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F29" w:rsidRDefault="00CE5615" w:rsidP="00703C9A">
      <w:pPr>
        <w:pStyle w:val="rfdCenter"/>
        <w:rPr>
          <w:rtl/>
        </w:rPr>
      </w:pPr>
      <w:r>
        <w:rPr>
          <w:noProof/>
        </w:rPr>
        <w:drawing>
          <wp:inline distT="0" distB="0" distL="0" distR="0" wp14:anchorId="2F119FD8" wp14:editId="522DF7DC">
            <wp:extent cx="4676775" cy="7400925"/>
            <wp:effectExtent l="0" t="0" r="9525" b="9525"/>
            <wp:docPr id="12" name="Picture 12" descr="E:\BOOKS\Book-Library\END\QUEUE\Thaqeb-Manaqeb\Thaqeb-Manaqeb\images\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haqeb-Manaqeb\Thaqeb-Manaqeb\images\image0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15" w:rsidRPr="00CE5615" w:rsidRDefault="00703C9A" w:rsidP="00CE5615">
      <w:r w:rsidRPr="00CE5615">
        <w:rPr>
          <w:rtl/>
        </w:rPr>
        <w:br w:type="page"/>
      </w:r>
    </w:p>
    <w:p w:rsidR="005F4626" w:rsidRPr="005377DC" w:rsidRDefault="00CE5615" w:rsidP="00CE5615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 wp14:anchorId="488A9D52" wp14:editId="08C229EF">
            <wp:extent cx="4676775" cy="7400925"/>
            <wp:effectExtent l="0" t="0" r="9525" b="9525"/>
            <wp:docPr id="13" name="Picture 13" descr="E:\BOOKS\Book-Library\END\QUEUE\Thaqeb-Manaqeb\Thaqeb-Manaqeb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OKS\Book-Library\END\QUEUE\Thaqeb-Manaqeb\Thaqeb-Manaqeb\images\raf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3A" w:rsidRDefault="005F4626" w:rsidP="00703C9A">
      <w:pPr>
        <w:pStyle w:val="rfdCenterBold1"/>
        <w:rPr>
          <w:rtl/>
        </w:rPr>
      </w:pPr>
      <w:r>
        <w:rPr>
          <w:rtl/>
        </w:rPr>
        <w:br w:type="page"/>
      </w:r>
    </w:p>
    <w:p w:rsidR="005F4626" w:rsidRPr="005377DC" w:rsidRDefault="00016255" w:rsidP="00703C9A">
      <w:pPr>
        <w:pStyle w:val="rfdCenterBold1"/>
        <w:rPr>
          <w:rtl/>
        </w:rPr>
      </w:pPr>
      <w:r>
        <w:rPr>
          <w:rFonts w:hint="cs"/>
          <w:rtl/>
        </w:rPr>
        <w:lastRenderedPageBreak/>
        <w:br/>
      </w:r>
      <w:r>
        <w:rPr>
          <w:rtl/>
        </w:rPr>
        <w:br/>
      </w:r>
      <w:r w:rsidR="005F4626" w:rsidRPr="005377DC">
        <w:rPr>
          <w:rtl/>
        </w:rPr>
        <w:t>تقريظ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تفضّل الأخ الخطيب والشاعر الحسيني الشيخ محمّد باقر الايرواني </w:t>
      </w:r>
      <w:r w:rsidR="003B4DE7">
        <w:rPr>
          <w:rtl/>
        </w:rPr>
        <w:br/>
      </w:r>
      <w:r w:rsidRPr="005377DC">
        <w:rPr>
          <w:rtl/>
        </w:rPr>
        <w:t>النجفي دام توفيقه وأتحفنا بأبيات</w:t>
      </w:r>
      <w:r w:rsidR="003B4DE7">
        <w:rPr>
          <w:rtl/>
        </w:rPr>
        <w:t>ٍ</w:t>
      </w:r>
      <w:r w:rsidRPr="005377DC">
        <w:rPr>
          <w:rtl/>
        </w:rPr>
        <w:t xml:space="preserve"> من شعره تضمّ</w:t>
      </w:r>
      <w:r w:rsidR="003B4DE7">
        <w:rPr>
          <w:rtl/>
        </w:rPr>
        <w:t>َ</w:t>
      </w:r>
      <w:r w:rsidRPr="005377DC">
        <w:rPr>
          <w:rtl/>
        </w:rPr>
        <w:t xml:space="preserve">نت تاريخ صدور </w:t>
      </w:r>
      <w:r w:rsidR="003B4DE7">
        <w:rPr>
          <w:rtl/>
        </w:rPr>
        <w:br/>
      </w:r>
      <w:r w:rsidRPr="005377DC">
        <w:rPr>
          <w:rtl/>
        </w:rPr>
        <w:t>الكتاب</w:t>
      </w:r>
      <w:r w:rsidR="00410A32">
        <w:rPr>
          <w:rtl/>
        </w:rPr>
        <w:t xml:space="preserve"> .</w:t>
      </w:r>
    </w:p>
    <w:p w:rsidR="005F4626" w:rsidRPr="005377DC" w:rsidRDefault="005F4626" w:rsidP="00703C9A">
      <w:pPr>
        <w:pStyle w:val="rfdLeft"/>
        <w:rPr>
          <w:rtl/>
        </w:rPr>
      </w:pPr>
      <w:r w:rsidRPr="005377DC">
        <w:rPr>
          <w:rtl/>
        </w:rPr>
        <w:t>وله منّ</w:t>
      </w:r>
      <w:r w:rsidR="003B4DE7">
        <w:rPr>
          <w:rtl/>
        </w:rPr>
        <w:t>َ</w:t>
      </w:r>
      <w:r w:rsidRPr="005377DC">
        <w:rPr>
          <w:rtl/>
        </w:rPr>
        <w:t>ا جزيل الشكر</w:t>
      </w:r>
    </w:p>
    <w:tbl>
      <w:tblPr>
        <w:bidiVisual/>
        <w:tblW w:w="4980" w:type="pct"/>
        <w:jc w:val="center"/>
        <w:tblCellSpacing w:w="1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5"/>
        <w:gridCol w:w="815"/>
        <w:gridCol w:w="3575"/>
      </w:tblGrid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من ه</w:t>
            </w:r>
            <w:r w:rsidR="008F71ED">
              <w:rPr>
                <w:rtl/>
              </w:rPr>
              <w:t>ِ</w:t>
            </w:r>
            <w:r w:rsidRPr="005377DC">
              <w:rPr>
                <w:rtl/>
              </w:rPr>
              <w:t>ب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ة</w:t>
            </w:r>
            <w:r w:rsidR="008F71ED">
              <w:rPr>
                <w:rtl/>
              </w:rPr>
              <w:t>ِ</w:t>
            </w:r>
            <w:r w:rsidRPr="005377DC">
              <w:rPr>
                <w:rtl/>
              </w:rPr>
              <w:t xml:space="preserve"> الم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و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لى</w:t>
            </w:r>
            <w:r w:rsidR="008F71ED" w:rsidRPr="002B68AC">
              <w:rPr>
                <w:rtl/>
              </w:rPr>
              <w:t>ٰ</w:t>
            </w:r>
            <w:r w:rsidRPr="005377DC">
              <w:rPr>
                <w:rtl/>
              </w:rPr>
              <w:t xml:space="preserve"> الكريم</w:t>
            </w:r>
            <w:r w:rsidR="00694833">
              <w:rPr>
                <w:rtl/>
              </w:rPr>
              <w:t>ِ</w:t>
            </w:r>
            <w:r w:rsidRPr="005377DC">
              <w:rPr>
                <w:rtl/>
              </w:rPr>
              <w:t xml:space="preserve"> الو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اهب</w:t>
            </w:r>
            <w:r w:rsidR="008F71ED">
              <w:rPr>
                <w:rtl/>
              </w:rPr>
              <w:t>ِ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ف</w:t>
            </w:r>
            <w:r w:rsidR="008F71ED">
              <w:rPr>
                <w:rtl/>
              </w:rPr>
              <w:t>ُ</w:t>
            </w:r>
            <w:r w:rsidRPr="005377DC">
              <w:rPr>
                <w:rtl/>
              </w:rPr>
              <w:t>ز</w:t>
            </w:r>
            <w:r w:rsidR="008F71ED">
              <w:rPr>
                <w:rtl/>
              </w:rPr>
              <w:t>ْ</w:t>
            </w:r>
            <w:r w:rsidRPr="005377DC">
              <w:rPr>
                <w:rtl/>
              </w:rPr>
              <w:t>ن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ا ب</w:t>
            </w:r>
            <w:r w:rsidR="008F71ED">
              <w:rPr>
                <w:rtl/>
              </w:rPr>
              <w:t>ِ</w:t>
            </w:r>
            <w:r w:rsidRPr="005377DC">
              <w:rPr>
                <w:rtl/>
              </w:rPr>
              <w:t>ن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ي</w:t>
            </w:r>
            <w:r w:rsidR="008F71ED">
              <w:rPr>
                <w:rtl/>
              </w:rPr>
              <w:t>ْ</w:t>
            </w:r>
            <w:r w:rsidRPr="005377DC">
              <w:rPr>
                <w:rtl/>
              </w:rPr>
              <w:t>ل الخ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ي</w:t>
            </w:r>
            <w:r w:rsidR="008F71ED">
              <w:rPr>
                <w:rtl/>
              </w:rPr>
              <w:t>ْ</w:t>
            </w:r>
            <w:r w:rsidRPr="005377DC">
              <w:rPr>
                <w:rtl/>
              </w:rPr>
              <w:t>ر والم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و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اهب</w:t>
            </w:r>
            <w:r w:rsidR="008F71ED">
              <w:rPr>
                <w:rtl/>
              </w:rPr>
              <w:t>ِ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ن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س</w:t>
            </w:r>
            <w:r w:rsidR="008F71ED">
              <w:rPr>
                <w:rtl/>
              </w:rPr>
              <w:t>ْ</w:t>
            </w:r>
            <w:r w:rsidRPr="005377DC">
              <w:rPr>
                <w:rtl/>
              </w:rPr>
              <w:t>أل</w:t>
            </w:r>
            <w:r w:rsidR="008F71ED">
              <w:rPr>
                <w:rtl/>
              </w:rPr>
              <w:t>ُ</w:t>
            </w:r>
            <w:r w:rsidRPr="005377DC">
              <w:rPr>
                <w:rtl/>
              </w:rPr>
              <w:t>ه</w:t>
            </w:r>
            <w:r w:rsidR="008F71ED">
              <w:rPr>
                <w:rtl/>
              </w:rPr>
              <w:t>ُ</w:t>
            </w:r>
            <w:r w:rsidRPr="005377DC">
              <w:rPr>
                <w:rtl/>
              </w:rPr>
              <w:t xml:space="preserve"> التّ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أي</w:t>
            </w:r>
            <w:r w:rsidR="008F71ED">
              <w:rPr>
                <w:rtl/>
              </w:rPr>
              <w:t>ِ</w:t>
            </w:r>
            <w:r w:rsidRPr="005377DC">
              <w:rPr>
                <w:rtl/>
              </w:rPr>
              <w:t>يد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 xml:space="preserve"> والم</w:t>
            </w:r>
            <w:r w:rsidR="008F71ED">
              <w:rPr>
                <w:rtl/>
              </w:rPr>
              <w:t>َ</w:t>
            </w:r>
            <w:r w:rsidRPr="005377DC">
              <w:rPr>
                <w:rtl/>
              </w:rPr>
              <w:t>زيد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 xml:space="preserve"> م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>ن</w:t>
            </w:r>
            <w:r w:rsidR="00A26114">
              <w:rPr>
                <w:rtl/>
              </w:rPr>
              <w:t>ْ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ت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و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>ف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>يق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>ه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 xml:space="preserve"> والي</w:t>
            </w:r>
            <w:r w:rsidR="00A26114">
              <w:rPr>
                <w:rtl/>
              </w:rPr>
              <w:t>ُ</w:t>
            </w:r>
            <w:r w:rsidRPr="005377DC">
              <w:rPr>
                <w:rtl/>
              </w:rPr>
              <w:t>س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>ر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 xml:space="preserve"> ف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ي المط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الب</w:t>
            </w:r>
            <w:r w:rsidR="00A26114">
              <w:rPr>
                <w:rtl/>
              </w:rPr>
              <w:t>ِ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فالأم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>ر</w:t>
            </w:r>
            <w:r w:rsidR="00A26114">
              <w:rPr>
                <w:rtl/>
              </w:rPr>
              <w:t>ُ</w:t>
            </w:r>
            <w:r w:rsidRPr="005377DC">
              <w:rPr>
                <w:rtl/>
              </w:rPr>
              <w:t xml:space="preserve"> م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و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>ك</w:t>
            </w:r>
            <w:r w:rsidR="00A26114">
              <w:rPr>
                <w:rtl/>
              </w:rPr>
              <w:t>ُ</w:t>
            </w:r>
            <w:r w:rsidRPr="005377DC">
              <w:rPr>
                <w:rtl/>
              </w:rPr>
              <w:t>ول</w:t>
            </w:r>
            <w:r w:rsidR="00A26114">
              <w:rPr>
                <w:rtl/>
              </w:rPr>
              <w:t>ٌ</w:t>
            </w:r>
            <w:r w:rsidRPr="005377DC">
              <w:rPr>
                <w:rtl/>
              </w:rPr>
              <w:t xml:space="preserve"> ل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ه</w:t>
            </w:r>
            <w:r w:rsidR="00A26114">
              <w:rPr>
                <w:rtl/>
              </w:rPr>
              <w:t>ُ</w:t>
            </w:r>
            <w:r w:rsidRPr="005377DC">
              <w:rPr>
                <w:rtl/>
              </w:rPr>
              <w:t xml:space="preserve"> ج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لّ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 xml:space="preserve"> اس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>م</w:t>
            </w:r>
            <w:r w:rsidR="00A26114">
              <w:rPr>
                <w:rtl/>
              </w:rPr>
              <w:t>ُ</w:t>
            </w:r>
            <w:r w:rsidRPr="005377DC">
              <w:rPr>
                <w:rtl/>
              </w:rPr>
              <w:t>ه</w:t>
            </w:r>
            <w:r w:rsidR="00A26114">
              <w:rPr>
                <w:rtl/>
              </w:rPr>
              <w:t>ُ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D42557" w:rsidP="008E6646">
            <w:pPr>
              <w:pStyle w:val="rfdPoem"/>
            </w:pPr>
            <w:r>
              <w:rPr>
                <w:rtl/>
              </w:rPr>
              <w:t>و</w:t>
            </w:r>
            <w:r w:rsidR="005F4626" w:rsidRPr="005377DC">
              <w:rPr>
                <w:rtl/>
              </w:rPr>
              <w:t>غالب</w:t>
            </w:r>
            <w:r w:rsidR="00A26114">
              <w:rPr>
                <w:rtl/>
              </w:rPr>
              <w:t>ٌ</w:t>
            </w:r>
            <w:r w:rsidR="005F4626" w:rsidRPr="005377DC">
              <w:rPr>
                <w:rtl/>
              </w:rPr>
              <w:t xml:space="preserve"> و</w:t>
            </w:r>
            <w:r w:rsidR="00A26114">
              <w:rPr>
                <w:rtl/>
              </w:rPr>
              <w:t>َ</w:t>
            </w:r>
            <w:r w:rsidR="005F4626" w:rsidRPr="005377DC">
              <w:rPr>
                <w:rtl/>
              </w:rPr>
              <w:t>ف</w:t>
            </w:r>
            <w:r w:rsidR="00A26114">
              <w:rPr>
                <w:rtl/>
              </w:rPr>
              <w:t>َ</w:t>
            </w:r>
            <w:r w:rsidR="005F4626" w:rsidRPr="005377DC">
              <w:rPr>
                <w:rtl/>
              </w:rPr>
              <w:t>وق</w:t>
            </w:r>
            <w:r w:rsidR="00A26114">
              <w:rPr>
                <w:rtl/>
              </w:rPr>
              <w:t>َ</w:t>
            </w:r>
            <w:r w:rsidR="005F4626" w:rsidRPr="005377DC">
              <w:rPr>
                <w:rtl/>
              </w:rPr>
              <w:t xml:space="preserve"> كلّ</w:t>
            </w:r>
            <w:r w:rsidR="00A26114">
              <w:rPr>
                <w:rtl/>
              </w:rPr>
              <w:t>ِ</w:t>
            </w:r>
            <w:r w:rsidR="005F4626" w:rsidRPr="005377DC">
              <w:rPr>
                <w:rtl/>
              </w:rPr>
              <w:t xml:space="preserve"> غ</w:t>
            </w:r>
            <w:r w:rsidR="00A26114">
              <w:rPr>
                <w:rtl/>
              </w:rPr>
              <w:t>َ</w:t>
            </w:r>
            <w:r w:rsidR="005F4626" w:rsidRPr="005377DC">
              <w:rPr>
                <w:rtl/>
              </w:rPr>
              <w:t>ال</w:t>
            </w:r>
            <w:r w:rsidR="00A26114">
              <w:rPr>
                <w:rtl/>
              </w:rPr>
              <w:t>ِ</w:t>
            </w:r>
            <w:r w:rsidR="005F4626" w:rsidRPr="005377DC">
              <w:rPr>
                <w:rtl/>
              </w:rPr>
              <w:t>ب</w:t>
            </w:r>
            <w:r w:rsidR="005F4626"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ن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ح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>م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د</w:t>
            </w:r>
            <w:r w:rsidR="00A26114">
              <w:rPr>
                <w:rtl/>
              </w:rPr>
              <w:t>ُ</w:t>
            </w:r>
            <w:r w:rsidRPr="005377DC">
              <w:rPr>
                <w:rtl/>
              </w:rPr>
              <w:t>ه</w:t>
            </w:r>
            <w:r w:rsidR="00A26114">
              <w:rPr>
                <w:rtl/>
              </w:rPr>
              <w:t>ُ</w:t>
            </w:r>
            <w:r w:rsidRPr="005377DC">
              <w:rPr>
                <w:rtl/>
              </w:rPr>
              <w:t xml:space="preserve"> على ع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ظ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>يم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 xml:space="preserve"> م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نّ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ه</w:t>
            </w:r>
            <w:r w:rsidR="00A26114">
              <w:rPr>
                <w:rtl/>
              </w:rPr>
              <w:t>ِ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ا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ن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 xml:space="preserve"> ق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د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 xml:space="preserve"> ه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د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ان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ا ل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>لطّ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ر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>يق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 xml:space="preserve"> الصّ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ائ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>ب</w:t>
            </w:r>
            <w:r w:rsidR="00A26114">
              <w:rPr>
                <w:rtl/>
              </w:rPr>
              <w:t>ِ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D42557" w:rsidP="008E6646">
            <w:pPr>
              <w:pStyle w:val="rfdPoem"/>
            </w:pPr>
            <w:r>
              <w:rPr>
                <w:rtl/>
              </w:rPr>
              <w:t>و</w:t>
            </w:r>
            <w:r w:rsidR="005F4626" w:rsidRPr="005377DC">
              <w:rPr>
                <w:rtl/>
              </w:rPr>
              <w:t>الله</w:t>
            </w:r>
            <w:r w:rsidR="00A26114">
              <w:rPr>
                <w:rtl/>
              </w:rPr>
              <w:t>ُ</w:t>
            </w:r>
            <w:r w:rsidR="005F4626" w:rsidRPr="005377DC">
              <w:rPr>
                <w:rtl/>
              </w:rPr>
              <w:t xml:space="preserve"> ق</w:t>
            </w:r>
            <w:r w:rsidR="00A26114">
              <w:rPr>
                <w:rtl/>
              </w:rPr>
              <w:t>َ</w:t>
            </w:r>
            <w:r w:rsidR="005F4626" w:rsidRPr="005377DC">
              <w:rPr>
                <w:rtl/>
              </w:rPr>
              <w:t>د</w:t>
            </w:r>
            <w:r w:rsidR="00A26114">
              <w:rPr>
                <w:rtl/>
              </w:rPr>
              <w:t>ْ</w:t>
            </w:r>
            <w:r w:rsidR="005F4626" w:rsidRPr="005377DC">
              <w:rPr>
                <w:rtl/>
              </w:rPr>
              <w:t xml:space="preserve"> أ</w:t>
            </w:r>
            <w:r w:rsidR="00A26114">
              <w:rPr>
                <w:rtl/>
              </w:rPr>
              <w:t>َ</w:t>
            </w:r>
            <w:r w:rsidR="005F4626" w:rsidRPr="005377DC">
              <w:rPr>
                <w:rtl/>
              </w:rPr>
              <w:t>ل</w:t>
            </w:r>
            <w:r w:rsidR="00A26114">
              <w:rPr>
                <w:rtl/>
              </w:rPr>
              <w:t>ْ</w:t>
            </w:r>
            <w:r w:rsidR="005F4626" w:rsidRPr="005377DC">
              <w:rPr>
                <w:rtl/>
              </w:rPr>
              <w:t>ه</w:t>
            </w:r>
            <w:r w:rsidR="00A26114">
              <w:rPr>
                <w:rtl/>
              </w:rPr>
              <w:t>َ</w:t>
            </w:r>
            <w:r w:rsidR="005F4626" w:rsidRPr="005377DC">
              <w:rPr>
                <w:rtl/>
              </w:rPr>
              <w:t>م</w:t>
            </w:r>
            <w:r w:rsidR="00A26114">
              <w:rPr>
                <w:rtl/>
              </w:rPr>
              <w:t>َ</w:t>
            </w:r>
            <w:r w:rsidR="005F4626" w:rsidRPr="005377DC">
              <w:rPr>
                <w:rtl/>
              </w:rPr>
              <w:t>ن</w:t>
            </w:r>
            <w:r w:rsidR="00A26114">
              <w:rPr>
                <w:rtl/>
              </w:rPr>
              <w:t>َ</w:t>
            </w:r>
            <w:r w:rsidR="005F4626" w:rsidRPr="005377DC">
              <w:rPr>
                <w:rtl/>
              </w:rPr>
              <w:t>ا ح</w:t>
            </w:r>
            <w:r w:rsidR="00A26114">
              <w:rPr>
                <w:rtl/>
              </w:rPr>
              <w:t>ُ</w:t>
            </w:r>
            <w:r w:rsidR="005F4626" w:rsidRPr="005377DC">
              <w:rPr>
                <w:rtl/>
              </w:rPr>
              <w:t>بّ</w:t>
            </w:r>
            <w:r w:rsidR="00A26114">
              <w:rPr>
                <w:rtl/>
              </w:rPr>
              <w:t>َ</w:t>
            </w:r>
            <w:r w:rsidR="005F4626" w:rsidRPr="005377DC">
              <w:rPr>
                <w:rtl/>
              </w:rPr>
              <w:t xml:space="preserve"> الول</w:t>
            </w:r>
            <w:r w:rsidR="00A26114">
              <w:rPr>
                <w:rtl/>
              </w:rPr>
              <w:t>َ</w:t>
            </w:r>
            <w:r w:rsidR="005F4626" w:rsidRPr="005377DC">
              <w:rPr>
                <w:rtl/>
              </w:rPr>
              <w:t>ا</w:t>
            </w:r>
            <w:r w:rsidR="005F4626"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لآل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 xml:space="preserve"> ب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ي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>ت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 xml:space="preserve"> ال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>م</w:t>
            </w:r>
            <w:r w:rsidR="00A26114">
              <w:rPr>
                <w:rtl/>
              </w:rPr>
              <w:t>ُ</w:t>
            </w:r>
            <w:r w:rsidRPr="005377DC">
              <w:rPr>
                <w:rtl/>
              </w:rPr>
              <w:t>ص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>ط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ف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ى ال</w:t>
            </w:r>
            <w:r w:rsidR="00A26114">
              <w:rPr>
                <w:rtl/>
              </w:rPr>
              <w:t>ْ</w:t>
            </w:r>
            <w:r w:rsidRPr="005377DC">
              <w:rPr>
                <w:rtl/>
              </w:rPr>
              <w:t>أط</w:t>
            </w:r>
            <w:r w:rsidR="00A26114">
              <w:rPr>
                <w:rtl/>
              </w:rPr>
              <w:t>َ</w:t>
            </w:r>
            <w:r w:rsidRPr="005377DC">
              <w:rPr>
                <w:rtl/>
              </w:rPr>
              <w:t>اي</w:t>
            </w:r>
            <w:r w:rsidR="00A26114">
              <w:rPr>
                <w:rtl/>
              </w:rPr>
              <w:t>ِ</w:t>
            </w:r>
            <w:r w:rsidRPr="005377DC">
              <w:rPr>
                <w:rtl/>
              </w:rPr>
              <w:t>ب</w:t>
            </w:r>
            <w:r w:rsidR="00A26114">
              <w:rPr>
                <w:rtl/>
              </w:rPr>
              <w:t>ِ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ه</w:t>
            </w:r>
            <w:r w:rsidR="00E54B72">
              <w:rPr>
                <w:rtl/>
              </w:rPr>
              <w:t>ُ</w:t>
            </w:r>
            <w:r w:rsidRPr="005377DC">
              <w:rPr>
                <w:rtl/>
              </w:rPr>
              <w:t>م</w:t>
            </w:r>
            <w:r w:rsidR="00E54B72">
              <w:rPr>
                <w:rtl/>
              </w:rPr>
              <w:t>ْ</w:t>
            </w:r>
            <w:r w:rsidRPr="005377DC">
              <w:rPr>
                <w:rtl/>
              </w:rPr>
              <w:t xml:space="preserve"> ق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اد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ة</w:t>
            </w:r>
            <w:r w:rsidR="00E54B72">
              <w:rPr>
                <w:rtl/>
              </w:rPr>
              <w:t>ٌ</w:t>
            </w:r>
            <w:r w:rsidRPr="005377DC">
              <w:rPr>
                <w:rtl/>
              </w:rPr>
              <w:t xml:space="preserve"> ل</w:t>
            </w:r>
            <w:r w:rsidR="00E54B72">
              <w:rPr>
                <w:rtl/>
              </w:rPr>
              <w:t>ِ</w:t>
            </w:r>
            <w:r w:rsidRPr="005377DC">
              <w:rPr>
                <w:rtl/>
              </w:rPr>
              <w:t>لدّ</w:t>
            </w:r>
            <w:r w:rsidR="00E54B72">
              <w:rPr>
                <w:rtl/>
              </w:rPr>
              <w:t>ِ</w:t>
            </w:r>
            <w:r w:rsidRPr="005377DC">
              <w:rPr>
                <w:rtl/>
              </w:rPr>
              <w:t>ين</w:t>
            </w:r>
            <w:r w:rsidR="00E54B72">
              <w:rPr>
                <w:rtl/>
              </w:rPr>
              <w:t>ِ</w:t>
            </w:r>
            <w:r w:rsidRPr="005377DC">
              <w:rPr>
                <w:rtl/>
              </w:rPr>
              <w:t xml:space="preserve"> و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الدّ</w:t>
            </w:r>
            <w:r w:rsidR="00E54B72">
              <w:rPr>
                <w:rtl/>
              </w:rPr>
              <w:t>ُ</w:t>
            </w:r>
            <w:r w:rsidRPr="005377DC">
              <w:rPr>
                <w:rtl/>
              </w:rPr>
              <w:t>نيا م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ع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ا</w:t>
            </w:r>
            <w:r w:rsidR="00E54B72">
              <w:rPr>
                <w:rtl/>
              </w:rPr>
              <w:t>ً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D42557" w:rsidP="008E6646">
            <w:pPr>
              <w:pStyle w:val="rfdPoem"/>
            </w:pPr>
            <w:r>
              <w:rPr>
                <w:rtl/>
              </w:rPr>
              <w:t>و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م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ن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 xml:space="preserve"> ر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ج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اه</w:t>
            </w:r>
            <w:r w:rsidR="00E54B72">
              <w:rPr>
                <w:rtl/>
              </w:rPr>
              <w:t>ُ</w:t>
            </w:r>
            <w:r w:rsidR="005F4626" w:rsidRPr="005377DC">
              <w:rPr>
                <w:rtl/>
              </w:rPr>
              <w:t>م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 xml:space="preserve"> لم ي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ع</w:t>
            </w:r>
            <w:r w:rsidR="00E54B72">
              <w:rPr>
                <w:rtl/>
              </w:rPr>
              <w:t>ُ</w:t>
            </w:r>
            <w:r w:rsidR="005F4626" w:rsidRPr="005377DC">
              <w:rPr>
                <w:rtl/>
              </w:rPr>
              <w:t>د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 xml:space="preserve"> بخ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ائ</w:t>
            </w:r>
            <w:r w:rsidR="00E54B72">
              <w:rPr>
                <w:rtl/>
              </w:rPr>
              <w:t>ِ</w:t>
            </w:r>
            <w:r w:rsidR="005F4626" w:rsidRPr="005377DC">
              <w:rPr>
                <w:rtl/>
              </w:rPr>
              <w:t>ب</w:t>
            </w:r>
            <w:r w:rsidR="00E54B72">
              <w:rPr>
                <w:rtl/>
              </w:rPr>
              <w:t>ِ</w:t>
            </w:r>
            <w:r w:rsidR="005F4626"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D42557" w:rsidP="008E6646">
            <w:pPr>
              <w:pStyle w:val="rfdPoem"/>
            </w:pPr>
            <w:r>
              <w:rPr>
                <w:rtl/>
              </w:rPr>
              <w:t>و</w:t>
            </w:r>
            <w:r w:rsidR="005F4626" w:rsidRPr="005377DC">
              <w:rPr>
                <w:rtl/>
              </w:rPr>
              <w:t>الله</w:t>
            </w:r>
            <w:r w:rsidR="00E54B72">
              <w:rPr>
                <w:rtl/>
              </w:rPr>
              <w:t>ُ</w:t>
            </w:r>
            <w:r w:rsidR="005F4626" w:rsidRPr="005377DC">
              <w:rPr>
                <w:rtl/>
              </w:rPr>
              <w:t xml:space="preserve"> ق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د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 xml:space="preserve"> ش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رّ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ف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ه</w:t>
            </w:r>
            <w:r w:rsidR="00E54B72">
              <w:rPr>
                <w:rtl/>
              </w:rPr>
              <w:t>ُ</w:t>
            </w:r>
            <w:r w:rsidR="005F4626" w:rsidRPr="005377DC">
              <w:rPr>
                <w:rtl/>
              </w:rPr>
              <w:t>م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 xml:space="preserve"> ع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ل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ى ال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>و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ر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ى</w:t>
            </w:r>
            <w:r w:rsidR="00E54B72" w:rsidRPr="0039427A">
              <w:rPr>
                <w:rtl/>
              </w:rPr>
              <w:t>ٰ</w:t>
            </w:r>
            <w:r w:rsidR="005F4626"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D42557" w:rsidP="008E6646">
            <w:pPr>
              <w:pStyle w:val="rfdPoem"/>
            </w:pPr>
            <w:r>
              <w:rPr>
                <w:rtl/>
              </w:rPr>
              <w:t>و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خ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صّ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ه</w:t>
            </w:r>
            <w:r w:rsidR="00E54B72">
              <w:rPr>
                <w:rtl/>
              </w:rPr>
              <w:t>ُ</w:t>
            </w:r>
            <w:r w:rsidR="005F4626" w:rsidRPr="005377DC">
              <w:rPr>
                <w:rtl/>
              </w:rPr>
              <w:t>م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 xml:space="preserve"> ب</w:t>
            </w:r>
            <w:r w:rsidR="00E54B72">
              <w:rPr>
                <w:rtl/>
              </w:rPr>
              <w:t>ِ</w:t>
            </w:r>
            <w:r w:rsidR="005F4626" w:rsidRPr="005377DC">
              <w:rPr>
                <w:rtl/>
              </w:rPr>
              <w:t>أ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ش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>ر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ف</w:t>
            </w:r>
            <w:r w:rsidR="00E54B72">
              <w:rPr>
                <w:rtl/>
              </w:rPr>
              <w:t>ِ</w:t>
            </w:r>
            <w:r w:rsidR="005F4626" w:rsidRPr="005377DC">
              <w:rPr>
                <w:rtl/>
              </w:rPr>
              <w:t xml:space="preserve"> ال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>م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ر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ات</w:t>
            </w:r>
            <w:r w:rsidR="00E54B72">
              <w:rPr>
                <w:rtl/>
              </w:rPr>
              <w:t>ِ</w:t>
            </w:r>
            <w:r w:rsidR="005F4626" w:rsidRPr="005377DC">
              <w:rPr>
                <w:rtl/>
              </w:rPr>
              <w:t>ب</w:t>
            </w:r>
            <w:r w:rsidR="00E54B72">
              <w:rPr>
                <w:rtl/>
              </w:rPr>
              <w:t>ِ</w:t>
            </w:r>
            <w:r w:rsidR="005F4626"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D42557" w:rsidP="008E6646">
            <w:pPr>
              <w:pStyle w:val="rfdPoem"/>
            </w:pPr>
            <w:r>
              <w:rPr>
                <w:rtl/>
              </w:rPr>
              <w:t>و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أ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ص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>ب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ح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ت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 xml:space="preserve"> ط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اع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ت</w:t>
            </w:r>
            <w:r w:rsidR="00E54B72">
              <w:rPr>
                <w:rtl/>
              </w:rPr>
              <w:t>ُ</w:t>
            </w:r>
            <w:r w:rsidR="005F4626" w:rsidRPr="005377DC">
              <w:rPr>
                <w:rtl/>
              </w:rPr>
              <w:t>ه</w:t>
            </w:r>
            <w:r w:rsidR="00E54B72">
              <w:rPr>
                <w:rtl/>
              </w:rPr>
              <w:t>ُ</w:t>
            </w:r>
            <w:r w:rsidR="005F4626" w:rsidRPr="005377DC">
              <w:rPr>
                <w:rtl/>
              </w:rPr>
              <w:t>م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 xml:space="preserve"> م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ق</w:t>
            </w:r>
            <w:r w:rsidR="00E54B72">
              <w:rPr>
                <w:rtl/>
              </w:rPr>
              <w:t>ْ</w:t>
            </w:r>
            <w:r w:rsidR="005F4626" w:rsidRPr="005377DC">
              <w:rPr>
                <w:rtl/>
              </w:rPr>
              <w:t>ر</w:t>
            </w:r>
            <w:r w:rsidR="00E54B72">
              <w:rPr>
                <w:rtl/>
              </w:rPr>
              <w:t>ُ</w:t>
            </w:r>
            <w:r w:rsidR="005F4626" w:rsidRPr="005377DC">
              <w:rPr>
                <w:rtl/>
              </w:rPr>
              <w:t>ون</w:t>
            </w:r>
            <w:r w:rsidR="00E54B72">
              <w:rPr>
                <w:rtl/>
              </w:rPr>
              <w:t>َ</w:t>
            </w:r>
            <w:r w:rsidR="005F4626" w:rsidRPr="005377DC">
              <w:rPr>
                <w:rtl/>
              </w:rPr>
              <w:t>ة</w:t>
            </w:r>
            <w:r w:rsidR="00E54B72">
              <w:rPr>
                <w:rtl/>
              </w:rPr>
              <w:t>ً</w:t>
            </w:r>
            <w:r w:rsidR="005F4626"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ب</w:t>
            </w:r>
            <w:r w:rsidR="00E54B72">
              <w:rPr>
                <w:rtl/>
              </w:rPr>
              <w:t>ِ</w:t>
            </w:r>
            <w:r w:rsidRPr="005377DC">
              <w:rPr>
                <w:rtl/>
              </w:rPr>
              <w:t>طاع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ة</w:t>
            </w:r>
            <w:r w:rsidR="00E54B72">
              <w:rPr>
                <w:rtl/>
              </w:rPr>
              <w:t>ِ</w:t>
            </w:r>
            <w:r w:rsidRPr="005377DC">
              <w:rPr>
                <w:rtl/>
              </w:rPr>
              <w:t xml:space="preserve"> الله</w:t>
            </w:r>
            <w:r w:rsidR="00E54B72">
              <w:rPr>
                <w:rtl/>
              </w:rPr>
              <w:t>ِ</w:t>
            </w:r>
            <w:r w:rsidRPr="005377DC">
              <w:rPr>
                <w:rtl/>
              </w:rPr>
              <w:t xml:space="preserve"> ك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ف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ر</w:t>
            </w:r>
            <w:r w:rsidR="00E54B72">
              <w:rPr>
                <w:rtl/>
              </w:rPr>
              <w:t>ْ</w:t>
            </w:r>
            <w:r w:rsidRPr="005377DC">
              <w:rPr>
                <w:rtl/>
              </w:rPr>
              <w:t>ض</w:t>
            </w:r>
            <w:r w:rsidR="00E54B72">
              <w:rPr>
                <w:rtl/>
              </w:rPr>
              <w:t>ٍ</w:t>
            </w:r>
            <w:r w:rsidRPr="005377DC">
              <w:rPr>
                <w:rtl/>
              </w:rPr>
              <w:t xml:space="preserve"> واج</w:t>
            </w:r>
            <w:r w:rsidR="00E54B72">
              <w:rPr>
                <w:rtl/>
              </w:rPr>
              <w:t>ِ</w:t>
            </w:r>
            <w:r w:rsidRPr="005377DC">
              <w:rPr>
                <w:rtl/>
              </w:rPr>
              <w:t>ب</w:t>
            </w:r>
            <w:r w:rsidR="00E54B72">
              <w:rPr>
                <w:rtl/>
              </w:rPr>
              <w:t>ِ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ل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ا ي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ش</w:t>
            </w:r>
            <w:r w:rsidR="00E54B72">
              <w:rPr>
                <w:rtl/>
              </w:rPr>
              <w:t>ْ</w:t>
            </w:r>
            <w:r w:rsidRPr="005377DC">
              <w:rPr>
                <w:rtl/>
              </w:rPr>
              <w:t>ف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ع</w:t>
            </w:r>
            <w:r w:rsidR="00E54B72">
              <w:rPr>
                <w:rtl/>
              </w:rPr>
              <w:t>ُ</w:t>
            </w:r>
            <w:r w:rsidRPr="005377DC">
              <w:rPr>
                <w:rtl/>
              </w:rPr>
              <w:t>ون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 xml:space="preserve"> في غ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د</w:t>
            </w:r>
            <w:r w:rsidR="00E54B72">
              <w:rPr>
                <w:rtl/>
              </w:rPr>
              <w:t>ٍ</w:t>
            </w:r>
            <w:r w:rsidRPr="005377DC">
              <w:rPr>
                <w:rtl/>
              </w:rPr>
              <w:t xml:space="preserve"> </w:t>
            </w:r>
            <w:r w:rsidR="00335A4F">
              <w:rPr>
                <w:rtl/>
              </w:rPr>
              <w:t>إلّا</w:t>
            </w:r>
            <w:r w:rsidRPr="005377DC">
              <w:rPr>
                <w:rtl/>
              </w:rPr>
              <w:t xml:space="preserve"> ل</w:t>
            </w:r>
            <w:r w:rsidR="00E54B72">
              <w:rPr>
                <w:rtl/>
              </w:rPr>
              <w:t>ِ</w:t>
            </w:r>
            <w:r w:rsidRPr="005377DC">
              <w:rPr>
                <w:rtl/>
              </w:rPr>
              <w:t>م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ن</w:t>
            </w:r>
            <w:r w:rsidR="00E54B72">
              <w:rPr>
                <w:rtl/>
              </w:rPr>
              <w:t>ْ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و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ال</w:t>
            </w:r>
            <w:r w:rsidR="00E54B72">
              <w:rPr>
                <w:rtl/>
              </w:rPr>
              <w:t>َ</w:t>
            </w:r>
            <w:r w:rsidRPr="005377DC">
              <w:rPr>
                <w:rtl/>
              </w:rPr>
              <w:t>اه</w:t>
            </w:r>
            <w:r w:rsidR="00E54B72">
              <w:rPr>
                <w:rtl/>
              </w:rPr>
              <w:t>ُ</w:t>
            </w:r>
            <w:r w:rsidRPr="005377DC">
              <w:rPr>
                <w:rtl/>
              </w:rPr>
              <w:t>م</w:t>
            </w:r>
            <w:r w:rsidR="00E54B72">
              <w:rPr>
                <w:rtl/>
              </w:rPr>
              <w:t>ُ</w:t>
            </w:r>
            <w:r w:rsidRPr="005377DC">
              <w:rPr>
                <w:rtl/>
              </w:rPr>
              <w:t xml:space="preserve"> ر</w:t>
            </w:r>
            <w:r w:rsidR="00484B0A">
              <w:rPr>
                <w:rtl/>
              </w:rPr>
              <w:t>ُ</w:t>
            </w:r>
            <w:r w:rsidRPr="005377DC">
              <w:rPr>
                <w:rtl/>
              </w:rPr>
              <w:t>غ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م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 xml:space="preserve"> ال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ع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دوّ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 xml:space="preserve"> النّ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اص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ب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ي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D42557" w:rsidP="008E6646">
            <w:pPr>
              <w:pStyle w:val="rfdPoem"/>
            </w:pPr>
            <w:r>
              <w:rPr>
                <w:rtl/>
              </w:rPr>
              <w:t>و</w:t>
            </w:r>
            <w:r w:rsidR="00484B0A">
              <w:rPr>
                <w:rtl/>
              </w:rPr>
              <w:t>َ</w:t>
            </w:r>
            <w:r w:rsidR="005F4626" w:rsidRPr="005377DC">
              <w:rPr>
                <w:rtl/>
              </w:rPr>
              <w:t>ه</w:t>
            </w:r>
            <w:r w:rsidR="00484B0A">
              <w:rPr>
                <w:rtl/>
              </w:rPr>
              <w:t>َ</w:t>
            </w:r>
            <w:r w:rsidR="005F4626" w:rsidRPr="005377DC">
              <w:rPr>
                <w:rtl/>
              </w:rPr>
              <w:t>ا ه</w:t>
            </w:r>
            <w:r w:rsidR="00484B0A">
              <w:rPr>
                <w:rtl/>
              </w:rPr>
              <w:t>ُ</w:t>
            </w:r>
            <w:r w:rsidR="005F4626" w:rsidRPr="005377DC">
              <w:rPr>
                <w:rtl/>
              </w:rPr>
              <w:t>و ال</w:t>
            </w:r>
            <w:r w:rsidR="00484B0A">
              <w:rPr>
                <w:rtl/>
              </w:rPr>
              <w:t>ْ</w:t>
            </w:r>
            <w:r w:rsidR="005F4626" w:rsidRPr="005377DC">
              <w:rPr>
                <w:rtl/>
              </w:rPr>
              <w:t>ك</w:t>
            </w:r>
            <w:r w:rsidR="00484B0A">
              <w:rPr>
                <w:rtl/>
              </w:rPr>
              <w:t>ِ</w:t>
            </w:r>
            <w:r w:rsidR="005F4626" w:rsidRPr="005377DC">
              <w:rPr>
                <w:rtl/>
              </w:rPr>
              <w:t>ت</w:t>
            </w:r>
            <w:r w:rsidR="00484B0A">
              <w:rPr>
                <w:rtl/>
              </w:rPr>
              <w:t>َ</w:t>
            </w:r>
            <w:r w:rsidR="005F4626" w:rsidRPr="005377DC">
              <w:rPr>
                <w:rtl/>
              </w:rPr>
              <w:t>اب</w:t>
            </w:r>
            <w:r w:rsidR="00484B0A">
              <w:rPr>
                <w:rtl/>
              </w:rPr>
              <w:t>ُ</w:t>
            </w:r>
            <w:r w:rsidR="005F4626" w:rsidRPr="005377DC">
              <w:rPr>
                <w:rtl/>
              </w:rPr>
              <w:t xml:space="preserve"> خ</w:t>
            </w:r>
            <w:r w:rsidR="00484B0A">
              <w:rPr>
                <w:rtl/>
              </w:rPr>
              <w:t>َ</w:t>
            </w:r>
            <w:r w:rsidR="005F4626" w:rsidRPr="005377DC">
              <w:rPr>
                <w:rtl/>
              </w:rPr>
              <w:t>ي</w:t>
            </w:r>
            <w:r w:rsidR="00484B0A">
              <w:rPr>
                <w:rtl/>
              </w:rPr>
              <w:t>ْ</w:t>
            </w:r>
            <w:r w:rsidR="005F4626" w:rsidRPr="005377DC">
              <w:rPr>
                <w:rtl/>
              </w:rPr>
              <w:t>ر</w:t>
            </w:r>
            <w:r w:rsidR="00484B0A">
              <w:rPr>
                <w:rtl/>
              </w:rPr>
              <w:t>َ</w:t>
            </w:r>
            <w:r w:rsidR="005F4626" w:rsidRPr="005377DC">
              <w:rPr>
                <w:rtl/>
              </w:rPr>
              <w:t xml:space="preserve"> ش</w:t>
            </w:r>
            <w:r w:rsidR="00484B0A">
              <w:rPr>
                <w:rtl/>
              </w:rPr>
              <w:t>َ</w:t>
            </w:r>
            <w:r w:rsidR="005F4626" w:rsidRPr="005377DC">
              <w:rPr>
                <w:rtl/>
              </w:rPr>
              <w:t>اه</w:t>
            </w:r>
            <w:r w:rsidR="00484B0A">
              <w:rPr>
                <w:rtl/>
              </w:rPr>
              <w:t>ِ</w:t>
            </w:r>
            <w:r w:rsidR="005F4626" w:rsidRPr="005377DC">
              <w:rPr>
                <w:rtl/>
              </w:rPr>
              <w:t>د</w:t>
            </w:r>
            <w:r w:rsidR="00484B0A">
              <w:rPr>
                <w:rtl/>
              </w:rPr>
              <w:t>ٍ</w:t>
            </w:r>
            <w:r w:rsidR="005F4626"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أت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ح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ف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ن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 ب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ه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 xml:space="preserve"> ي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ر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اع</w:t>
            </w:r>
            <w:r w:rsidR="00484B0A">
              <w:rPr>
                <w:rtl/>
              </w:rPr>
              <w:t>ُ</w:t>
            </w:r>
            <w:r w:rsidRPr="005377DC">
              <w:rPr>
                <w:rtl/>
              </w:rPr>
              <w:t xml:space="preserve"> ك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ات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ب</w:t>
            </w:r>
            <w:r w:rsidR="00484B0A">
              <w:rPr>
                <w:rtl/>
              </w:rPr>
              <w:t>ِ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أع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ني</w:t>
            </w:r>
            <w:r w:rsidR="00694833">
              <w:rPr>
                <w:rtl/>
              </w:rPr>
              <w:t>ِ</w:t>
            </w:r>
            <w:r w:rsidRPr="005377DC">
              <w:rPr>
                <w:rtl/>
              </w:rPr>
              <w:t xml:space="preserve"> النّ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ب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يل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 xml:space="preserve"> اب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ن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 xml:space="preserve"> الرّ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ض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 ح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قّ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ق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ه</w:t>
            </w:r>
            <w:r w:rsidR="00484B0A">
              <w:rPr>
                <w:rtl/>
              </w:rPr>
              <w:t>ُ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ب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ب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ال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غ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 xml:space="preserve"> ال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ج</w:t>
            </w:r>
            <w:r w:rsidR="00484B0A">
              <w:rPr>
                <w:rtl/>
              </w:rPr>
              <w:t>ُ</w:t>
            </w:r>
            <w:r w:rsidRPr="005377DC">
              <w:rPr>
                <w:rtl/>
              </w:rPr>
              <w:t>ه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د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 xml:space="preserve"> و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ش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و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ق</w:t>
            </w:r>
            <w:r w:rsidR="00484B0A">
              <w:rPr>
                <w:rtl/>
              </w:rPr>
              <w:t>ٍ</w:t>
            </w:r>
            <w:r w:rsidRPr="005377DC">
              <w:rPr>
                <w:rtl/>
              </w:rPr>
              <w:t xml:space="preserve"> ج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اذ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ب</w:t>
            </w:r>
            <w:r w:rsidR="00484B0A">
              <w:rPr>
                <w:rtl/>
              </w:rPr>
              <w:t>ِ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5F4626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إل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ى ال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م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ل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 أرّ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خ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ت</w:t>
            </w:r>
            <w:r w:rsidR="00484B0A">
              <w:rPr>
                <w:rtl/>
              </w:rPr>
              <w:t>ُ</w:t>
            </w:r>
            <w:r w:rsidRPr="005377DC">
              <w:rPr>
                <w:rtl/>
              </w:rPr>
              <w:t>ه</w:t>
            </w:r>
            <w:r w:rsidR="00484B0A">
              <w:rPr>
                <w:rtl/>
              </w:rPr>
              <w:t>ُ</w:t>
            </w:r>
            <w:r w:rsidRPr="005377DC">
              <w:rPr>
                <w:rtl/>
              </w:rPr>
              <w:t xml:space="preserve"> : </w:t>
            </w:r>
            <w:r w:rsidR="00C24190">
              <w:rPr>
                <w:rtl/>
              </w:rPr>
              <w:t>(</w:t>
            </w:r>
            <w:r w:rsidRPr="005377DC">
              <w:rPr>
                <w:rtl/>
              </w:rPr>
              <w:t>ق</w:t>
            </w:r>
            <w:r w:rsidR="00484B0A">
              <w:rPr>
                <w:rtl/>
              </w:rPr>
              <w:t>ُ</w:t>
            </w:r>
            <w:r w:rsidRPr="005377DC">
              <w:rPr>
                <w:rtl/>
              </w:rPr>
              <w:t>ل ع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ل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ن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</w:t>
            </w:r>
            <w:r w:rsidR="00484B0A">
              <w:rPr>
                <w:rtl/>
              </w:rPr>
              <w:t>ً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492" w:type="pct"/>
            <w:vAlign w:val="center"/>
          </w:tcPr>
          <w:p w:rsidR="005F4626" w:rsidRPr="005377DC" w:rsidRDefault="005F4626" w:rsidP="008E6646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5F4626" w:rsidRPr="005377DC" w:rsidRDefault="005F4626" w:rsidP="008E6646">
            <w:pPr>
              <w:pStyle w:val="rfdPoem"/>
            </w:pPr>
            <w:r w:rsidRPr="005377DC">
              <w:rPr>
                <w:rtl/>
              </w:rPr>
              <w:t>ع</w:t>
            </w:r>
            <w:r w:rsidR="00484B0A">
              <w:rPr>
                <w:rtl/>
              </w:rPr>
              <w:t>ُ</w:t>
            </w:r>
            <w:r w:rsidRPr="005377DC">
              <w:rPr>
                <w:rtl/>
              </w:rPr>
              <w:t>ن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و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ان</w:t>
            </w:r>
            <w:r w:rsidR="00484B0A">
              <w:rPr>
                <w:rtl/>
              </w:rPr>
              <w:t>ُ</w:t>
            </w:r>
            <w:r w:rsidRPr="005377DC">
              <w:rPr>
                <w:rtl/>
              </w:rPr>
              <w:t>ه</w:t>
            </w:r>
            <w:r w:rsidR="00484B0A">
              <w:rPr>
                <w:rtl/>
              </w:rPr>
              <w:t>ُ</w:t>
            </w:r>
            <w:r w:rsidRPr="005377DC">
              <w:rPr>
                <w:rtl/>
              </w:rPr>
              <w:t xml:space="preserve"> الثّ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اق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ب</w:t>
            </w:r>
            <w:r w:rsidR="00484B0A">
              <w:rPr>
                <w:rtl/>
              </w:rPr>
              <w:t>ُ</w:t>
            </w:r>
            <w:r w:rsidRPr="005377DC">
              <w:rPr>
                <w:rtl/>
              </w:rPr>
              <w:t xml:space="preserve"> ف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ي ال</w:t>
            </w:r>
            <w:r w:rsidR="00484B0A">
              <w:rPr>
                <w:rtl/>
              </w:rPr>
              <w:t>ْ</w:t>
            </w:r>
            <w:r w:rsidRPr="005377DC">
              <w:rPr>
                <w:rtl/>
              </w:rPr>
              <w:t>م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ن</w:t>
            </w:r>
            <w:r w:rsidR="00484B0A">
              <w:rPr>
                <w:rtl/>
              </w:rPr>
              <w:t>َ</w:t>
            </w:r>
            <w:r w:rsidRPr="005377DC">
              <w:rPr>
                <w:rtl/>
              </w:rPr>
              <w:t>اق</w:t>
            </w:r>
            <w:r w:rsidR="00484B0A">
              <w:rPr>
                <w:rtl/>
              </w:rPr>
              <w:t>ِ</w:t>
            </w:r>
            <w:r w:rsidRPr="005377DC">
              <w:rPr>
                <w:rtl/>
              </w:rPr>
              <w:t>ب</w:t>
            </w:r>
            <w:r w:rsidR="00484B0A">
              <w:rPr>
                <w:rtl/>
              </w:rPr>
              <w:t>ِ</w:t>
            </w:r>
            <w:r w:rsidR="003E76E8">
              <w:rPr>
                <w:rtl/>
              </w:rPr>
              <w:t>)</w:t>
            </w:r>
            <w:r w:rsidRPr="00D42557">
              <w:rPr>
                <w:rStyle w:val="rfdPoemTiniCharChar"/>
                <w:rtl/>
              </w:rPr>
              <w:br/>
              <w:t> </w:t>
            </w:r>
          </w:p>
        </w:tc>
      </w:tr>
      <w:tr w:rsidR="0046043A" w:rsidRPr="005377DC" w:rsidTr="0046043A">
        <w:trPr>
          <w:tblCellSpacing w:w="15" w:type="dxa"/>
          <w:jc w:val="center"/>
        </w:trPr>
        <w:tc>
          <w:tcPr>
            <w:tcW w:w="2214" w:type="pct"/>
            <w:vAlign w:val="center"/>
          </w:tcPr>
          <w:p w:rsidR="0046043A" w:rsidRPr="005377DC" w:rsidRDefault="0046043A" w:rsidP="0046043A">
            <w:pPr>
              <w:pStyle w:val="rfdLeftBold"/>
            </w:pPr>
            <w:r w:rsidRPr="005377DC">
              <w:rPr>
                <w:rtl/>
              </w:rPr>
              <w:t>130</w:t>
            </w:r>
            <w:r w:rsidR="0096323A">
              <w:rPr>
                <w:rtl/>
              </w:rPr>
              <w:t xml:space="preserve"> / </w:t>
            </w:r>
            <w:r w:rsidRPr="005377DC">
              <w:rPr>
                <w:rtl/>
              </w:rPr>
              <w:t>151</w:t>
            </w:r>
          </w:p>
        </w:tc>
        <w:tc>
          <w:tcPr>
            <w:tcW w:w="492" w:type="pct"/>
            <w:vAlign w:val="center"/>
          </w:tcPr>
          <w:p w:rsidR="0046043A" w:rsidRPr="005377DC" w:rsidRDefault="0046043A" w:rsidP="007F2E4D">
            <w:pPr>
              <w:pStyle w:val="rfdPoem"/>
            </w:pPr>
          </w:p>
        </w:tc>
        <w:tc>
          <w:tcPr>
            <w:tcW w:w="2214" w:type="pct"/>
            <w:vAlign w:val="center"/>
          </w:tcPr>
          <w:p w:rsidR="0046043A" w:rsidRPr="005377DC" w:rsidRDefault="0046043A" w:rsidP="0046043A">
            <w:pPr>
              <w:pStyle w:val="rfdLeftBold"/>
            </w:pPr>
            <w:r w:rsidRPr="005377DC">
              <w:rPr>
                <w:rtl/>
              </w:rPr>
              <w:t>182</w:t>
            </w:r>
            <w:r w:rsidR="0096323A">
              <w:rPr>
                <w:rtl/>
              </w:rPr>
              <w:t xml:space="preserve"> / </w:t>
            </w:r>
            <w:r w:rsidRPr="005377DC">
              <w:rPr>
                <w:rtl/>
              </w:rPr>
              <w:t>634</w:t>
            </w:r>
            <w:r w:rsidR="0096323A">
              <w:rPr>
                <w:rtl/>
              </w:rPr>
              <w:t xml:space="preserve"> / </w:t>
            </w:r>
            <w:r w:rsidRPr="005377DC">
              <w:rPr>
                <w:rtl/>
              </w:rPr>
              <w:t>90</w:t>
            </w:r>
            <w:r w:rsidR="0096323A">
              <w:rPr>
                <w:rtl/>
              </w:rPr>
              <w:t xml:space="preserve"> / </w:t>
            </w:r>
            <w:r w:rsidRPr="005377DC">
              <w:rPr>
                <w:rtl/>
              </w:rPr>
              <w:t>224</w:t>
            </w:r>
          </w:p>
        </w:tc>
      </w:tr>
    </w:tbl>
    <w:p w:rsidR="0046043A" w:rsidRDefault="005F4626" w:rsidP="0046043A">
      <w:pPr>
        <w:pStyle w:val="rfdLeftBold"/>
        <w:rPr>
          <w:rtl/>
        </w:rPr>
      </w:pPr>
      <w:r w:rsidRPr="005377DC">
        <w:rPr>
          <w:rtl/>
        </w:rPr>
        <w:t>المجموع 1411 هجري</w:t>
      </w:r>
    </w:p>
    <w:p w:rsidR="0046043A" w:rsidRPr="0046043A" w:rsidRDefault="0046043A" w:rsidP="0046043A">
      <w:pPr>
        <w:rPr>
          <w:rtl/>
        </w:rPr>
      </w:pPr>
      <w:r w:rsidRPr="0046043A">
        <w:rPr>
          <w:rtl/>
        </w:rPr>
        <w:br w:type="page"/>
      </w:r>
    </w:p>
    <w:p w:rsidR="0046043A" w:rsidRDefault="00995243" w:rsidP="0046043A">
      <w:pPr>
        <w:pStyle w:val="rfdCenterBold1"/>
        <w:rPr>
          <w:rtl/>
        </w:rPr>
      </w:pPr>
      <w:r>
        <w:rPr>
          <w:rFonts w:hint="cs"/>
          <w:rtl/>
        </w:rPr>
        <w:lastRenderedPageBreak/>
        <w:br/>
      </w:r>
      <w:r>
        <w:rPr>
          <w:rtl/>
        </w:rPr>
        <w:br/>
      </w:r>
      <w:r w:rsidR="005F4626" w:rsidRPr="00703C9A">
        <w:rPr>
          <w:rtl/>
        </w:rPr>
        <w:t>بسم الله الرّحم</w:t>
      </w:r>
      <w:r w:rsidR="009964D8" w:rsidRPr="009964D8">
        <w:rPr>
          <w:rtl/>
        </w:rPr>
        <w:t>ٰ</w:t>
      </w:r>
      <w:r w:rsidR="005F4626" w:rsidRPr="00703C9A">
        <w:rPr>
          <w:rtl/>
        </w:rPr>
        <w:t>ن الرّحيم</w:t>
      </w:r>
    </w:p>
    <w:p w:rsidR="005F4626" w:rsidRPr="005377DC" w:rsidRDefault="005F4626" w:rsidP="0046043A">
      <w:pPr>
        <w:pStyle w:val="rfdCenterBold1"/>
        <w:rPr>
          <w:rtl/>
        </w:rPr>
      </w:pPr>
      <w:r w:rsidRPr="005377DC">
        <w:rPr>
          <w:rtl/>
        </w:rPr>
        <w:t>مقدمة المحقق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الحمد لله الأوّل بلا ابتداء ، والآخر بعد فناء الأشياء ، الوليّ</w:t>
      </w:r>
      <w:r w:rsidR="00BE2ED4">
        <w:rPr>
          <w:rtl/>
        </w:rPr>
        <w:t>ُ</w:t>
      </w:r>
      <w:r w:rsidRPr="005377DC">
        <w:rPr>
          <w:rtl/>
        </w:rPr>
        <w:t xml:space="preserve"> </w:t>
      </w:r>
      <w:r w:rsidR="008F71ED">
        <w:rPr>
          <w:rtl/>
        </w:rPr>
        <w:br/>
      </w:r>
      <w:r w:rsidRPr="005377DC">
        <w:rPr>
          <w:rtl/>
        </w:rPr>
        <w:t>الحميد ، العزيز المجيد ، المتفرّ</w:t>
      </w:r>
      <w:r w:rsidR="00BE2ED4">
        <w:rPr>
          <w:rtl/>
        </w:rPr>
        <w:t>ِ</w:t>
      </w:r>
      <w:r w:rsidRPr="005377DC">
        <w:rPr>
          <w:rtl/>
        </w:rPr>
        <w:t xml:space="preserve">د بالملك والقدرة ، الفعّال لما يريد ، له الخلق </w:t>
      </w:r>
      <w:r w:rsidR="008F71ED">
        <w:rPr>
          <w:rtl/>
        </w:rPr>
        <w:br/>
      </w:r>
      <w:r w:rsidRPr="005377DC">
        <w:rPr>
          <w:rtl/>
        </w:rPr>
        <w:t>والأمر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والحمد لله الذي الخلق بقدرته ، وجعلهم دليلا على إلهيّته ، وبعث </w:t>
      </w:r>
      <w:r w:rsidR="008F71ED">
        <w:rPr>
          <w:rtl/>
        </w:rPr>
        <w:br/>
      </w:r>
      <w:r w:rsidRPr="005377DC">
        <w:rPr>
          <w:rtl/>
        </w:rPr>
        <w:t>فيهم رس</w:t>
      </w:r>
      <w:r w:rsidR="00AB693E">
        <w:rPr>
          <w:rtl/>
        </w:rPr>
        <w:t xml:space="preserve">لاً </w:t>
      </w:r>
      <w:r w:rsidR="00A163A8">
        <w:rPr>
          <w:rtl/>
        </w:rPr>
        <w:t>مبشِّ</w:t>
      </w:r>
      <w:r w:rsidRPr="005377DC">
        <w:rPr>
          <w:rtl/>
        </w:rPr>
        <w:t xml:space="preserve">رين ومنذرين لئلا يكون للناس على الله حجّة بعد الرسل ، </w:t>
      </w:r>
      <w:r w:rsidR="008F71ED">
        <w:rPr>
          <w:rtl/>
        </w:rPr>
        <w:br/>
      </w:r>
      <w:r w:rsidRPr="005377DC">
        <w:rPr>
          <w:rtl/>
        </w:rPr>
        <w:t>يأمرونهم بعبادته ، وأيّد كلّ رسول بآيات ومعجزات</w:t>
      </w:r>
      <w:r w:rsidR="00BE2ED4">
        <w:rPr>
          <w:rtl/>
        </w:rPr>
        <w:t>ٍ</w:t>
      </w:r>
      <w:r w:rsidRPr="005377DC">
        <w:rPr>
          <w:rtl/>
        </w:rPr>
        <w:t xml:space="preserve"> جعلها دلي</w:t>
      </w:r>
      <w:r w:rsidR="00AB693E">
        <w:rPr>
          <w:rtl/>
        </w:rPr>
        <w:t xml:space="preserve">لاً </w:t>
      </w:r>
      <w:r w:rsidRPr="005377DC">
        <w:rPr>
          <w:rtl/>
        </w:rPr>
        <w:t xml:space="preserve">على </w:t>
      </w:r>
      <w:r w:rsidR="008F71ED">
        <w:rPr>
          <w:rtl/>
        </w:rPr>
        <w:br/>
      </w:r>
      <w:r w:rsidRPr="005377DC">
        <w:rPr>
          <w:rtl/>
        </w:rPr>
        <w:t>صدق نبوّته</w:t>
      </w:r>
      <w:r w:rsidR="00410A32">
        <w:rPr>
          <w:rtl/>
        </w:rPr>
        <w:t xml:space="preserve"> .</w:t>
      </w:r>
    </w:p>
    <w:p w:rsidR="005F4626" w:rsidRPr="005377DC" w:rsidRDefault="005F4626" w:rsidP="00FA06DB">
      <w:pPr>
        <w:rPr>
          <w:rtl/>
        </w:rPr>
      </w:pPr>
      <w:r w:rsidRPr="005377DC">
        <w:rPr>
          <w:rtl/>
        </w:rPr>
        <w:t xml:space="preserve">وصلّى الله على محمّد خاتم الأنبياء والمرسلين ، وصاحب المعجز </w:t>
      </w:r>
      <w:r w:rsidR="008F71ED">
        <w:rPr>
          <w:rtl/>
        </w:rPr>
        <w:br/>
      </w:r>
      <w:r w:rsidRPr="005377DC">
        <w:rPr>
          <w:rtl/>
        </w:rPr>
        <w:t xml:space="preserve">المبين </w:t>
      </w:r>
      <w:r>
        <w:rPr>
          <w:rtl/>
        </w:rPr>
        <w:t>(</w:t>
      </w:r>
      <w:r w:rsidRPr="005377DC">
        <w:rPr>
          <w:rtl/>
        </w:rPr>
        <w:t>القرآن العظيم) أوّل الثقلين ، كتاب</w:t>
      </w:r>
      <w:r w:rsidR="00BE2ED4">
        <w:rPr>
          <w:rtl/>
        </w:rPr>
        <w:t>ٌ</w:t>
      </w:r>
      <w:r w:rsidRPr="005377DC">
        <w:rPr>
          <w:rtl/>
        </w:rPr>
        <w:t xml:space="preserve"> عزيز</w:t>
      </w:r>
      <w:r w:rsidR="00BE2ED4">
        <w:rPr>
          <w:rtl/>
        </w:rPr>
        <w:t>ٌ</w:t>
      </w:r>
      <w:r w:rsidRPr="005377DC">
        <w:rPr>
          <w:rtl/>
        </w:rPr>
        <w:t xml:space="preserve"> لا يأتيه الباطل من بين </w:t>
      </w:r>
      <w:r w:rsidR="007C3981">
        <w:rPr>
          <w:rtl/>
        </w:rPr>
        <w:br/>
      </w:r>
      <w:r w:rsidRPr="005377DC">
        <w:rPr>
          <w:rtl/>
        </w:rPr>
        <w:t>يديه ولا من خلفه ، تنزيل</w:t>
      </w:r>
      <w:r w:rsidR="00BE2ED4">
        <w:rPr>
          <w:rtl/>
        </w:rPr>
        <w:t>ٌ</w:t>
      </w:r>
      <w:r w:rsidRPr="005377DC">
        <w:rPr>
          <w:rtl/>
        </w:rPr>
        <w:t xml:space="preserve"> من حكيم حميد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والصلاة والسلام على آله الطيّبين ، ثاني الثقلين ، والمقرونين </w:t>
      </w:r>
      <w:r w:rsidR="007C3981">
        <w:rPr>
          <w:rtl/>
        </w:rPr>
        <w:br/>
      </w:r>
      <w:r w:rsidR="003A2536">
        <w:rPr>
          <w:rtl/>
        </w:rPr>
        <w:t>بالكتاب المبين ، الهداة المهديّ</w:t>
      </w:r>
      <w:r w:rsidRPr="005377DC">
        <w:rPr>
          <w:rtl/>
        </w:rPr>
        <w:t xml:space="preserve">ين ، ذوي الآيات الباهرات ، والمعجزات </w:t>
      </w:r>
      <w:r w:rsidR="007C3981">
        <w:rPr>
          <w:rtl/>
        </w:rPr>
        <w:br/>
      </w:r>
      <w:r w:rsidRPr="005377DC">
        <w:rPr>
          <w:rtl/>
        </w:rPr>
        <w:t>الظاهرات ، ومنهل الفضائل والمكرمات ، نجوم الهدى وأعلام الت</w:t>
      </w:r>
      <w:r w:rsidR="00BE2ED4">
        <w:rPr>
          <w:rtl/>
        </w:rPr>
        <w:t>ُ</w:t>
      </w:r>
      <w:r w:rsidRPr="005377DC">
        <w:rPr>
          <w:rtl/>
        </w:rPr>
        <w:t xml:space="preserve">قى ؛ ما </w:t>
      </w:r>
      <w:r w:rsidR="007C3981">
        <w:rPr>
          <w:rtl/>
        </w:rPr>
        <w:br/>
      </w:r>
      <w:r w:rsidRPr="005377DC">
        <w:rPr>
          <w:rtl/>
        </w:rPr>
        <w:t>غرّد طير وشدا</w:t>
      </w:r>
      <w:r w:rsidR="00410A32">
        <w:rPr>
          <w:rtl/>
        </w:rPr>
        <w:t xml:space="preserve"> .</w:t>
      </w:r>
    </w:p>
    <w:p w:rsidR="005F4626" w:rsidRPr="005377DC" w:rsidRDefault="005F4626" w:rsidP="00703C9A">
      <w:pPr>
        <w:pStyle w:val="rfdBold1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>أمّا بعد :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فقد كان الناس يطالبون كلّ</w:t>
      </w:r>
      <w:r w:rsidR="00BE2ED4">
        <w:rPr>
          <w:rtl/>
        </w:rPr>
        <w:t>َ</w:t>
      </w:r>
      <w:r w:rsidRPr="005377DC">
        <w:rPr>
          <w:rtl/>
        </w:rPr>
        <w:t xml:space="preserve"> نبيّ</w:t>
      </w:r>
      <w:r w:rsidR="003A2536">
        <w:rPr>
          <w:rtl/>
        </w:rPr>
        <w:t>ٍ</w:t>
      </w:r>
      <w:r w:rsidRPr="005377DC">
        <w:rPr>
          <w:rtl/>
        </w:rPr>
        <w:t xml:space="preserve"> مرسل ، أو وصيّ</w:t>
      </w:r>
      <w:r w:rsidR="00BE2ED4">
        <w:rPr>
          <w:rtl/>
        </w:rPr>
        <w:t>ٍ</w:t>
      </w:r>
      <w:r w:rsidRPr="005377DC">
        <w:rPr>
          <w:rtl/>
        </w:rPr>
        <w:t xml:space="preserve"> ، أن يريهم </w:t>
      </w:r>
      <w:r w:rsidR="00C7078E">
        <w:rPr>
          <w:rtl/>
        </w:rPr>
        <w:br/>
      </w:r>
      <w:r w:rsidRPr="005377DC">
        <w:rPr>
          <w:rtl/>
        </w:rPr>
        <w:t>بعض المعجزات وخوارق العادات شرطا</w:t>
      </w:r>
      <w:r w:rsidR="00BE2ED4">
        <w:rPr>
          <w:rtl/>
        </w:rPr>
        <w:t>ً</w:t>
      </w:r>
      <w:r w:rsidRPr="005377DC">
        <w:rPr>
          <w:rtl/>
        </w:rPr>
        <w:t xml:space="preserve"> لتصديقه والايمان به فذلك </w:t>
      </w:r>
      <w:r w:rsidR="00C7078E">
        <w:rPr>
          <w:rtl/>
        </w:rPr>
        <w:br/>
      </w:r>
      <w:r w:rsidRPr="005377DC">
        <w:rPr>
          <w:rtl/>
        </w:rPr>
        <w:t>أثبت</w:t>
      </w:r>
      <w:r w:rsidR="00BE2ED4">
        <w:rPr>
          <w:rtl/>
        </w:rPr>
        <w:t>ُ</w:t>
      </w:r>
      <w:r w:rsidRPr="005377DC">
        <w:rPr>
          <w:rtl/>
        </w:rPr>
        <w:t xml:space="preserve"> طريق</w:t>
      </w:r>
      <w:r w:rsidR="003A2536">
        <w:rPr>
          <w:rtl/>
        </w:rPr>
        <w:t>ٍ</w:t>
      </w:r>
      <w:r w:rsidRPr="005377DC">
        <w:rPr>
          <w:rtl/>
        </w:rPr>
        <w:t xml:space="preserve"> إلى معرفة صدقه واثبات صحّة نبوّته ووصايته ، فما هو المعجز</w:t>
      </w:r>
      <w:r w:rsidR="00DD50E3">
        <w:rPr>
          <w:rtl/>
        </w:rPr>
        <w:t xml:space="preserve"> ؟</w:t>
      </w:r>
    </w:p>
    <w:p w:rsidR="005F4626" w:rsidRPr="005377DC" w:rsidRDefault="005F4626" w:rsidP="00FA06DB">
      <w:pPr>
        <w:rPr>
          <w:rtl/>
        </w:rPr>
      </w:pPr>
      <w:r w:rsidRPr="005377DC">
        <w:rPr>
          <w:rtl/>
        </w:rPr>
        <w:t>«المعجز في اللغة : ما يجعل غيره عاجزا</w:t>
      </w:r>
      <w:r w:rsidR="003A2536">
        <w:rPr>
          <w:rtl/>
        </w:rPr>
        <w:t>ً</w:t>
      </w:r>
      <w:r w:rsidRPr="005377DC">
        <w:rPr>
          <w:rtl/>
        </w:rPr>
        <w:t xml:space="preserve"> ، ثمّ</w:t>
      </w:r>
      <w:r w:rsidR="003A2536">
        <w:rPr>
          <w:rtl/>
        </w:rPr>
        <w:t>َ</w:t>
      </w:r>
      <w:r w:rsidRPr="005377DC">
        <w:rPr>
          <w:rtl/>
        </w:rPr>
        <w:t xml:space="preserve"> تعورف في الفعل الذي </w:t>
      </w:r>
      <w:r w:rsidR="00C7078E">
        <w:rPr>
          <w:rtl/>
        </w:rPr>
        <w:br/>
      </w:r>
      <w:r w:rsidRPr="005377DC">
        <w:rPr>
          <w:rtl/>
        </w:rPr>
        <w:t>يعجز القادر عن الاتيان بمثله</w:t>
      </w:r>
      <w:r w:rsidR="00410A32">
        <w:rPr>
          <w:rtl/>
        </w:rPr>
        <w:t xml:space="preserve"> .</w:t>
      </w:r>
    </w:p>
    <w:p w:rsidR="005F4626" w:rsidRPr="005377DC" w:rsidRDefault="005F4626" w:rsidP="00FA06DB">
      <w:pPr>
        <w:rPr>
          <w:rtl/>
        </w:rPr>
      </w:pPr>
      <w:r w:rsidRPr="005377DC">
        <w:rPr>
          <w:rtl/>
        </w:rPr>
        <w:t>وفي الشرع : هو كلّ</w:t>
      </w:r>
      <w:r w:rsidR="003A2536">
        <w:rPr>
          <w:rtl/>
        </w:rPr>
        <w:t>ُ</w:t>
      </w:r>
      <w:r w:rsidRPr="005377DC">
        <w:rPr>
          <w:rtl/>
        </w:rPr>
        <w:t xml:space="preserve"> حادث</w:t>
      </w:r>
      <w:r w:rsidR="00BE2ED4">
        <w:rPr>
          <w:rtl/>
        </w:rPr>
        <w:t>ٍ</w:t>
      </w:r>
      <w:r w:rsidRPr="005377DC">
        <w:rPr>
          <w:rtl/>
        </w:rPr>
        <w:t xml:space="preserve"> ، من فعل الله ، أو بأمره ، او تمكينه ، </w:t>
      </w:r>
      <w:r w:rsidR="00C7078E">
        <w:rPr>
          <w:rtl/>
        </w:rPr>
        <w:br/>
      </w:r>
      <w:r w:rsidRPr="005377DC">
        <w:rPr>
          <w:rtl/>
        </w:rPr>
        <w:t>ناقض</w:t>
      </w:r>
      <w:r w:rsidR="00BE2ED4">
        <w:rPr>
          <w:rtl/>
        </w:rPr>
        <w:t>ٌ</w:t>
      </w:r>
      <w:r w:rsidRPr="005377DC">
        <w:rPr>
          <w:rtl/>
        </w:rPr>
        <w:t xml:space="preserve"> لعادة الناس في زمان تكليف مطابق لدعوته ، أو ما يجري مجراه» </w:t>
      </w:r>
      <w:r w:rsidRPr="005377DC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فالمعجزة إذن هي برهان ساطع ، ودليل قاطع ، وعلامة صدق ، </w:t>
      </w:r>
      <w:r w:rsidR="00C7078E">
        <w:rPr>
          <w:rtl/>
        </w:rPr>
        <w:br/>
      </w:r>
      <w:r w:rsidRPr="005377DC">
        <w:rPr>
          <w:rtl/>
        </w:rPr>
        <w:t>يظهرها الله عل</w:t>
      </w:r>
      <w:r w:rsidR="003A2536">
        <w:rPr>
          <w:rtl/>
        </w:rPr>
        <w:t>ى يدي النبي أو الوصي عند دعائه ا</w:t>
      </w:r>
      <w:r w:rsidRPr="005377DC">
        <w:rPr>
          <w:rtl/>
        </w:rPr>
        <w:t xml:space="preserve">و ادعائه ، يمكن للناس </w:t>
      </w:r>
      <w:r w:rsidR="00C7078E">
        <w:rPr>
          <w:rtl/>
        </w:rPr>
        <w:br/>
      </w:r>
      <w:r w:rsidRPr="005377DC">
        <w:rPr>
          <w:rtl/>
        </w:rPr>
        <w:t>من خلالها التمييز بين الصادق والكاذب ، ودفع الشكّ</w:t>
      </w:r>
      <w:r w:rsidR="00BE2ED4">
        <w:rPr>
          <w:rtl/>
        </w:rPr>
        <w:t>ِ</w:t>
      </w:r>
      <w:r w:rsidRPr="005377DC">
        <w:rPr>
          <w:rtl/>
        </w:rPr>
        <w:t xml:space="preserve"> والريب فيه ، لئلا </w:t>
      </w:r>
      <w:r w:rsidR="00C7078E">
        <w:rPr>
          <w:rtl/>
        </w:rPr>
        <w:br/>
      </w:r>
      <w:r w:rsidRPr="005377DC">
        <w:rPr>
          <w:rtl/>
        </w:rPr>
        <w:t>تبقى لهم حجّة في معصيته ومخالفته ، وليهلك م</w:t>
      </w:r>
      <w:r w:rsidR="00BE2ED4">
        <w:rPr>
          <w:rtl/>
        </w:rPr>
        <w:t>َ</w:t>
      </w:r>
      <w:r w:rsidRPr="005377DC">
        <w:rPr>
          <w:rtl/>
        </w:rPr>
        <w:t xml:space="preserve">ن هلك عن بيّنة ويحيا من </w:t>
      </w:r>
      <w:r w:rsidR="00C7078E">
        <w:rPr>
          <w:rtl/>
        </w:rPr>
        <w:br/>
      </w:r>
      <w:r w:rsidRPr="005377DC">
        <w:rPr>
          <w:rtl/>
        </w:rPr>
        <w:t>حيّ</w:t>
      </w:r>
      <w:r w:rsidR="00BE2ED4">
        <w:rPr>
          <w:rtl/>
        </w:rPr>
        <w:t>ِ</w:t>
      </w:r>
      <w:r w:rsidRPr="005377DC">
        <w:rPr>
          <w:rtl/>
        </w:rPr>
        <w:t xml:space="preserve"> عن بيّنة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وللمعجز أحكام</w:t>
      </w:r>
      <w:r w:rsidR="00BE2ED4">
        <w:rPr>
          <w:rtl/>
        </w:rPr>
        <w:t>ٌ</w:t>
      </w:r>
      <w:r w:rsidR="003A2536">
        <w:rPr>
          <w:rtl/>
        </w:rPr>
        <w:t xml:space="preserve"> وشروط لا</w:t>
      </w:r>
      <w:r w:rsidRPr="005377DC">
        <w:rPr>
          <w:rtl/>
        </w:rPr>
        <w:t>بدّ</w:t>
      </w:r>
      <w:r w:rsidR="003A2536">
        <w:rPr>
          <w:rtl/>
        </w:rPr>
        <w:t>َ</w:t>
      </w:r>
      <w:r w:rsidRPr="005377DC">
        <w:rPr>
          <w:rtl/>
        </w:rPr>
        <w:t xml:space="preserve"> من توفّرها ومعرفتها ، ذكر الشيخ </w:t>
      </w:r>
      <w:r w:rsidR="00C7078E">
        <w:rPr>
          <w:rtl/>
        </w:rPr>
        <w:br/>
      </w:r>
      <w:r w:rsidRPr="005377DC">
        <w:rPr>
          <w:rtl/>
        </w:rPr>
        <w:t xml:space="preserve">المصنّف أربعة منها في مقدّمة كتابه هذا </w:t>
      </w:r>
      <w:r w:rsidRPr="005377DC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410A32" w:rsidRPr="00170E08" w:rsidRDefault="005F4626" w:rsidP="00410A32">
      <w:pPr>
        <w:rPr>
          <w:rStyle w:val="rfdLineChar"/>
          <w:rtl/>
          <w:lang w:bidi="ar-SA"/>
        </w:rPr>
      </w:pPr>
      <w:r w:rsidRPr="005377DC">
        <w:rPr>
          <w:rtl/>
        </w:rPr>
        <w:t>إذا عرفت ذلك فاعلم أنّ</w:t>
      </w:r>
      <w:r w:rsidR="00BE2ED4">
        <w:rPr>
          <w:rtl/>
        </w:rPr>
        <w:t>َ</w:t>
      </w:r>
      <w:r w:rsidRPr="005377DC">
        <w:rPr>
          <w:rtl/>
        </w:rPr>
        <w:t xml:space="preserve"> أعظم معجزات الأنبياء ، واشرفها منزلة </w:t>
      </w:r>
      <w:r w:rsidR="00C7078E">
        <w:rPr>
          <w:rtl/>
        </w:rPr>
        <w:br/>
      </w:r>
      <w:r w:rsidRPr="005377DC">
        <w:rPr>
          <w:rtl/>
        </w:rPr>
        <w:t xml:space="preserve">وأسماها رتبة ، وأوضحها دلالة هي : </w:t>
      </w:r>
      <w:r>
        <w:rPr>
          <w:rtl/>
        </w:rPr>
        <w:t>(</w:t>
      </w:r>
      <w:r w:rsidRPr="005377DC">
        <w:rPr>
          <w:rtl/>
        </w:rPr>
        <w:t xml:space="preserve">القرآن الكريم) الذي فرض اعجازه </w:t>
      </w:r>
      <w:r w:rsidR="00C7078E">
        <w:rPr>
          <w:rtl/>
        </w:rPr>
        <w:br/>
      </w:r>
      <w:r w:rsidRPr="005377DC">
        <w:rPr>
          <w:rtl/>
        </w:rPr>
        <w:t>على كلّ</w:t>
      </w:r>
      <w:r w:rsidR="00DB0FB9">
        <w:rPr>
          <w:rtl/>
        </w:rPr>
        <w:t>ِ</w:t>
      </w:r>
      <w:r w:rsidRPr="005377DC">
        <w:rPr>
          <w:rtl/>
        </w:rPr>
        <w:t xml:space="preserve"> م</w:t>
      </w:r>
      <w:r w:rsidR="00DB0FB9">
        <w:rPr>
          <w:rtl/>
        </w:rPr>
        <w:t>َ</w:t>
      </w:r>
      <w:r w:rsidRPr="005377DC">
        <w:rPr>
          <w:rtl/>
        </w:rPr>
        <w:t xml:space="preserve">ن سمعه على تفاوت مراتبهم في البلاغة ، واختلاف مشاربهم </w:t>
      </w:r>
      <w:r w:rsidR="00C7078E">
        <w:rPr>
          <w:rtl/>
        </w:rPr>
        <w:br/>
      </w:r>
      <w:r w:rsidRPr="005377DC">
        <w:rPr>
          <w:rtl/>
        </w:rPr>
        <w:t>وتباين تخصصاتهم ؛ أعجزهم ا</w:t>
      </w:r>
      <w:r w:rsidR="00DB0FB9">
        <w:rPr>
          <w:rtl/>
        </w:rPr>
        <w:t>ُ</w:t>
      </w:r>
      <w:r w:rsidRPr="005377DC">
        <w:rPr>
          <w:rtl/>
        </w:rPr>
        <w:t>سلوبه ونظمه في الايجاز والإ</w:t>
      </w:r>
      <w:r w:rsidR="00DB0FB9">
        <w:rPr>
          <w:rtl/>
        </w:rPr>
        <w:t>ِ</w:t>
      </w:r>
      <w:r w:rsidRPr="005377DC">
        <w:rPr>
          <w:rtl/>
        </w:rPr>
        <w:t>طالة معا</w:t>
      </w:r>
      <w:r w:rsidR="00BE2ED4">
        <w:rPr>
          <w:rtl/>
        </w:rPr>
        <w:t>ً</w:t>
      </w:r>
      <w:r w:rsidRPr="005377DC">
        <w:rPr>
          <w:rtl/>
        </w:rPr>
        <w:t xml:space="preserve"> ؛</w:t>
      </w:r>
      <w:r w:rsidR="00410A32">
        <w:rPr>
          <w:rtl/>
        </w:rPr>
        <w:t xml:space="preserve"> </w:t>
      </w:r>
      <w:r w:rsidR="00410A32">
        <w:rPr>
          <w:rtl/>
        </w:rPr>
        <w:br/>
      </w:r>
      <w:r w:rsidR="00410A32">
        <w:rPr>
          <w:rStyle w:val="rfdLineChar"/>
          <w:rtl/>
          <w:lang w:bidi="ar-SA"/>
        </w:rPr>
        <w:t>___________________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1) الخرائج والجرائح 3 : 974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2) راجع ص 40</w:t>
      </w:r>
      <w:r w:rsidR="00410A32">
        <w:rPr>
          <w:rtl/>
        </w:rPr>
        <w:t xml:space="preserve"> .</w:t>
      </w:r>
    </w:p>
    <w:p w:rsidR="005F4626" w:rsidRPr="005377DC" w:rsidRDefault="005F4626" w:rsidP="00703C9A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>علومه ، حكمه ، كشفه عن الغيوب الماضية وأخبار الا</w:t>
      </w:r>
      <w:r w:rsidR="00BE2ED4">
        <w:rPr>
          <w:rtl/>
        </w:rPr>
        <w:t>ُ</w:t>
      </w:r>
      <w:r w:rsidRPr="005377DC">
        <w:rPr>
          <w:rtl/>
        </w:rPr>
        <w:t>مم السالفة وس</w:t>
      </w:r>
      <w:r w:rsidR="00DB0FB9">
        <w:rPr>
          <w:rtl/>
        </w:rPr>
        <w:t>ِ</w:t>
      </w:r>
      <w:r w:rsidRPr="005377DC">
        <w:rPr>
          <w:rtl/>
        </w:rPr>
        <w:t xml:space="preserve">ير </w:t>
      </w:r>
      <w:r w:rsidR="00C7078E">
        <w:rPr>
          <w:rtl/>
        </w:rPr>
        <w:br/>
      </w:r>
      <w:r w:rsidRPr="005377DC">
        <w:rPr>
          <w:rtl/>
        </w:rPr>
        <w:t xml:space="preserve">الأنبياء ، وإخباره عن الحوادث الآتية والغيب ؛ وامتاز ببقائه وخلوده ، </w:t>
      </w:r>
      <w:r w:rsidR="00C7078E">
        <w:rPr>
          <w:rtl/>
        </w:rPr>
        <w:br/>
      </w:r>
      <w:r w:rsidRPr="005377DC">
        <w:rPr>
          <w:rtl/>
        </w:rPr>
        <w:t>خاصّة وأن</w:t>
      </w:r>
      <w:r w:rsidR="007F2E4D">
        <w:rPr>
          <w:rtl/>
        </w:rPr>
        <w:t xml:space="preserve"> سائر معجزات الأنبياء كانت وقتيّ</w:t>
      </w:r>
      <w:r w:rsidRPr="005377DC">
        <w:rPr>
          <w:rtl/>
        </w:rPr>
        <w:t xml:space="preserve">ة ذهبت في حينها ، ولم </w:t>
      </w:r>
      <w:r w:rsidR="00C7078E">
        <w:rPr>
          <w:rtl/>
        </w:rPr>
        <w:br/>
      </w:r>
      <w:r w:rsidRPr="005377DC">
        <w:rPr>
          <w:rtl/>
        </w:rPr>
        <w:t xml:space="preserve">يشاهدها </w:t>
      </w:r>
      <w:r w:rsidR="00335A4F">
        <w:rPr>
          <w:rtl/>
        </w:rPr>
        <w:t>إلّا</w:t>
      </w:r>
      <w:r w:rsidRPr="005377DC">
        <w:rPr>
          <w:rtl/>
        </w:rPr>
        <w:t xml:space="preserve"> م</w:t>
      </w:r>
      <w:r w:rsidR="00DB0FB9">
        <w:rPr>
          <w:rtl/>
        </w:rPr>
        <w:t>َ</w:t>
      </w:r>
      <w:r w:rsidRPr="005377DC">
        <w:rPr>
          <w:rtl/>
        </w:rPr>
        <w:t>ن عاصرها وحضرها ، لذا فهو دليل</w:t>
      </w:r>
      <w:r w:rsidR="00DB0FB9">
        <w:rPr>
          <w:rtl/>
        </w:rPr>
        <w:t>ٌ</w:t>
      </w:r>
      <w:r w:rsidRPr="005377DC">
        <w:rPr>
          <w:rtl/>
        </w:rPr>
        <w:t xml:space="preserve"> على صدق ا</w:t>
      </w:r>
      <w:r w:rsidR="00BE2ED4">
        <w:rPr>
          <w:rtl/>
        </w:rPr>
        <w:t>ُ</w:t>
      </w:r>
      <w:r w:rsidRPr="005377DC">
        <w:rPr>
          <w:rtl/>
        </w:rPr>
        <w:t xml:space="preserve">ولئك </w:t>
      </w:r>
      <w:r w:rsidR="00C7078E">
        <w:rPr>
          <w:rtl/>
        </w:rPr>
        <w:br/>
      </w:r>
      <w:r w:rsidRPr="005377DC">
        <w:rPr>
          <w:rtl/>
        </w:rPr>
        <w:t>الرسل والأنبياء ، إذ هو مصدّ</w:t>
      </w:r>
      <w:r w:rsidR="00BE2ED4">
        <w:rPr>
          <w:rtl/>
        </w:rPr>
        <w:t>ِ</w:t>
      </w:r>
      <w:r w:rsidRPr="005377DC">
        <w:rPr>
          <w:rtl/>
        </w:rPr>
        <w:t>ق</w:t>
      </w:r>
      <w:r w:rsidR="00DB0FB9">
        <w:rPr>
          <w:rtl/>
        </w:rPr>
        <w:t>ٌ</w:t>
      </w:r>
      <w:r w:rsidRPr="005377DC">
        <w:rPr>
          <w:rtl/>
        </w:rPr>
        <w:t xml:space="preserve"> لهم ، ومخبر</w:t>
      </w:r>
      <w:r w:rsidR="00BE2ED4">
        <w:rPr>
          <w:rtl/>
        </w:rPr>
        <w:t>ٌ</w:t>
      </w:r>
      <w:r w:rsidRPr="005377DC">
        <w:rPr>
          <w:rtl/>
        </w:rPr>
        <w:t xml:space="preserve"> عن حالهم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وقد وصلتنا أخبار وأحاديث هي أكثر من أن تحصى ، وأوسع من أن </w:t>
      </w:r>
      <w:r w:rsidR="00C7078E">
        <w:rPr>
          <w:rtl/>
        </w:rPr>
        <w:br/>
      </w:r>
      <w:r w:rsidRPr="005377DC">
        <w:rPr>
          <w:rtl/>
        </w:rPr>
        <w:t>تحوى ، دخل جلّ</w:t>
      </w:r>
      <w:r w:rsidR="00DB0FB9">
        <w:rPr>
          <w:rtl/>
        </w:rPr>
        <w:t>ُ</w:t>
      </w:r>
      <w:r w:rsidRPr="005377DC">
        <w:rPr>
          <w:rtl/>
        </w:rPr>
        <w:t>ها حدّ</w:t>
      </w:r>
      <w:r w:rsidR="00DB0FB9">
        <w:rPr>
          <w:rtl/>
        </w:rPr>
        <w:t>َ</w:t>
      </w:r>
      <w:r w:rsidRPr="005377DC">
        <w:rPr>
          <w:rtl/>
        </w:rPr>
        <w:t xml:space="preserve"> الاشتهار ، إذ جاءت مرويّة بطرق</w:t>
      </w:r>
      <w:r w:rsidR="00DB0FB9">
        <w:rPr>
          <w:rtl/>
        </w:rPr>
        <w:t>ٍ</w:t>
      </w:r>
      <w:r w:rsidRPr="005377DC">
        <w:rPr>
          <w:rtl/>
        </w:rPr>
        <w:t xml:space="preserve"> وأوجه</w:t>
      </w:r>
      <w:r w:rsidR="00DB0FB9">
        <w:rPr>
          <w:rtl/>
        </w:rPr>
        <w:t>ٍ</w:t>
      </w:r>
      <w:r w:rsidRPr="005377DC">
        <w:rPr>
          <w:rtl/>
        </w:rPr>
        <w:t xml:space="preserve"> كثيرة ، </w:t>
      </w:r>
      <w:r w:rsidR="00C7078E">
        <w:rPr>
          <w:rtl/>
        </w:rPr>
        <w:br/>
      </w:r>
      <w:r w:rsidRPr="005377DC">
        <w:rPr>
          <w:rtl/>
        </w:rPr>
        <w:t xml:space="preserve">وبأسانيد صحيحة مصحّحة ، تحكي جميعها معجزات ودلائل النبي </w:t>
      </w:r>
      <w:r w:rsidR="00C7078E">
        <w:rPr>
          <w:rtl/>
        </w:rPr>
        <w:br/>
      </w:r>
      <w:r w:rsidRPr="005377DC">
        <w:rPr>
          <w:rtl/>
        </w:rPr>
        <w:t>والأئمة من أهل بيته صلوات الله عليه وعليهم أجمعين ، باينوا بها م</w:t>
      </w:r>
      <w:r w:rsidR="00DB0FB9">
        <w:rPr>
          <w:rtl/>
        </w:rPr>
        <w:t>َ</w:t>
      </w:r>
      <w:r w:rsidRPr="005377DC">
        <w:rPr>
          <w:rtl/>
        </w:rPr>
        <w:t xml:space="preserve">ن </w:t>
      </w:r>
      <w:r w:rsidR="00C7078E">
        <w:rPr>
          <w:rtl/>
        </w:rPr>
        <w:br/>
      </w:r>
      <w:r w:rsidRPr="005377DC">
        <w:rPr>
          <w:rtl/>
        </w:rPr>
        <w:t>سواهم ، وسموا بها على سائر الأنبياء والأوصياء المتقدّمين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فكانوا ي</w:t>
      </w:r>
      <w:r w:rsidR="00DB0FB9">
        <w:rPr>
          <w:rtl/>
        </w:rPr>
        <w:t>ُ</w:t>
      </w:r>
      <w:r w:rsidRPr="005377DC">
        <w:rPr>
          <w:rtl/>
        </w:rPr>
        <w:t>ر</w:t>
      </w:r>
      <w:r w:rsidR="00DB0FB9">
        <w:rPr>
          <w:rtl/>
        </w:rPr>
        <w:t>ُ</w:t>
      </w:r>
      <w:r w:rsidRPr="005377DC">
        <w:rPr>
          <w:rtl/>
        </w:rPr>
        <w:t xml:space="preserve">ون أصحابهم ومواليهم ومخالفيهم خوارق العادات ، </w:t>
      </w:r>
      <w:r w:rsidR="00C7078E">
        <w:rPr>
          <w:rtl/>
        </w:rPr>
        <w:br/>
      </w:r>
      <w:r w:rsidRPr="005377DC">
        <w:rPr>
          <w:rtl/>
        </w:rPr>
        <w:t>ويخبرونهم بما في سرائرهم وقلوبهم من الحاجات والإ</w:t>
      </w:r>
      <w:r w:rsidR="00DB0FB9">
        <w:rPr>
          <w:rtl/>
        </w:rPr>
        <w:t>ِ</w:t>
      </w:r>
      <w:r w:rsidRPr="005377DC">
        <w:rPr>
          <w:rtl/>
        </w:rPr>
        <w:t xml:space="preserve">رادات ، وبما كانوا </w:t>
      </w:r>
      <w:r w:rsidR="00C7078E">
        <w:rPr>
          <w:rtl/>
        </w:rPr>
        <w:br/>
      </w:r>
      <w:r w:rsidRPr="005377DC">
        <w:rPr>
          <w:rtl/>
        </w:rPr>
        <w:t>يفعلونه في خلواتهم ، كان جلّها ظاهرا</w:t>
      </w:r>
      <w:r w:rsidR="00DB0FB9">
        <w:rPr>
          <w:rtl/>
        </w:rPr>
        <w:t>ً</w:t>
      </w:r>
      <w:r w:rsidRPr="005377DC">
        <w:rPr>
          <w:rtl/>
        </w:rPr>
        <w:t xml:space="preserve"> لجماعة من الناس ، شاهدوه </w:t>
      </w:r>
      <w:r w:rsidR="00C7078E">
        <w:rPr>
          <w:rtl/>
        </w:rPr>
        <w:br/>
      </w:r>
      <w:r w:rsidRPr="005377DC">
        <w:rPr>
          <w:rtl/>
        </w:rPr>
        <w:t xml:space="preserve">بأنفسهم في أوقات كثيرة ، وتناقلوه في مجالسهم ، كتظليل الغمامة على رأس </w:t>
      </w:r>
      <w:r w:rsidR="00C7078E">
        <w:rPr>
          <w:rtl/>
        </w:rPr>
        <w:br/>
      </w:r>
      <w:r w:rsidRPr="005377DC">
        <w:rPr>
          <w:rtl/>
        </w:rPr>
        <w:t xml:space="preserve">الرسول </w:t>
      </w:r>
      <w:r w:rsidR="00276CED">
        <w:rPr>
          <w:rtl/>
        </w:rPr>
        <w:t>صلّی الله عليه وآله</w:t>
      </w:r>
      <w:r w:rsidRPr="005377DC">
        <w:rPr>
          <w:rtl/>
        </w:rPr>
        <w:t xml:space="preserve"> قبل البعثة وبعدها ، وانشقاق القمر ، وردّ</w:t>
      </w:r>
      <w:r w:rsidR="00DB0FB9">
        <w:rPr>
          <w:rtl/>
        </w:rPr>
        <w:t>ِ</w:t>
      </w:r>
      <w:r w:rsidRPr="005377DC">
        <w:rPr>
          <w:rtl/>
        </w:rPr>
        <w:t xml:space="preserve"> </w:t>
      </w:r>
      <w:r w:rsidR="00C7078E">
        <w:rPr>
          <w:rtl/>
        </w:rPr>
        <w:br/>
      </w:r>
      <w:r w:rsidRPr="005377DC">
        <w:rPr>
          <w:rtl/>
        </w:rPr>
        <w:t xml:space="preserve">الشمس ، وتسبيح الحصى ، وحنين الجذع ، وتلاوة رأس الحسين </w:t>
      </w:r>
      <w:r w:rsidR="00276CED">
        <w:rPr>
          <w:rtl/>
        </w:rPr>
        <w:t xml:space="preserve">عليه </w:t>
      </w:r>
      <w:r w:rsidR="00AA4FE8">
        <w:rPr>
          <w:rtl/>
        </w:rPr>
        <w:br/>
      </w:r>
      <w:r w:rsidR="00276CED">
        <w:rPr>
          <w:rtl/>
        </w:rPr>
        <w:t>السلام</w:t>
      </w:r>
      <w:r w:rsidRPr="005377DC">
        <w:rPr>
          <w:rtl/>
        </w:rPr>
        <w:t xml:space="preserve"> آيات من القرآن بعد ذبحه ، وغير ذلك ممّا يعدّ</w:t>
      </w:r>
      <w:r w:rsidR="00DB0FB9">
        <w:rPr>
          <w:rtl/>
        </w:rPr>
        <w:t>ُ</w:t>
      </w:r>
      <w:r w:rsidRPr="005377DC">
        <w:rPr>
          <w:rtl/>
        </w:rPr>
        <w:t xml:space="preserve"> خرقا</w:t>
      </w:r>
      <w:r w:rsidR="00DB0FB9">
        <w:rPr>
          <w:rtl/>
        </w:rPr>
        <w:t>ً</w:t>
      </w:r>
      <w:r w:rsidRPr="005377DC">
        <w:rPr>
          <w:rtl/>
        </w:rPr>
        <w:t xml:space="preserve"> للعادة ، </w:t>
      </w:r>
      <w:r w:rsidR="00AA4FE8">
        <w:rPr>
          <w:rtl/>
        </w:rPr>
        <w:br/>
      </w:r>
      <w:r w:rsidRPr="005377DC">
        <w:rPr>
          <w:rtl/>
        </w:rPr>
        <w:t>وم</w:t>
      </w:r>
      <w:r w:rsidR="00DB0FB9">
        <w:rPr>
          <w:rtl/>
        </w:rPr>
        <w:t>ُ</w:t>
      </w:r>
      <w:r w:rsidRPr="005377DC">
        <w:rPr>
          <w:rtl/>
        </w:rPr>
        <w:t>ل</w:t>
      </w:r>
      <w:r w:rsidR="00DB0FB9">
        <w:rPr>
          <w:rtl/>
        </w:rPr>
        <w:t>ْ</w:t>
      </w:r>
      <w:r w:rsidRPr="005377DC">
        <w:rPr>
          <w:rtl/>
        </w:rPr>
        <w:t>ح</w:t>
      </w:r>
      <w:r w:rsidR="00DB0FB9">
        <w:rPr>
          <w:rtl/>
        </w:rPr>
        <w:t>َ</w:t>
      </w:r>
      <w:r w:rsidRPr="005377DC">
        <w:rPr>
          <w:rtl/>
        </w:rPr>
        <w:t>قا</w:t>
      </w:r>
      <w:r w:rsidR="00DB0FB9">
        <w:rPr>
          <w:rtl/>
        </w:rPr>
        <w:t>ً</w:t>
      </w:r>
      <w:r w:rsidRPr="005377DC">
        <w:rPr>
          <w:rtl/>
        </w:rPr>
        <w:t xml:space="preserve"> بالأعلام والدلائل الباهرة الدالّة على أنّهم الحجّة العظمى على </w:t>
      </w:r>
      <w:r w:rsidR="00AA4FE8">
        <w:rPr>
          <w:rtl/>
        </w:rPr>
        <w:br/>
      </w:r>
      <w:r w:rsidRPr="005377DC">
        <w:rPr>
          <w:rtl/>
        </w:rPr>
        <w:t>الخلق</w:t>
      </w:r>
      <w:r w:rsidR="00410A32">
        <w:rPr>
          <w:rtl/>
        </w:rPr>
        <w:t xml:space="preserve"> .</w:t>
      </w:r>
    </w:p>
    <w:p w:rsidR="005F4626" w:rsidRPr="007F2E4D" w:rsidRDefault="005F4626" w:rsidP="007F2E4D">
      <w:pPr>
        <w:rPr>
          <w:rStyle w:val="rfdPoemTiniCharChar"/>
          <w:rtl/>
        </w:rPr>
      </w:pPr>
      <w:r w:rsidRPr="005377DC">
        <w:rPr>
          <w:rtl/>
        </w:rPr>
        <w:t xml:space="preserve">قال الشيخ أبو عبد الله المفيد في أوائل المقالات : «فأمّا ظهور </w:t>
      </w:r>
      <w:r w:rsidR="00AA4FE8">
        <w:rPr>
          <w:rtl/>
        </w:rPr>
        <w:br/>
      </w:r>
      <w:r w:rsidRPr="005377DC">
        <w:rPr>
          <w:rtl/>
        </w:rPr>
        <w:t>المعجزات على الأئمة والأعلام</w:t>
      </w:r>
      <w:r w:rsidR="007F2E4D">
        <w:rPr>
          <w:rtl/>
        </w:rPr>
        <w:t xml:space="preserve"> </w:t>
      </w:r>
      <w:r>
        <w:rPr>
          <w:rtl/>
        </w:rPr>
        <w:t>ـ</w:t>
      </w:r>
      <w:r w:rsidR="007F2E4D">
        <w:rPr>
          <w:rtl/>
        </w:rPr>
        <w:t xml:space="preserve"> </w:t>
      </w:r>
      <w:r w:rsidRPr="005377DC">
        <w:rPr>
          <w:rtl/>
        </w:rPr>
        <w:t>أي العلامات</w:t>
      </w:r>
      <w:r w:rsidR="007F2E4D">
        <w:rPr>
          <w:rtl/>
        </w:rPr>
        <w:t xml:space="preserve"> </w:t>
      </w:r>
      <w:r>
        <w:rPr>
          <w:rtl/>
        </w:rPr>
        <w:t>ـ</w:t>
      </w:r>
      <w:r w:rsidR="007F2E4D">
        <w:rPr>
          <w:rtl/>
        </w:rPr>
        <w:t xml:space="preserve"> </w:t>
      </w:r>
      <w:r w:rsidRPr="005377DC">
        <w:rPr>
          <w:rtl/>
        </w:rPr>
        <w:t xml:space="preserve">فإنّه من الممكن الذي </w:t>
      </w:r>
      <w:r w:rsidR="00AA4FE8">
        <w:rPr>
          <w:rtl/>
        </w:rPr>
        <w:br/>
      </w:r>
      <w:r w:rsidRPr="005377DC">
        <w:rPr>
          <w:rtl/>
        </w:rPr>
        <w:t>ليس بواجب عق</w:t>
      </w:r>
      <w:r w:rsidR="00AB693E">
        <w:rPr>
          <w:rtl/>
        </w:rPr>
        <w:t xml:space="preserve">لاً </w:t>
      </w:r>
      <w:r w:rsidRPr="005377DC">
        <w:rPr>
          <w:rtl/>
        </w:rPr>
        <w:t>، ولا ممتنع قياسا</w:t>
      </w:r>
      <w:r w:rsidR="00DB0FB9">
        <w:rPr>
          <w:rtl/>
        </w:rPr>
        <w:t>ً</w:t>
      </w:r>
      <w:r w:rsidRPr="005377DC">
        <w:rPr>
          <w:rtl/>
        </w:rPr>
        <w:t xml:space="preserve"> ، وقد جاءت بكونها منهم </w:t>
      </w:r>
      <w:r w:rsidR="006D2B24">
        <w:rPr>
          <w:rtl/>
        </w:rPr>
        <w:t xml:space="preserve">عليهم </w:t>
      </w:r>
      <w:r w:rsidR="00AA4FE8">
        <w:rPr>
          <w:rtl/>
        </w:rPr>
        <w:br/>
      </w:r>
      <w:r w:rsidR="006D2B24">
        <w:rPr>
          <w:rtl/>
        </w:rPr>
        <w:t>السلام</w:t>
      </w:r>
      <w:r w:rsidRPr="005377DC">
        <w:rPr>
          <w:rtl/>
        </w:rPr>
        <w:t xml:space="preserve"> الأخبار على التظاهر والانتشار ، وقطعت</w:t>
      </w:r>
      <w:r w:rsidR="00DB0FB9">
        <w:rPr>
          <w:rtl/>
        </w:rPr>
        <w:t>ُ</w:t>
      </w:r>
      <w:r w:rsidRPr="005377DC">
        <w:rPr>
          <w:rtl/>
        </w:rPr>
        <w:t xml:space="preserve"> عليها من جهة السمع</w:t>
      </w:r>
      <w:r w:rsidR="00AA4FE8">
        <w:rPr>
          <w:rtl/>
        </w:rPr>
        <w:t xml:space="preserve"> </w:t>
      </w:r>
      <w:r w:rsidR="00AA4FE8">
        <w:rPr>
          <w:rtl/>
        </w:rPr>
        <w:br/>
      </w:r>
    </w:p>
    <w:p w:rsidR="005F4626" w:rsidRPr="005377DC" w:rsidRDefault="005F4626" w:rsidP="004E3D8D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>وصحيح الآثار ، ومعي في هذا الباب جمهور أهل الإ</w:t>
      </w:r>
      <w:r w:rsidR="000C60E8">
        <w:rPr>
          <w:rtl/>
        </w:rPr>
        <w:t>ِ</w:t>
      </w:r>
      <w:r w:rsidRPr="005377DC">
        <w:rPr>
          <w:rtl/>
        </w:rPr>
        <w:t xml:space="preserve">مامة» </w:t>
      </w:r>
      <w:r w:rsidRPr="005377DC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وقد أثرى</w:t>
      </w:r>
      <w:r w:rsidR="000C60E8" w:rsidRPr="0080320E">
        <w:rPr>
          <w:rtl/>
        </w:rPr>
        <w:t>ٰ</w:t>
      </w:r>
      <w:r w:rsidRPr="005377DC">
        <w:rPr>
          <w:rtl/>
        </w:rPr>
        <w:t xml:space="preserve"> علماء الفريقين المكتبة الاسلاميّة بمؤلّفات</w:t>
      </w:r>
      <w:r w:rsidR="000C60E8">
        <w:rPr>
          <w:rtl/>
        </w:rPr>
        <w:t>ٍ</w:t>
      </w:r>
      <w:r w:rsidRPr="005377DC">
        <w:rPr>
          <w:rtl/>
        </w:rPr>
        <w:t xml:space="preserve"> حوت</w:t>
      </w:r>
      <w:r w:rsidR="000C60E8">
        <w:rPr>
          <w:rtl/>
        </w:rPr>
        <w:t>ْ</w:t>
      </w:r>
      <w:r w:rsidRPr="005377DC">
        <w:rPr>
          <w:rtl/>
        </w:rPr>
        <w:t xml:space="preserve"> نزرا</w:t>
      </w:r>
      <w:r w:rsidR="000C60E8">
        <w:rPr>
          <w:rtl/>
        </w:rPr>
        <w:t>ً</w:t>
      </w:r>
      <w:r w:rsidRPr="005377DC">
        <w:rPr>
          <w:rtl/>
        </w:rPr>
        <w:t xml:space="preserve"> </w:t>
      </w:r>
      <w:r w:rsidR="00AA4FE8">
        <w:rPr>
          <w:rtl/>
        </w:rPr>
        <w:br/>
      </w:r>
      <w:r w:rsidRPr="005377DC">
        <w:rPr>
          <w:rtl/>
        </w:rPr>
        <w:t>يسيرا</w:t>
      </w:r>
      <w:r w:rsidR="000C60E8">
        <w:rPr>
          <w:rtl/>
        </w:rPr>
        <w:t>ً</w:t>
      </w:r>
      <w:r w:rsidRPr="005377DC">
        <w:rPr>
          <w:rtl/>
        </w:rPr>
        <w:t xml:space="preserve"> من معجزات ودلائل النبي </w:t>
      </w:r>
      <w:r w:rsidR="00276CED">
        <w:rPr>
          <w:rtl/>
        </w:rPr>
        <w:t>صلّی الله عليه وآله</w:t>
      </w:r>
      <w:r w:rsidRPr="005377DC">
        <w:rPr>
          <w:rtl/>
        </w:rPr>
        <w:t xml:space="preserve"> وأهل ب</w:t>
      </w:r>
      <w:r w:rsidR="000C60E8">
        <w:rPr>
          <w:rtl/>
        </w:rPr>
        <w:t>َ</w:t>
      </w:r>
      <w:r w:rsidRPr="005377DC">
        <w:rPr>
          <w:rtl/>
        </w:rPr>
        <w:t xml:space="preserve">يته المنتجبين </w:t>
      </w:r>
      <w:r w:rsidR="00AA4FE8">
        <w:rPr>
          <w:rtl/>
        </w:rPr>
        <w:br/>
      </w:r>
      <w:r w:rsidR="006D2B24">
        <w:rPr>
          <w:rtl/>
        </w:rPr>
        <w:t>عليهم السلام</w:t>
      </w:r>
      <w:r w:rsidRPr="005377DC">
        <w:rPr>
          <w:rtl/>
        </w:rPr>
        <w:t xml:space="preserve"> ، ومن ا</w:t>
      </w:r>
      <w:r w:rsidR="000C60E8">
        <w:rPr>
          <w:rtl/>
        </w:rPr>
        <w:t>ُ</w:t>
      </w:r>
      <w:r w:rsidRPr="005377DC">
        <w:rPr>
          <w:rtl/>
        </w:rPr>
        <w:t>ولئك العلماء الأعلام شيخنا عماد الدين الطوسي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Bold1"/>
        <w:rPr>
          <w:rtl/>
        </w:rPr>
      </w:pPr>
      <w:r w:rsidRPr="005377DC">
        <w:rPr>
          <w:rtl/>
        </w:rPr>
        <w:t>المؤلف :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هو الشيخ الفقيه المتكلّم المحدّ</w:t>
      </w:r>
      <w:r w:rsidR="000C60E8">
        <w:rPr>
          <w:rtl/>
        </w:rPr>
        <w:t>ِ</w:t>
      </w:r>
      <w:r w:rsidRPr="005377DC">
        <w:rPr>
          <w:rtl/>
        </w:rPr>
        <w:t xml:space="preserve">ث عماد الدين أبو جعفر محمّد بن </w:t>
      </w:r>
      <w:r w:rsidR="00AA4FE8">
        <w:rPr>
          <w:rtl/>
        </w:rPr>
        <w:br/>
      </w:r>
      <w:r w:rsidRPr="005377DC">
        <w:rPr>
          <w:rtl/>
        </w:rPr>
        <w:t>علي بن حمزة الطوسي المشهدي</w:t>
      </w:r>
      <w:r w:rsidR="00410A32">
        <w:rPr>
          <w:rtl/>
        </w:rPr>
        <w:t xml:space="preserve"> .</w:t>
      </w:r>
    </w:p>
    <w:p w:rsidR="005F4626" w:rsidRPr="005377DC" w:rsidRDefault="005F4626" w:rsidP="004E3D8D">
      <w:pPr>
        <w:rPr>
          <w:rtl/>
        </w:rPr>
      </w:pPr>
      <w:r w:rsidRPr="005377DC">
        <w:rPr>
          <w:rtl/>
        </w:rPr>
        <w:t>وصفه معاصره الشيخ منتجب الدين علي بن بابويه في الفهرست</w:t>
      </w:r>
      <w:r w:rsidR="001D2325">
        <w:rPr>
          <w:rtl/>
        </w:rPr>
        <w:t xml:space="preserve"> </w:t>
      </w:r>
      <w:r w:rsidR="00AA4FE8">
        <w:rPr>
          <w:rtl/>
        </w:rPr>
        <w:br/>
      </w:r>
      <w:r w:rsidR="007F2E4D">
        <w:rPr>
          <w:rtl/>
        </w:rPr>
        <w:t>بـ</w:t>
      </w:r>
      <w:r w:rsidR="001D2325">
        <w:rPr>
          <w:rtl/>
        </w:rPr>
        <w:t xml:space="preserve"> «</w:t>
      </w:r>
      <w:r w:rsidRPr="005377DC">
        <w:rPr>
          <w:rtl/>
        </w:rPr>
        <w:t>الشيخ الإ</w:t>
      </w:r>
      <w:r w:rsidR="000C60E8">
        <w:rPr>
          <w:rtl/>
        </w:rPr>
        <w:t>ِ</w:t>
      </w:r>
      <w:r w:rsidRPr="005377DC">
        <w:rPr>
          <w:rtl/>
        </w:rPr>
        <w:t>مام</w:t>
      </w:r>
      <w:r w:rsidR="00410A32">
        <w:rPr>
          <w:rtl/>
        </w:rPr>
        <w:t xml:space="preserve"> . . .</w:t>
      </w:r>
      <w:r w:rsidRPr="005377DC">
        <w:rPr>
          <w:rtl/>
        </w:rPr>
        <w:t xml:space="preserve"> فقيه ، عالم ، واعظ</w:t>
      </w:r>
      <w:r w:rsidR="00410A32">
        <w:rPr>
          <w:rtl/>
        </w:rPr>
        <w:t xml:space="preserve"> . . .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5377DC" w:rsidRDefault="005F4626" w:rsidP="004E3D8D">
      <w:pPr>
        <w:rPr>
          <w:rtl/>
        </w:rPr>
      </w:pPr>
      <w:r w:rsidRPr="005377DC">
        <w:rPr>
          <w:rtl/>
        </w:rPr>
        <w:t xml:space="preserve">ووصفه الشيخ الفقيه الحسن بن علي بن محمّد الطبري </w:t>
      </w:r>
      <w:r>
        <w:rPr>
          <w:rtl/>
        </w:rPr>
        <w:t>(</w:t>
      </w:r>
      <w:r w:rsidRPr="005377DC">
        <w:rPr>
          <w:rtl/>
        </w:rPr>
        <w:t xml:space="preserve">من علماء </w:t>
      </w:r>
      <w:r w:rsidR="00AA4FE8">
        <w:rPr>
          <w:rtl/>
        </w:rPr>
        <w:br/>
      </w:r>
      <w:r w:rsidR="004E3D8D">
        <w:rPr>
          <w:rtl/>
        </w:rPr>
        <w:t>القرن السابع</w:t>
      </w:r>
      <w:r w:rsidRPr="005377DC">
        <w:rPr>
          <w:rtl/>
        </w:rPr>
        <w:t>) في كتابيه الكامل البهائي ومناقب الطاهرين</w:t>
      </w:r>
      <w:r w:rsidR="001D2325">
        <w:rPr>
          <w:rtl/>
        </w:rPr>
        <w:t xml:space="preserve"> بـ «</w:t>
      </w:r>
      <w:r w:rsidRPr="005377DC">
        <w:rPr>
          <w:rtl/>
        </w:rPr>
        <w:t xml:space="preserve">الشيخ </w:t>
      </w:r>
      <w:r w:rsidR="00AA4FE8">
        <w:rPr>
          <w:rtl/>
        </w:rPr>
        <w:br/>
      </w:r>
      <w:r w:rsidRPr="005377DC">
        <w:rPr>
          <w:rtl/>
        </w:rPr>
        <w:t>الإ</w:t>
      </w:r>
      <w:r w:rsidR="000C60E8">
        <w:rPr>
          <w:rtl/>
        </w:rPr>
        <w:t>ِ</w:t>
      </w:r>
      <w:r w:rsidR="007F2E4D">
        <w:rPr>
          <w:rtl/>
        </w:rPr>
        <w:t>مام ، العلّا</w:t>
      </w:r>
      <w:r w:rsidRPr="005377DC">
        <w:rPr>
          <w:rtl/>
        </w:rPr>
        <w:t>مة الفقيه ، ناصر الشريعة ، حجّة الإ</w:t>
      </w:r>
      <w:r w:rsidR="000C60E8">
        <w:rPr>
          <w:rtl/>
        </w:rPr>
        <w:t>ِ</w:t>
      </w:r>
      <w:r w:rsidRPr="005377DC">
        <w:rPr>
          <w:rtl/>
        </w:rPr>
        <w:t xml:space="preserve">سلام عماد الدين أبو </w:t>
      </w:r>
      <w:r w:rsidR="00AA4FE8">
        <w:rPr>
          <w:rtl/>
        </w:rPr>
        <w:br/>
      </w:r>
      <w:r w:rsidRPr="005377DC">
        <w:rPr>
          <w:rtl/>
        </w:rPr>
        <w:t>جعفر محمّد</w:t>
      </w:r>
      <w:r w:rsidR="004E3D8D">
        <w:rPr>
          <w:rtl/>
        </w:rPr>
        <w:t xml:space="preserve"> بن على بن محمّد الطوسي المشهدي</w:t>
      </w:r>
      <w:r w:rsidRPr="005377DC">
        <w:rPr>
          <w:rtl/>
        </w:rPr>
        <w:t xml:space="preserve">» وذكر من مصنّفاته كتاب </w:t>
      </w:r>
      <w:r w:rsidR="00AA4FE8">
        <w:rPr>
          <w:rtl/>
        </w:rPr>
        <w:br/>
      </w:r>
      <w:r w:rsidRPr="005377DC">
        <w:rPr>
          <w:rtl/>
        </w:rPr>
        <w:t xml:space="preserve">الثاقب في المناقب </w:t>
      </w:r>
      <w:r w:rsidRPr="005377DC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8E330C" w:rsidRPr="00170E08" w:rsidRDefault="007F2E4D" w:rsidP="008E330C">
      <w:pPr>
        <w:rPr>
          <w:rStyle w:val="rfdLineChar"/>
          <w:rtl/>
          <w:lang w:bidi="ar-SA"/>
        </w:rPr>
      </w:pPr>
      <w:r>
        <w:rPr>
          <w:rtl/>
        </w:rPr>
        <w:t>وذكره العلّا</w:t>
      </w:r>
      <w:r w:rsidR="005F4626" w:rsidRPr="005377DC">
        <w:rPr>
          <w:rtl/>
        </w:rPr>
        <w:t>مة الخوا</w:t>
      </w:r>
      <w:r w:rsidR="004E3D8D">
        <w:rPr>
          <w:rtl/>
        </w:rPr>
        <w:t>نساري في روضات الجنّات فقال : «</w:t>
      </w:r>
      <w:r w:rsidR="005F4626" w:rsidRPr="005377DC">
        <w:rPr>
          <w:rtl/>
        </w:rPr>
        <w:t xml:space="preserve">الشيخ </w:t>
      </w:r>
      <w:r w:rsidR="00AA4FE8">
        <w:rPr>
          <w:rtl/>
        </w:rPr>
        <w:br/>
      </w:r>
      <w:r w:rsidR="005F4626" w:rsidRPr="005377DC">
        <w:rPr>
          <w:rtl/>
        </w:rPr>
        <w:t xml:space="preserve">الفقيه المتكلّم الأمين أبو جعفر الرابع عماد الدين محمّد بن علي بن محمّد </w:t>
      </w:r>
      <w:r w:rsidR="00AA4FE8">
        <w:rPr>
          <w:rtl/>
        </w:rPr>
        <w:br/>
      </w:r>
      <w:r w:rsidR="005F4626" w:rsidRPr="005377DC">
        <w:rPr>
          <w:rtl/>
        </w:rPr>
        <w:t xml:space="preserve">الطوسي المشهدي ، المشتهر بالعماد الطوسي المشهدي ، والمكنّى عند فقهائنا </w:t>
      </w:r>
      <w:r w:rsidR="00AA4FE8">
        <w:rPr>
          <w:rtl/>
        </w:rPr>
        <w:br/>
      </w:r>
      <w:r w:rsidR="005F4626" w:rsidRPr="005377DC">
        <w:rPr>
          <w:rtl/>
        </w:rPr>
        <w:t xml:space="preserve">الأجلّة بابن حمزة ، صاحب الوسيلة ، والواسطة ، من المتون الفقهيّة </w:t>
      </w:r>
      <w:r w:rsidR="00AA4FE8">
        <w:rPr>
          <w:rtl/>
        </w:rPr>
        <w:br/>
      </w:r>
      <w:r w:rsidR="005F4626" w:rsidRPr="005377DC">
        <w:rPr>
          <w:rtl/>
        </w:rPr>
        <w:t>المشهورة ، الباقية إلى هذا الزمان ، والمشار إلى فتاويه وخلافاته النادرة في</w:t>
      </w:r>
      <w:r w:rsidR="008E330C">
        <w:rPr>
          <w:rtl/>
        </w:rPr>
        <w:t xml:space="preserve"> </w:t>
      </w:r>
      <w:r w:rsidR="008E330C">
        <w:rPr>
          <w:rtl/>
        </w:rPr>
        <w:br/>
      </w:r>
      <w:r w:rsidR="008E330C">
        <w:rPr>
          <w:rStyle w:val="rfdLineChar"/>
          <w:rtl/>
          <w:lang w:bidi="ar-SA"/>
        </w:rPr>
        <w:t>___________________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1) أوائل المقالات : 40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2) الفهرست : 164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3) روضات الجنّات 6 : 262</w:t>
      </w:r>
      <w:r w:rsidR="00410A32">
        <w:rPr>
          <w:rtl/>
        </w:rPr>
        <w:t xml:space="preserve"> .</w:t>
      </w:r>
    </w:p>
    <w:p w:rsidR="005F4626" w:rsidRPr="005377DC" w:rsidRDefault="005F4626" w:rsidP="004E3D8D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>كتب علمائنا الأعيان</w:t>
      </w:r>
      <w:r w:rsidR="00410A32">
        <w:rPr>
          <w:rtl/>
        </w:rPr>
        <w:t xml:space="preserve"> . . .</w:t>
      </w:r>
      <w:r w:rsidRPr="005377DC">
        <w:rPr>
          <w:rtl/>
        </w:rPr>
        <w:t xml:space="preserve"> ويظهر أنّه كان في طبقة تلاميذ شيخ الطائفة ، </w:t>
      </w:r>
      <w:r w:rsidR="00AA4FE8">
        <w:rPr>
          <w:rtl/>
        </w:rPr>
        <w:br/>
      </w:r>
      <w:r w:rsidRPr="005377DC">
        <w:rPr>
          <w:rtl/>
        </w:rPr>
        <w:t>أو تلاميذ ولده الشيخ أبي علي</w:t>
      </w:r>
      <w:r w:rsidR="00410A32">
        <w:rPr>
          <w:rtl/>
        </w:rPr>
        <w:t xml:space="preserve"> . . .</w:t>
      </w:r>
      <w:r w:rsidRPr="005377DC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ثمّ</w:t>
      </w:r>
      <w:r w:rsidR="000C60E8">
        <w:rPr>
          <w:rtl/>
        </w:rPr>
        <w:t>َ</w:t>
      </w:r>
      <w:r w:rsidRPr="005377DC">
        <w:rPr>
          <w:rtl/>
        </w:rPr>
        <w:t xml:space="preserve"> نقل كلام الشيخ الفقيه يحيى بن سعيد الهذلي الحلّي </w:t>
      </w:r>
      <w:r>
        <w:rPr>
          <w:rtl/>
        </w:rPr>
        <w:t>(</w:t>
      </w:r>
      <w:r w:rsidRPr="005377DC">
        <w:rPr>
          <w:rtl/>
        </w:rPr>
        <w:t xml:space="preserve">من علماء </w:t>
      </w:r>
      <w:r w:rsidR="00AA4FE8">
        <w:rPr>
          <w:rtl/>
        </w:rPr>
        <w:br/>
      </w:r>
      <w:r w:rsidR="004E3D8D">
        <w:rPr>
          <w:rtl/>
        </w:rPr>
        <w:t>القرن السابع) في مقدّمة كتاب «</w:t>
      </w:r>
      <w:r w:rsidRPr="005377DC">
        <w:rPr>
          <w:rtl/>
        </w:rPr>
        <w:t xml:space="preserve">نزهة الناظر في الجمع بين الأشباه </w:t>
      </w:r>
      <w:r w:rsidR="00AA4FE8">
        <w:rPr>
          <w:rtl/>
        </w:rPr>
        <w:br/>
      </w:r>
      <w:r w:rsidR="004E3D8D">
        <w:rPr>
          <w:rtl/>
        </w:rPr>
        <w:t>والنظائر» قال : «</w:t>
      </w:r>
      <w:r w:rsidRPr="005377DC">
        <w:rPr>
          <w:rtl/>
        </w:rPr>
        <w:t xml:space="preserve">قال شيخنا السعيد أبو جعفر محمّد بن الحسن الطوسي </w:t>
      </w:r>
      <w:r w:rsidR="00AA4FE8">
        <w:rPr>
          <w:rtl/>
        </w:rPr>
        <w:br/>
      </w:r>
      <w:r w:rsidRPr="005377DC">
        <w:rPr>
          <w:rtl/>
        </w:rPr>
        <w:t>قدّس الله روحه</w:t>
      </w:r>
      <w:r w:rsidR="00410A32">
        <w:rPr>
          <w:rtl/>
        </w:rPr>
        <w:t xml:space="preserve"> . . .</w:t>
      </w:r>
      <w:r w:rsidRPr="005377DC">
        <w:rPr>
          <w:rtl/>
        </w:rPr>
        <w:t xml:space="preserve"> وقال الشيخ أبو جعفر محمّد بن علي الطوسي المتأخّر </w:t>
      </w:r>
      <w:r w:rsidR="00AA4FE8">
        <w:rPr>
          <w:rtl/>
        </w:rPr>
        <w:br/>
      </w:r>
      <w:r w:rsidR="006D2B24">
        <w:rPr>
          <w:rtl/>
        </w:rPr>
        <w:t>رضي الله عنه</w:t>
      </w:r>
      <w:r w:rsidRPr="005377DC">
        <w:rPr>
          <w:rtl/>
        </w:rPr>
        <w:t xml:space="preserve"> في الوسيلة</w:t>
      </w:r>
      <w:r w:rsidR="00410A32">
        <w:rPr>
          <w:rtl/>
        </w:rPr>
        <w:t xml:space="preserve"> . . .</w:t>
      </w:r>
      <w:r w:rsidR="008E330C">
        <w:rPr>
          <w:rtl/>
        </w:rPr>
        <w:t xml:space="preserve"> وقال الشيخ أبو يعلى سلّا</w:t>
      </w:r>
      <w:r w:rsidRPr="005377DC">
        <w:rPr>
          <w:rtl/>
        </w:rPr>
        <w:t>ر</w:t>
      </w:r>
      <w:r w:rsidR="00410A32">
        <w:rPr>
          <w:rtl/>
        </w:rPr>
        <w:t xml:space="preserve"> . . .</w:t>
      </w:r>
      <w:r w:rsidRPr="005377DC">
        <w:rPr>
          <w:rtl/>
        </w:rPr>
        <w:t xml:space="preserve"> وقال </w:t>
      </w:r>
      <w:r w:rsidR="00AA4FE8">
        <w:rPr>
          <w:rtl/>
        </w:rPr>
        <w:br/>
      </w:r>
      <w:r w:rsidRPr="005377DC">
        <w:rPr>
          <w:rtl/>
        </w:rPr>
        <w:t>الشيخ أبو الصلاح</w:t>
      </w:r>
      <w:r w:rsidR="00410A32">
        <w:rPr>
          <w:rtl/>
        </w:rPr>
        <w:t xml:space="preserve"> . . .</w:t>
      </w:r>
      <w:r w:rsidRPr="005377DC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5377DC" w:rsidRDefault="008E330C" w:rsidP="005F4626">
      <w:pPr>
        <w:rPr>
          <w:rtl/>
        </w:rPr>
      </w:pPr>
      <w:r>
        <w:rPr>
          <w:rtl/>
        </w:rPr>
        <w:t>قال العلّا</w:t>
      </w:r>
      <w:r w:rsidR="004E3D8D">
        <w:rPr>
          <w:rtl/>
        </w:rPr>
        <w:t>مة الخوانساري : «</w:t>
      </w:r>
      <w:r w:rsidR="005F4626" w:rsidRPr="005377DC">
        <w:rPr>
          <w:rtl/>
        </w:rPr>
        <w:t xml:space="preserve">قد ظهر من هذه العبارة تقدّم منزلة </w:t>
      </w:r>
      <w:r w:rsidR="00AA4FE8">
        <w:rPr>
          <w:rtl/>
        </w:rPr>
        <w:br/>
      </w:r>
      <w:r>
        <w:rPr>
          <w:rtl/>
        </w:rPr>
        <w:t>الرجل على منزلة مثل سلّا</w:t>
      </w:r>
      <w:r w:rsidR="005F4626" w:rsidRPr="005377DC">
        <w:rPr>
          <w:rtl/>
        </w:rPr>
        <w:t xml:space="preserve">ر وأبي الصلاح الحلبي ، اللذين كانا من كبار </w:t>
      </w:r>
      <w:r w:rsidR="00AA4FE8">
        <w:rPr>
          <w:rtl/>
        </w:rPr>
        <w:br/>
      </w:r>
      <w:r w:rsidR="005F4626" w:rsidRPr="005377DC">
        <w:rPr>
          <w:rtl/>
        </w:rPr>
        <w:t xml:space="preserve">فقهاء زمن شيخنا الطوسي </w:t>
      </w:r>
      <w:r w:rsidR="006D2B24">
        <w:rPr>
          <w:rtl/>
        </w:rPr>
        <w:t>رحمه الله</w:t>
      </w:r>
      <w:r w:rsidR="005F4626" w:rsidRPr="005377DC">
        <w:rPr>
          <w:rtl/>
        </w:rPr>
        <w:t xml:space="preserve"> ، بل قد يلوح منها مشارفته إيّاهم في </w:t>
      </w:r>
      <w:r w:rsidR="00AA4FE8">
        <w:rPr>
          <w:rtl/>
        </w:rPr>
        <w:br/>
      </w:r>
      <w:r w:rsidR="005F4626" w:rsidRPr="005377DC">
        <w:rPr>
          <w:rtl/>
        </w:rPr>
        <w:t>الطبقة</w:t>
      </w:r>
      <w:r w:rsidR="00410A32">
        <w:rPr>
          <w:rtl/>
        </w:rPr>
        <w:t xml:space="preserve"> . . .</w:t>
      </w:r>
      <w:r w:rsidR="005F4626" w:rsidRPr="005377DC">
        <w:rPr>
          <w:rtl/>
        </w:rPr>
        <w:t xml:space="preserve">» </w:t>
      </w:r>
      <w:r w:rsidR="005F4626" w:rsidRPr="005377DC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Bold1"/>
        <w:rPr>
          <w:rtl/>
        </w:rPr>
      </w:pPr>
      <w:r w:rsidRPr="005377DC">
        <w:rPr>
          <w:rtl/>
        </w:rPr>
        <w:t>ابن حمزة مشترك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قا</w:t>
      </w:r>
      <w:r w:rsidR="00E765A5">
        <w:rPr>
          <w:rtl/>
        </w:rPr>
        <w:t>ل العلّا</w:t>
      </w:r>
      <w:r w:rsidR="00050DDB">
        <w:rPr>
          <w:rtl/>
        </w:rPr>
        <w:t>مة المتتبّع الميرزا عبد</w:t>
      </w:r>
      <w:r w:rsidR="007E20D1">
        <w:rPr>
          <w:rtl/>
        </w:rPr>
        <w:t>الله أفندي في رياض العلماء : «</w:t>
      </w:r>
      <w:r w:rsidRPr="005377DC">
        <w:rPr>
          <w:rtl/>
        </w:rPr>
        <w:t xml:space="preserve">ابن </w:t>
      </w:r>
      <w:r w:rsidR="00AA4FE8">
        <w:rPr>
          <w:rtl/>
        </w:rPr>
        <w:br/>
      </w:r>
      <w:r w:rsidRPr="005377DC">
        <w:rPr>
          <w:rtl/>
        </w:rPr>
        <w:t xml:space="preserve">حمزة يطلق على جماعة ، وفي الأغلب الأشهر يراد منه الشيخ أبو جعفر الثاني </w:t>
      </w:r>
      <w:r w:rsidR="00AA4FE8">
        <w:rPr>
          <w:rtl/>
        </w:rPr>
        <w:br/>
      </w:r>
      <w:r w:rsidRPr="005377DC">
        <w:rPr>
          <w:rtl/>
        </w:rPr>
        <w:t>الطوسي المتأخّر صاحب الوسيلة وغيرها في الفقه ، أعني الشيخ الإ</w:t>
      </w:r>
      <w:r w:rsidR="00050DDB">
        <w:rPr>
          <w:rtl/>
        </w:rPr>
        <w:t>ِ</w:t>
      </w:r>
      <w:r w:rsidRPr="005377DC">
        <w:rPr>
          <w:rtl/>
        </w:rPr>
        <w:t xml:space="preserve">مام عماد </w:t>
      </w:r>
      <w:r w:rsidR="00AA4FE8">
        <w:rPr>
          <w:rtl/>
        </w:rPr>
        <w:br/>
      </w:r>
      <w:r w:rsidRPr="005377DC">
        <w:rPr>
          <w:rtl/>
        </w:rPr>
        <w:t xml:space="preserve">الدين أبو جعفر محمّد بن علي بن حمزة الطوسي المشهدي ، الفقيه </w:t>
      </w:r>
      <w:r w:rsidR="00AA4FE8">
        <w:rPr>
          <w:rtl/>
        </w:rPr>
        <w:br/>
      </w:r>
      <w:r w:rsidRPr="005377DC">
        <w:rPr>
          <w:rtl/>
        </w:rPr>
        <w:t xml:space="preserve">المعروف ؛ ويقال فيه </w:t>
      </w:r>
      <w:r>
        <w:rPr>
          <w:rtl/>
        </w:rPr>
        <w:t>(</w:t>
      </w:r>
      <w:r w:rsidR="007E20D1">
        <w:rPr>
          <w:rtl/>
        </w:rPr>
        <w:t>محمّد بن حمزة</w:t>
      </w:r>
      <w:r w:rsidRPr="005377DC">
        <w:rPr>
          <w:rtl/>
        </w:rPr>
        <w:t>) أيضا</w:t>
      </w:r>
      <w:r w:rsidR="00050DDB">
        <w:rPr>
          <w:rtl/>
        </w:rPr>
        <w:t>ً</w:t>
      </w:r>
      <w:r w:rsidR="007E20D1">
        <w:rPr>
          <w:rtl/>
        </w:rPr>
        <w:t xml:space="preserve"> من باب الاختصار</w:t>
      </w:r>
      <w:r w:rsidRPr="005377DC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ثمّ</w:t>
      </w:r>
      <w:r w:rsidR="00050DDB">
        <w:rPr>
          <w:rtl/>
        </w:rPr>
        <w:t>َ</w:t>
      </w:r>
      <w:r w:rsidRPr="005377DC">
        <w:rPr>
          <w:rtl/>
        </w:rPr>
        <w:t xml:space="preserve"> ذكر جماعة ممّن ي</w:t>
      </w:r>
      <w:r w:rsidR="00050DDB">
        <w:rPr>
          <w:rtl/>
        </w:rPr>
        <w:t>ُ</w:t>
      </w:r>
      <w:r w:rsidRPr="005377DC">
        <w:rPr>
          <w:rtl/>
        </w:rPr>
        <w:t>طلق عليهم كنية ابن حمزة</w:t>
      </w:r>
      <w:r w:rsidR="00410A32">
        <w:rPr>
          <w:rtl/>
        </w:rPr>
        <w:t xml:space="preserve"> .</w:t>
      </w:r>
    </w:p>
    <w:p w:rsidR="00E765A5" w:rsidRPr="00E765A5" w:rsidRDefault="00E765A5" w:rsidP="00E765A5">
      <w:pPr>
        <w:pStyle w:val="rfdLine"/>
        <w:rPr>
          <w:rtl/>
        </w:rPr>
      </w:pPr>
      <w:r w:rsidRPr="00E765A5">
        <w:rPr>
          <w:rtl/>
        </w:rPr>
        <w:t>___________________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1) روضات الجنّات 6 : 262</w:t>
      </w:r>
      <w:r>
        <w:rPr>
          <w:rtl/>
        </w:rPr>
        <w:t xml:space="preserve"> ـ </w:t>
      </w:r>
      <w:r w:rsidRPr="005377DC">
        <w:rPr>
          <w:rtl/>
        </w:rPr>
        <w:t>266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Bold1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>آثاره العلميّة :</w:t>
      </w:r>
    </w:p>
    <w:p w:rsidR="005F4626" w:rsidRPr="005377DC" w:rsidRDefault="005F4626" w:rsidP="00E718C1">
      <w:pPr>
        <w:rPr>
          <w:rtl/>
        </w:rPr>
      </w:pPr>
      <w:r w:rsidRPr="00703C9A">
        <w:rPr>
          <w:rStyle w:val="rfdBold2"/>
          <w:rtl/>
        </w:rPr>
        <w:t>1</w:t>
      </w:r>
      <w:r w:rsidR="00E718C1">
        <w:rPr>
          <w:rStyle w:val="rfdBold2"/>
          <w:rFonts w:hint="cs"/>
          <w:rtl/>
        </w:rPr>
        <w:t xml:space="preserve"> </w:t>
      </w:r>
      <w:r w:rsidRPr="00703C9A">
        <w:rPr>
          <w:rStyle w:val="rfdBold2"/>
          <w:rtl/>
        </w:rPr>
        <w:t>ـ</w:t>
      </w:r>
      <w:r w:rsidR="00E718C1">
        <w:rPr>
          <w:rStyle w:val="rfdBold2"/>
          <w:rFonts w:hint="cs"/>
          <w:rtl/>
        </w:rPr>
        <w:t xml:space="preserve"> </w:t>
      </w:r>
      <w:r w:rsidRPr="00703C9A">
        <w:rPr>
          <w:rStyle w:val="rfdBold2"/>
          <w:rtl/>
        </w:rPr>
        <w:t>التعميم :</w:t>
      </w:r>
      <w:r w:rsidRPr="005377DC">
        <w:rPr>
          <w:rtl/>
        </w:rPr>
        <w:t xml:space="preserve"> ذكره الأفندي في الرياض نق</w:t>
      </w:r>
      <w:r w:rsidR="00AB693E">
        <w:rPr>
          <w:rtl/>
        </w:rPr>
        <w:t xml:space="preserve">لاً </w:t>
      </w:r>
      <w:r w:rsidRPr="005377DC">
        <w:rPr>
          <w:rtl/>
        </w:rPr>
        <w:t xml:space="preserve">عن رسالة لتلميذ </w:t>
      </w:r>
      <w:r w:rsidR="00AA4FE8">
        <w:rPr>
          <w:rtl/>
        </w:rPr>
        <w:br/>
      </w:r>
      <w:r w:rsidRPr="005377DC">
        <w:rPr>
          <w:rtl/>
        </w:rPr>
        <w:t xml:space="preserve">الشيخ حسين بن مفلح الصيمري المعمولة لذكر بعض مشايخ الشيعة </w:t>
      </w:r>
      <w:r w:rsidRPr="005377DC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5377DC" w:rsidRDefault="005F4626" w:rsidP="00E765A5">
      <w:pPr>
        <w:rPr>
          <w:rtl/>
        </w:rPr>
      </w:pPr>
      <w:r w:rsidRPr="00703C9A">
        <w:rPr>
          <w:rStyle w:val="rfdBold2"/>
          <w:rtl/>
        </w:rPr>
        <w:t>2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ـ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التنبيه :</w:t>
      </w:r>
      <w:r w:rsidRPr="005377DC">
        <w:rPr>
          <w:rtl/>
        </w:rPr>
        <w:t xml:space="preserve"> ذكره الأفندي نق</w:t>
      </w:r>
      <w:r w:rsidR="00AB693E">
        <w:rPr>
          <w:rtl/>
        </w:rPr>
        <w:t xml:space="preserve">لاً </w:t>
      </w:r>
      <w:r w:rsidRPr="005377DC">
        <w:rPr>
          <w:rtl/>
        </w:rPr>
        <w:t xml:space="preserve">عن الرسالة المذكورة ، وعن بعض </w:t>
      </w:r>
      <w:r w:rsidR="00AA4FE8">
        <w:rPr>
          <w:rtl/>
        </w:rPr>
        <w:br/>
      </w:r>
      <w:r w:rsidRPr="005377DC">
        <w:rPr>
          <w:rtl/>
        </w:rPr>
        <w:t xml:space="preserve">العلماء ولم يذكر اسمه ، وسمّاه هذا الأخير : التنبّه </w:t>
      </w:r>
      <w:r w:rsidRPr="005377DC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وذكرهما الخوانساري في الروضات عن بعض الفهارس </w:t>
      </w:r>
      <w:r w:rsidRPr="005377DC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5377DC" w:rsidRDefault="005F4626" w:rsidP="00E765A5">
      <w:pPr>
        <w:rPr>
          <w:rtl/>
        </w:rPr>
      </w:pPr>
      <w:r w:rsidRPr="00703C9A">
        <w:rPr>
          <w:rStyle w:val="rfdBold2"/>
          <w:rtl/>
        </w:rPr>
        <w:t>3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ـ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الثاقب في المناقب :</w:t>
      </w:r>
      <w:r w:rsidRPr="005377DC">
        <w:rPr>
          <w:rtl/>
        </w:rPr>
        <w:t xml:space="preserve"> وهو هذا الكتاب ، وسيأتي الحديث عنه في </w:t>
      </w:r>
      <w:r w:rsidR="00AA4FE8">
        <w:rPr>
          <w:rtl/>
        </w:rPr>
        <w:br/>
      </w:r>
      <w:r w:rsidRPr="005377DC">
        <w:rPr>
          <w:rtl/>
        </w:rPr>
        <w:t>فصل مستقل</w:t>
      </w:r>
      <w:r w:rsidR="00410A32">
        <w:rPr>
          <w:rtl/>
        </w:rPr>
        <w:t xml:space="preserve"> .</w:t>
      </w:r>
    </w:p>
    <w:p w:rsidR="005F4626" w:rsidRPr="00703C9A" w:rsidRDefault="005F4626" w:rsidP="005F4626">
      <w:pPr>
        <w:rPr>
          <w:rStyle w:val="rfdBold2"/>
          <w:rtl/>
        </w:rPr>
      </w:pPr>
      <w:r w:rsidRPr="00703C9A">
        <w:rPr>
          <w:rStyle w:val="rfdBold2"/>
          <w:rtl/>
        </w:rPr>
        <w:t>4 ـ الرائع في الشرائع</w:t>
      </w:r>
      <w:r w:rsidR="00410A32">
        <w:rPr>
          <w:rStyle w:val="rfdBold2"/>
          <w:rtl/>
        </w:rPr>
        <w:t xml:space="preserve"> .</w:t>
      </w:r>
    </w:p>
    <w:p w:rsidR="005F4626" w:rsidRPr="00703C9A" w:rsidRDefault="005F4626" w:rsidP="005F4626">
      <w:pPr>
        <w:rPr>
          <w:rStyle w:val="rfdBold2"/>
          <w:rtl/>
        </w:rPr>
      </w:pPr>
      <w:r w:rsidRPr="00703C9A">
        <w:rPr>
          <w:rStyle w:val="rfdBold2"/>
          <w:rtl/>
        </w:rPr>
        <w:t>5 ـ مسائل في الفقه</w:t>
      </w:r>
      <w:r w:rsidR="00410A32">
        <w:rPr>
          <w:rStyle w:val="rfdBold2"/>
          <w:rtl/>
        </w:rPr>
        <w:t xml:space="preserve"> .</w:t>
      </w:r>
    </w:p>
    <w:p w:rsidR="005F4626" w:rsidRPr="005377DC" w:rsidRDefault="005F4626" w:rsidP="00E765A5">
      <w:pPr>
        <w:rPr>
          <w:rtl/>
        </w:rPr>
      </w:pPr>
      <w:r w:rsidRPr="00703C9A">
        <w:rPr>
          <w:rStyle w:val="rfdBold2"/>
          <w:rtl/>
        </w:rPr>
        <w:t>6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ـ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المعجزات :</w:t>
      </w:r>
      <w:r w:rsidRPr="005377DC">
        <w:rPr>
          <w:rtl/>
        </w:rPr>
        <w:t xml:space="preserve"> عدّ</w:t>
      </w:r>
      <w:r w:rsidR="00050DDB">
        <w:rPr>
          <w:rtl/>
        </w:rPr>
        <w:t>َ</w:t>
      </w:r>
      <w:r w:rsidRPr="005377DC">
        <w:rPr>
          <w:rtl/>
        </w:rPr>
        <w:t xml:space="preserve"> الكتاب الثلاثة الأخيرة الشيخ منتجب الدين </w:t>
      </w:r>
      <w:r w:rsidR="00AA4FE8">
        <w:rPr>
          <w:rtl/>
        </w:rPr>
        <w:br/>
      </w:r>
      <w:r w:rsidRPr="005377DC">
        <w:rPr>
          <w:rtl/>
        </w:rPr>
        <w:t xml:space="preserve">من مصنّفاته </w:t>
      </w:r>
      <w:r w:rsidRPr="005377DC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ولعل كتاب المعجزات هذا هو نفسه كتاب الثاقب في المناقب ، </w:t>
      </w:r>
      <w:r w:rsidR="00AA4FE8">
        <w:rPr>
          <w:rtl/>
        </w:rPr>
        <w:br/>
      </w:r>
      <w:r w:rsidRPr="005377DC">
        <w:rPr>
          <w:rtl/>
        </w:rPr>
        <w:t>لاتّحاد موضوعهما</w:t>
      </w:r>
      <w:r w:rsidR="00410A32">
        <w:rPr>
          <w:rtl/>
        </w:rPr>
        <w:t xml:space="preserve"> .</w:t>
      </w:r>
    </w:p>
    <w:p w:rsidR="00E765A5" w:rsidRPr="00170E08" w:rsidRDefault="005F4626" w:rsidP="00E765A5">
      <w:pPr>
        <w:rPr>
          <w:rStyle w:val="rfdLineChar"/>
          <w:rtl/>
          <w:lang w:bidi="ar-SA"/>
        </w:rPr>
      </w:pPr>
      <w:r w:rsidRPr="00703C9A">
        <w:rPr>
          <w:rStyle w:val="rfdBold2"/>
          <w:rtl/>
        </w:rPr>
        <w:t>7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ـ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نهج العرفان إلى هداية الإ</w:t>
      </w:r>
      <w:r w:rsidR="00050DDB">
        <w:rPr>
          <w:rStyle w:val="rfdBold2"/>
          <w:rtl/>
        </w:rPr>
        <w:t>ِ</w:t>
      </w:r>
      <w:r w:rsidRPr="00703C9A">
        <w:rPr>
          <w:rStyle w:val="rfdBold2"/>
          <w:rtl/>
        </w:rPr>
        <w:t>يمان :</w:t>
      </w:r>
      <w:r w:rsidRPr="005377DC">
        <w:rPr>
          <w:rtl/>
        </w:rPr>
        <w:t xml:space="preserve"> نسب هذا الكتاب الشيخ زين </w:t>
      </w:r>
      <w:r w:rsidR="00AA4FE8">
        <w:rPr>
          <w:rtl/>
        </w:rPr>
        <w:br/>
      </w:r>
      <w:r w:rsidRPr="005377DC">
        <w:rPr>
          <w:rtl/>
        </w:rPr>
        <w:t xml:space="preserve">الدين في رسالة الجمعة إلى عماد الدين الطبرسي ، واستظهر الميرزا الأفندي </w:t>
      </w:r>
      <w:r w:rsidR="00AA4FE8">
        <w:rPr>
          <w:rtl/>
        </w:rPr>
        <w:br/>
      </w:r>
      <w:r w:rsidR="009F08E4">
        <w:rPr>
          <w:rtl/>
        </w:rPr>
        <w:t>«</w:t>
      </w:r>
      <w:r w:rsidRPr="005377DC">
        <w:rPr>
          <w:rtl/>
        </w:rPr>
        <w:t>أنّه هو هذا الشيخ ، فيكون الطبرسي من غلط النسّاخ ، والصواب</w:t>
      </w:r>
      <w:r w:rsidR="00E765A5">
        <w:rPr>
          <w:rtl/>
        </w:rPr>
        <w:t xml:space="preserve"> </w:t>
      </w:r>
      <w:r w:rsidR="00E765A5">
        <w:rPr>
          <w:rtl/>
        </w:rPr>
        <w:br/>
      </w:r>
      <w:r w:rsidR="00E765A5">
        <w:rPr>
          <w:rStyle w:val="rfdLineChar"/>
          <w:rtl/>
          <w:lang w:bidi="ar-SA"/>
        </w:rPr>
        <w:t>___________________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1) رياض العلماء 5 : 123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2) المصدر السابق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3) روضات الجنّات 6 : 265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4) فهرست منتجب الدين : 107</w:t>
      </w:r>
      <w:r w:rsidR="00410A32">
        <w:rPr>
          <w:rtl/>
        </w:rPr>
        <w:t xml:space="preserve"> .</w:t>
      </w:r>
    </w:p>
    <w:p w:rsidR="005F4626" w:rsidRPr="005377DC" w:rsidRDefault="005F4626" w:rsidP="00703C9A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 xml:space="preserve">الطوسي </w:t>
      </w:r>
      <w:r w:rsidR="007E20D1">
        <w:rPr>
          <w:rtl/>
        </w:rPr>
        <w:t>، إذ لم يعهد عماد الدين الطبرسي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ولكن الشيخ آقا بزرك الطهراني ذكره في الذريعة قائ</w:t>
      </w:r>
      <w:r w:rsidR="00AB693E">
        <w:rPr>
          <w:rtl/>
        </w:rPr>
        <w:t xml:space="preserve">لاً </w:t>
      </w:r>
      <w:r w:rsidR="007E20D1">
        <w:rPr>
          <w:rtl/>
        </w:rPr>
        <w:t>: «</w:t>
      </w:r>
      <w:r w:rsidRPr="005377DC">
        <w:rPr>
          <w:rtl/>
        </w:rPr>
        <w:t xml:space="preserve">نهج </w:t>
      </w:r>
      <w:r w:rsidR="00AA4FE8">
        <w:rPr>
          <w:rtl/>
        </w:rPr>
        <w:br/>
      </w:r>
      <w:r w:rsidRPr="005377DC">
        <w:rPr>
          <w:rtl/>
        </w:rPr>
        <w:t xml:space="preserve">العرفان إلى سبيل الايمان ، في الفقه ، لعماد الدين الطبري الحسن بن علي </w:t>
      </w:r>
      <w:r w:rsidR="00AA4FE8">
        <w:rPr>
          <w:rtl/>
        </w:rPr>
        <w:br/>
      </w:r>
      <w:r w:rsidRPr="005377DC">
        <w:rPr>
          <w:rtl/>
        </w:rPr>
        <w:t xml:space="preserve">ابن محمّد ، صاحب بضاعة الفردوس ، وتحفة الأبرار ، وكامل البهائي ، </w:t>
      </w:r>
      <w:r w:rsidR="00AA4FE8">
        <w:rPr>
          <w:rtl/>
        </w:rPr>
        <w:br/>
      </w:r>
      <w:r w:rsidRPr="005377DC">
        <w:rPr>
          <w:rtl/>
        </w:rPr>
        <w:t>ينقل عن</w:t>
      </w:r>
      <w:r w:rsidR="007E20D1">
        <w:rPr>
          <w:rtl/>
        </w:rPr>
        <w:t>ه الشهيد الثاني في رسالة الجمعة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5377DC" w:rsidRDefault="005F4626" w:rsidP="00E765A5">
      <w:pPr>
        <w:rPr>
          <w:rtl/>
        </w:rPr>
      </w:pPr>
      <w:r w:rsidRPr="00703C9A">
        <w:rPr>
          <w:rStyle w:val="rfdBold2"/>
          <w:rtl/>
        </w:rPr>
        <w:t>8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ـ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الواسطة :</w:t>
      </w:r>
      <w:r w:rsidRPr="005377DC">
        <w:rPr>
          <w:rtl/>
        </w:rPr>
        <w:t xml:space="preserve"> ذكره الشيخ منتجب الدين ، والشيخ الطهراني في </w:t>
      </w:r>
      <w:r w:rsidR="00AA4FE8">
        <w:rPr>
          <w:rtl/>
        </w:rPr>
        <w:br/>
      </w:r>
      <w:r w:rsidR="007E20D1">
        <w:rPr>
          <w:rtl/>
        </w:rPr>
        <w:t>الذريعة ، وقال : «</w:t>
      </w:r>
      <w:r w:rsidRPr="005377DC">
        <w:rPr>
          <w:rtl/>
        </w:rPr>
        <w:t>من أجلّ</w:t>
      </w:r>
      <w:r w:rsidR="009A1508">
        <w:rPr>
          <w:rtl/>
        </w:rPr>
        <w:t>ِ</w:t>
      </w:r>
      <w:r w:rsidRPr="005377DC">
        <w:rPr>
          <w:rtl/>
        </w:rPr>
        <w:t xml:space="preserve"> المتون الفقهيّة المعوّ</w:t>
      </w:r>
      <w:r w:rsidR="009A1508">
        <w:rPr>
          <w:rtl/>
        </w:rPr>
        <w:t>َ</w:t>
      </w:r>
      <w:r w:rsidR="007E20D1">
        <w:rPr>
          <w:rtl/>
        </w:rPr>
        <w:t>ل عليها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5377DC" w:rsidRDefault="005F4626" w:rsidP="00E765A5">
      <w:pPr>
        <w:rPr>
          <w:rtl/>
        </w:rPr>
      </w:pPr>
      <w:r w:rsidRPr="00703C9A">
        <w:rPr>
          <w:rStyle w:val="rfdBold2"/>
          <w:rtl/>
        </w:rPr>
        <w:t>9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ـ</w:t>
      </w:r>
      <w:r w:rsidR="00E765A5">
        <w:rPr>
          <w:rStyle w:val="rfdBold2"/>
          <w:rtl/>
        </w:rPr>
        <w:t xml:space="preserve"> </w:t>
      </w:r>
      <w:r w:rsidRPr="00703C9A">
        <w:rPr>
          <w:rStyle w:val="rfdBold2"/>
          <w:rtl/>
        </w:rPr>
        <w:t>الوسيلة إلى نيل الفضيلة :</w:t>
      </w:r>
      <w:r w:rsidRPr="005377DC">
        <w:rPr>
          <w:rtl/>
        </w:rPr>
        <w:t xml:space="preserve"> ذكره الشيخ منتجب الدين وغيره ، </w:t>
      </w:r>
      <w:r w:rsidR="00AA4FE8">
        <w:rPr>
          <w:rtl/>
        </w:rPr>
        <w:br/>
      </w:r>
      <w:r w:rsidRPr="005377DC">
        <w:rPr>
          <w:rtl/>
        </w:rPr>
        <w:t>وقال عن</w:t>
      </w:r>
      <w:r w:rsidR="007E20D1">
        <w:rPr>
          <w:rtl/>
        </w:rPr>
        <w:t>ه الشيخ الطهراني في الذريعة : «</w:t>
      </w:r>
      <w:r w:rsidRPr="005377DC">
        <w:rPr>
          <w:rtl/>
        </w:rPr>
        <w:t>من المتون الفقهيّة المعوّ</w:t>
      </w:r>
      <w:r w:rsidR="009A1508">
        <w:rPr>
          <w:rtl/>
        </w:rPr>
        <w:t>َ</w:t>
      </w:r>
      <w:r w:rsidRPr="005377DC">
        <w:rPr>
          <w:rtl/>
        </w:rPr>
        <w:t xml:space="preserve">ل عليها </w:t>
      </w:r>
      <w:r w:rsidR="00AA4FE8">
        <w:rPr>
          <w:rtl/>
        </w:rPr>
        <w:br/>
      </w:r>
      <w:r w:rsidRPr="005377DC">
        <w:rPr>
          <w:rtl/>
        </w:rPr>
        <w:t>و</w:t>
      </w:r>
      <w:r w:rsidR="007E20D1">
        <w:rPr>
          <w:rtl/>
        </w:rPr>
        <w:t>المنقول عنها في الكتاب الفقهيّة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5F4626" w:rsidRPr="005377DC" w:rsidRDefault="005F4626" w:rsidP="00E718C1">
      <w:pPr>
        <w:rPr>
          <w:rtl/>
        </w:rPr>
      </w:pPr>
      <w:r w:rsidRPr="00703C9A">
        <w:rPr>
          <w:rStyle w:val="rfdBold2"/>
          <w:rtl/>
        </w:rPr>
        <w:t>10</w:t>
      </w:r>
      <w:r w:rsidR="00E718C1">
        <w:rPr>
          <w:rStyle w:val="rfdBold2"/>
          <w:rFonts w:hint="cs"/>
          <w:rtl/>
        </w:rPr>
        <w:t xml:space="preserve"> </w:t>
      </w:r>
      <w:r w:rsidRPr="00703C9A">
        <w:rPr>
          <w:rStyle w:val="rfdBold2"/>
          <w:rtl/>
        </w:rPr>
        <w:t>ـ</w:t>
      </w:r>
      <w:r w:rsidR="00E718C1">
        <w:rPr>
          <w:rStyle w:val="rfdBold2"/>
          <w:rFonts w:hint="cs"/>
          <w:rtl/>
        </w:rPr>
        <w:t xml:space="preserve"> </w:t>
      </w:r>
      <w:r w:rsidRPr="00703C9A">
        <w:rPr>
          <w:rStyle w:val="rfdBold2"/>
          <w:rtl/>
        </w:rPr>
        <w:t>كتاب في قضاء الصلاة :</w:t>
      </w:r>
      <w:r w:rsidRPr="005377DC">
        <w:rPr>
          <w:rtl/>
        </w:rPr>
        <w:t xml:space="preserve"> نسبه إليه السيّد ابن طاو</w:t>
      </w:r>
      <w:r w:rsidR="009A1508">
        <w:rPr>
          <w:rtl/>
        </w:rPr>
        <w:t>ُ</w:t>
      </w:r>
      <w:r w:rsidRPr="005377DC">
        <w:rPr>
          <w:rtl/>
        </w:rPr>
        <w:t xml:space="preserve">س في كتابه </w:t>
      </w:r>
      <w:r w:rsidR="00AA4FE8">
        <w:rPr>
          <w:rtl/>
        </w:rPr>
        <w:br/>
      </w:r>
      <w:r w:rsidR="007E20D1">
        <w:rPr>
          <w:rtl/>
        </w:rPr>
        <w:t>«غياث سلطان الورى</w:t>
      </w:r>
      <w:r w:rsidRPr="005377DC">
        <w:rPr>
          <w:rtl/>
        </w:rPr>
        <w:t xml:space="preserve">» ونقل عنه </w:t>
      </w:r>
      <w:r w:rsidRPr="005377DC">
        <w:rPr>
          <w:rStyle w:val="rfdFootnotenum"/>
          <w:rtl/>
        </w:rPr>
        <w:t>(5)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Bold1"/>
        <w:rPr>
          <w:rtl/>
        </w:rPr>
      </w:pPr>
      <w:r w:rsidRPr="005377DC">
        <w:rPr>
          <w:rtl/>
        </w:rPr>
        <w:t>أساتذته وشيوخه :</w:t>
      </w:r>
    </w:p>
    <w:p w:rsidR="00EA5BF1" w:rsidRPr="00170E08" w:rsidRDefault="00E765A5" w:rsidP="00EA5BF1">
      <w:pPr>
        <w:rPr>
          <w:rStyle w:val="rfdLineChar"/>
          <w:rtl/>
          <w:lang w:bidi="ar-SA"/>
        </w:rPr>
      </w:pPr>
      <w:r>
        <w:rPr>
          <w:rtl/>
        </w:rPr>
        <w:t>استظهر العلّا</w:t>
      </w:r>
      <w:r w:rsidR="005F4626" w:rsidRPr="005377DC">
        <w:rPr>
          <w:rtl/>
        </w:rPr>
        <w:t xml:space="preserve">مة الخوانساري في روضات الجنّات من خلال كتابي </w:t>
      </w:r>
      <w:r w:rsidR="00AA4FE8">
        <w:rPr>
          <w:rtl/>
        </w:rPr>
        <w:br/>
      </w:r>
      <w:r w:rsidR="007E20D1">
        <w:rPr>
          <w:rtl/>
        </w:rPr>
        <w:t>الشيخ الحسن بن علي الطبرسي «مناقب الطاهرين» و «الكامل البهائي</w:t>
      </w:r>
      <w:r w:rsidR="005F4626" w:rsidRPr="005377DC">
        <w:rPr>
          <w:rtl/>
        </w:rPr>
        <w:t xml:space="preserve">» </w:t>
      </w:r>
      <w:r w:rsidR="00AA4FE8">
        <w:rPr>
          <w:rtl/>
        </w:rPr>
        <w:br/>
      </w:r>
      <w:r w:rsidR="005F4626" w:rsidRPr="005377DC">
        <w:rPr>
          <w:rtl/>
        </w:rPr>
        <w:t>ومن سائر ما يوجد من النقل عنه في كتب الفتاوى والاستدلال ، أنّه كان</w:t>
      </w:r>
      <w:r w:rsidR="00EA5BF1">
        <w:rPr>
          <w:rtl/>
        </w:rPr>
        <w:t xml:space="preserve"> </w:t>
      </w:r>
      <w:r w:rsidR="00EA5BF1">
        <w:rPr>
          <w:rtl/>
        </w:rPr>
        <w:br/>
      </w:r>
      <w:r w:rsidR="00EA5BF1">
        <w:rPr>
          <w:rStyle w:val="rfdLineChar"/>
          <w:rtl/>
          <w:lang w:bidi="ar-SA"/>
        </w:rPr>
        <w:t>___________________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1) رياض العلماء 6 : 123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2) الذريعة 24 : 421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3) الفهرست : 107 ، الذريعة 25 : 11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4) الفهرست : 107 ، الذريعة 25 : 75 ، وطبع أخيرا</w:t>
      </w:r>
      <w:r w:rsidR="00C43358">
        <w:rPr>
          <w:rtl/>
        </w:rPr>
        <w:t>ً</w:t>
      </w:r>
      <w:r w:rsidRPr="005377DC">
        <w:rPr>
          <w:rtl/>
        </w:rPr>
        <w:t xml:space="preserve"> ضمن منشورات مكتبة أية </w:t>
      </w:r>
      <w:r w:rsidR="00AA4FE8">
        <w:rPr>
          <w:rtl/>
        </w:rPr>
        <w:br/>
      </w:r>
      <w:r w:rsidRPr="005377DC">
        <w:rPr>
          <w:rtl/>
        </w:rPr>
        <w:t>الله العظمى المرعشي</w:t>
      </w:r>
      <w:r>
        <w:rPr>
          <w:rtl/>
        </w:rPr>
        <w:t xml:space="preserve"> ـ (</w:t>
      </w:r>
      <w:r w:rsidR="007E20D1">
        <w:rPr>
          <w:rtl/>
        </w:rPr>
        <w:t>قده</w:t>
      </w:r>
      <w:r w:rsidRPr="005377DC">
        <w:rPr>
          <w:rtl/>
        </w:rPr>
        <w:t>) قم المقدّسة ، بتحقيق الشيخ محمّد حسون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5) ا</w:t>
      </w:r>
      <w:r w:rsidR="00C43358">
        <w:rPr>
          <w:rtl/>
        </w:rPr>
        <w:t>ُ</w:t>
      </w:r>
      <w:r w:rsidRPr="005377DC">
        <w:rPr>
          <w:rtl/>
        </w:rPr>
        <w:t>نظر روضات الجنّات 6 : 266</w:t>
      </w:r>
      <w:r w:rsidR="00410A32">
        <w:rPr>
          <w:rtl/>
        </w:rPr>
        <w:t xml:space="preserve"> .</w:t>
      </w:r>
    </w:p>
    <w:p w:rsidR="005F4626" w:rsidRPr="005377DC" w:rsidRDefault="005F4626" w:rsidP="00703C9A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 xml:space="preserve">في طبقة تلاميذ شيخ الطائفة محمّد بن الحسن الطوسي ، أو من تلاميذ ولده </w:t>
      </w:r>
      <w:r w:rsidR="00AA4FE8">
        <w:rPr>
          <w:rtl/>
        </w:rPr>
        <w:br/>
      </w:r>
      <w:r w:rsidRPr="005377DC">
        <w:rPr>
          <w:rtl/>
        </w:rPr>
        <w:t xml:space="preserve">الشيخ أبي علي </w:t>
      </w:r>
      <w:r w:rsidRPr="005377DC">
        <w:rPr>
          <w:rStyle w:val="rfdFootnotenum"/>
          <w:rtl/>
        </w:rPr>
        <w:t>(1)</w:t>
      </w:r>
    </w:p>
    <w:p w:rsidR="005F4626" w:rsidRPr="005377DC" w:rsidRDefault="005F4626" w:rsidP="00EA5BF1">
      <w:pPr>
        <w:rPr>
          <w:rtl/>
        </w:rPr>
      </w:pPr>
      <w:r w:rsidRPr="005377DC">
        <w:rPr>
          <w:rtl/>
        </w:rPr>
        <w:t>واستظهر أيضا</w:t>
      </w:r>
      <w:r w:rsidR="00C43358">
        <w:rPr>
          <w:rtl/>
        </w:rPr>
        <w:t>ً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(2)</w:t>
      </w:r>
      <w:r w:rsidR="007E20D1">
        <w:rPr>
          <w:rtl/>
        </w:rPr>
        <w:t xml:space="preserve"> ممّا في مقدّمة «نزهة الناظر</w:t>
      </w:r>
      <w:r w:rsidRPr="005377DC">
        <w:rPr>
          <w:rtl/>
        </w:rPr>
        <w:t xml:space="preserve">» الذي ذكرنا نصّ </w:t>
      </w:r>
      <w:r w:rsidR="00AA4FE8">
        <w:rPr>
          <w:rtl/>
        </w:rPr>
        <w:br/>
      </w:r>
      <w:r w:rsidRPr="005377DC">
        <w:rPr>
          <w:rtl/>
        </w:rPr>
        <w:t xml:space="preserve">عبارته ، أنّه كان في طبقة الشيخ تقي الدين أبي الصلاح الحلبي </w:t>
      </w:r>
      <w:r>
        <w:rPr>
          <w:rtl/>
        </w:rPr>
        <w:t>(</w:t>
      </w:r>
      <w:r w:rsidRPr="005377DC">
        <w:rPr>
          <w:rtl/>
        </w:rPr>
        <w:t>374</w:t>
      </w:r>
      <w:r w:rsidR="00EA5BF1">
        <w:rPr>
          <w:rFonts w:hint="cs"/>
          <w:rtl/>
        </w:rPr>
        <w:t xml:space="preserve"> </w:t>
      </w:r>
      <w:r>
        <w:rPr>
          <w:rtl/>
        </w:rPr>
        <w:t>ـ</w:t>
      </w:r>
      <w:r w:rsidR="00EA5BF1">
        <w:rPr>
          <w:rFonts w:hint="cs"/>
          <w:rtl/>
        </w:rPr>
        <w:t xml:space="preserve"> </w:t>
      </w:r>
      <w:r w:rsidR="00AA4FE8">
        <w:rPr>
          <w:rtl/>
        </w:rPr>
        <w:br/>
      </w:r>
      <w:r w:rsidR="00EA5BF1">
        <w:rPr>
          <w:rtl/>
        </w:rPr>
        <w:t>447 هـ</w:t>
      </w:r>
      <w:r w:rsidRPr="005377DC">
        <w:rPr>
          <w:rtl/>
        </w:rPr>
        <w:t xml:space="preserve">) تلميذ الشيخ الطوسي والسيّد المرتضى علم الهدى </w:t>
      </w:r>
      <w:r w:rsidRPr="005377DC">
        <w:rPr>
          <w:rStyle w:val="rfdFootnotenum"/>
          <w:rtl/>
        </w:rPr>
        <w:t>(3)</w:t>
      </w:r>
      <w:r w:rsidRPr="005377DC">
        <w:rPr>
          <w:rtl/>
        </w:rPr>
        <w:t xml:space="preserve"> ؛ وفي طبقة </w:t>
      </w:r>
      <w:r w:rsidR="00AA4FE8">
        <w:rPr>
          <w:rtl/>
        </w:rPr>
        <w:br/>
      </w:r>
      <w:r w:rsidR="00EA5BF1">
        <w:rPr>
          <w:rtl/>
        </w:rPr>
        <w:t>الشيخ أبي يعلى سلّا</w:t>
      </w:r>
      <w:r w:rsidR="00C43358">
        <w:rPr>
          <w:rtl/>
        </w:rPr>
        <w:t>ر بن عبد</w:t>
      </w:r>
      <w:r w:rsidRPr="005377DC">
        <w:rPr>
          <w:rtl/>
        </w:rPr>
        <w:t xml:space="preserve">العزيز الديلمي الذي هو من شيوخ ابن </w:t>
      </w:r>
      <w:r w:rsidR="00AA4FE8">
        <w:rPr>
          <w:rtl/>
        </w:rPr>
        <w:br/>
      </w:r>
      <w:r w:rsidRPr="005377DC">
        <w:rPr>
          <w:rtl/>
        </w:rPr>
        <w:t xml:space="preserve">الشيخ الطوسي ، والمتوفّى سنة </w:t>
      </w:r>
      <w:r w:rsidR="00EA5BF1">
        <w:rPr>
          <w:rtl/>
        </w:rPr>
        <w:t>448 أو 463 ه</w:t>
      </w:r>
      <w:r w:rsidR="00EA5BF1">
        <w:rPr>
          <w:rFonts w:hint="cs"/>
          <w:rtl/>
        </w:rPr>
        <w:t>ـ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5F4626" w:rsidRPr="005377DC" w:rsidRDefault="007E20D1" w:rsidP="005F4626">
      <w:pPr>
        <w:rPr>
          <w:rtl/>
        </w:rPr>
      </w:pPr>
      <w:r>
        <w:rPr>
          <w:rtl/>
        </w:rPr>
        <w:t>رغم أنّه شكّك في ذلك فقال : «</w:t>
      </w:r>
      <w:r w:rsidR="005F4626" w:rsidRPr="005377DC">
        <w:rPr>
          <w:rtl/>
        </w:rPr>
        <w:t xml:space="preserve">مع أنّه خلاف ما يظهر من الاجازة </w:t>
      </w:r>
      <w:r w:rsidR="00AA4FE8">
        <w:rPr>
          <w:rtl/>
        </w:rPr>
        <w:br/>
      </w:r>
      <w:r>
        <w:rPr>
          <w:rtl/>
        </w:rPr>
        <w:t>وكتب الرجال والأخبار</w:t>
      </w:r>
      <w:r w:rsidR="005F4626" w:rsidRPr="005377DC">
        <w:rPr>
          <w:rtl/>
        </w:rPr>
        <w:t xml:space="preserve">» </w:t>
      </w:r>
      <w:r w:rsidR="005F4626" w:rsidRPr="005377DC">
        <w:rPr>
          <w:rStyle w:val="rfdFootnotenum"/>
          <w:rtl/>
        </w:rPr>
        <w:t>(5)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وقال ال</w:t>
      </w:r>
      <w:r w:rsidR="007E20D1">
        <w:rPr>
          <w:rtl/>
        </w:rPr>
        <w:t>شيخ الأفندي في رياض العلماء : «</w:t>
      </w:r>
      <w:r w:rsidRPr="005377DC">
        <w:rPr>
          <w:rtl/>
        </w:rPr>
        <w:t xml:space="preserve">وقد قال بعض العلماء في </w:t>
      </w:r>
      <w:r w:rsidR="00AA4FE8">
        <w:rPr>
          <w:rtl/>
        </w:rPr>
        <w:br/>
      </w:r>
      <w:r w:rsidRPr="005377DC">
        <w:rPr>
          <w:rtl/>
        </w:rPr>
        <w:t xml:space="preserve">كتابه أنّه </w:t>
      </w:r>
      <w:r w:rsidR="006D2B24">
        <w:rPr>
          <w:rtl/>
        </w:rPr>
        <w:t>رحمه الله</w:t>
      </w:r>
      <w:r w:rsidRPr="005377DC">
        <w:rPr>
          <w:rtl/>
        </w:rPr>
        <w:t xml:space="preserve"> تلميذ الشيخ الطوسي</w:t>
      </w:r>
      <w:r w:rsidR="00410A32">
        <w:rPr>
          <w:rtl/>
        </w:rPr>
        <w:t xml:space="preserve"> . . .</w:t>
      </w:r>
      <w:r w:rsidRPr="005377DC">
        <w:rPr>
          <w:rtl/>
        </w:rPr>
        <w:t xml:space="preserve"> وفي كونه تلميذا</w:t>
      </w:r>
      <w:r w:rsidR="00C43358">
        <w:rPr>
          <w:rtl/>
        </w:rPr>
        <w:t>ً</w:t>
      </w:r>
      <w:r w:rsidRPr="005377DC">
        <w:rPr>
          <w:rtl/>
        </w:rPr>
        <w:t xml:space="preserve"> للشيخ </w:t>
      </w:r>
      <w:r w:rsidR="00AA4FE8">
        <w:rPr>
          <w:rtl/>
        </w:rPr>
        <w:br/>
      </w:r>
      <w:r w:rsidR="007E20D1">
        <w:rPr>
          <w:rtl/>
        </w:rPr>
        <w:t>الطوسي محل نظر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(6)</w:t>
      </w:r>
      <w:r w:rsidR="00410A32">
        <w:rPr>
          <w:rtl/>
        </w:rPr>
        <w:t xml:space="preserve"> .</w:t>
      </w:r>
    </w:p>
    <w:p w:rsidR="005F4626" w:rsidRPr="005377DC" w:rsidRDefault="007E20D1" w:rsidP="00EA5BF1">
      <w:pPr>
        <w:rPr>
          <w:rtl/>
        </w:rPr>
      </w:pPr>
      <w:r>
        <w:rPr>
          <w:rtl/>
        </w:rPr>
        <w:t>وقال في موضع آخر : «</w:t>
      </w:r>
      <w:r w:rsidR="005F4626" w:rsidRPr="005377DC">
        <w:rPr>
          <w:rtl/>
        </w:rPr>
        <w:t xml:space="preserve">وقد يقال إنّه يروي عن الشيخ بلا واسطة ، </w:t>
      </w:r>
      <w:r w:rsidR="00AA4FE8">
        <w:rPr>
          <w:rtl/>
        </w:rPr>
        <w:br/>
      </w:r>
      <w:r w:rsidR="005F4626" w:rsidRPr="005377DC">
        <w:rPr>
          <w:rtl/>
        </w:rPr>
        <w:t>أو بواسطة ، وهو الذي ينقل قوله في صلاة الجمعة بالحرمة ، لا الآتي</w:t>
      </w:r>
      <w:r w:rsidR="00EA5BF1">
        <w:rPr>
          <w:rFonts w:hint="cs"/>
          <w:rtl/>
        </w:rPr>
        <w:t xml:space="preserve"> </w:t>
      </w:r>
      <w:r w:rsidR="005F4626">
        <w:rPr>
          <w:rtl/>
        </w:rPr>
        <w:t>ـ</w:t>
      </w:r>
      <w:r w:rsidR="00EA5BF1">
        <w:rPr>
          <w:rFonts w:hint="cs"/>
          <w:rtl/>
        </w:rPr>
        <w:t xml:space="preserve"> </w:t>
      </w:r>
      <w:r w:rsidR="005F4626" w:rsidRPr="005377DC">
        <w:rPr>
          <w:rtl/>
        </w:rPr>
        <w:t xml:space="preserve">أي </w:t>
      </w:r>
      <w:r w:rsidR="00AA4FE8">
        <w:rPr>
          <w:rtl/>
        </w:rPr>
        <w:br/>
      </w:r>
      <w:r w:rsidR="005F4626" w:rsidRPr="005377DC">
        <w:rPr>
          <w:rtl/>
        </w:rPr>
        <w:t>أبي يعلى محمد بن الحسن بن حمزة الجعفري</w:t>
      </w:r>
      <w:r w:rsidR="00EA5BF1">
        <w:rPr>
          <w:rFonts w:hint="cs"/>
          <w:rtl/>
        </w:rPr>
        <w:t xml:space="preserve"> </w:t>
      </w:r>
      <w:r w:rsidR="005F4626">
        <w:rPr>
          <w:rtl/>
        </w:rPr>
        <w:t>ـ</w:t>
      </w:r>
      <w:r w:rsidR="00EA5BF1">
        <w:rPr>
          <w:rFonts w:hint="cs"/>
          <w:rtl/>
        </w:rPr>
        <w:t xml:space="preserve"> </w:t>
      </w:r>
      <w:r w:rsidR="005F4626" w:rsidRPr="005377DC">
        <w:rPr>
          <w:rtl/>
        </w:rPr>
        <w:t xml:space="preserve">الذي كان خليفة الشيخ </w:t>
      </w:r>
      <w:r w:rsidR="00AA4FE8">
        <w:rPr>
          <w:rtl/>
        </w:rPr>
        <w:br/>
      </w:r>
      <w:r>
        <w:rPr>
          <w:rtl/>
        </w:rPr>
        <w:t>المفيد ، كما قد يظن</w:t>
      </w:r>
      <w:r w:rsidR="005F4626" w:rsidRPr="005377DC">
        <w:rPr>
          <w:rtl/>
        </w:rPr>
        <w:t xml:space="preserve">» </w:t>
      </w:r>
      <w:r w:rsidR="005F4626" w:rsidRPr="005377DC">
        <w:rPr>
          <w:rStyle w:val="rfdFootnotenum"/>
          <w:rtl/>
        </w:rPr>
        <w:t>(7)</w:t>
      </w:r>
      <w:r w:rsidR="00410A32">
        <w:rPr>
          <w:rtl/>
        </w:rPr>
        <w:t xml:space="preserve"> .</w:t>
      </w:r>
    </w:p>
    <w:p w:rsidR="00EA5BF1" w:rsidRPr="00EA5BF1" w:rsidRDefault="00EA5BF1" w:rsidP="00EA5BF1">
      <w:pPr>
        <w:pStyle w:val="rfdLine"/>
        <w:rPr>
          <w:rtl/>
        </w:rPr>
      </w:pPr>
      <w:r w:rsidRPr="00EA5BF1">
        <w:rPr>
          <w:rtl/>
        </w:rPr>
        <w:t>___________________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1) روضات الجنّات 6 : 263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2) المصدر السابق : 266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3) رجال الشيخ الطوسي : 457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4) أمل الآمل 2 : 127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5) روضات الجنّات 6 : 266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 xml:space="preserve">6) رياض العلماء 5 : 123 </w:t>
      </w:r>
      <w:r w:rsidR="00166E62">
        <w:rPr>
          <w:rtl/>
        </w:rPr>
        <w:t>و 6</w:t>
      </w:r>
      <w:r w:rsidRPr="005377DC">
        <w:rPr>
          <w:rtl/>
        </w:rPr>
        <w:t xml:space="preserve"> : 17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7) المصدر السابق 6 : 16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 xml:space="preserve">ولعل منشأ هذا الخلط هو اشتراك الشيخ عماد الدين وأبي يعلى بكنية </w:t>
      </w:r>
      <w:r w:rsidR="00AA4FE8">
        <w:rPr>
          <w:rtl/>
        </w:rPr>
        <w:br/>
      </w:r>
      <w:r w:rsidR="007E20D1">
        <w:rPr>
          <w:rtl/>
        </w:rPr>
        <w:t>«ابن حمزة» ، وفي اسميهما «محمّد</w:t>
      </w:r>
      <w:r w:rsidRPr="005377DC">
        <w:rPr>
          <w:rtl/>
        </w:rPr>
        <w:t xml:space="preserve">» ، وكونهما من كبار فقهاء عصرهما ، حتى </w:t>
      </w:r>
      <w:r w:rsidR="00AA4FE8">
        <w:rPr>
          <w:rtl/>
        </w:rPr>
        <w:br/>
      </w:r>
      <w:r w:rsidRPr="005377DC">
        <w:rPr>
          <w:rtl/>
        </w:rPr>
        <w:t>أنّ</w:t>
      </w:r>
      <w:r w:rsidR="00C43358">
        <w:rPr>
          <w:rtl/>
        </w:rPr>
        <w:t>َ</w:t>
      </w:r>
      <w:r w:rsidR="007E20D1">
        <w:rPr>
          <w:rtl/>
        </w:rPr>
        <w:t xml:space="preserve"> بعض العلماء نسبوا كتاب «الوسيلة إلى نيل الفضيلة</w:t>
      </w:r>
      <w:r w:rsidRPr="005377DC">
        <w:rPr>
          <w:rtl/>
        </w:rPr>
        <w:t xml:space="preserve">» إلى الشيخ أبي </w:t>
      </w:r>
      <w:r w:rsidR="00AA4FE8">
        <w:rPr>
          <w:rtl/>
        </w:rPr>
        <w:br/>
      </w:r>
      <w:r w:rsidRPr="005377DC">
        <w:rPr>
          <w:rtl/>
        </w:rPr>
        <w:t>يعلى ، رغم أنّ</w:t>
      </w:r>
      <w:r w:rsidR="00C43358">
        <w:rPr>
          <w:rtl/>
        </w:rPr>
        <w:t>َ</w:t>
      </w:r>
      <w:r w:rsidRPr="005377DC">
        <w:rPr>
          <w:rtl/>
        </w:rPr>
        <w:t xml:space="preserve"> الشيخ عماد الدين قد نقل قول أبي يعلى في الرمي ، في كتاب </w:t>
      </w:r>
      <w:r w:rsidR="00AA4FE8">
        <w:rPr>
          <w:rtl/>
        </w:rPr>
        <w:br/>
      </w:r>
      <w:r w:rsidR="007E20D1">
        <w:rPr>
          <w:rtl/>
        </w:rPr>
        <w:t>الحج من الوسيلة : «</w:t>
      </w:r>
      <w:r w:rsidRPr="005377DC">
        <w:rPr>
          <w:rtl/>
        </w:rPr>
        <w:t>والرمي واجب</w:t>
      </w:r>
      <w:r w:rsidR="00C43358">
        <w:rPr>
          <w:rtl/>
        </w:rPr>
        <w:t>ٌ</w:t>
      </w:r>
      <w:r w:rsidR="007E20D1">
        <w:rPr>
          <w:rtl/>
        </w:rPr>
        <w:t xml:space="preserve"> عند أبي يعلى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والواقع أنّه بعيد الط</w:t>
      </w:r>
      <w:r w:rsidR="00927147">
        <w:rPr>
          <w:rtl/>
        </w:rPr>
        <w:t>بقة عن هؤلاء الأعلام ، لأنّه مم</w:t>
      </w:r>
      <w:r w:rsidR="00927147">
        <w:rPr>
          <w:rFonts w:hint="cs"/>
          <w:rtl/>
        </w:rPr>
        <w:t>ّ</w:t>
      </w:r>
      <w:r w:rsidRPr="005377DC">
        <w:rPr>
          <w:rtl/>
        </w:rPr>
        <w:t xml:space="preserve">ن نبغ في النصف </w:t>
      </w:r>
      <w:r w:rsidR="00AA4FE8">
        <w:rPr>
          <w:rtl/>
        </w:rPr>
        <w:br/>
      </w:r>
      <w:r w:rsidRPr="005377DC">
        <w:rPr>
          <w:rtl/>
        </w:rPr>
        <w:t>الثاني من القرن السادس الهجري ، كما سيأتي بيانه</w:t>
      </w:r>
      <w:r w:rsidR="00410A32">
        <w:rPr>
          <w:rtl/>
        </w:rPr>
        <w:t xml:space="preserve"> .</w:t>
      </w:r>
    </w:p>
    <w:p w:rsidR="005F4626" w:rsidRPr="005377DC" w:rsidRDefault="005F4626" w:rsidP="00927147">
      <w:pPr>
        <w:rPr>
          <w:rtl/>
        </w:rPr>
      </w:pPr>
      <w:r w:rsidRPr="005377DC">
        <w:rPr>
          <w:rtl/>
        </w:rPr>
        <w:t>والثابت أنّه تلميذ الشيخ الفقيه الجليل محمّد بن الحسين</w:t>
      </w:r>
      <w:r w:rsidR="0036682A">
        <w:rPr>
          <w:rtl/>
        </w:rPr>
        <w:t xml:space="preserve"> </w:t>
      </w:r>
      <w:r w:rsidR="0036682A">
        <w:rPr>
          <w:rtl/>
        </w:rPr>
        <w:br/>
      </w:r>
      <w:r w:rsidR="00927147">
        <w:rPr>
          <w:rFonts w:hint="cs"/>
          <w:rtl/>
        </w:rPr>
        <w:t>ـ</w:t>
      </w:r>
      <w:r>
        <w:rPr>
          <w:rtl/>
        </w:rPr>
        <w:t xml:space="preserve"> </w:t>
      </w:r>
      <w:r w:rsidRPr="005377DC">
        <w:rPr>
          <w:rtl/>
        </w:rPr>
        <w:t>أو الحسن</w:t>
      </w:r>
      <w:r>
        <w:rPr>
          <w:rtl/>
        </w:rPr>
        <w:t xml:space="preserve"> ـ </w:t>
      </w:r>
      <w:r w:rsidRPr="005377DC">
        <w:rPr>
          <w:rtl/>
        </w:rPr>
        <w:t>الشوهاني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روى عنه في كتابه هذا قائ</w:t>
      </w:r>
      <w:r w:rsidR="00AB693E">
        <w:rPr>
          <w:rtl/>
        </w:rPr>
        <w:t xml:space="preserve">لاً </w:t>
      </w:r>
      <w:r w:rsidR="007E20D1">
        <w:rPr>
          <w:rtl/>
        </w:rPr>
        <w:t>: «</w:t>
      </w:r>
      <w:r w:rsidRPr="005377DC">
        <w:rPr>
          <w:rtl/>
        </w:rPr>
        <w:t xml:space="preserve">حدّثنا شيخي أبو جعفر محمّد بن </w:t>
      </w:r>
      <w:r w:rsidR="00CC4736">
        <w:rPr>
          <w:rtl/>
        </w:rPr>
        <w:br/>
      </w:r>
      <w:r w:rsidRPr="005377DC">
        <w:rPr>
          <w:rtl/>
        </w:rPr>
        <w:t xml:space="preserve">الحسين بن جعفر الشوهاني </w:t>
      </w:r>
      <w:r w:rsidR="006D2B24">
        <w:rPr>
          <w:rtl/>
        </w:rPr>
        <w:t>رحمه الله</w:t>
      </w:r>
      <w:r w:rsidRPr="005377DC">
        <w:rPr>
          <w:rtl/>
        </w:rPr>
        <w:t xml:space="preserve"> في داره بمشهد الرضا </w:t>
      </w:r>
      <w:r w:rsidR="00276CED">
        <w:rPr>
          <w:rtl/>
        </w:rPr>
        <w:t xml:space="preserve">عليه </w:t>
      </w:r>
      <w:r w:rsidR="00CC4736">
        <w:rPr>
          <w:rtl/>
        </w:rPr>
        <w:br/>
      </w:r>
      <w:r w:rsidR="00276CED">
        <w:rPr>
          <w:rtl/>
        </w:rPr>
        <w:t>السلام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5377DC" w:rsidRDefault="007E20D1" w:rsidP="005F4626">
      <w:pPr>
        <w:rPr>
          <w:rtl/>
        </w:rPr>
      </w:pPr>
      <w:r>
        <w:rPr>
          <w:rtl/>
        </w:rPr>
        <w:t>وفي موضع آخر قال : «</w:t>
      </w:r>
      <w:r w:rsidR="005F4626" w:rsidRPr="005377DC">
        <w:rPr>
          <w:rtl/>
        </w:rPr>
        <w:t>وقد سمعت</w:t>
      </w:r>
      <w:r w:rsidR="00C43358">
        <w:rPr>
          <w:rtl/>
        </w:rPr>
        <w:t>ُ</w:t>
      </w:r>
      <w:r w:rsidR="005F4626" w:rsidRPr="005377DC">
        <w:rPr>
          <w:rtl/>
        </w:rPr>
        <w:t xml:space="preserve"> شيخي أبا جعفر محمّد بن </w:t>
      </w:r>
      <w:r w:rsidR="00CC4736">
        <w:rPr>
          <w:rtl/>
        </w:rPr>
        <w:br/>
      </w:r>
      <w:r w:rsidR="005F4626" w:rsidRPr="005377DC">
        <w:rPr>
          <w:rtl/>
        </w:rPr>
        <w:t xml:space="preserve">الحسن الشوهاني </w:t>
      </w:r>
      <w:r w:rsidR="006D2B24">
        <w:rPr>
          <w:rtl/>
        </w:rPr>
        <w:t>رضي الله عنه</w:t>
      </w:r>
      <w:r w:rsidR="005F4626" w:rsidRPr="005377DC">
        <w:rPr>
          <w:rtl/>
        </w:rPr>
        <w:t xml:space="preserve"> ، بمشهد الرضا عليه الصلاة والسلام ، في </w:t>
      </w:r>
      <w:r w:rsidR="00CC4736">
        <w:rPr>
          <w:rtl/>
        </w:rPr>
        <w:br/>
      </w:r>
      <w:r w:rsidR="005F4626" w:rsidRPr="005377DC">
        <w:rPr>
          <w:rtl/>
        </w:rPr>
        <w:t>داره ، وهو يقرأ من كتابه ، وقد ذهب عنّي اسم الراوي</w:t>
      </w:r>
      <w:r w:rsidR="00410A32">
        <w:rPr>
          <w:rtl/>
        </w:rPr>
        <w:t xml:space="preserve"> . . .</w:t>
      </w:r>
      <w:r w:rsidR="005F4626" w:rsidRPr="005377DC">
        <w:rPr>
          <w:rtl/>
        </w:rPr>
        <w:t xml:space="preserve">» </w:t>
      </w:r>
      <w:r w:rsidR="005F4626" w:rsidRPr="005377DC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وروى عنه أيضا</w:t>
      </w:r>
      <w:r w:rsidR="00C43358">
        <w:rPr>
          <w:rtl/>
        </w:rPr>
        <w:t>ً</w:t>
      </w:r>
      <w:r w:rsidRPr="005377DC">
        <w:rPr>
          <w:rtl/>
        </w:rPr>
        <w:t xml:space="preserve"> في كتابه في قضاء الصلاة على ما</w:t>
      </w:r>
      <w:r w:rsidR="007E20D1">
        <w:rPr>
          <w:rtl/>
        </w:rPr>
        <w:t xml:space="preserve"> في «</w:t>
      </w:r>
      <w:r w:rsidRPr="005377DC">
        <w:rPr>
          <w:rtl/>
        </w:rPr>
        <w:t xml:space="preserve">غياث سلطان </w:t>
      </w:r>
      <w:r w:rsidR="00CC4736">
        <w:rPr>
          <w:rtl/>
        </w:rPr>
        <w:br/>
      </w:r>
      <w:r w:rsidR="007E20D1">
        <w:rPr>
          <w:rtl/>
        </w:rPr>
        <w:t>الورى</w:t>
      </w:r>
      <w:r w:rsidRPr="005377DC">
        <w:rPr>
          <w:rtl/>
        </w:rPr>
        <w:t>» للسيّد ابن طاو</w:t>
      </w:r>
      <w:r w:rsidR="00C43358">
        <w:rPr>
          <w:rtl/>
        </w:rPr>
        <w:t>ُ</w:t>
      </w:r>
      <w:r w:rsidRPr="005377DC">
        <w:rPr>
          <w:rtl/>
        </w:rPr>
        <w:t>س ، قال :</w:t>
      </w:r>
    </w:p>
    <w:p w:rsidR="005F4626" w:rsidRPr="005377DC" w:rsidRDefault="007E20D1" w:rsidP="005F4626">
      <w:pPr>
        <w:rPr>
          <w:rtl/>
        </w:rPr>
      </w:pPr>
      <w:r>
        <w:rPr>
          <w:rtl/>
        </w:rPr>
        <w:t>«</w:t>
      </w:r>
      <w:r w:rsidR="005F4626" w:rsidRPr="005377DC">
        <w:rPr>
          <w:rtl/>
        </w:rPr>
        <w:t xml:space="preserve">حكى ابن حمزة في كتابه في قضاء الصلاة عن الشيخ أبي جعفر </w:t>
      </w:r>
      <w:r w:rsidR="00CC4736">
        <w:rPr>
          <w:rtl/>
        </w:rPr>
        <w:br/>
      </w:r>
      <w:r w:rsidR="005F4626" w:rsidRPr="005377DC">
        <w:rPr>
          <w:rtl/>
        </w:rPr>
        <w:t>محمّد بن الحسين الشوهاني أنّه كان يجوّ</w:t>
      </w:r>
      <w:r w:rsidR="00C43358">
        <w:rPr>
          <w:rtl/>
        </w:rPr>
        <w:t>ِ</w:t>
      </w:r>
      <w:r>
        <w:rPr>
          <w:rtl/>
        </w:rPr>
        <w:t>ز الاستيجار عن الميت</w:t>
      </w:r>
      <w:r w:rsidR="005F4626" w:rsidRPr="005377DC">
        <w:rPr>
          <w:rtl/>
        </w:rPr>
        <w:t xml:space="preserve">» </w:t>
      </w:r>
      <w:r w:rsidR="005F4626" w:rsidRPr="005377DC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927147" w:rsidRPr="00927147" w:rsidRDefault="00927147" w:rsidP="00927147">
      <w:pPr>
        <w:pStyle w:val="rfdLine"/>
        <w:rPr>
          <w:rtl/>
        </w:rPr>
      </w:pPr>
      <w:r w:rsidRPr="00927147">
        <w:rPr>
          <w:rtl/>
        </w:rPr>
        <w:t>___________________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1) سلسلة الينابيع الفقهيّة 8 : 442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2) الثاقب في المناقب : 127 ح 4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3) المصدر السابق : 369 ح 2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4) روضات الجنّات 6 : 266</w:t>
      </w:r>
      <w:r w:rsidR="00410A32">
        <w:rPr>
          <w:rtl/>
        </w:rPr>
        <w:t xml:space="preserve"> .</w:t>
      </w:r>
    </w:p>
    <w:p w:rsidR="005F4626" w:rsidRPr="005377DC" w:rsidRDefault="005F4626" w:rsidP="00E63704">
      <w:pPr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 xml:space="preserve">ويستفاد من قوله في الثاقب </w:t>
      </w:r>
      <w:r w:rsidR="00E63704">
        <w:rPr>
          <w:rtl/>
        </w:rPr>
        <w:t>(</w:t>
      </w:r>
      <w:r w:rsidR="006D2B24">
        <w:rPr>
          <w:rtl/>
        </w:rPr>
        <w:t>رحمه الله</w:t>
      </w:r>
      <w:r w:rsidR="00E63704">
        <w:rPr>
          <w:rtl/>
        </w:rPr>
        <w:t xml:space="preserve">) </w:t>
      </w:r>
      <w:r w:rsidRPr="005377DC">
        <w:rPr>
          <w:rtl/>
        </w:rPr>
        <w:t>أنّه لم يكن حيّا</w:t>
      </w:r>
      <w:r w:rsidR="00E63704">
        <w:rPr>
          <w:rtl/>
        </w:rPr>
        <w:t>ً</w:t>
      </w:r>
      <w:r w:rsidRPr="005377DC">
        <w:rPr>
          <w:rtl/>
        </w:rPr>
        <w:t xml:space="preserve"> حين تأليف </w:t>
      </w:r>
      <w:r w:rsidR="00CC4736">
        <w:rPr>
          <w:rtl/>
        </w:rPr>
        <w:br/>
      </w:r>
      <w:r w:rsidRPr="005377DC">
        <w:rPr>
          <w:rtl/>
        </w:rPr>
        <w:t>الكتاب ، والله أعلم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ترجم له الشيخ منتجب الدين في الفهرست قائ</w:t>
      </w:r>
      <w:r w:rsidR="00AB693E">
        <w:rPr>
          <w:rtl/>
        </w:rPr>
        <w:t xml:space="preserve">لاً </w:t>
      </w:r>
      <w:r w:rsidR="007E20D1">
        <w:rPr>
          <w:rtl/>
        </w:rPr>
        <w:t>: «</w:t>
      </w:r>
      <w:r w:rsidRPr="005377DC">
        <w:rPr>
          <w:rtl/>
        </w:rPr>
        <w:t xml:space="preserve">الشيخ العفيف </w:t>
      </w:r>
      <w:r w:rsidR="00CC4736">
        <w:rPr>
          <w:rtl/>
        </w:rPr>
        <w:br/>
      </w:r>
      <w:r w:rsidRPr="005377DC">
        <w:rPr>
          <w:rtl/>
        </w:rPr>
        <w:t xml:space="preserve">أبو جعفر محمد بن الحسين الشوهاني ، نزيل مشهد الرضا عليه وعلى آبائه </w:t>
      </w:r>
      <w:r w:rsidR="00CC4736">
        <w:rPr>
          <w:rtl/>
        </w:rPr>
        <w:br/>
      </w:r>
      <w:r w:rsidRPr="005377DC">
        <w:rPr>
          <w:rtl/>
        </w:rPr>
        <w:t>الطا</w:t>
      </w:r>
      <w:r w:rsidR="007E20D1">
        <w:rPr>
          <w:rtl/>
        </w:rPr>
        <w:t>هرين السلام ، فقيه ، صالح ، ثقة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5377DC" w:rsidRDefault="005F4626" w:rsidP="00E63704">
      <w:pPr>
        <w:rPr>
          <w:rtl/>
        </w:rPr>
      </w:pPr>
      <w:r w:rsidRPr="005377DC">
        <w:rPr>
          <w:rtl/>
        </w:rPr>
        <w:t xml:space="preserve">وهو يروي عن الشيخين المفيدين : أبي علي الحسن بن محمّد بن </w:t>
      </w:r>
      <w:r w:rsidR="00CC4736">
        <w:rPr>
          <w:rtl/>
        </w:rPr>
        <w:br/>
      </w:r>
      <w:r w:rsidRPr="005377DC">
        <w:rPr>
          <w:rtl/>
        </w:rPr>
        <w:t>الحسن الطوسي ، وأبي الوفاء عبد الجبّار بن علي المقر</w:t>
      </w:r>
      <w:r w:rsidR="00E63704">
        <w:rPr>
          <w:rtl/>
        </w:rPr>
        <w:t>یء</w:t>
      </w:r>
      <w:r w:rsidRPr="005377DC">
        <w:rPr>
          <w:rtl/>
        </w:rPr>
        <w:t xml:space="preserve"> الرازي ، عن </w:t>
      </w:r>
      <w:r w:rsidR="00CC4736">
        <w:rPr>
          <w:rtl/>
        </w:rPr>
        <w:br/>
      </w:r>
      <w:r w:rsidRPr="005377DC">
        <w:rPr>
          <w:rtl/>
        </w:rPr>
        <w:t xml:space="preserve">الشيخ الطوسي ، كما ذكر ذلك تلميذه ابن شهرآشوب </w:t>
      </w:r>
      <w:r>
        <w:rPr>
          <w:rtl/>
        </w:rPr>
        <w:t>(</w:t>
      </w:r>
      <w:r w:rsidRPr="005377DC">
        <w:rPr>
          <w:rtl/>
        </w:rPr>
        <w:t xml:space="preserve">المتوفّى سنة 588 </w:t>
      </w:r>
      <w:r w:rsidR="00CC4736">
        <w:rPr>
          <w:rtl/>
        </w:rPr>
        <w:br/>
      </w:r>
      <w:r w:rsidR="00927147">
        <w:rPr>
          <w:rtl/>
        </w:rPr>
        <w:t>هـ</w:t>
      </w:r>
      <w:r w:rsidR="007E20D1">
        <w:rPr>
          <w:rtl/>
        </w:rPr>
        <w:t>) في كتابه «مناقب آل أبي طالب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من هذا أيضا</w:t>
      </w:r>
      <w:r w:rsidR="00E63704">
        <w:rPr>
          <w:rtl/>
        </w:rPr>
        <w:t>ً</w:t>
      </w:r>
      <w:r w:rsidRPr="005377DC">
        <w:rPr>
          <w:rtl/>
        </w:rPr>
        <w:t xml:space="preserve"> يستفاد أنّ</w:t>
      </w:r>
      <w:r w:rsidR="00E63704">
        <w:rPr>
          <w:rtl/>
        </w:rPr>
        <w:t>َ</w:t>
      </w:r>
      <w:r w:rsidRPr="005377DC">
        <w:rPr>
          <w:rtl/>
        </w:rPr>
        <w:t xml:space="preserve"> الشيخ عماد الدين يروي عن الشيخ </w:t>
      </w:r>
      <w:r w:rsidR="00CC4736">
        <w:rPr>
          <w:rtl/>
        </w:rPr>
        <w:br/>
      </w:r>
      <w:r w:rsidRPr="005377DC">
        <w:rPr>
          <w:rtl/>
        </w:rPr>
        <w:t>الطوسي بواسطتين ، وأنّه من طبقة الشيخ ابن شهرآشوب السروي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Bold1"/>
        <w:rPr>
          <w:rtl/>
        </w:rPr>
      </w:pPr>
      <w:r w:rsidRPr="005377DC">
        <w:rPr>
          <w:rtl/>
        </w:rPr>
        <w:t>تلاميذه والراوون عنه :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يروي عنه السيّد النسّابة جلال الدين عبد الحميد بن السيّد شمس </w:t>
      </w:r>
      <w:r w:rsidR="00CC4736">
        <w:rPr>
          <w:rtl/>
        </w:rPr>
        <w:br/>
      </w:r>
      <w:r w:rsidRPr="005377DC">
        <w:rPr>
          <w:rtl/>
        </w:rPr>
        <w:t>الدين فخار بن معد الحسيني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صرّح بذلك المحقّق الكركي في إجازته للقاضي صفي الدين </w:t>
      </w:r>
      <w:r w:rsidR="00CC4736">
        <w:rPr>
          <w:rtl/>
        </w:rPr>
        <w:br/>
      </w:r>
      <w:r w:rsidRPr="005377DC">
        <w:rPr>
          <w:rtl/>
        </w:rPr>
        <w:t>عيسى ، عند ذكره ابن حمزة صاحب الوسيلة ، حيث قال :</w:t>
      </w:r>
    </w:p>
    <w:p w:rsidR="00927147" w:rsidRPr="00170E08" w:rsidRDefault="007E20D1" w:rsidP="00927147">
      <w:pPr>
        <w:rPr>
          <w:rStyle w:val="rfdLineChar"/>
          <w:rtl/>
          <w:lang w:bidi="ar-SA"/>
        </w:rPr>
      </w:pPr>
      <w:r>
        <w:rPr>
          <w:rtl/>
        </w:rPr>
        <w:t>«</w:t>
      </w:r>
      <w:r w:rsidR="005F4626" w:rsidRPr="005377DC">
        <w:rPr>
          <w:rtl/>
        </w:rPr>
        <w:t>وقد رويت</w:t>
      </w:r>
      <w:r w:rsidR="00E63704">
        <w:rPr>
          <w:rtl/>
        </w:rPr>
        <w:t>ُ</w:t>
      </w:r>
      <w:r w:rsidR="005F4626" w:rsidRPr="005377DC">
        <w:rPr>
          <w:rtl/>
        </w:rPr>
        <w:t xml:space="preserve"> جميع مصنّفاته ومرويّاته بالأسانيد الكثيرة والطرق </w:t>
      </w:r>
      <w:r w:rsidR="00CC4736">
        <w:rPr>
          <w:rtl/>
        </w:rPr>
        <w:br/>
      </w:r>
      <w:r w:rsidR="005F4626" w:rsidRPr="005377DC">
        <w:rPr>
          <w:rtl/>
        </w:rPr>
        <w:t>المتعدّ</w:t>
      </w:r>
      <w:r w:rsidR="00E63704">
        <w:rPr>
          <w:rtl/>
        </w:rPr>
        <w:t>ِ</w:t>
      </w:r>
      <w:r w:rsidR="005F4626" w:rsidRPr="005377DC">
        <w:rPr>
          <w:rtl/>
        </w:rPr>
        <w:t>دة ؛ فمنها الطرق المتعدّدة إلى الشيخ السعيد جمال الدين أحمد بن</w:t>
      </w:r>
      <w:r w:rsidR="00927147">
        <w:rPr>
          <w:rFonts w:hint="cs"/>
          <w:rtl/>
        </w:rPr>
        <w:t xml:space="preserve"> </w:t>
      </w:r>
      <w:r w:rsidR="00927147">
        <w:rPr>
          <w:rtl/>
        </w:rPr>
        <w:br/>
      </w:r>
      <w:r w:rsidR="00927147">
        <w:rPr>
          <w:rStyle w:val="rfdLineChar"/>
          <w:rtl/>
          <w:lang w:bidi="ar-SA"/>
        </w:rPr>
        <w:t>___________________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1) فهرست منتجب الدين : 165 رقم 391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2) المناقب 1 : 11 ، وراجع أيضا</w:t>
      </w:r>
      <w:r w:rsidR="00E63704">
        <w:rPr>
          <w:rtl/>
        </w:rPr>
        <w:t>ً</w:t>
      </w:r>
      <w:r w:rsidRPr="005377DC">
        <w:rPr>
          <w:rtl/>
        </w:rPr>
        <w:t xml:space="preserve"> أمل الآمل 2 : 259 ، رياض العلماء 5 : 61 ، </w:t>
      </w:r>
      <w:r w:rsidR="00CC4736">
        <w:rPr>
          <w:rtl/>
        </w:rPr>
        <w:br/>
      </w:r>
      <w:r w:rsidRPr="005377DC">
        <w:rPr>
          <w:rtl/>
        </w:rPr>
        <w:t>أعيان الشيعة 9 : 233 ، وقد ورد فيها اسم أبيه مكبّرا</w:t>
      </w:r>
      <w:r w:rsidR="00E63704">
        <w:rPr>
          <w:rtl/>
        </w:rPr>
        <w:t>ً</w:t>
      </w:r>
      <w:r w:rsidRPr="005377DC">
        <w:rPr>
          <w:rtl/>
        </w:rPr>
        <w:t xml:space="preserve"> </w:t>
      </w:r>
      <w:r>
        <w:rPr>
          <w:rtl/>
        </w:rPr>
        <w:t>(</w:t>
      </w:r>
      <w:r w:rsidR="007E20D1">
        <w:rPr>
          <w:rtl/>
        </w:rPr>
        <w:t>الحسن</w:t>
      </w:r>
      <w:r w:rsidRPr="005377DC">
        <w:rPr>
          <w:rtl/>
        </w:rPr>
        <w:t>) ومصغّرا</w:t>
      </w:r>
      <w:r w:rsidR="00E63704">
        <w:rPr>
          <w:rtl/>
        </w:rPr>
        <w:t>ً</w:t>
      </w:r>
      <w:r w:rsidRPr="005377DC">
        <w:rPr>
          <w:rtl/>
        </w:rPr>
        <w:t xml:space="preserve"> </w:t>
      </w:r>
      <w:r w:rsidR="00CC4736">
        <w:rPr>
          <w:rtl/>
        </w:rPr>
        <w:br/>
      </w:r>
      <w:r>
        <w:rPr>
          <w:rtl/>
        </w:rPr>
        <w:t>(</w:t>
      </w:r>
      <w:r w:rsidR="007E20D1">
        <w:rPr>
          <w:rtl/>
        </w:rPr>
        <w:t>الحسين</w:t>
      </w:r>
      <w:r w:rsidRPr="005377DC">
        <w:rPr>
          <w:rtl/>
        </w:rPr>
        <w:t>) موافقا</w:t>
      </w:r>
      <w:r w:rsidR="00E63704">
        <w:rPr>
          <w:rtl/>
        </w:rPr>
        <w:t>ً</w:t>
      </w:r>
      <w:r w:rsidRPr="005377DC">
        <w:rPr>
          <w:rtl/>
        </w:rPr>
        <w:t xml:space="preserve"> لما في الثاقب</w:t>
      </w:r>
    </w:p>
    <w:p w:rsidR="005F4626" w:rsidRPr="005377DC" w:rsidRDefault="005F4626" w:rsidP="004E6B50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 xml:space="preserve">فهد ، عن السيّد السعيد العالم النسّابة تاج الدين محمّد بن معيّة العلوي </w:t>
      </w:r>
      <w:r w:rsidR="00AF6C61">
        <w:rPr>
          <w:rtl/>
        </w:rPr>
        <w:br/>
      </w:r>
      <w:r w:rsidRPr="005377DC">
        <w:rPr>
          <w:rtl/>
        </w:rPr>
        <w:t xml:space="preserve">الحسني ، عن شيخه </w:t>
      </w:r>
      <w:r w:rsidR="00681548">
        <w:rPr>
          <w:rtl/>
        </w:rPr>
        <w:t>السيّد العالم الفاضل علي بن عبد</w:t>
      </w:r>
      <w:r w:rsidRPr="005377DC">
        <w:rPr>
          <w:rtl/>
        </w:rPr>
        <w:t xml:space="preserve">الحميد بن فخار </w:t>
      </w:r>
      <w:r w:rsidR="00AF6C61">
        <w:rPr>
          <w:rtl/>
        </w:rPr>
        <w:br/>
      </w:r>
      <w:r w:rsidRPr="005377DC">
        <w:rPr>
          <w:rtl/>
        </w:rPr>
        <w:t>العلوي الحسين</w:t>
      </w:r>
      <w:r w:rsidR="00927147">
        <w:rPr>
          <w:rtl/>
        </w:rPr>
        <w:t>ي الموسوي ، عن والده السيّد عبد</w:t>
      </w:r>
      <w:r w:rsidRPr="005377DC">
        <w:rPr>
          <w:rtl/>
        </w:rPr>
        <w:t xml:space="preserve">الحميد ، عن ابن </w:t>
      </w:r>
      <w:r w:rsidR="00AF6C61">
        <w:rPr>
          <w:rtl/>
        </w:rPr>
        <w:br/>
      </w:r>
      <w:r w:rsidR="007E20D1">
        <w:rPr>
          <w:rtl/>
        </w:rPr>
        <w:t>حمزة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من هذا ي</w:t>
      </w:r>
      <w:r w:rsidR="00681548">
        <w:rPr>
          <w:rtl/>
        </w:rPr>
        <w:t>ُ</w:t>
      </w:r>
      <w:r w:rsidRPr="005377DC">
        <w:rPr>
          <w:rtl/>
        </w:rPr>
        <w:t>ع</w:t>
      </w:r>
      <w:r w:rsidR="00681548">
        <w:rPr>
          <w:rtl/>
        </w:rPr>
        <w:t>ْ</w:t>
      </w:r>
      <w:r w:rsidRPr="005377DC">
        <w:rPr>
          <w:rtl/>
        </w:rPr>
        <w:t>ل</w:t>
      </w:r>
      <w:r w:rsidR="00681548">
        <w:rPr>
          <w:rtl/>
        </w:rPr>
        <w:t>َ</w:t>
      </w:r>
      <w:r w:rsidRPr="005377DC">
        <w:rPr>
          <w:rtl/>
        </w:rPr>
        <w:t>م أنّ</w:t>
      </w:r>
      <w:r w:rsidR="00681548">
        <w:rPr>
          <w:rtl/>
        </w:rPr>
        <w:t>َ</w:t>
      </w:r>
      <w:r w:rsidRPr="005377DC">
        <w:rPr>
          <w:rtl/>
        </w:rPr>
        <w:t xml:space="preserve"> ابن حمزة هو في طبقة السيّد فخّار بن معد </w:t>
      </w:r>
      <w:r>
        <w:rPr>
          <w:rtl/>
        </w:rPr>
        <w:t>(</w:t>
      </w:r>
      <w:r w:rsidRPr="005377DC">
        <w:rPr>
          <w:rtl/>
        </w:rPr>
        <w:t xml:space="preserve">المتوفّى </w:t>
      </w:r>
      <w:r w:rsidR="00AF6C61">
        <w:rPr>
          <w:rtl/>
        </w:rPr>
        <w:br/>
      </w:r>
      <w:r w:rsidR="007E20D1">
        <w:rPr>
          <w:rtl/>
        </w:rPr>
        <w:t xml:space="preserve">سنة 630 </w:t>
      </w:r>
      <w:r w:rsidR="00927147">
        <w:rPr>
          <w:rtl/>
        </w:rPr>
        <w:t>هـ</w:t>
      </w:r>
      <w:r w:rsidRPr="005377DC">
        <w:rPr>
          <w:rtl/>
        </w:rPr>
        <w:t>) ومؤلّ</w:t>
      </w:r>
      <w:r w:rsidR="00681548">
        <w:rPr>
          <w:rtl/>
        </w:rPr>
        <w:t>ِ</w:t>
      </w:r>
      <w:r w:rsidR="007E20D1">
        <w:rPr>
          <w:rtl/>
        </w:rPr>
        <w:t>ف كتاب «</w:t>
      </w:r>
      <w:r w:rsidRPr="005377DC">
        <w:rPr>
          <w:rtl/>
        </w:rPr>
        <w:t>الحجّ</w:t>
      </w:r>
      <w:r w:rsidR="007E20D1">
        <w:rPr>
          <w:rtl/>
        </w:rPr>
        <w:t>ة على الذاهب إلى تكفير أبي طالب</w:t>
      </w:r>
      <w:r w:rsidRPr="005377DC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Bold1"/>
        <w:rPr>
          <w:rtl/>
        </w:rPr>
      </w:pPr>
      <w:r w:rsidRPr="005377DC">
        <w:rPr>
          <w:rtl/>
        </w:rPr>
        <w:t>عصره :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ممّا يؤسف له أنّ</w:t>
      </w:r>
      <w:r w:rsidR="00681548">
        <w:rPr>
          <w:rtl/>
        </w:rPr>
        <w:t>َ</w:t>
      </w:r>
      <w:r w:rsidRPr="005377DC">
        <w:rPr>
          <w:rtl/>
        </w:rPr>
        <w:t xml:space="preserve"> كثيرا</w:t>
      </w:r>
      <w:r w:rsidR="00681548">
        <w:rPr>
          <w:rtl/>
        </w:rPr>
        <w:t>ً</w:t>
      </w:r>
      <w:r w:rsidRPr="005377DC">
        <w:rPr>
          <w:rtl/>
        </w:rPr>
        <w:t xml:space="preserve"> من أعلام الفكر الإ</w:t>
      </w:r>
      <w:r w:rsidR="00681548">
        <w:rPr>
          <w:rtl/>
        </w:rPr>
        <w:t>ِ</w:t>
      </w:r>
      <w:r w:rsidRPr="005377DC">
        <w:rPr>
          <w:rtl/>
        </w:rPr>
        <w:t>سلامي لم يسجّ</w:t>
      </w:r>
      <w:r w:rsidR="00681548">
        <w:rPr>
          <w:rtl/>
        </w:rPr>
        <w:t>َ</w:t>
      </w:r>
      <w:r w:rsidRPr="005377DC">
        <w:rPr>
          <w:rtl/>
        </w:rPr>
        <w:t xml:space="preserve">ل لهم </w:t>
      </w:r>
      <w:r w:rsidR="00AF6C61">
        <w:rPr>
          <w:rtl/>
        </w:rPr>
        <w:br/>
      </w:r>
      <w:r w:rsidRPr="005377DC">
        <w:rPr>
          <w:rtl/>
        </w:rPr>
        <w:t>تاريخ الميلاد أو الوفاة ، ومن ا</w:t>
      </w:r>
      <w:r w:rsidR="00681548">
        <w:rPr>
          <w:rtl/>
        </w:rPr>
        <w:t>ُ</w:t>
      </w:r>
      <w:r w:rsidRPr="005377DC">
        <w:rPr>
          <w:rtl/>
        </w:rPr>
        <w:t>ولئك الذين لم ي</w:t>
      </w:r>
      <w:r w:rsidR="00681548">
        <w:rPr>
          <w:rtl/>
        </w:rPr>
        <w:t>ُ</w:t>
      </w:r>
      <w:r w:rsidRPr="005377DC">
        <w:rPr>
          <w:rtl/>
        </w:rPr>
        <w:t>ه</w:t>
      </w:r>
      <w:r w:rsidR="00681548">
        <w:rPr>
          <w:rtl/>
        </w:rPr>
        <w:t>ْ</w:t>
      </w:r>
      <w:r w:rsidRPr="005377DC">
        <w:rPr>
          <w:rtl/>
        </w:rPr>
        <w:t>ت</w:t>
      </w:r>
      <w:r w:rsidR="00681548">
        <w:rPr>
          <w:rtl/>
        </w:rPr>
        <w:t>َ</w:t>
      </w:r>
      <w:r w:rsidRPr="005377DC">
        <w:rPr>
          <w:rtl/>
        </w:rPr>
        <w:t xml:space="preserve">د لتاريخ ميلادهم ووفاتهم </w:t>
      </w:r>
      <w:r w:rsidR="00AF6C61">
        <w:rPr>
          <w:rtl/>
        </w:rPr>
        <w:br/>
      </w:r>
      <w:r w:rsidR="00681548">
        <w:rPr>
          <w:rtl/>
        </w:rPr>
        <w:t>الشيخ عماد</w:t>
      </w:r>
      <w:r w:rsidR="00927147">
        <w:rPr>
          <w:rFonts w:hint="cs"/>
          <w:rtl/>
        </w:rPr>
        <w:t xml:space="preserve"> </w:t>
      </w:r>
      <w:r w:rsidRPr="005377DC">
        <w:rPr>
          <w:rtl/>
        </w:rPr>
        <w:t>الدين ابن حمزة ، فأهملهما م</w:t>
      </w:r>
      <w:r w:rsidR="00681548">
        <w:rPr>
          <w:rtl/>
        </w:rPr>
        <w:t>َ</w:t>
      </w:r>
      <w:r w:rsidRPr="005377DC">
        <w:rPr>
          <w:rtl/>
        </w:rPr>
        <w:t xml:space="preserve">ن ترجم له ، بل أهملوا ذكر كثير من </w:t>
      </w:r>
      <w:r w:rsidR="00AF6C61">
        <w:rPr>
          <w:rtl/>
        </w:rPr>
        <w:br/>
      </w:r>
      <w:r w:rsidRPr="005377DC">
        <w:rPr>
          <w:rtl/>
        </w:rPr>
        <w:t>أساتذته وشيوخه وتلامذته والراوين عنه ، حيث لم نعرف الكثير منهم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ولكن ، ممّا تقدّم في فصول هذه المقدّمة تبيّن لنا أنّه عاش في القرن </w:t>
      </w:r>
      <w:r w:rsidR="00AF6C61">
        <w:rPr>
          <w:rtl/>
        </w:rPr>
        <w:br/>
      </w:r>
      <w:r w:rsidRPr="005377DC">
        <w:rPr>
          <w:rtl/>
        </w:rPr>
        <w:t>السادس الهجري ، وألّف كتابه هذا في النصف الثاني منه</w:t>
      </w:r>
      <w:r w:rsidR="00410A32">
        <w:rPr>
          <w:rtl/>
        </w:rPr>
        <w:t xml:space="preserve"> .</w:t>
      </w:r>
    </w:p>
    <w:p w:rsidR="005F4626" w:rsidRPr="005377DC" w:rsidRDefault="005F4626" w:rsidP="004E6B50">
      <w:pPr>
        <w:rPr>
          <w:rtl/>
        </w:rPr>
      </w:pPr>
      <w:r w:rsidRPr="005377DC">
        <w:rPr>
          <w:rtl/>
        </w:rPr>
        <w:t>ويؤكّد ذلك ما ذكره هو في كتابه هذا ، قال بعد أن أورد حديثا</w:t>
      </w:r>
      <w:r w:rsidR="00D9657B">
        <w:rPr>
          <w:rtl/>
        </w:rPr>
        <w:t>ً</w:t>
      </w:r>
      <w:r w:rsidRPr="005377DC">
        <w:rPr>
          <w:rtl/>
        </w:rPr>
        <w:t xml:space="preserve"> :</w:t>
      </w:r>
      <w:r w:rsidR="004E6B50">
        <w:rPr>
          <w:rtl/>
        </w:rPr>
        <w:t xml:space="preserve"> </w:t>
      </w:r>
      <w:r w:rsidR="00AF6C61">
        <w:rPr>
          <w:rtl/>
        </w:rPr>
        <w:br/>
      </w:r>
      <w:r w:rsidR="007E20D1">
        <w:rPr>
          <w:rtl/>
        </w:rPr>
        <w:t>«</w:t>
      </w:r>
      <w:r w:rsidRPr="005377DC">
        <w:rPr>
          <w:rtl/>
        </w:rPr>
        <w:t>وقد نقلت</w:t>
      </w:r>
      <w:r w:rsidR="00D9657B">
        <w:rPr>
          <w:rtl/>
        </w:rPr>
        <w:t>ُ</w:t>
      </w:r>
      <w:r w:rsidRPr="005377DC">
        <w:rPr>
          <w:rtl/>
        </w:rPr>
        <w:t xml:space="preserve"> ذلك من النسخة التي انتسخها جعفر الدوريستي بخطّه ، </w:t>
      </w:r>
      <w:r w:rsidR="00AF6C61">
        <w:rPr>
          <w:rtl/>
        </w:rPr>
        <w:br/>
      </w:r>
      <w:r w:rsidRPr="005377DC">
        <w:rPr>
          <w:rtl/>
        </w:rPr>
        <w:t xml:space="preserve">ونقلها إلى الفارسية في سنة ثلاث وسبعين وأربعمائة ، ونحن نقلناها إلى </w:t>
      </w:r>
      <w:r w:rsidR="00AF6C61">
        <w:rPr>
          <w:rtl/>
        </w:rPr>
        <w:br/>
      </w:r>
      <w:r w:rsidRPr="005377DC">
        <w:rPr>
          <w:rtl/>
        </w:rPr>
        <w:t>العربيّة من الفارسية ثانيا</w:t>
      </w:r>
      <w:r w:rsidR="00D9657B">
        <w:rPr>
          <w:rtl/>
        </w:rPr>
        <w:t>ً</w:t>
      </w:r>
      <w:r w:rsidRPr="005377DC">
        <w:rPr>
          <w:rtl/>
        </w:rPr>
        <w:t xml:space="preserve"> ببلدة كاشان ، والله الموفّق ، في مثل هذه السنة :</w:t>
      </w:r>
      <w:r w:rsidR="004E6B50">
        <w:rPr>
          <w:rtl/>
        </w:rPr>
        <w:t xml:space="preserve"> </w:t>
      </w:r>
      <w:r w:rsidR="00AF6C61">
        <w:rPr>
          <w:rtl/>
        </w:rPr>
        <w:br/>
      </w:r>
      <w:r w:rsidRPr="005377DC">
        <w:rPr>
          <w:rtl/>
        </w:rPr>
        <w:t>سنة ستين وخم</w:t>
      </w:r>
      <w:r w:rsidR="007E20D1">
        <w:rPr>
          <w:rtl/>
        </w:rPr>
        <w:t>سمائة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927147" w:rsidRPr="00170E08" w:rsidRDefault="005F4626" w:rsidP="00927147">
      <w:pPr>
        <w:rPr>
          <w:rStyle w:val="rfdLineChar"/>
          <w:rtl/>
          <w:lang w:bidi="ar-SA"/>
        </w:rPr>
      </w:pPr>
      <w:r w:rsidRPr="005377DC">
        <w:rPr>
          <w:rtl/>
        </w:rPr>
        <w:t>وأورد في هذا الكت</w:t>
      </w:r>
      <w:r w:rsidR="00D9657B">
        <w:rPr>
          <w:rtl/>
        </w:rPr>
        <w:t>اب بعض مشاهداته ، منها قصّة أنو</w:t>
      </w:r>
      <w:r w:rsidRPr="005377DC">
        <w:rPr>
          <w:rtl/>
        </w:rPr>
        <w:t>شروان</w:t>
      </w:r>
      <w:r w:rsidR="00927147">
        <w:rPr>
          <w:rFonts w:hint="cs"/>
          <w:rtl/>
        </w:rPr>
        <w:t xml:space="preserve"> </w:t>
      </w:r>
      <w:r w:rsidR="00927147">
        <w:rPr>
          <w:rtl/>
        </w:rPr>
        <w:br/>
      </w:r>
      <w:r w:rsidR="00927147">
        <w:rPr>
          <w:rStyle w:val="rfdLineChar"/>
          <w:rtl/>
          <w:lang w:bidi="ar-SA"/>
        </w:rPr>
        <w:t>___________________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1) بحار الأنوار 108 : 76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2) الثاقب في المناقب : 239</w:t>
      </w:r>
      <w:r w:rsidR="00410A32">
        <w:rPr>
          <w:rtl/>
        </w:rPr>
        <w:t xml:space="preserve"> .</w:t>
      </w:r>
    </w:p>
    <w:p w:rsidR="005F4626" w:rsidRPr="005377DC" w:rsidRDefault="005F4626" w:rsidP="00703C9A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 xml:space="preserve">المجوسي الأصفهاني الذي بعثه خوارزمشاه </w:t>
      </w:r>
      <w:r>
        <w:rPr>
          <w:rtl/>
        </w:rPr>
        <w:t>(</w:t>
      </w:r>
      <w:r w:rsidRPr="005377DC">
        <w:rPr>
          <w:rtl/>
        </w:rPr>
        <w:t xml:space="preserve">المتوفّى سنة 551 </w:t>
      </w:r>
      <w:r w:rsidR="00927147">
        <w:rPr>
          <w:rtl/>
        </w:rPr>
        <w:t>هـ</w:t>
      </w:r>
      <w:r w:rsidRPr="005377DC">
        <w:rPr>
          <w:rtl/>
        </w:rPr>
        <w:t>) رسو</w:t>
      </w:r>
      <w:r w:rsidR="00AB693E">
        <w:rPr>
          <w:rtl/>
        </w:rPr>
        <w:t xml:space="preserve">لاً </w:t>
      </w:r>
      <w:r w:rsidR="00AF6C61">
        <w:rPr>
          <w:rtl/>
        </w:rPr>
        <w:br/>
      </w:r>
      <w:r w:rsidR="00D9657B">
        <w:rPr>
          <w:rtl/>
        </w:rPr>
        <w:t>إلى الس</w:t>
      </w:r>
      <w:r w:rsidRPr="005377DC">
        <w:rPr>
          <w:rtl/>
        </w:rPr>
        <w:t xml:space="preserve">طان سنجر بن ملكشاه السلجوقي المتوفّى سنة </w:t>
      </w:r>
      <w:r>
        <w:rPr>
          <w:rtl/>
        </w:rPr>
        <w:t>(</w:t>
      </w:r>
      <w:r w:rsidRPr="005377DC">
        <w:rPr>
          <w:rtl/>
        </w:rPr>
        <w:t xml:space="preserve">552 </w:t>
      </w:r>
      <w:r w:rsidR="00927147">
        <w:rPr>
          <w:rtl/>
        </w:rPr>
        <w:t>هـ</w:t>
      </w:r>
      <w:r w:rsidRPr="005377DC">
        <w:rPr>
          <w:rtl/>
        </w:rPr>
        <w:t xml:space="preserve">) </w:t>
      </w:r>
      <w:r w:rsidRPr="005377DC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Bold1"/>
        <w:rPr>
          <w:rtl/>
        </w:rPr>
      </w:pPr>
      <w:r w:rsidRPr="005377DC">
        <w:rPr>
          <w:rtl/>
        </w:rPr>
        <w:t>مدفنه :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قال السيّد الصدر في تأسيس الشيعة لعلوم الاسلام :</w:t>
      </w:r>
    </w:p>
    <w:p w:rsidR="005F4626" w:rsidRPr="005377DC" w:rsidRDefault="000B44AF" w:rsidP="005F4626">
      <w:pPr>
        <w:rPr>
          <w:rtl/>
        </w:rPr>
      </w:pPr>
      <w:r>
        <w:rPr>
          <w:rtl/>
        </w:rPr>
        <w:t>«</w:t>
      </w:r>
      <w:r w:rsidR="005F4626" w:rsidRPr="005377DC">
        <w:rPr>
          <w:rtl/>
        </w:rPr>
        <w:t>لا أعرف تاريخ وفاته ، غير أنّه توفّى في كربلاء ، ودفن في بستان</w:t>
      </w:r>
      <w:r w:rsidR="00D9657B">
        <w:rPr>
          <w:rtl/>
        </w:rPr>
        <w:t>ٍ</w:t>
      </w:r>
      <w:r w:rsidR="005F4626" w:rsidRPr="005377DC">
        <w:rPr>
          <w:rtl/>
        </w:rPr>
        <w:t xml:space="preserve"> </w:t>
      </w:r>
      <w:r w:rsidR="00AF6C61">
        <w:rPr>
          <w:rtl/>
        </w:rPr>
        <w:br/>
      </w:r>
      <w:r w:rsidR="005F4626" w:rsidRPr="005377DC">
        <w:rPr>
          <w:rtl/>
        </w:rPr>
        <w:t xml:space="preserve">خارج البلد ، وقبره اليوم معروف خارج باب النجف ، رضي الله تعالى </w:t>
      </w:r>
      <w:r w:rsidR="00AF6C61">
        <w:rPr>
          <w:rtl/>
        </w:rPr>
        <w:br/>
      </w:r>
      <w:r>
        <w:rPr>
          <w:rtl/>
        </w:rPr>
        <w:t>عنه</w:t>
      </w:r>
      <w:r w:rsidR="005F4626" w:rsidRPr="005377DC">
        <w:rPr>
          <w:rtl/>
        </w:rPr>
        <w:t xml:space="preserve">» </w:t>
      </w:r>
      <w:r w:rsidR="005F4626" w:rsidRPr="005377DC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وأكّد ذلك الشيخ الطهراني في الثقات العيون </w:t>
      </w:r>
      <w:r w:rsidRPr="005377DC">
        <w:rPr>
          <w:rStyle w:val="rfdFootnotenum"/>
          <w:rtl/>
        </w:rPr>
        <w:t>(3)</w:t>
      </w:r>
      <w:r w:rsidRPr="005377DC">
        <w:rPr>
          <w:rtl/>
        </w:rPr>
        <w:t xml:space="preserve"> ، وعند ذكره </w:t>
      </w:r>
      <w:r w:rsidR="00AF6C61">
        <w:rPr>
          <w:rtl/>
        </w:rPr>
        <w:br/>
      </w:r>
      <w:r w:rsidRPr="005377DC">
        <w:rPr>
          <w:rtl/>
        </w:rPr>
        <w:t>لمصنّفاته في الذريعة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وقال سلمان ه</w:t>
      </w:r>
      <w:r w:rsidR="000B44AF">
        <w:rPr>
          <w:rtl/>
        </w:rPr>
        <w:t>ادي طعمة ، بعد أن أثنى عليه : «</w:t>
      </w:r>
      <w:r w:rsidRPr="005377DC">
        <w:rPr>
          <w:rtl/>
        </w:rPr>
        <w:t xml:space="preserve">ومرقده في الطريق </w:t>
      </w:r>
      <w:r w:rsidR="00AF6C61">
        <w:rPr>
          <w:rtl/>
        </w:rPr>
        <w:br/>
      </w:r>
      <w:r w:rsidRPr="005377DC">
        <w:rPr>
          <w:rtl/>
        </w:rPr>
        <w:t>العالم المؤدّي إلى مدينة الهنديّة</w:t>
      </w:r>
      <w:r>
        <w:rPr>
          <w:rtl/>
        </w:rPr>
        <w:t xml:space="preserve"> ـ </w:t>
      </w:r>
      <w:r w:rsidRPr="005377DC">
        <w:rPr>
          <w:rtl/>
        </w:rPr>
        <w:t>طويريج</w:t>
      </w:r>
      <w:r w:rsidR="000B44AF">
        <w:rPr>
          <w:rtl/>
        </w:rPr>
        <w:t xml:space="preserve"> ـ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Bold1"/>
        <w:rPr>
          <w:rtl/>
        </w:rPr>
      </w:pPr>
      <w:r w:rsidRPr="005377DC">
        <w:rPr>
          <w:rtl/>
        </w:rPr>
        <w:t>الثاقب في المناقب :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وقد ذكره في ع</w:t>
      </w:r>
      <w:r w:rsidR="00D9657B">
        <w:rPr>
          <w:rtl/>
        </w:rPr>
        <w:t>ِ</w:t>
      </w:r>
      <w:r w:rsidRPr="005377DC">
        <w:rPr>
          <w:rtl/>
        </w:rPr>
        <w:t>داد مصنّفاته ج</w:t>
      </w:r>
      <w:r w:rsidR="00D9657B">
        <w:rPr>
          <w:rtl/>
        </w:rPr>
        <w:t>ُ</w:t>
      </w:r>
      <w:r w:rsidRPr="005377DC">
        <w:rPr>
          <w:rtl/>
        </w:rPr>
        <w:t>لّ</w:t>
      </w:r>
      <w:r w:rsidR="00D9657B">
        <w:rPr>
          <w:rtl/>
        </w:rPr>
        <w:t>ُ</w:t>
      </w:r>
      <w:r w:rsidRPr="005377DC">
        <w:rPr>
          <w:rtl/>
        </w:rPr>
        <w:t xml:space="preserve"> من ترجم له ، كما ذكروا له كتابا</w:t>
      </w:r>
      <w:r w:rsidR="00D9657B">
        <w:rPr>
          <w:rtl/>
        </w:rPr>
        <w:t>ً</w:t>
      </w:r>
      <w:r w:rsidRPr="005377DC">
        <w:rPr>
          <w:rtl/>
        </w:rPr>
        <w:t xml:space="preserve"> في </w:t>
      </w:r>
      <w:r w:rsidR="00AF6C61">
        <w:rPr>
          <w:rtl/>
        </w:rPr>
        <w:br/>
      </w:r>
      <w:r w:rsidRPr="005377DC">
        <w:rPr>
          <w:rtl/>
        </w:rPr>
        <w:t>المعجزات ، ولعله هذا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وهو في خمسة عشر بابا</w:t>
      </w:r>
      <w:r w:rsidR="00D9657B">
        <w:rPr>
          <w:rtl/>
        </w:rPr>
        <w:t>ً</w:t>
      </w:r>
      <w:r w:rsidRPr="005377DC">
        <w:rPr>
          <w:rtl/>
        </w:rPr>
        <w:t xml:space="preserve"> ، وحوى كلّ باب عدّة فصول ، فالباب </w:t>
      </w:r>
      <w:r w:rsidR="00AF6C61">
        <w:rPr>
          <w:rtl/>
        </w:rPr>
        <w:br/>
      </w:r>
      <w:r w:rsidRPr="005377DC">
        <w:rPr>
          <w:rtl/>
        </w:rPr>
        <w:t xml:space="preserve">الأوّل في معجزات الرسول </w:t>
      </w:r>
      <w:r w:rsidR="00276CED">
        <w:rPr>
          <w:rtl/>
        </w:rPr>
        <w:t>صلّی الله عليه وآله</w:t>
      </w:r>
      <w:r w:rsidRPr="005377DC">
        <w:rPr>
          <w:rtl/>
        </w:rPr>
        <w:t xml:space="preserve"> ، وفيه خمسة عشر فص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927147" w:rsidRPr="00927147" w:rsidRDefault="00927147" w:rsidP="00927147">
      <w:pPr>
        <w:pStyle w:val="rfdLine"/>
        <w:rPr>
          <w:rtl/>
        </w:rPr>
      </w:pPr>
      <w:r w:rsidRPr="00927147">
        <w:rPr>
          <w:rtl/>
        </w:rPr>
        <w:t>___________________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1) المصدر السابق : 206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2) تأسيس الشيعة لعلوم الاسلام : 304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3) الثقات العيون في سادس القرون : 273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4) تراث كربلاء : 116</w:t>
      </w:r>
      <w:r w:rsidR="00410A32">
        <w:rPr>
          <w:rtl/>
        </w:rPr>
        <w:t xml:space="preserve"> .</w:t>
      </w:r>
    </w:p>
    <w:p w:rsidR="005F4626" w:rsidRPr="005377DC" w:rsidRDefault="005F4626" w:rsidP="00FD2C44">
      <w:pPr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 xml:space="preserve">والباب الثاني في بيان معجزات الأنبياء التي ذكرها الله تعالى في </w:t>
      </w:r>
      <w:r w:rsidR="00AF6C61">
        <w:rPr>
          <w:rtl/>
        </w:rPr>
        <w:br/>
      </w:r>
      <w:r w:rsidRPr="005377DC">
        <w:rPr>
          <w:rtl/>
        </w:rPr>
        <w:t xml:space="preserve">القرآن وبيان فضائلهم ، وما جعله الله تعالى لأهل بيت نبيّنا عليه </w:t>
      </w:r>
      <w:r w:rsidR="00FD2C44">
        <w:rPr>
          <w:rtl/>
        </w:rPr>
        <w:t xml:space="preserve">وعليهم </w:t>
      </w:r>
      <w:r w:rsidR="00AF6C61">
        <w:rPr>
          <w:rtl/>
        </w:rPr>
        <w:br/>
      </w:r>
      <w:r w:rsidR="00FD2C44">
        <w:rPr>
          <w:rtl/>
        </w:rPr>
        <w:t>السلام</w:t>
      </w:r>
      <w:r w:rsidRPr="005377DC">
        <w:rPr>
          <w:rtl/>
        </w:rPr>
        <w:t xml:space="preserve"> ممّا يضاهيها ويشاكلها ويدانيها ، وفيه أحد عشر فص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5F4626" w:rsidRPr="005377DC" w:rsidRDefault="005F4626" w:rsidP="0081494C">
      <w:pPr>
        <w:rPr>
          <w:rtl/>
        </w:rPr>
      </w:pPr>
      <w:r w:rsidRPr="005377DC">
        <w:rPr>
          <w:rtl/>
        </w:rPr>
        <w:t>وقد ألّف معاصره الفقيه المحدّ</w:t>
      </w:r>
      <w:r w:rsidR="00D9657B">
        <w:rPr>
          <w:rtl/>
        </w:rPr>
        <w:t>ِ</w:t>
      </w:r>
      <w:r w:rsidRPr="005377DC">
        <w:rPr>
          <w:rtl/>
        </w:rPr>
        <w:t>ث المفسّ</w:t>
      </w:r>
      <w:r w:rsidR="00D9657B">
        <w:rPr>
          <w:rtl/>
        </w:rPr>
        <w:t>ِ</w:t>
      </w:r>
      <w:r w:rsidRPr="005377DC">
        <w:rPr>
          <w:rtl/>
        </w:rPr>
        <w:t xml:space="preserve">ر قطب الدين الراوندي </w:t>
      </w:r>
      <w:r w:rsidR="00AF6C61">
        <w:rPr>
          <w:rtl/>
        </w:rPr>
        <w:br/>
      </w:r>
      <w:r>
        <w:rPr>
          <w:rtl/>
        </w:rPr>
        <w:t>(</w:t>
      </w:r>
      <w:r w:rsidRPr="005377DC">
        <w:rPr>
          <w:rtl/>
        </w:rPr>
        <w:t xml:space="preserve">المتوفّى سنة 573 </w:t>
      </w:r>
      <w:r w:rsidR="00927147">
        <w:rPr>
          <w:rtl/>
        </w:rPr>
        <w:t>هـ</w:t>
      </w:r>
      <w:r w:rsidRPr="005377DC">
        <w:rPr>
          <w:rtl/>
        </w:rPr>
        <w:t>) كتابا</w:t>
      </w:r>
      <w:r w:rsidR="00D9657B">
        <w:rPr>
          <w:rtl/>
        </w:rPr>
        <w:t>ً</w:t>
      </w:r>
      <w:r w:rsidRPr="005377DC">
        <w:rPr>
          <w:rtl/>
        </w:rPr>
        <w:t xml:space="preserve"> في موضوع هذا الباب بالخصوص ، سمّاه </w:t>
      </w:r>
      <w:r w:rsidR="00AF6C61">
        <w:rPr>
          <w:rtl/>
        </w:rPr>
        <w:br/>
      </w:r>
      <w:r w:rsidR="000B44AF">
        <w:rPr>
          <w:rtl/>
        </w:rPr>
        <w:t>«</w:t>
      </w:r>
      <w:r w:rsidRPr="005377DC">
        <w:rPr>
          <w:rtl/>
        </w:rPr>
        <w:t xml:space="preserve">الموازاة بين معجزات نبيّنا </w:t>
      </w:r>
      <w:r w:rsidR="00276CED">
        <w:rPr>
          <w:rtl/>
        </w:rPr>
        <w:t>صلّی الله عليه وآله</w:t>
      </w:r>
      <w:r w:rsidRPr="005377DC">
        <w:rPr>
          <w:rtl/>
        </w:rPr>
        <w:t xml:space="preserve"> ومعجزات أوصيائه </w:t>
      </w:r>
      <w:r w:rsidR="006D2B24">
        <w:rPr>
          <w:rtl/>
        </w:rPr>
        <w:t xml:space="preserve">عليهم </w:t>
      </w:r>
      <w:r w:rsidR="00AF6C61">
        <w:rPr>
          <w:rtl/>
        </w:rPr>
        <w:br/>
      </w:r>
      <w:r w:rsidR="006D2B24">
        <w:rPr>
          <w:rtl/>
        </w:rPr>
        <w:t>السلام</w:t>
      </w:r>
      <w:r w:rsidRPr="005377DC">
        <w:rPr>
          <w:rtl/>
        </w:rPr>
        <w:t xml:space="preserve"> ، ومعجزات الأنبياء </w:t>
      </w:r>
      <w:r w:rsidR="006D2B24">
        <w:rPr>
          <w:rtl/>
        </w:rPr>
        <w:t>عليهم السلام</w:t>
      </w:r>
      <w:r w:rsidRPr="005377DC">
        <w:rPr>
          <w:rtl/>
        </w:rPr>
        <w:t>» حوى أربعة وأربعين فص</w:t>
      </w:r>
      <w:r w:rsidR="00AB693E">
        <w:rPr>
          <w:rtl/>
        </w:rPr>
        <w:t xml:space="preserve">لاً </w:t>
      </w:r>
      <w:r w:rsidRPr="005377DC">
        <w:rPr>
          <w:rtl/>
        </w:rPr>
        <w:t xml:space="preserve">، </w:t>
      </w:r>
      <w:r w:rsidR="00AF6C61">
        <w:rPr>
          <w:rtl/>
        </w:rPr>
        <w:br/>
      </w:r>
      <w:r w:rsidRPr="005377DC">
        <w:rPr>
          <w:rtl/>
        </w:rPr>
        <w:t>ثمّ</w:t>
      </w:r>
      <w:r w:rsidR="00D9657B">
        <w:rPr>
          <w:rtl/>
        </w:rPr>
        <w:t>َ</w:t>
      </w:r>
      <w:r w:rsidRPr="005377DC">
        <w:rPr>
          <w:rtl/>
        </w:rPr>
        <w:t xml:space="preserve"> إنّه ألحقه بكت</w:t>
      </w:r>
      <w:r w:rsidR="000B44AF">
        <w:rPr>
          <w:rtl/>
        </w:rPr>
        <w:t>ابه «الخرائج والجرائح</w:t>
      </w:r>
      <w:r w:rsidRPr="005377DC">
        <w:rPr>
          <w:rtl/>
        </w:rPr>
        <w:t>» وجعله الباب السابع عشر منه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أمّا الأبواب الثلاثة عشر الا</w:t>
      </w:r>
      <w:r w:rsidR="00D9657B">
        <w:rPr>
          <w:rtl/>
        </w:rPr>
        <w:t>ُ</w:t>
      </w:r>
      <w:r w:rsidRPr="005377DC">
        <w:rPr>
          <w:rtl/>
        </w:rPr>
        <w:t xml:space="preserve">خرى فهي في معجزات فاطمة </w:t>
      </w:r>
      <w:r w:rsidR="00276CED">
        <w:rPr>
          <w:rtl/>
        </w:rPr>
        <w:t xml:space="preserve">عليها </w:t>
      </w:r>
      <w:r w:rsidR="006F5AD7">
        <w:rPr>
          <w:rtl/>
        </w:rPr>
        <w:br/>
      </w:r>
      <w:r w:rsidR="00276CED">
        <w:rPr>
          <w:rtl/>
        </w:rPr>
        <w:t>السلام</w:t>
      </w:r>
      <w:r w:rsidRPr="005377DC">
        <w:rPr>
          <w:rtl/>
        </w:rPr>
        <w:t xml:space="preserve"> والأئمة الاثني عشر </w:t>
      </w:r>
      <w:r w:rsidR="006D2B24">
        <w:rPr>
          <w:rtl/>
        </w:rPr>
        <w:t>عليهم السلام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وأمّا الباعث له على تأليف هذا الكتاب فقد ذكره هو في المقدّمة ، </w:t>
      </w:r>
      <w:r w:rsidR="006F5AD7">
        <w:rPr>
          <w:rtl/>
        </w:rPr>
        <w:br/>
      </w:r>
      <w:r w:rsidRPr="005377DC">
        <w:rPr>
          <w:rtl/>
        </w:rPr>
        <w:t>فقال :</w:t>
      </w:r>
    </w:p>
    <w:p w:rsidR="005F4626" w:rsidRPr="005377DC" w:rsidRDefault="000B44AF" w:rsidP="005F4626">
      <w:pPr>
        <w:rPr>
          <w:rtl/>
        </w:rPr>
      </w:pPr>
      <w:r>
        <w:rPr>
          <w:rtl/>
        </w:rPr>
        <w:t>«</w:t>
      </w:r>
      <w:r w:rsidR="005F4626" w:rsidRPr="005377DC">
        <w:rPr>
          <w:rtl/>
        </w:rPr>
        <w:t>ثمّ</w:t>
      </w:r>
      <w:r w:rsidR="00D9657B">
        <w:rPr>
          <w:rtl/>
        </w:rPr>
        <w:t>َ</w:t>
      </w:r>
      <w:r w:rsidR="005F4626" w:rsidRPr="005377DC">
        <w:rPr>
          <w:rtl/>
        </w:rPr>
        <w:t xml:space="preserve"> إنّي ذكرت</w:t>
      </w:r>
      <w:r w:rsidR="00D9657B">
        <w:rPr>
          <w:rtl/>
        </w:rPr>
        <w:t>ُ</w:t>
      </w:r>
      <w:r w:rsidR="005F4626" w:rsidRPr="005377DC">
        <w:rPr>
          <w:rtl/>
        </w:rPr>
        <w:t xml:space="preserve"> ذات يوم</w:t>
      </w:r>
      <w:r w:rsidR="00D9657B">
        <w:rPr>
          <w:rtl/>
        </w:rPr>
        <w:t>ٍ</w:t>
      </w:r>
      <w:r w:rsidR="005F4626" w:rsidRPr="005377DC">
        <w:rPr>
          <w:rtl/>
        </w:rPr>
        <w:t xml:space="preserve"> من خصائهم نتفا</w:t>
      </w:r>
      <w:r w:rsidR="00D9657B">
        <w:rPr>
          <w:rtl/>
        </w:rPr>
        <w:t>ً</w:t>
      </w:r>
      <w:r w:rsidR="005F4626" w:rsidRPr="005377DC">
        <w:rPr>
          <w:rtl/>
        </w:rPr>
        <w:t xml:space="preserve"> ، ومن فضائلهم طرفا</w:t>
      </w:r>
      <w:r w:rsidR="00D9657B">
        <w:rPr>
          <w:rtl/>
        </w:rPr>
        <w:t>ً</w:t>
      </w:r>
      <w:r w:rsidR="005F4626" w:rsidRPr="005377DC">
        <w:rPr>
          <w:rtl/>
        </w:rPr>
        <w:t xml:space="preserve"> ، </w:t>
      </w:r>
      <w:r w:rsidR="006F5AD7">
        <w:rPr>
          <w:rtl/>
        </w:rPr>
        <w:br/>
      </w:r>
      <w:r w:rsidR="005F4626" w:rsidRPr="005377DC">
        <w:rPr>
          <w:rtl/>
        </w:rPr>
        <w:t>بحضرة م</w:t>
      </w:r>
      <w:r w:rsidR="00D9657B">
        <w:rPr>
          <w:rtl/>
        </w:rPr>
        <w:t>َ</w:t>
      </w:r>
      <w:r w:rsidR="005F4626" w:rsidRPr="005377DC">
        <w:rPr>
          <w:rtl/>
        </w:rPr>
        <w:t xml:space="preserve">ن هو شعبة من تلك الدوحة الغرّاء ، وزهرة من تلك الروضة </w:t>
      </w:r>
      <w:r w:rsidR="006F5AD7">
        <w:rPr>
          <w:rtl/>
        </w:rPr>
        <w:br/>
      </w:r>
      <w:r w:rsidR="005F4626" w:rsidRPr="005377DC">
        <w:rPr>
          <w:rtl/>
        </w:rPr>
        <w:t xml:space="preserve">الغنّاء ، فاستحسن واردها ، واستطرف شاردها ، واستحلّى مذاقها ، </w:t>
      </w:r>
      <w:r w:rsidR="006F5AD7">
        <w:rPr>
          <w:rtl/>
        </w:rPr>
        <w:br/>
      </w:r>
      <w:r w:rsidR="005F4626" w:rsidRPr="005377DC">
        <w:rPr>
          <w:rtl/>
        </w:rPr>
        <w:t>واستوسع نطاقها ، وأشار بتصنيف أمثالها ، وتزويق ظلالها ، وجمع ما بذّ</w:t>
      </w:r>
      <w:r w:rsidR="003946E4">
        <w:rPr>
          <w:rtl/>
        </w:rPr>
        <w:t>َ</w:t>
      </w:r>
      <w:r w:rsidR="005F4626" w:rsidRPr="005377DC">
        <w:rPr>
          <w:rtl/>
        </w:rPr>
        <w:t xml:space="preserve"> من </w:t>
      </w:r>
      <w:r w:rsidR="006F5AD7">
        <w:rPr>
          <w:rtl/>
        </w:rPr>
        <w:br/>
      </w:r>
      <w:r w:rsidR="005F4626" w:rsidRPr="005377DC">
        <w:rPr>
          <w:rtl/>
        </w:rPr>
        <w:t>فوائدها ، وشذّ</w:t>
      </w:r>
      <w:r w:rsidR="003946E4">
        <w:rPr>
          <w:rtl/>
        </w:rPr>
        <w:t>َ</w:t>
      </w:r>
      <w:r w:rsidR="005F4626" w:rsidRPr="005377DC">
        <w:rPr>
          <w:rtl/>
        </w:rPr>
        <w:t xml:space="preserve"> عن فرائدها</w:t>
      </w:r>
      <w:r w:rsidR="00410A32">
        <w:rPr>
          <w:rtl/>
        </w:rPr>
        <w:t xml:space="preserve"> . . .</w:t>
      </w:r>
      <w:r w:rsidR="005F4626" w:rsidRPr="005377DC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5377DC" w:rsidRDefault="000B44AF" w:rsidP="005F4626">
      <w:pPr>
        <w:rPr>
          <w:rtl/>
        </w:rPr>
      </w:pPr>
      <w:r>
        <w:rPr>
          <w:rtl/>
        </w:rPr>
        <w:t>فتأليفه لهذا «الثاقب</w:t>
      </w:r>
      <w:r w:rsidR="005F4626" w:rsidRPr="005377DC">
        <w:rPr>
          <w:rtl/>
        </w:rPr>
        <w:t xml:space="preserve">» كان استجابة لرغبة ذاك السيّد الشريف ، </w:t>
      </w:r>
      <w:r w:rsidR="006F5AD7">
        <w:rPr>
          <w:rtl/>
        </w:rPr>
        <w:br/>
      </w:r>
      <w:r w:rsidR="005F4626" w:rsidRPr="005377DC">
        <w:rPr>
          <w:rtl/>
        </w:rPr>
        <w:t>الذي لم يصرّح باسمه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Bold1"/>
        <w:rPr>
          <w:rtl/>
        </w:rPr>
      </w:pPr>
      <w:r w:rsidRPr="005377DC">
        <w:rPr>
          <w:rtl/>
        </w:rPr>
        <w:t>مصادر الكتاب :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استقى أحاديث وروايات كتابه هذا من طرق عديدة ، منها :</w:t>
      </w:r>
    </w:p>
    <w:p w:rsidR="005F4626" w:rsidRPr="005377DC" w:rsidRDefault="00166E62" w:rsidP="005F4626">
      <w:pPr>
        <w:rPr>
          <w:rtl/>
        </w:rPr>
      </w:pPr>
      <w:r>
        <w:rPr>
          <w:rtl/>
        </w:rPr>
        <w:t>ـ</w:t>
      </w:r>
      <w:r w:rsidR="005F4626" w:rsidRPr="005377DC">
        <w:rPr>
          <w:rtl/>
        </w:rPr>
        <w:t xml:space="preserve"> عن شيخه أبي جعفر الشوهاني ، كما تقدّم</w:t>
      </w:r>
      <w:r w:rsidR="00410A32">
        <w:rPr>
          <w:rtl/>
        </w:rPr>
        <w:t xml:space="preserve"> .</w:t>
      </w:r>
    </w:p>
    <w:p w:rsidR="005F4626" w:rsidRPr="005377DC" w:rsidRDefault="005F4626" w:rsidP="007505AB">
      <w:pPr>
        <w:rPr>
          <w:rtl/>
        </w:rPr>
      </w:pPr>
      <w:r>
        <w:rPr>
          <w:rtl/>
        </w:rPr>
        <w:br w:type="page"/>
      </w:r>
      <w:r w:rsidR="00166E62">
        <w:rPr>
          <w:rtl/>
        </w:rPr>
        <w:lastRenderedPageBreak/>
        <w:t>ـ</w:t>
      </w:r>
      <w:r w:rsidR="007505AB">
        <w:rPr>
          <w:rFonts w:hint="cs"/>
          <w:rtl/>
        </w:rPr>
        <w:t xml:space="preserve"> </w:t>
      </w:r>
      <w:r w:rsidRPr="005377DC">
        <w:rPr>
          <w:rtl/>
        </w:rPr>
        <w:t>مشاهداته الشخصيّة لكرامات</w:t>
      </w:r>
      <w:r w:rsidR="003946E4">
        <w:rPr>
          <w:rtl/>
        </w:rPr>
        <w:t>ٍ</w:t>
      </w:r>
      <w:r w:rsidRPr="005377DC">
        <w:rPr>
          <w:rtl/>
        </w:rPr>
        <w:t xml:space="preserve"> حدثت في زمانه ، كحكاية </w:t>
      </w:r>
      <w:r w:rsidR="006F5AD7">
        <w:rPr>
          <w:rtl/>
        </w:rPr>
        <w:br/>
        <w:t>أنو</w:t>
      </w:r>
      <w:r w:rsidRPr="005377DC">
        <w:rPr>
          <w:rtl/>
        </w:rPr>
        <w:t xml:space="preserve">شروان المتقدّمة ، وحكاية محمّد بن علي النيسابوري </w:t>
      </w:r>
      <w:r w:rsidRPr="005377DC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5377DC" w:rsidRDefault="00166E62" w:rsidP="007505AB">
      <w:pPr>
        <w:rPr>
          <w:rtl/>
        </w:rPr>
      </w:pPr>
      <w:r>
        <w:rPr>
          <w:rtl/>
        </w:rPr>
        <w:t>ـ</w:t>
      </w:r>
      <w:r w:rsidR="007505AB">
        <w:rPr>
          <w:rFonts w:hint="cs"/>
          <w:rtl/>
        </w:rPr>
        <w:t xml:space="preserve"> </w:t>
      </w:r>
      <w:r w:rsidR="005F4626" w:rsidRPr="005377DC">
        <w:rPr>
          <w:rtl/>
        </w:rPr>
        <w:t>نق</w:t>
      </w:r>
      <w:r w:rsidR="00AB693E">
        <w:rPr>
          <w:rtl/>
        </w:rPr>
        <w:t xml:space="preserve">لاً </w:t>
      </w:r>
      <w:r w:rsidR="005F4626" w:rsidRPr="005377DC">
        <w:rPr>
          <w:rtl/>
        </w:rPr>
        <w:t xml:space="preserve">عن كتب ومؤلفات </w:t>
      </w:r>
      <w:r w:rsidR="000B44AF">
        <w:rPr>
          <w:rtl/>
        </w:rPr>
        <w:t>، كما أشار لذلك في المقدّمة : «</w:t>
      </w:r>
      <w:r w:rsidR="005F4626" w:rsidRPr="005377DC">
        <w:rPr>
          <w:rtl/>
        </w:rPr>
        <w:t>إنّ</w:t>
      </w:r>
      <w:r w:rsidR="00A270C7">
        <w:rPr>
          <w:rtl/>
        </w:rPr>
        <w:t>َ</w:t>
      </w:r>
      <w:r w:rsidR="005F4626" w:rsidRPr="005377DC">
        <w:rPr>
          <w:rtl/>
        </w:rPr>
        <w:t xml:space="preserve"> </w:t>
      </w:r>
      <w:r w:rsidR="006F5AD7">
        <w:rPr>
          <w:rtl/>
        </w:rPr>
        <w:br/>
      </w:r>
      <w:r w:rsidR="005F4626" w:rsidRPr="005377DC">
        <w:rPr>
          <w:rtl/>
        </w:rPr>
        <w:t>أصحابنا رضي الله عنهم قد صنّفوا في هذا المعنى كتبا</w:t>
      </w:r>
      <w:r w:rsidR="00A270C7">
        <w:rPr>
          <w:rtl/>
        </w:rPr>
        <w:t>ً</w:t>
      </w:r>
      <w:r w:rsidR="005F4626" w:rsidRPr="005377DC">
        <w:rPr>
          <w:rtl/>
        </w:rPr>
        <w:t xml:space="preserve"> وصحفا</w:t>
      </w:r>
      <w:r w:rsidR="00A270C7">
        <w:rPr>
          <w:rtl/>
        </w:rPr>
        <w:t>ً</w:t>
      </w:r>
      <w:r w:rsidR="005F4626" w:rsidRPr="005377DC">
        <w:rPr>
          <w:rtl/>
        </w:rPr>
        <w:t xml:space="preserve"> ضخمة ، </w:t>
      </w:r>
      <w:r w:rsidR="006F5AD7">
        <w:rPr>
          <w:rtl/>
        </w:rPr>
        <w:br/>
      </w:r>
      <w:r w:rsidR="005F4626" w:rsidRPr="005377DC">
        <w:rPr>
          <w:rtl/>
        </w:rPr>
        <w:t xml:space="preserve">وأنا ألتقط منها ما هو أروع إلى السمع ، وأوقع في القلب ، وأملأ </w:t>
      </w:r>
      <w:r w:rsidR="006F5AD7">
        <w:rPr>
          <w:rtl/>
        </w:rPr>
        <w:br/>
      </w:r>
      <w:r w:rsidR="000B44AF">
        <w:rPr>
          <w:rtl/>
        </w:rPr>
        <w:t>للصدر</w:t>
      </w:r>
      <w:r w:rsidR="005F4626" w:rsidRPr="005377DC">
        <w:rPr>
          <w:rtl/>
        </w:rPr>
        <w:t xml:space="preserve">» </w:t>
      </w:r>
      <w:r w:rsidR="005F4626" w:rsidRPr="005377DC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ومن الكتاب التي صرّح بأسمائها :</w:t>
      </w:r>
    </w:p>
    <w:p w:rsidR="005F4626" w:rsidRPr="005377DC" w:rsidRDefault="005F4626" w:rsidP="007505AB">
      <w:pPr>
        <w:rPr>
          <w:rtl/>
        </w:rPr>
      </w:pPr>
      <w:r w:rsidRPr="00703C9A">
        <w:rPr>
          <w:rStyle w:val="rfdBold2"/>
          <w:rtl/>
        </w:rPr>
        <w:t>1</w:t>
      </w:r>
      <w:r w:rsidR="007505AB">
        <w:rPr>
          <w:rStyle w:val="rfdBold2"/>
          <w:rFonts w:hint="cs"/>
          <w:rtl/>
        </w:rPr>
        <w:t xml:space="preserve"> </w:t>
      </w:r>
      <w:r w:rsidRPr="00703C9A">
        <w:rPr>
          <w:rStyle w:val="rfdBold2"/>
          <w:rtl/>
        </w:rPr>
        <w:t>ـ</w:t>
      </w:r>
      <w:r w:rsidR="007505AB">
        <w:rPr>
          <w:rStyle w:val="rfdBold2"/>
          <w:rFonts w:hint="cs"/>
          <w:rtl/>
        </w:rPr>
        <w:t xml:space="preserve"> </w:t>
      </w:r>
      <w:r w:rsidRPr="00703C9A">
        <w:rPr>
          <w:rStyle w:val="rfdBold2"/>
          <w:rtl/>
        </w:rPr>
        <w:t>كتاب بستان الكرام :</w:t>
      </w:r>
      <w:r w:rsidRPr="005377DC">
        <w:rPr>
          <w:rtl/>
        </w:rPr>
        <w:t xml:space="preserve"> للشيخ المحدّ</w:t>
      </w:r>
      <w:r w:rsidR="00A270C7">
        <w:rPr>
          <w:rtl/>
        </w:rPr>
        <w:t>ِ</w:t>
      </w:r>
      <w:r w:rsidRPr="005377DC">
        <w:rPr>
          <w:rtl/>
        </w:rPr>
        <w:t xml:space="preserve">ث أبي الحسن محمّد بن أحمد </w:t>
      </w:r>
      <w:r w:rsidR="006F5AD7">
        <w:rPr>
          <w:rtl/>
        </w:rPr>
        <w:br/>
      </w:r>
      <w:r w:rsidRPr="005377DC">
        <w:rPr>
          <w:rtl/>
        </w:rPr>
        <w:t xml:space="preserve">ابن شاذان القمّي ، من أعلام القرن الرابع والخامس ، نقل حديثين من </w:t>
      </w:r>
      <w:r w:rsidR="006F5AD7">
        <w:rPr>
          <w:rtl/>
        </w:rPr>
        <w:br/>
      </w:r>
      <w:r w:rsidRPr="005377DC">
        <w:rPr>
          <w:rtl/>
        </w:rPr>
        <w:t xml:space="preserve">جزئه السادس والثمانين </w:t>
      </w:r>
      <w:r w:rsidRPr="005377DC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5377DC" w:rsidRDefault="005F4626" w:rsidP="007505AB">
      <w:pPr>
        <w:rPr>
          <w:rtl/>
        </w:rPr>
      </w:pPr>
      <w:r w:rsidRPr="00703C9A">
        <w:rPr>
          <w:rStyle w:val="rfdBold2"/>
          <w:rtl/>
        </w:rPr>
        <w:t>2</w:t>
      </w:r>
      <w:r w:rsidR="007505AB">
        <w:rPr>
          <w:rStyle w:val="rfdBold2"/>
          <w:rFonts w:hint="cs"/>
          <w:rtl/>
        </w:rPr>
        <w:t xml:space="preserve"> </w:t>
      </w:r>
      <w:r w:rsidRPr="00703C9A">
        <w:rPr>
          <w:rStyle w:val="rfdBold2"/>
          <w:rtl/>
        </w:rPr>
        <w:t>ـ</w:t>
      </w:r>
      <w:r w:rsidR="007505AB">
        <w:rPr>
          <w:rStyle w:val="rfdBold2"/>
          <w:rFonts w:hint="cs"/>
          <w:rtl/>
        </w:rPr>
        <w:t xml:space="preserve"> </w:t>
      </w:r>
      <w:r w:rsidRPr="00703C9A">
        <w:rPr>
          <w:rStyle w:val="rfdBold2"/>
          <w:rtl/>
        </w:rPr>
        <w:t>مفاخر الرضا :</w:t>
      </w:r>
      <w:r w:rsidR="00A270C7">
        <w:rPr>
          <w:rtl/>
        </w:rPr>
        <w:t xml:space="preserve"> للحاكم النيسابوري أبي عبدالله محمّد بن عبد</w:t>
      </w:r>
      <w:r w:rsidRPr="005377DC">
        <w:rPr>
          <w:rtl/>
        </w:rPr>
        <w:t xml:space="preserve">الله </w:t>
      </w:r>
      <w:r w:rsidR="006F5AD7">
        <w:rPr>
          <w:rtl/>
        </w:rPr>
        <w:br/>
      </w:r>
      <w:r w:rsidRPr="005377DC">
        <w:rPr>
          <w:rtl/>
        </w:rPr>
        <w:t xml:space="preserve">ابن البيع الشافعي </w:t>
      </w:r>
      <w:r>
        <w:rPr>
          <w:rtl/>
        </w:rPr>
        <w:t>(</w:t>
      </w:r>
      <w:r w:rsidRPr="005377DC">
        <w:rPr>
          <w:rtl/>
        </w:rPr>
        <w:t>321</w:t>
      </w:r>
      <w:r w:rsidR="007505AB">
        <w:rPr>
          <w:rFonts w:hint="cs"/>
          <w:rtl/>
        </w:rPr>
        <w:t xml:space="preserve"> </w:t>
      </w:r>
      <w:r>
        <w:rPr>
          <w:rtl/>
        </w:rPr>
        <w:t>ـ</w:t>
      </w:r>
      <w:r w:rsidR="007505AB">
        <w:rPr>
          <w:rFonts w:hint="cs"/>
          <w:rtl/>
        </w:rPr>
        <w:t xml:space="preserve"> </w:t>
      </w:r>
      <w:r w:rsidRPr="005377DC">
        <w:rPr>
          <w:rtl/>
        </w:rPr>
        <w:t xml:space="preserve">405 </w:t>
      </w:r>
      <w:r w:rsidR="00927147">
        <w:rPr>
          <w:rtl/>
        </w:rPr>
        <w:t>هـ</w:t>
      </w:r>
      <w:r w:rsidR="000B44AF">
        <w:rPr>
          <w:rtl/>
        </w:rPr>
        <w:t>) صاحب «</w:t>
      </w:r>
      <w:r w:rsidRPr="005377DC">
        <w:rPr>
          <w:rtl/>
        </w:rPr>
        <w:t xml:space="preserve">المستدرك على </w:t>
      </w:r>
      <w:r w:rsidR="006F5AD7">
        <w:rPr>
          <w:rtl/>
        </w:rPr>
        <w:br/>
      </w:r>
      <w:r w:rsidR="000B44AF">
        <w:rPr>
          <w:rtl/>
        </w:rPr>
        <w:t>الصحيحين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5F4626" w:rsidRPr="005377DC" w:rsidRDefault="005F4626" w:rsidP="007505AB">
      <w:pPr>
        <w:rPr>
          <w:rtl/>
        </w:rPr>
      </w:pPr>
      <w:r w:rsidRPr="00703C9A">
        <w:rPr>
          <w:rStyle w:val="rfdBold2"/>
          <w:rtl/>
        </w:rPr>
        <w:t>3</w:t>
      </w:r>
      <w:r w:rsidR="007505AB">
        <w:rPr>
          <w:rStyle w:val="rfdBold2"/>
          <w:rFonts w:hint="cs"/>
          <w:rtl/>
        </w:rPr>
        <w:t xml:space="preserve"> </w:t>
      </w:r>
      <w:r w:rsidRPr="00703C9A">
        <w:rPr>
          <w:rStyle w:val="rfdBold2"/>
          <w:rtl/>
        </w:rPr>
        <w:t>ـ</w:t>
      </w:r>
      <w:r w:rsidR="007505AB">
        <w:rPr>
          <w:rStyle w:val="rfdBold2"/>
          <w:rFonts w:hint="cs"/>
          <w:rtl/>
        </w:rPr>
        <w:t xml:space="preserve"> </w:t>
      </w:r>
      <w:r w:rsidRPr="00703C9A">
        <w:rPr>
          <w:rStyle w:val="rfdBold2"/>
          <w:rtl/>
        </w:rPr>
        <w:t>حلية الأولياء :</w:t>
      </w:r>
      <w:r w:rsidRPr="005377DC">
        <w:rPr>
          <w:rtl/>
        </w:rPr>
        <w:t xml:space="preserve"> للحافظ أبي نعيم أحمد بن عبد الله الأصفهاني </w:t>
      </w:r>
      <w:r w:rsidR="006F5AD7">
        <w:rPr>
          <w:rtl/>
        </w:rPr>
        <w:br/>
      </w:r>
      <w:r>
        <w:rPr>
          <w:rtl/>
        </w:rPr>
        <w:t>(</w:t>
      </w:r>
      <w:r w:rsidRPr="005377DC">
        <w:rPr>
          <w:rtl/>
        </w:rPr>
        <w:t>336</w:t>
      </w:r>
      <w:r>
        <w:rPr>
          <w:rtl/>
        </w:rPr>
        <w:t xml:space="preserve"> ـ </w:t>
      </w:r>
      <w:r w:rsidRPr="005377DC">
        <w:rPr>
          <w:rtl/>
        </w:rPr>
        <w:t xml:space="preserve">430 </w:t>
      </w:r>
      <w:r w:rsidR="00927147">
        <w:rPr>
          <w:rtl/>
        </w:rPr>
        <w:t>هـ</w:t>
      </w:r>
      <w:r w:rsidRPr="005377DC">
        <w:rPr>
          <w:rtl/>
        </w:rPr>
        <w:t xml:space="preserve">) </w:t>
      </w:r>
      <w:r w:rsidRPr="005377DC">
        <w:rPr>
          <w:rStyle w:val="rfdFootnotenum"/>
          <w:rtl/>
        </w:rPr>
        <w:t>(5)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703C9A">
        <w:rPr>
          <w:rStyle w:val="rfdBold2"/>
          <w:rtl/>
        </w:rPr>
        <w:t>4 ـ فضائل البتول :</w:t>
      </w:r>
      <w:r w:rsidRPr="005377DC">
        <w:rPr>
          <w:rtl/>
        </w:rPr>
        <w:t xml:space="preserve"> لأبي موسى </w:t>
      </w:r>
      <w:r w:rsidRPr="005377DC">
        <w:rPr>
          <w:rStyle w:val="rfdFootnotenum"/>
          <w:rtl/>
        </w:rPr>
        <w:t>(6)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703C9A">
        <w:rPr>
          <w:rStyle w:val="rfdBold2"/>
          <w:rtl/>
        </w:rPr>
        <w:t>5 ـ س</w:t>
      </w:r>
      <w:r w:rsidR="00A270C7">
        <w:rPr>
          <w:rStyle w:val="rfdBold2"/>
          <w:rtl/>
        </w:rPr>
        <w:t>ِ</w:t>
      </w:r>
      <w:r w:rsidRPr="00703C9A">
        <w:rPr>
          <w:rStyle w:val="rfdBold2"/>
          <w:rtl/>
        </w:rPr>
        <w:t>ي</w:t>
      </w:r>
      <w:r w:rsidR="00A270C7">
        <w:rPr>
          <w:rStyle w:val="rfdBold2"/>
          <w:rtl/>
        </w:rPr>
        <w:t>َ</w:t>
      </w:r>
      <w:r w:rsidRPr="00703C9A">
        <w:rPr>
          <w:rStyle w:val="rfdBold2"/>
          <w:rtl/>
        </w:rPr>
        <w:t>ر الأئمة :</w:t>
      </w:r>
      <w:r w:rsidRPr="005377DC">
        <w:rPr>
          <w:rtl/>
        </w:rPr>
        <w:t xml:space="preserve"> للموليني </w:t>
      </w:r>
      <w:r w:rsidRPr="005377DC">
        <w:rPr>
          <w:rStyle w:val="rfdFootnotenum"/>
          <w:rtl/>
        </w:rPr>
        <w:t>(7)</w:t>
      </w:r>
      <w:r w:rsidR="00410A32">
        <w:rPr>
          <w:rtl/>
        </w:rPr>
        <w:t xml:space="preserve"> .</w:t>
      </w:r>
    </w:p>
    <w:p w:rsidR="007505AB" w:rsidRPr="007505AB" w:rsidRDefault="007505AB" w:rsidP="007505AB">
      <w:pPr>
        <w:pStyle w:val="rfdLine"/>
        <w:rPr>
          <w:rtl/>
        </w:rPr>
      </w:pPr>
      <w:r w:rsidRPr="007505AB">
        <w:rPr>
          <w:rtl/>
        </w:rPr>
        <w:t>___________________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1) الثاقب : 206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2) المصدر نفسه : 36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3) المصدر نفسه : 328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4) المصدر نفسه : 483 ح 1 ، 496 ح 2 ، 546 ح 6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5) المصدر نفسه : 354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6) المصدر نفسه : 55 ح 4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Footnote0"/>
        <w:rPr>
          <w:rtl/>
        </w:rPr>
      </w:pPr>
      <w:r>
        <w:rPr>
          <w:rtl/>
        </w:rPr>
        <w:t>(</w:t>
      </w:r>
      <w:r w:rsidRPr="005377DC">
        <w:rPr>
          <w:rtl/>
        </w:rPr>
        <w:t>7) المصدر نفسه : 149 ح 2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 xml:space="preserve">وعلى ما أعلم فانّه لم يصلنا في هذا العصر من هذه الكتاب الخمسة </w:t>
      </w:r>
      <w:r w:rsidR="006F5AD7">
        <w:rPr>
          <w:rtl/>
        </w:rPr>
        <w:br/>
      </w:r>
      <w:r w:rsidR="006C4474">
        <w:rPr>
          <w:rtl/>
        </w:rPr>
        <w:t>إلّا</w:t>
      </w:r>
      <w:r w:rsidRPr="005377DC">
        <w:rPr>
          <w:rtl/>
        </w:rPr>
        <w:t xml:space="preserve"> كتاب «</w:t>
      </w:r>
      <w:r w:rsidR="000B44AF">
        <w:rPr>
          <w:rtl/>
        </w:rPr>
        <w:t>حلية الأولياء</w:t>
      </w:r>
      <w:r w:rsidRPr="005377DC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ومن أجل هذا وغيره فقد تفرّد كتابنا هذا بأحاديث نادرة كان هو </w:t>
      </w:r>
      <w:r w:rsidR="006F5AD7">
        <w:rPr>
          <w:rtl/>
        </w:rPr>
        <w:br/>
      </w:r>
      <w:r w:rsidRPr="005377DC">
        <w:rPr>
          <w:rtl/>
        </w:rPr>
        <w:t xml:space="preserve">المصدر لها في عصرنا الحاضر ، لذا كانت مهمّة تخريج أحاديثه كلّها عسيرة </w:t>
      </w:r>
      <w:r w:rsidR="006F5AD7">
        <w:rPr>
          <w:rtl/>
        </w:rPr>
        <w:br/>
      </w:r>
      <w:r w:rsidRPr="005377DC">
        <w:rPr>
          <w:rtl/>
        </w:rPr>
        <w:t>جدّا</w:t>
      </w:r>
      <w:r w:rsidR="006C4474">
        <w:rPr>
          <w:rtl/>
        </w:rPr>
        <w:t>ً</w:t>
      </w:r>
      <w:r w:rsidRPr="005377DC">
        <w:rPr>
          <w:rtl/>
        </w:rPr>
        <w:t xml:space="preserve"> ، فبقيت فيه أحاديث لم نعثر لها على مصدر آخر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Bold1"/>
        <w:rPr>
          <w:rtl/>
        </w:rPr>
      </w:pPr>
      <w:r w:rsidRPr="005377DC">
        <w:rPr>
          <w:rtl/>
        </w:rPr>
        <w:t>النسخ المعتمدة في التحقيق :</w:t>
      </w:r>
    </w:p>
    <w:p w:rsidR="005F4626" w:rsidRPr="005377DC" w:rsidRDefault="005F4626" w:rsidP="007505AB">
      <w:pPr>
        <w:rPr>
          <w:rtl/>
        </w:rPr>
      </w:pPr>
      <w:r w:rsidRPr="005377DC">
        <w:rPr>
          <w:rtl/>
        </w:rPr>
        <w:t>1</w:t>
      </w:r>
      <w:r w:rsidR="007505AB">
        <w:rPr>
          <w:rFonts w:hint="cs"/>
          <w:rtl/>
        </w:rPr>
        <w:t xml:space="preserve"> </w:t>
      </w:r>
      <w:r>
        <w:rPr>
          <w:rtl/>
        </w:rPr>
        <w:t>ـ</w:t>
      </w:r>
      <w:r w:rsidR="007505AB">
        <w:rPr>
          <w:rFonts w:hint="cs"/>
          <w:rtl/>
        </w:rPr>
        <w:t xml:space="preserve"> </w:t>
      </w:r>
      <w:r w:rsidRPr="005377DC">
        <w:rPr>
          <w:rtl/>
        </w:rPr>
        <w:t xml:space="preserve">النسخة المحفوظة في خزانة مكتبة سماحة البحاثة المحقق </w:t>
      </w:r>
      <w:r w:rsidR="006F5AD7">
        <w:rPr>
          <w:rtl/>
        </w:rPr>
        <w:br/>
      </w:r>
      <w:r w:rsidRPr="005377DC">
        <w:rPr>
          <w:rtl/>
        </w:rPr>
        <w:t>العلامة السيد محمد علي الروضاتي الأصفهاني دام مؤيدا</w:t>
      </w:r>
      <w:r w:rsidR="0080320E">
        <w:rPr>
          <w:rtl/>
        </w:rPr>
        <w:t>ً</w:t>
      </w:r>
      <w:r w:rsidRPr="005377DC">
        <w:rPr>
          <w:rtl/>
        </w:rPr>
        <w:t xml:space="preserve"> فقد تفضل </w:t>
      </w:r>
      <w:r w:rsidR="006F5AD7">
        <w:rPr>
          <w:rtl/>
        </w:rPr>
        <w:br/>
      </w:r>
      <w:r w:rsidRPr="005377DC">
        <w:rPr>
          <w:rtl/>
        </w:rPr>
        <w:t>مشكورا</w:t>
      </w:r>
      <w:r w:rsidR="0080320E">
        <w:rPr>
          <w:rtl/>
        </w:rPr>
        <w:t>ً</w:t>
      </w:r>
      <w:r w:rsidRPr="005377DC">
        <w:rPr>
          <w:rtl/>
        </w:rPr>
        <w:t xml:space="preserve"> وسمح لنا بالمخطوطة نفسها فقابلنا عليها من أولها إلى آخرها </w:t>
      </w:r>
      <w:r w:rsidR="006F5AD7">
        <w:rPr>
          <w:rtl/>
        </w:rPr>
        <w:br/>
      </w:r>
      <w:r w:rsidRPr="005377DC">
        <w:rPr>
          <w:rtl/>
        </w:rPr>
        <w:t xml:space="preserve">وتحتوي المخطوطة على 229 ورقة ، وكانت أصح النسخ لأن عليها </w:t>
      </w:r>
      <w:r w:rsidR="006F5AD7">
        <w:rPr>
          <w:rtl/>
        </w:rPr>
        <w:br/>
      </w:r>
      <w:r w:rsidRPr="005377DC">
        <w:rPr>
          <w:rtl/>
        </w:rPr>
        <w:t xml:space="preserve">تصحيح صاحب روضات الجنات </w:t>
      </w:r>
      <w:r>
        <w:rPr>
          <w:rtl/>
        </w:rPr>
        <w:t>(</w:t>
      </w:r>
      <w:r w:rsidR="000B44AF">
        <w:rPr>
          <w:rtl/>
        </w:rPr>
        <w:t>قدس</w:t>
      </w:r>
      <w:r w:rsidRPr="005377DC">
        <w:rPr>
          <w:rtl/>
        </w:rPr>
        <w:t xml:space="preserve">) ومع ذلك لم أجعلها الأصل </w:t>
      </w:r>
      <w:r w:rsidR="006F5AD7">
        <w:rPr>
          <w:rtl/>
        </w:rPr>
        <w:br/>
      </w:r>
      <w:r w:rsidRPr="005377DC">
        <w:rPr>
          <w:rtl/>
        </w:rPr>
        <w:t>بل عملت على التلفيق بين النسخ مع تثبيت ال</w:t>
      </w:r>
      <w:r w:rsidR="0080320E">
        <w:rPr>
          <w:rtl/>
        </w:rPr>
        <w:t>إِ</w:t>
      </w:r>
      <w:r w:rsidRPr="005377DC">
        <w:rPr>
          <w:rtl/>
        </w:rPr>
        <w:t xml:space="preserve">ختلاف بين النسخ في </w:t>
      </w:r>
      <w:r w:rsidR="006F5AD7">
        <w:rPr>
          <w:rtl/>
        </w:rPr>
        <w:br/>
      </w:r>
      <w:r w:rsidRPr="005377DC">
        <w:rPr>
          <w:rtl/>
        </w:rPr>
        <w:t xml:space="preserve">الهامش وكانت النسخة بخط واحد وذكر في آخر صفحاتها أنه تم بعون </w:t>
      </w:r>
      <w:r w:rsidR="006F5AD7">
        <w:rPr>
          <w:rtl/>
        </w:rPr>
        <w:br/>
      </w:r>
      <w:r w:rsidRPr="005377DC">
        <w:rPr>
          <w:rtl/>
        </w:rPr>
        <w:t xml:space="preserve">الله تعالى وتوفيقه على يد أفقر عباد الله الغني محمد بن محمد </w:t>
      </w:r>
      <w:r w:rsidR="006F5AD7">
        <w:rPr>
          <w:rtl/>
        </w:rPr>
        <w:br/>
      </w:r>
      <w:r w:rsidRPr="005377DC">
        <w:rPr>
          <w:rtl/>
        </w:rPr>
        <w:t>الحراري الأتريجي كان الله له ولوالديه والمؤمنين غفورا</w:t>
      </w:r>
      <w:r w:rsidR="0080320E">
        <w:rPr>
          <w:rtl/>
        </w:rPr>
        <w:t>ً</w:t>
      </w:r>
      <w:r w:rsidRPr="005377DC">
        <w:rPr>
          <w:rtl/>
        </w:rPr>
        <w:t xml:space="preserve"> رحيما</w:t>
      </w:r>
      <w:r w:rsidR="0080320E">
        <w:rPr>
          <w:rtl/>
        </w:rPr>
        <w:t>ً</w:t>
      </w:r>
      <w:r w:rsidR="00410A32">
        <w:rPr>
          <w:rtl/>
        </w:rPr>
        <w:t xml:space="preserve"> .</w:t>
      </w:r>
      <w:r w:rsidRPr="005377DC">
        <w:rPr>
          <w:rtl/>
        </w:rPr>
        <w:t xml:space="preserve"> وقد </w:t>
      </w:r>
      <w:r w:rsidR="006F5AD7">
        <w:rPr>
          <w:rtl/>
        </w:rPr>
        <w:br/>
      </w:r>
      <w:r w:rsidR="000B44AF">
        <w:rPr>
          <w:rtl/>
        </w:rPr>
        <w:t>رمزت لها بالحرف «ر</w:t>
      </w:r>
      <w:r w:rsidRPr="005377DC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5377DC" w:rsidRDefault="005F4626" w:rsidP="007505AB">
      <w:pPr>
        <w:rPr>
          <w:rtl/>
        </w:rPr>
      </w:pPr>
      <w:r w:rsidRPr="005377DC">
        <w:rPr>
          <w:rtl/>
        </w:rPr>
        <w:t>2</w:t>
      </w:r>
      <w:r w:rsidR="007505AB">
        <w:rPr>
          <w:rFonts w:hint="cs"/>
          <w:rtl/>
        </w:rPr>
        <w:t xml:space="preserve"> </w:t>
      </w:r>
      <w:r>
        <w:rPr>
          <w:rtl/>
        </w:rPr>
        <w:t>ـ</w:t>
      </w:r>
      <w:r w:rsidR="007505AB">
        <w:rPr>
          <w:rFonts w:hint="cs"/>
          <w:rtl/>
        </w:rPr>
        <w:t xml:space="preserve"> </w:t>
      </w:r>
      <w:r w:rsidRPr="005377DC">
        <w:rPr>
          <w:rtl/>
        </w:rPr>
        <w:t xml:space="preserve">النسخة المحفوظة في خزانة مكتبة مسجد </w:t>
      </w:r>
      <w:r w:rsidR="0080320E">
        <w:rPr>
          <w:rtl/>
        </w:rPr>
        <w:t>ك</w:t>
      </w:r>
      <w:r w:rsidRPr="005377DC">
        <w:rPr>
          <w:rtl/>
        </w:rPr>
        <w:t xml:space="preserve">وهرشاد في مشهد </w:t>
      </w:r>
      <w:r w:rsidR="006F5AD7">
        <w:rPr>
          <w:rtl/>
        </w:rPr>
        <w:br/>
      </w:r>
      <w:r w:rsidRPr="005377DC">
        <w:rPr>
          <w:rtl/>
        </w:rPr>
        <w:t>الإ</w:t>
      </w:r>
      <w:r w:rsidR="0080320E">
        <w:rPr>
          <w:rtl/>
        </w:rPr>
        <w:t>ِ</w:t>
      </w:r>
      <w:r w:rsidRPr="005377DC">
        <w:rPr>
          <w:rtl/>
        </w:rPr>
        <w:t xml:space="preserve">مام الرضا </w:t>
      </w:r>
      <w:r w:rsidR="00470C8A">
        <w:rPr>
          <w:rtl/>
        </w:rPr>
        <w:t>(ع)</w:t>
      </w:r>
      <w:r w:rsidRPr="005377DC">
        <w:rPr>
          <w:rtl/>
        </w:rPr>
        <w:t xml:space="preserve"> تحت رقم 546 العناوين مكتوبة بالقلم الأحمر ، </w:t>
      </w:r>
      <w:r w:rsidR="006F5AD7">
        <w:rPr>
          <w:rtl/>
        </w:rPr>
        <w:br/>
      </w:r>
      <w:r w:rsidRPr="005377DC">
        <w:rPr>
          <w:rtl/>
        </w:rPr>
        <w:t>يتكون الكتاب من 152 ورقة طولها</w:t>
      </w:r>
      <w:r w:rsidR="00703C9A">
        <w:rPr>
          <w:rtl/>
        </w:rPr>
        <w:t xml:space="preserve"> </w:t>
      </w:r>
      <w:r w:rsidR="0080320E" w:rsidRPr="0080320E">
        <w:rPr>
          <w:rtl/>
        </w:rPr>
        <w:t>×</w:t>
      </w:r>
      <w:r w:rsidRPr="005377DC">
        <w:rPr>
          <w:rtl/>
        </w:rPr>
        <w:t xml:space="preserve"> عرضها 15</w:t>
      </w:r>
      <w:r w:rsidR="00703C9A">
        <w:rPr>
          <w:rtl/>
        </w:rPr>
        <w:t xml:space="preserve"> </w:t>
      </w:r>
      <w:r w:rsidR="0080320E" w:rsidRPr="0080320E">
        <w:rPr>
          <w:rtl/>
        </w:rPr>
        <w:t>×</w:t>
      </w:r>
      <w:r w:rsidRPr="005377DC">
        <w:rPr>
          <w:rtl/>
        </w:rPr>
        <w:t xml:space="preserve"> 5 </w:t>
      </w:r>
      <w:r w:rsidR="0080320E">
        <w:rPr>
          <w:rtl/>
        </w:rPr>
        <w:t>,</w:t>
      </w:r>
      <w:r w:rsidRPr="005377DC">
        <w:rPr>
          <w:rtl/>
        </w:rPr>
        <w:t xml:space="preserve"> 21 سطرا</w:t>
      </w:r>
      <w:r w:rsidR="0080320E">
        <w:rPr>
          <w:rtl/>
        </w:rPr>
        <w:t>ً</w:t>
      </w:r>
      <w:r w:rsidRPr="005377DC">
        <w:rPr>
          <w:rtl/>
        </w:rPr>
        <w:t xml:space="preserve"> من </w:t>
      </w:r>
      <w:r w:rsidR="006F5AD7">
        <w:rPr>
          <w:rtl/>
        </w:rPr>
        <w:br/>
      </w:r>
      <w:r w:rsidRPr="005377DC">
        <w:rPr>
          <w:rtl/>
        </w:rPr>
        <w:t xml:space="preserve">النسخ الجيد وبخط واحد مع ختم الحاج السيد سعيد النائيني مؤسس </w:t>
      </w:r>
      <w:r w:rsidR="006F5AD7">
        <w:rPr>
          <w:rtl/>
        </w:rPr>
        <w:br/>
      </w:r>
      <w:r w:rsidRPr="005377DC">
        <w:rPr>
          <w:rtl/>
        </w:rPr>
        <w:t>المكتبة</w:t>
      </w:r>
      <w:r w:rsidR="00410A32">
        <w:rPr>
          <w:rtl/>
        </w:rPr>
        <w:t xml:space="preserve"> .</w:t>
      </w:r>
      <w:r w:rsidRPr="005377DC">
        <w:rPr>
          <w:rtl/>
        </w:rPr>
        <w:t xml:space="preserve"> وقد رمزت لها بالحرف : ك</w:t>
      </w:r>
      <w:r w:rsidR="00410A32">
        <w:rPr>
          <w:rtl/>
        </w:rPr>
        <w:t xml:space="preserve"> .</w:t>
      </w:r>
    </w:p>
    <w:p w:rsidR="005F4626" w:rsidRPr="007505AB" w:rsidRDefault="005F4626" w:rsidP="007505AB">
      <w:pPr>
        <w:rPr>
          <w:rStyle w:val="rfdPoemTiniCharChar"/>
          <w:rtl/>
        </w:rPr>
      </w:pPr>
      <w:r w:rsidRPr="005377DC">
        <w:rPr>
          <w:rtl/>
        </w:rPr>
        <w:t>3</w:t>
      </w:r>
      <w:r w:rsidR="007505AB">
        <w:rPr>
          <w:rFonts w:hint="cs"/>
          <w:rtl/>
        </w:rPr>
        <w:t xml:space="preserve"> </w:t>
      </w:r>
      <w:r>
        <w:rPr>
          <w:rtl/>
        </w:rPr>
        <w:t>ـ</w:t>
      </w:r>
      <w:r w:rsidR="007505AB">
        <w:rPr>
          <w:rFonts w:hint="cs"/>
          <w:rtl/>
        </w:rPr>
        <w:t xml:space="preserve"> </w:t>
      </w:r>
      <w:r w:rsidRPr="005377DC">
        <w:rPr>
          <w:rtl/>
        </w:rPr>
        <w:t>النسخة المحفوظة في خزانة مكتبة ملك في طهران تحت</w:t>
      </w:r>
      <w:r w:rsidR="006F5AD7">
        <w:rPr>
          <w:rtl/>
        </w:rPr>
        <w:t xml:space="preserve"> </w:t>
      </w:r>
      <w:r w:rsidR="006F5AD7">
        <w:rPr>
          <w:rtl/>
        </w:rPr>
        <w:br/>
      </w:r>
    </w:p>
    <w:p w:rsidR="005F4626" w:rsidRPr="005377DC" w:rsidRDefault="005F4626" w:rsidP="0080320E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 xml:space="preserve">رقم 3756 كتبت بخط الناسخ محمد بن قسط ، والعناوين مكتوبة </w:t>
      </w:r>
      <w:r w:rsidR="006F5AD7">
        <w:rPr>
          <w:rtl/>
        </w:rPr>
        <w:br/>
      </w:r>
      <w:r w:rsidRPr="005377DC">
        <w:rPr>
          <w:rtl/>
        </w:rPr>
        <w:t xml:space="preserve">بالقلم الأحمر من مخطوطات القرن الثاني عشر الهجري تقع النسخة في </w:t>
      </w:r>
      <w:r w:rsidR="006F5AD7">
        <w:rPr>
          <w:rtl/>
        </w:rPr>
        <w:br/>
      </w:r>
      <w:r w:rsidRPr="005377DC">
        <w:rPr>
          <w:rtl/>
        </w:rPr>
        <w:t>244 ورقة عدد الأسطر 15 سطرا</w:t>
      </w:r>
      <w:r w:rsidR="0080320E">
        <w:rPr>
          <w:rtl/>
        </w:rPr>
        <w:t>ً</w:t>
      </w:r>
      <w:r w:rsidRPr="005377DC">
        <w:rPr>
          <w:rtl/>
        </w:rPr>
        <w:t xml:space="preserve"> في كل صفحة بحجم واحد </w:t>
      </w:r>
      <w:r w:rsidR="006F5AD7">
        <w:rPr>
          <w:rtl/>
        </w:rPr>
        <w:br/>
      </w:r>
      <w:r w:rsidR="0080320E">
        <w:rPr>
          <w:rtl/>
        </w:rPr>
        <w:t xml:space="preserve">14 </w:t>
      </w:r>
      <w:r w:rsidR="0080320E" w:rsidRPr="0080320E">
        <w:rPr>
          <w:rtl/>
        </w:rPr>
        <w:t>×</w:t>
      </w:r>
      <w:r w:rsidR="0080320E">
        <w:rPr>
          <w:rtl/>
        </w:rPr>
        <w:t xml:space="preserve"> 30</w:t>
      </w:r>
      <w:r w:rsidR="000B44AF">
        <w:rPr>
          <w:rtl/>
        </w:rPr>
        <w:t xml:space="preserve"> وقد رمزت لها بالحرف : «م</w:t>
      </w:r>
      <w:r w:rsidRPr="005377DC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5377DC" w:rsidRDefault="005F4626" w:rsidP="007505AB">
      <w:pPr>
        <w:rPr>
          <w:rtl/>
        </w:rPr>
      </w:pPr>
      <w:r w:rsidRPr="005377DC">
        <w:rPr>
          <w:rtl/>
        </w:rPr>
        <w:t>4</w:t>
      </w:r>
      <w:r w:rsidR="007505AB">
        <w:rPr>
          <w:rFonts w:hint="cs"/>
          <w:rtl/>
        </w:rPr>
        <w:t xml:space="preserve"> </w:t>
      </w:r>
      <w:r>
        <w:rPr>
          <w:rtl/>
        </w:rPr>
        <w:t>ـ</w:t>
      </w:r>
      <w:r w:rsidR="007505AB">
        <w:rPr>
          <w:rFonts w:hint="cs"/>
          <w:rtl/>
        </w:rPr>
        <w:t xml:space="preserve"> </w:t>
      </w:r>
      <w:r w:rsidRPr="005377DC">
        <w:rPr>
          <w:rtl/>
        </w:rPr>
        <w:t xml:space="preserve">النسخة المحفوظة في خزانة مكتبة آية الله العظمى السيد </w:t>
      </w:r>
      <w:r w:rsidR="006F5AD7">
        <w:rPr>
          <w:rtl/>
        </w:rPr>
        <w:br/>
      </w:r>
      <w:r w:rsidRPr="005377DC">
        <w:rPr>
          <w:rtl/>
        </w:rPr>
        <w:t>المرعشي النجفي</w:t>
      </w:r>
      <w:r w:rsidR="00703C9A">
        <w:rPr>
          <w:rtl/>
        </w:rPr>
        <w:t xml:space="preserve"> </w:t>
      </w:r>
      <w:r w:rsidR="0080320E">
        <w:rPr>
          <w:rtl/>
        </w:rPr>
        <w:t>«</w:t>
      </w:r>
      <w:r w:rsidR="006D2B24">
        <w:rPr>
          <w:rtl/>
        </w:rPr>
        <w:t>رحمه الله</w:t>
      </w:r>
      <w:r w:rsidR="0080320E">
        <w:rPr>
          <w:rtl/>
        </w:rPr>
        <w:t>»</w:t>
      </w:r>
      <w:r w:rsidR="00703C9A">
        <w:rPr>
          <w:rtl/>
        </w:rPr>
        <w:t xml:space="preserve"> </w:t>
      </w:r>
      <w:r w:rsidRPr="005377DC">
        <w:rPr>
          <w:rtl/>
        </w:rPr>
        <w:t xml:space="preserve">العامة في مدينة قم المقدسة تحت رقم </w:t>
      </w:r>
      <w:r w:rsidR="006F5AD7">
        <w:rPr>
          <w:rtl/>
        </w:rPr>
        <w:br/>
      </w:r>
      <w:r>
        <w:rPr>
          <w:rtl/>
        </w:rPr>
        <w:t>(</w:t>
      </w:r>
      <w:r w:rsidRPr="005377DC">
        <w:rPr>
          <w:rtl/>
        </w:rPr>
        <w:t xml:space="preserve">2823) كتبها بخط النسخ الشيخ علي الزاهد القمي ، وكتب عناوينها </w:t>
      </w:r>
      <w:r w:rsidR="006F5AD7">
        <w:rPr>
          <w:rtl/>
        </w:rPr>
        <w:br/>
      </w:r>
      <w:r w:rsidRPr="005377DC">
        <w:rPr>
          <w:rtl/>
        </w:rPr>
        <w:t xml:space="preserve">بالخط الأسود وفي حاشيتها تصحيح وعلامات بلاغ ومقابلة بخط </w:t>
      </w:r>
      <w:r w:rsidR="006F5AD7">
        <w:rPr>
          <w:rtl/>
        </w:rPr>
        <w:br/>
      </w:r>
      <w:r w:rsidRPr="005377DC">
        <w:rPr>
          <w:rtl/>
        </w:rPr>
        <w:t>الناسخ و</w:t>
      </w:r>
      <w:r w:rsidR="000B44AF">
        <w:rPr>
          <w:rtl/>
        </w:rPr>
        <w:t>في بدايتها ونهايتها ختم بيضوي «حسين الطباطبائي</w:t>
      </w:r>
      <w:r w:rsidRPr="005377DC">
        <w:rPr>
          <w:rtl/>
        </w:rPr>
        <w:t xml:space="preserve">» تقع </w:t>
      </w:r>
      <w:r w:rsidR="006F5AD7">
        <w:rPr>
          <w:rtl/>
        </w:rPr>
        <w:br/>
      </w:r>
      <w:r w:rsidRPr="005377DC">
        <w:rPr>
          <w:rtl/>
        </w:rPr>
        <w:t>النسخة في 272 ورقة في كل ورقة 15 سطرا</w:t>
      </w:r>
      <w:r w:rsidR="0080320E">
        <w:rPr>
          <w:rtl/>
        </w:rPr>
        <w:t>ً</w:t>
      </w:r>
      <w:r w:rsidRPr="005377DC">
        <w:rPr>
          <w:rtl/>
        </w:rPr>
        <w:t xml:space="preserve"> بحجم 21 </w:t>
      </w:r>
      <w:r w:rsidR="0080320E" w:rsidRPr="0080320E">
        <w:rPr>
          <w:rtl/>
        </w:rPr>
        <w:t>×</w:t>
      </w:r>
      <w:r w:rsidR="0080320E">
        <w:rPr>
          <w:rtl/>
        </w:rPr>
        <w:t xml:space="preserve"> </w:t>
      </w:r>
      <w:r w:rsidRPr="005377DC">
        <w:rPr>
          <w:rtl/>
        </w:rPr>
        <w:t xml:space="preserve">15 سم </w:t>
      </w:r>
      <w:r w:rsidR="006F5AD7">
        <w:rPr>
          <w:rtl/>
        </w:rPr>
        <w:br/>
      </w:r>
      <w:r w:rsidRPr="005377DC">
        <w:rPr>
          <w:rtl/>
        </w:rPr>
        <w:t>وكانت كثيرة السقط والأغلاط وقد رمزت لها بالحرف : «</w:t>
      </w:r>
      <w:r w:rsidR="000B44AF">
        <w:rPr>
          <w:rtl/>
        </w:rPr>
        <w:t>ش</w:t>
      </w:r>
      <w:r w:rsidRPr="005377DC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5377DC" w:rsidRDefault="005F4626" w:rsidP="00665482">
      <w:pPr>
        <w:rPr>
          <w:rtl/>
        </w:rPr>
      </w:pPr>
      <w:r w:rsidRPr="005377DC">
        <w:rPr>
          <w:rtl/>
        </w:rPr>
        <w:t>5</w:t>
      </w:r>
      <w:r w:rsidR="00665482">
        <w:rPr>
          <w:rFonts w:hint="cs"/>
          <w:rtl/>
        </w:rPr>
        <w:t xml:space="preserve"> </w:t>
      </w:r>
      <w:r>
        <w:rPr>
          <w:rtl/>
        </w:rPr>
        <w:t>ـ</w:t>
      </w:r>
      <w:r w:rsidR="00665482">
        <w:rPr>
          <w:rFonts w:hint="cs"/>
          <w:rtl/>
        </w:rPr>
        <w:t xml:space="preserve"> </w:t>
      </w:r>
      <w:r w:rsidRPr="005377DC">
        <w:rPr>
          <w:rtl/>
        </w:rPr>
        <w:t xml:space="preserve">النسخة الثانية المحفوظة في خزانة مكتبة آية الله العظمى </w:t>
      </w:r>
      <w:r w:rsidR="006F5AD7">
        <w:rPr>
          <w:rtl/>
        </w:rPr>
        <w:br/>
      </w:r>
      <w:r w:rsidRPr="005377DC">
        <w:rPr>
          <w:rtl/>
        </w:rPr>
        <w:t>المرعشي النجفي «</w:t>
      </w:r>
      <w:r w:rsidR="006D2B24">
        <w:rPr>
          <w:rtl/>
        </w:rPr>
        <w:t>رحمه الله</w:t>
      </w:r>
      <w:r w:rsidRPr="005377DC">
        <w:rPr>
          <w:rtl/>
        </w:rPr>
        <w:t xml:space="preserve">» العامة في قم المقدسة رقم المجموعة </w:t>
      </w:r>
      <w:r w:rsidR="006F5AD7">
        <w:rPr>
          <w:rtl/>
        </w:rPr>
        <w:br/>
      </w:r>
      <w:r>
        <w:rPr>
          <w:rtl/>
        </w:rPr>
        <w:t>(</w:t>
      </w:r>
      <w:r w:rsidRPr="005377DC">
        <w:rPr>
          <w:rtl/>
        </w:rPr>
        <w:t xml:space="preserve">1251) عدد الأوراق 83 الموجود منها إلى نهاية حياة السيدة فاطمة </w:t>
      </w:r>
      <w:r w:rsidR="006F5AD7">
        <w:rPr>
          <w:rtl/>
        </w:rPr>
        <w:br/>
      </w:r>
      <w:r w:rsidRPr="005377DC">
        <w:rPr>
          <w:rtl/>
        </w:rPr>
        <w:t xml:space="preserve">الزهراء </w:t>
      </w:r>
      <w:r w:rsidR="00276CED">
        <w:rPr>
          <w:rtl/>
        </w:rPr>
        <w:t>عليها السلام</w:t>
      </w:r>
      <w:r w:rsidRPr="005377DC">
        <w:rPr>
          <w:rtl/>
        </w:rPr>
        <w:t xml:space="preserve"> والباقي ساقط من النسخة ، والنسخة من القرن </w:t>
      </w:r>
      <w:r w:rsidR="006F5AD7">
        <w:rPr>
          <w:rtl/>
        </w:rPr>
        <w:br/>
      </w:r>
      <w:r w:rsidRPr="005377DC">
        <w:rPr>
          <w:rtl/>
        </w:rPr>
        <w:t>الثامن أو ا</w:t>
      </w:r>
      <w:r w:rsidR="000B44AF">
        <w:rPr>
          <w:rtl/>
        </w:rPr>
        <w:t>لتاسع ، وقد رمزت لها بالحرف : «ع</w:t>
      </w:r>
      <w:r w:rsidRPr="005377DC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5377DC" w:rsidRDefault="005F4626" w:rsidP="00665482">
      <w:pPr>
        <w:rPr>
          <w:rtl/>
        </w:rPr>
      </w:pPr>
      <w:r w:rsidRPr="005377DC">
        <w:rPr>
          <w:rtl/>
        </w:rPr>
        <w:t>6</w:t>
      </w:r>
      <w:r w:rsidR="00665482">
        <w:rPr>
          <w:rFonts w:hint="cs"/>
          <w:rtl/>
        </w:rPr>
        <w:t xml:space="preserve"> </w:t>
      </w:r>
      <w:r>
        <w:rPr>
          <w:rtl/>
        </w:rPr>
        <w:t>ـ</w:t>
      </w:r>
      <w:r w:rsidR="00665482">
        <w:rPr>
          <w:rFonts w:hint="cs"/>
          <w:rtl/>
        </w:rPr>
        <w:t xml:space="preserve"> </w:t>
      </w:r>
      <w:r w:rsidRPr="005377DC">
        <w:rPr>
          <w:rtl/>
        </w:rPr>
        <w:t xml:space="preserve">النسخة المحفوظة في خزانة مكتبة روضة خيري بمصر </w:t>
      </w:r>
      <w:r w:rsidR="006F5AD7">
        <w:rPr>
          <w:rtl/>
        </w:rPr>
        <w:br/>
      </w:r>
      <w:r w:rsidRPr="005377DC">
        <w:rPr>
          <w:rtl/>
        </w:rPr>
        <w:t xml:space="preserve">مخطوطة سنة 1064 </w:t>
      </w:r>
      <w:r w:rsidR="00927147">
        <w:rPr>
          <w:rtl/>
        </w:rPr>
        <w:t>هـ</w:t>
      </w:r>
      <w:r w:rsidRPr="005377DC">
        <w:rPr>
          <w:rtl/>
        </w:rPr>
        <w:t xml:space="preserve"> تحت رقم 545 عدد الأوراق 197 ، مصورة </w:t>
      </w:r>
      <w:r w:rsidR="006F5AD7">
        <w:rPr>
          <w:rtl/>
        </w:rPr>
        <w:br/>
      </w:r>
      <w:r w:rsidRPr="005377DC">
        <w:rPr>
          <w:rtl/>
        </w:rPr>
        <w:t xml:space="preserve">في معهد المخطوطات العربية في الكويت تحت رقم </w:t>
      </w:r>
      <w:r>
        <w:rPr>
          <w:rtl/>
        </w:rPr>
        <w:t>(</w:t>
      </w:r>
      <w:r w:rsidRPr="005377DC">
        <w:rPr>
          <w:rtl/>
        </w:rPr>
        <w:t xml:space="preserve">1397) وقد رمزت </w:t>
      </w:r>
      <w:r w:rsidR="006F5AD7">
        <w:rPr>
          <w:rtl/>
        </w:rPr>
        <w:br/>
      </w:r>
      <w:r w:rsidR="000B44AF">
        <w:rPr>
          <w:rtl/>
        </w:rPr>
        <w:t>لها بالحرف : «</w:t>
      </w:r>
      <w:r w:rsidRPr="005377DC">
        <w:rPr>
          <w:rtl/>
        </w:rPr>
        <w:t>ص»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pStyle w:val="rfdBold1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>شكر وتقدير :</w:t>
      </w:r>
    </w:p>
    <w:p w:rsidR="005F4626" w:rsidRDefault="005F4626" w:rsidP="00E60D7A">
      <w:pPr>
        <w:rPr>
          <w:rtl/>
        </w:rPr>
      </w:pPr>
      <w:r w:rsidRPr="005377DC">
        <w:rPr>
          <w:rtl/>
        </w:rPr>
        <w:t>أتقدم بالشكر الجزيل الوافر لسماحة حجة الإ</w:t>
      </w:r>
      <w:r w:rsidR="00E60D7A">
        <w:rPr>
          <w:rtl/>
        </w:rPr>
        <w:t>ِ</w:t>
      </w:r>
      <w:r w:rsidRPr="005377DC">
        <w:rPr>
          <w:rtl/>
        </w:rPr>
        <w:t xml:space="preserve">سلام والمسلمين </w:t>
      </w:r>
      <w:r w:rsidR="006F5AD7">
        <w:rPr>
          <w:rtl/>
        </w:rPr>
        <w:br/>
      </w:r>
      <w:r w:rsidRPr="005377DC">
        <w:rPr>
          <w:rtl/>
        </w:rPr>
        <w:t>أستاذنا المحق</w:t>
      </w:r>
      <w:r w:rsidR="000B44AF">
        <w:rPr>
          <w:rtl/>
        </w:rPr>
        <w:t>ق السيد عبد العزيز الطباطبائي «دام ظله</w:t>
      </w:r>
      <w:r w:rsidRPr="005377DC">
        <w:rPr>
          <w:rtl/>
        </w:rPr>
        <w:t xml:space="preserve">» لما ألقاه من </w:t>
      </w:r>
      <w:r w:rsidR="006F5AD7">
        <w:rPr>
          <w:rtl/>
        </w:rPr>
        <w:br/>
      </w:r>
      <w:r w:rsidRPr="005377DC">
        <w:rPr>
          <w:rtl/>
        </w:rPr>
        <w:t>تشجيع في ال</w:t>
      </w:r>
      <w:r w:rsidR="00E60D7A">
        <w:rPr>
          <w:rtl/>
        </w:rPr>
        <w:t>إِ</w:t>
      </w:r>
      <w:r w:rsidRPr="005377DC">
        <w:rPr>
          <w:rtl/>
        </w:rPr>
        <w:t xml:space="preserve">ستمرار في تحقيق هذا الكتاب وإرشادي إلى إمكان </w:t>
      </w:r>
      <w:r w:rsidR="006F5AD7">
        <w:rPr>
          <w:rtl/>
        </w:rPr>
        <w:br/>
      </w:r>
      <w:r w:rsidRPr="005377DC">
        <w:rPr>
          <w:rtl/>
        </w:rPr>
        <w:t xml:space="preserve">وجود نسخ خطية جيدة آخرها نسخة صاحب الروضات في أصفهان فقد </w:t>
      </w:r>
      <w:r w:rsidR="006F5AD7">
        <w:rPr>
          <w:rtl/>
        </w:rPr>
        <w:br/>
      </w:r>
      <w:r w:rsidRPr="005377DC">
        <w:rPr>
          <w:rtl/>
        </w:rPr>
        <w:t xml:space="preserve">تجشم الذهاب معنا إلى أصفهان وتفضل علينا سماحة البحاثة المحقق </w:t>
      </w:r>
      <w:r w:rsidR="006F5AD7">
        <w:rPr>
          <w:rtl/>
        </w:rPr>
        <w:br/>
      </w:r>
      <w:r w:rsidRPr="005377DC">
        <w:rPr>
          <w:rtl/>
        </w:rPr>
        <w:t>العلامة السيد محمد علي الروضاتي الأصفهاني دام مؤيدا</w:t>
      </w:r>
      <w:r w:rsidR="00E60D7A">
        <w:rPr>
          <w:rtl/>
        </w:rPr>
        <w:t>ً</w:t>
      </w:r>
      <w:r w:rsidRPr="005377DC">
        <w:rPr>
          <w:rtl/>
        </w:rPr>
        <w:t xml:space="preserve"> باعطائها </w:t>
      </w:r>
      <w:r w:rsidR="006F5AD7">
        <w:rPr>
          <w:rtl/>
        </w:rPr>
        <w:br/>
      </w:r>
      <w:r w:rsidRPr="005377DC">
        <w:rPr>
          <w:rtl/>
        </w:rPr>
        <w:t xml:space="preserve">ومقابلتها من أولها إلى آخرها وله منا جزيل الشكر ، وكذلك أشكر الأخ </w:t>
      </w:r>
      <w:r w:rsidR="006F5AD7">
        <w:rPr>
          <w:rtl/>
        </w:rPr>
        <w:br/>
      </w:r>
      <w:r w:rsidRPr="005377DC">
        <w:rPr>
          <w:rtl/>
        </w:rPr>
        <w:t xml:space="preserve">عزيز الحاج رحيم الخفاف لما بذل من مشاركة في إخراج هذا السفر </w:t>
      </w:r>
      <w:r w:rsidR="006F5AD7">
        <w:rPr>
          <w:rtl/>
        </w:rPr>
        <w:br/>
      </w:r>
      <w:r w:rsidRPr="005377DC">
        <w:rPr>
          <w:rtl/>
        </w:rPr>
        <w:t xml:space="preserve">الجليل إلى الوجود كما أشكر الاخوة في مؤسسة بعثت لما قدموه </w:t>
      </w:r>
      <w:r w:rsidR="006F5AD7">
        <w:rPr>
          <w:rtl/>
        </w:rPr>
        <w:br/>
      </w:r>
      <w:r w:rsidRPr="005377DC">
        <w:rPr>
          <w:rtl/>
        </w:rPr>
        <w:t>لي من ملاحظات قيمة راجيا</w:t>
      </w:r>
      <w:r w:rsidR="00665482">
        <w:rPr>
          <w:rFonts w:hint="cs"/>
          <w:rtl/>
        </w:rPr>
        <w:t>ً</w:t>
      </w:r>
      <w:r w:rsidRPr="005377DC">
        <w:rPr>
          <w:rtl/>
        </w:rPr>
        <w:t xml:space="preserve"> من الله العلي القدير أن يوفقهم لخير </w:t>
      </w:r>
      <w:r w:rsidR="006F5AD7">
        <w:rPr>
          <w:rtl/>
        </w:rPr>
        <w:br/>
      </w:r>
      <w:r w:rsidRPr="005377DC">
        <w:rPr>
          <w:rtl/>
        </w:rPr>
        <w:t>الدارين وخدمة الدين الحنيف</w:t>
      </w:r>
      <w:r w:rsidR="00410A32">
        <w:rPr>
          <w:rtl/>
        </w:rPr>
        <w:t xml:space="preserve"> .</w:t>
      </w: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4785"/>
        <w:gridCol w:w="2802"/>
      </w:tblGrid>
      <w:tr w:rsidR="00A629B7" w:rsidTr="000B44AF">
        <w:tc>
          <w:tcPr>
            <w:tcW w:w="4785" w:type="dxa"/>
            <w:shd w:val="clear" w:color="auto" w:fill="auto"/>
          </w:tcPr>
          <w:p w:rsidR="00A629B7" w:rsidRPr="00774B07" w:rsidRDefault="00E60D7A" w:rsidP="00774B07">
            <w:pPr>
              <w:pStyle w:val="rfdBold1"/>
              <w:rPr>
                <w:rtl/>
              </w:rPr>
            </w:pPr>
            <w:r w:rsidRPr="00774B07">
              <w:rPr>
                <w:rtl/>
              </w:rPr>
              <w:t>قم المقدسه</w:t>
            </w:r>
            <w:r w:rsidR="00A629B7" w:rsidRPr="00774B07">
              <w:rPr>
                <w:rtl/>
              </w:rPr>
              <w:t xml:space="preserve"> ـ شهر ذي الحجة ـ 1411 </w:t>
            </w:r>
            <w:r w:rsidR="00927147">
              <w:rPr>
                <w:rtl/>
              </w:rPr>
              <w:t>هـ</w:t>
            </w:r>
            <w:r w:rsidR="00410A32">
              <w:rPr>
                <w:rtl/>
              </w:rPr>
              <w:t xml:space="preserve"> .</w:t>
            </w:r>
          </w:p>
        </w:tc>
        <w:tc>
          <w:tcPr>
            <w:tcW w:w="2802" w:type="dxa"/>
            <w:shd w:val="clear" w:color="auto" w:fill="auto"/>
          </w:tcPr>
          <w:p w:rsidR="00A629B7" w:rsidRPr="00774B07" w:rsidRDefault="00A629B7" w:rsidP="00774B07">
            <w:pPr>
              <w:pStyle w:val="rfdBold1"/>
              <w:rPr>
                <w:rtl/>
              </w:rPr>
            </w:pPr>
            <w:r w:rsidRPr="00774B07">
              <w:rPr>
                <w:rtl/>
              </w:rPr>
              <w:t>ن</w:t>
            </w:r>
            <w:r w:rsidR="00E60D7A" w:rsidRPr="00774B07">
              <w:rPr>
                <w:rtl/>
              </w:rPr>
              <w:t>َ</w:t>
            </w:r>
            <w:r w:rsidRPr="00774B07">
              <w:rPr>
                <w:rtl/>
              </w:rPr>
              <w:t>بيل ر</w:t>
            </w:r>
            <w:r w:rsidR="00E60D7A" w:rsidRPr="00774B07">
              <w:rPr>
                <w:rtl/>
              </w:rPr>
              <w:t>َ</w:t>
            </w:r>
            <w:r w:rsidRPr="00774B07">
              <w:rPr>
                <w:rtl/>
              </w:rPr>
              <w:t>ض</w:t>
            </w:r>
            <w:r w:rsidR="00E60D7A" w:rsidRPr="00774B07">
              <w:rPr>
                <w:rtl/>
              </w:rPr>
              <w:t>َ</w:t>
            </w:r>
            <w:r w:rsidRPr="00774B07">
              <w:rPr>
                <w:rtl/>
              </w:rPr>
              <w:t>ا ع</w:t>
            </w:r>
            <w:r w:rsidR="00E60D7A" w:rsidRPr="00774B07">
              <w:rPr>
                <w:rtl/>
              </w:rPr>
              <w:t>َ</w:t>
            </w:r>
            <w:r w:rsidRPr="00774B07">
              <w:rPr>
                <w:rtl/>
              </w:rPr>
              <w:t>لو</w:t>
            </w:r>
            <w:r w:rsidR="00E60D7A" w:rsidRPr="00774B07">
              <w:rPr>
                <w:rtl/>
              </w:rPr>
              <w:t>َ</w:t>
            </w:r>
            <w:r w:rsidRPr="00774B07">
              <w:rPr>
                <w:rtl/>
              </w:rPr>
              <w:t>ان</w:t>
            </w:r>
          </w:p>
        </w:tc>
      </w:tr>
    </w:tbl>
    <w:p w:rsidR="004A40FE" w:rsidRDefault="004A40FE" w:rsidP="002230AC">
      <w:pPr>
        <w:pStyle w:val="rfdCenter"/>
        <w:rPr>
          <w:rtl/>
        </w:rPr>
      </w:pPr>
      <w:r>
        <w:rPr>
          <w:rtl/>
        </w:rPr>
        <w:br w:type="page"/>
      </w:r>
    </w:p>
    <w:p w:rsidR="00665482" w:rsidRDefault="00665482" w:rsidP="002230AC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491F7FBB" wp14:editId="587410C8">
            <wp:extent cx="4676775" cy="7400925"/>
            <wp:effectExtent l="0" t="0" r="9525" b="9525"/>
            <wp:docPr id="1" name="Picture 1" descr="E:\BOOKS\Book-Library\END\QUEUE\Thaqeb-Manaqeb\Thaqeb-Manaqeb\images\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OOKS\Book-Library\END\QUEUE\Thaqeb-Manaqeb\Thaqeb-Manaqeb\images\image00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E" w:rsidRDefault="004A40FE" w:rsidP="002230AC">
      <w:pPr>
        <w:pStyle w:val="rfdCenter"/>
        <w:rPr>
          <w:rtl/>
        </w:rPr>
      </w:pPr>
      <w:r>
        <w:rPr>
          <w:rtl/>
        </w:rPr>
        <w:br w:type="page"/>
      </w:r>
    </w:p>
    <w:p w:rsidR="00665482" w:rsidRDefault="00665482" w:rsidP="002230AC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7B4BF6A" wp14:editId="6C2041E3">
            <wp:extent cx="4676775" cy="7400925"/>
            <wp:effectExtent l="0" t="0" r="9525" b="9525"/>
            <wp:docPr id="14" name="Picture 14" descr="E:\BOOKS\Book-Library\END\QUEUE\Thaqeb-Manaqeb\Thaqeb-Manaqeb\images\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OOKS\Book-Library\END\QUEUE\Thaqeb-Manaqeb\Thaqeb-Manaqeb\images\image003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E" w:rsidRDefault="004A40FE" w:rsidP="002230AC">
      <w:pPr>
        <w:pStyle w:val="rfdCenter"/>
        <w:rPr>
          <w:rtl/>
        </w:rPr>
      </w:pPr>
      <w:r>
        <w:rPr>
          <w:rtl/>
        </w:rPr>
        <w:br w:type="page"/>
      </w:r>
    </w:p>
    <w:p w:rsidR="00665482" w:rsidRDefault="00665482" w:rsidP="002230AC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2C8C8F63" wp14:editId="27658E6D">
            <wp:extent cx="4676775" cy="7400925"/>
            <wp:effectExtent l="0" t="0" r="9525" b="9525"/>
            <wp:docPr id="15" name="Picture 15" descr="E:\BOOKS\Book-Library\END\QUEUE\Thaqeb-Manaqeb\Thaqeb-Manaqeb\images\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OKS\Book-Library\END\QUEUE\Thaqeb-Manaqeb\Thaqeb-Manaqeb\images\image00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E" w:rsidRDefault="004A40FE" w:rsidP="002230AC">
      <w:pPr>
        <w:pStyle w:val="rfdCenter"/>
        <w:rPr>
          <w:rtl/>
        </w:rPr>
      </w:pPr>
      <w:r>
        <w:rPr>
          <w:rtl/>
        </w:rPr>
        <w:br w:type="page"/>
      </w:r>
    </w:p>
    <w:p w:rsidR="00665482" w:rsidRDefault="00665482" w:rsidP="002230AC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E15ADAE" wp14:editId="20B4F45C">
            <wp:extent cx="4676775" cy="7400925"/>
            <wp:effectExtent l="0" t="0" r="9525" b="9525"/>
            <wp:docPr id="16" name="Picture 16" descr="E:\BOOKS\Book-Library\END\QUEUE\Thaqeb-Manaqeb\Thaqeb-Manaqeb\images\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OOKS\Book-Library\END\QUEUE\Thaqeb-Manaqeb\Thaqeb-Manaqeb\images\image005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E" w:rsidRDefault="004A40FE" w:rsidP="002230AC">
      <w:pPr>
        <w:pStyle w:val="rfdCenter"/>
        <w:rPr>
          <w:rtl/>
        </w:rPr>
      </w:pPr>
      <w:r>
        <w:rPr>
          <w:rtl/>
        </w:rPr>
        <w:br w:type="page"/>
      </w:r>
    </w:p>
    <w:p w:rsidR="00665482" w:rsidRDefault="00665482" w:rsidP="002230AC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590F228B" wp14:editId="34AD2662">
            <wp:extent cx="4676775" cy="7400925"/>
            <wp:effectExtent l="0" t="0" r="9525" b="9525"/>
            <wp:docPr id="18" name="Picture 18" descr="E:\BOOKS\Book-Library\END\QUEUE\Thaqeb-Manaqeb\Thaqeb-Manaqeb\images\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OOKS\Book-Library\END\QUEUE\Thaqeb-Manaqeb\Thaqeb-Manaqeb\images\image00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E" w:rsidRDefault="004A40FE" w:rsidP="002230AC">
      <w:pPr>
        <w:pStyle w:val="rfdCenter"/>
        <w:rPr>
          <w:rtl/>
        </w:rPr>
      </w:pPr>
      <w:r>
        <w:rPr>
          <w:rtl/>
        </w:rPr>
        <w:br w:type="page"/>
      </w:r>
    </w:p>
    <w:p w:rsidR="00665482" w:rsidRDefault="00665482" w:rsidP="002230AC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1A6490D" wp14:editId="134D748E">
            <wp:extent cx="4676775" cy="7400925"/>
            <wp:effectExtent l="0" t="0" r="9525" b="9525"/>
            <wp:docPr id="19" name="Picture 19" descr="E:\BOOKS\Book-Library\END\QUEUE\Thaqeb-Manaqeb\Thaqeb-Manaqeb\images\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OOKS\Book-Library\END\QUEUE\Thaqeb-Manaqeb\Thaqeb-Manaqeb\images\image007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E" w:rsidRDefault="004A40FE" w:rsidP="002230AC">
      <w:pPr>
        <w:pStyle w:val="rfdCenter"/>
        <w:rPr>
          <w:rtl/>
        </w:rPr>
      </w:pPr>
      <w:r>
        <w:rPr>
          <w:rtl/>
        </w:rPr>
        <w:br w:type="page"/>
      </w:r>
    </w:p>
    <w:p w:rsidR="00665482" w:rsidRDefault="00665482" w:rsidP="002230AC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1D7D36BE" wp14:editId="67A9D19E">
            <wp:extent cx="4676775" cy="7400925"/>
            <wp:effectExtent l="0" t="0" r="9525" b="9525"/>
            <wp:docPr id="20" name="Picture 20" descr="E:\BOOKS\Book-Library\END\QUEUE\Thaqeb-Manaqeb\Thaqeb-Manaqeb\images\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OOKS\Book-Library\END\QUEUE\Thaqeb-Manaqeb\Thaqeb-Manaqeb\images\image008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E" w:rsidRDefault="004A40FE" w:rsidP="002230AC">
      <w:pPr>
        <w:pStyle w:val="rfdCenter"/>
        <w:rPr>
          <w:rtl/>
        </w:rPr>
      </w:pPr>
      <w:r>
        <w:rPr>
          <w:rtl/>
        </w:rPr>
        <w:br w:type="page"/>
      </w:r>
    </w:p>
    <w:p w:rsidR="00665482" w:rsidRDefault="00665482" w:rsidP="002230AC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78DB75E2" wp14:editId="164656FD">
            <wp:extent cx="4676775" cy="7400925"/>
            <wp:effectExtent l="0" t="0" r="9525" b="9525"/>
            <wp:docPr id="21" name="Picture 21" descr="E:\BOOKS\Book-Library\END\QUEUE\Thaqeb-Manaqeb\Thaqeb-Manaqeb\images\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OOKS\Book-Library\END\QUEUE\Thaqeb-Manaqeb\Thaqeb-Manaqeb\images\image00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E" w:rsidRDefault="004A40FE" w:rsidP="002230AC">
      <w:pPr>
        <w:pStyle w:val="rfdCenter"/>
        <w:rPr>
          <w:rtl/>
        </w:rPr>
      </w:pPr>
      <w:r>
        <w:rPr>
          <w:rtl/>
        </w:rPr>
        <w:br w:type="page"/>
      </w:r>
    </w:p>
    <w:p w:rsidR="00665482" w:rsidRDefault="00665482" w:rsidP="004A40FE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2383F35D" wp14:editId="181C0D41">
            <wp:extent cx="4676775" cy="7400925"/>
            <wp:effectExtent l="0" t="0" r="9525" b="9525"/>
            <wp:docPr id="22" name="Picture 22" descr="E:\BOOKS\Book-Library\END\QUEUE\Thaqeb-Manaqeb\Thaqeb-Manaqeb\images\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OOKS\Book-Library\END\QUEUE\Thaqeb-Manaqeb\Thaqeb-Manaqeb\images\image01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FE" w:rsidRDefault="004A40FE" w:rsidP="004A40FE">
      <w:pPr>
        <w:pStyle w:val="rfdCenter"/>
        <w:rPr>
          <w:rtl/>
        </w:rPr>
      </w:pPr>
      <w:r>
        <w:rPr>
          <w:rtl/>
        </w:rPr>
        <w:br w:type="page"/>
      </w:r>
    </w:p>
    <w:p w:rsidR="00665482" w:rsidRDefault="00665482" w:rsidP="00665482">
      <w:pPr>
        <w:pStyle w:val="rfdCenter"/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0735419F" wp14:editId="21231D6C">
            <wp:extent cx="4676775" cy="7400925"/>
            <wp:effectExtent l="0" t="0" r="9525" b="9525"/>
            <wp:docPr id="23" name="Picture 23" descr="E:\BOOKS\Book-Library\END\QUEUE\Thaqeb-Manaqeb\Thaqeb-Manaqeb\images\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OOKS\Book-Library\END\QUEUE\Thaqeb-Manaqeb\Thaqeb-Manaqeb\images\image011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43" w:rsidRPr="00995243" w:rsidRDefault="004A40FE" w:rsidP="00995243">
      <w:pPr>
        <w:rPr>
          <w:rtl/>
        </w:rPr>
      </w:pPr>
      <w:r w:rsidRPr="00995243">
        <w:rPr>
          <w:rtl/>
        </w:rPr>
        <w:br w:type="page"/>
      </w:r>
    </w:p>
    <w:p w:rsidR="00995243" w:rsidRDefault="00995243" w:rsidP="00995243">
      <w:pPr>
        <w:pStyle w:val="rfdPoemTini"/>
        <w:rPr>
          <w:rtl/>
        </w:rPr>
      </w:pPr>
    </w:p>
    <w:p w:rsidR="005F4626" w:rsidRPr="00A629B7" w:rsidRDefault="00995243" w:rsidP="00400B4F">
      <w:pPr>
        <w:pStyle w:val="rfdCenterBold1"/>
        <w:rPr>
          <w:rtl/>
        </w:rPr>
      </w:pPr>
      <w:r>
        <w:rPr>
          <w:rFonts w:hint="cs"/>
          <w:rtl/>
        </w:rPr>
        <w:br/>
      </w:r>
      <w:r w:rsidR="005F4626" w:rsidRPr="00A629B7">
        <w:rPr>
          <w:rtl/>
        </w:rPr>
        <w:t>بسم الله الرحمن الرحيم</w:t>
      </w:r>
    </w:p>
    <w:p w:rsidR="005F4626" w:rsidRDefault="005F4626" w:rsidP="00400B4F">
      <w:pPr>
        <w:pStyle w:val="rfdCenterBold1"/>
        <w:rPr>
          <w:rtl/>
        </w:rPr>
      </w:pPr>
      <w:r w:rsidRPr="005377DC">
        <w:rPr>
          <w:rtl/>
        </w:rPr>
        <w:t>مقدمة المؤلف</w:t>
      </w:r>
    </w:p>
    <w:p w:rsidR="00665482" w:rsidRPr="0032601D" w:rsidRDefault="00665482" w:rsidP="0032601D">
      <w:pPr>
        <w:rPr>
          <w:rtl/>
        </w:rPr>
      </w:pPr>
    </w:p>
    <w:p w:rsidR="00665482" w:rsidRPr="0032601D" w:rsidRDefault="00665482" w:rsidP="0032601D">
      <w:pPr>
        <w:rPr>
          <w:rtl/>
        </w:rPr>
      </w:pPr>
    </w:p>
    <w:p w:rsidR="00665482" w:rsidRPr="0032601D" w:rsidRDefault="00665482" w:rsidP="0032601D">
      <w:pPr>
        <w:rPr>
          <w:rtl/>
        </w:rPr>
      </w:pP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الحمد لله العلي مجده</w:t>
      </w:r>
      <w:r w:rsidRPr="005377DC">
        <w:rPr>
          <w:rStyle w:val="rfdFootnotenum"/>
          <w:rtl/>
        </w:rPr>
        <w:t>(1)</w:t>
      </w:r>
      <w:r w:rsidRPr="005377DC">
        <w:rPr>
          <w:rtl/>
        </w:rPr>
        <w:t xml:space="preserve"> ، الغالب جنده ، الفائض فضله ، الدائم </w:t>
      </w:r>
      <w:r w:rsidR="00C45F40">
        <w:rPr>
          <w:rtl/>
        </w:rPr>
        <w:br/>
      </w:r>
      <w:r w:rsidRPr="005377DC">
        <w:rPr>
          <w:rtl/>
        </w:rPr>
        <w:t>ط</w:t>
      </w:r>
      <w:r w:rsidR="00400B4F">
        <w:rPr>
          <w:rtl/>
        </w:rPr>
        <w:t>َ</w:t>
      </w:r>
      <w:r w:rsidRPr="005377DC">
        <w:rPr>
          <w:rtl/>
        </w:rPr>
        <w:t>وله ، الذي له الخلق والأمر</w:t>
      </w:r>
      <w:r w:rsidRPr="005377DC">
        <w:rPr>
          <w:rStyle w:val="rfdFootnotenum"/>
          <w:rtl/>
        </w:rPr>
        <w:t>(2)</w:t>
      </w:r>
      <w:r w:rsidRPr="005377DC">
        <w:rPr>
          <w:rtl/>
        </w:rPr>
        <w:t xml:space="preserve"> ، وبيده الخذلان </w:t>
      </w:r>
      <w:r w:rsidRPr="005377DC">
        <w:rPr>
          <w:rStyle w:val="rfdFootnotenum"/>
          <w:rtl/>
        </w:rPr>
        <w:t>(3)</w:t>
      </w:r>
      <w:r w:rsidRPr="005377DC">
        <w:rPr>
          <w:rtl/>
        </w:rPr>
        <w:t xml:space="preserve"> والنصر ، وإليه المرجع </w:t>
      </w:r>
      <w:r w:rsidR="00C45F40">
        <w:rPr>
          <w:rtl/>
        </w:rPr>
        <w:br/>
      </w:r>
      <w:r w:rsidRPr="005377DC">
        <w:rPr>
          <w:rtl/>
        </w:rPr>
        <w:t>والمصير ، وهو العليم القدير ، لا معقّب لحكمه ، ولا عازب</w:t>
      </w:r>
      <w:r w:rsidRPr="005377DC">
        <w:rPr>
          <w:rStyle w:val="rfdFootnotenum"/>
          <w:rtl/>
        </w:rPr>
        <w:t>(4)</w:t>
      </w:r>
      <w:r w:rsidRPr="005377DC">
        <w:rPr>
          <w:rtl/>
        </w:rPr>
        <w:t xml:space="preserve"> عن </w:t>
      </w:r>
      <w:r w:rsidR="00C45F40">
        <w:rPr>
          <w:rtl/>
        </w:rPr>
        <w:br/>
      </w:r>
      <w:r w:rsidRPr="005377DC">
        <w:rPr>
          <w:rtl/>
        </w:rPr>
        <w:t>علمه ، ولا محيص عن قدره ، ولا رادّ لقضائه ، أحاط بكلّ شيء علما</w:t>
      </w:r>
      <w:r w:rsidR="00400B4F">
        <w:rPr>
          <w:rtl/>
        </w:rPr>
        <w:t>ً</w:t>
      </w:r>
      <w:r w:rsidRPr="005377DC">
        <w:rPr>
          <w:rtl/>
        </w:rPr>
        <w:t xml:space="preserve"> ، </w:t>
      </w:r>
      <w:r w:rsidR="00C45F40">
        <w:rPr>
          <w:rtl/>
        </w:rPr>
        <w:br/>
      </w:r>
      <w:r w:rsidRPr="005377DC">
        <w:rPr>
          <w:rtl/>
        </w:rPr>
        <w:t>وأحصى كلّ شيء عددا</w:t>
      </w:r>
      <w:r w:rsidR="00400B4F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5377DC" w:rsidRDefault="00400B4F" w:rsidP="005F4626">
      <w:pPr>
        <w:rPr>
          <w:rtl/>
        </w:rPr>
      </w:pPr>
      <w:r>
        <w:rPr>
          <w:rtl/>
        </w:rPr>
        <w:t>وأشهد أن لا إله إلّا</w:t>
      </w:r>
      <w:r w:rsidR="005F4626" w:rsidRPr="005377DC">
        <w:rPr>
          <w:rtl/>
        </w:rPr>
        <w:t xml:space="preserve"> الله ، وحده لا شريك له ، شهادة قائدها </w:t>
      </w:r>
      <w:r w:rsidR="00C45F40">
        <w:rPr>
          <w:rtl/>
        </w:rPr>
        <w:br/>
      </w:r>
      <w:r w:rsidR="005F4626" w:rsidRPr="005377DC">
        <w:rPr>
          <w:rtl/>
        </w:rPr>
        <w:t xml:space="preserve">التوفيق ، وسائقها التحقيق ، وباعثها </w:t>
      </w:r>
      <w:r w:rsidR="005F4626" w:rsidRPr="005377DC">
        <w:rPr>
          <w:rStyle w:val="rfdFootnotenum"/>
          <w:rtl/>
        </w:rPr>
        <w:t>(5)</w:t>
      </w:r>
      <w:r w:rsidR="005F4626" w:rsidRPr="005377DC">
        <w:rPr>
          <w:rtl/>
        </w:rPr>
        <w:t xml:space="preserve"> الإ</w:t>
      </w:r>
      <w:r>
        <w:rPr>
          <w:rtl/>
        </w:rPr>
        <w:t>ِ</w:t>
      </w:r>
      <w:r w:rsidR="005F4626" w:rsidRPr="005377DC">
        <w:rPr>
          <w:rtl/>
        </w:rPr>
        <w:t xml:space="preserve">يقان ، وراعيها </w:t>
      </w:r>
      <w:r w:rsidR="005F4626" w:rsidRPr="005377DC">
        <w:rPr>
          <w:rStyle w:val="rfdFootnotenum"/>
          <w:rtl/>
        </w:rPr>
        <w:t>(6)</w:t>
      </w:r>
      <w:r w:rsidR="005F4626" w:rsidRPr="005377DC">
        <w:rPr>
          <w:rtl/>
        </w:rPr>
        <w:t xml:space="preserve"> البيان</w:t>
      </w:r>
      <w:r w:rsidR="00410A32">
        <w:rPr>
          <w:rtl/>
        </w:rPr>
        <w:t xml:space="preserve"> .</w:t>
      </w:r>
    </w:p>
    <w:p w:rsidR="00665482" w:rsidRPr="00170E08" w:rsidRDefault="005F4626" w:rsidP="00665482">
      <w:pPr>
        <w:rPr>
          <w:rStyle w:val="rfdLineChar"/>
          <w:rtl/>
          <w:lang w:bidi="ar-SA"/>
        </w:rPr>
      </w:pPr>
      <w:r w:rsidRPr="005377DC">
        <w:rPr>
          <w:rtl/>
        </w:rPr>
        <w:t>وأشهد أنّ محمّدا</w:t>
      </w:r>
      <w:r w:rsidR="00400B4F">
        <w:rPr>
          <w:rtl/>
        </w:rPr>
        <w:t>ً</w:t>
      </w:r>
      <w:r w:rsidRPr="005377DC">
        <w:rPr>
          <w:rtl/>
        </w:rPr>
        <w:t xml:space="preserve"> عبده ورسوله ، </w:t>
      </w:r>
      <w:r>
        <w:rPr>
          <w:rtl/>
        </w:rPr>
        <w:t>(</w:t>
      </w:r>
      <w:r w:rsidRPr="005377DC">
        <w:rPr>
          <w:rtl/>
        </w:rPr>
        <w:t xml:space="preserve">انتجبه من أفضل أرومة </w:t>
      </w:r>
      <w:r w:rsidRPr="005377DC">
        <w:rPr>
          <w:rStyle w:val="rfdFootnotenum"/>
          <w:rtl/>
        </w:rPr>
        <w:t>(7)</w:t>
      </w:r>
      <w:r w:rsidR="00665482" w:rsidRPr="00665482">
        <w:rPr>
          <w:rFonts w:hint="cs"/>
          <w:rtl/>
        </w:rPr>
        <w:t xml:space="preserve"> </w:t>
      </w:r>
      <w:r w:rsidR="00665482">
        <w:rPr>
          <w:rtl/>
        </w:rPr>
        <w:br/>
      </w:r>
      <w:r w:rsidR="00665482">
        <w:rPr>
          <w:rStyle w:val="rfdLineChar"/>
          <w:rtl/>
          <w:lang w:bidi="ar-SA"/>
        </w:rPr>
        <w:t>___________________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(1) في ص العزيز ، وفي هامشها : العلي بحمده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 xml:space="preserve">(2) ليس في ر ، </w:t>
      </w:r>
      <w:r w:rsidR="001564EA" w:rsidRPr="00BA4F76">
        <w:rPr>
          <w:rStyle w:val="rfdFootnote"/>
          <w:rtl/>
        </w:rPr>
        <w:t>ك</w:t>
      </w:r>
      <w:r w:rsidRPr="00BA4F76">
        <w:rPr>
          <w:rStyle w:val="rfdFootnote"/>
          <w:rtl/>
        </w:rPr>
        <w:t xml:space="preserve"> ، ص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(3) في ش ، م : الخذل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 xml:space="preserve">(4) في ر ، </w:t>
      </w:r>
      <w:r w:rsidR="001564EA" w:rsidRPr="00BA4F76">
        <w:rPr>
          <w:rStyle w:val="rfdFootnote"/>
          <w:rtl/>
        </w:rPr>
        <w:t>ك</w:t>
      </w:r>
      <w:r w:rsidRPr="00BA4F76">
        <w:rPr>
          <w:rStyle w:val="rfdFootnote"/>
          <w:rtl/>
        </w:rPr>
        <w:t xml:space="preserve"> : ولا غاية ل</w:t>
      </w:r>
      <w:r w:rsidR="005F15AD" w:rsidRPr="00BA4F76">
        <w:rPr>
          <w:rStyle w:val="rfdFootnote"/>
          <w:rtl/>
        </w:rPr>
        <w:t>أ</w:t>
      </w:r>
      <w:r w:rsidRPr="00BA4F76">
        <w:rPr>
          <w:rStyle w:val="rfdFootnote"/>
          <w:rtl/>
        </w:rPr>
        <w:t>خره</w:t>
      </w:r>
      <w:r w:rsidR="00410A32">
        <w:rPr>
          <w:rStyle w:val="rfdFootnote"/>
          <w:rtl/>
        </w:rPr>
        <w:t xml:space="preserve"> .</w:t>
      </w:r>
      <w:r w:rsidRPr="00BA4F76">
        <w:rPr>
          <w:rStyle w:val="rfdFootnote"/>
          <w:rtl/>
        </w:rPr>
        <w:t xml:space="preserve"> وفي ع : ولا غائب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(5) وفي ر : وباغيها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(6) في ر : وداعيها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(7) الأرومة : الأصل الذي ينتسب إليه</w:t>
      </w:r>
      <w:r w:rsidR="00410A32">
        <w:rPr>
          <w:rStyle w:val="rfdFootnote"/>
          <w:rtl/>
        </w:rPr>
        <w:t xml:space="preserve"> .</w:t>
      </w:r>
      <w:r w:rsidR="00E54AA5" w:rsidRPr="00BA4F76">
        <w:rPr>
          <w:rStyle w:val="rfdFootnote"/>
          <w:rtl/>
        </w:rPr>
        <w:t xml:space="preserve"> «</w:t>
      </w:r>
      <w:r w:rsidRPr="00BA4F76">
        <w:rPr>
          <w:rStyle w:val="rfdFootnote"/>
          <w:rtl/>
        </w:rPr>
        <w:t xml:space="preserve">مجمع البحرين ـ أرم ـ </w:t>
      </w:r>
      <w:r w:rsidR="00E54AA5" w:rsidRPr="00BA4F76">
        <w:rPr>
          <w:rStyle w:val="rfdFootnote"/>
          <w:rtl/>
        </w:rPr>
        <w:t>6 : 7</w:t>
      </w:r>
      <w:r w:rsidRPr="00BA4F76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5377DC" w:rsidRDefault="005F4626" w:rsidP="00A629B7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>وأكرم جرث</w:t>
      </w:r>
      <w:r w:rsidR="00E54AA5">
        <w:rPr>
          <w:rtl/>
        </w:rPr>
        <w:t>ومة ، وأفضل قبيلة ، ومعدن فضيلة</w:t>
      </w:r>
      <w:r w:rsidRPr="005377DC">
        <w:rPr>
          <w:rtl/>
        </w:rPr>
        <w:t xml:space="preserve">) </w:t>
      </w:r>
      <w:r w:rsidRPr="005377DC">
        <w:rPr>
          <w:rStyle w:val="rfdFootnotenum"/>
          <w:rtl/>
        </w:rPr>
        <w:t>(1)</w:t>
      </w:r>
      <w:r w:rsidRPr="005377DC">
        <w:rPr>
          <w:rtl/>
        </w:rPr>
        <w:t xml:space="preserve"> ، تناسخته كرائم </w:t>
      </w:r>
      <w:r w:rsidR="00C45F40">
        <w:rPr>
          <w:rtl/>
        </w:rPr>
        <w:br/>
      </w:r>
      <w:r w:rsidRPr="005377DC">
        <w:rPr>
          <w:rtl/>
        </w:rPr>
        <w:t xml:space="preserve">الأصلاب إلى شرائف الأرحام ، لم تدنّسه الجاهلية بأنجاسها ، ولم </w:t>
      </w:r>
      <w:r w:rsidR="00C45F40">
        <w:rPr>
          <w:rtl/>
        </w:rPr>
        <w:br/>
      </w:r>
      <w:r w:rsidRPr="005377DC">
        <w:rPr>
          <w:rtl/>
        </w:rPr>
        <w:t xml:space="preserve">تلحقه الضلالة بعنادها ، ولم يكنفه </w:t>
      </w:r>
      <w:r w:rsidR="00335A4F">
        <w:rPr>
          <w:rtl/>
        </w:rPr>
        <w:t>إلّا</w:t>
      </w:r>
      <w:r w:rsidRPr="005377DC">
        <w:rPr>
          <w:rtl/>
        </w:rPr>
        <w:t xml:space="preserve"> من ذكا شهابه ، وزكا نصابه ، </w:t>
      </w:r>
      <w:r w:rsidR="00C45F40">
        <w:rPr>
          <w:rtl/>
        </w:rPr>
        <w:br/>
      </w:r>
      <w:r w:rsidRPr="005377DC">
        <w:rPr>
          <w:rtl/>
        </w:rPr>
        <w:t xml:space="preserve">وطاب مولده ، وكرم محتده ، فأظهره من بيت العرب ، ومعدن الحسب ، </w:t>
      </w:r>
      <w:r w:rsidR="00C45F40">
        <w:rPr>
          <w:rtl/>
        </w:rPr>
        <w:br/>
      </w:r>
      <w:r w:rsidRPr="005377DC">
        <w:rPr>
          <w:rtl/>
        </w:rPr>
        <w:t xml:space="preserve">من هاشم وعبد المطلب ، </w:t>
      </w:r>
      <w:r>
        <w:rPr>
          <w:rtl/>
        </w:rPr>
        <w:t>(</w:t>
      </w:r>
      <w:r w:rsidR="00E54AA5">
        <w:rPr>
          <w:rtl/>
        </w:rPr>
        <w:t>فربّاه بالعلم ، وغذّاه بالحلم</w:t>
      </w:r>
      <w:r w:rsidRPr="005377DC">
        <w:rPr>
          <w:rtl/>
        </w:rPr>
        <w:t xml:space="preserve">) </w:t>
      </w:r>
      <w:r w:rsidRPr="005377DC">
        <w:rPr>
          <w:rStyle w:val="rfdFootnotenum"/>
          <w:rtl/>
        </w:rPr>
        <w:t>(2)</w:t>
      </w:r>
      <w:r w:rsidRPr="005377DC">
        <w:rPr>
          <w:rtl/>
        </w:rPr>
        <w:t xml:space="preserve"> وعلّمه </w:t>
      </w:r>
      <w:r w:rsidR="00C45F40">
        <w:rPr>
          <w:rtl/>
        </w:rPr>
        <w:br/>
      </w:r>
      <w:r w:rsidRPr="005377DC">
        <w:rPr>
          <w:rtl/>
        </w:rPr>
        <w:t>البيان ، وأنزل عليه القرآن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بعثه </w:t>
      </w:r>
      <w:r w:rsidRPr="005377DC">
        <w:rPr>
          <w:rStyle w:val="rfdFootnotenum"/>
          <w:rtl/>
        </w:rPr>
        <w:t>(3)</w:t>
      </w:r>
      <w:r w:rsidRPr="005377DC">
        <w:rPr>
          <w:rtl/>
        </w:rPr>
        <w:t xml:space="preserve"> ومعالم الدين دارسة ، ومناهج الحقّ طامسة ، والناس </w:t>
      </w:r>
      <w:r w:rsidR="00C45F40">
        <w:rPr>
          <w:rtl/>
        </w:rPr>
        <w:br/>
      </w:r>
      <w:r w:rsidRPr="005377DC">
        <w:rPr>
          <w:rtl/>
        </w:rPr>
        <w:t xml:space="preserve">حيارى في سكرة ، سكارى في حيرة ، فدعا إلى الحقّ ، وهدى إلى </w:t>
      </w:r>
      <w:r w:rsidR="00C45F40">
        <w:rPr>
          <w:rtl/>
        </w:rPr>
        <w:br/>
      </w:r>
      <w:r w:rsidRPr="005377DC">
        <w:rPr>
          <w:rtl/>
        </w:rPr>
        <w:t xml:space="preserve">الصدق ، ونصح الخلق ، وأمر بالقصد </w:t>
      </w:r>
      <w:r w:rsidRPr="005377DC">
        <w:rPr>
          <w:rStyle w:val="rfdFootnotenum"/>
          <w:rtl/>
        </w:rPr>
        <w:t>(4)</w:t>
      </w:r>
      <w:r w:rsidRPr="005377DC">
        <w:rPr>
          <w:rtl/>
        </w:rPr>
        <w:t xml:space="preserve"> ، وبعث على الرشد ، </w:t>
      </w:r>
      <w:r w:rsidR="00C45F40">
        <w:rPr>
          <w:rtl/>
        </w:rPr>
        <w:br/>
      </w:r>
      <w:r w:rsidRPr="005377DC">
        <w:rPr>
          <w:rtl/>
        </w:rPr>
        <w:t xml:space="preserve">واحتمل العناء </w:t>
      </w:r>
      <w:r w:rsidRPr="005377DC">
        <w:rPr>
          <w:rStyle w:val="rfdFootnotenum"/>
          <w:rtl/>
        </w:rPr>
        <w:t>(5)</w:t>
      </w:r>
      <w:r w:rsidRPr="005377DC">
        <w:rPr>
          <w:rtl/>
        </w:rPr>
        <w:t xml:space="preserve"> ، ويظلّ نهاره مجاهدا</w:t>
      </w:r>
      <w:r w:rsidR="00324462">
        <w:rPr>
          <w:rtl/>
        </w:rPr>
        <w:t>ً</w:t>
      </w:r>
      <w:r w:rsidRPr="005377DC">
        <w:rPr>
          <w:rtl/>
        </w:rPr>
        <w:t xml:space="preserve"> ، ويبيت ليله مكابدا</w:t>
      </w:r>
      <w:r w:rsidR="00324462">
        <w:rPr>
          <w:rtl/>
        </w:rPr>
        <w:t>ً</w:t>
      </w:r>
      <w:r w:rsidRPr="005377DC">
        <w:rPr>
          <w:rtl/>
        </w:rPr>
        <w:t xml:space="preserve"> ، حتّى أقام </w:t>
      </w:r>
      <w:r w:rsidR="00C45F40">
        <w:rPr>
          <w:rtl/>
        </w:rPr>
        <w:br/>
      </w:r>
      <w:r w:rsidRPr="005377DC">
        <w:rPr>
          <w:rtl/>
        </w:rPr>
        <w:t xml:space="preserve">عمود الدين ، وثبّت </w:t>
      </w:r>
      <w:r w:rsidRPr="005377DC">
        <w:rPr>
          <w:rStyle w:val="rfdFootnotenum"/>
          <w:rtl/>
        </w:rPr>
        <w:t>(6)</w:t>
      </w:r>
      <w:r w:rsidRPr="005377DC">
        <w:rPr>
          <w:rtl/>
        </w:rPr>
        <w:t xml:space="preserve"> قواعد اليقين ، ونفر الشرك هاربا</w:t>
      </w:r>
      <w:r w:rsidR="00324462">
        <w:rPr>
          <w:rtl/>
        </w:rPr>
        <w:t>ً</w:t>
      </w:r>
      <w:r w:rsidRPr="005377DC">
        <w:rPr>
          <w:rtl/>
        </w:rPr>
        <w:t xml:space="preserve"> ، ونكب الشكّ </w:t>
      </w:r>
      <w:r w:rsidR="00C45F40">
        <w:rPr>
          <w:rtl/>
        </w:rPr>
        <w:br/>
      </w:r>
      <w:r w:rsidRPr="005377DC">
        <w:rPr>
          <w:rtl/>
        </w:rPr>
        <w:t>خائبا</w:t>
      </w:r>
      <w:r w:rsidR="00324462">
        <w:rPr>
          <w:rtl/>
        </w:rPr>
        <w:t>ً</w:t>
      </w:r>
      <w:r w:rsidRPr="005377DC">
        <w:rPr>
          <w:rtl/>
        </w:rPr>
        <w:t xml:space="preserve"> ، ورست </w:t>
      </w:r>
      <w:r w:rsidRPr="005377DC">
        <w:rPr>
          <w:rStyle w:val="rfdFootnotenum"/>
          <w:rtl/>
        </w:rPr>
        <w:t>(7)</w:t>
      </w:r>
      <w:r w:rsidRPr="005377DC">
        <w:rPr>
          <w:rtl/>
        </w:rPr>
        <w:t xml:space="preserve"> دعائم الإ</w:t>
      </w:r>
      <w:r w:rsidR="005F15AD">
        <w:rPr>
          <w:rtl/>
        </w:rPr>
        <w:t>ِ</w:t>
      </w:r>
      <w:r w:rsidRPr="005377DC">
        <w:rPr>
          <w:rtl/>
        </w:rPr>
        <w:t xml:space="preserve">يمان ، ورسخت قواعد </w:t>
      </w:r>
      <w:r w:rsidRPr="005377DC">
        <w:rPr>
          <w:rStyle w:val="rfdFootnotenum"/>
          <w:rtl/>
        </w:rPr>
        <w:t>(8)</w:t>
      </w:r>
      <w:r w:rsidRPr="005377DC">
        <w:rPr>
          <w:rtl/>
        </w:rPr>
        <w:t xml:space="preserve"> الإ</w:t>
      </w:r>
      <w:r w:rsidR="005F15AD">
        <w:rPr>
          <w:rtl/>
        </w:rPr>
        <w:t>ِ</w:t>
      </w:r>
      <w:r w:rsidRPr="005377DC">
        <w:rPr>
          <w:rtl/>
        </w:rPr>
        <w:t xml:space="preserve">حسان ، </w:t>
      </w:r>
      <w:r w:rsidR="00C45F40">
        <w:rPr>
          <w:rtl/>
        </w:rPr>
        <w:br/>
      </w:r>
      <w:r w:rsidRPr="005377DC">
        <w:rPr>
          <w:rtl/>
        </w:rPr>
        <w:t xml:space="preserve">وأظهر </w:t>
      </w:r>
      <w:r w:rsidRPr="005377DC">
        <w:rPr>
          <w:rStyle w:val="rfdFootnotenum"/>
          <w:rtl/>
        </w:rPr>
        <w:t>(9)</w:t>
      </w:r>
      <w:r w:rsidRPr="005377DC">
        <w:rPr>
          <w:rtl/>
        </w:rPr>
        <w:t xml:space="preserve"> الإ</w:t>
      </w:r>
      <w:r w:rsidR="005F15AD">
        <w:rPr>
          <w:rtl/>
        </w:rPr>
        <w:t>ِ</w:t>
      </w:r>
      <w:r w:rsidRPr="005377DC">
        <w:rPr>
          <w:rtl/>
        </w:rPr>
        <w:t xml:space="preserve">سلام ، ونفّذ الأحكام ، وخلص الدين لله </w:t>
      </w:r>
      <w:r w:rsidRPr="005377DC">
        <w:rPr>
          <w:rStyle w:val="rfdFootnotenum"/>
          <w:rtl/>
        </w:rPr>
        <w:t>(10)</w:t>
      </w:r>
      <w:r w:rsidRPr="005377DC">
        <w:rPr>
          <w:rtl/>
        </w:rPr>
        <w:t xml:space="preserve"> ولو كره </w:t>
      </w:r>
      <w:r w:rsidR="00C45F40">
        <w:rPr>
          <w:rtl/>
        </w:rPr>
        <w:br/>
      </w:r>
      <w:r w:rsidRPr="005377DC">
        <w:rPr>
          <w:rtl/>
        </w:rPr>
        <w:t>المشركون</w:t>
      </w:r>
    </w:p>
    <w:p w:rsidR="00AA0B0C" w:rsidRPr="00170E08" w:rsidRDefault="005F4626" w:rsidP="00AA0B0C">
      <w:pPr>
        <w:rPr>
          <w:rStyle w:val="rfdLineChar"/>
          <w:rtl/>
          <w:lang w:bidi="ar-SA"/>
        </w:rPr>
      </w:pPr>
      <w:r w:rsidRPr="005377DC">
        <w:rPr>
          <w:rtl/>
        </w:rPr>
        <w:t>ثمّ إنّه لمّا دنا أجله وانقضى نحبه وآثر جوار ربّه ، نظر لأ</w:t>
      </w:r>
      <w:r w:rsidR="00324462">
        <w:rPr>
          <w:rtl/>
        </w:rPr>
        <w:t>ُ</w:t>
      </w:r>
      <w:r w:rsidRPr="005377DC">
        <w:rPr>
          <w:rtl/>
        </w:rPr>
        <w:t xml:space="preserve">مته نظر </w:t>
      </w:r>
      <w:r w:rsidR="00C45F40">
        <w:rPr>
          <w:rtl/>
        </w:rPr>
        <w:br/>
      </w:r>
      <w:r w:rsidRPr="005377DC">
        <w:rPr>
          <w:rtl/>
        </w:rPr>
        <w:t>الوالد لولده ، وركّز فيهم راية الحقّ ، ونصب لهم لواء الصدق ، وخلّف</w:t>
      </w:r>
      <w:r w:rsidR="00AA0B0C">
        <w:rPr>
          <w:rFonts w:hint="cs"/>
          <w:rtl/>
        </w:rPr>
        <w:t xml:space="preserve"> </w:t>
      </w:r>
      <w:r w:rsidR="00AA0B0C">
        <w:rPr>
          <w:rtl/>
        </w:rPr>
        <w:br/>
      </w:r>
      <w:r w:rsidR="00AA0B0C">
        <w:rPr>
          <w:rStyle w:val="rfdLineChar"/>
          <w:rtl/>
          <w:lang w:bidi="ar-SA"/>
        </w:rPr>
        <w:t>___________________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(1) ليس في ك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 xml:space="preserve">(2) في ر ، ص ، </w:t>
      </w:r>
      <w:r w:rsidR="005F15AD" w:rsidRPr="00BA4F76">
        <w:rPr>
          <w:rStyle w:val="rfdFootnote"/>
          <w:rtl/>
        </w:rPr>
        <w:t>ك</w:t>
      </w:r>
      <w:r w:rsidRPr="00BA4F76">
        <w:rPr>
          <w:rStyle w:val="rfdFootnote"/>
          <w:rtl/>
        </w:rPr>
        <w:t xml:space="preserve"> : وزيّنه بالعلم والحلم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(3) في ش ، م ، ع : ابتعثه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 xml:space="preserve">(4) في ر ، </w:t>
      </w:r>
      <w:r w:rsidR="005F15AD" w:rsidRPr="00BA4F76">
        <w:rPr>
          <w:rStyle w:val="rfdFootnote"/>
          <w:rtl/>
        </w:rPr>
        <w:t>ك</w:t>
      </w:r>
      <w:r w:rsidRPr="00BA4F76">
        <w:rPr>
          <w:rStyle w:val="rfdFootnote"/>
          <w:rtl/>
        </w:rPr>
        <w:t xml:space="preserve"> ، ص ، ع : بالصدق ؛ والقصد : هداية الطريق الموصل إلى </w:t>
      </w:r>
      <w:r w:rsidR="00C45F40" w:rsidRPr="00BA4F76">
        <w:rPr>
          <w:rStyle w:val="rfdFootnote"/>
          <w:rtl/>
        </w:rPr>
        <w:br/>
      </w:r>
      <w:r w:rsidRPr="00BA4F76">
        <w:rPr>
          <w:rStyle w:val="rfdFootnote"/>
          <w:rtl/>
        </w:rPr>
        <w:t>الحقّ</w:t>
      </w:r>
      <w:r w:rsidR="00410A32">
        <w:rPr>
          <w:rStyle w:val="rfdFootnote"/>
          <w:rtl/>
        </w:rPr>
        <w:t xml:space="preserve"> .</w:t>
      </w:r>
      <w:r w:rsidR="00E54AA5" w:rsidRPr="00BA4F76">
        <w:rPr>
          <w:rStyle w:val="rfdFootnote"/>
          <w:rtl/>
        </w:rPr>
        <w:t xml:space="preserve"> «</w:t>
      </w:r>
      <w:r w:rsidRPr="00BA4F76">
        <w:rPr>
          <w:rStyle w:val="rfdFootnote"/>
          <w:rtl/>
        </w:rPr>
        <w:t xml:space="preserve">مجمع البحرين ـ </w:t>
      </w:r>
      <w:r w:rsidR="00E54AA5" w:rsidRPr="00BA4F76">
        <w:rPr>
          <w:rStyle w:val="rfdFootnote"/>
          <w:rtl/>
        </w:rPr>
        <w:t>قصد 137</w:t>
      </w:r>
      <w:r w:rsidRPr="00BA4F76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(5) في ش ، ع ، م زيادة : وترك الفناء ، وتوسّد البأساء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 xml:space="preserve">(6) في ر ، </w:t>
      </w:r>
      <w:r w:rsidR="005F15AD" w:rsidRPr="00BA4F76">
        <w:rPr>
          <w:rStyle w:val="rfdFootnote"/>
          <w:rtl/>
        </w:rPr>
        <w:t>ك</w:t>
      </w:r>
      <w:r w:rsidRPr="00BA4F76">
        <w:rPr>
          <w:rStyle w:val="rfdFootnote"/>
          <w:rtl/>
        </w:rPr>
        <w:t xml:space="preserve"> : وأثبت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(7) في ص ، ع : وغرس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(8) في ر ، ع : قوائم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 xml:space="preserve">(9) في ر ، </w:t>
      </w:r>
      <w:r w:rsidR="005F15AD" w:rsidRPr="00BA4F76">
        <w:rPr>
          <w:rStyle w:val="rfdFootnote"/>
          <w:rtl/>
        </w:rPr>
        <w:t>ك</w:t>
      </w:r>
      <w:r w:rsidRPr="00BA4F76">
        <w:rPr>
          <w:rStyle w:val="rfdFootnote"/>
          <w:rtl/>
        </w:rPr>
        <w:t xml:space="preserve"> : فظهر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</w:t>
      </w:r>
      <w:r w:rsidR="00E54AA5" w:rsidRPr="00BA4F76">
        <w:rPr>
          <w:rStyle w:val="rfdFootnote"/>
          <w:rtl/>
        </w:rPr>
        <w:t>10) «وخلص الدين لله</w:t>
      </w:r>
      <w:r w:rsidRPr="00BA4F76">
        <w:rPr>
          <w:rStyle w:val="rfdFootnote"/>
          <w:rtl/>
        </w:rPr>
        <w:t xml:space="preserve">» ليس في </w:t>
      </w:r>
      <w:r w:rsidR="005F15AD" w:rsidRPr="00BA4F76">
        <w:rPr>
          <w:rStyle w:val="rfdFootnote"/>
          <w:rtl/>
        </w:rPr>
        <w:t>ك</w:t>
      </w:r>
      <w:r w:rsidRPr="00BA4F76">
        <w:rPr>
          <w:rStyle w:val="rfdFootnote"/>
          <w:rtl/>
        </w:rPr>
        <w:t xml:space="preserve"> ، ر</w:t>
      </w:r>
      <w:r w:rsidR="00410A32">
        <w:rPr>
          <w:rStyle w:val="rfdFootnote"/>
          <w:rtl/>
        </w:rPr>
        <w:t xml:space="preserve"> .</w:t>
      </w:r>
    </w:p>
    <w:p w:rsidR="005F4626" w:rsidRPr="005377DC" w:rsidRDefault="005F4626" w:rsidP="00A629B7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 xml:space="preserve">فيهم الثقلين : كتاب الله ، وعترته أهل بيته ، دليلين في الظلمة ، قائدين </w:t>
      </w:r>
      <w:r w:rsidR="00C45F40">
        <w:rPr>
          <w:rtl/>
        </w:rPr>
        <w:br/>
      </w:r>
      <w:r w:rsidRPr="005377DC">
        <w:rPr>
          <w:rtl/>
        </w:rPr>
        <w:t>إلى الرحمة</w:t>
      </w:r>
      <w:r w:rsidR="00410A32">
        <w:rPr>
          <w:rtl/>
        </w:rPr>
        <w:t xml:space="preserve"> .</w:t>
      </w:r>
    </w:p>
    <w:p w:rsidR="005F4626" w:rsidRPr="005377DC" w:rsidRDefault="005F4626" w:rsidP="00860282">
      <w:pPr>
        <w:rPr>
          <w:rtl/>
        </w:rPr>
      </w:pPr>
      <w:r w:rsidRPr="005377DC">
        <w:rPr>
          <w:rtl/>
        </w:rPr>
        <w:t>وذكر أنّ الكتاب يصدّق بعضه بعضا</w:t>
      </w:r>
      <w:r w:rsidR="008566AA">
        <w:rPr>
          <w:rtl/>
        </w:rPr>
        <w:t>ً</w:t>
      </w:r>
      <w:r w:rsidRPr="005377DC">
        <w:rPr>
          <w:rtl/>
        </w:rPr>
        <w:t xml:space="preserve"> ، قال الله تعالى : </w:t>
      </w:r>
      <w:r w:rsidRPr="005377DC">
        <w:rPr>
          <w:rStyle w:val="rfdAlaem"/>
          <w:rtl/>
        </w:rPr>
        <w:t>(</w:t>
      </w:r>
      <w:r w:rsidR="00860282" w:rsidRPr="00860282">
        <w:rPr>
          <w:rStyle w:val="rfdAie"/>
          <w:rtl/>
        </w:rPr>
        <w:t xml:space="preserve"> وَلَوْ كَانَ </w:t>
      </w:r>
      <w:r w:rsidR="00860282">
        <w:rPr>
          <w:rStyle w:val="rfdAie"/>
          <w:rtl/>
        </w:rPr>
        <w:br/>
      </w:r>
      <w:r w:rsidR="00860282" w:rsidRPr="00860282">
        <w:rPr>
          <w:rStyle w:val="rfdAie"/>
          <w:rtl/>
        </w:rPr>
        <w:t>مِنْ عِندِ غَيْرِ اللَّـهِ لَوَجَدُوا فِيهِ اخْتِلَافًا كَثِيرًا</w:t>
      </w:r>
      <w:r w:rsidRPr="00860282">
        <w:rPr>
          <w:rStyle w:val="rfdAie"/>
          <w:rtl/>
        </w:rPr>
        <w:t xml:space="preserve"> </w:t>
      </w:r>
      <w:r w:rsidRPr="005377DC">
        <w:rPr>
          <w:rStyle w:val="rfdAlaem"/>
          <w:rtl/>
        </w:rPr>
        <w:t>)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(1)</w:t>
      </w:r>
      <w:r w:rsidRPr="005377DC">
        <w:rPr>
          <w:rtl/>
        </w:rPr>
        <w:t xml:space="preserve"> وفيه ما يجلو العمى ، </w:t>
      </w:r>
      <w:r w:rsidR="00C45F40">
        <w:rPr>
          <w:rtl/>
        </w:rPr>
        <w:br/>
      </w:r>
      <w:r w:rsidRPr="005377DC">
        <w:rPr>
          <w:rtl/>
        </w:rPr>
        <w:t xml:space="preserve">ويدعو إلى الهدى ، وإن كان لا ينطق بلسانه ، ولا يحكم ببيانه ، ولا </w:t>
      </w:r>
      <w:r w:rsidR="00C45F40">
        <w:rPr>
          <w:rtl/>
        </w:rPr>
        <w:br/>
      </w:r>
      <w:r w:rsidRPr="005377DC">
        <w:rPr>
          <w:rtl/>
        </w:rPr>
        <w:t>يذكر ما في</w:t>
      </w:r>
      <w:r w:rsidR="00785234">
        <w:rPr>
          <w:rtl/>
        </w:rPr>
        <w:t>ه ، ولا يظهر ما في مطاويه ، إلّا</w:t>
      </w:r>
      <w:r w:rsidRPr="005377DC">
        <w:rPr>
          <w:rtl/>
        </w:rPr>
        <w:t xml:space="preserve"> بدليل ناطق ، ومقر </w:t>
      </w:r>
      <w:r w:rsidRPr="005377DC">
        <w:rPr>
          <w:rStyle w:val="rfdFootnotenum"/>
          <w:rtl/>
        </w:rPr>
        <w:t>(2)</w:t>
      </w:r>
      <w:r w:rsidRPr="005377DC">
        <w:rPr>
          <w:rtl/>
        </w:rPr>
        <w:t xml:space="preserve"> </w:t>
      </w:r>
      <w:r w:rsidR="00C45F40">
        <w:rPr>
          <w:rtl/>
        </w:rPr>
        <w:br/>
      </w:r>
      <w:r w:rsidRPr="005377DC">
        <w:rPr>
          <w:rtl/>
        </w:rPr>
        <w:t xml:space="preserve">صادق ، والدليل على أحكامه من جعله النبيّ </w:t>
      </w:r>
      <w:r w:rsidR="00470C8A">
        <w:rPr>
          <w:rtl/>
        </w:rPr>
        <w:t>(ص)</w:t>
      </w:r>
      <w:r w:rsidRPr="005377DC">
        <w:rPr>
          <w:rtl/>
        </w:rPr>
        <w:t xml:space="preserve"> له قرينا</w:t>
      </w:r>
      <w:r w:rsidR="00785234">
        <w:rPr>
          <w:rtl/>
        </w:rPr>
        <w:t>ً</w:t>
      </w:r>
      <w:r w:rsidRPr="005377DC">
        <w:rPr>
          <w:rtl/>
        </w:rPr>
        <w:t xml:space="preserve"> ، ونصبه </w:t>
      </w:r>
      <w:r w:rsidR="00C45F40">
        <w:rPr>
          <w:rtl/>
        </w:rPr>
        <w:br/>
      </w:r>
      <w:r w:rsidRPr="005377DC">
        <w:rPr>
          <w:rtl/>
        </w:rPr>
        <w:t>عليهم أمينا</w:t>
      </w:r>
      <w:r w:rsidR="00324462">
        <w:rPr>
          <w:rtl/>
        </w:rPr>
        <w:t>ً</w:t>
      </w:r>
      <w:r w:rsidR="00785234">
        <w:rPr>
          <w:rtl/>
        </w:rPr>
        <w:t xml:space="preserve"> بقوله : «</w:t>
      </w:r>
      <w:r w:rsidRPr="005377DC">
        <w:rPr>
          <w:rtl/>
        </w:rPr>
        <w:t xml:space="preserve">إنّي مخلّف فيكم الثقلين : كتاب الله ، وعترتي أهل </w:t>
      </w:r>
      <w:r w:rsidR="00230283">
        <w:rPr>
          <w:rtl/>
        </w:rPr>
        <w:br/>
      </w:r>
      <w:r w:rsidRPr="005377DC">
        <w:rPr>
          <w:rtl/>
        </w:rPr>
        <w:t xml:space="preserve">بيتي ، ما إن تمسّكتم بهما لن تضلّوا ، فإنّ اللطيف الخبير نبّأني أنّهما </w:t>
      </w:r>
      <w:r w:rsidR="00230283">
        <w:rPr>
          <w:rtl/>
        </w:rPr>
        <w:br/>
      </w:r>
      <w:r w:rsidR="00785234">
        <w:rPr>
          <w:rtl/>
        </w:rPr>
        <w:t>لن يفترقا حتّى يردا عليّ الحوض</w:t>
      </w:r>
      <w:r w:rsidRPr="005377DC">
        <w:rPr>
          <w:rtl/>
        </w:rPr>
        <w:t xml:space="preserve">» </w:t>
      </w:r>
      <w:r w:rsidRPr="005377DC">
        <w:rPr>
          <w:rStyle w:val="rfdFootnotenum"/>
          <w:rtl/>
        </w:rPr>
        <w:t>(3)</w:t>
      </w:r>
      <w:r w:rsidR="00410A32">
        <w:rPr>
          <w:rtl/>
        </w:rPr>
        <w:t xml:space="preserve"> .</w:t>
      </w:r>
      <w:r w:rsidRPr="005377DC">
        <w:rPr>
          <w:rtl/>
        </w:rPr>
        <w:t xml:space="preserve"> فهما قرينان متّفقان ، وصاحبان </w:t>
      </w:r>
      <w:r w:rsidR="00230283">
        <w:rPr>
          <w:rtl/>
        </w:rPr>
        <w:br/>
      </w:r>
      <w:r w:rsidRPr="005377DC">
        <w:rPr>
          <w:rtl/>
        </w:rPr>
        <w:t>لا يفترقان</w:t>
      </w:r>
      <w:r w:rsidR="00410A32">
        <w:rPr>
          <w:rtl/>
        </w:rPr>
        <w:t xml:space="preserve"> .</w:t>
      </w:r>
    </w:p>
    <w:p w:rsidR="005F4626" w:rsidRPr="005377DC" w:rsidRDefault="005F4626" w:rsidP="00785234">
      <w:pPr>
        <w:rPr>
          <w:rtl/>
        </w:rPr>
      </w:pPr>
      <w:r w:rsidRPr="005377DC">
        <w:rPr>
          <w:rtl/>
        </w:rPr>
        <w:t xml:space="preserve">وقد جعل عندهم بيانه ، وعليهم أنزل قرآنه ، ومنهم ظهر برهانه ، </w:t>
      </w:r>
      <w:r w:rsidR="00230283">
        <w:rPr>
          <w:rtl/>
        </w:rPr>
        <w:br/>
      </w:r>
      <w:r w:rsidRPr="005377DC">
        <w:rPr>
          <w:rtl/>
        </w:rPr>
        <w:t xml:space="preserve">قال الله تعالى : </w:t>
      </w:r>
      <w:r w:rsidRPr="005377DC">
        <w:rPr>
          <w:rStyle w:val="rfdAlaem"/>
          <w:rtl/>
        </w:rPr>
        <w:t>(</w:t>
      </w:r>
      <w:r w:rsidR="00785234" w:rsidRPr="00785234">
        <w:rPr>
          <w:rStyle w:val="rfdAie"/>
          <w:rtl/>
        </w:rPr>
        <w:t xml:space="preserve"> أَفَمَن يَهْدِي إِلَى الْحَقِّ أَحَقُّ أَن يُتَّبَعَ أَمَّن لَّا يَهِدِّي إِلَّا </w:t>
      </w:r>
      <w:r w:rsidR="00785234">
        <w:rPr>
          <w:rStyle w:val="rfdAie"/>
          <w:rtl/>
        </w:rPr>
        <w:br/>
      </w:r>
      <w:r w:rsidR="00785234" w:rsidRPr="00785234">
        <w:rPr>
          <w:rStyle w:val="rfdAie"/>
          <w:rtl/>
        </w:rPr>
        <w:t>أَن يُهْدَىٰ فَمَا لَكُمْ كَيْفَ تَحْكُمُونَ</w:t>
      </w:r>
      <w:r w:rsidRPr="00785234">
        <w:rPr>
          <w:rStyle w:val="rfdAie"/>
          <w:rtl/>
        </w:rPr>
        <w:t xml:space="preserve"> </w:t>
      </w:r>
      <w:r w:rsidRPr="005377DC">
        <w:rPr>
          <w:rStyle w:val="rfdAlaem"/>
          <w:rtl/>
        </w:rPr>
        <w:t>)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(4)</w:t>
      </w:r>
    </w:p>
    <w:p w:rsidR="00AA0B0C" w:rsidRPr="00170E08" w:rsidRDefault="005F4626" w:rsidP="00AA0B0C">
      <w:pPr>
        <w:rPr>
          <w:rStyle w:val="rfdLineChar"/>
          <w:rtl/>
          <w:lang w:bidi="ar-SA"/>
        </w:rPr>
      </w:pPr>
      <w:r w:rsidRPr="005377DC">
        <w:rPr>
          <w:rtl/>
        </w:rPr>
        <w:t xml:space="preserve">وقد دلّ الكتاب على أنّهم المعصومون من الزلل ، المأمونون من </w:t>
      </w:r>
      <w:r w:rsidR="00230283">
        <w:rPr>
          <w:rtl/>
        </w:rPr>
        <w:br/>
      </w:r>
      <w:r w:rsidRPr="005377DC">
        <w:rPr>
          <w:rtl/>
        </w:rPr>
        <w:t xml:space="preserve">الخطل </w:t>
      </w:r>
      <w:r w:rsidRPr="005377DC">
        <w:rPr>
          <w:rStyle w:val="rfdFootnotenum"/>
          <w:rtl/>
        </w:rPr>
        <w:t>(5)</w:t>
      </w:r>
      <w:r w:rsidRPr="005377DC">
        <w:rPr>
          <w:rtl/>
        </w:rPr>
        <w:t xml:space="preserve"> ، بقوله تعالى : </w:t>
      </w:r>
      <w:r w:rsidRPr="005377DC">
        <w:rPr>
          <w:rStyle w:val="rfdAlaem"/>
          <w:rtl/>
        </w:rPr>
        <w:t>(</w:t>
      </w:r>
      <w:r w:rsidR="00785234" w:rsidRPr="00785234">
        <w:rPr>
          <w:rStyle w:val="rfdAie"/>
          <w:rtl/>
        </w:rPr>
        <w:t xml:space="preserve"> إِنَّمَا </w:t>
      </w:r>
      <w:r w:rsidR="00785234" w:rsidRPr="00AA0B0C">
        <w:rPr>
          <w:rStyle w:val="rfdAie"/>
          <w:rtl/>
        </w:rPr>
        <w:t>يُرِيدُ</w:t>
      </w:r>
      <w:r w:rsidR="00785234" w:rsidRPr="00785234">
        <w:rPr>
          <w:rStyle w:val="rfdAie"/>
          <w:rtl/>
        </w:rPr>
        <w:t xml:space="preserve"> اللَّـهُ لِيُذْهِبَ عَنكُمُ الرِّجْسَ أَهْلَ</w:t>
      </w:r>
      <w:r w:rsidR="00AA0B0C">
        <w:rPr>
          <w:rStyle w:val="rfdAie"/>
          <w:rFonts w:hint="cs"/>
          <w:rtl/>
        </w:rPr>
        <w:t xml:space="preserve"> </w:t>
      </w:r>
      <w:r w:rsidR="00AA0B0C">
        <w:rPr>
          <w:rtl/>
        </w:rPr>
        <w:br/>
      </w:r>
      <w:r w:rsidR="00AA0B0C">
        <w:rPr>
          <w:rStyle w:val="rfdLineChar"/>
          <w:rtl/>
          <w:lang w:bidi="ar-SA"/>
        </w:rPr>
        <w:t>___________________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(1) سورة النساء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الآية : 82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(2) في ر ، ص : مقرر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 xml:space="preserve">(3) هذا حديث صحيح ، ثابت ، مشهور متواتر عن رسول الله </w:t>
      </w:r>
      <w:r w:rsidR="00470C8A" w:rsidRPr="00BA4F76">
        <w:rPr>
          <w:rStyle w:val="rfdFootnote"/>
          <w:rtl/>
        </w:rPr>
        <w:t>(ص)</w:t>
      </w:r>
      <w:r w:rsidRPr="00BA4F76">
        <w:rPr>
          <w:rStyle w:val="rfdFootnote"/>
          <w:rtl/>
        </w:rPr>
        <w:t xml:space="preserve"> أخرجه </w:t>
      </w:r>
      <w:r w:rsidR="00230283" w:rsidRPr="00BA4F76">
        <w:rPr>
          <w:rStyle w:val="rfdFootnote"/>
          <w:rtl/>
        </w:rPr>
        <w:br/>
      </w:r>
      <w:r w:rsidRPr="00BA4F76">
        <w:rPr>
          <w:rStyle w:val="rfdFootnote"/>
          <w:rtl/>
        </w:rPr>
        <w:t xml:space="preserve">الحفاظ وأئمة الحديث في الصحاح والمسانيد والسنن والمعاجم بطرق </w:t>
      </w:r>
      <w:r w:rsidR="00230283" w:rsidRPr="00BA4F76">
        <w:rPr>
          <w:rStyle w:val="rfdFootnote"/>
          <w:rtl/>
        </w:rPr>
        <w:br/>
      </w:r>
      <w:r w:rsidRPr="00BA4F76">
        <w:rPr>
          <w:rStyle w:val="rfdFootnote"/>
          <w:rtl/>
        </w:rPr>
        <w:t xml:space="preserve">كثيرة صحيحة : أخرجه أحمد بن حنبل في مسنده 3 : 14 ، 26 ، 59 ، </w:t>
      </w:r>
      <w:r w:rsidR="00230283" w:rsidRPr="00BA4F76">
        <w:rPr>
          <w:rStyle w:val="rfdFootnote"/>
          <w:rtl/>
        </w:rPr>
        <w:br/>
      </w:r>
      <w:r w:rsidR="00166E62" w:rsidRPr="00BA4F76">
        <w:rPr>
          <w:rStyle w:val="rfdFootnote"/>
          <w:rtl/>
        </w:rPr>
        <w:t>و 4</w:t>
      </w:r>
      <w:r w:rsidRPr="00BA4F76">
        <w:rPr>
          <w:rStyle w:val="rfdFootnote"/>
          <w:rtl/>
        </w:rPr>
        <w:t xml:space="preserve"> : 371 ، </w:t>
      </w:r>
      <w:r w:rsidR="00166E62" w:rsidRPr="00BA4F76">
        <w:rPr>
          <w:rStyle w:val="rfdFootnote"/>
          <w:rtl/>
        </w:rPr>
        <w:t>و 5</w:t>
      </w:r>
      <w:r w:rsidRPr="00BA4F76">
        <w:rPr>
          <w:rStyle w:val="rfdFootnote"/>
          <w:rtl/>
        </w:rPr>
        <w:t xml:space="preserve"> : 181 ، 182 ، 189 ، وفي كتابه فضائل الصحابة </w:t>
      </w:r>
      <w:r w:rsidR="00230283" w:rsidRPr="00BA4F76">
        <w:rPr>
          <w:rStyle w:val="rfdFootnote"/>
          <w:rtl/>
        </w:rPr>
        <w:br/>
      </w:r>
      <w:r w:rsidRPr="00BA4F76">
        <w:rPr>
          <w:rStyle w:val="rfdFootnote"/>
          <w:rtl/>
        </w:rPr>
        <w:t>2 : 585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99 عن أبي سعيد الخدري ، 2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603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 xml:space="preserve">1032 ومسلم في </w:t>
      </w:r>
      <w:r w:rsidR="00230283" w:rsidRPr="00BA4F76">
        <w:rPr>
          <w:rStyle w:val="rfdFootnote"/>
          <w:rtl/>
        </w:rPr>
        <w:br/>
      </w:r>
      <w:r w:rsidRPr="00BA4F76">
        <w:rPr>
          <w:rStyle w:val="rfdFootnote"/>
          <w:rtl/>
        </w:rPr>
        <w:t xml:space="preserve">صحيحه رقم 2408 مع اختلاف فيه ، وفي كمال الدين : 240 والتستري </w:t>
      </w:r>
      <w:r w:rsidR="00230283" w:rsidRPr="00BA4F76">
        <w:rPr>
          <w:rStyle w:val="rfdFootnote"/>
          <w:rtl/>
        </w:rPr>
        <w:br/>
      </w:r>
      <w:r w:rsidRPr="00BA4F76">
        <w:rPr>
          <w:rStyle w:val="rfdFootnote"/>
          <w:rtl/>
        </w:rPr>
        <w:t>في إحقاق الحق 9 : 309 ، والفيروز</w:t>
      </w:r>
      <w:r w:rsidR="00785234" w:rsidRPr="00BA4F76">
        <w:rPr>
          <w:rStyle w:val="rfdFootnote"/>
          <w:rtl/>
        </w:rPr>
        <w:t xml:space="preserve"> </w:t>
      </w:r>
      <w:r w:rsidRPr="00BA4F76">
        <w:rPr>
          <w:rStyle w:val="rfdFootnote"/>
          <w:rtl/>
        </w:rPr>
        <w:t xml:space="preserve">آبادي في فضائل الخامسة من </w:t>
      </w:r>
      <w:r w:rsidR="00230283" w:rsidRPr="00BA4F76">
        <w:rPr>
          <w:rStyle w:val="rfdFootnote"/>
          <w:rtl/>
        </w:rPr>
        <w:br/>
      </w:r>
      <w:r w:rsidRPr="00BA4F76">
        <w:rPr>
          <w:rStyle w:val="rfdFootnote"/>
          <w:rtl/>
        </w:rPr>
        <w:t>الصحاح الستة 2 : 52 ، وكتاب عبقات الأنوار حديث الثقلين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(4) سورة يونس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الآية : 35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(5) في ، ص : الخطأ</w:t>
      </w:r>
      <w:r w:rsidR="00410A32">
        <w:rPr>
          <w:rStyle w:val="rfdFootnote"/>
          <w:rtl/>
        </w:rPr>
        <w:t xml:space="preserve"> .</w:t>
      </w:r>
    </w:p>
    <w:p w:rsidR="005F4626" w:rsidRPr="005377DC" w:rsidRDefault="005F4626" w:rsidP="00785234">
      <w:pPr>
        <w:pStyle w:val="rfdNormal0"/>
        <w:rPr>
          <w:rtl/>
        </w:rPr>
      </w:pPr>
      <w:r>
        <w:rPr>
          <w:rtl/>
        </w:rPr>
        <w:br w:type="page"/>
      </w:r>
      <w:r w:rsidR="00785234" w:rsidRPr="00785234">
        <w:rPr>
          <w:rStyle w:val="rfdAie"/>
          <w:rtl/>
        </w:rPr>
        <w:lastRenderedPageBreak/>
        <w:t>الْبَيْتِ وَيُطَهِّرَكُمْ تَطْهِيرًا</w:t>
      </w:r>
      <w:r w:rsidRPr="00785234">
        <w:rPr>
          <w:rStyle w:val="rfdAie"/>
          <w:rtl/>
        </w:rPr>
        <w:t xml:space="preserve"> </w:t>
      </w:r>
      <w:r w:rsidRPr="005377DC">
        <w:rPr>
          <w:rStyle w:val="rfdAlaem"/>
          <w:rtl/>
        </w:rPr>
        <w:t>)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5377DC" w:rsidRDefault="005F4626" w:rsidP="00D173D3">
      <w:pPr>
        <w:rPr>
          <w:rtl/>
        </w:rPr>
      </w:pPr>
      <w:r w:rsidRPr="005377DC">
        <w:rPr>
          <w:rtl/>
        </w:rPr>
        <w:t>ونبّه على أنّهم هم الأمناء على التنزيل ، العلماء بالتأويل ، بقوله :</w:t>
      </w:r>
      <w:r w:rsidR="00665AA0">
        <w:rPr>
          <w:rtl/>
        </w:rPr>
        <w:t xml:space="preserve"> </w:t>
      </w:r>
      <w:r w:rsidR="00230283">
        <w:rPr>
          <w:rtl/>
        </w:rPr>
        <w:br/>
      </w:r>
      <w:r w:rsidRPr="005377DC">
        <w:rPr>
          <w:rStyle w:val="rfdAlaem"/>
          <w:rtl/>
        </w:rPr>
        <w:t>(</w:t>
      </w:r>
      <w:r w:rsidR="00D173D3" w:rsidRPr="00D173D3">
        <w:rPr>
          <w:rStyle w:val="rfdAie"/>
          <w:rtl/>
        </w:rPr>
        <w:t xml:space="preserve"> الَّذِينَ آتَيْنَاهُمُ الْكِتَابَ يَتْلُونَهُ حَقَّ تِلَاوَتِهِ أُولَـٰئِكَ يُؤْمِنُونَ بِهِ</w:t>
      </w:r>
      <w:r w:rsidRPr="00D173D3">
        <w:rPr>
          <w:rStyle w:val="rfdAie"/>
          <w:rtl/>
        </w:rPr>
        <w:t xml:space="preserve"> </w:t>
      </w:r>
      <w:r w:rsidRPr="005377DC">
        <w:rPr>
          <w:rStyle w:val="rfdAlaem"/>
          <w:rtl/>
        </w:rPr>
        <w:t>)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(2)</w:t>
      </w:r>
      <w:r w:rsidRPr="005377DC">
        <w:rPr>
          <w:rtl/>
        </w:rPr>
        <w:t xml:space="preserve"> وذكر </w:t>
      </w:r>
      <w:r w:rsidR="00230283">
        <w:rPr>
          <w:rtl/>
        </w:rPr>
        <w:br/>
      </w:r>
      <w:r w:rsidRPr="005377DC">
        <w:rPr>
          <w:rtl/>
        </w:rPr>
        <w:t xml:space="preserve">أنّه </w:t>
      </w:r>
      <w:r w:rsidRPr="005377DC">
        <w:rPr>
          <w:rStyle w:val="rfdAlaem"/>
          <w:rtl/>
        </w:rPr>
        <w:t>(</w:t>
      </w:r>
      <w:r w:rsidR="00D173D3" w:rsidRPr="00D173D3">
        <w:rPr>
          <w:rStyle w:val="rfdAie"/>
          <w:rtl/>
        </w:rPr>
        <w:t xml:space="preserve"> مَّا فَرَّطْنَا فِي الْكِتَابِ مِن شَيْءٍ</w:t>
      </w:r>
      <w:r w:rsidRPr="00D173D3">
        <w:rPr>
          <w:rStyle w:val="rfdAie"/>
          <w:rtl/>
        </w:rPr>
        <w:t xml:space="preserve"> </w:t>
      </w:r>
      <w:r w:rsidRPr="005377DC">
        <w:rPr>
          <w:rStyle w:val="rfdAlaem"/>
          <w:rtl/>
        </w:rPr>
        <w:t>)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(3)</w:t>
      </w:r>
      <w:r w:rsidR="00410A32">
        <w:rPr>
          <w:rtl/>
        </w:rPr>
        <w:t xml:space="preserve"> .</w:t>
      </w:r>
      <w:r w:rsidRPr="005377DC">
        <w:rPr>
          <w:rtl/>
        </w:rPr>
        <w:t xml:space="preserve"> فهم الفائزون بعلمه ، </w:t>
      </w:r>
      <w:r w:rsidR="00230283">
        <w:rPr>
          <w:rtl/>
        </w:rPr>
        <w:br/>
      </w:r>
      <w:r w:rsidRPr="005377DC">
        <w:rPr>
          <w:rtl/>
        </w:rPr>
        <w:t xml:space="preserve">العالمون بحكمه ، الملهمون لسرّه ، العاملون بأمره ، وهم ورثة الأنبياء ، </w:t>
      </w:r>
      <w:r w:rsidR="00230283">
        <w:rPr>
          <w:rtl/>
        </w:rPr>
        <w:br/>
      </w:r>
      <w:r w:rsidRPr="005377DC">
        <w:rPr>
          <w:rtl/>
        </w:rPr>
        <w:t>وبقيّة الأصفياء ، وحملة الكتاب ، والمهتدون إلى الصواب بقوله تعالى :</w:t>
      </w:r>
      <w:r w:rsidR="00665AA0">
        <w:rPr>
          <w:rtl/>
        </w:rPr>
        <w:t xml:space="preserve"> </w:t>
      </w:r>
      <w:r w:rsidR="00230283">
        <w:rPr>
          <w:rtl/>
        </w:rPr>
        <w:br/>
      </w:r>
      <w:r w:rsidRPr="005377DC">
        <w:rPr>
          <w:rStyle w:val="rfdAlaem"/>
          <w:rtl/>
        </w:rPr>
        <w:t>(</w:t>
      </w:r>
      <w:r w:rsidR="00D173D3" w:rsidRPr="00D173D3">
        <w:rPr>
          <w:rStyle w:val="rfdAie"/>
          <w:rtl/>
        </w:rPr>
        <w:t xml:space="preserve"> إِنَّ اللَّـهَ اصْطَفَىٰ آدَمَ وَنُوحًا وَآلَ إِبْرَاهِيمَ وَآلَ عِمْرَانَ عَلَى الْعَالَمِينَ</w:t>
      </w:r>
      <w:r w:rsidR="00D173D3">
        <w:rPr>
          <w:rStyle w:val="rfdAie"/>
          <w:rtl/>
        </w:rPr>
        <w:t xml:space="preserve"> *</w:t>
      </w:r>
      <w:r w:rsidR="00D173D3" w:rsidRPr="00D173D3">
        <w:rPr>
          <w:rStyle w:val="rfdAie"/>
          <w:rtl/>
        </w:rPr>
        <w:t xml:space="preserve"> </w:t>
      </w:r>
      <w:r w:rsidR="00D173D3">
        <w:rPr>
          <w:rStyle w:val="rfdAie"/>
          <w:rtl/>
        </w:rPr>
        <w:br/>
      </w:r>
      <w:r w:rsidR="00D173D3" w:rsidRPr="00D173D3">
        <w:rPr>
          <w:rStyle w:val="rfdAie"/>
          <w:rtl/>
        </w:rPr>
        <w:t>ذُرِّيَّةً بَعْضُهَا مِن بَعْضٍ وَاللَّـهُ سَمِيعٌ عَلِيمٌ</w:t>
      </w:r>
      <w:r w:rsidRPr="00D173D3">
        <w:rPr>
          <w:rStyle w:val="rfdAie"/>
          <w:rtl/>
        </w:rPr>
        <w:t xml:space="preserve"> </w:t>
      </w:r>
      <w:r w:rsidRPr="005377DC">
        <w:rPr>
          <w:rStyle w:val="rfdAlaem"/>
          <w:rtl/>
        </w:rPr>
        <w:t>)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(4)</w:t>
      </w:r>
      <w:r w:rsidRPr="005377DC">
        <w:rPr>
          <w:rtl/>
        </w:rPr>
        <w:t xml:space="preserve"> فدلّ على أنّهم الصفوة </w:t>
      </w:r>
      <w:r w:rsidR="00230283">
        <w:rPr>
          <w:rtl/>
        </w:rPr>
        <w:br/>
      </w:r>
      <w:r w:rsidRPr="005377DC">
        <w:rPr>
          <w:rtl/>
        </w:rPr>
        <w:t xml:space="preserve">من الصفوة ، والأسوة من الأسوة ، ليظهر مواقعها ، ويشهر مواضعها ، </w:t>
      </w:r>
      <w:r w:rsidR="00230283">
        <w:rPr>
          <w:rtl/>
        </w:rPr>
        <w:br/>
      </w:r>
      <w:r w:rsidRPr="005377DC">
        <w:rPr>
          <w:rtl/>
        </w:rPr>
        <w:t xml:space="preserve">ويسفر </w:t>
      </w:r>
      <w:r w:rsidRPr="005377DC">
        <w:rPr>
          <w:rStyle w:val="rfdFootnotenum"/>
          <w:rtl/>
        </w:rPr>
        <w:t>(5)</w:t>
      </w:r>
      <w:r w:rsidRPr="005377DC">
        <w:rPr>
          <w:rtl/>
        </w:rPr>
        <w:t xml:space="preserve"> صاحبها ، ويزهر مصباحها </w:t>
      </w:r>
      <w:r w:rsidRPr="005377DC">
        <w:rPr>
          <w:rStyle w:val="rfdFootnotenum"/>
          <w:rtl/>
        </w:rPr>
        <w:t>(6)</w:t>
      </w:r>
      <w:r w:rsidRPr="005377DC">
        <w:rPr>
          <w:rtl/>
        </w:rPr>
        <w:t xml:space="preserve"> ، ولا يغلق بابها ، ولا يبهم </w:t>
      </w:r>
      <w:r w:rsidR="00230283">
        <w:rPr>
          <w:rtl/>
        </w:rPr>
        <w:br/>
      </w:r>
      <w:r w:rsidRPr="005377DC">
        <w:rPr>
          <w:rtl/>
        </w:rPr>
        <w:t xml:space="preserve">خطابها ، ولا يتقحم راكبها ، ولا يتخلل مواكبها </w:t>
      </w:r>
      <w:r w:rsidRPr="005377DC">
        <w:rPr>
          <w:rStyle w:val="rfdFootnotenum"/>
          <w:rtl/>
        </w:rPr>
        <w:t>(7)</w:t>
      </w:r>
      <w:r w:rsidR="00410A32">
        <w:rPr>
          <w:rtl/>
        </w:rPr>
        <w:t xml:space="preserve"> .</w:t>
      </w:r>
    </w:p>
    <w:p w:rsidR="005F4626" w:rsidRPr="005377DC" w:rsidRDefault="005F4626" w:rsidP="00D173D3">
      <w:pPr>
        <w:rPr>
          <w:rtl/>
        </w:rPr>
      </w:pPr>
      <w:r w:rsidRPr="005377DC">
        <w:rPr>
          <w:rtl/>
        </w:rPr>
        <w:t xml:space="preserve">قال الله تعالى : </w:t>
      </w:r>
      <w:r w:rsidRPr="005377DC">
        <w:rPr>
          <w:rStyle w:val="rfdAlaem"/>
          <w:rtl/>
        </w:rPr>
        <w:t>(</w:t>
      </w:r>
      <w:r w:rsidR="00D173D3" w:rsidRPr="00D173D3">
        <w:rPr>
          <w:rStyle w:val="rfdAie"/>
          <w:rtl/>
        </w:rPr>
        <w:t xml:space="preserve"> وَمَا كَانَ اللَّـهُ لِيُضِلَّ قَوْمًا بَعْدَ إِذْ هَدَاهُمْ حَتَّىٰ يُبَيِّنَ </w:t>
      </w:r>
      <w:r w:rsidR="00D173D3">
        <w:rPr>
          <w:rStyle w:val="rfdAie"/>
          <w:rtl/>
        </w:rPr>
        <w:br/>
      </w:r>
      <w:r w:rsidR="00D173D3" w:rsidRPr="00D173D3">
        <w:rPr>
          <w:rStyle w:val="rfdAie"/>
          <w:rtl/>
        </w:rPr>
        <w:t>لَهُم مَّا يَتَّقُونَ إِنَّ اللَّـهَ بِكُلِّ شَيْءٍ عَلِيمٌ</w:t>
      </w:r>
      <w:r w:rsidRPr="00D173D3">
        <w:rPr>
          <w:rStyle w:val="rfdAie"/>
          <w:rtl/>
        </w:rPr>
        <w:t xml:space="preserve"> </w:t>
      </w:r>
      <w:r w:rsidRPr="005377DC">
        <w:rPr>
          <w:rStyle w:val="rfdAlaem"/>
          <w:rtl/>
        </w:rPr>
        <w:t>)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(8)</w:t>
      </w:r>
      <w:r w:rsidR="00410A32">
        <w:rPr>
          <w:rtl/>
        </w:rPr>
        <w:t xml:space="preserve"> .</w:t>
      </w:r>
    </w:p>
    <w:p w:rsidR="00AA0B0C" w:rsidRPr="00170E08" w:rsidRDefault="005F4626" w:rsidP="00AA0B0C">
      <w:pPr>
        <w:rPr>
          <w:rStyle w:val="rfdLineChar"/>
          <w:rtl/>
          <w:lang w:bidi="ar-SA"/>
        </w:rPr>
      </w:pPr>
      <w:r w:rsidRPr="005377DC">
        <w:rPr>
          <w:rtl/>
        </w:rPr>
        <w:t>ثمّ بيّن على ذلك دلي</w:t>
      </w:r>
      <w:r w:rsidR="00AB693E">
        <w:rPr>
          <w:rtl/>
        </w:rPr>
        <w:t xml:space="preserve">لاً </w:t>
      </w:r>
      <w:r w:rsidRPr="005377DC">
        <w:rPr>
          <w:rtl/>
        </w:rPr>
        <w:t>، وهدى إليه سبي</w:t>
      </w:r>
      <w:r w:rsidR="00AB693E">
        <w:rPr>
          <w:rtl/>
        </w:rPr>
        <w:t xml:space="preserve">لاً </w:t>
      </w:r>
      <w:r w:rsidRPr="005377DC">
        <w:rPr>
          <w:rtl/>
        </w:rPr>
        <w:t xml:space="preserve">بقوله تعالى : </w:t>
      </w:r>
      <w:r w:rsidRPr="005377DC">
        <w:rPr>
          <w:rStyle w:val="rfdAlaem"/>
          <w:rtl/>
        </w:rPr>
        <w:t>(</w:t>
      </w:r>
      <w:r w:rsidR="00AB7C0F" w:rsidRPr="00AB7C0F">
        <w:rPr>
          <w:rStyle w:val="rfdAie"/>
          <w:rtl/>
        </w:rPr>
        <w:t xml:space="preserve"> فَمَنْ </w:t>
      </w:r>
      <w:r w:rsidR="00AB7C0F">
        <w:rPr>
          <w:rStyle w:val="rfdAie"/>
          <w:rtl/>
        </w:rPr>
        <w:br/>
      </w:r>
      <w:r w:rsidR="00AB7C0F" w:rsidRPr="00AB7C0F">
        <w:rPr>
          <w:rStyle w:val="rfdAie"/>
          <w:rtl/>
        </w:rPr>
        <w:t xml:space="preserve">حَاجَّكَ فِيهِ مِن بَعْدِ مَا جَاءَكَ مِنَ الْعِلْمِ فَقُلْ تَعَالَوْا نَدْعُ أَبْنَاءَنَا وَأَبْنَاءَكُمْ </w:t>
      </w:r>
      <w:r w:rsidR="00AB7C0F">
        <w:rPr>
          <w:rStyle w:val="rfdAie"/>
          <w:rtl/>
        </w:rPr>
        <w:br/>
      </w:r>
      <w:r w:rsidR="00AB7C0F" w:rsidRPr="00AB7C0F">
        <w:rPr>
          <w:rStyle w:val="rfdAie"/>
          <w:rtl/>
        </w:rPr>
        <w:t xml:space="preserve">وَنِسَاءَنَا وَنِسَاءَكُمْ وَأَنفُسَنَا وَأَنفُسَكُمْ ثُمَّ نَبْتَهِلْ فَنَجْعَل لَّعْنَتَ اللَّـهِ عَلَى </w:t>
      </w:r>
      <w:r w:rsidR="00AB7C0F">
        <w:rPr>
          <w:rStyle w:val="rfdAie"/>
          <w:rtl/>
        </w:rPr>
        <w:br/>
      </w:r>
      <w:r w:rsidR="00AB7C0F" w:rsidRPr="00AB7C0F">
        <w:rPr>
          <w:rStyle w:val="rfdAie"/>
          <w:rtl/>
        </w:rPr>
        <w:t>الْكَاذِبِينَ</w:t>
      </w:r>
      <w:r w:rsidRPr="00AB7C0F">
        <w:rPr>
          <w:rStyle w:val="rfdAie"/>
          <w:rtl/>
        </w:rPr>
        <w:t xml:space="preserve"> </w:t>
      </w:r>
      <w:r w:rsidRPr="005377DC">
        <w:rPr>
          <w:rStyle w:val="rfdAlaem"/>
          <w:rtl/>
        </w:rPr>
        <w:t>)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(9)</w:t>
      </w:r>
      <w:r w:rsidR="00410A32">
        <w:rPr>
          <w:rtl/>
        </w:rPr>
        <w:t xml:space="preserve"> .</w:t>
      </w:r>
      <w:r w:rsidRPr="005377DC">
        <w:rPr>
          <w:rtl/>
        </w:rPr>
        <w:t xml:space="preserve"> فنبّه عل</w:t>
      </w:r>
      <w:r w:rsidRPr="00840E45">
        <w:rPr>
          <w:rtl/>
        </w:rPr>
        <w:t>ى</w:t>
      </w:r>
      <w:r w:rsidR="00AB7C0F" w:rsidRPr="00840E45">
        <w:rPr>
          <w:rtl/>
        </w:rPr>
        <w:t>ٰ</w:t>
      </w:r>
      <w:r w:rsidRPr="005377DC">
        <w:rPr>
          <w:rtl/>
        </w:rPr>
        <w:t xml:space="preserve"> أ</w:t>
      </w:r>
      <w:r w:rsidR="00AB7C0F">
        <w:rPr>
          <w:rtl/>
        </w:rPr>
        <w:t>َ</w:t>
      </w:r>
      <w:r w:rsidRPr="005377DC">
        <w:rPr>
          <w:rtl/>
        </w:rPr>
        <w:t>نّهم هم الذريّة والصفوة ، والنفس والأسوة ،</w:t>
      </w:r>
      <w:r w:rsidR="00AA0B0C">
        <w:rPr>
          <w:rFonts w:hint="cs"/>
          <w:rtl/>
        </w:rPr>
        <w:t xml:space="preserve"> </w:t>
      </w:r>
      <w:r w:rsidR="00AA0B0C">
        <w:rPr>
          <w:rtl/>
        </w:rPr>
        <w:br/>
      </w:r>
      <w:r w:rsidR="00AA0B0C">
        <w:rPr>
          <w:rStyle w:val="rfdLineChar"/>
          <w:rtl/>
          <w:lang w:bidi="ar-SA"/>
        </w:rPr>
        <w:t>___________________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(1) سورة الأحزاب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الآية : 33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(2) سورة البقرة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الآية : 121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(3) سورة الأنعام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الآية : 38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(4) سورة آل عمران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الآيتان : 33 ـ 34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(5) في ص : يستقر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</w:t>
      </w:r>
      <w:r w:rsidR="009C7CB2" w:rsidRPr="00BA4F76">
        <w:rPr>
          <w:rStyle w:val="rfdFootnote"/>
          <w:rtl/>
        </w:rPr>
        <w:t>6) «ويزهر مصباحها</w:t>
      </w:r>
      <w:r w:rsidRPr="00BA4F76">
        <w:rPr>
          <w:rStyle w:val="rfdFootnote"/>
          <w:rtl/>
        </w:rPr>
        <w:t>» ليس في ص ، ع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(7) في ر ، م : مناكبها ، وفي ص خ ل : مواليها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(8) سورة التوبة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الآية : 115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(9) سورة آل عمران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الآية : 61</w:t>
      </w:r>
      <w:r w:rsidR="00410A32">
        <w:rPr>
          <w:rStyle w:val="rfdFootnote"/>
          <w:rtl/>
        </w:rPr>
        <w:t xml:space="preserve"> .</w:t>
      </w:r>
    </w:p>
    <w:p w:rsidR="005F4626" w:rsidRPr="005377DC" w:rsidRDefault="005F4626" w:rsidP="00C47A29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>والمبرّ</w:t>
      </w:r>
      <w:r w:rsidR="00C47A29">
        <w:rPr>
          <w:rtl/>
        </w:rPr>
        <w:t>ؤ</w:t>
      </w:r>
      <w:r w:rsidRPr="005377DC">
        <w:rPr>
          <w:rtl/>
        </w:rPr>
        <w:t xml:space="preserve">ون من الكذب ، والمطهّرون من الريب ، والمخصوصون </w:t>
      </w:r>
      <w:r w:rsidR="00230283">
        <w:rPr>
          <w:rtl/>
        </w:rPr>
        <w:br/>
      </w:r>
      <w:r w:rsidRPr="005377DC">
        <w:rPr>
          <w:rtl/>
        </w:rPr>
        <w:t xml:space="preserve">بالاصطفاء ، والمكرّمون بالاجتباء ، والحجج على الخليقة ، والهداة إلى </w:t>
      </w:r>
      <w:r w:rsidR="00230283">
        <w:rPr>
          <w:rtl/>
        </w:rPr>
        <w:br/>
      </w:r>
      <w:r w:rsidRPr="005377DC">
        <w:rPr>
          <w:rtl/>
        </w:rPr>
        <w:t>الطريقة ، بعثا</w:t>
      </w:r>
      <w:r w:rsidR="00C47A29">
        <w:rPr>
          <w:rtl/>
        </w:rPr>
        <w:t>ً</w:t>
      </w:r>
      <w:r w:rsidRPr="005377DC">
        <w:rPr>
          <w:rtl/>
        </w:rPr>
        <w:t xml:space="preserve"> على حطّ رحل الطلب بفنائهم ، وفصل الحكم بقضائهم</w:t>
      </w:r>
      <w:r w:rsidR="00410A32">
        <w:rPr>
          <w:rtl/>
        </w:rPr>
        <w:t xml:space="preserve"> .</w:t>
      </w:r>
    </w:p>
    <w:p w:rsidR="005F4626" w:rsidRPr="005377DC" w:rsidRDefault="005F4626" w:rsidP="003D53F8">
      <w:pPr>
        <w:rPr>
          <w:rtl/>
        </w:rPr>
      </w:pPr>
      <w:r w:rsidRPr="005377DC">
        <w:rPr>
          <w:rtl/>
        </w:rPr>
        <w:t xml:space="preserve">قال الله تعالى : </w:t>
      </w:r>
      <w:r w:rsidRPr="005377DC">
        <w:rPr>
          <w:rStyle w:val="rfdAlaem"/>
          <w:rtl/>
        </w:rPr>
        <w:t>(</w:t>
      </w:r>
      <w:r w:rsidR="003D53F8" w:rsidRPr="003D53F8">
        <w:rPr>
          <w:rStyle w:val="rfdAie"/>
          <w:rtl/>
        </w:rPr>
        <w:t xml:space="preserve"> يَا أَيُّهَا الَّذِينَ آمَنُوا اتَّقُوا اللَّـهَ وَكُونُوا مَعَ </w:t>
      </w:r>
      <w:r w:rsidR="003D53F8">
        <w:rPr>
          <w:rStyle w:val="rfdAie"/>
          <w:rtl/>
        </w:rPr>
        <w:br/>
      </w:r>
      <w:r w:rsidR="003D53F8" w:rsidRPr="003D53F8">
        <w:rPr>
          <w:rStyle w:val="rfdAie"/>
          <w:rtl/>
        </w:rPr>
        <w:t>الصَّادِقِينَ</w:t>
      </w:r>
      <w:r w:rsidRPr="003D53F8">
        <w:rPr>
          <w:rStyle w:val="rfdAie"/>
          <w:rtl/>
        </w:rPr>
        <w:t xml:space="preserve"> </w:t>
      </w:r>
      <w:r w:rsidRPr="005377DC">
        <w:rPr>
          <w:rStyle w:val="rfdAlaem"/>
          <w:rtl/>
        </w:rPr>
        <w:t>)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(1)</w:t>
      </w:r>
    </w:p>
    <w:p w:rsidR="005F4626" w:rsidRPr="005377DC" w:rsidRDefault="005F4626" w:rsidP="003D53F8">
      <w:pPr>
        <w:rPr>
          <w:rtl/>
        </w:rPr>
      </w:pPr>
      <w:r w:rsidRPr="005377DC">
        <w:rPr>
          <w:rtl/>
        </w:rPr>
        <w:t>ثمّ نفى الاختيار عن غيره ، وأضافه إلى أمره بقوله تعالى :</w:t>
      </w:r>
      <w:r w:rsidR="00665AA0">
        <w:rPr>
          <w:rtl/>
        </w:rPr>
        <w:t xml:space="preserve"> </w:t>
      </w:r>
      <w:r w:rsidR="00230283">
        <w:rPr>
          <w:rtl/>
        </w:rPr>
        <w:br/>
      </w:r>
      <w:r w:rsidRPr="005377DC">
        <w:rPr>
          <w:rStyle w:val="rfdAlaem"/>
          <w:rtl/>
        </w:rPr>
        <w:t>(</w:t>
      </w:r>
      <w:r w:rsidR="003D53F8" w:rsidRPr="003D53F8">
        <w:rPr>
          <w:rStyle w:val="rfdAie"/>
          <w:rtl/>
        </w:rPr>
        <w:t xml:space="preserve"> وَرَبُّكَ يَخْلُقُ مَا يَشَاءُ وَيَخْتَارُ مَا كَانَ لَهُمُ الْخِيَرَةُ</w:t>
      </w:r>
      <w:r w:rsidRPr="003D53F8">
        <w:rPr>
          <w:rStyle w:val="rfdAie"/>
          <w:rtl/>
        </w:rPr>
        <w:t xml:space="preserve"> </w:t>
      </w:r>
      <w:r w:rsidRPr="005377DC">
        <w:rPr>
          <w:rStyle w:val="rfdAlaem"/>
          <w:rtl/>
        </w:rPr>
        <w:t>)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(2)</w:t>
      </w:r>
      <w:r w:rsidRPr="005377DC">
        <w:rPr>
          <w:rtl/>
        </w:rPr>
        <w:t xml:space="preserve"> فتناسى أكثر </w:t>
      </w:r>
      <w:r w:rsidR="00230283">
        <w:rPr>
          <w:rtl/>
        </w:rPr>
        <w:br/>
      </w:r>
      <w:r w:rsidRPr="005377DC">
        <w:rPr>
          <w:rtl/>
        </w:rPr>
        <w:t xml:space="preserve">الأمّة وصيّته ، واجتهدوا في إطفاء نوره ، وإخفاء نهجه </w:t>
      </w:r>
      <w:r w:rsidRPr="005377DC">
        <w:rPr>
          <w:rStyle w:val="rfdFootnotenum"/>
          <w:rtl/>
        </w:rPr>
        <w:t>(3)</w:t>
      </w:r>
      <w:r w:rsidRPr="005377DC">
        <w:rPr>
          <w:rtl/>
        </w:rPr>
        <w:t xml:space="preserve"> ، </w:t>
      </w:r>
      <w:r w:rsidR="003D53F8">
        <w:rPr>
          <w:rtl/>
        </w:rPr>
        <w:t>ويأبى الله إلّا</w:t>
      </w:r>
      <w:r w:rsidRPr="005377DC">
        <w:rPr>
          <w:rtl/>
        </w:rPr>
        <w:t xml:space="preserve"> </w:t>
      </w:r>
      <w:r w:rsidR="00230283">
        <w:rPr>
          <w:rtl/>
        </w:rPr>
        <w:br/>
      </w:r>
      <w:r w:rsidRPr="005377DC">
        <w:rPr>
          <w:rtl/>
        </w:rPr>
        <w:t xml:space="preserve">أن يتمّ نوره ، ويوضّح منهاجه ، ويزهر سراجه ، ويحيي معالمه ، ويرسي </w:t>
      </w:r>
      <w:r w:rsidR="00230283">
        <w:rPr>
          <w:rtl/>
        </w:rPr>
        <w:br/>
      </w:r>
      <w:r w:rsidRPr="005377DC">
        <w:rPr>
          <w:rtl/>
        </w:rPr>
        <w:t xml:space="preserve">دعائمه ، فأمدّهم على تشردهم في الأقطار ، وتباعدهم في الديار ، ممّا </w:t>
      </w:r>
      <w:r w:rsidR="00230283">
        <w:rPr>
          <w:rtl/>
        </w:rPr>
        <w:br/>
      </w:r>
      <w:r w:rsidRPr="005377DC">
        <w:rPr>
          <w:rtl/>
        </w:rPr>
        <w:t xml:space="preserve">تخرّ له الجباه </w:t>
      </w:r>
      <w:r w:rsidRPr="005377DC">
        <w:rPr>
          <w:rStyle w:val="rfdFootnotenum"/>
          <w:rtl/>
        </w:rPr>
        <w:t>(4)</w:t>
      </w:r>
      <w:r w:rsidRPr="005377DC">
        <w:rPr>
          <w:rtl/>
        </w:rPr>
        <w:t xml:space="preserve"> ، وتتقلّص له الشفاه ، وتعنو له الرقاب ، وتتضاءل له </w:t>
      </w:r>
      <w:r w:rsidR="00230283">
        <w:rPr>
          <w:rtl/>
        </w:rPr>
        <w:br/>
      </w:r>
      <w:r w:rsidRPr="005377DC">
        <w:rPr>
          <w:rtl/>
        </w:rPr>
        <w:t xml:space="preserve">الألباب من زواهر الآيات ، وبواهر البيّنات ، ما تأثره المقرّ والجاحد ، </w:t>
      </w:r>
      <w:r w:rsidR="00230283">
        <w:rPr>
          <w:rtl/>
        </w:rPr>
        <w:br/>
      </w:r>
      <w:r w:rsidRPr="005377DC">
        <w:rPr>
          <w:rtl/>
        </w:rPr>
        <w:t xml:space="preserve">ويرويه الشامخ والمعاند ، وتزداد على مرّ الأيّام جدّة ، وعلى كرّ الأيّام </w:t>
      </w:r>
      <w:r w:rsidR="00230283">
        <w:rPr>
          <w:rtl/>
        </w:rPr>
        <w:br/>
      </w:r>
      <w:r w:rsidRPr="005377DC">
        <w:rPr>
          <w:rtl/>
        </w:rPr>
        <w:t>عدّة ، وعلى كثرة الأعداء ظهورا</w:t>
      </w:r>
      <w:r w:rsidR="00C47A29">
        <w:rPr>
          <w:rtl/>
        </w:rPr>
        <w:t>ً</w:t>
      </w:r>
      <w:r w:rsidRPr="005377DC">
        <w:rPr>
          <w:rtl/>
        </w:rPr>
        <w:t xml:space="preserve"> ، وعلى فترة الأولياء </w:t>
      </w:r>
      <w:r w:rsidRPr="005377DC">
        <w:rPr>
          <w:rStyle w:val="rfdFootnotenum"/>
          <w:rtl/>
        </w:rPr>
        <w:t>(5)</w:t>
      </w:r>
      <w:r w:rsidRPr="005377DC">
        <w:rPr>
          <w:rtl/>
        </w:rPr>
        <w:t xml:space="preserve"> بهورا</w:t>
      </w:r>
      <w:r w:rsidR="003D53F8">
        <w:rPr>
          <w:rtl/>
        </w:rPr>
        <w:t>ً</w:t>
      </w:r>
      <w:r w:rsidRPr="005377DC">
        <w:rPr>
          <w:rtl/>
        </w:rPr>
        <w:t xml:space="preserve"> ، لتأكيد </w:t>
      </w:r>
      <w:r w:rsidR="00230283">
        <w:rPr>
          <w:rtl/>
        </w:rPr>
        <w:br/>
      </w:r>
      <w:r w:rsidRPr="005377DC">
        <w:rPr>
          <w:rtl/>
        </w:rPr>
        <w:t>الحجّة ، وتبيين المحجّة</w:t>
      </w:r>
      <w:r w:rsidR="00410A32">
        <w:rPr>
          <w:rtl/>
        </w:rPr>
        <w:t xml:space="preserve"> .</w:t>
      </w:r>
    </w:p>
    <w:p w:rsidR="00AA0B0C" w:rsidRPr="00170E08" w:rsidRDefault="005F4626" w:rsidP="00AA0B0C">
      <w:pPr>
        <w:rPr>
          <w:rStyle w:val="rfdLineChar"/>
          <w:rtl/>
          <w:lang w:bidi="ar-SA"/>
        </w:rPr>
      </w:pPr>
      <w:r w:rsidRPr="005377DC">
        <w:rPr>
          <w:rtl/>
        </w:rPr>
        <w:t>ثمّ إنّ</w:t>
      </w:r>
      <w:r w:rsidR="003D53F8">
        <w:rPr>
          <w:rtl/>
        </w:rPr>
        <w:t>ِ</w:t>
      </w:r>
      <w:r w:rsidRPr="005377DC">
        <w:rPr>
          <w:rtl/>
        </w:rPr>
        <w:t>ي ذكرت ذات يوم من خصائصهم نتفا</w:t>
      </w:r>
      <w:r w:rsidR="00C47A29">
        <w:rPr>
          <w:rtl/>
        </w:rPr>
        <w:t>ً</w:t>
      </w:r>
      <w:r w:rsidRPr="005377DC">
        <w:rPr>
          <w:rtl/>
        </w:rPr>
        <w:t xml:space="preserve"> </w:t>
      </w:r>
      <w:r w:rsidRPr="005377DC">
        <w:rPr>
          <w:rStyle w:val="rfdFootnotenum"/>
          <w:rtl/>
        </w:rPr>
        <w:t>(6)</w:t>
      </w:r>
      <w:r w:rsidRPr="005377DC">
        <w:rPr>
          <w:rtl/>
        </w:rPr>
        <w:t xml:space="preserve"> ، ومن فضائلهم </w:t>
      </w:r>
      <w:r w:rsidR="00230283">
        <w:rPr>
          <w:rtl/>
        </w:rPr>
        <w:br/>
      </w:r>
      <w:r w:rsidRPr="005377DC">
        <w:rPr>
          <w:rtl/>
        </w:rPr>
        <w:t>طرفا</w:t>
      </w:r>
      <w:r w:rsidR="00C47A29">
        <w:rPr>
          <w:rtl/>
        </w:rPr>
        <w:t>ً</w:t>
      </w:r>
      <w:r w:rsidRPr="005377DC">
        <w:rPr>
          <w:rtl/>
        </w:rPr>
        <w:t xml:space="preserve"> ، بحضرة من هو شعبة من تلك الدوحة الغرّاء ، وزهرة من تلك </w:t>
      </w:r>
      <w:r w:rsidR="00230283">
        <w:rPr>
          <w:rtl/>
        </w:rPr>
        <w:br/>
      </w:r>
      <w:r w:rsidRPr="005377DC">
        <w:rPr>
          <w:rtl/>
        </w:rPr>
        <w:t xml:space="preserve">الروضة الغناء ، فاستحسن واردها ، واستطرف </w:t>
      </w:r>
      <w:r w:rsidRPr="005377DC">
        <w:rPr>
          <w:rStyle w:val="rfdFootnotenum"/>
          <w:rtl/>
        </w:rPr>
        <w:t>(7)</w:t>
      </w:r>
      <w:r w:rsidRPr="005377DC">
        <w:rPr>
          <w:rtl/>
        </w:rPr>
        <w:t xml:space="preserve"> شاردها ، واستحلى </w:t>
      </w:r>
      <w:r w:rsidR="00230283">
        <w:rPr>
          <w:rtl/>
        </w:rPr>
        <w:br/>
      </w:r>
      <w:r w:rsidRPr="005377DC">
        <w:rPr>
          <w:rtl/>
        </w:rPr>
        <w:t>مذاقها ، واستوسع نطاقها ، وأشار بتصنيف أمثالها ، وتزويق ظلالها ،</w:t>
      </w:r>
      <w:r w:rsidR="00AA0B0C">
        <w:rPr>
          <w:rFonts w:hint="cs"/>
          <w:rtl/>
        </w:rPr>
        <w:t xml:space="preserve"> </w:t>
      </w:r>
      <w:r w:rsidR="00AA0B0C">
        <w:rPr>
          <w:rtl/>
        </w:rPr>
        <w:br/>
      </w:r>
      <w:r w:rsidR="00AA0B0C">
        <w:rPr>
          <w:rStyle w:val="rfdLineChar"/>
          <w:rtl/>
          <w:lang w:bidi="ar-SA"/>
        </w:rPr>
        <w:t>___________________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(1) سورة التوبة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الآية : 119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(2) سورة القصص</w:t>
      </w:r>
      <w:r w:rsidR="0096323A">
        <w:rPr>
          <w:rStyle w:val="rfdFootnote"/>
          <w:rtl/>
        </w:rPr>
        <w:t xml:space="preserve"> / </w:t>
      </w:r>
      <w:r w:rsidRPr="00BA4F76">
        <w:rPr>
          <w:rStyle w:val="rfdFootnote"/>
          <w:rtl/>
        </w:rPr>
        <w:t>الآية : 68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 xml:space="preserve">(3) في ش ، م ، </w:t>
      </w:r>
      <w:r w:rsidR="003E07BE" w:rsidRPr="00BA4F76">
        <w:rPr>
          <w:rStyle w:val="rfdFootnote"/>
          <w:rtl/>
        </w:rPr>
        <w:t>ك</w:t>
      </w:r>
      <w:r w:rsidRPr="00BA4F76">
        <w:rPr>
          <w:rStyle w:val="rfdFootnote"/>
          <w:rtl/>
        </w:rPr>
        <w:t xml:space="preserve"> : بهجته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(4) في ش ، م ، ص ، ع : بحركة الحياة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(5) في ر ، م : الألباء</w:t>
      </w:r>
      <w:r w:rsidR="00410A32">
        <w:rPr>
          <w:rStyle w:val="rfdFootnote"/>
          <w:rtl/>
        </w:rPr>
        <w:t xml:space="preserve"> .</w:t>
      </w:r>
      <w:r w:rsidRPr="00BA4F76">
        <w:rPr>
          <w:rStyle w:val="rfdFootnote"/>
          <w:rtl/>
        </w:rPr>
        <w:t xml:space="preserve"> والفترة : الضعف</w:t>
      </w:r>
      <w:r w:rsidR="00410A32">
        <w:rPr>
          <w:rStyle w:val="rfdFootnote"/>
          <w:rtl/>
        </w:rPr>
        <w:t xml:space="preserve"> .</w:t>
      </w:r>
      <w:r w:rsidR="003E07BE" w:rsidRPr="00BA4F76">
        <w:rPr>
          <w:rStyle w:val="rfdFootnote"/>
          <w:rtl/>
        </w:rPr>
        <w:t xml:space="preserve"> «</w:t>
      </w:r>
      <w:r w:rsidRPr="00BA4F76">
        <w:rPr>
          <w:rStyle w:val="rfdFootnote"/>
          <w:rtl/>
        </w:rPr>
        <w:t xml:space="preserve">لسان العرب ـ فتر ـ </w:t>
      </w:r>
      <w:r w:rsidR="003E07BE" w:rsidRPr="00BA4F76">
        <w:rPr>
          <w:rStyle w:val="rfdFootnote"/>
          <w:rtl/>
        </w:rPr>
        <w:t>5 : 43</w:t>
      </w:r>
      <w:r w:rsidRPr="00BA4F76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 xml:space="preserve">(6) في ر ، ش ، م ، </w:t>
      </w:r>
      <w:r w:rsidR="003E07BE" w:rsidRPr="00BA4F76">
        <w:rPr>
          <w:rStyle w:val="rfdFootnote"/>
          <w:rtl/>
        </w:rPr>
        <w:t>ك</w:t>
      </w:r>
      <w:r w:rsidRPr="00BA4F76">
        <w:rPr>
          <w:rStyle w:val="rfdFootnote"/>
          <w:rtl/>
        </w:rPr>
        <w:t xml:space="preserve"> ، ص : نيفا</w:t>
      </w:r>
      <w:r w:rsidR="00C47A29" w:rsidRPr="00BA4F76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(7) في ش ، ع ، م : واستطرد</w:t>
      </w:r>
      <w:r w:rsidR="00410A32">
        <w:rPr>
          <w:rStyle w:val="rfdFootnote"/>
          <w:rtl/>
        </w:rPr>
        <w:t xml:space="preserve"> .</w:t>
      </w:r>
      <w:r w:rsidRPr="00BA4F76">
        <w:rPr>
          <w:rStyle w:val="rfdFootnote"/>
          <w:rtl/>
        </w:rPr>
        <w:t xml:space="preserve"> وفي ر : واستطرب</w:t>
      </w:r>
      <w:r w:rsidR="00410A32">
        <w:rPr>
          <w:rStyle w:val="rfdFootnote"/>
          <w:rtl/>
        </w:rPr>
        <w:t xml:space="preserve"> .</w:t>
      </w:r>
    </w:p>
    <w:p w:rsidR="005F4626" w:rsidRPr="005377DC" w:rsidRDefault="005F4626" w:rsidP="003E07BE">
      <w:pPr>
        <w:pStyle w:val="rfdNormal0"/>
        <w:rPr>
          <w:rtl/>
        </w:rPr>
      </w:pPr>
      <w:r>
        <w:rPr>
          <w:rtl/>
        </w:rPr>
        <w:br w:type="page"/>
      </w:r>
      <w:r w:rsidRPr="005377DC">
        <w:rPr>
          <w:rtl/>
        </w:rPr>
        <w:lastRenderedPageBreak/>
        <w:t xml:space="preserve">وجمع ما بذّ </w:t>
      </w:r>
      <w:r w:rsidRPr="005377DC">
        <w:rPr>
          <w:rStyle w:val="rfdFootnotenum"/>
          <w:rtl/>
        </w:rPr>
        <w:t>(1)</w:t>
      </w:r>
      <w:r w:rsidRPr="005377DC">
        <w:rPr>
          <w:rtl/>
        </w:rPr>
        <w:t xml:space="preserve"> من فوائدها ، وشذّ من فرائدها ، فاستخرت الله سبحانه </w:t>
      </w:r>
      <w:r w:rsidR="00230283">
        <w:rPr>
          <w:rtl/>
        </w:rPr>
        <w:br/>
      </w:r>
      <w:r w:rsidRPr="005377DC">
        <w:rPr>
          <w:rtl/>
        </w:rPr>
        <w:t xml:space="preserve">في ذلك ، وطفقت أجمع على ترتيب غريب ، وتركيب عجيب ، وأنظم </w:t>
      </w:r>
      <w:r w:rsidR="00230283">
        <w:rPr>
          <w:rtl/>
        </w:rPr>
        <w:br/>
      </w:r>
      <w:r w:rsidRPr="005377DC">
        <w:rPr>
          <w:rtl/>
        </w:rPr>
        <w:t>أن أذكر أوّ</w:t>
      </w:r>
      <w:r w:rsidR="00AB693E">
        <w:rPr>
          <w:rtl/>
        </w:rPr>
        <w:t xml:space="preserve">لاً </w:t>
      </w:r>
      <w:r w:rsidRPr="005377DC">
        <w:rPr>
          <w:rtl/>
        </w:rPr>
        <w:t>طرفا</w:t>
      </w:r>
      <w:r w:rsidR="00C47A29">
        <w:rPr>
          <w:rtl/>
        </w:rPr>
        <w:t>ً</w:t>
      </w:r>
      <w:r w:rsidRPr="005377DC">
        <w:rPr>
          <w:rtl/>
        </w:rPr>
        <w:t xml:space="preserve"> من المعجزات لسيّد الأنبياء ، وإمام الأولياء محمّد </w:t>
      </w:r>
      <w:r w:rsidR="00230283">
        <w:rPr>
          <w:rtl/>
        </w:rPr>
        <w:br/>
      </w:r>
      <w:r w:rsidRPr="005377DC">
        <w:rPr>
          <w:rtl/>
        </w:rPr>
        <w:t xml:space="preserve">المصطفى </w:t>
      </w:r>
      <w:r w:rsidR="00470C8A">
        <w:rPr>
          <w:rtl/>
        </w:rPr>
        <w:t>(ص)</w:t>
      </w:r>
      <w:r w:rsidRPr="005377DC">
        <w:rPr>
          <w:rtl/>
        </w:rPr>
        <w:t xml:space="preserve"> ، ثمّ ا</w:t>
      </w:r>
      <w:r w:rsidR="003E07BE">
        <w:rPr>
          <w:rtl/>
        </w:rPr>
        <w:t>ُ</w:t>
      </w:r>
      <w:r w:rsidRPr="005377DC">
        <w:rPr>
          <w:rtl/>
        </w:rPr>
        <w:t xml:space="preserve">ثنّي بما في كتاب الله سبحانه وتعالى من آيات </w:t>
      </w:r>
      <w:r w:rsidR="00230283">
        <w:rPr>
          <w:rtl/>
        </w:rPr>
        <w:br/>
      </w:r>
      <w:r w:rsidRPr="005377DC">
        <w:rPr>
          <w:rtl/>
        </w:rPr>
        <w:t xml:space="preserve">الأنبياء ودلالات الأصفياء ، ثمّ إنّي أذكر بإزاء كلّ آية ما توازيها ، وبدل </w:t>
      </w:r>
      <w:r w:rsidR="00230283">
        <w:rPr>
          <w:rtl/>
        </w:rPr>
        <w:br/>
      </w:r>
      <w:r w:rsidRPr="005377DC">
        <w:rPr>
          <w:rtl/>
        </w:rPr>
        <w:t xml:space="preserve">كلّ فضيلة فضيلة تضاهيها ، من آيات أئمّتنا </w:t>
      </w:r>
      <w:r>
        <w:rPr>
          <w:rtl/>
        </w:rPr>
        <w:t>(</w:t>
      </w:r>
      <w:r w:rsidR="003E07BE">
        <w:rPr>
          <w:rtl/>
        </w:rPr>
        <w:t>صلوات الله عليهم</w:t>
      </w:r>
      <w:r w:rsidRPr="005377DC">
        <w:rPr>
          <w:rtl/>
        </w:rPr>
        <w:t>)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ثمّ أستأنف الكلام ، وأرتّب النظام ، وابتدئ بذكر أمير المؤمنين </w:t>
      </w:r>
      <w:r w:rsidR="00230283">
        <w:rPr>
          <w:rtl/>
        </w:rPr>
        <w:br/>
      </w:r>
      <w:r w:rsidRPr="005377DC">
        <w:rPr>
          <w:rtl/>
        </w:rPr>
        <w:t>علي</w:t>
      </w:r>
      <w:r w:rsidR="00C47A29">
        <w:rPr>
          <w:rtl/>
        </w:rPr>
        <w:t xml:space="preserve"> </w:t>
      </w:r>
      <w:r w:rsidR="00C24190">
        <w:rPr>
          <w:rtl/>
        </w:rPr>
        <w:t>(</w:t>
      </w:r>
      <w:r w:rsidR="00276CED">
        <w:rPr>
          <w:rtl/>
        </w:rPr>
        <w:t>عليه السلام</w:t>
      </w:r>
      <w:r w:rsidR="003E76E8">
        <w:rPr>
          <w:rtl/>
        </w:rPr>
        <w:t>)</w:t>
      </w:r>
      <w:r w:rsidR="00C47A29">
        <w:rPr>
          <w:rtl/>
        </w:rPr>
        <w:t xml:space="preserve"> </w:t>
      </w:r>
      <w:r w:rsidRPr="005377DC">
        <w:rPr>
          <w:rtl/>
        </w:rPr>
        <w:t>، وأذكر قلي</w:t>
      </w:r>
      <w:r w:rsidR="00AB693E">
        <w:rPr>
          <w:rtl/>
        </w:rPr>
        <w:t xml:space="preserve">لاً </w:t>
      </w:r>
      <w:r w:rsidRPr="005377DC">
        <w:rPr>
          <w:rtl/>
        </w:rPr>
        <w:t>من آياته ، وطرفا</w:t>
      </w:r>
      <w:r w:rsidR="00C47A29">
        <w:rPr>
          <w:rtl/>
        </w:rPr>
        <w:t>ً</w:t>
      </w:r>
      <w:r w:rsidRPr="005377DC">
        <w:rPr>
          <w:rtl/>
        </w:rPr>
        <w:t xml:space="preserve"> من دلالاته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ثمّ أذكر لسيّدة النساء الإ</w:t>
      </w:r>
      <w:r w:rsidR="003E07BE">
        <w:rPr>
          <w:rtl/>
        </w:rPr>
        <w:t>ِ</w:t>
      </w:r>
      <w:r w:rsidRPr="005377DC">
        <w:rPr>
          <w:rtl/>
        </w:rPr>
        <w:t>نسية ، الحوراء المرضية ، فاطمة الزهراء</w:t>
      </w:r>
      <w:r w:rsidR="00C47A29">
        <w:rPr>
          <w:rtl/>
        </w:rPr>
        <w:t xml:space="preserve"> </w:t>
      </w:r>
      <w:r w:rsidR="00230283">
        <w:rPr>
          <w:rtl/>
        </w:rPr>
        <w:br/>
      </w:r>
      <w:r w:rsidR="00C24190">
        <w:rPr>
          <w:rtl/>
        </w:rPr>
        <w:t>(</w:t>
      </w:r>
      <w:r w:rsidR="00276CED">
        <w:rPr>
          <w:rtl/>
        </w:rPr>
        <w:t>عليها السلام</w:t>
      </w:r>
      <w:r w:rsidR="003E76E8">
        <w:rPr>
          <w:rtl/>
        </w:rPr>
        <w:t>)</w:t>
      </w:r>
      <w:r w:rsidR="00C47A29">
        <w:rPr>
          <w:rtl/>
        </w:rPr>
        <w:t xml:space="preserve"> </w:t>
      </w:r>
      <w:r w:rsidRPr="005377DC">
        <w:rPr>
          <w:rtl/>
        </w:rPr>
        <w:t xml:space="preserve">، ما يدلّ على شرف فضائلها ، ويهدي إلى وضوح </w:t>
      </w:r>
      <w:r w:rsidR="00230283">
        <w:rPr>
          <w:rtl/>
        </w:rPr>
        <w:br/>
      </w:r>
      <w:r w:rsidRPr="005377DC">
        <w:rPr>
          <w:rtl/>
        </w:rPr>
        <w:t>دلائلها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ثمّ أذكر لكلّ واحد</w:t>
      </w:r>
      <w:r w:rsidR="003E07BE">
        <w:rPr>
          <w:rtl/>
        </w:rPr>
        <w:t>ٍ</w:t>
      </w:r>
      <w:r w:rsidRPr="005377DC">
        <w:rPr>
          <w:rtl/>
        </w:rPr>
        <w:t xml:space="preserve"> من الأئمّة </w:t>
      </w:r>
      <w:r w:rsidR="006D2B24">
        <w:rPr>
          <w:rtl/>
        </w:rPr>
        <w:t>عليهم السلام</w:t>
      </w:r>
      <w:r w:rsidRPr="005377DC">
        <w:rPr>
          <w:rtl/>
        </w:rPr>
        <w:t xml:space="preserve"> ، على الترتيب </w:t>
      </w:r>
      <w:r w:rsidR="00230283">
        <w:rPr>
          <w:rtl/>
        </w:rPr>
        <w:br/>
      </w:r>
      <w:r w:rsidRPr="005377DC">
        <w:rPr>
          <w:rtl/>
        </w:rPr>
        <w:t xml:space="preserve">والنسق ، إلى الحجّة المنتظر ، بعض آياته ، ليدلّ على شرف غايته ، إذ </w:t>
      </w:r>
      <w:r w:rsidR="00230283">
        <w:rPr>
          <w:rtl/>
        </w:rPr>
        <w:br/>
      </w:r>
      <w:r w:rsidRPr="005377DC">
        <w:rPr>
          <w:rtl/>
        </w:rPr>
        <w:t xml:space="preserve">لو ذهبت أجمع ما ظهر من الآيات وما بهر على أيديهم </w:t>
      </w:r>
      <w:r w:rsidRPr="005377DC">
        <w:rPr>
          <w:rStyle w:val="rfdFootnotenum"/>
          <w:rtl/>
        </w:rPr>
        <w:t>(2)</w:t>
      </w:r>
      <w:r w:rsidRPr="005377DC">
        <w:rPr>
          <w:rtl/>
        </w:rPr>
        <w:t xml:space="preserve"> من </w:t>
      </w:r>
      <w:r w:rsidR="00230283">
        <w:rPr>
          <w:rtl/>
        </w:rPr>
        <w:br/>
      </w:r>
      <w:r w:rsidRPr="005377DC">
        <w:rPr>
          <w:rtl/>
        </w:rPr>
        <w:t>الدلالات لضاق الزمان ، وتعذّر الإ</w:t>
      </w:r>
      <w:r w:rsidR="003E07BE">
        <w:rPr>
          <w:rtl/>
        </w:rPr>
        <w:t>ِ</w:t>
      </w:r>
      <w:r w:rsidRPr="005377DC">
        <w:rPr>
          <w:rtl/>
        </w:rPr>
        <w:t>مكان ، وفني القلم ، ونفد البياض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 xml:space="preserve">وإنّ أصحابنا </w:t>
      </w:r>
      <w:r>
        <w:rPr>
          <w:rtl/>
        </w:rPr>
        <w:t>(</w:t>
      </w:r>
      <w:r w:rsidR="003E07BE">
        <w:rPr>
          <w:rtl/>
        </w:rPr>
        <w:t>رضي الله عنهم</w:t>
      </w:r>
      <w:r w:rsidRPr="005377DC">
        <w:rPr>
          <w:rtl/>
        </w:rPr>
        <w:t>) قد صنّفوا في هذا المعنى كتبا</w:t>
      </w:r>
      <w:r w:rsidR="00C47A29">
        <w:rPr>
          <w:rtl/>
        </w:rPr>
        <w:t>ً</w:t>
      </w:r>
      <w:r w:rsidRPr="005377DC">
        <w:rPr>
          <w:rtl/>
        </w:rPr>
        <w:t xml:space="preserve"> </w:t>
      </w:r>
      <w:r w:rsidR="00230283">
        <w:rPr>
          <w:rtl/>
        </w:rPr>
        <w:br/>
      </w:r>
      <w:r w:rsidRPr="005377DC">
        <w:rPr>
          <w:rtl/>
        </w:rPr>
        <w:t>وصحفا</w:t>
      </w:r>
      <w:r w:rsidR="00C47A29">
        <w:rPr>
          <w:rtl/>
        </w:rPr>
        <w:t>ً</w:t>
      </w:r>
      <w:r w:rsidRPr="005377DC">
        <w:rPr>
          <w:rtl/>
        </w:rPr>
        <w:t xml:space="preserve"> ضخمة ، وأنا ألتقط منها ما هو أروع إلى السمع ، وأوقع في </w:t>
      </w:r>
      <w:r w:rsidR="00230283">
        <w:rPr>
          <w:rtl/>
        </w:rPr>
        <w:br/>
      </w:r>
      <w:r w:rsidRPr="005377DC">
        <w:rPr>
          <w:rtl/>
        </w:rPr>
        <w:t>القلب ، وأملأ للصدر ، وقد سمّيته</w:t>
      </w:r>
      <w:r w:rsidR="001D2325">
        <w:rPr>
          <w:rtl/>
        </w:rPr>
        <w:t xml:space="preserve"> بـ </w:t>
      </w:r>
      <w:r w:rsidR="001D2325" w:rsidRPr="00AA0B0C">
        <w:rPr>
          <w:rStyle w:val="rfdBold2"/>
          <w:rtl/>
        </w:rPr>
        <w:t>«</w:t>
      </w:r>
      <w:r w:rsidR="003E07BE" w:rsidRPr="00AA0B0C">
        <w:rPr>
          <w:rStyle w:val="rfdBold2"/>
          <w:rtl/>
        </w:rPr>
        <w:t>الثاقب في المناقب</w:t>
      </w:r>
      <w:r w:rsidRPr="00AA0B0C">
        <w:rPr>
          <w:rStyle w:val="rfdBold2"/>
          <w:rtl/>
        </w:rPr>
        <w:t>»</w:t>
      </w:r>
      <w:r w:rsidR="00410A32">
        <w:rPr>
          <w:rtl/>
        </w:rPr>
        <w:t xml:space="preserve"> .</w:t>
      </w:r>
    </w:p>
    <w:p w:rsidR="005F4626" w:rsidRPr="005377DC" w:rsidRDefault="005F4626" w:rsidP="005F4626">
      <w:pPr>
        <w:rPr>
          <w:rtl/>
        </w:rPr>
      </w:pPr>
      <w:r w:rsidRPr="005377DC">
        <w:rPr>
          <w:rtl/>
        </w:rPr>
        <w:t>وأسأل الله سبحانه وتعالى أن يجعل ذلك خالصا</w:t>
      </w:r>
      <w:r w:rsidR="00C47A29">
        <w:rPr>
          <w:rtl/>
        </w:rPr>
        <w:t>ً</w:t>
      </w:r>
      <w:r w:rsidRPr="005377DC">
        <w:rPr>
          <w:rtl/>
        </w:rPr>
        <w:t xml:space="preserve"> لرضاه ، ولا </w:t>
      </w:r>
      <w:r w:rsidR="00230283">
        <w:rPr>
          <w:rtl/>
        </w:rPr>
        <w:br/>
      </w:r>
      <w:r w:rsidRPr="005377DC">
        <w:rPr>
          <w:rtl/>
        </w:rPr>
        <w:t>يكلني إلى سواه ، إنّه وليّ ذلك والقادر عليه</w:t>
      </w:r>
      <w:r w:rsidR="00410A32">
        <w:rPr>
          <w:rtl/>
        </w:rPr>
        <w:t xml:space="preserve"> .</w:t>
      </w:r>
    </w:p>
    <w:p w:rsidR="00AA0B0C" w:rsidRPr="00170E08" w:rsidRDefault="00AA0B0C" w:rsidP="00AA0B0C">
      <w:pPr>
        <w:rPr>
          <w:rStyle w:val="rfdLineChar"/>
          <w:rtl/>
          <w:lang w:bidi="ar-SA"/>
        </w:rPr>
      </w:pPr>
      <w:r>
        <w:rPr>
          <w:rtl/>
        </w:rPr>
        <w:br/>
      </w:r>
      <w:r>
        <w:rPr>
          <w:rStyle w:val="rfdLineChar"/>
          <w:rtl/>
          <w:lang w:bidi="ar-SA"/>
        </w:rPr>
        <w:t>___________________</w:t>
      </w:r>
    </w:p>
    <w:p w:rsidR="00BA4F76" w:rsidRPr="00BA4F76" w:rsidRDefault="00BA4F76" w:rsidP="00AA0B0C">
      <w:pPr>
        <w:rPr>
          <w:rStyle w:val="rfdFootnote"/>
          <w:rtl/>
        </w:rPr>
      </w:pPr>
      <w:r w:rsidRPr="00BA4F76">
        <w:rPr>
          <w:rStyle w:val="rfdFootnote"/>
          <w:rtl/>
        </w:rPr>
        <w:t>(1) البذّ : التفرق والانتشار</w:t>
      </w:r>
      <w:r w:rsidR="00410A32">
        <w:rPr>
          <w:rStyle w:val="rfdFootnote"/>
          <w:rtl/>
        </w:rPr>
        <w:t xml:space="preserve"> .</w:t>
      </w:r>
      <w:r w:rsidRPr="00BA4F76">
        <w:rPr>
          <w:rStyle w:val="rfdFootnote"/>
          <w:rtl/>
        </w:rPr>
        <w:t xml:space="preserve"> «لسان العرب</w:t>
      </w:r>
      <w:r w:rsidR="00AA0B0C">
        <w:rPr>
          <w:rStyle w:val="rfdFootnote"/>
          <w:rFonts w:hint="cs"/>
          <w:rtl/>
        </w:rPr>
        <w:t xml:space="preserve"> </w:t>
      </w:r>
      <w:r w:rsidRPr="00BA4F76">
        <w:rPr>
          <w:rStyle w:val="rfdFootnote"/>
          <w:rtl/>
        </w:rPr>
        <w:t>ـ</w:t>
      </w:r>
      <w:r w:rsidR="00AA0B0C">
        <w:rPr>
          <w:rStyle w:val="rfdFootnote"/>
          <w:rFonts w:hint="cs"/>
          <w:rtl/>
        </w:rPr>
        <w:t xml:space="preserve"> </w:t>
      </w:r>
      <w:r w:rsidRPr="00BA4F76">
        <w:rPr>
          <w:rStyle w:val="rfdFootnote"/>
          <w:rtl/>
        </w:rPr>
        <w:t>بذذ</w:t>
      </w:r>
      <w:r w:rsidR="00AA0B0C">
        <w:rPr>
          <w:rStyle w:val="rfdFootnote"/>
          <w:rFonts w:hint="cs"/>
          <w:rtl/>
        </w:rPr>
        <w:t xml:space="preserve"> </w:t>
      </w:r>
      <w:r w:rsidRPr="00BA4F76">
        <w:rPr>
          <w:rStyle w:val="rfdFootnote"/>
          <w:rtl/>
        </w:rPr>
        <w:t>ـ</w:t>
      </w:r>
      <w:r w:rsidR="00AA0B0C">
        <w:rPr>
          <w:rStyle w:val="rfdFootnote"/>
          <w:rFonts w:hint="cs"/>
          <w:rtl/>
        </w:rPr>
        <w:t xml:space="preserve"> </w:t>
      </w:r>
      <w:r w:rsidRPr="00BA4F76">
        <w:rPr>
          <w:rStyle w:val="rfdFootnote"/>
          <w:rtl/>
        </w:rPr>
        <w:t>3 : 477»</w:t>
      </w:r>
      <w:r w:rsidR="00410A32">
        <w:rPr>
          <w:rStyle w:val="rfdFootnote"/>
          <w:rtl/>
        </w:rPr>
        <w:t xml:space="preserve"> .</w:t>
      </w:r>
      <w:r w:rsidRPr="00BA4F76">
        <w:rPr>
          <w:rStyle w:val="rfdFootnote"/>
          <w:rtl/>
        </w:rPr>
        <w:t xml:space="preserve"> وفي </w:t>
      </w:r>
      <w:r w:rsidRPr="00BA4F76">
        <w:rPr>
          <w:rStyle w:val="rfdFootnote"/>
          <w:rtl/>
        </w:rPr>
        <w:br/>
        <w:t>ندر</w:t>
      </w:r>
      <w:r w:rsidR="00410A32">
        <w:rPr>
          <w:rStyle w:val="rfdFootnote"/>
          <w:rtl/>
        </w:rPr>
        <w:t xml:space="preserve"> .</w:t>
      </w:r>
    </w:p>
    <w:p w:rsidR="00BA4F76" w:rsidRPr="00BA4F76" w:rsidRDefault="00BA4F7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(2) «على أيديهم» ليس في ص ، ع ، ش</w:t>
      </w:r>
      <w:r w:rsidR="00410A32">
        <w:rPr>
          <w:rStyle w:val="rfdFootnote"/>
          <w:rtl/>
        </w:rPr>
        <w:t xml:space="preserve"> .</w:t>
      </w:r>
    </w:p>
    <w:p w:rsidR="0032601D" w:rsidRPr="0032601D" w:rsidRDefault="0032601D" w:rsidP="0032601D">
      <w:pPr>
        <w:rPr>
          <w:rtl/>
        </w:rPr>
      </w:pPr>
      <w:r w:rsidRPr="0032601D">
        <w:rPr>
          <w:rtl/>
        </w:rPr>
        <w:br w:type="page"/>
      </w:r>
    </w:p>
    <w:p w:rsidR="004C77E1" w:rsidRPr="004C77E1" w:rsidRDefault="004C77E1" w:rsidP="004C77E1">
      <w:pPr>
        <w:pStyle w:val="rfdPoemTini"/>
        <w:rPr>
          <w:rtl/>
        </w:rPr>
      </w:pPr>
    </w:p>
    <w:p w:rsidR="00980B13" w:rsidRDefault="004C77E1" w:rsidP="004C77E1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="005F4626" w:rsidRPr="00685472">
        <w:rPr>
          <w:rtl/>
        </w:rPr>
        <w:t>الباب الأوّل</w:t>
      </w:r>
    </w:p>
    <w:p w:rsidR="00665AA0" w:rsidRPr="00980B13" w:rsidRDefault="005F4626" w:rsidP="00980B13">
      <w:pPr>
        <w:pStyle w:val="rfdCenterBold1"/>
        <w:rPr>
          <w:rtl/>
        </w:rPr>
      </w:pPr>
      <w:r w:rsidRPr="00980B13">
        <w:rPr>
          <w:rtl/>
        </w:rPr>
        <w:t xml:space="preserve">في ذكر طرف من معجزات نبيّنا محمّد </w:t>
      </w:r>
      <w:r w:rsidR="00470C8A" w:rsidRPr="00980B13">
        <w:rPr>
          <w:rtl/>
        </w:rPr>
        <w:t>(ص)</w:t>
      </w:r>
    </w:p>
    <w:p w:rsidR="005F4626" w:rsidRPr="00685472" w:rsidRDefault="005F4626" w:rsidP="008B38F0">
      <w:pPr>
        <w:pStyle w:val="rfdCenterBold2"/>
        <w:rPr>
          <w:rtl/>
        </w:rPr>
      </w:pPr>
      <w:r w:rsidRPr="00685472">
        <w:rPr>
          <w:rtl/>
        </w:rPr>
        <w:t>ويحتوي على خمسة عشر فصل</w:t>
      </w:r>
      <w:r w:rsidR="00463E41" w:rsidRPr="00685472">
        <w:rPr>
          <w:rtl/>
        </w:rPr>
        <w:t>ً</w:t>
      </w:r>
      <w:r w:rsidRPr="00685472">
        <w:rPr>
          <w:rtl/>
        </w:rPr>
        <w:t>ا</w:t>
      </w:r>
    </w:p>
    <w:p w:rsidR="00E37536" w:rsidRPr="00E37536" w:rsidRDefault="00E37536" w:rsidP="00E37536">
      <w:pPr>
        <w:rPr>
          <w:rtl/>
        </w:rPr>
      </w:pPr>
      <w:r w:rsidRPr="00E37536">
        <w:rPr>
          <w:rtl/>
        </w:rPr>
        <w:br w:type="page"/>
      </w:r>
    </w:p>
    <w:p w:rsidR="00E37536" w:rsidRDefault="00E37536" w:rsidP="00E37536">
      <w:pPr>
        <w:rPr>
          <w:rtl/>
        </w:rPr>
      </w:pPr>
    </w:p>
    <w:p w:rsidR="00665AA0" w:rsidRPr="008B38F0" w:rsidRDefault="005F4626" w:rsidP="00E37536">
      <w:pPr>
        <w:pStyle w:val="Heading1"/>
        <w:rPr>
          <w:rtl/>
        </w:rPr>
      </w:pPr>
      <w:r>
        <w:rPr>
          <w:rtl/>
        </w:rPr>
        <w:br w:type="page"/>
      </w:r>
      <w:r w:rsidRPr="008B38F0">
        <w:rPr>
          <w:rtl/>
        </w:rPr>
        <w:lastRenderedPageBreak/>
        <w:t>1 ـ فصل :</w:t>
      </w:r>
    </w:p>
    <w:p w:rsidR="005F4626" w:rsidRPr="00B449FA" w:rsidRDefault="005F4626" w:rsidP="007145EF">
      <w:pPr>
        <w:pStyle w:val="Heading2Center"/>
        <w:rPr>
          <w:rtl/>
        </w:rPr>
      </w:pPr>
      <w:r w:rsidRPr="00B449FA">
        <w:rPr>
          <w:rtl/>
        </w:rPr>
        <w:t xml:space="preserve">في بيان مقدمات </w:t>
      </w:r>
      <w:r w:rsidR="00665AA0" w:rsidRPr="00B449FA">
        <w:rPr>
          <w:rStyle w:val="rfdFootnotenum"/>
          <w:rtl/>
        </w:rPr>
        <w:t>(</w:t>
      </w:r>
      <w:r w:rsidR="007145EF">
        <w:rPr>
          <w:rStyle w:val="rfdFootnotenum"/>
        </w:rPr>
        <w:t>*</w:t>
      </w:r>
      <w:r w:rsidR="00665AA0" w:rsidRPr="00B449FA">
        <w:rPr>
          <w:rStyle w:val="rfdFootnotenum"/>
          <w:rtl/>
        </w:rPr>
        <w:t>)</w:t>
      </w:r>
      <w:r w:rsidR="00665AA0" w:rsidRPr="00B449FA">
        <w:rPr>
          <w:rtl/>
        </w:rPr>
        <w:t xml:space="preserve"> </w:t>
      </w:r>
      <w:r w:rsidRPr="00B449FA">
        <w:rPr>
          <w:rtl/>
        </w:rPr>
        <w:t>الكتاب</w:t>
      </w:r>
    </w:p>
    <w:p w:rsidR="005F4626" w:rsidRPr="006216AF" w:rsidRDefault="005F4626" w:rsidP="00536D49">
      <w:pPr>
        <w:rPr>
          <w:rtl/>
        </w:rPr>
      </w:pPr>
      <w:r w:rsidRPr="006216AF">
        <w:rPr>
          <w:rtl/>
        </w:rPr>
        <w:t xml:space="preserve">اعلم وفّقك الله أنّا لو ذهبنا نجمع جميع معجزاته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ونؤلّف </w:t>
      </w:r>
      <w:r w:rsidR="003058D3">
        <w:rPr>
          <w:rtl/>
        </w:rPr>
        <w:br/>
      </w:r>
      <w:r w:rsidRPr="006216AF">
        <w:rPr>
          <w:rtl/>
        </w:rPr>
        <w:t xml:space="preserve">أكثر آياته ، لاعترانا الفتور ، وأزرى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بنا القصور ، لأنّه لم يعط أحد من </w:t>
      </w:r>
      <w:r w:rsidR="003058D3">
        <w:rPr>
          <w:rtl/>
        </w:rPr>
        <w:br/>
      </w:r>
      <w:r w:rsidRPr="006216AF">
        <w:rPr>
          <w:rtl/>
        </w:rPr>
        <w:t xml:space="preserve">الأنبياء الماضين </w:t>
      </w:r>
      <w:r>
        <w:rPr>
          <w:rtl/>
        </w:rPr>
        <w:t>(</w:t>
      </w:r>
      <w:r w:rsidR="00536D49">
        <w:rPr>
          <w:rtl/>
        </w:rPr>
        <w:t>عليه وعليهم أفضل الصلاة والسلام</w:t>
      </w:r>
      <w:r w:rsidRPr="006216AF">
        <w:rPr>
          <w:rtl/>
        </w:rPr>
        <w:t xml:space="preserve">) آية ، </w:t>
      </w:r>
      <w:r w:rsidR="00335A4F">
        <w:rPr>
          <w:rtl/>
        </w:rPr>
        <w:t>إلّا</w:t>
      </w:r>
      <w:r w:rsidRPr="006216AF">
        <w:rPr>
          <w:rtl/>
        </w:rPr>
        <w:t xml:space="preserve"> وقد اعطي </w:t>
      </w:r>
      <w:r w:rsidR="003058D3">
        <w:rPr>
          <w:rtl/>
        </w:rPr>
        <w:br/>
      </w:r>
      <w:r w:rsidRPr="006216AF">
        <w:rPr>
          <w:rtl/>
        </w:rPr>
        <w:t xml:space="preserve">مثلها وزيد له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لأنّه أفضل البشر ، وسيّد الخلق </w:t>
      </w:r>
      <w:r>
        <w:rPr>
          <w:rtl/>
        </w:rPr>
        <w:t>(</w:t>
      </w:r>
      <w:r w:rsidRPr="006216AF">
        <w:rPr>
          <w:rtl/>
        </w:rPr>
        <w:t xml:space="preserve">عليه أفضل الصلاة </w:t>
      </w:r>
      <w:r w:rsidR="003058D3">
        <w:rPr>
          <w:rtl/>
        </w:rPr>
        <w:br/>
      </w:r>
      <w:r w:rsidR="00536D49">
        <w:rPr>
          <w:rtl/>
        </w:rPr>
        <w:t>والسلام</w:t>
      </w:r>
      <w:r w:rsidRPr="006216AF">
        <w:rPr>
          <w:rtl/>
        </w:rPr>
        <w:t>) ، وقد اقتصرنا على عدّة آيات تبركا</w:t>
      </w:r>
      <w:r w:rsidR="007433AC">
        <w:rPr>
          <w:rtl/>
        </w:rPr>
        <w:t>ً</w:t>
      </w:r>
      <w:r w:rsidRPr="006216AF">
        <w:rPr>
          <w:rtl/>
        </w:rPr>
        <w:t xml:space="preserve"> بذكره ، وتيمّنا بنشره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ظهرت معجزاته على أنحاء ، فأظهرها وأسناها وأبهرها </w:t>
      </w:r>
      <w:r w:rsidR="003058D3">
        <w:rPr>
          <w:rtl/>
        </w:rPr>
        <w:br/>
      </w:r>
      <w:r w:rsidRPr="006216AF">
        <w:rPr>
          <w:rtl/>
        </w:rPr>
        <w:t>وأبهاها : القرآن ، لأنّه باق</w:t>
      </w:r>
      <w:r w:rsidR="00536D49">
        <w:rPr>
          <w:rtl/>
        </w:rPr>
        <w:t>ٍ</w:t>
      </w:r>
      <w:r w:rsidRPr="006216AF">
        <w:rPr>
          <w:rtl/>
        </w:rPr>
        <w:t xml:space="preserve"> على مرّ الأ</w:t>
      </w:r>
      <w:r w:rsidR="00536D49">
        <w:rPr>
          <w:rtl/>
        </w:rPr>
        <w:t>زمان ، لا يزيده طول الأحقاب إلّا</w:t>
      </w:r>
      <w:r w:rsidRPr="006216AF">
        <w:rPr>
          <w:rtl/>
        </w:rPr>
        <w:t xml:space="preserve"> </w:t>
      </w:r>
      <w:r w:rsidR="003058D3">
        <w:rPr>
          <w:rtl/>
        </w:rPr>
        <w:br/>
      </w:r>
      <w:r w:rsidR="00536D49">
        <w:rPr>
          <w:rtl/>
        </w:rPr>
        <w:t>اعتلاء ، ولا كثرة التلاوة إلّا</w:t>
      </w:r>
      <w:r w:rsidRPr="006216AF">
        <w:rPr>
          <w:rtl/>
        </w:rPr>
        <w:t xml:space="preserve"> بهاء</w:t>
      </w:r>
      <w:r w:rsidR="00536D49">
        <w:rPr>
          <w:rtl/>
        </w:rPr>
        <w:t>ً</w:t>
      </w:r>
      <w:r w:rsidRPr="006216AF">
        <w:rPr>
          <w:rtl/>
        </w:rPr>
        <w:t xml:space="preserve"> ، ول</w:t>
      </w:r>
      <w:r w:rsidR="0064305F">
        <w:rPr>
          <w:rtl/>
        </w:rPr>
        <w:t>َ</w:t>
      </w:r>
      <w:r w:rsidRPr="006216AF">
        <w:rPr>
          <w:rtl/>
        </w:rPr>
        <w:t xml:space="preserve">و ذكرت ما فيه لطال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الخطاب ، </w:t>
      </w:r>
      <w:r w:rsidR="003058D3">
        <w:rPr>
          <w:rtl/>
        </w:rPr>
        <w:br/>
      </w:r>
      <w:r w:rsidRPr="006216AF">
        <w:rPr>
          <w:rtl/>
        </w:rPr>
        <w:t>ولم يسع سطره الكتاب</w:t>
      </w:r>
      <w:r w:rsidR="00410A32">
        <w:rPr>
          <w:rtl/>
        </w:rPr>
        <w:t xml:space="preserve"> .</w:t>
      </w:r>
    </w:p>
    <w:p w:rsidR="00E37536" w:rsidRPr="00170E08" w:rsidRDefault="005F4626" w:rsidP="00E37536">
      <w:pPr>
        <w:rPr>
          <w:rStyle w:val="rfdLineChar"/>
          <w:rtl/>
          <w:lang w:bidi="ar-SA"/>
        </w:rPr>
      </w:pPr>
      <w:r w:rsidRPr="006216AF">
        <w:rPr>
          <w:rtl/>
        </w:rPr>
        <w:t>وله معجزات أخر ، يشهد بصحّتها القرآن ، ويحكم بحقيتها</w:t>
      </w:r>
      <w:r w:rsidR="00E37536">
        <w:rPr>
          <w:rFonts w:hint="cs"/>
          <w:rtl/>
        </w:rPr>
        <w:t xml:space="preserve"> </w:t>
      </w:r>
      <w:r w:rsidR="00E37536">
        <w:rPr>
          <w:rtl/>
        </w:rPr>
        <w:br/>
      </w:r>
      <w:r w:rsidR="00E37536">
        <w:rPr>
          <w:rStyle w:val="rfdLineChar"/>
          <w:rtl/>
          <w:lang w:bidi="ar-SA"/>
        </w:rPr>
        <w:t>___________________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</w:t>
      </w:r>
      <w:r w:rsidR="00665AA0" w:rsidRPr="00BA4F76">
        <w:rPr>
          <w:rStyle w:val="rfdFootnote"/>
          <w:rtl/>
        </w:rPr>
        <w:t>*</w:t>
      </w:r>
      <w:r w:rsidRPr="00BA4F76">
        <w:rPr>
          <w:rStyle w:val="rfdFootnote"/>
          <w:rtl/>
        </w:rPr>
        <w:t>) في ش ، م ، ك ، مقدمة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(1) في م ، ش ، ك ، ر ، ص ، معاجزه</w:t>
      </w:r>
      <w:r w:rsidR="00410A32">
        <w:rPr>
          <w:rStyle w:val="rfdFootnote"/>
          <w:rtl/>
        </w:rPr>
        <w:t xml:space="preserve"> .</w:t>
      </w:r>
    </w:p>
    <w:p w:rsidR="005F4626" w:rsidRPr="00BA4F76" w:rsidRDefault="00E37536" w:rsidP="00BA4F76">
      <w:pPr>
        <w:rPr>
          <w:rStyle w:val="rfdFootnote"/>
          <w:rtl/>
        </w:rPr>
      </w:pPr>
      <w:r>
        <w:rPr>
          <w:rStyle w:val="rfdFootnote"/>
          <w:rtl/>
        </w:rPr>
        <w:t>(2) في م ، ش : وازدر</w:t>
      </w:r>
      <w:r>
        <w:rPr>
          <w:rStyle w:val="rfdFootnote"/>
          <w:rFonts w:hint="cs"/>
          <w:rtl/>
        </w:rPr>
        <w:t>ا</w:t>
      </w:r>
      <w:r w:rsidR="005F4626" w:rsidRPr="00BA4F76">
        <w:rPr>
          <w:rStyle w:val="rfdFootnote"/>
          <w:rtl/>
        </w:rPr>
        <w:t xml:space="preserve"> ، وفي ص ، ع : وازرانا القصور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(3) في ر ، ش ، ك ، م : وأزيد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(4) في</w:t>
      </w:r>
      <w:r w:rsidR="0064305F" w:rsidRPr="00BA4F76">
        <w:rPr>
          <w:rStyle w:val="rfdFootnote"/>
          <w:rtl/>
        </w:rPr>
        <w:t xml:space="preserve"> ر ، ك : لأطلت ، وفي ص ، ع : لا</w:t>
      </w:r>
      <w:r w:rsidRPr="00BA4F76">
        <w:rPr>
          <w:rStyle w:val="rfdFootnote"/>
          <w:rtl/>
        </w:rPr>
        <w:t>نفصل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2D628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البيان ، مثل انشقاق القمر ، والمعراج ، فأعرضنا عن ذكر ذلك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لشهرتها </w:t>
      </w:r>
      <w:r w:rsidR="003058D3">
        <w:rPr>
          <w:rtl/>
        </w:rPr>
        <w:br/>
      </w:r>
      <w:r w:rsidRPr="006216AF">
        <w:rPr>
          <w:rtl/>
        </w:rPr>
        <w:t>بين أهل الإ</w:t>
      </w:r>
      <w:r w:rsidR="0064305F">
        <w:rPr>
          <w:rtl/>
        </w:rPr>
        <w:t>ِ</w:t>
      </w:r>
      <w:r w:rsidRPr="006216AF">
        <w:rPr>
          <w:rtl/>
        </w:rPr>
        <w:t>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وللمعجز أحكام لا بدّ من معرفتها :</w:t>
      </w:r>
    </w:p>
    <w:p w:rsidR="005F4626" w:rsidRPr="006216AF" w:rsidRDefault="005F4626" w:rsidP="005F4626">
      <w:pPr>
        <w:rPr>
          <w:rtl/>
        </w:rPr>
      </w:pPr>
      <w:r w:rsidRPr="001A36D0">
        <w:rPr>
          <w:rStyle w:val="rfdBold2"/>
          <w:rtl/>
        </w:rPr>
        <w:t>أحدها :</w:t>
      </w:r>
      <w:r w:rsidRPr="006216AF">
        <w:rPr>
          <w:rtl/>
        </w:rPr>
        <w:t xml:space="preserve"> أن يكون من فعل الله تعالى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1A36D0">
        <w:rPr>
          <w:rStyle w:val="rfdBold2"/>
          <w:rtl/>
        </w:rPr>
        <w:t>وثانيها :</w:t>
      </w:r>
      <w:r w:rsidRPr="006216AF">
        <w:rPr>
          <w:rtl/>
        </w:rPr>
        <w:t xml:space="preserve"> أن يكون خارقا</w:t>
      </w:r>
      <w:r w:rsidR="007433AC">
        <w:rPr>
          <w:rtl/>
        </w:rPr>
        <w:t>ً</w:t>
      </w:r>
      <w:r w:rsidRPr="006216AF">
        <w:rPr>
          <w:rtl/>
        </w:rPr>
        <w:t xml:space="preserve"> للعادة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1A36D0">
        <w:rPr>
          <w:rStyle w:val="rfdBold2"/>
          <w:rtl/>
        </w:rPr>
        <w:t>وثالثها :</w:t>
      </w:r>
      <w:r w:rsidRPr="006216AF">
        <w:rPr>
          <w:rtl/>
        </w:rPr>
        <w:t xml:space="preserve"> أن يكون متعذّرا</w:t>
      </w:r>
      <w:r w:rsidR="007433AC">
        <w:rPr>
          <w:rtl/>
        </w:rPr>
        <w:t>ً</w:t>
      </w:r>
      <w:r w:rsidRPr="006216AF">
        <w:rPr>
          <w:rtl/>
        </w:rPr>
        <w:t xml:space="preserve"> مثله على الخلق في الجنس ، مثل </w:t>
      </w:r>
      <w:r w:rsidR="003058D3">
        <w:rPr>
          <w:rtl/>
        </w:rPr>
        <w:br/>
      </w:r>
      <w:r w:rsidRPr="006216AF">
        <w:rPr>
          <w:rtl/>
        </w:rPr>
        <w:t>إحياء الموتى ، أو في الصفة نحو القرآن وانشقاق القمر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1A36D0">
        <w:rPr>
          <w:rStyle w:val="rfdBold2"/>
          <w:rtl/>
        </w:rPr>
        <w:t>ورابعها :</w:t>
      </w:r>
      <w:r w:rsidRPr="006216AF">
        <w:rPr>
          <w:rtl/>
        </w:rPr>
        <w:t xml:space="preserve"> أن يكون موافقا</w:t>
      </w:r>
      <w:r w:rsidR="007433AC">
        <w:rPr>
          <w:rtl/>
        </w:rPr>
        <w:t>ً</w:t>
      </w:r>
      <w:r w:rsidRPr="006216AF">
        <w:rPr>
          <w:rtl/>
        </w:rPr>
        <w:t xml:space="preserve"> لدعوى المدّعي ، وإنّما يدلّ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</w:t>
      </w:r>
      <w:r w:rsidR="003058D3">
        <w:rPr>
          <w:rtl/>
        </w:rPr>
        <w:br/>
      </w:r>
      <w:r w:rsidRPr="006216AF">
        <w:rPr>
          <w:rtl/>
        </w:rPr>
        <w:t xml:space="preserve">المعجز على صدق المدّعي فحسب ، سواء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كان مدّعيا</w:t>
      </w:r>
      <w:r w:rsidR="007433AC">
        <w:rPr>
          <w:rtl/>
        </w:rPr>
        <w:t>ً</w:t>
      </w:r>
      <w:r w:rsidRPr="006216AF">
        <w:rPr>
          <w:rtl/>
        </w:rPr>
        <w:t xml:space="preserve"> للنبوّة ، أو </w:t>
      </w:r>
      <w:r w:rsidR="003058D3">
        <w:rPr>
          <w:rtl/>
        </w:rPr>
        <w:br/>
      </w:r>
      <w:r w:rsidRPr="006216AF">
        <w:rPr>
          <w:rtl/>
        </w:rPr>
        <w:t>الإ</w:t>
      </w:r>
      <w:r w:rsidR="0064305F">
        <w:rPr>
          <w:rtl/>
        </w:rPr>
        <w:t>ِ</w:t>
      </w:r>
      <w:r w:rsidRPr="006216AF">
        <w:rPr>
          <w:rtl/>
        </w:rPr>
        <w:t>مامة ، أو الصلاح</w:t>
      </w:r>
      <w:r w:rsidR="00410A32">
        <w:rPr>
          <w:rtl/>
        </w:rPr>
        <w:t xml:space="preserve"> .</w:t>
      </w:r>
    </w:p>
    <w:p w:rsidR="005F4626" w:rsidRPr="006216AF" w:rsidRDefault="005F4626" w:rsidP="005E67BF">
      <w:pPr>
        <w:rPr>
          <w:rtl/>
        </w:rPr>
      </w:pPr>
      <w:r w:rsidRPr="006216AF">
        <w:rPr>
          <w:rtl/>
        </w:rPr>
        <w:t xml:space="preserve">وقد يظهر الله تعالى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المعجز على أيدي الصالحين من </w:t>
      </w:r>
      <w:r w:rsidR="003058D3">
        <w:rPr>
          <w:rtl/>
        </w:rPr>
        <w:br/>
      </w:r>
      <w:r w:rsidRPr="006216AF">
        <w:rPr>
          <w:rtl/>
        </w:rPr>
        <w:t>عباده</w:t>
      </w:r>
      <w:r w:rsidR="005E67BF">
        <w:rPr>
          <w:rFonts w:hint="cs"/>
          <w:rtl/>
        </w:rPr>
        <w:t xml:space="preserve"> </w:t>
      </w:r>
      <w:r>
        <w:rPr>
          <w:rtl/>
        </w:rPr>
        <w:t>ـ</w:t>
      </w:r>
      <w:r w:rsidR="005E67BF">
        <w:rPr>
          <w:rFonts w:hint="cs"/>
          <w:rtl/>
        </w:rPr>
        <w:t xml:space="preserve"> </w:t>
      </w:r>
      <w:r w:rsidRPr="006216AF">
        <w:rPr>
          <w:rtl/>
        </w:rPr>
        <w:t>بحسب المصلحة</w:t>
      </w:r>
      <w:r w:rsidR="005E67BF">
        <w:rPr>
          <w:rFonts w:hint="cs"/>
          <w:rtl/>
        </w:rPr>
        <w:t xml:space="preserve"> </w:t>
      </w:r>
      <w:r>
        <w:rPr>
          <w:rtl/>
        </w:rPr>
        <w:t>ـ</w:t>
      </w:r>
      <w:r w:rsidR="005E67BF">
        <w:rPr>
          <w:rFonts w:hint="cs"/>
          <w:rtl/>
        </w:rPr>
        <w:t xml:space="preserve"> </w:t>
      </w:r>
      <w:r w:rsidRPr="006216AF">
        <w:rPr>
          <w:rtl/>
        </w:rPr>
        <w:t>إذا كان الوقت يقتضيه ، فلا يدلّ بالإ</w:t>
      </w:r>
      <w:r w:rsidR="0064305F">
        <w:rPr>
          <w:rtl/>
        </w:rPr>
        <w:t>ِ</w:t>
      </w:r>
      <w:r w:rsidRPr="006216AF">
        <w:rPr>
          <w:rtl/>
        </w:rPr>
        <w:t xml:space="preserve">بانة على </w:t>
      </w:r>
      <w:r w:rsidR="003058D3">
        <w:rPr>
          <w:rtl/>
        </w:rPr>
        <w:br/>
      </w:r>
      <w:r w:rsidRPr="006216AF">
        <w:rPr>
          <w:rtl/>
        </w:rPr>
        <w:t>النبوّة ، كما ذهب إليه قوم ، وشرح ذلك وبيانه مذكوران في موضعهما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وما ظهر من آياته </w:t>
      </w:r>
      <w:r w:rsidR="00470C8A">
        <w:rPr>
          <w:rtl/>
        </w:rPr>
        <w:t>(ص)</w:t>
      </w:r>
      <w:r w:rsidRPr="006216AF">
        <w:rPr>
          <w:rtl/>
        </w:rPr>
        <w:t xml:space="preserve"> إما ظهر قبل بعثته ، أو بعدها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1A36D0">
        <w:rPr>
          <w:rStyle w:val="rfdBold2"/>
          <w:rtl/>
        </w:rPr>
        <w:t>فالأوّل :</w:t>
      </w:r>
      <w:r w:rsidRPr="006216AF">
        <w:rPr>
          <w:rtl/>
        </w:rPr>
        <w:t xml:space="preserve"> إنّما أظهره الله تعالى على يده ، تعظيما</w:t>
      </w:r>
      <w:r w:rsidR="007433AC">
        <w:rPr>
          <w:rtl/>
        </w:rPr>
        <w:t>ً</w:t>
      </w:r>
      <w:r w:rsidRPr="006216AF">
        <w:rPr>
          <w:rtl/>
        </w:rPr>
        <w:t xml:space="preserve"> له في قلوب </w:t>
      </w:r>
      <w:r w:rsidR="003058D3">
        <w:rPr>
          <w:rtl/>
        </w:rPr>
        <w:br/>
      </w:r>
      <w:r w:rsidRPr="006216AF">
        <w:rPr>
          <w:rtl/>
        </w:rPr>
        <w:t>الناس ، لطموح الأبصار إليه ، واعتماد الخلق عليه</w:t>
      </w:r>
      <w:r w:rsidR="00410A32">
        <w:rPr>
          <w:rtl/>
        </w:rPr>
        <w:t xml:space="preserve"> .</w:t>
      </w:r>
    </w:p>
    <w:p w:rsidR="005E67BF" w:rsidRPr="00170E08" w:rsidRDefault="005F4626" w:rsidP="005E67BF">
      <w:pPr>
        <w:rPr>
          <w:rStyle w:val="rfdLineChar"/>
          <w:rtl/>
          <w:lang w:bidi="ar-SA"/>
        </w:rPr>
      </w:pPr>
      <w:r w:rsidRPr="001A36D0">
        <w:rPr>
          <w:rStyle w:val="rfdBold2"/>
          <w:rtl/>
        </w:rPr>
        <w:t>والآخر :</w:t>
      </w:r>
      <w:r w:rsidRPr="006216AF">
        <w:rPr>
          <w:rtl/>
        </w:rPr>
        <w:t xml:space="preserve"> إنّما أظهره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عقيب دعواه </w:t>
      </w:r>
      <w:r w:rsidRPr="006216AF">
        <w:rPr>
          <w:rStyle w:val="rfdFootnotenum"/>
          <w:rtl/>
        </w:rPr>
        <w:t>(6)</w:t>
      </w:r>
      <w:r w:rsidRPr="006216AF">
        <w:rPr>
          <w:rtl/>
        </w:rPr>
        <w:t xml:space="preserve"> ليدلّ </w:t>
      </w:r>
      <w:r w:rsidRPr="006216AF">
        <w:rPr>
          <w:rStyle w:val="rfdFootnotenum"/>
          <w:rtl/>
        </w:rPr>
        <w:t>(7)</w:t>
      </w:r>
      <w:r w:rsidRPr="006216AF">
        <w:rPr>
          <w:rtl/>
        </w:rPr>
        <w:t xml:space="preserve"> على أنّه</w:t>
      </w:r>
      <w:r w:rsidR="005E67BF">
        <w:rPr>
          <w:rFonts w:hint="cs"/>
          <w:rtl/>
        </w:rPr>
        <w:t xml:space="preserve"> </w:t>
      </w:r>
      <w:r w:rsidR="005E67BF">
        <w:rPr>
          <w:rtl/>
        </w:rPr>
        <w:br/>
      </w:r>
      <w:r w:rsidR="005E67BF">
        <w:rPr>
          <w:rStyle w:val="rfdLineChar"/>
          <w:rtl/>
          <w:lang w:bidi="ar-SA"/>
        </w:rPr>
        <w:t>___________________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(1) ليس في م ، ص ، ع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(2) في ر ، ص ، ع ، ش زيادة علم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(3) في ش ، م ، ك بحسب سؤاله إن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(4) في ر ، ص ، ع ، ش زيادة : علم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(5) في ر : ظهر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(6) في ر ، ع ، ش زيادة : أو على غير ذلك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 xml:space="preserve">(7) ليس في م ، وفي ك </w:t>
      </w:r>
      <w:r w:rsidR="005F78A7" w:rsidRPr="00BA4F76">
        <w:rPr>
          <w:rStyle w:val="rfdFootnote"/>
          <w:rtl/>
        </w:rPr>
        <w:t>، ش ، : دل ع ، وأبدلناه بكلمة «ليدل</w:t>
      </w:r>
      <w:r w:rsidRPr="00BA4F76">
        <w:rPr>
          <w:rStyle w:val="rfdFootnote"/>
          <w:rtl/>
        </w:rPr>
        <w:t xml:space="preserve">» ليصح </w:t>
      </w:r>
      <w:r w:rsidR="003058D3" w:rsidRPr="00BA4F76">
        <w:rPr>
          <w:rStyle w:val="rfdFootnote"/>
          <w:rtl/>
        </w:rPr>
        <w:br/>
      </w:r>
      <w:r w:rsidRPr="00BA4F76">
        <w:rPr>
          <w:rStyle w:val="rfdFootnote"/>
          <w:rtl/>
        </w:rPr>
        <w:t>السياق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A36D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الصادق فيما ادّ</w:t>
      </w:r>
      <w:r w:rsidR="005F78A7">
        <w:rPr>
          <w:rtl/>
        </w:rPr>
        <w:t>َ</w:t>
      </w:r>
      <w:r w:rsidRPr="006216AF">
        <w:rPr>
          <w:rtl/>
        </w:rPr>
        <w:t xml:space="preserve">عاه ، المحق فيما ابتناه ، المقتدى بفعاله ، المهتدى </w:t>
      </w:r>
      <w:r w:rsidR="003058D3">
        <w:rPr>
          <w:rtl/>
        </w:rPr>
        <w:br/>
      </w:r>
      <w:r w:rsidRPr="006216AF">
        <w:rPr>
          <w:rtl/>
        </w:rPr>
        <w:t>بمقاله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فإن ظهر لا عقيب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دعواه كان ذلك تنبيها</w:t>
      </w:r>
      <w:r w:rsidR="005F78A7">
        <w:rPr>
          <w:rtl/>
        </w:rPr>
        <w:t>ً</w:t>
      </w:r>
      <w:r w:rsidRPr="006216AF">
        <w:rPr>
          <w:rtl/>
        </w:rPr>
        <w:t xml:space="preserve"> للحاضر ، وتعريفا</w:t>
      </w:r>
      <w:r w:rsidR="005F78A7">
        <w:rPr>
          <w:rtl/>
        </w:rPr>
        <w:t>ً</w:t>
      </w:r>
      <w:r w:rsidRPr="006216AF">
        <w:rPr>
          <w:rtl/>
        </w:rPr>
        <w:t xml:space="preserve"> </w:t>
      </w:r>
      <w:r w:rsidR="003058D3">
        <w:rPr>
          <w:rtl/>
        </w:rPr>
        <w:br/>
      </w:r>
      <w:r w:rsidRPr="006216AF">
        <w:rPr>
          <w:rtl/>
        </w:rPr>
        <w:t>للناظر ، وتذكيرا</w:t>
      </w:r>
      <w:r w:rsidR="005F78A7">
        <w:rPr>
          <w:rtl/>
        </w:rPr>
        <w:t>ً</w:t>
      </w:r>
      <w:r w:rsidRPr="006216AF">
        <w:rPr>
          <w:rtl/>
        </w:rPr>
        <w:t xml:space="preserve"> للمتأمل الذاكر ، سواء كان ابتداء</w:t>
      </w:r>
      <w:r w:rsidR="005F78A7">
        <w:rPr>
          <w:rtl/>
        </w:rPr>
        <w:t>ً</w:t>
      </w:r>
      <w:r w:rsidRPr="006216AF">
        <w:rPr>
          <w:rtl/>
        </w:rPr>
        <w:t xml:space="preserve"> من القديم تعالى ، أو </w:t>
      </w:r>
      <w:r w:rsidR="003058D3">
        <w:rPr>
          <w:rtl/>
        </w:rPr>
        <w:br/>
      </w:r>
      <w:r w:rsidRPr="006216AF">
        <w:rPr>
          <w:rtl/>
        </w:rPr>
        <w:t xml:space="preserve">بسبب أمر يقتضي ذلك ، سواء ظهر على يده ، أو على يد غيره من </w:t>
      </w:r>
      <w:r w:rsidR="003058D3">
        <w:rPr>
          <w:rtl/>
        </w:rPr>
        <w:br/>
      </w:r>
      <w:r w:rsidRPr="006216AF">
        <w:rPr>
          <w:rtl/>
        </w:rPr>
        <w:t xml:space="preserve">إجابة الدعاء ، أو دفع البلاء ، أو كبت عدوّ ، أو عون وليّ ، أو نفاذ أمر ، </w:t>
      </w:r>
      <w:r w:rsidR="003058D3">
        <w:rPr>
          <w:rtl/>
        </w:rPr>
        <w:br/>
      </w:r>
      <w:r w:rsidRPr="006216AF">
        <w:rPr>
          <w:rtl/>
        </w:rPr>
        <w:t xml:space="preserve">أو إنهاء عذر ، أو تقديم نذر ، أو إحياء سنّة ، أو تضعيف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منّة ، أو </w:t>
      </w:r>
      <w:r w:rsidR="003058D3">
        <w:rPr>
          <w:rtl/>
        </w:rPr>
        <w:br/>
      </w:r>
      <w:r w:rsidRPr="006216AF">
        <w:rPr>
          <w:rtl/>
        </w:rPr>
        <w:t>ترغيب في الإ</w:t>
      </w:r>
      <w:r w:rsidR="005F78A7">
        <w:rPr>
          <w:rtl/>
        </w:rPr>
        <w:t>ِ</w:t>
      </w:r>
      <w:r w:rsidRPr="006216AF">
        <w:rPr>
          <w:rtl/>
        </w:rPr>
        <w:t>سلام ، أو ترهيب عن الآثام</w:t>
      </w:r>
      <w:r w:rsidR="00410A32">
        <w:rPr>
          <w:rtl/>
        </w:rPr>
        <w:t xml:space="preserve"> .</w:t>
      </w:r>
    </w:p>
    <w:p w:rsidR="005F4626" w:rsidRPr="006216AF" w:rsidRDefault="005F4626" w:rsidP="005E67BF">
      <w:pPr>
        <w:rPr>
          <w:rtl/>
        </w:rPr>
      </w:pPr>
      <w:r w:rsidRPr="006216AF">
        <w:rPr>
          <w:rtl/>
        </w:rPr>
        <w:t>ونحن نذكر</w:t>
      </w:r>
      <w:r w:rsidR="005E67BF">
        <w:rPr>
          <w:rFonts w:hint="cs"/>
          <w:rtl/>
        </w:rPr>
        <w:t xml:space="preserve"> </w:t>
      </w:r>
      <w:r>
        <w:rPr>
          <w:rtl/>
        </w:rPr>
        <w:t>ـ</w:t>
      </w:r>
      <w:r w:rsidR="005E67BF">
        <w:rPr>
          <w:rFonts w:hint="cs"/>
          <w:rtl/>
        </w:rPr>
        <w:t xml:space="preserve"> </w:t>
      </w:r>
      <w:r w:rsidRPr="006216AF">
        <w:rPr>
          <w:rtl/>
        </w:rPr>
        <w:t>بعون الله</w:t>
      </w:r>
      <w:r w:rsidR="005E67BF">
        <w:rPr>
          <w:rFonts w:hint="cs"/>
          <w:rtl/>
        </w:rPr>
        <w:t xml:space="preserve"> </w:t>
      </w:r>
      <w:r>
        <w:rPr>
          <w:rtl/>
        </w:rPr>
        <w:t>ـ</w:t>
      </w:r>
      <w:r w:rsidR="005E67BF">
        <w:rPr>
          <w:rFonts w:hint="cs"/>
          <w:rtl/>
        </w:rPr>
        <w:t xml:space="preserve"> </w:t>
      </w:r>
      <w:r w:rsidRPr="006216AF">
        <w:rPr>
          <w:rtl/>
        </w:rPr>
        <w:t xml:space="preserve">من ذلك مقدار مائة آية له </w:t>
      </w:r>
      <w:r w:rsidR="00470C8A">
        <w:rPr>
          <w:rtl/>
        </w:rPr>
        <w:t>(ص)</w:t>
      </w:r>
      <w:r w:rsidRPr="006216AF">
        <w:rPr>
          <w:rtl/>
        </w:rPr>
        <w:t xml:space="preserve"> ، </w:t>
      </w:r>
      <w:r w:rsidR="003058D3">
        <w:rPr>
          <w:rtl/>
        </w:rPr>
        <w:br/>
      </w:r>
      <w:r w:rsidRPr="006216AF">
        <w:rPr>
          <w:rtl/>
        </w:rPr>
        <w:t xml:space="preserve">ليسهل حفظه ، ولا يبعد حظه ، ومن الله استمد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التوفيق على </w:t>
      </w:r>
      <w:r w:rsidR="003058D3">
        <w:rPr>
          <w:rtl/>
        </w:rPr>
        <w:br/>
      </w:r>
      <w:r w:rsidRPr="006216AF">
        <w:rPr>
          <w:rtl/>
        </w:rPr>
        <w:t>العمل ، والعصمة من الزلل ، لأنّه وليّ ذلك والقادر عليه</w:t>
      </w:r>
      <w:r w:rsidR="00410A32">
        <w:rPr>
          <w:rtl/>
        </w:rPr>
        <w:t xml:space="preserve"> .</w:t>
      </w:r>
    </w:p>
    <w:p w:rsidR="005E67BF" w:rsidRPr="00170E08" w:rsidRDefault="005E67BF" w:rsidP="005E67BF">
      <w:pPr>
        <w:rPr>
          <w:rStyle w:val="rfdLineChar"/>
          <w:rtl/>
          <w:lang w:bidi="ar-SA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tl/>
          <w:lang w:bidi="ar-SA"/>
        </w:rPr>
        <w:t>___________________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(1) في ر : بعقب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(2) أضعف الشيء وضعفه وضاعفه : زاد على أصل الشيء وجعله مثليه</w:t>
      </w:r>
      <w:r w:rsidR="00410A32">
        <w:rPr>
          <w:rStyle w:val="rfdFootnote"/>
          <w:rtl/>
        </w:rPr>
        <w:t xml:space="preserve"> .</w:t>
      </w:r>
      <w:r w:rsidR="003058D3" w:rsidRPr="00BA4F76">
        <w:rPr>
          <w:rStyle w:val="rfdFootnote"/>
          <w:rtl/>
        </w:rPr>
        <w:t xml:space="preserve"> </w:t>
      </w:r>
      <w:r w:rsidR="003058D3" w:rsidRPr="00BA4F76">
        <w:rPr>
          <w:rStyle w:val="rfdFootnote"/>
          <w:rtl/>
        </w:rPr>
        <w:br/>
      </w:r>
      <w:r w:rsidRPr="00BA4F76">
        <w:rPr>
          <w:rStyle w:val="rfdFootnote"/>
          <w:rtl/>
        </w:rPr>
        <w:t>أو أكثر ، وهو التضعيف والاضعاف</w:t>
      </w:r>
      <w:r w:rsidR="00410A32">
        <w:rPr>
          <w:rStyle w:val="rfdFootnote"/>
          <w:rtl/>
        </w:rPr>
        <w:t xml:space="preserve"> .</w:t>
      </w:r>
      <w:r w:rsidR="005F78A7" w:rsidRPr="00BA4F76">
        <w:rPr>
          <w:rStyle w:val="rfdFootnote"/>
          <w:rtl/>
        </w:rPr>
        <w:t xml:space="preserve"> «لسان العرب ـ ضعف ـ 9 : 204</w:t>
      </w:r>
      <w:r w:rsidRPr="00BA4F76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BA4F76" w:rsidRDefault="005F4626" w:rsidP="00BA4F76">
      <w:pPr>
        <w:rPr>
          <w:rStyle w:val="rfdFootnote"/>
          <w:rtl/>
        </w:rPr>
      </w:pPr>
      <w:r w:rsidRPr="00BA4F76">
        <w:rPr>
          <w:rStyle w:val="rfdFootnote"/>
          <w:rtl/>
        </w:rPr>
        <w:t>(3) في ش ، ص ، ع ، ك : استمداد</w:t>
      </w:r>
      <w:r w:rsidR="00410A32">
        <w:rPr>
          <w:rStyle w:val="rfdFootnote"/>
          <w:rtl/>
        </w:rPr>
        <w:t xml:space="preserve"> .</w:t>
      </w:r>
    </w:p>
    <w:p w:rsidR="00E928E3" w:rsidRPr="00B449FA" w:rsidRDefault="005F4626" w:rsidP="008B38F0">
      <w:pPr>
        <w:pStyle w:val="Heading1"/>
        <w:rPr>
          <w:rtl/>
        </w:rPr>
      </w:pPr>
      <w:r>
        <w:rPr>
          <w:rtl/>
        </w:rPr>
        <w:br w:type="page"/>
      </w:r>
      <w:r w:rsidRPr="00B449FA">
        <w:rPr>
          <w:rtl/>
        </w:rPr>
        <w:lastRenderedPageBreak/>
        <w:t>2 ـ فصل :</w:t>
      </w:r>
    </w:p>
    <w:p w:rsidR="00E928E3" w:rsidRPr="00B449FA" w:rsidRDefault="005F4626" w:rsidP="008B38F0">
      <w:pPr>
        <w:pStyle w:val="Heading2Center"/>
        <w:rPr>
          <w:rtl/>
        </w:rPr>
      </w:pPr>
      <w:r w:rsidRPr="00B449FA">
        <w:rPr>
          <w:rtl/>
        </w:rPr>
        <w:t>في بيان ظهور آياته التي ظهرت على يديه في المياه</w:t>
      </w:r>
    </w:p>
    <w:p w:rsidR="005F4626" w:rsidRPr="008B38F0" w:rsidRDefault="005F4626" w:rsidP="008B38F0">
      <w:pPr>
        <w:pStyle w:val="rfdCenterBold2"/>
        <w:rPr>
          <w:rtl/>
        </w:rPr>
      </w:pPr>
      <w:r w:rsidRPr="008B38F0">
        <w:rPr>
          <w:rtl/>
        </w:rPr>
        <w:t>وفيه : أحد عشر حديثا</w:t>
      </w:r>
      <w:r w:rsidR="007433AC" w:rsidRPr="008B38F0">
        <w:rPr>
          <w:rtl/>
        </w:rPr>
        <w:t>ً</w:t>
      </w:r>
    </w:p>
    <w:p w:rsidR="005F4626" w:rsidRPr="006216AF" w:rsidRDefault="005F4626" w:rsidP="009B6CFA">
      <w:pPr>
        <w:rPr>
          <w:rtl/>
        </w:rPr>
      </w:pPr>
      <w:r w:rsidRPr="006216AF">
        <w:rPr>
          <w:rtl/>
        </w:rPr>
        <w:t>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9B6CFA">
        <w:rPr>
          <w:rFonts w:hint="cs"/>
          <w:rtl/>
        </w:rPr>
        <w:t xml:space="preserve"> </w:t>
      </w:r>
      <w:r>
        <w:rPr>
          <w:rtl/>
        </w:rPr>
        <w:t>ـ</w:t>
      </w:r>
      <w:r w:rsidR="009B6CFA">
        <w:rPr>
          <w:rFonts w:hint="cs"/>
          <w:rtl/>
        </w:rPr>
        <w:t xml:space="preserve"> </w:t>
      </w:r>
      <w:r w:rsidRPr="006216AF">
        <w:rPr>
          <w:rtl/>
        </w:rPr>
        <w:t xml:space="preserve">عن أمير المؤمنين </w:t>
      </w:r>
      <w:r w:rsidR="00276CED">
        <w:rPr>
          <w:rtl/>
        </w:rPr>
        <w:t>عليه السلام</w:t>
      </w:r>
      <w:r w:rsidR="00AB52D3">
        <w:rPr>
          <w:rtl/>
        </w:rPr>
        <w:t xml:space="preserve"> ، قال : «</w:t>
      </w:r>
      <w:r w:rsidRPr="006216AF">
        <w:rPr>
          <w:rtl/>
        </w:rPr>
        <w:t xml:space="preserve">إنّ رسول </w:t>
      </w:r>
      <w:r w:rsidR="003058D3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كان في بعض غزواته فنفد الماء ، فقال : يا عليّ قم إلى هذه </w:t>
      </w:r>
      <w:r w:rsidR="003058D3">
        <w:rPr>
          <w:rtl/>
        </w:rPr>
        <w:br/>
      </w:r>
      <w:r w:rsidRPr="006216AF">
        <w:rPr>
          <w:rtl/>
        </w:rPr>
        <w:t>الصخرة ، وقل : أنا رسول رسول الله إليك</w:t>
      </w:r>
      <w:r w:rsidR="00FC71A3">
        <w:rPr>
          <w:rtl/>
        </w:rPr>
        <w:t>ِ</w:t>
      </w:r>
      <w:r w:rsidRPr="006216AF">
        <w:rPr>
          <w:rtl/>
        </w:rPr>
        <w:t xml:space="preserve"> ، انفجري ماء</w:t>
      </w:r>
      <w:r w:rsidR="007433AC">
        <w:rPr>
          <w:rtl/>
        </w:rPr>
        <w:t>ً</w:t>
      </w:r>
      <w:r w:rsidR="00FC71A3">
        <w:rPr>
          <w:rtl/>
        </w:rPr>
        <w:t xml:space="preserve"> ، فو</w:t>
      </w:r>
      <w:r w:rsidRPr="006216AF">
        <w:rPr>
          <w:rtl/>
        </w:rPr>
        <w:t xml:space="preserve">الذي </w:t>
      </w:r>
      <w:r w:rsidR="003058D3">
        <w:rPr>
          <w:rtl/>
        </w:rPr>
        <w:br/>
      </w:r>
      <w:r w:rsidRPr="006216AF">
        <w:rPr>
          <w:rtl/>
        </w:rPr>
        <w:t xml:space="preserve">أكرمه بالنبوّة ، لقد بلّغتها الرسالة ، فطلع منها مثل ثدي البعير ، فسال </w:t>
      </w:r>
      <w:r w:rsidR="003058D3">
        <w:rPr>
          <w:rtl/>
        </w:rPr>
        <w:br/>
      </w:r>
      <w:r w:rsidRPr="006216AF">
        <w:rPr>
          <w:rtl/>
        </w:rPr>
        <w:t xml:space="preserve">منها من كلّ ثدي ماء ، فلمّا رأيت ذلك أسرعت إلى النبيّ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3058D3">
        <w:rPr>
          <w:rtl/>
        </w:rPr>
        <w:br/>
      </w:r>
      <w:r w:rsidRPr="006216AF">
        <w:rPr>
          <w:rtl/>
        </w:rPr>
        <w:t xml:space="preserve">وأخبرته ، فقال : </w:t>
      </w:r>
      <w:r w:rsidR="00FC71A3">
        <w:rPr>
          <w:rtl/>
        </w:rPr>
        <w:t>إ</w:t>
      </w:r>
      <w:r w:rsidRPr="006216AF">
        <w:rPr>
          <w:rtl/>
        </w:rPr>
        <w:t>نطلق يا عليّ فخذ من الماء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وجاء القوم حتّى ملأوا </w:t>
      </w:r>
      <w:r w:rsidR="003058D3">
        <w:rPr>
          <w:rtl/>
        </w:rPr>
        <w:br/>
      </w:r>
      <w:r w:rsidRPr="006216AF">
        <w:rPr>
          <w:rtl/>
        </w:rPr>
        <w:t>قربهم وإداواتهم ، وسقوا دوابهم ، وشربوا ، وتوض</w:t>
      </w:r>
      <w:r w:rsidR="007433AC">
        <w:rPr>
          <w:rtl/>
        </w:rPr>
        <w:t>أ</w:t>
      </w:r>
      <w:r w:rsidR="00AB52D3">
        <w:rPr>
          <w:rtl/>
        </w:rPr>
        <w:t>وا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B6CFA">
      <w:pPr>
        <w:rPr>
          <w:rtl/>
        </w:rPr>
      </w:pPr>
      <w:r w:rsidRPr="006216AF">
        <w:rPr>
          <w:rtl/>
        </w:rPr>
        <w:t>2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9B6CFA">
        <w:rPr>
          <w:rFonts w:hint="cs"/>
          <w:rtl/>
        </w:rPr>
        <w:t xml:space="preserve"> </w:t>
      </w:r>
      <w:r>
        <w:rPr>
          <w:rtl/>
        </w:rPr>
        <w:t>ـ</w:t>
      </w:r>
      <w:r w:rsidR="009B6CFA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="00AB52D3">
        <w:rPr>
          <w:rtl/>
        </w:rPr>
        <w:t xml:space="preserve"> أنّه قال : «</w:t>
      </w:r>
      <w:r w:rsidRPr="006216AF">
        <w:rPr>
          <w:rtl/>
        </w:rPr>
        <w:t xml:space="preserve">أمرني </w:t>
      </w:r>
      <w:r w:rsidR="00470C8A">
        <w:rPr>
          <w:rtl/>
        </w:rPr>
        <w:t>(ص)</w:t>
      </w:r>
      <w:r w:rsidRPr="006216AF">
        <w:rPr>
          <w:rtl/>
        </w:rPr>
        <w:t xml:space="preserve"> في بعض </w:t>
      </w:r>
      <w:r w:rsidR="003058D3">
        <w:rPr>
          <w:rtl/>
        </w:rPr>
        <w:br/>
      </w:r>
      <w:r w:rsidRPr="006216AF">
        <w:rPr>
          <w:rtl/>
        </w:rPr>
        <w:t>غزواته ، وقد نفد الماء ، فقال : يا عليّ آتني بتور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فأتيته به ، فوضع يده </w:t>
      </w:r>
      <w:r w:rsidR="003058D3">
        <w:rPr>
          <w:rtl/>
        </w:rPr>
        <w:br/>
      </w:r>
      <w:r w:rsidRPr="006216AF">
        <w:rPr>
          <w:rtl/>
        </w:rPr>
        <w:t xml:space="preserve">اليمنى ويدي معها في التور ، فقال : انبع فنبع الماء من بين </w:t>
      </w:r>
      <w:r w:rsidR="003058D3">
        <w:rPr>
          <w:rtl/>
        </w:rPr>
        <w:br/>
      </w:r>
      <w:r w:rsidR="00AB52D3">
        <w:rPr>
          <w:rtl/>
        </w:rPr>
        <w:t>أصابعنا</w:t>
      </w:r>
      <w:r w:rsidRPr="006216AF">
        <w:rPr>
          <w:rtl/>
        </w:rPr>
        <w:t xml:space="preserve">»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والتور : شبه ركوة يغسل منها اليد والوجه</w:t>
      </w:r>
      <w:r w:rsidR="00410A32">
        <w:rPr>
          <w:rtl/>
        </w:rPr>
        <w:t xml:space="preserve"> .</w:t>
      </w:r>
    </w:p>
    <w:p w:rsidR="009B6CFA" w:rsidRPr="009B6CFA" w:rsidRDefault="009B6CFA" w:rsidP="009B6CFA">
      <w:pPr>
        <w:pStyle w:val="rfdLine"/>
        <w:rPr>
          <w:rtl/>
        </w:rPr>
      </w:pPr>
      <w:r w:rsidRPr="009B6CFA">
        <w:rPr>
          <w:rtl/>
        </w:rPr>
        <w:t>___________________</w:t>
      </w:r>
    </w:p>
    <w:p w:rsidR="005F4626" w:rsidRPr="006216AF" w:rsidRDefault="005F4626" w:rsidP="009B6CFA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إثبات الهداة 2 : 417</w:t>
      </w:r>
      <w:r w:rsidR="0096323A">
        <w:rPr>
          <w:rtl/>
        </w:rPr>
        <w:t xml:space="preserve"> / </w:t>
      </w:r>
      <w:r w:rsidRPr="006216AF">
        <w:rPr>
          <w:rtl/>
        </w:rPr>
        <w:t>50 باختلاف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مناقب ابن شهر اشوب 1 : 105 ، دلائل الن</w:t>
      </w:r>
      <w:r w:rsidR="00FC71A3">
        <w:rPr>
          <w:rtl/>
        </w:rPr>
        <w:t>ّ</w:t>
      </w:r>
      <w:r w:rsidRPr="006216AF">
        <w:rPr>
          <w:rtl/>
        </w:rPr>
        <w:t>بوة للبيهقي 4 : 129 نحوه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أصابعه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B6CFA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9B6CFA">
        <w:rPr>
          <w:rFonts w:hint="cs"/>
          <w:rtl/>
        </w:rPr>
        <w:t xml:space="preserve"> </w:t>
      </w:r>
      <w:r>
        <w:rPr>
          <w:rtl/>
        </w:rPr>
        <w:t>ـ</w:t>
      </w:r>
      <w:r w:rsidR="009B6CFA">
        <w:rPr>
          <w:rFonts w:hint="cs"/>
          <w:rtl/>
        </w:rPr>
        <w:t xml:space="preserve"> </w:t>
      </w:r>
      <w:r w:rsidRPr="006216AF">
        <w:rPr>
          <w:rtl/>
        </w:rPr>
        <w:t xml:space="preserve">عن أبان بن عثمان ، 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أن </w:t>
      </w:r>
      <w:r w:rsidR="003058D3">
        <w:rPr>
          <w:rtl/>
        </w:rPr>
        <w:br/>
      </w:r>
      <w:r w:rsidR="00AB52D3">
        <w:rPr>
          <w:rtl/>
        </w:rPr>
        <w:t>قال : «</w:t>
      </w:r>
      <w:r w:rsidRPr="006216AF">
        <w:rPr>
          <w:rtl/>
        </w:rPr>
        <w:t xml:space="preserve">لمّا نزل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الحديبية ، شكوا إليه العطش وقلّة </w:t>
      </w:r>
      <w:r w:rsidR="003058D3">
        <w:rPr>
          <w:rtl/>
        </w:rPr>
        <w:br/>
      </w:r>
      <w:r w:rsidRPr="006216AF">
        <w:rPr>
          <w:rtl/>
        </w:rPr>
        <w:t xml:space="preserve">الماء ، فقال </w:t>
      </w:r>
      <w:r w:rsidR="00470C8A">
        <w:rPr>
          <w:rtl/>
        </w:rPr>
        <w:t>(ص)</w:t>
      </w:r>
      <w:r w:rsidRPr="006216AF">
        <w:rPr>
          <w:rtl/>
        </w:rPr>
        <w:t xml:space="preserve"> : اطلبوا لي ماء</w:t>
      </w:r>
      <w:r w:rsidR="007433AC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فأتي بماء ، فشرب </w:t>
      </w:r>
      <w:r w:rsidR="00470C8A">
        <w:rPr>
          <w:rtl/>
        </w:rPr>
        <w:t>(ص)</w:t>
      </w:r>
      <w:r w:rsidRPr="006216AF">
        <w:rPr>
          <w:rtl/>
        </w:rPr>
        <w:t xml:space="preserve"> ، </w:t>
      </w:r>
      <w:r w:rsidR="003058D3">
        <w:rPr>
          <w:rtl/>
        </w:rPr>
        <w:br/>
      </w:r>
      <w:r w:rsidRPr="006216AF">
        <w:rPr>
          <w:rtl/>
        </w:rPr>
        <w:t>وغسل منه وجهه ، وصبّه في القليب ، فجاشت حتّ</w:t>
      </w:r>
      <w:r w:rsidR="007433AC">
        <w:rPr>
          <w:rtl/>
        </w:rPr>
        <w:t>َ</w:t>
      </w:r>
      <w:r w:rsidRPr="006216AF">
        <w:rPr>
          <w:rtl/>
        </w:rPr>
        <w:t xml:space="preserve">ى اغترف الناس </w:t>
      </w:r>
      <w:r w:rsidR="003058D3">
        <w:rPr>
          <w:rtl/>
        </w:rPr>
        <w:br/>
      </w:r>
      <w:r w:rsidR="00AB52D3">
        <w:rPr>
          <w:rtl/>
        </w:rPr>
        <w:t>بالقصاع منه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B6CFA">
      <w:pPr>
        <w:rPr>
          <w:rtl/>
        </w:rPr>
      </w:pPr>
      <w:r w:rsidRPr="006216AF">
        <w:rPr>
          <w:rtl/>
        </w:rPr>
        <w:t>4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9B6CFA">
        <w:rPr>
          <w:rFonts w:hint="cs"/>
          <w:rtl/>
        </w:rPr>
        <w:t xml:space="preserve"> </w:t>
      </w:r>
      <w:r>
        <w:rPr>
          <w:rtl/>
        </w:rPr>
        <w:t>ـ</w:t>
      </w:r>
      <w:r w:rsidR="009B6CFA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="00AB52D3">
        <w:rPr>
          <w:rtl/>
        </w:rPr>
        <w:t xml:space="preserve"> ، قال : «</w:t>
      </w:r>
      <w:r w:rsidRPr="006216AF">
        <w:rPr>
          <w:rtl/>
        </w:rPr>
        <w:t xml:space="preserve">بعثني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في </w:t>
      </w:r>
      <w:r w:rsidR="003058D3">
        <w:rPr>
          <w:rtl/>
        </w:rPr>
        <w:br/>
      </w:r>
      <w:r w:rsidRPr="006216AF">
        <w:rPr>
          <w:rtl/>
        </w:rPr>
        <w:t>بعض غزواته إلى ر</w:t>
      </w:r>
      <w:r w:rsidR="00BA2070">
        <w:rPr>
          <w:rtl/>
        </w:rPr>
        <w:t>َ</w:t>
      </w:r>
      <w:r w:rsidRPr="006216AF">
        <w:rPr>
          <w:rtl/>
        </w:rPr>
        <w:t>ك</w:t>
      </w:r>
      <w:r w:rsidR="00BA2070">
        <w:rPr>
          <w:rtl/>
        </w:rPr>
        <w:t>ِ</w:t>
      </w:r>
      <w:r w:rsidRPr="006216AF">
        <w:rPr>
          <w:rtl/>
        </w:rPr>
        <w:t xml:space="preserve">يّ ، فأتيت الركيّ ، فإذا ليس فيه ماء ؛ فرجعت إليه </w:t>
      </w:r>
      <w:r w:rsidR="003058D3">
        <w:rPr>
          <w:rtl/>
        </w:rPr>
        <w:br/>
      </w:r>
      <w:r w:rsidRPr="006216AF">
        <w:rPr>
          <w:rtl/>
        </w:rPr>
        <w:t>فأخبرته ، فقال : فيه طين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نعم ، فقال : آتني بشيء منه ، فأتيته </w:t>
      </w:r>
      <w:r w:rsidR="003058D3">
        <w:rPr>
          <w:rtl/>
        </w:rPr>
        <w:br/>
      </w:r>
      <w:r w:rsidRPr="006216AF">
        <w:rPr>
          <w:rtl/>
        </w:rPr>
        <w:t xml:space="preserve">بطين منه ، فتكلّم فيه ، فقال : </w:t>
      </w:r>
      <w:r w:rsidR="00BA2070">
        <w:rPr>
          <w:rtl/>
        </w:rPr>
        <w:t>إ</w:t>
      </w:r>
      <w:r w:rsidRPr="006216AF">
        <w:rPr>
          <w:rtl/>
        </w:rPr>
        <w:t>ذهب والقه بالركيّ</w:t>
      </w:r>
      <w:r w:rsidR="00BA2070">
        <w:rPr>
          <w:rtl/>
        </w:rPr>
        <w:t>َ</w:t>
      </w:r>
      <w:r w:rsidRPr="006216AF">
        <w:rPr>
          <w:rtl/>
        </w:rPr>
        <w:t xml:space="preserve"> ، فألقيته فيه ، فإذا </w:t>
      </w:r>
      <w:r w:rsidR="003058D3">
        <w:rPr>
          <w:rtl/>
        </w:rPr>
        <w:br/>
      </w:r>
      <w:r w:rsidRPr="006216AF">
        <w:rPr>
          <w:rtl/>
        </w:rPr>
        <w:t>الماء قد ارتفع حتّى امتلأ الركيّ</w:t>
      </w:r>
      <w:r w:rsidR="00BA2070">
        <w:rPr>
          <w:rtl/>
        </w:rPr>
        <w:t>َ</w:t>
      </w:r>
      <w:r w:rsidRPr="006216AF">
        <w:rPr>
          <w:rtl/>
        </w:rPr>
        <w:t xml:space="preserve"> وفاض من جانبيه ، فجئت مسرعا</w:t>
      </w:r>
      <w:r w:rsidR="007433AC">
        <w:rPr>
          <w:rtl/>
        </w:rPr>
        <w:t>ً</w:t>
      </w:r>
      <w:r w:rsidRPr="006216AF">
        <w:rPr>
          <w:rtl/>
        </w:rPr>
        <w:t xml:space="preserve"> </w:t>
      </w:r>
      <w:r w:rsidR="00814EC9">
        <w:rPr>
          <w:rtl/>
        </w:rPr>
        <w:t xml:space="preserve">، </w:t>
      </w:r>
      <w:r w:rsidR="003058D3">
        <w:rPr>
          <w:rtl/>
        </w:rPr>
        <w:br/>
      </w:r>
      <w:r w:rsidR="00814EC9">
        <w:rPr>
          <w:rtl/>
        </w:rPr>
        <w:t>فأخبرته بالذي رأيت ، فقال : أ</w:t>
      </w:r>
      <w:r w:rsidRPr="006216AF">
        <w:rPr>
          <w:rtl/>
        </w:rPr>
        <w:t>ما تعجب يا عليّ أنّ</w:t>
      </w:r>
      <w:r w:rsidR="00BA2070">
        <w:rPr>
          <w:rtl/>
        </w:rPr>
        <w:t>َ</w:t>
      </w:r>
      <w:r w:rsidRPr="006216AF">
        <w:rPr>
          <w:rtl/>
        </w:rPr>
        <w:t xml:space="preserve"> الله أنبعه </w:t>
      </w:r>
      <w:r w:rsidR="003058D3">
        <w:rPr>
          <w:rtl/>
        </w:rPr>
        <w:br/>
      </w:r>
      <w:r w:rsidR="00AB52D3">
        <w:rPr>
          <w:rtl/>
        </w:rPr>
        <w:t>بقدرته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B6CFA">
      <w:pPr>
        <w:rPr>
          <w:rtl/>
        </w:rPr>
      </w:pPr>
      <w:r w:rsidRPr="006216AF">
        <w:rPr>
          <w:rtl/>
        </w:rPr>
        <w:t>5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9B6CFA">
        <w:rPr>
          <w:rFonts w:hint="cs"/>
          <w:rtl/>
        </w:rPr>
        <w:t xml:space="preserve"> </w:t>
      </w:r>
      <w:r>
        <w:rPr>
          <w:rtl/>
        </w:rPr>
        <w:t>ـ</w:t>
      </w:r>
      <w:r w:rsidR="009B6CFA">
        <w:rPr>
          <w:rFonts w:hint="cs"/>
          <w:rtl/>
        </w:rPr>
        <w:t xml:space="preserve"> </w:t>
      </w:r>
      <w:r w:rsidRPr="006216AF">
        <w:rPr>
          <w:rtl/>
        </w:rPr>
        <w:t xml:space="preserve">عن أبي هدبة إبراهيم بن هدبة ، عن أنس ، قال : كان </w:t>
      </w:r>
      <w:r w:rsidR="003058D3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في بعض غزواته ، فغلبهم العطش ، فإذا بجارية </w:t>
      </w:r>
      <w:r w:rsidR="003058D3">
        <w:rPr>
          <w:rtl/>
        </w:rPr>
        <w:br/>
      </w:r>
      <w:r w:rsidRPr="006216AF">
        <w:rPr>
          <w:rtl/>
        </w:rPr>
        <w:t xml:space="preserve">سوداء حبشية ، معها راوية ، فقال له أصحابه : يا رسول الله هذه راوية </w:t>
      </w:r>
      <w:r w:rsidR="003058D3">
        <w:rPr>
          <w:rtl/>
        </w:rPr>
        <w:br/>
      </w:r>
      <w:r w:rsidRPr="006216AF">
        <w:rPr>
          <w:rtl/>
        </w:rPr>
        <w:t>ماء</w:t>
      </w:r>
      <w:r w:rsidR="00410A32">
        <w:rPr>
          <w:rtl/>
        </w:rPr>
        <w:t xml:space="preserve"> .</w:t>
      </w:r>
    </w:p>
    <w:p w:rsidR="009B6CFA" w:rsidRPr="00170E08" w:rsidRDefault="005F4626" w:rsidP="009B6CFA">
      <w:pPr>
        <w:rPr>
          <w:rStyle w:val="rfdLineChar"/>
          <w:rtl/>
          <w:lang w:bidi="ar-SA"/>
        </w:rPr>
      </w:pPr>
      <w:r w:rsidRPr="006216AF">
        <w:rPr>
          <w:rtl/>
        </w:rPr>
        <w:t>قال : فأخذ بخطام البعير ، والجارية تقول : يا عبد الله ما تريد</w:t>
      </w:r>
      <w:r w:rsidR="009B6CFA">
        <w:rPr>
          <w:rFonts w:hint="cs"/>
          <w:rtl/>
        </w:rPr>
        <w:t xml:space="preserve"> </w:t>
      </w:r>
      <w:r w:rsidR="009B6CFA">
        <w:rPr>
          <w:rtl/>
        </w:rPr>
        <w:br/>
      </w:r>
      <w:r w:rsidR="009B6CFA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9B6CFA">
      <w:pPr>
        <w:pStyle w:val="rfdFootnote0"/>
        <w:rPr>
          <w:rtl/>
        </w:rPr>
      </w:pPr>
      <w:r w:rsidRPr="006216AF">
        <w:rPr>
          <w:rtl/>
        </w:rPr>
        <w:t>3</w:t>
      </w:r>
      <w:r w:rsidR="009B6CFA">
        <w:rPr>
          <w:rFonts w:hint="cs"/>
          <w:rtl/>
        </w:rPr>
        <w:t xml:space="preserve"> </w:t>
      </w:r>
      <w:r>
        <w:rPr>
          <w:rtl/>
        </w:rPr>
        <w:t>ـ</w:t>
      </w:r>
      <w:r w:rsidR="009B6CFA">
        <w:rPr>
          <w:rFonts w:hint="cs"/>
          <w:rtl/>
        </w:rPr>
        <w:t xml:space="preserve"> </w:t>
      </w:r>
      <w:r w:rsidRPr="006216AF">
        <w:rPr>
          <w:rtl/>
        </w:rPr>
        <w:t>الخصائص الكبرى طبعة بيروت 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398 </w:t>
      </w:r>
      <w:r w:rsidR="00166E62">
        <w:rPr>
          <w:rtl/>
        </w:rPr>
        <w:t>و 1</w:t>
      </w:r>
      <w:r w:rsidRPr="006216AF">
        <w:rPr>
          <w:rtl/>
        </w:rPr>
        <w:t xml:space="preserve"> : 345 ، والواقدي في </w:t>
      </w:r>
      <w:r w:rsidR="003058D3">
        <w:rPr>
          <w:rtl/>
        </w:rPr>
        <w:br/>
      </w:r>
      <w:r w:rsidRPr="006216AF">
        <w:rPr>
          <w:rtl/>
        </w:rPr>
        <w:t>المغازي 2</w:t>
      </w:r>
      <w:r w:rsidR="0096323A">
        <w:rPr>
          <w:rtl/>
        </w:rPr>
        <w:t xml:space="preserve"> / </w:t>
      </w:r>
      <w:r w:rsidRPr="006216AF">
        <w:rPr>
          <w:rtl/>
        </w:rPr>
        <w:t>590 ، وابن شهر اشوب في مناقبه 1 : 104 نحوه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ورواه </w:t>
      </w:r>
      <w:r w:rsidR="003058D3">
        <w:rPr>
          <w:rtl/>
        </w:rPr>
        <w:br/>
      </w:r>
      <w:r w:rsidRPr="006216AF">
        <w:rPr>
          <w:rtl/>
        </w:rPr>
        <w:t>البخاري 5 : 36</w:t>
      </w:r>
      <w:r w:rsidR="0096323A">
        <w:rPr>
          <w:rtl/>
        </w:rPr>
        <w:t xml:space="preserve"> / </w:t>
      </w:r>
      <w:r w:rsidRPr="006216AF">
        <w:rPr>
          <w:rtl/>
        </w:rPr>
        <w:t>83 ، 84 في المناقب نحوه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وانظر ج 7 ص 207 </w:t>
      </w:r>
      <w:r w:rsidR="003058D3">
        <w:rPr>
          <w:rtl/>
        </w:rPr>
        <w:br/>
      </w:r>
      <w:r w:rsidRPr="006216AF">
        <w:rPr>
          <w:rtl/>
        </w:rPr>
        <w:t>ح 63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الخصال 2 : 577</w:t>
      </w:r>
      <w:r w:rsidR="0096323A">
        <w:rPr>
          <w:rtl/>
        </w:rPr>
        <w:t xml:space="preserve"> / </w:t>
      </w:r>
      <w:r w:rsidRPr="006216AF">
        <w:rPr>
          <w:rtl/>
        </w:rPr>
        <w:t>1 ، إثبات الهداة 1 : 290</w:t>
      </w:r>
      <w:r w:rsidR="0096323A">
        <w:rPr>
          <w:rtl/>
        </w:rPr>
        <w:t xml:space="preserve"> / </w:t>
      </w:r>
      <w:r w:rsidRPr="006216AF">
        <w:rPr>
          <w:rtl/>
        </w:rPr>
        <w:t>180</w:t>
      </w:r>
      <w:r w:rsidR="00410A32">
        <w:rPr>
          <w:rtl/>
        </w:rPr>
        <w:t xml:space="preserve"> .</w:t>
      </w:r>
    </w:p>
    <w:p w:rsidR="005F4626" w:rsidRPr="006216AF" w:rsidRDefault="005F4626" w:rsidP="009B6CFA">
      <w:pPr>
        <w:pStyle w:val="rfdFootnote0"/>
        <w:rPr>
          <w:rtl/>
        </w:rPr>
      </w:pPr>
      <w:r w:rsidRPr="006216AF">
        <w:rPr>
          <w:rtl/>
        </w:rPr>
        <w:t>5</w:t>
      </w:r>
      <w:r w:rsidR="009B6CFA">
        <w:rPr>
          <w:rFonts w:hint="cs"/>
          <w:rtl/>
        </w:rPr>
        <w:t xml:space="preserve"> </w:t>
      </w:r>
      <w:r>
        <w:rPr>
          <w:rtl/>
        </w:rPr>
        <w:t>ـ</w:t>
      </w:r>
      <w:r w:rsidR="009B6CFA">
        <w:rPr>
          <w:rFonts w:hint="cs"/>
          <w:rtl/>
        </w:rPr>
        <w:t xml:space="preserve"> </w:t>
      </w:r>
      <w:r w:rsidRPr="006216AF">
        <w:rPr>
          <w:rtl/>
        </w:rPr>
        <w:t>صحيح مسلم 1 : 474</w:t>
      </w:r>
      <w:r w:rsidR="0096323A">
        <w:rPr>
          <w:rtl/>
        </w:rPr>
        <w:t xml:space="preserve"> / </w:t>
      </w:r>
      <w:r w:rsidRPr="006216AF">
        <w:rPr>
          <w:rtl/>
        </w:rPr>
        <w:t>312 ، صحيح البخاري 1 : 152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10 ، مصابيح </w:t>
      </w:r>
      <w:r w:rsidR="007A4C62">
        <w:rPr>
          <w:rtl/>
        </w:rPr>
        <w:br/>
      </w:r>
      <w:r w:rsidRPr="006216AF">
        <w:rPr>
          <w:rtl/>
        </w:rPr>
        <w:t xml:space="preserve">السنة 4 </w:t>
      </w:r>
      <w:r w:rsidR="009B6CFA">
        <w:rPr>
          <w:rFonts w:hint="cs"/>
          <w:rtl/>
        </w:rPr>
        <w:t>:</w:t>
      </w:r>
      <w:r w:rsidRPr="006216AF">
        <w:rPr>
          <w:rtl/>
        </w:rPr>
        <w:t xml:space="preserve"> 92</w:t>
      </w:r>
      <w:r w:rsidR="0096323A">
        <w:rPr>
          <w:rtl/>
        </w:rPr>
        <w:t xml:space="preserve"> / </w:t>
      </w:r>
      <w:r w:rsidRPr="006216AF">
        <w:rPr>
          <w:rtl/>
        </w:rPr>
        <w:t>4598 ، التاج الجامع للأصول 3 : 378 ، باختلاف</w:t>
      </w:r>
      <w:r w:rsidR="00410A32">
        <w:rPr>
          <w:rtl/>
        </w:rPr>
        <w:t xml:space="preserve"> .</w:t>
      </w:r>
    </w:p>
    <w:p w:rsidR="005F4626" w:rsidRPr="006216AF" w:rsidRDefault="005F4626" w:rsidP="00E928E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منّي</w:t>
      </w:r>
      <w:r w:rsidR="00DD50E3">
        <w:rPr>
          <w:rtl/>
        </w:rPr>
        <w:t xml:space="preserve"> ؟!</w:t>
      </w:r>
      <w:r w:rsidR="00AB52D3">
        <w:rPr>
          <w:rtl/>
        </w:rPr>
        <w:t xml:space="preserve"> قال : «لا بأس عليك» ثمّ نادى أصحابه : «هاتوا أوعيتكم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  <w:r w:rsidR="00E928E3">
        <w:rPr>
          <w:rtl/>
        </w:rPr>
        <w:t xml:space="preserve"> </w:t>
      </w:r>
      <w:r w:rsidR="00DA0CAB">
        <w:rPr>
          <w:rtl/>
        </w:rPr>
        <w:br/>
      </w:r>
      <w:r w:rsidRPr="006216AF">
        <w:rPr>
          <w:rtl/>
        </w:rPr>
        <w:t xml:space="preserve">فجاؤوا بها ، فحلّ الراوية ، فلم يبق فيها شيء من الماء ، وملأ القوم </w:t>
      </w:r>
      <w:r w:rsidR="00DA0CAB">
        <w:rPr>
          <w:rtl/>
        </w:rPr>
        <w:br/>
      </w:r>
      <w:r w:rsidR="00AB52D3">
        <w:rPr>
          <w:rtl/>
        </w:rPr>
        <w:t>أوعيتهم ، ثمّ قال : «زوّدوها من تمركم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فزوّدوها كسرا</w:t>
      </w:r>
      <w:r w:rsidR="007433AC">
        <w:rPr>
          <w:rtl/>
        </w:rPr>
        <w:t>ً</w:t>
      </w:r>
      <w:r w:rsidRPr="006216AF">
        <w:rPr>
          <w:rtl/>
        </w:rPr>
        <w:t xml:space="preserve"> وتمرات ، ثمّ </w:t>
      </w:r>
      <w:r w:rsidR="00DA0CAB">
        <w:rPr>
          <w:rtl/>
        </w:rPr>
        <w:br/>
      </w:r>
      <w:r w:rsidR="00AB52D3">
        <w:rPr>
          <w:rtl/>
        </w:rPr>
        <w:t>قال للجارية : «أدني منّي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فمسح يده </w:t>
      </w:r>
      <w:r w:rsidR="00470C8A">
        <w:rPr>
          <w:rtl/>
        </w:rPr>
        <w:t>(ص)</w:t>
      </w:r>
      <w:r w:rsidRPr="006216AF">
        <w:rPr>
          <w:rtl/>
        </w:rPr>
        <w:t xml:space="preserve"> على وجهها فابيضّ</w:t>
      </w:r>
      <w:r w:rsidR="00BA2070">
        <w:rPr>
          <w:rtl/>
        </w:rPr>
        <w:t>َ</w:t>
      </w:r>
      <w:r w:rsidRPr="006216AF">
        <w:rPr>
          <w:rtl/>
        </w:rPr>
        <w:t xml:space="preserve"> </w:t>
      </w:r>
      <w:r w:rsidR="00DA0CAB">
        <w:rPr>
          <w:rtl/>
        </w:rPr>
        <w:br/>
      </w:r>
      <w:r w:rsidRPr="006216AF">
        <w:rPr>
          <w:rtl/>
        </w:rPr>
        <w:t>وجهها ، ثمّ</w:t>
      </w:r>
      <w:r w:rsidR="00AB52D3">
        <w:rPr>
          <w:rtl/>
        </w:rPr>
        <w:t xml:space="preserve"> مسح يده على الراوية ، وقال : «بسم الله</w:t>
      </w:r>
      <w:r w:rsidRPr="006216AF">
        <w:rPr>
          <w:rtl/>
        </w:rPr>
        <w:t xml:space="preserve">» ، فإذا الراوية كأنّها </w:t>
      </w:r>
      <w:r w:rsidR="00DA0CAB">
        <w:rPr>
          <w:rtl/>
        </w:rPr>
        <w:br/>
      </w:r>
      <w:r w:rsidRPr="006216AF">
        <w:rPr>
          <w:rtl/>
        </w:rPr>
        <w:t>لم ينقص منها شيء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فذهبت الجارية إلى أهلها ، فقال مولاها : أمّا البعير </w:t>
      </w:r>
      <w:r w:rsidR="00DA0CAB">
        <w:rPr>
          <w:rtl/>
        </w:rPr>
        <w:br/>
      </w:r>
      <w:r w:rsidRPr="006216AF">
        <w:rPr>
          <w:rtl/>
        </w:rPr>
        <w:t xml:space="preserve">فبعيري ، والراوية راويتي ، والجارية ليست بجاريتي ، فقالت : أو لست </w:t>
      </w:r>
      <w:r w:rsidR="00DA0CAB">
        <w:rPr>
          <w:rtl/>
        </w:rPr>
        <w:br/>
      </w:r>
      <w:r w:rsidRPr="006216AF">
        <w:rPr>
          <w:rtl/>
        </w:rPr>
        <w:t>بجاريتك</w:t>
      </w:r>
      <w:r w:rsidR="00DD50E3">
        <w:rPr>
          <w:rtl/>
        </w:rPr>
        <w:t xml:space="preserve"> ؟!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فما بال وجهك أبيض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قالت : استقبلني رجل يسمّى </w:t>
      </w:r>
      <w:r w:rsidR="00DA0CAB">
        <w:rPr>
          <w:rtl/>
        </w:rPr>
        <w:br/>
      </w:r>
      <w:r w:rsidRPr="006216AF">
        <w:rPr>
          <w:rtl/>
        </w:rPr>
        <w:t xml:space="preserve">محمّد رسول الله </w:t>
      </w:r>
      <w:r w:rsidR="00470C8A">
        <w:rPr>
          <w:rtl/>
        </w:rPr>
        <w:t>(ص)</w:t>
      </w:r>
      <w:r w:rsidR="00410A32">
        <w:rPr>
          <w:rtl/>
        </w:rPr>
        <w:t xml:space="preserve"> . . .</w:t>
      </w:r>
      <w:r w:rsidRPr="006216AF">
        <w:rPr>
          <w:rtl/>
        </w:rPr>
        <w:t xml:space="preserve"> وقصّ</w:t>
      </w:r>
      <w:r w:rsidR="00BA2070">
        <w:rPr>
          <w:rtl/>
        </w:rPr>
        <w:t>َ</w:t>
      </w:r>
      <w:r w:rsidRPr="006216AF">
        <w:rPr>
          <w:rtl/>
        </w:rPr>
        <w:t>ت عليه القصّة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فأتى مولاها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وقال : يا رسول الله إنّ لنا </w:t>
      </w:r>
      <w:r w:rsidR="00DA0CAB">
        <w:rPr>
          <w:rtl/>
        </w:rPr>
        <w:br/>
      </w:r>
      <w:r w:rsidRPr="006216AF">
        <w:rPr>
          <w:rtl/>
        </w:rPr>
        <w:t>بئرا</w:t>
      </w:r>
      <w:r w:rsidR="007433AC">
        <w:rPr>
          <w:rtl/>
        </w:rPr>
        <w:t>ً</w:t>
      </w:r>
      <w:r w:rsidRPr="006216AF">
        <w:rPr>
          <w:rtl/>
        </w:rPr>
        <w:t xml:space="preserve"> مغورة ، وإنّ ماءنا من مكان بعيد</w:t>
      </w:r>
      <w:r w:rsidR="00410A32">
        <w:rPr>
          <w:rtl/>
        </w:rPr>
        <w:t xml:space="preserve"> .</w:t>
      </w:r>
    </w:p>
    <w:p w:rsidR="005F4626" w:rsidRPr="006216AF" w:rsidRDefault="00AB52D3" w:rsidP="005F4626">
      <w:pPr>
        <w:rPr>
          <w:rtl/>
        </w:rPr>
      </w:pPr>
      <w:r>
        <w:rPr>
          <w:rtl/>
        </w:rPr>
        <w:t>قال : «فأرنيها</w:t>
      </w:r>
      <w:r w:rsidR="005F4626" w:rsidRPr="006216AF">
        <w:rPr>
          <w:rtl/>
        </w:rPr>
        <w:t>»</w:t>
      </w:r>
      <w:r w:rsidR="00410A32">
        <w:rPr>
          <w:rtl/>
        </w:rPr>
        <w:t xml:space="preserve"> .</w:t>
      </w:r>
      <w:r w:rsidR="005F4626" w:rsidRPr="006216AF">
        <w:rPr>
          <w:rtl/>
        </w:rPr>
        <w:t xml:space="preserve"> فأراه ، فتفل فيها بريقه الشريف </w:t>
      </w:r>
      <w:r w:rsidR="005F4626" w:rsidRPr="006216AF">
        <w:rPr>
          <w:rStyle w:val="rfdFootnotenum"/>
          <w:rtl/>
        </w:rPr>
        <w:t>(1)</w:t>
      </w:r>
      <w:r w:rsidR="009F08E4">
        <w:rPr>
          <w:rtl/>
        </w:rPr>
        <w:t xml:space="preserve"> وقال : «</w:t>
      </w:r>
      <w:r w:rsidR="005F4626" w:rsidRPr="006216AF">
        <w:rPr>
          <w:rtl/>
        </w:rPr>
        <w:t xml:space="preserve">بسم </w:t>
      </w:r>
      <w:r w:rsidR="00DA0CAB">
        <w:rPr>
          <w:rtl/>
        </w:rPr>
        <w:br/>
      </w:r>
      <w:r w:rsidR="00BA2070">
        <w:rPr>
          <w:rtl/>
        </w:rPr>
        <w:t>الله</w:t>
      </w:r>
      <w:r w:rsidR="009F08E4">
        <w:rPr>
          <w:rtl/>
        </w:rPr>
        <w:t>»</w:t>
      </w:r>
      <w:r w:rsidR="00BA2070">
        <w:rPr>
          <w:rtl/>
        </w:rPr>
        <w:t xml:space="preserve"> ولو</w:t>
      </w:r>
      <w:r w:rsidR="005F4626" w:rsidRPr="006216AF">
        <w:rPr>
          <w:rtl/>
        </w:rPr>
        <w:t>لا أنّه قال ذلك لغرّ</w:t>
      </w:r>
      <w:r w:rsidR="00BA2070">
        <w:rPr>
          <w:rtl/>
        </w:rPr>
        <w:t>َ</w:t>
      </w:r>
      <w:r w:rsidR="005F4626" w:rsidRPr="006216AF">
        <w:rPr>
          <w:rtl/>
        </w:rPr>
        <w:t xml:space="preserve">قهم الماء ، لكن صار ثلثيها ، وشربوا منها </w:t>
      </w:r>
      <w:r w:rsidR="00DA0CAB">
        <w:rPr>
          <w:rtl/>
        </w:rPr>
        <w:br/>
      </w:r>
      <w:r w:rsidR="005F4626" w:rsidRPr="006216AF">
        <w:rPr>
          <w:rtl/>
        </w:rPr>
        <w:t>ماء</w:t>
      </w:r>
      <w:r w:rsidR="007433AC">
        <w:rPr>
          <w:rtl/>
        </w:rPr>
        <w:t>ً</w:t>
      </w:r>
      <w:r w:rsidR="005F4626" w:rsidRPr="006216AF">
        <w:rPr>
          <w:rtl/>
        </w:rPr>
        <w:t xml:space="preserve"> عذبا</w:t>
      </w:r>
      <w:r w:rsidR="007433AC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ذلك عدّة آيات</w:t>
      </w:r>
      <w:r w:rsidR="00410A32">
        <w:rPr>
          <w:rtl/>
        </w:rPr>
        <w:t xml:space="preserve"> .</w:t>
      </w:r>
    </w:p>
    <w:p w:rsidR="005F4626" w:rsidRPr="006216AF" w:rsidRDefault="005F4626" w:rsidP="00185B7A">
      <w:pPr>
        <w:rPr>
          <w:rtl/>
        </w:rPr>
      </w:pPr>
      <w:r w:rsidRPr="006216AF">
        <w:rPr>
          <w:rtl/>
        </w:rPr>
        <w:t>6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185B7A">
        <w:rPr>
          <w:rFonts w:hint="cs"/>
          <w:rtl/>
        </w:rPr>
        <w:t xml:space="preserve"> </w:t>
      </w:r>
      <w:r>
        <w:rPr>
          <w:rtl/>
        </w:rPr>
        <w:t>ـ</w:t>
      </w:r>
      <w:r w:rsidR="00185B7A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="00AB52D3">
        <w:rPr>
          <w:rtl/>
        </w:rPr>
        <w:t xml:space="preserve"> قال : «</w:t>
      </w:r>
      <w:r w:rsidRPr="006216AF">
        <w:rPr>
          <w:rtl/>
        </w:rPr>
        <w:t xml:space="preserve">كان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في </w:t>
      </w:r>
      <w:r w:rsidR="00DA0CAB">
        <w:rPr>
          <w:rtl/>
        </w:rPr>
        <w:br/>
      </w:r>
      <w:r w:rsidRPr="006216AF">
        <w:rPr>
          <w:rtl/>
        </w:rPr>
        <w:t>غزوة</w:t>
      </w:r>
      <w:r w:rsidR="007433AC">
        <w:rPr>
          <w:rtl/>
        </w:rPr>
        <w:t>ٍ</w:t>
      </w:r>
      <w:r w:rsidRPr="006216AF">
        <w:rPr>
          <w:rtl/>
        </w:rPr>
        <w:t xml:space="preserve"> ، فشكونا إليه الظمأ ، فدعا بركوة يمانية ، ثمّ نصب يده المباركة </w:t>
      </w:r>
      <w:r w:rsidR="00DA0CAB">
        <w:rPr>
          <w:rtl/>
        </w:rPr>
        <w:br/>
      </w:r>
      <w:r w:rsidRPr="006216AF">
        <w:rPr>
          <w:rtl/>
        </w:rPr>
        <w:t>فيها ، فتفجّ</w:t>
      </w:r>
      <w:r w:rsidR="007433AC">
        <w:rPr>
          <w:rtl/>
        </w:rPr>
        <w:t>َ</w:t>
      </w:r>
      <w:r w:rsidRPr="006216AF">
        <w:rPr>
          <w:rtl/>
        </w:rPr>
        <w:t xml:space="preserve">رت من بين أصابعه عيون الماء ، فصدرنا وصدرت الخيل </w:t>
      </w:r>
      <w:r w:rsidR="00DA0CAB">
        <w:rPr>
          <w:rtl/>
        </w:rPr>
        <w:br/>
      </w:r>
      <w:r w:rsidRPr="006216AF">
        <w:rPr>
          <w:rtl/>
        </w:rPr>
        <w:t xml:space="preserve">رواء ، وملأنا كلّ مزادة </w:t>
      </w:r>
      <w:r w:rsidRPr="006216AF">
        <w:rPr>
          <w:rStyle w:val="rfdFootnotenum"/>
          <w:rtl/>
        </w:rPr>
        <w:t>(2)</w:t>
      </w:r>
      <w:r w:rsidR="00AB52D3">
        <w:rPr>
          <w:rtl/>
        </w:rPr>
        <w:t xml:space="preserve"> وسقاء وقربة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185B7A" w:rsidRPr="00185B7A" w:rsidRDefault="00185B7A" w:rsidP="00185B7A">
      <w:pPr>
        <w:pStyle w:val="rfdLine"/>
        <w:rPr>
          <w:rtl/>
        </w:rPr>
      </w:pPr>
      <w:r w:rsidRPr="00185B7A">
        <w:rPr>
          <w:rtl/>
        </w:rPr>
        <w:t>___________________</w:t>
      </w:r>
    </w:p>
    <w:p w:rsidR="005F4626" w:rsidRPr="006216AF" w:rsidRDefault="005F4626" w:rsidP="00BA2070">
      <w:pPr>
        <w:rPr>
          <w:rtl/>
        </w:rPr>
      </w:pPr>
      <w:r w:rsidRPr="006216AF">
        <w:rPr>
          <w:rStyle w:val="rfdFootnote"/>
          <w:rtl/>
        </w:rPr>
        <w:t>(1) «بريقه الشريف» ليس في ك ، ص ، ع</w:t>
      </w:r>
      <w:r w:rsidR="00410A32">
        <w:rPr>
          <w:rStyle w:val="rfdFootnote"/>
          <w:rtl/>
        </w:rPr>
        <w:t xml:space="preserve"> .</w:t>
      </w:r>
    </w:p>
    <w:p w:rsidR="005F4626" w:rsidRPr="00E928E3" w:rsidRDefault="005F4626" w:rsidP="005B1CC2">
      <w:pPr>
        <w:pStyle w:val="rfdFootnote0"/>
        <w:rPr>
          <w:rtl/>
        </w:rPr>
      </w:pPr>
      <w:r w:rsidRPr="00E928E3">
        <w:rPr>
          <w:rtl/>
        </w:rPr>
        <w:t>6</w:t>
      </w:r>
      <w:r w:rsidR="005B1CC2">
        <w:rPr>
          <w:rFonts w:hint="cs"/>
          <w:rtl/>
        </w:rPr>
        <w:t xml:space="preserve"> </w:t>
      </w:r>
      <w:r w:rsidRPr="00E928E3">
        <w:rPr>
          <w:rtl/>
        </w:rPr>
        <w:t>ـ</w:t>
      </w:r>
      <w:r w:rsidR="005B1CC2">
        <w:rPr>
          <w:rFonts w:hint="cs"/>
          <w:rtl/>
        </w:rPr>
        <w:t xml:space="preserve"> </w:t>
      </w:r>
      <w:r w:rsidRPr="00E928E3">
        <w:rPr>
          <w:rtl/>
        </w:rPr>
        <w:t>كشف الغمة 1 : 23 ، الخرائج والجرائح 1 : 28</w:t>
      </w:r>
      <w:r w:rsidR="0096323A">
        <w:rPr>
          <w:rtl/>
        </w:rPr>
        <w:t xml:space="preserve"> / </w:t>
      </w:r>
      <w:r w:rsidRPr="00E928E3">
        <w:rPr>
          <w:rtl/>
        </w:rPr>
        <w:t>17 ، اثبات الهداة :</w:t>
      </w:r>
      <w:r w:rsidR="00E928E3">
        <w:rPr>
          <w:rtl/>
        </w:rPr>
        <w:t xml:space="preserve"> </w:t>
      </w:r>
      <w:r w:rsidR="00DA0CAB">
        <w:rPr>
          <w:rtl/>
        </w:rPr>
        <w:br/>
      </w:r>
      <w:r w:rsidRPr="00E928E3">
        <w:rPr>
          <w:rtl/>
        </w:rPr>
        <w:t>1 : 339</w:t>
      </w:r>
      <w:r w:rsidR="0096323A">
        <w:rPr>
          <w:rtl/>
        </w:rPr>
        <w:t xml:space="preserve"> / </w:t>
      </w:r>
      <w:r w:rsidRPr="00E928E3">
        <w:rPr>
          <w:rtl/>
        </w:rPr>
        <w:t>341 باختلاف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ليس في ص ، والمزادة : هي الراوية</w:t>
      </w:r>
      <w:r w:rsidR="00410A32">
        <w:rPr>
          <w:rStyle w:val="rfdFootnote"/>
          <w:rtl/>
        </w:rPr>
        <w:t xml:space="preserve"> .</w:t>
      </w:r>
      <w:r w:rsidR="00AB52D3">
        <w:rPr>
          <w:rStyle w:val="rfdFootnote"/>
          <w:rtl/>
        </w:rPr>
        <w:t xml:space="preserve"> «</w:t>
      </w:r>
      <w:r w:rsidRPr="006216AF">
        <w:rPr>
          <w:rStyle w:val="rfdFootnote"/>
          <w:rtl/>
        </w:rPr>
        <w:t>الصحاح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زيد</w:t>
      </w:r>
      <w:r>
        <w:rPr>
          <w:rStyle w:val="rfdFootnote"/>
          <w:rtl/>
        </w:rPr>
        <w:t xml:space="preserve"> ـ </w:t>
      </w:r>
      <w:r w:rsidR="00AB52D3">
        <w:rPr>
          <w:rStyle w:val="rfdFootnote"/>
          <w:rtl/>
        </w:rPr>
        <w:t>2 : 482</w:t>
      </w:r>
      <w:r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B1CC2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7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5B1CC2">
        <w:rPr>
          <w:rFonts w:hint="cs"/>
          <w:rtl/>
        </w:rPr>
        <w:t xml:space="preserve"> </w:t>
      </w:r>
      <w:r>
        <w:rPr>
          <w:rtl/>
        </w:rPr>
        <w:t>ـ</w:t>
      </w:r>
      <w:r w:rsidR="005B1CC2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="003D7BD3">
        <w:rPr>
          <w:rtl/>
        </w:rPr>
        <w:t xml:space="preserve"> ، قال : «</w:t>
      </w:r>
      <w:r w:rsidRPr="006216AF">
        <w:rPr>
          <w:rtl/>
        </w:rPr>
        <w:t xml:space="preserve">كنّا معه </w:t>
      </w:r>
      <w:r w:rsidR="00470C8A">
        <w:rPr>
          <w:rtl/>
        </w:rPr>
        <w:t>(ص)</w:t>
      </w:r>
      <w:r w:rsidRPr="006216AF">
        <w:rPr>
          <w:rtl/>
        </w:rPr>
        <w:t xml:space="preserve"> بالحديبية ، وإذا </w:t>
      </w:r>
      <w:r w:rsidR="00DA0CAB">
        <w:rPr>
          <w:rtl/>
        </w:rPr>
        <w:br/>
      </w:r>
      <w:r w:rsidRPr="006216AF">
        <w:rPr>
          <w:rtl/>
        </w:rPr>
        <w:t>ث</w:t>
      </w:r>
      <w:r w:rsidR="00280108">
        <w:rPr>
          <w:rtl/>
        </w:rPr>
        <w:t>َ</w:t>
      </w:r>
      <w:r w:rsidRPr="006216AF">
        <w:rPr>
          <w:rtl/>
        </w:rPr>
        <w:t xml:space="preserve">مّ قليب جافّة ، فأخرج </w:t>
      </w:r>
      <w:r w:rsidR="00470C8A">
        <w:rPr>
          <w:rtl/>
        </w:rPr>
        <w:t>(ص)</w:t>
      </w:r>
      <w:r w:rsidRPr="006216AF">
        <w:rPr>
          <w:rtl/>
        </w:rPr>
        <w:t xml:space="preserve"> سهما</w:t>
      </w:r>
      <w:r w:rsidR="007433AC">
        <w:rPr>
          <w:rtl/>
        </w:rPr>
        <w:t>ً</w:t>
      </w:r>
      <w:r w:rsidRPr="006216AF">
        <w:rPr>
          <w:rtl/>
        </w:rPr>
        <w:t xml:space="preserve"> من كنانته وناوله البراء بن عازب ، </w:t>
      </w:r>
      <w:r w:rsidR="00DA0CAB">
        <w:rPr>
          <w:rtl/>
        </w:rPr>
        <w:br/>
      </w:r>
      <w:r w:rsidRPr="006216AF">
        <w:rPr>
          <w:rtl/>
        </w:rPr>
        <w:t xml:space="preserve">وقال له : اذهب بهذا السهم إلى هذه القليب فاغرزه فيها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ففعل </w:t>
      </w:r>
      <w:r w:rsidR="00DA0CAB">
        <w:rPr>
          <w:rtl/>
        </w:rPr>
        <w:br/>
      </w:r>
      <w:r w:rsidRPr="006216AF">
        <w:rPr>
          <w:rtl/>
        </w:rPr>
        <w:t>ذلك ، فتفجّ</w:t>
      </w:r>
      <w:r w:rsidR="00280108">
        <w:rPr>
          <w:rtl/>
        </w:rPr>
        <w:t>َ</w:t>
      </w:r>
      <w:r w:rsidR="003D7BD3">
        <w:rPr>
          <w:rtl/>
        </w:rPr>
        <w:t>رت اثنتا عشرة عيناً من تحت السهم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B1CC2">
      <w:pPr>
        <w:rPr>
          <w:rtl/>
        </w:rPr>
      </w:pPr>
      <w:r w:rsidRPr="006216AF">
        <w:rPr>
          <w:rtl/>
        </w:rPr>
        <w:t>8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5B1CC2">
        <w:rPr>
          <w:rFonts w:hint="cs"/>
          <w:rtl/>
        </w:rPr>
        <w:t xml:space="preserve"> </w:t>
      </w:r>
      <w:r>
        <w:rPr>
          <w:rtl/>
        </w:rPr>
        <w:t>ـ</w:t>
      </w:r>
      <w:r w:rsidR="005B1CC2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«ويوم الميضاة عبرة وعلامة ، دعا </w:t>
      </w:r>
      <w:r w:rsidR="00DA0CAB">
        <w:rPr>
          <w:rtl/>
        </w:rPr>
        <w:br/>
      </w:r>
      <w:r w:rsidRPr="006216AF">
        <w:rPr>
          <w:rtl/>
        </w:rPr>
        <w:t>بالميضاة فنصب يده فيها ، ففاض الماء ، وارتفع حتّ</w:t>
      </w:r>
      <w:r w:rsidR="003D7BD3">
        <w:rPr>
          <w:rtl/>
        </w:rPr>
        <w:t>َ</w:t>
      </w:r>
      <w:r w:rsidRPr="006216AF">
        <w:rPr>
          <w:rtl/>
        </w:rPr>
        <w:t xml:space="preserve">ى توضّأ منها ثمانية </w:t>
      </w:r>
      <w:r w:rsidR="00DA0CAB">
        <w:rPr>
          <w:rtl/>
        </w:rPr>
        <w:br/>
      </w:r>
      <w:r w:rsidRPr="006216AF">
        <w:rPr>
          <w:rtl/>
        </w:rPr>
        <w:t>آلاف رجل ، وشربوا حاجتهم ، وسقوا دوابهم ، وحملوا ما أرادوا»</w:t>
      </w:r>
      <w:r w:rsidR="00410A32">
        <w:rPr>
          <w:rtl/>
        </w:rPr>
        <w:t xml:space="preserve"> .</w:t>
      </w:r>
    </w:p>
    <w:p w:rsidR="005F4626" w:rsidRPr="006216AF" w:rsidRDefault="005F4626" w:rsidP="005B1CC2">
      <w:pPr>
        <w:rPr>
          <w:rtl/>
        </w:rPr>
      </w:pPr>
      <w:r w:rsidRPr="006216AF">
        <w:rPr>
          <w:rtl/>
        </w:rPr>
        <w:t>9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5B1CC2">
        <w:rPr>
          <w:rFonts w:hint="cs"/>
          <w:rtl/>
        </w:rPr>
        <w:t xml:space="preserve"> </w:t>
      </w:r>
      <w:r>
        <w:rPr>
          <w:rtl/>
        </w:rPr>
        <w:t>ـ</w:t>
      </w:r>
      <w:r w:rsidR="005B1CC2">
        <w:rPr>
          <w:rFonts w:hint="cs"/>
          <w:rtl/>
        </w:rPr>
        <w:t xml:space="preserve"> </w:t>
      </w:r>
      <w:r w:rsidRPr="006216AF">
        <w:rPr>
          <w:rtl/>
        </w:rPr>
        <w:t xml:space="preserve">عن عرو بن الزبير ، قال : مرّ النبيّ </w:t>
      </w:r>
      <w:r w:rsidR="00470C8A">
        <w:rPr>
          <w:rtl/>
        </w:rPr>
        <w:t>(ص)</w:t>
      </w:r>
      <w:r w:rsidRPr="006216AF">
        <w:rPr>
          <w:rtl/>
        </w:rPr>
        <w:t xml:space="preserve"> في بعض </w:t>
      </w:r>
      <w:r w:rsidR="00DA0CAB">
        <w:rPr>
          <w:rtl/>
        </w:rPr>
        <w:br/>
      </w:r>
      <w:r w:rsidRPr="006216AF">
        <w:rPr>
          <w:rtl/>
        </w:rPr>
        <w:t xml:space="preserve">غزواته على ماء يقال له : بيسان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فسأل عنه ، فقيل : يا رسول الله </w:t>
      </w:r>
      <w:r w:rsidR="00DA0CAB">
        <w:rPr>
          <w:rtl/>
        </w:rPr>
        <w:br/>
      </w:r>
      <w:r w:rsidRPr="006216AF">
        <w:rPr>
          <w:rtl/>
        </w:rPr>
        <w:t xml:space="preserve">اسمه بيسان ، وهو ماء مالح ، فقال </w:t>
      </w:r>
      <w:r w:rsidR="00470C8A">
        <w:rPr>
          <w:rtl/>
        </w:rPr>
        <w:t>(ص)</w:t>
      </w:r>
      <w:r w:rsidRPr="006216AF">
        <w:rPr>
          <w:rtl/>
        </w:rPr>
        <w:t xml:space="preserve"> : «بل هو نعمان ، وهو طيّب» </w:t>
      </w:r>
      <w:r w:rsidR="00DA0CAB">
        <w:rPr>
          <w:rtl/>
        </w:rPr>
        <w:br/>
      </w:r>
      <w:r w:rsidRPr="006216AF">
        <w:rPr>
          <w:rtl/>
        </w:rPr>
        <w:t xml:space="preserve">فغيّر الاسم ، فغير الله الماء وعذب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B1CC2" w:rsidRPr="00170E08" w:rsidRDefault="005F4626" w:rsidP="005B1CC2">
      <w:pPr>
        <w:rPr>
          <w:rStyle w:val="rfdLineChar"/>
          <w:rtl/>
          <w:lang w:bidi="ar-SA"/>
        </w:rPr>
      </w:pPr>
      <w:r w:rsidRPr="006216AF">
        <w:rPr>
          <w:rtl/>
        </w:rPr>
        <w:t>10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5B1CC2">
        <w:rPr>
          <w:rFonts w:hint="cs"/>
          <w:rtl/>
        </w:rPr>
        <w:t xml:space="preserve"> </w:t>
      </w:r>
      <w:r>
        <w:rPr>
          <w:rtl/>
        </w:rPr>
        <w:t>ـ</w:t>
      </w:r>
      <w:r w:rsidR="005B1CC2">
        <w:rPr>
          <w:rFonts w:hint="cs"/>
          <w:rtl/>
        </w:rPr>
        <w:t xml:space="preserve"> </w:t>
      </w:r>
      <w:r w:rsidRPr="006216AF">
        <w:rPr>
          <w:rtl/>
        </w:rPr>
        <w:t xml:space="preserve">عن عمرو بن سعيد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قال : قال لي أبو طالب : كنت</w:t>
      </w:r>
      <w:r w:rsidR="005B1CC2">
        <w:rPr>
          <w:rFonts w:hint="cs"/>
          <w:rtl/>
        </w:rPr>
        <w:t xml:space="preserve"> </w:t>
      </w:r>
      <w:r w:rsidR="005B1CC2">
        <w:rPr>
          <w:rtl/>
        </w:rPr>
        <w:br/>
      </w:r>
      <w:r w:rsidR="005B1CC2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B1CC2">
      <w:pPr>
        <w:pStyle w:val="rfdFootnote0"/>
        <w:rPr>
          <w:rtl/>
        </w:rPr>
      </w:pPr>
      <w:r w:rsidRPr="006216AF">
        <w:rPr>
          <w:rtl/>
        </w:rPr>
        <w:t>7</w:t>
      </w:r>
      <w:r w:rsidR="005B1CC2">
        <w:rPr>
          <w:rFonts w:hint="cs"/>
          <w:rtl/>
        </w:rPr>
        <w:t xml:space="preserve"> </w:t>
      </w:r>
      <w:r>
        <w:rPr>
          <w:rtl/>
        </w:rPr>
        <w:t>ـ</w:t>
      </w:r>
      <w:r w:rsidR="005B1CC2">
        <w:rPr>
          <w:rFonts w:hint="cs"/>
          <w:rtl/>
        </w:rPr>
        <w:t xml:space="preserve"> </w:t>
      </w:r>
      <w:r w:rsidRPr="006216AF">
        <w:rPr>
          <w:rtl/>
        </w:rPr>
        <w:t xml:space="preserve">الاحتجاج : 219 ، ونحوه في كنز الفوائد : 74 ، دلائل البيهقي </w:t>
      </w:r>
      <w:r w:rsidR="00DA0CAB">
        <w:rPr>
          <w:rtl/>
        </w:rPr>
        <w:br/>
      </w:r>
      <w:r w:rsidRPr="006216AF">
        <w:rPr>
          <w:rtl/>
        </w:rPr>
        <w:t>4 : 111 ، اثبات الهداة 1 : 339</w:t>
      </w:r>
      <w:r w:rsidR="0096323A">
        <w:rPr>
          <w:rtl/>
        </w:rPr>
        <w:t xml:space="preserve"> / </w:t>
      </w:r>
      <w:r w:rsidRPr="006216AF">
        <w:rPr>
          <w:rtl/>
        </w:rPr>
        <w:t>341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ع : بها</w:t>
      </w:r>
      <w:r w:rsidR="00410A32">
        <w:rPr>
          <w:rStyle w:val="rfdFootnote"/>
          <w:rtl/>
        </w:rPr>
        <w:t xml:space="preserve"> .</w:t>
      </w:r>
    </w:p>
    <w:p w:rsidR="005F4626" w:rsidRPr="00940CF6" w:rsidRDefault="005F4626" w:rsidP="005B1CC2">
      <w:pPr>
        <w:pStyle w:val="rfdFootnote0"/>
        <w:rPr>
          <w:rtl/>
        </w:rPr>
      </w:pPr>
      <w:r w:rsidRPr="00940CF6">
        <w:rPr>
          <w:rtl/>
        </w:rPr>
        <w:t>8</w:t>
      </w:r>
      <w:r w:rsidR="005B1CC2">
        <w:rPr>
          <w:rFonts w:hint="cs"/>
          <w:rtl/>
        </w:rPr>
        <w:t xml:space="preserve"> </w:t>
      </w:r>
      <w:r w:rsidRPr="00940CF6">
        <w:rPr>
          <w:rtl/>
        </w:rPr>
        <w:t>ـ</w:t>
      </w:r>
      <w:r w:rsidR="005B1CC2">
        <w:rPr>
          <w:rFonts w:hint="cs"/>
          <w:rtl/>
        </w:rPr>
        <w:t xml:space="preserve"> </w:t>
      </w:r>
      <w:r w:rsidRPr="00940CF6">
        <w:rPr>
          <w:rtl/>
        </w:rPr>
        <w:t>الاحتجاج : 219 ، ومثله في كنز الفوائد : 73 ، واثبات الهداة :</w:t>
      </w:r>
      <w:r w:rsidR="00940CF6">
        <w:rPr>
          <w:rtl/>
        </w:rPr>
        <w:t xml:space="preserve"> </w:t>
      </w:r>
      <w:r w:rsidR="00DA0CAB">
        <w:rPr>
          <w:rtl/>
        </w:rPr>
        <w:br/>
      </w:r>
      <w:r w:rsidRPr="00940CF6">
        <w:rPr>
          <w:rtl/>
        </w:rPr>
        <w:t>1 : 339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معجم البلدان ، 1 : 527 ، معجم ما استعجم 1 : 292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ص : نيسان</w:t>
      </w:r>
      <w:r w:rsidR="00410A32">
        <w:rPr>
          <w:rStyle w:val="rfdFootnote"/>
          <w:rtl/>
        </w:rPr>
        <w:t xml:space="preserve"> .</w:t>
      </w:r>
    </w:p>
    <w:p w:rsidR="005F4626" w:rsidRPr="00DA0CAB" w:rsidRDefault="005F4626" w:rsidP="00DA0CAB">
      <w:pPr>
        <w:rPr>
          <w:rStyle w:val="rfdFootnote"/>
          <w:rtl/>
        </w:rPr>
      </w:pPr>
      <w:r w:rsidRPr="00DA0CAB">
        <w:rPr>
          <w:rStyle w:val="rfdFootnote"/>
          <w:rtl/>
        </w:rPr>
        <w:t>وبيسان : هو موضع في جهة خيبر من المدينة</w:t>
      </w:r>
      <w:r w:rsidR="00410A32">
        <w:rPr>
          <w:rStyle w:val="rfdFootnote"/>
          <w:rtl/>
        </w:rPr>
        <w:t xml:space="preserve"> .</w:t>
      </w:r>
      <w:r w:rsidRPr="00DA0CAB">
        <w:rPr>
          <w:rStyle w:val="rfdFootnote"/>
          <w:rtl/>
        </w:rPr>
        <w:t xml:space="preserve"> وروى الحموي في معجم </w:t>
      </w:r>
      <w:r w:rsidR="00DA0CAB">
        <w:rPr>
          <w:rStyle w:val="rfdFootnote"/>
          <w:rtl/>
        </w:rPr>
        <w:br/>
      </w:r>
      <w:r w:rsidRPr="00DA0CAB">
        <w:rPr>
          <w:rStyle w:val="rfdFootnote"/>
          <w:rtl/>
        </w:rPr>
        <w:t xml:space="preserve">البلدان 1 : 527 ، والبكري في معجم ما استعجم 1 : 292 هذا الحديث عن </w:t>
      </w:r>
      <w:r w:rsidR="00DA0CAB">
        <w:rPr>
          <w:rStyle w:val="rfdFootnote"/>
          <w:rtl/>
        </w:rPr>
        <w:br/>
      </w:r>
      <w:r w:rsidRPr="00DA0CAB">
        <w:rPr>
          <w:rStyle w:val="rfdFootnote"/>
          <w:rtl/>
        </w:rPr>
        <w:t>الزبير وفيهما أنّ الغزوة هي : غزوة ذي قرد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، ك ، ص ، ع : وعذبه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 </w:t>
      </w:r>
      <w:r w:rsidRPr="006216AF">
        <w:rPr>
          <w:rtl/>
        </w:rPr>
        <w:t>صفة الصفوة 1 : 75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(4) في الأصل : عمر بن إسحاق ، وفي ر : عمير بن إسحاق والصحيح ما </w:t>
      </w:r>
      <w:r w:rsidR="00DA0CAB">
        <w:rPr>
          <w:rStyle w:val="rfdFootnote"/>
          <w:rtl/>
        </w:rPr>
        <w:br/>
      </w:r>
      <w:r w:rsidRPr="006216AF">
        <w:rPr>
          <w:rStyle w:val="rfdFootnote"/>
          <w:rtl/>
        </w:rPr>
        <w:t>أثبتناه ، راجع الاصابة 2 : 539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5846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40CF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مع ابن أخي بسوق ذي المجاز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فاشتدّ الحرّ فعطشت ، فشكوت </w:t>
      </w:r>
      <w:r w:rsidR="00DA0CAB">
        <w:rPr>
          <w:rtl/>
        </w:rPr>
        <w:br/>
      </w:r>
      <w:r w:rsidRPr="006216AF">
        <w:rPr>
          <w:rtl/>
        </w:rPr>
        <w:t>إليه ، وقد عل</w:t>
      </w:r>
      <w:r w:rsidR="003D7BD3">
        <w:rPr>
          <w:rtl/>
        </w:rPr>
        <w:t>مت أنّه ليس عنده شيء ، فقال : «</w:t>
      </w:r>
      <w:r w:rsidRPr="006216AF">
        <w:rPr>
          <w:rtl/>
        </w:rPr>
        <w:t>يا عمّ عطشت</w:t>
      </w:r>
      <w:r w:rsidR="00DD50E3">
        <w:rPr>
          <w:rtl/>
        </w:rPr>
        <w:t xml:space="preserve"> ؟</w:t>
      </w:r>
      <w:r w:rsidRPr="006216AF">
        <w:rPr>
          <w:rtl/>
        </w:rPr>
        <w:t>» فقلت :</w:t>
      </w:r>
      <w:r w:rsidR="00940CF6">
        <w:rPr>
          <w:rtl/>
        </w:rPr>
        <w:t xml:space="preserve"> </w:t>
      </w:r>
      <w:r w:rsidR="00DA0CAB">
        <w:rPr>
          <w:rtl/>
        </w:rPr>
        <w:br/>
      </w:r>
      <w:r w:rsidRPr="006216AF">
        <w:rPr>
          <w:rtl/>
        </w:rPr>
        <w:t>نعم ، فثنى وركه</w:t>
      </w:r>
      <w:r w:rsidR="003D7BD3">
        <w:rPr>
          <w:rtl/>
        </w:rPr>
        <w:t>ُ</w:t>
      </w:r>
      <w:r w:rsidRPr="006216AF">
        <w:rPr>
          <w:rtl/>
        </w:rPr>
        <w:t xml:space="preserve"> ، فنزل ، فألقم عقبه </w:t>
      </w:r>
      <w:r w:rsidRPr="006216AF">
        <w:rPr>
          <w:rStyle w:val="rfdFootnotenum"/>
          <w:rtl/>
        </w:rPr>
        <w:t>(2)</w:t>
      </w:r>
      <w:r w:rsidR="00F43AED">
        <w:rPr>
          <w:rtl/>
        </w:rPr>
        <w:t xml:space="preserve"> الأرض ، ثمّ رفع وقال : «</w:t>
      </w:r>
      <w:r w:rsidRPr="006216AF">
        <w:rPr>
          <w:rtl/>
        </w:rPr>
        <w:t xml:space="preserve">اشرب </w:t>
      </w:r>
      <w:r w:rsidR="00DA0CAB">
        <w:rPr>
          <w:rtl/>
        </w:rPr>
        <w:br/>
      </w:r>
      <w:r w:rsidR="003D7BD3">
        <w:rPr>
          <w:rtl/>
        </w:rPr>
        <w:t>يا عمّ</w:t>
      </w:r>
      <w:r w:rsidRPr="006216AF">
        <w:rPr>
          <w:rtl/>
        </w:rPr>
        <w:t>» فشربت حتّى رويت</w:t>
      </w:r>
      <w:r w:rsidR="00410A32">
        <w:rPr>
          <w:rtl/>
        </w:rPr>
        <w:t xml:space="preserve"> .</w:t>
      </w:r>
    </w:p>
    <w:p w:rsidR="005F4626" w:rsidRPr="006216AF" w:rsidRDefault="005F4626" w:rsidP="00F43AED">
      <w:pPr>
        <w:rPr>
          <w:rtl/>
        </w:rPr>
      </w:pPr>
      <w:r w:rsidRPr="006216AF">
        <w:rPr>
          <w:rtl/>
        </w:rPr>
        <w:t>11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>
        <w:rPr>
          <w:rtl/>
        </w:rPr>
        <w:t xml:space="preserve"> ـ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="00F43AED">
        <w:rPr>
          <w:rtl/>
        </w:rPr>
        <w:t xml:space="preserve"> ، قال : «</w:t>
      </w:r>
      <w:r w:rsidRPr="006216AF">
        <w:rPr>
          <w:rtl/>
        </w:rPr>
        <w:t xml:space="preserve">خرج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DA0CAB">
        <w:rPr>
          <w:rtl/>
        </w:rPr>
        <w:br/>
      </w:r>
      <w:r w:rsidRPr="006216AF">
        <w:rPr>
          <w:rtl/>
        </w:rPr>
        <w:t xml:space="preserve">إلى حنين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فإذا هو بواد</w:t>
      </w:r>
      <w:r w:rsidR="00F43AED">
        <w:rPr>
          <w:rtl/>
        </w:rPr>
        <w:t>ٍ</w:t>
      </w:r>
      <w:r w:rsidRPr="006216AF">
        <w:rPr>
          <w:rtl/>
        </w:rPr>
        <w:t xml:space="preserve"> يشخب ، فقدّرناه فإذا هو قدر أربع عشرة </w:t>
      </w:r>
      <w:r w:rsidR="00DA0CAB">
        <w:rPr>
          <w:rtl/>
        </w:rPr>
        <w:br/>
      </w:r>
      <w:r w:rsidRPr="006216AF">
        <w:rPr>
          <w:rtl/>
        </w:rPr>
        <w:t>قامة ، فقالوا : يا رسول الله ، العدوّ من ورا</w:t>
      </w:r>
      <w:r w:rsidR="00F43AED">
        <w:rPr>
          <w:rtl/>
        </w:rPr>
        <w:t>ئ</w:t>
      </w:r>
      <w:r w:rsidRPr="006216AF">
        <w:rPr>
          <w:rtl/>
        </w:rPr>
        <w:t xml:space="preserve">نا ، والوادي أمامنا ؛ كما قال </w:t>
      </w:r>
      <w:r w:rsidR="00DA0CAB">
        <w:rPr>
          <w:rtl/>
        </w:rPr>
        <w:br/>
      </w:r>
      <w:r w:rsidRPr="006216AF">
        <w:rPr>
          <w:rtl/>
        </w:rPr>
        <w:t xml:space="preserve">أصحاب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Pr="006216AF">
        <w:rPr>
          <w:rStyle w:val="rfdAlaem"/>
          <w:rtl/>
        </w:rPr>
        <w:t>(</w:t>
      </w:r>
      <w:r w:rsidR="00F43AED" w:rsidRPr="00F43AED">
        <w:rPr>
          <w:rStyle w:val="rfdAie"/>
          <w:rtl/>
        </w:rPr>
        <w:t xml:space="preserve"> إِنَّا لَمُدْرَكُونَ</w:t>
      </w:r>
      <w:r w:rsidRPr="00F43AED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فنزل رسول </w:t>
      </w:r>
      <w:r w:rsidR="00DA0CAB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فقال : اللهم إنّك جعلت لكلّ نبيّ مرسل دلالة ، فأرني </w:t>
      </w:r>
      <w:r w:rsidR="00DA0CAB">
        <w:rPr>
          <w:rtl/>
        </w:rPr>
        <w:br/>
      </w:r>
      <w:r w:rsidRPr="006216AF">
        <w:rPr>
          <w:rtl/>
        </w:rPr>
        <w:t>قدرتك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فركب </w:t>
      </w:r>
      <w:r w:rsidR="00470C8A">
        <w:rPr>
          <w:rtl/>
        </w:rPr>
        <w:t>(ص)</w:t>
      </w:r>
      <w:r w:rsidRPr="006216AF">
        <w:rPr>
          <w:rtl/>
        </w:rPr>
        <w:t xml:space="preserve"> ، وعبرت الخيل لا تندى حوافرها ، والإ</w:t>
      </w:r>
      <w:r w:rsidR="00F43AED">
        <w:rPr>
          <w:rtl/>
        </w:rPr>
        <w:t>ِ</w:t>
      </w:r>
      <w:r w:rsidRPr="006216AF">
        <w:rPr>
          <w:rtl/>
        </w:rPr>
        <w:t xml:space="preserve">بل لا تندى </w:t>
      </w:r>
      <w:r w:rsidR="00DA0CAB">
        <w:rPr>
          <w:rtl/>
        </w:rPr>
        <w:br/>
      </w:r>
      <w:r w:rsidR="00F43AED">
        <w:rPr>
          <w:rtl/>
        </w:rPr>
        <w:t>أخفافها ، ورجعنا ، فكان فتحنا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12358C" w:rsidRPr="00170E08" w:rsidRDefault="0012358C" w:rsidP="0012358C">
      <w:pPr>
        <w:rPr>
          <w:rStyle w:val="rfdLineChar"/>
          <w:rtl/>
          <w:lang w:bidi="ar-SA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ذو المجاز : كان سوقا</w:t>
      </w:r>
      <w:r w:rsidR="00324A98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من أسواق العرب ، وهو عن يمين الموقف </w:t>
      </w:r>
      <w:r w:rsidR="00DA0CAB">
        <w:rPr>
          <w:rStyle w:val="rfdFootnote"/>
          <w:rtl/>
        </w:rPr>
        <w:br/>
      </w:r>
      <w:r w:rsidRPr="006216AF">
        <w:rPr>
          <w:rStyle w:val="rfdFootnote"/>
          <w:rtl/>
        </w:rPr>
        <w:t>بعرفة</w:t>
      </w:r>
      <w:r w:rsidR="00410A32">
        <w:rPr>
          <w:rStyle w:val="rfdFootnote"/>
          <w:rtl/>
        </w:rPr>
        <w:t xml:space="preserve"> .</w:t>
      </w:r>
      <w:r w:rsidR="00483071">
        <w:rPr>
          <w:rStyle w:val="rfdFootnote"/>
          <w:rtl/>
        </w:rPr>
        <w:t xml:space="preserve"> «معجم ما استعجم 4 : 1185</w:t>
      </w:r>
      <w:r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هامش ص : كعبه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2358C">
      <w:pPr>
        <w:pStyle w:val="rfdFootnote0"/>
        <w:rPr>
          <w:rtl/>
        </w:rPr>
      </w:pPr>
      <w:r w:rsidRPr="006216AF">
        <w:rPr>
          <w:rtl/>
        </w:rPr>
        <w:t>11</w:t>
      </w:r>
      <w:r w:rsidR="0012358C">
        <w:rPr>
          <w:rFonts w:hint="cs"/>
          <w:rtl/>
        </w:rPr>
        <w:t xml:space="preserve"> </w:t>
      </w:r>
      <w:r>
        <w:rPr>
          <w:rtl/>
        </w:rPr>
        <w:t>ـ</w:t>
      </w:r>
      <w:r w:rsidR="0012358C">
        <w:rPr>
          <w:rFonts w:hint="cs"/>
          <w:rtl/>
        </w:rPr>
        <w:t xml:space="preserve"> </w:t>
      </w:r>
      <w:r w:rsidRPr="006216AF">
        <w:rPr>
          <w:rtl/>
        </w:rPr>
        <w:t>الاحتجاج : 218 ، الخرائج والجرائح 1 : 54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84 ، ومثله في مناقب ابن </w:t>
      </w:r>
      <w:r w:rsidR="00DA0CAB">
        <w:rPr>
          <w:rtl/>
        </w:rPr>
        <w:br/>
      </w:r>
      <w:r w:rsidR="00483071">
        <w:rPr>
          <w:rtl/>
        </w:rPr>
        <w:t>شهر</w:t>
      </w:r>
      <w:r w:rsidRPr="006216AF">
        <w:rPr>
          <w:rtl/>
        </w:rPr>
        <w:t>اشوب 1 : 32 ، اثبات الهداة 1 : 339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الخرائج ، والمناقب : خيبر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سورة الشعراء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61</w:t>
      </w:r>
      <w:r w:rsidR="00410A32">
        <w:rPr>
          <w:rStyle w:val="rfdFootnote"/>
          <w:rtl/>
        </w:rPr>
        <w:t xml:space="preserve"> .</w:t>
      </w:r>
    </w:p>
    <w:p w:rsidR="00940CF6" w:rsidRDefault="005F4626" w:rsidP="008B38F0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940CF6" w:rsidRPr="00B449FA" w:rsidRDefault="005F4626" w:rsidP="008B38F0">
      <w:pPr>
        <w:pStyle w:val="Heading2Center"/>
        <w:rPr>
          <w:rtl/>
        </w:rPr>
      </w:pPr>
      <w:r w:rsidRPr="00B449FA">
        <w:rPr>
          <w:rtl/>
        </w:rPr>
        <w:t>في بيان آياته الواردة في الأطعمة والأشربة</w:t>
      </w:r>
    </w:p>
    <w:p w:rsidR="005F4626" w:rsidRPr="00B449FA" w:rsidRDefault="005F4626" w:rsidP="008B38F0">
      <w:pPr>
        <w:pStyle w:val="rfdCenterBold2"/>
        <w:rPr>
          <w:rtl/>
        </w:rPr>
      </w:pPr>
      <w:r w:rsidRPr="00B449FA">
        <w:rPr>
          <w:rtl/>
        </w:rPr>
        <w:t>وفيه : تسعة أحاديث</w:t>
      </w:r>
    </w:p>
    <w:p w:rsidR="005F4626" w:rsidRPr="006216AF" w:rsidRDefault="005F4626" w:rsidP="0012358C">
      <w:pPr>
        <w:rPr>
          <w:rtl/>
        </w:rPr>
      </w:pPr>
      <w:r w:rsidRPr="006216AF">
        <w:rPr>
          <w:rtl/>
        </w:rPr>
        <w:t>12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12358C">
        <w:rPr>
          <w:rFonts w:hint="cs"/>
          <w:rtl/>
        </w:rPr>
        <w:t xml:space="preserve"> </w:t>
      </w:r>
      <w:r>
        <w:rPr>
          <w:rtl/>
        </w:rPr>
        <w:t>ـ</w:t>
      </w:r>
      <w:r w:rsidR="0012358C">
        <w:rPr>
          <w:rFonts w:hint="cs"/>
          <w:rtl/>
        </w:rPr>
        <w:t xml:space="preserve"> </w:t>
      </w:r>
      <w:r w:rsidRPr="006216AF">
        <w:rPr>
          <w:rtl/>
        </w:rPr>
        <w:t xml:space="preserve">أخبرنا أبو صالح عن ابن عبّاس ، قال : كان سبب تزويج </w:t>
      </w:r>
      <w:r w:rsidR="00DA0CAB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بخديجة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، أنّ</w:t>
      </w:r>
      <w:r w:rsidR="00483071">
        <w:rPr>
          <w:rtl/>
        </w:rPr>
        <w:t>َ</w:t>
      </w:r>
      <w:r w:rsidRPr="006216AF">
        <w:rPr>
          <w:rtl/>
        </w:rPr>
        <w:t>ه أقبل ميسرة</w:t>
      </w:r>
      <w:r w:rsidR="0012358C">
        <w:rPr>
          <w:rFonts w:hint="cs"/>
          <w:rtl/>
        </w:rPr>
        <w:t xml:space="preserve"> </w:t>
      </w:r>
      <w:r>
        <w:rPr>
          <w:rtl/>
        </w:rPr>
        <w:t>ـ</w:t>
      </w:r>
      <w:r w:rsidR="0012358C">
        <w:rPr>
          <w:rFonts w:hint="cs"/>
          <w:rtl/>
        </w:rPr>
        <w:t xml:space="preserve"> </w:t>
      </w:r>
      <w:r w:rsidRPr="006216AF">
        <w:rPr>
          <w:rtl/>
        </w:rPr>
        <w:t>عبد</w:t>
      </w:r>
      <w:r w:rsidRPr="006216AF">
        <w:rPr>
          <w:rStyle w:val="rfdFootnotenum"/>
          <w:rtl/>
        </w:rPr>
        <w:t>(1)</w:t>
      </w:r>
      <w:r w:rsidR="00940CF6">
        <w:rPr>
          <w:rtl/>
        </w:rPr>
        <w:t xml:space="preserve"> </w:t>
      </w:r>
      <w:r w:rsidR="00DA0CAB">
        <w:rPr>
          <w:rtl/>
        </w:rPr>
        <w:br/>
      </w:r>
      <w:r w:rsidRPr="006216AF">
        <w:rPr>
          <w:rtl/>
        </w:rPr>
        <w:t>خديجة</w:t>
      </w:r>
      <w:r w:rsidR="0012358C">
        <w:rPr>
          <w:rFonts w:hint="cs"/>
          <w:rtl/>
        </w:rPr>
        <w:t xml:space="preserve"> </w:t>
      </w:r>
      <w:r>
        <w:rPr>
          <w:rtl/>
        </w:rPr>
        <w:t>ـ</w:t>
      </w:r>
      <w:r w:rsidR="0012358C">
        <w:rPr>
          <w:rFonts w:hint="cs"/>
          <w:rtl/>
        </w:rPr>
        <w:t xml:space="preserve"> </w:t>
      </w:r>
      <w:r w:rsidRPr="006216AF">
        <w:rPr>
          <w:rtl/>
        </w:rPr>
        <w:t xml:space="preserve">وكان النبيّ </w:t>
      </w:r>
      <w:r w:rsidR="00470C8A">
        <w:rPr>
          <w:rtl/>
        </w:rPr>
        <w:t>(ص)</w:t>
      </w:r>
      <w:r w:rsidRPr="006216AF">
        <w:rPr>
          <w:rtl/>
        </w:rPr>
        <w:t xml:space="preserve"> قد نزل تحت شجرة ، فرآه الراهب ، فقال :</w:t>
      </w:r>
      <w:r w:rsidR="00940CF6">
        <w:rPr>
          <w:rtl/>
        </w:rPr>
        <w:t xml:space="preserve"> </w:t>
      </w:r>
      <w:r w:rsidR="00DA0CAB">
        <w:rPr>
          <w:rtl/>
        </w:rPr>
        <w:br/>
      </w:r>
      <w:r w:rsidRPr="006216AF">
        <w:rPr>
          <w:rtl/>
        </w:rPr>
        <w:t>م</w:t>
      </w:r>
      <w:r w:rsidR="00324A98">
        <w:rPr>
          <w:rtl/>
        </w:rPr>
        <w:t>َ</w:t>
      </w:r>
      <w:r w:rsidRPr="006216AF">
        <w:rPr>
          <w:rtl/>
        </w:rPr>
        <w:t>ن هذا الذي معك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من أهل مك</w:t>
      </w:r>
      <w:r w:rsidR="00483071">
        <w:rPr>
          <w:rtl/>
        </w:rPr>
        <w:t>َ</w:t>
      </w:r>
      <w:r w:rsidRPr="006216AF">
        <w:rPr>
          <w:rtl/>
        </w:rPr>
        <w:t xml:space="preserve">ة ، قال : فإنّه نبيّ ، والله ما </w:t>
      </w:r>
      <w:r w:rsidR="00DA0CAB">
        <w:rPr>
          <w:rtl/>
        </w:rPr>
        <w:br/>
      </w:r>
      <w:r w:rsidR="00483071">
        <w:rPr>
          <w:rtl/>
        </w:rPr>
        <w:t>جلس في هذا المج</w:t>
      </w:r>
      <w:r w:rsidRPr="006216AF">
        <w:rPr>
          <w:rtl/>
        </w:rPr>
        <w:t xml:space="preserve">لس بعد عيسى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أحد غيره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فأقبل إلى خديجة فقال لها : إنّي كنت آكل معه حتّى </w:t>
      </w:r>
      <w:r w:rsidR="00DA0CAB">
        <w:rPr>
          <w:rtl/>
        </w:rPr>
        <w:br/>
      </w:r>
      <w:r w:rsidRPr="006216AF">
        <w:rPr>
          <w:rtl/>
        </w:rPr>
        <w:t xml:space="preserve">أشبع ، ويبقى الطعام ، فدعت خديجة بقناع عليه رطب ، ودعت أختها </w:t>
      </w:r>
      <w:r w:rsidR="00DA0CAB">
        <w:rPr>
          <w:rtl/>
        </w:rPr>
        <w:br/>
      </w:r>
      <w:r w:rsidRPr="006216AF">
        <w:rPr>
          <w:rtl/>
        </w:rPr>
        <w:t xml:space="preserve">هالة ، وهي امرأة أبي العاص بن الربيع بن عبد العزى بن عبد الشمس ، </w:t>
      </w:r>
      <w:r w:rsidR="00DA0CAB">
        <w:rPr>
          <w:rtl/>
        </w:rPr>
        <w:br/>
      </w:r>
      <w:r w:rsidRPr="006216AF">
        <w:rPr>
          <w:rtl/>
        </w:rPr>
        <w:t xml:space="preserve">ودعت النبيّ </w:t>
      </w:r>
      <w:r w:rsidR="00470C8A">
        <w:rPr>
          <w:rtl/>
        </w:rPr>
        <w:t>(ص)</w:t>
      </w:r>
      <w:r w:rsidRPr="006216AF">
        <w:rPr>
          <w:rtl/>
        </w:rPr>
        <w:t xml:space="preserve"> ، فأكلوا حتى شبعوا ولم ينقص منه شيء</w:t>
      </w:r>
      <w:r w:rsidR="00410A32">
        <w:rPr>
          <w:rtl/>
        </w:rPr>
        <w:t xml:space="preserve"> .</w:t>
      </w:r>
    </w:p>
    <w:p w:rsidR="0012358C" w:rsidRPr="00170E08" w:rsidRDefault="005F4626" w:rsidP="0012358C">
      <w:pPr>
        <w:rPr>
          <w:rStyle w:val="rfdLineChar"/>
          <w:rtl/>
          <w:lang w:bidi="ar-SA"/>
        </w:rPr>
      </w:pPr>
      <w:r w:rsidRPr="006216AF">
        <w:rPr>
          <w:rtl/>
        </w:rPr>
        <w:t>13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12358C">
        <w:rPr>
          <w:rFonts w:hint="cs"/>
          <w:rtl/>
        </w:rPr>
        <w:t xml:space="preserve"> </w:t>
      </w:r>
      <w:r>
        <w:rPr>
          <w:rtl/>
        </w:rPr>
        <w:t>ـ</w:t>
      </w:r>
      <w:r w:rsidR="0012358C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="00F2597A">
        <w:rPr>
          <w:rtl/>
        </w:rPr>
        <w:t xml:space="preserve"> ، قال : «</w:t>
      </w:r>
      <w:r w:rsidRPr="006216AF">
        <w:rPr>
          <w:rtl/>
        </w:rPr>
        <w:t xml:space="preserve">لمّا نزلت : </w:t>
      </w:r>
      <w:r w:rsidRPr="006216AF">
        <w:rPr>
          <w:rStyle w:val="rfdAlaem"/>
          <w:rtl/>
        </w:rPr>
        <w:t>(</w:t>
      </w:r>
      <w:r w:rsidR="00F2597A" w:rsidRPr="00F2597A">
        <w:rPr>
          <w:rStyle w:val="rfdAie"/>
          <w:rtl/>
        </w:rPr>
        <w:t xml:space="preserve"> وَأَنذِرْ</w:t>
      </w:r>
      <w:r w:rsidR="0012358C">
        <w:rPr>
          <w:rStyle w:val="rfdAie"/>
          <w:rFonts w:hint="cs"/>
          <w:rtl/>
        </w:rPr>
        <w:t xml:space="preserve"> </w:t>
      </w:r>
      <w:r w:rsidR="0012358C">
        <w:rPr>
          <w:rtl/>
        </w:rPr>
        <w:br/>
      </w:r>
      <w:r w:rsidR="0012358C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12358C">
      <w:pPr>
        <w:pStyle w:val="rfdFootnote0"/>
        <w:rPr>
          <w:rtl/>
        </w:rPr>
      </w:pPr>
      <w:r w:rsidRPr="006216AF">
        <w:rPr>
          <w:rtl/>
        </w:rPr>
        <w:t>1</w:t>
      </w:r>
      <w:r w:rsidR="0012358C">
        <w:rPr>
          <w:rFonts w:hint="cs"/>
          <w:rtl/>
        </w:rPr>
        <w:t xml:space="preserve"> </w:t>
      </w:r>
      <w:r>
        <w:rPr>
          <w:rtl/>
        </w:rPr>
        <w:t>ـ</w:t>
      </w:r>
      <w:r w:rsidR="0012358C">
        <w:rPr>
          <w:rFonts w:hint="cs"/>
          <w:rtl/>
        </w:rPr>
        <w:t xml:space="preserve"> </w:t>
      </w:r>
      <w:r w:rsidRPr="006216AF">
        <w:rPr>
          <w:rtl/>
        </w:rPr>
        <w:t>مناقب ابن المغازلي : 330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377 ، سيرة ابن هشام : 1 : 199 ، وابن </w:t>
      </w:r>
      <w:r w:rsidR="00DA0CAB">
        <w:rPr>
          <w:rtl/>
        </w:rPr>
        <w:br/>
      </w:r>
      <w:r w:rsidRPr="006216AF">
        <w:rPr>
          <w:rtl/>
        </w:rPr>
        <w:t>في سيرته 1 : 261 مثله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، ك : غلام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أمالي الطوسي 2 : 194 ، اثبات الوصية : 99</w:t>
      </w:r>
      <w:r w:rsidR="00410A32">
        <w:rPr>
          <w:rtl/>
        </w:rPr>
        <w:t xml:space="preserve"> .</w:t>
      </w:r>
    </w:p>
    <w:p w:rsidR="005F4626" w:rsidRPr="006216AF" w:rsidRDefault="005F4626" w:rsidP="00F2597A">
      <w:pPr>
        <w:pStyle w:val="rfdNormal0"/>
        <w:rPr>
          <w:rtl/>
        </w:rPr>
      </w:pPr>
      <w:r>
        <w:rPr>
          <w:rtl/>
        </w:rPr>
        <w:br w:type="page"/>
      </w:r>
      <w:r w:rsidR="00F2597A" w:rsidRPr="00F2597A">
        <w:rPr>
          <w:rStyle w:val="rfdAie"/>
          <w:rtl/>
        </w:rPr>
        <w:lastRenderedPageBreak/>
        <w:t>عَشِيرَتَكَ الْأَقْرَبِينَ</w:t>
      </w:r>
      <w:r w:rsidRPr="00F2597A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دعا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ثلاثين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من أهل بيته ، </w:t>
      </w:r>
      <w:r w:rsidR="00DA0CAB">
        <w:rPr>
          <w:rtl/>
        </w:rPr>
        <w:br/>
      </w:r>
      <w:r w:rsidRPr="006216AF">
        <w:rPr>
          <w:rtl/>
        </w:rPr>
        <w:t>وكان الرجل منهم ليأكل جذعة ويشرب زقا</w:t>
      </w:r>
      <w:r w:rsidR="00324A98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فقرّب إليهم رج</w:t>
      </w:r>
      <w:r w:rsidR="00AB693E">
        <w:rPr>
          <w:rtl/>
        </w:rPr>
        <w:t xml:space="preserve">لاً </w:t>
      </w:r>
      <w:r w:rsidR="00DA0CAB">
        <w:rPr>
          <w:rtl/>
        </w:rPr>
        <w:br/>
      </w:r>
      <w:r w:rsidR="00F2597A">
        <w:rPr>
          <w:rtl/>
        </w:rPr>
        <w:t>فأكلوا حتّى شبعوا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طول</w:t>
      </w:r>
      <w:r w:rsidR="00410A32">
        <w:rPr>
          <w:rtl/>
        </w:rPr>
        <w:t xml:space="preserve"> .</w:t>
      </w:r>
    </w:p>
    <w:p w:rsidR="005F4626" w:rsidRPr="006216AF" w:rsidRDefault="005F4626" w:rsidP="005C28FB">
      <w:pPr>
        <w:rPr>
          <w:rtl/>
        </w:rPr>
      </w:pPr>
      <w:r w:rsidRPr="006216AF">
        <w:rPr>
          <w:rtl/>
        </w:rPr>
        <w:t>14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5C28FB">
        <w:rPr>
          <w:rFonts w:hint="cs"/>
          <w:rtl/>
        </w:rPr>
        <w:t xml:space="preserve"> </w:t>
      </w:r>
      <w:r>
        <w:rPr>
          <w:rtl/>
        </w:rPr>
        <w:t>ـ</w:t>
      </w:r>
      <w:r w:rsidR="005C28FB">
        <w:rPr>
          <w:rFonts w:hint="cs"/>
          <w:rtl/>
        </w:rPr>
        <w:t xml:space="preserve"> </w:t>
      </w:r>
      <w:r w:rsidRPr="006216AF">
        <w:rPr>
          <w:rtl/>
        </w:rPr>
        <w:t xml:space="preserve">عن أبان بن عثمان ، يرفعه بإسناده ، قال : إنّ أبا أمامة </w:t>
      </w:r>
      <w:r w:rsidR="00DA0CAB">
        <w:rPr>
          <w:rtl/>
        </w:rPr>
        <w:br/>
      </w:r>
      <w:r w:rsidRPr="006216AF">
        <w:rPr>
          <w:rtl/>
        </w:rPr>
        <w:t xml:space="preserve">أسعد بن الأرت </w:t>
      </w:r>
      <w:r w:rsidRPr="006216AF">
        <w:rPr>
          <w:rStyle w:val="rfdFootnotenum"/>
          <w:rtl/>
        </w:rPr>
        <w:t>(4)</w:t>
      </w:r>
      <w:r w:rsidR="005C28FB">
        <w:rPr>
          <w:rtl/>
        </w:rPr>
        <w:t xml:space="preserve"> [كان</w:t>
      </w:r>
      <w:r w:rsidRPr="006216AF">
        <w:rPr>
          <w:rtl/>
        </w:rPr>
        <w:t xml:space="preserve">] يبعث إلى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كلّ يوم غداء</w:t>
      </w:r>
      <w:r w:rsidR="00324A98">
        <w:rPr>
          <w:rtl/>
        </w:rPr>
        <w:t>ً</w:t>
      </w:r>
      <w:r w:rsidRPr="006216AF">
        <w:rPr>
          <w:rtl/>
        </w:rPr>
        <w:t xml:space="preserve"> </w:t>
      </w:r>
      <w:r w:rsidR="00DA0CAB">
        <w:rPr>
          <w:rtl/>
        </w:rPr>
        <w:br/>
      </w:r>
      <w:r w:rsidRPr="006216AF">
        <w:rPr>
          <w:rtl/>
        </w:rPr>
        <w:t>وعشاء</w:t>
      </w:r>
      <w:r w:rsidR="00324A98">
        <w:rPr>
          <w:rtl/>
        </w:rPr>
        <w:t>ً</w:t>
      </w:r>
      <w:r w:rsidRPr="006216AF">
        <w:rPr>
          <w:rtl/>
        </w:rPr>
        <w:t xml:space="preserve"> في قصعة ، ثريدا</w:t>
      </w:r>
      <w:r w:rsidR="00324A98">
        <w:rPr>
          <w:rtl/>
        </w:rPr>
        <w:t>ً</w:t>
      </w:r>
      <w:r w:rsidRPr="006216AF">
        <w:rPr>
          <w:rtl/>
        </w:rPr>
        <w:t xml:space="preserve"> عليه ع</w:t>
      </w:r>
      <w:r w:rsidR="00324A98">
        <w:rPr>
          <w:rtl/>
        </w:rPr>
        <w:t>ُ</w:t>
      </w:r>
      <w:r w:rsidRPr="006216AF">
        <w:rPr>
          <w:rtl/>
        </w:rPr>
        <w:t>راق ، وكان يأكل معه م</w:t>
      </w:r>
      <w:r w:rsidR="00F2597A">
        <w:rPr>
          <w:rtl/>
        </w:rPr>
        <w:t>َ</w:t>
      </w:r>
      <w:r w:rsidRPr="006216AF">
        <w:rPr>
          <w:rtl/>
        </w:rPr>
        <w:t>ن</w:t>
      </w:r>
      <w:r w:rsidR="00F2597A">
        <w:rPr>
          <w:rtl/>
        </w:rPr>
        <w:t>ْ</w:t>
      </w:r>
      <w:r w:rsidRPr="006216AF">
        <w:rPr>
          <w:rtl/>
        </w:rPr>
        <w:t xml:space="preserve"> حوله حتّى </w:t>
      </w:r>
      <w:r w:rsidR="00DA0CAB">
        <w:rPr>
          <w:rtl/>
        </w:rPr>
        <w:br/>
      </w:r>
      <w:r w:rsidRPr="006216AF">
        <w:rPr>
          <w:rtl/>
        </w:rPr>
        <w:t>يشبعوا ، ثمّ ترد القصعة كما هي</w:t>
      </w:r>
      <w:r w:rsidR="00410A32">
        <w:rPr>
          <w:rtl/>
        </w:rPr>
        <w:t xml:space="preserve"> .</w:t>
      </w:r>
    </w:p>
    <w:p w:rsidR="002378E3" w:rsidRPr="00170E08" w:rsidRDefault="005F4626" w:rsidP="002378E3">
      <w:pPr>
        <w:rPr>
          <w:rStyle w:val="rfdLineChar"/>
          <w:rtl/>
          <w:lang w:bidi="ar-SA"/>
        </w:rPr>
      </w:pPr>
      <w:r w:rsidRPr="006216AF">
        <w:rPr>
          <w:rtl/>
        </w:rPr>
        <w:t>15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5C28FB">
        <w:rPr>
          <w:rFonts w:hint="cs"/>
          <w:rtl/>
        </w:rPr>
        <w:t xml:space="preserve"> </w:t>
      </w:r>
      <w:r>
        <w:rPr>
          <w:rtl/>
        </w:rPr>
        <w:t>ـ</w:t>
      </w:r>
      <w:r w:rsidR="005C28FB">
        <w:rPr>
          <w:rFonts w:hint="cs"/>
          <w:rtl/>
        </w:rPr>
        <w:t xml:space="preserve"> </w:t>
      </w:r>
      <w:r w:rsidRPr="006216AF">
        <w:rPr>
          <w:rtl/>
        </w:rPr>
        <w:t xml:space="preserve">عن عمر بن ذر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قال : حدّثنا مجاهد أنّ</w:t>
      </w:r>
      <w:r w:rsidR="00324A98">
        <w:rPr>
          <w:rtl/>
        </w:rPr>
        <w:t>َ</w:t>
      </w:r>
      <w:r w:rsidRPr="006216AF">
        <w:rPr>
          <w:rtl/>
        </w:rPr>
        <w:t xml:space="preserve"> أبا هريرة كان </w:t>
      </w:r>
      <w:r w:rsidR="00DA0CAB">
        <w:rPr>
          <w:rtl/>
        </w:rPr>
        <w:br/>
      </w:r>
      <w:r w:rsidRPr="006216AF">
        <w:rPr>
          <w:rtl/>
        </w:rPr>
        <w:t xml:space="preserve">يقول : والله الذي لا إله </w:t>
      </w:r>
      <w:r w:rsidR="00335A4F">
        <w:rPr>
          <w:rtl/>
        </w:rPr>
        <w:t>إلّا</w:t>
      </w:r>
      <w:r w:rsidRPr="006216AF">
        <w:rPr>
          <w:rtl/>
        </w:rPr>
        <w:t xml:space="preserve"> هو ، إنّ</w:t>
      </w:r>
      <w:r w:rsidR="00F2597A">
        <w:rPr>
          <w:rtl/>
        </w:rPr>
        <w:t>ِ</w:t>
      </w:r>
      <w:r w:rsidRPr="006216AF">
        <w:rPr>
          <w:rtl/>
        </w:rPr>
        <w:t xml:space="preserve">ي كنت لأعتمد بيدي على الأرض </w:t>
      </w:r>
      <w:r w:rsidR="00DA0CAB">
        <w:rPr>
          <w:rtl/>
        </w:rPr>
        <w:br/>
      </w:r>
      <w:r w:rsidRPr="006216AF">
        <w:rPr>
          <w:rtl/>
        </w:rPr>
        <w:t xml:space="preserve">من الجوع ، وإنّي كنت لأشدّ الحجر على بطني من الجوع ، ولقد </w:t>
      </w:r>
      <w:r w:rsidR="00DA0CAB">
        <w:rPr>
          <w:rtl/>
        </w:rPr>
        <w:br/>
      </w:r>
      <w:r w:rsidRPr="006216AF">
        <w:rPr>
          <w:rtl/>
        </w:rPr>
        <w:t>قعدت يوما</w:t>
      </w:r>
      <w:r w:rsidR="00F2597A">
        <w:rPr>
          <w:rtl/>
        </w:rPr>
        <w:t>ً</w:t>
      </w:r>
      <w:r w:rsidRPr="006216AF">
        <w:rPr>
          <w:rtl/>
        </w:rPr>
        <w:t xml:space="preserve"> على طريقهم الذي يخرجون منه </w:t>
      </w:r>
      <w:r w:rsidRPr="006216AF">
        <w:rPr>
          <w:rStyle w:val="rfdFootnotenum"/>
          <w:rtl/>
        </w:rPr>
        <w:t>(6)</w:t>
      </w:r>
      <w:r w:rsidR="00940CF6">
        <w:rPr>
          <w:rtl/>
        </w:rPr>
        <w:t xml:space="preserve"> ، فمرّ بي أبو بكر</w:t>
      </w:r>
      <w:r w:rsidR="002378E3">
        <w:rPr>
          <w:rFonts w:hint="cs"/>
          <w:rtl/>
        </w:rPr>
        <w:t xml:space="preserve"> </w:t>
      </w:r>
      <w:r w:rsidR="002378E3">
        <w:rPr>
          <w:rtl/>
        </w:rPr>
        <w:br/>
      </w:r>
      <w:r w:rsidR="002378E3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الشعراء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214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ع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خ ل</w:t>
      </w:r>
      <w:r w:rsidR="003E76E8">
        <w:rPr>
          <w:rStyle w:val="rfdFootnote"/>
          <w:rtl/>
        </w:rPr>
        <w:t>)</w:t>
      </w:r>
      <w:r w:rsidRPr="006216AF">
        <w:rPr>
          <w:rStyle w:val="rfdFootnote"/>
          <w:rtl/>
        </w:rPr>
        <w:t xml:space="preserve"> ، ك : الأربعين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، ك : قربا</w:t>
      </w:r>
      <w:r w:rsidR="007242EC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</w:t>
      </w:r>
      <w:r w:rsidR="00410A32">
        <w:rPr>
          <w:rtl/>
        </w:rPr>
        <w:t xml:space="preserve"> . . .</w:t>
      </w:r>
    </w:p>
    <w:p w:rsidR="005F4626" w:rsidRPr="00324A98" w:rsidRDefault="00324A98" w:rsidP="00324A98">
      <w:pPr>
        <w:rPr>
          <w:rStyle w:val="rfdFootnote"/>
          <w:rtl/>
        </w:rPr>
      </w:pPr>
      <w:r w:rsidRPr="00324A98">
        <w:rPr>
          <w:rStyle w:val="rfdFootnote"/>
          <w:rtl/>
        </w:rPr>
        <w:t>(4)</w:t>
      </w:r>
      <w:r w:rsidR="005F4626" w:rsidRPr="00324A98">
        <w:rPr>
          <w:rStyle w:val="rfdFootnote"/>
          <w:rtl/>
        </w:rPr>
        <w:t xml:space="preserve"> كذا في النسخ ، وهو أسعد بن زرارة بن عدس بن عبيد الأنصاري </w:t>
      </w:r>
      <w:r w:rsidR="00DA0CAB">
        <w:rPr>
          <w:rStyle w:val="rfdFootnote"/>
          <w:rtl/>
        </w:rPr>
        <w:br/>
      </w:r>
      <w:r w:rsidR="005F4626" w:rsidRPr="00324A98">
        <w:rPr>
          <w:rStyle w:val="rfdFootnote"/>
          <w:rtl/>
        </w:rPr>
        <w:t xml:space="preserve">الخزرجي ، كنيته أبو أمامة ، توفي بالذبحة في حياة الرسول </w:t>
      </w:r>
      <w:r w:rsidR="00470C8A" w:rsidRPr="00324A98">
        <w:rPr>
          <w:rStyle w:val="rfdFootnote"/>
          <w:rtl/>
        </w:rPr>
        <w:t>(ص)</w:t>
      </w:r>
      <w:r w:rsidR="005F4626" w:rsidRPr="00324A98">
        <w:rPr>
          <w:rStyle w:val="rfdFootnote"/>
          <w:rtl/>
        </w:rPr>
        <w:t xml:space="preserve"> قبل </w:t>
      </w:r>
      <w:r w:rsidR="00DA0CAB">
        <w:rPr>
          <w:rStyle w:val="rfdFootnote"/>
          <w:rtl/>
        </w:rPr>
        <w:br/>
      </w:r>
      <w:r w:rsidR="007242EC">
        <w:rPr>
          <w:rStyle w:val="rfdFootnote"/>
          <w:rtl/>
        </w:rPr>
        <w:t>بدر ، راجع «</w:t>
      </w:r>
      <w:r w:rsidR="005F4626" w:rsidRPr="00324A98">
        <w:rPr>
          <w:rStyle w:val="rfdFootnote"/>
          <w:rtl/>
        </w:rPr>
        <w:t xml:space="preserve">أسد الغابة 1 : 71 </w:t>
      </w:r>
      <w:r w:rsidR="00166E62" w:rsidRPr="00324A98">
        <w:rPr>
          <w:rStyle w:val="rfdFootnote"/>
          <w:rtl/>
        </w:rPr>
        <w:t>و 5</w:t>
      </w:r>
      <w:r w:rsidR="005F4626" w:rsidRPr="00324A98">
        <w:rPr>
          <w:rStyle w:val="rfdFootnote"/>
          <w:rtl/>
        </w:rPr>
        <w:t xml:space="preserve"> : 138 ، والاصابة 1 : 32 ، وسير </w:t>
      </w:r>
      <w:r w:rsidR="00DA0CAB">
        <w:rPr>
          <w:rStyle w:val="rfdFootnote"/>
          <w:rtl/>
        </w:rPr>
        <w:br/>
      </w:r>
      <w:r w:rsidR="005F4626" w:rsidRPr="00324A98">
        <w:rPr>
          <w:rStyle w:val="rfdFootnote"/>
          <w:rtl/>
        </w:rPr>
        <w:t>أعلام النبلاء 1 : 299 ، ورجال الطوسي : 5</w:t>
      </w:r>
      <w:r w:rsidR="0096323A">
        <w:rPr>
          <w:rStyle w:val="rfdFootnote"/>
          <w:rtl/>
        </w:rPr>
        <w:t xml:space="preserve"> / </w:t>
      </w:r>
      <w:r w:rsidR="005F4626" w:rsidRPr="00324A98">
        <w:rPr>
          <w:rStyle w:val="rfdFootnote"/>
          <w:rtl/>
        </w:rPr>
        <w:t xml:space="preserve">33 ، ومعجم رجال </w:t>
      </w:r>
      <w:r w:rsidR="00DA0CAB">
        <w:rPr>
          <w:rStyle w:val="rfdFootnote"/>
          <w:rtl/>
        </w:rPr>
        <w:br/>
      </w:r>
      <w:r w:rsidR="007242EC">
        <w:rPr>
          <w:rStyle w:val="rfdFootnote"/>
          <w:rtl/>
        </w:rPr>
        <w:t>الحديث 3 : 84</w:t>
      </w:r>
      <w:r w:rsidR="005F4626" w:rsidRPr="00324A98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2378E3">
      <w:pPr>
        <w:pStyle w:val="rfdFootnote0"/>
        <w:rPr>
          <w:rtl/>
        </w:rPr>
      </w:pPr>
      <w:r w:rsidRPr="006216AF">
        <w:rPr>
          <w:rtl/>
        </w:rPr>
        <w:t>4</w:t>
      </w:r>
      <w:r w:rsidR="002378E3">
        <w:rPr>
          <w:rFonts w:hint="cs"/>
          <w:rtl/>
        </w:rPr>
        <w:t xml:space="preserve"> </w:t>
      </w:r>
      <w:r>
        <w:rPr>
          <w:rtl/>
        </w:rPr>
        <w:t>ـ</w:t>
      </w:r>
      <w:r w:rsidR="002378E3">
        <w:rPr>
          <w:rFonts w:hint="cs"/>
          <w:rtl/>
        </w:rPr>
        <w:t xml:space="preserve"> </w:t>
      </w:r>
      <w:r w:rsidRPr="006216AF">
        <w:rPr>
          <w:rtl/>
        </w:rPr>
        <w:t xml:space="preserve">مسند أحمد بن حنبل 20 : 515 ، صحيح البخاري 8 : 119 باختلاف </w:t>
      </w:r>
      <w:r w:rsidR="00DA0CAB">
        <w:rPr>
          <w:rtl/>
        </w:rPr>
        <w:br/>
      </w:r>
      <w:r w:rsidRPr="006216AF">
        <w:rPr>
          <w:rtl/>
        </w:rPr>
        <w:t>يسير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(5) هو عمر بن ذر بن عبد الله بن زرارة الهمداني الكوفى ، روى عن </w:t>
      </w:r>
      <w:r w:rsidR="00DA0CAB">
        <w:rPr>
          <w:rStyle w:val="rfdFootnote"/>
          <w:rtl/>
        </w:rPr>
        <w:br/>
      </w:r>
      <w:r w:rsidRPr="006216AF">
        <w:rPr>
          <w:rStyle w:val="rfdFootnote"/>
          <w:rtl/>
        </w:rPr>
        <w:t>مجاهد ، وروى</w:t>
      </w:r>
      <w:r w:rsidR="007242EC" w:rsidRPr="00A83A84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ع</w:t>
      </w:r>
      <w:r w:rsidR="007242EC">
        <w:rPr>
          <w:rStyle w:val="rfdFootnote"/>
          <w:rtl/>
        </w:rPr>
        <w:t>نه أبو حنيفة وخلق كثير ، راجع «</w:t>
      </w:r>
      <w:r w:rsidRPr="006216AF">
        <w:rPr>
          <w:rStyle w:val="rfdFootnote"/>
          <w:rtl/>
        </w:rPr>
        <w:t xml:space="preserve">الجرح والتعديل </w:t>
      </w:r>
      <w:r w:rsidR="00DA0CAB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6 : 107 ، حلية الأولياء 5 : 108 ، تهذيب التهذيب 7 : 444 ، سير أعلام </w:t>
      </w:r>
      <w:r w:rsidR="00DA0CAB">
        <w:rPr>
          <w:rStyle w:val="rfdFootnote"/>
          <w:rtl/>
        </w:rPr>
        <w:br/>
      </w:r>
      <w:r w:rsidRPr="006216AF">
        <w:rPr>
          <w:rStyle w:val="rfdFootnote"/>
          <w:rtl/>
        </w:rPr>
        <w:t>النبلاء 6</w:t>
      </w:r>
      <w:r w:rsidR="007242EC">
        <w:rPr>
          <w:rStyle w:val="rfdFootnote"/>
          <w:rtl/>
        </w:rPr>
        <w:t xml:space="preserve"> : 385</w:t>
      </w:r>
      <w:r w:rsidRPr="006216AF">
        <w:rPr>
          <w:rStyle w:val="rfdFootnote"/>
          <w:rtl/>
        </w:rPr>
        <w:t>» وفي نسخه ر : عمر بن زر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(6) في ر ، ك ، م ، ع : فيه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40CF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فسألته عن آية</w:t>
      </w:r>
      <w:r w:rsidR="007242EC">
        <w:rPr>
          <w:rtl/>
        </w:rPr>
        <w:t>ٍ من كتاب الله ، وما سألته إلّا</w:t>
      </w:r>
      <w:r w:rsidRPr="006216AF">
        <w:rPr>
          <w:rtl/>
        </w:rPr>
        <w:t xml:space="preserve"> ليشبعني ، فمرّ بي ولم </w:t>
      </w:r>
      <w:r w:rsidR="00DA0CAB">
        <w:rPr>
          <w:rtl/>
        </w:rPr>
        <w:br/>
      </w:r>
      <w:r w:rsidRPr="006216AF">
        <w:rPr>
          <w:rtl/>
        </w:rPr>
        <w:t>يفعل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ثمّ مرّ بي عمر فسألته عن آ</w:t>
      </w:r>
      <w:r w:rsidR="007242EC">
        <w:rPr>
          <w:rtl/>
        </w:rPr>
        <w:t>ية من كتاب الله ، وما سألته إلّا</w:t>
      </w:r>
      <w:r w:rsidRPr="006216AF">
        <w:rPr>
          <w:rtl/>
        </w:rPr>
        <w:t xml:space="preserve"> </w:t>
      </w:r>
      <w:r w:rsidR="00DA0CAB">
        <w:rPr>
          <w:rtl/>
        </w:rPr>
        <w:br/>
      </w:r>
      <w:r w:rsidRPr="006216AF">
        <w:rPr>
          <w:rtl/>
        </w:rPr>
        <w:t>ليشبعني ولم يفعل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مرّ بي أبو القاسم </w:t>
      </w:r>
      <w:r w:rsidR="00470C8A">
        <w:rPr>
          <w:rtl/>
        </w:rPr>
        <w:t>(ص)</w:t>
      </w:r>
      <w:r w:rsidRPr="006216AF">
        <w:rPr>
          <w:rtl/>
        </w:rPr>
        <w:t xml:space="preserve"> ، فتبسّم حين رآني ، وعرف ما في </w:t>
      </w:r>
      <w:r w:rsidR="00DA0CAB">
        <w:rPr>
          <w:rtl/>
        </w:rPr>
        <w:br/>
      </w:r>
      <w:r w:rsidRPr="006216AF">
        <w:rPr>
          <w:rtl/>
        </w:rPr>
        <w:t xml:space="preserve">نفسي ، وما </w:t>
      </w:r>
      <w:r w:rsidR="007242EC">
        <w:rPr>
          <w:rtl/>
        </w:rPr>
        <w:t>في وجهي ، فقال : «يا أبا هريرة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لبيك يا رسول </w:t>
      </w:r>
      <w:r w:rsidR="00DA0CAB">
        <w:rPr>
          <w:rtl/>
        </w:rPr>
        <w:br/>
      </w:r>
      <w:r w:rsidR="002378E3">
        <w:rPr>
          <w:rtl/>
        </w:rPr>
        <w:t>الله ، [قال</w:t>
      </w:r>
      <w:r w:rsidR="007242EC">
        <w:rPr>
          <w:rtl/>
        </w:rPr>
        <w:t>] : «التحق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378E3">
      <w:pPr>
        <w:rPr>
          <w:rtl/>
        </w:rPr>
      </w:pPr>
      <w:r w:rsidRPr="006216AF">
        <w:rPr>
          <w:rtl/>
        </w:rPr>
        <w:t xml:space="preserve">ومضى ، واتبعته ودخل ، واستأذنت ، فأذن لي ، ودخلت ، فوجدت </w:t>
      </w:r>
      <w:r w:rsidR="00DA0CAB">
        <w:rPr>
          <w:rtl/>
        </w:rPr>
        <w:br/>
      </w:r>
      <w:r w:rsidRPr="006216AF">
        <w:rPr>
          <w:rtl/>
        </w:rPr>
        <w:t>لبنا</w:t>
      </w:r>
      <w:r w:rsidR="00324A98">
        <w:rPr>
          <w:rtl/>
        </w:rPr>
        <w:t>ً</w:t>
      </w:r>
      <w:r w:rsidR="009F08E4">
        <w:rPr>
          <w:rtl/>
        </w:rPr>
        <w:t xml:space="preserve"> في قدح فقال : «</w:t>
      </w:r>
      <w:r w:rsidRPr="006216AF">
        <w:rPr>
          <w:rtl/>
        </w:rPr>
        <w:t>من أين هذا اللبن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قالوا : أهداه لك فلان</w:t>
      </w:r>
      <w:r w:rsidR="002378E3">
        <w:rPr>
          <w:rFonts w:hint="cs"/>
          <w:rtl/>
        </w:rPr>
        <w:t xml:space="preserve"> </w:t>
      </w:r>
      <w:r>
        <w:rPr>
          <w:rtl/>
        </w:rPr>
        <w:t>ـ</w:t>
      </w:r>
      <w:r w:rsidR="002378E3">
        <w:rPr>
          <w:rFonts w:hint="cs"/>
          <w:rtl/>
        </w:rPr>
        <w:t xml:space="preserve"> </w:t>
      </w:r>
      <w:r w:rsidRPr="006216AF">
        <w:rPr>
          <w:rtl/>
        </w:rPr>
        <w:t xml:space="preserve">أو </w:t>
      </w:r>
      <w:r w:rsidR="00DA0CAB">
        <w:rPr>
          <w:rtl/>
        </w:rPr>
        <w:br/>
      </w:r>
      <w:r w:rsidRPr="006216AF">
        <w:rPr>
          <w:rtl/>
        </w:rPr>
        <w:t xml:space="preserve">فلانة </w:t>
      </w:r>
      <w:r w:rsidR="00166E62">
        <w:rPr>
          <w:rtl/>
        </w:rPr>
        <w:t>ـ</w:t>
      </w:r>
      <w:r w:rsidR="00410A32">
        <w:rPr>
          <w:rtl/>
        </w:rPr>
        <w:t xml:space="preserve"> .</w:t>
      </w:r>
    </w:p>
    <w:p w:rsidR="005F4626" w:rsidRPr="006216AF" w:rsidRDefault="007242EC" w:rsidP="007242EC">
      <w:pPr>
        <w:rPr>
          <w:rtl/>
        </w:rPr>
      </w:pPr>
      <w:r>
        <w:rPr>
          <w:rtl/>
        </w:rPr>
        <w:t>قال : «يا أبا هريرة</w:t>
      </w:r>
      <w:r w:rsidR="005F4626" w:rsidRPr="006216AF">
        <w:rPr>
          <w:rtl/>
        </w:rPr>
        <w:t>» قلت : لبّيك يا رسول الله</w:t>
      </w:r>
      <w:r w:rsidR="00410A32">
        <w:rPr>
          <w:rtl/>
        </w:rPr>
        <w:t xml:space="preserve"> .</w:t>
      </w:r>
      <w:r>
        <w:rPr>
          <w:rtl/>
        </w:rPr>
        <w:t xml:space="preserve"> قال : «إ</w:t>
      </w:r>
      <w:r w:rsidR="005F4626" w:rsidRPr="006216AF">
        <w:rPr>
          <w:rtl/>
        </w:rPr>
        <w:t xml:space="preserve">لحق أهل </w:t>
      </w:r>
      <w:r w:rsidR="00DA0CAB">
        <w:rPr>
          <w:rtl/>
        </w:rPr>
        <w:br/>
      </w:r>
      <w:r w:rsidR="005F4626" w:rsidRPr="006216AF">
        <w:rPr>
          <w:rtl/>
        </w:rPr>
        <w:t>الصّ</w:t>
      </w:r>
      <w:r>
        <w:rPr>
          <w:rtl/>
        </w:rPr>
        <w:t>ُفّة وادعهم</w:t>
      </w:r>
      <w:r w:rsidR="005F4626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324A98">
      <w:pPr>
        <w:rPr>
          <w:rtl/>
        </w:rPr>
      </w:pPr>
      <w:r w:rsidRPr="006216AF">
        <w:rPr>
          <w:rtl/>
        </w:rPr>
        <w:t>قال : وأهل الصّ</w:t>
      </w:r>
      <w:r w:rsidR="00324A98">
        <w:rPr>
          <w:rtl/>
        </w:rPr>
        <w:t>ُ</w:t>
      </w:r>
      <w:r w:rsidRPr="006216AF">
        <w:rPr>
          <w:rtl/>
        </w:rPr>
        <w:t>فّة أضياف أهل الإ</w:t>
      </w:r>
      <w:r w:rsidR="007242EC">
        <w:rPr>
          <w:rtl/>
        </w:rPr>
        <w:t>ِ</w:t>
      </w:r>
      <w:r w:rsidRPr="006216AF">
        <w:rPr>
          <w:rtl/>
        </w:rPr>
        <w:t xml:space="preserve">سلام لا يأوون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إلى أهل </w:t>
      </w:r>
      <w:r w:rsidR="00DA0CAB">
        <w:rPr>
          <w:rtl/>
        </w:rPr>
        <w:br/>
      </w:r>
      <w:r w:rsidRPr="006216AF">
        <w:rPr>
          <w:rtl/>
        </w:rPr>
        <w:t xml:space="preserve">ومال ، وإذا أتته </w:t>
      </w:r>
      <w:r w:rsidR="00470C8A">
        <w:rPr>
          <w:rtl/>
        </w:rPr>
        <w:t>(ص)</w:t>
      </w:r>
      <w:r w:rsidRPr="006216AF">
        <w:rPr>
          <w:rtl/>
        </w:rPr>
        <w:t xml:space="preserve"> صدقة بعث بها إليهم ، ولم يتناول شيئا</w:t>
      </w:r>
      <w:r w:rsidR="00324A98">
        <w:rPr>
          <w:rtl/>
        </w:rPr>
        <w:t>ً</w:t>
      </w:r>
      <w:r w:rsidRPr="006216AF">
        <w:rPr>
          <w:rtl/>
        </w:rPr>
        <w:t xml:space="preserve"> ، وإذا </w:t>
      </w:r>
      <w:r w:rsidR="00DA0CAB">
        <w:rPr>
          <w:rtl/>
        </w:rPr>
        <w:br/>
      </w:r>
      <w:r w:rsidRPr="006216AF">
        <w:rPr>
          <w:rtl/>
        </w:rPr>
        <w:t xml:space="preserve">أتته هديّة أصاب منها وأشركهم فيها ، فساءني ذلك ، فقلت : ما هذا </w:t>
      </w:r>
      <w:r w:rsidR="00DA0CAB">
        <w:rPr>
          <w:rtl/>
        </w:rPr>
        <w:br/>
      </w:r>
      <w:r w:rsidR="00A11768">
        <w:rPr>
          <w:rtl/>
        </w:rPr>
        <w:t>اللبن في أهل الص</w:t>
      </w:r>
      <w:r w:rsidRPr="006216AF">
        <w:rPr>
          <w:rtl/>
        </w:rPr>
        <w:t>ف</w:t>
      </w:r>
      <w:r w:rsidR="00A11768">
        <w:rPr>
          <w:rtl/>
        </w:rPr>
        <w:t>ّ</w:t>
      </w:r>
      <w:r w:rsidRPr="006216AF">
        <w:rPr>
          <w:rtl/>
        </w:rPr>
        <w:t>ة</w:t>
      </w:r>
      <w:r w:rsidR="00AA24A1">
        <w:rPr>
          <w:rtl/>
        </w:rPr>
        <w:t xml:space="preserve"> </w:t>
      </w:r>
      <w:r w:rsidR="00DD50E3">
        <w:rPr>
          <w:rtl/>
        </w:rPr>
        <w:t>؟!</w:t>
      </w:r>
      <w:r w:rsidRPr="006216AF">
        <w:rPr>
          <w:rtl/>
        </w:rPr>
        <w:t xml:space="preserve"> كنت أرجو أن أصيب من هذا اللبن شربة </w:t>
      </w:r>
      <w:r w:rsidR="00DA0CAB">
        <w:rPr>
          <w:rtl/>
        </w:rPr>
        <w:br/>
      </w:r>
      <w:r w:rsidRPr="006216AF">
        <w:rPr>
          <w:rtl/>
        </w:rPr>
        <w:t>أتقوّى بها ، وأنا الرسول</w:t>
      </w:r>
      <w:r w:rsidR="00AA24A1">
        <w:rPr>
          <w:rtl/>
        </w:rPr>
        <w:t xml:space="preserve"> </w:t>
      </w:r>
      <w:r w:rsidR="00DD50E3">
        <w:rPr>
          <w:rtl/>
        </w:rPr>
        <w:t>؟!</w:t>
      </w:r>
      <w:r w:rsidRPr="006216AF">
        <w:rPr>
          <w:rtl/>
        </w:rPr>
        <w:t xml:space="preserve"> فإذا جا</w:t>
      </w:r>
      <w:r w:rsidR="00324A98">
        <w:rPr>
          <w:rtl/>
        </w:rPr>
        <w:t>ؤ</w:t>
      </w:r>
      <w:r w:rsidRPr="006216AF">
        <w:rPr>
          <w:rtl/>
        </w:rPr>
        <w:t xml:space="preserve">وا فأمرني فكنت أعطيهم ، وما عسى </w:t>
      </w:r>
      <w:r w:rsidR="00DA0CAB">
        <w:rPr>
          <w:rtl/>
        </w:rPr>
        <w:br/>
      </w:r>
      <w:r w:rsidRPr="006216AF">
        <w:rPr>
          <w:rtl/>
        </w:rPr>
        <w:t>أن يبلغني من هذا اللبن</w:t>
      </w:r>
      <w:r w:rsidR="00AA24A1">
        <w:rPr>
          <w:rtl/>
        </w:rPr>
        <w:t xml:space="preserve"> </w:t>
      </w:r>
      <w:r w:rsidR="00DD50E3">
        <w:rPr>
          <w:rtl/>
        </w:rPr>
        <w:t>؟!</w:t>
      </w:r>
      <w:r w:rsidRPr="006216AF">
        <w:rPr>
          <w:rtl/>
        </w:rPr>
        <w:t xml:space="preserve"> ولم يكن بد من طاعة الله عزّ وجل ، ومن </w:t>
      </w:r>
      <w:r w:rsidR="00DA0CAB">
        <w:rPr>
          <w:rtl/>
        </w:rPr>
        <w:br/>
      </w:r>
      <w:r w:rsidRPr="006216AF">
        <w:rPr>
          <w:rtl/>
        </w:rPr>
        <w:t xml:space="preserve">طاعة رسوله ، فأتيتهم فدعوتهم ، فأقبلوا حتّى استأذنوا ، فأذن لهم ، </w:t>
      </w:r>
      <w:r w:rsidR="00DA0CAB">
        <w:rPr>
          <w:rtl/>
        </w:rPr>
        <w:br/>
      </w:r>
      <w:r w:rsidRPr="006216AF">
        <w:rPr>
          <w:rtl/>
        </w:rPr>
        <w:t>فأخذوا مجالسهم من البيت</w:t>
      </w:r>
      <w:r w:rsidR="00410A32">
        <w:rPr>
          <w:rtl/>
        </w:rPr>
        <w:t xml:space="preserve"> .</w:t>
      </w:r>
    </w:p>
    <w:p w:rsidR="002378E3" w:rsidRPr="00170E08" w:rsidRDefault="00A11768" w:rsidP="002378E3">
      <w:pPr>
        <w:rPr>
          <w:rStyle w:val="rfdLineChar"/>
          <w:rtl/>
          <w:lang w:bidi="ar-SA"/>
        </w:rPr>
      </w:pPr>
      <w:r>
        <w:rPr>
          <w:rtl/>
        </w:rPr>
        <w:t>فقال : «يا أبا هريرة</w:t>
      </w:r>
      <w:r w:rsidR="005F4626" w:rsidRPr="006216AF">
        <w:rPr>
          <w:rtl/>
        </w:rPr>
        <w:t>» ، فقل</w:t>
      </w:r>
      <w:r>
        <w:rPr>
          <w:rtl/>
        </w:rPr>
        <w:t>ت : لبيك يا رسول الله ، قال : «</w:t>
      </w:r>
      <w:r w:rsidR="005F4626" w:rsidRPr="006216AF">
        <w:rPr>
          <w:rtl/>
        </w:rPr>
        <w:t>خ</w:t>
      </w:r>
      <w:r w:rsidR="0012358C">
        <w:rPr>
          <w:rFonts w:hint="cs"/>
          <w:rtl/>
        </w:rPr>
        <w:t>ُ</w:t>
      </w:r>
      <w:r w:rsidR="005F4626" w:rsidRPr="006216AF">
        <w:rPr>
          <w:rtl/>
        </w:rPr>
        <w:t xml:space="preserve">ذ </w:t>
      </w:r>
      <w:r w:rsidR="00DA0CAB">
        <w:rPr>
          <w:rtl/>
        </w:rPr>
        <w:br/>
      </w:r>
      <w:r>
        <w:rPr>
          <w:rtl/>
        </w:rPr>
        <w:t>وأعطهم</w:t>
      </w:r>
      <w:r w:rsidR="005F4626" w:rsidRPr="006216AF">
        <w:rPr>
          <w:rtl/>
        </w:rPr>
        <w:t xml:space="preserve">» فأخذت القدح ، وجعلت أعطيه الرجل ، فيشرب حتّى يروى ، </w:t>
      </w:r>
      <w:r w:rsidR="00DA0CAB">
        <w:rPr>
          <w:rtl/>
        </w:rPr>
        <w:br/>
      </w:r>
      <w:r w:rsidR="005F4626" w:rsidRPr="006216AF">
        <w:rPr>
          <w:rtl/>
        </w:rPr>
        <w:t xml:space="preserve">ثمّ يردّ القدح حتّى انتهيت إلى رسول الله </w:t>
      </w:r>
      <w:r w:rsidR="00470C8A">
        <w:rPr>
          <w:rtl/>
        </w:rPr>
        <w:t>(ص)</w:t>
      </w:r>
      <w:r w:rsidR="005F4626" w:rsidRPr="006216AF">
        <w:rPr>
          <w:rtl/>
        </w:rPr>
        <w:t xml:space="preserve"> ، وقد روي القوم</w:t>
      </w:r>
      <w:r w:rsidR="002378E3">
        <w:rPr>
          <w:rFonts w:hint="cs"/>
          <w:rtl/>
        </w:rPr>
        <w:t xml:space="preserve"> </w:t>
      </w:r>
      <w:r w:rsidR="002378E3">
        <w:rPr>
          <w:rtl/>
        </w:rPr>
        <w:br/>
      </w:r>
      <w:r w:rsidR="002378E3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لا يؤولون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40CF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كلّهم ، فأخذ القدح فوضعه على</w:t>
      </w:r>
      <w:r w:rsidR="00A11768">
        <w:rPr>
          <w:rtl/>
        </w:rPr>
        <w:t xml:space="preserve"> يده ، ونظر إلي فتبسّم وقال : «</w:t>
      </w:r>
      <w:r w:rsidRPr="006216AF">
        <w:rPr>
          <w:rtl/>
        </w:rPr>
        <w:t xml:space="preserve">يا أبا </w:t>
      </w:r>
      <w:r w:rsidR="00DA0CAB">
        <w:rPr>
          <w:rtl/>
        </w:rPr>
        <w:br/>
      </w:r>
      <w:r w:rsidR="00A11768">
        <w:rPr>
          <w:rtl/>
        </w:rPr>
        <w:t>هريرة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لبيك</w:t>
      </w:r>
      <w:r w:rsidR="00410A32">
        <w:rPr>
          <w:rtl/>
        </w:rPr>
        <w:t xml:space="preserve"> .</w:t>
      </w:r>
      <w:r w:rsidR="00A11768">
        <w:rPr>
          <w:rtl/>
        </w:rPr>
        <w:t xml:space="preserve"> قال : «بقيت أنا وأنت</w:t>
      </w:r>
      <w:r w:rsidRPr="006216AF">
        <w:rPr>
          <w:rtl/>
        </w:rPr>
        <w:t xml:space="preserve">» قلت : صدقت يا رسول </w:t>
      </w:r>
      <w:r w:rsidR="00DA0CAB">
        <w:rPr>
          <w:rtl/>
        </w:rPr>
        <w:br/>
      </w:r>
      <w:r w:rsidR="00A11768">
        <w:rPr>
          <w:rtl/>
        </w:rPr>
        <w:t>الله ، قال : «اقعد واشرب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فشربت حتّى رويت ، فما زال </w:t>
      </w:r>
      <w:r w:rsidR="00470C8A">
        <w:rPr>
          <w:rtl/>
        </w:rPr>
        <w:t>(ص)</w:t>
      </w:r>
      <w:r w:rsidR="00A11768">
        <w:rPr>
          <w:rtl/>
        </w:rPr>
        <w:t xml:space="preserve"> يقول : «اشرب ، اشرب</w:t>
      </w:r>
      <w:r w:rsidRPr="006216AF">
        <w:rPr>
          <w:rtl/>
        </w:rPr>
        <w:t xml:space="preserve">» </w:t>
      </w:r>
      <w:r w:rsidR="00DA0CAB">
        <w:rPr>
          <w:rtl/>
        </w:rPr>
        <w:br/>
      </w:r>
      <w:r w:rsidRPr="006216AF">
        <w:rPr>
          <w:rtl/>
        </w:rPr>
        <w:t>حتّى رويت وقلت : والذي بعثك بالحقّ نبيّا</w:t>
      </w:r>
      <w:r w:rsidR="00324A98">
        <w:rPr>
          <w:rtl/>
        </w:rPr>
        <w:t>ً</w:t>
      </w:r>
      <w:r w:rsidRPr="006216AF">
        <w:rPr>
          <w:rtl/>
        </w:rPr>
        <w:t xml:space="preserve"> ، ما أجد له مسلكا</w:t>
      </w:r>
      <w:r w:rsidR="00324A98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A11768" w:rsidP="005F4626">
      <w:pPr>
        <w:rPr>
          <w:rtl/>
        </w:rPr>
      </w:pPr>
      <w:r>
        <w:rPr>
          <w:rtl/>
        </w:rPr>
        <w:t>قال : «فاعطني</w:t>
      </w:r>
      <w:r w:rsidR="005F4626" w:rsidRPr="006216AF">
        <w:rPr>
          <w:rtl/>
        </w:rPr>
        <w:t xml:space="preserve">» قال : فأعطيته ، فحمد الله عزّ وجل ، </w:t>
      </w:r>
      <w:r w:rsidR="005F4626" w:rsidRPr="00840E45">
        <w:rPr>
          <w:rtl/>
        </w:rPr>
        <w:t>وأثنى</w:t>
      </w:r>
      <w:r w:rsidRPr="00840E45">
        <w:rPr>
          <w:rtl/>
        </w:rPr>
        <w:t>ٰ</w:t>
      </w:r>
      <w:r w:rsidR="005F4626" w:rsidRPr="006216AF">
        <w:rPr>
          <w:rtl/>
        </w:rPr>
        <w:t xml:space="preserve"> </w:t>
      </w:r>
      <w:r w:rsidR="00DA0CAB">
        <w:rPr>
          <w:rtl/>
        </w:rPr>
        <w:br/>
      </w:r>
      <w:r w:rsidR="005F4626" w:rsidRPr="006216AF">
        <w:rPr>
          <w:rtl/>
        </w:rPr>
        <w:t>عليه ، وسمّى ، وشرب الفضلة</w:t>
      </w:r>
      <w:r w:rsidR="00410A32">
        <w:rPr>
          <w:rtl/>
        </w:rPr>
        <w:t xml:space="preserve"> .</w:t>
      </w:r>
    </w:p>
    <w:p w:rsidR="005F4626" w:rsidRPr="006216AF" w:rsidRDefault="005F4626" w:rsidP="00F84A42">
      <w:pPr>
        <w:rPr>
          <w:rtl/>
        </w:rPr>
      </w:pPr>
      <w:r w:rsidRPr="006216AF">
        <w:rPr>
          <w:rtl/>
        </w:rPr>
        <w:t>16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F84A42">
        <w:rPr>
          <w:rFonts w:hint="cs"/>
          <w:rtl/>
        </w:rPr>
        <w:t xml:space="preserve"> </w:t>
      </w:r>
      <w:r>
        <w:rPr>
          <w:rtl/>
        </w:rPr>
        <w:t>ـ</w:t>
      </w:r>
      <w:r w:rsidR="00F84A42">
        <w:rPr>
          <w:rFonts w:hint="cs"/>
          <w:rtl/>
        </w:rPr>
        <w:t xml:space="preserve"> </w:t>
      </w:r>
      <w:r w:rsidRPr="006216AF">
        <w:rPr>
          <w:rtl/>
        </w:rPr>
        <w:t xml:space="preserve">عن ابن سيرين ، عن أبي هريرة ، قال : إنّ رسول </w:t>
      </w:r>
      <w:r w:rsidR="00DA0CAB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لم يكن شيء أحبّ إليه في الشاة من الكتف ، فدخل على </w:t>
      </w:r>
      <w:r w:rsidR="00DA0CAB">
        <w:rPr>
          <w:rtl/>
        </w:rPr>
        <w:br/>
      </w:r>
      <w:r w:rsidRPr="006216AF">
        <w:rPr>
          <w:rtl/>
        </w:rPr>
        <w:t xml:space="preserve">قوم من الأنصار ، فذبح شاة فأمر بها فسلخت ثمّ قطعت ، ثمّ </w:t>
      </w:r>
      <w:r w:rsidR="00DA0CAB">
        <w:rPr>
          <w:rtl/>
        </w:rPr>
        <w:br/>
      </w:r>
      <w:r w:rsidRPr="006216AF">
        <w:rPr>
          <w:rtl/>
        </w:rPr>
        <w:t xml:space="preserve">انضجت ، فقال رسول الله </w:t>
      </w:r>
      <w:r w:rsidR="00470C8A">
        <w:rPr>
          <w:rtl/>
        </w:rPr>
        <w:t>(ص)</w:t>
      </w:r>
      <w:r w:rsidR="00A11768">
        <w:rPr>
          <w:rtl/>
        </w:rPr>
        <w:t xml:space="preserve"> : «هات الكتف</w:t>
      </w:r>
      <w:r w:rsidRPr="006216AF">
        <w:rPr>
          <w:rtl/>
        </w:rPr>
        <w:t>» فجاءه به ، ثمّ قال :</w:t>
      </w:r>
      <w:r w:rsidR="00165E8B">
        <w:rPr>
          <w:rtl/>
        </w:rPr>
        <w:t xml:space="preserve"> </w:t>
      </w:r>
      <w:r w:rsidR="00DA0CAB">
        <w:rPr>
          <w:rtl/>
        </w:rPr>
        <w:br/>
      </w:r>
      <w:r w:rsidR="00A11768">
        <w:rPr>
          <w:rtl/>
        </w:rPr>
        <w:t>«هات الكتف» فجاءه به ، ثمّ قال : «هات الكتف</w:t>
      </w:r>
      <w:r w:rsidRPr="006216AF">
        <w:rPr>
          <w:rtl/>
        </w:rPr>
        <w:t xml:space="preserve">» فقال : بأبي أنت </w:t>
      </w:r>
      <w:r w:rsidR="00DA0CAB">
        <w:rPr>
          <w:rtl/>
        </w:rPr>
        <w:br/>
      </w:r>
      <w:r w:rsidRPr="006216AF">
        <w:rPr>
          <w:rtl/>
        </w:rPr>
        <w:t xml:space="preserve">وأمي يا رسول الله ، إنّي ذبحت شاة واحدة ، وقد أتيتك بثلاث أكتاف ، </w:t>
      </w:r>
      <w:r w:rsidR="00DA0CAB">
        <w:rPr>
          <w:rtl/>
        </w:rPr>
        <w:br/>
      </w:r>
      <w:r w:rsidR="00A11768">
        <w:rPr>
          <w:rtl/>
        </w:rPr>
        <w:t>قال : «</w:t>
      </w:r>
      <w:r w:rsidRPr="006216AF">
        <w:rPr>
          <w:rtl/>
        </w:rPr>
        <w:t>أما إنّك لو سكتّ لجئت بما دعوت</w:t>
      </w:r>
      <w:r w:rsidR="00324A98">
        <w:rPr>
          <w:rtl/>
        </w:rPr>
        <w:t>ُ</w:t>
      </w:r>
      <w:r w:rsidR="00A11768">
        <w:rPr>
          <w:rtl/>
        </w:rPr>
        <w:t xml:space="preserve"> به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84A42">
      <w:pPr>
        <w:rPr>
          <w:rtl/>
        </w:rPr>
      </w:pPr>
      <w:r w:rsidRPr="006216AF">
        <w:rPr>
          <w:rtl/>
        </w:rPr>
        <w:t>17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F84A42">
        <w:rPr>
          <w:rFonts w:hint="cs"/>
          <w:rtl/>
        </w:rPr>
        <w:t xml:space="preserve"> </w:t>
      </w:r>
      <w:r>
        <w:rPr>
          <w:rtl/>
        </w:rPr>
        <w:t>ـ</w:t>
      </w:r>
      <w:r w:rsidR="00F84A42">
        <w:rPr>
          <w:rFonts w:hint="cs"/>
          <w:rtl/>
        </w:rPr>
        <w:t xml:space="preserve"> </w:t>
      </w:r>
      <w:r w:rsidRPr="006216AF">
        <w:rPr>
          <w:rtl/>
        </w:rPr>
        <w:t xml:space="preserve">عن الصادق </w:t>
      </w:r>
      <w:r w:rsidR="00276CED">
        <w:rPr>
          <w:rtl/>
        </w:rPr>
        <w:t>عليه السلام</w:t>
      </w:r>
      <w:r w:rsidR="00A11768">
        <w:rPr>
          <w:rtl/>
        </w:rPr>
        <w:t xml:space="preserve"> ، قال : «</w:t>
      </w:r>
      <w:r w:rsidRPr="006216AF">
        <w:rPr>
          <w:rtl/>
        </w:rPr>
        <w:t xml:space="preserve">إنّ سلمان </w:t>
      </w:r>
      <w:r w:rsidR="006D2B24">
        <w:rPr>
          <w:rtl/>
        </w:rPr>
        <w:t xml:space="preserve">رضي الله </w:t>
      </w:r>
      <w:r w:rsidR="00DA0CAB">
        <w:rPr>
          <w:rtl/>
        </w:rPr>
        <w:br/>
      </w:r>
      <w:r w:rsidR="006D2B24">
        <w:rPr>
          <w:rtl/>
        </w:rPr>
        <w:t>عنه</w:t>
      </w:r>
      <w:r w:rsidRPr="006216AF">
        <w:rPr>
          <w:rtl/>
        </w:rPr>
        <w:t xml:space="preserve"> أشار على النبيّ </w:t>
      </w:r>
      <w:r w:rsidR="00470C8A">
        <w:rPr>
          <w:rtl/>
        </w:rPr>
        <w:t>(ص)</w:t>
      </w:r>
      <w:r w:rsidRPr="006216AF">
        <w:rPr>
          <w:rtl/>
        </w:rPr>
        <w:t xml:space="preserve"> بحفر</w:t>
      </w:r>
      <w:r w:rsidR="00A11768">
        <w:rPr>
          <w:rtl/>
        </w:rPr>
        <w:t xml:space="preserve"> الخندق ، فأمر أصحابه أن يحفروا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84A42" w:rsidRPr="00170E08" w:rsidRDefault="00A11768" w:rsidP="00F84A42">
      <w:pPr>
        <w:rPr>
          <w:rStyle w:val="rfdLineChar"/>
          <w:rtl/>
          <w:lang w:bidi="ar-SA"/>
        </w:rPr>
      </w:pPr>
      <w:r>
        <w:rPr>
          <w:rtl/>
        </w:rPr>
        <w:t>قال : «</w:t>
      </w:r>
      <w:r w:rsidR="005F4626" w:rsidRPr="006216AF">
        <w:rPr>
          <w:rtl/>
        </w:rPr>
        <w:t xml:space="preserve">فأرسلوا إلى النبيّ </w:t>
      </w:r>
      <w:r w:rsidR="00470C8A">
        <w:rPr>
          <w:rtl/>
        </w:rPr>
        <w:t>(ص)</w:t>
      </w:r>
      <w:r w:rsidR="005F4626" w:rsidRPr="006216AF">
        <w:rPr>
          <w:rtl/>
        </w:rPr>
        <w:t xml:space="preserve"> جابر بن عبد الله الأنصاري ، وكان </w:t>
      </w:r>
      <w:r w:rsidR="00DA0CAB">
        <w:rPr>
          <w:rtl/>
        </w:rPr>
        <w:br/>
      </w:r>
      <w:r w:rsidR="005F4626" w:rsidRPr="006216AF">
        <w:rPr>
          <w:rtl/>
        </w:rPr>
        <w:t>أصغر القوم ، فقال : يا رسول الله إنّا لنضرب بالمعاول فما نقدر على</w:t>
      </w:r>
      <w:r w:rsidR="00F84A42">
        <w:rPr>
          <w:rFonts w:hint="cs"/>
          <w:rtl/>
        </w:rPr>
        <w:t xml:space="preserve"> </w:t>
      </w:r>
      <w:r w:rsidR="00F84A42">
        <w:rPr>
          <w:rtl/>
        </w:rPr>
        <w:br/>
      </w:r>
      <w:r w:rsidR="00F84A42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الخصائص الكبرى 2 : 55 ، الخرائج والجرائح 1 : 154 ، عن جابر مثله</w:t>
      </w:r>
      <w:r w:rsidR="00410A32">
        <w:rPr>
          <w:rtl/>
        </w:rPr>
        <w:t xml:space="preserve"> .</w:t>
      </w:r>
    </w:p>
    <w:p w:rsidR="005F4626" w:rsidRPr="006216AF" w:rsidRDefault="005F4626" w:rsidP="00F84A42">
      <w:pPr>
        <w:pStyle w:val="rfdFootnote0"/>
        <w:rPr>
          <w:rtl/>
        </w:rPr>
      </w:pPr>
      <w:r w:rsidRPr="006216AF">
        <w:rPr>
          <w:rtl/>
        </w:rPr>
        <w:t>6</w:t>
      </w:r>
      <w:r w:rsidR="00F84A42">
        <w:rPr>
          <w:rFonts w:hint="cs"/>
          <w:rtl/>
        </w:rPr>
        <w:t xml:space="preserve"> </w:t>
      </w:r>
      <w:r>
        <w:rPr>
          <w:rtl/>
        </w:rPr>
        <w:t>ـ</w:t>
      </w:r>
      <w:r w:rsidR="00F84A42">
        <w:rPr>
          <w:rFonts w:hint="cs"/>
          <w:rtl/>
        </w:rPr>
        <w:t xml:space="preserve"> </w:t>
      </w:r>
      <w:r w:rsidRPr="006216AF">
        <w:rPr>
          <w:rtl/>
        </w:rPr>
        <w:t>قرب الاسناد : 138 ، تفسي</w:t>
      </w:r>
      <w:r w:rsidR="00A11768">
        <w:rPr>
          <w:rtl/>
        </w:rPr>
        <w:t>ر القمي 2 : 178 ، مناقب ابن شهر</w:t>
      </w:r>
      <w:r w:rsidRPr="006216AF">
        <w:rPr>
          <w:rtl/>
        </w:rPr>
        <w:t xml:space="preserve">اشوب </w:t>
      </w:r>
      <w:r w:rsidR="00DA0CAB">
        <w:rPr>
          <w:rtl/>
        </w:rPr>
        <w:br/>
      </w:r>
      <w:r w:rsidRPr="006216AF">
        <w:rPr>
          <w:rtl/>
        </w:rPr>
        <w:t>1 : 103 ، الفصول المهمة : 59 ، الخرائج والجرائح 1 : 152</w:t>
      </w:r>
      <w:r w:rsidR="0096323A">
        <w:rPr>
          <w:rtl/>
        </w:rPr>
        <w:t xml:space="preserve"> / </w:t>
      </w:r>
      <w:r w:rsidRPr="006216AF">
        <w:rPr>
          <w:rtl/>
        </w:rPr>
        <w:t>241</w:t>
      </w:r>
      <w:r w:rsidR="00410A32">
        <w:rPr>
          <w:rtl/>
        </w:rPr>
        <w:t xml:space="preserve"> .</w:t>
      </w:r>
      <w:r w:rsidR="00DA0CAB">
        <w:rPr>
          <w:rtl/>
        </w:rPr>
        <w:t xml:space="preserve"> </w:t>
      </w:r>
      <w:r w:rsidR="00DA0CAB">
        <w:rPr>
          <w:rtl/>
        </w:rPr>
        <w:br/>
      </w:r>
      <w:r w:rsidRPr="006216AF">
        <w:rPr>
          <w:rtl/>
        </w:rPr>
        <w:t xml:space="preserve">والواقدي في مغازيه 2 : 452 ، سيرة ابن هشام 3 : 229 ، ودحلان في </w:t>
      </w:r>
      <w:r w:rsidR="00DA0CAB">
        <w:rPr>
          <w:rtl/>
        </w:rPr>
        <w:br/>
      </w:r>
      <w:r w:rsidRPr="006216AF">
        <w:rPr>
          <w:rtl/>
        </w:rPr>
        <w:t xml:space="preserve">سيرته 2 : 216 ، صحيح البخاري 5 : 139 ، صحيح مسلم 3 : 1610 ، </w:t>
      </w:r>
      <w:r w:rsidR="00DA0CAB">
        <w:rPr>
          <w:rtl/>
        </w:rPr>
        <w:br/>
      </w:r>
      <w:r w:rsidRPr="006216AF">
        <w:rPr>
          <w:rtl/>
        </w:rPr>
        <w:t>سيرة ابن كثير 3 : 189 ، دلائل النبوة 3 : 422 ، اثبات الهداة 1 : 353</w:t>
      </w:r>
      <w:r w:rsidR="00410A32">
        <w:rPr>
          <w:rtl/>
        </w:rPr>
        <w:t xml:space="preserve"> .</w:t>
      </w:r>
    </w:p>
    <w:p w:rsidR="005F4626" w:rsidRPr="006216AF" w:rsidRDefault="005F4626" w:rsidP="00940CF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شيء من الأرض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خذ بيدي ، فذهب النبيّ </w:t>
      </w:r>
      <w:r w:rsidR="00470C8A">
        <w:rPr>
          <w:rtl/>
        </w:rPr>
        <w:t>(ص)</w:t>
      </w:r>
      <w:r w:rsidRPr="006216AF">
        <w:rPr>
          <w:rtl/>
        </w:rPr>
        <w:t xml:space="preserve"> ليستقل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به ، </w:t>
      </w:r>
      <w:r w:rsidR="00DA0CAB">
        <w:rPr>
          <w:rtl/>
        </w:rPr>
        <w:br/>
      </w:r>
      <w:r w:rsidRPr="006216AF">
        <w:rPr>
          <w:rtl/>
        </w:rPr>
        <w:t xml:space="preserve">فما استطاع ، فعلم جابر أنّ ذلك الضعف إنّما هو من الجوع ، وكان لا </w:t>
      </w:r>
      <w:r w:rsidR="00DA0CAB">
        <w:rPr>
          <w:rtl/>
        </w:rPr>
        <w:br/>
      </w:r>
      <w:r w:rsidRPr="006216AF">
        <w:rPr>
          <w:rtl/>
        </w:rPr>
        <w:t xml:space="preserve">يرجع أحد حتّى يستأذن النبي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940CF6">
      <w:pPr>
        <w:rPr>
          <w:rtl/>
        </w:rPr>
      </w:pPr>
      <w:r w:rsidRPr="006216AF">
        <w:rPr>
          <w:rtl/>
        </w:rPr>
        <w:t>قال : فأتيته فقلت : يا رسول الله ، إنّي أحبّ أن تأذن لي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</w:t>
      </w:r>
      <w:r w:rsidR="00940CF6">
        <w:rPr>
          <w:rtl/>
        </w:rPr>
        <w:t xml:space="preserve"> </w:t>
      </w:r>
      <w:r w:rsidR="00DA0CAB">
        <w:rPr>
          <w:rtl/>
        </w:rPr>
        <w:br/>
      </w:r>
      <w:r w:rsidR="00C112D2">
        <w:rPr>
          <w:rtl/>
        </w:rPr>
        <w:t>«انصرف</w:t>
      </w:r>
      <w:r w:rsidRPr="006216AF">
        <w:rPr>
          <w:rtl/>
        </w:rPr>
        <w:t>» فانصرفت ، وطحنت صاعا</w:t>
      </w:r>
      <w:r w:rsidR="00C447D9">
        <w:rPr>
          <w:rtl/>
        </w:rPr>
        <w:t>ً</w:t>
      </w:r>
      <w:r w:rsidRPr="006216AF">
        <w:rPr>
          <w:rtl/>
        </w:rPr>
        <w:t xml:space="preserve"> ، وذبحت جذعة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فأتى </w:t>
      </w:r>
      <w:r w:rsidR="00DA0CAB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حين ظن أنّهم قد فرغوا ، فقال : إنّي أحبّ أن تجيئني أنت </w:t>
      </w:r>
      <w:r w:rsidR="00DA0CAB">
        <w:rPr>
          <w:rtl/>
        </w:rPr>
        <w:br/>
      </w:r>
      <w:r w:rsidRPr="006216AF">
        <w:rPr>
          <w:rtl/>
        </w:rPr>
        <w:t>ورجل أو رجلان ممّن أحببت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أيّها الناس أجيبوا جابر بن عبد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وقد عدّوا بالأمس </w:t>
      </w:r>
      <w:r w:rsidR="00DA0CAB">
        <w:rPr>
          <w:rtl/>
        </w:rPr>
        <w:br/>
      </w:r>
      <w:r w:rsidRPr="006216AF">
        <w:rPr>
          <w:rtl/>
        </w:rPr>
        <w:t xml:space="preserve">ألف رجل ، قال : فدنا من النبيّ </w:t>
      </w:r>
      <w:r w:rsidR="00470C8A">
        <w:rPr>
          <w:rtl/>
        </w:rPr>
        <w:t>(ص)</w:t>
      </w:r>
      <w:r w:rsidR="00C112D2">
        <w:rPr>
          <w:rtl/>
        </w:rPr>
        <w:t xml:space="preserve"> ، وقال : إنّه ليس عندي إلّا</w:t>
      </w:r>
      <w:r w:rsidRPr="006216AF">
        <w:rPr>
          <w:rtl/>
        </w:rPr>
        <w:t xml:space="preserve"> </w:t>
      </w:r>
      <w:r w:rsidR="00DA0CAB">
        <w:rPr>
          <w:rtl/>
        </w:rPr>
        <w:br/>
      </w:r>
      <w:r w:rsidRPr="006216AF">
        <w:rPr>
          <w:rtl/>
        </w:rPr>
        <w:t>جذعة وصاع طحنته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أيّها الناس ، أجيبوا جابرا</w:t>
      </w:r>
      <w:r w:rsidR="00C112D2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0533B1">
      <w:pPr>
        <w:rPr>
          <w:rtl/>
        </w:rPr>
      </w:pPr>
      <w:r w:rsidRPr="006216AF">
        <w:rPr>
          <w:rtl/>
        </w:rPr>
        <w:t xml:space="preserve">قال : فانطلق حتّى دخل على زوجته ، وقال : قد افتضحنا ، </w:t>
      </w:r>
      <w:r w:rsidR="00DA0CAB">
        <w:rPr>
          <w:rtl/>
        </w:rPr>
        <w:br/>
      </w:r>
      <w:r w:rsidRPr="006216AF">
        <w:rPr>
          <w:rtl/>
        </w:rPr>
        <w:t>قالت : ولم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فأخبرها ، قالت : فأنهيت ما كان عندك إلى النبيّ </w:t>
      </w:r>
      <w:r w:rsidR="00470C8A">
        <w:rPr>
          <w:rtl/>
        </w:rPr>
        <w:t>(ص)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="000533B1">
        <w:rPr>
          <w:rtl/>
        </w:rPr>
        <w:t xml:space="preserve"> </w:t>
      </w:r>
      <w:r w:rsidR="000533B1">
        <w:rPr>
          <w:rtl/>
        </w:rPr>
        <w:br/>
      </w:r>
      <w:r w:rsidRPr="006216AF">
        <w:rPr>
          <w:rtl/>
        </w:rPr>
        <w:t xml:space="preserve">قال : نعم ، قالت : أسكت ، فإنّ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لم يكن ليفضحك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فدخل النبيّ </w:t>
      </w:r>
      <w:r w:rsidR="00470C8A">
        <w:rPr>
          <w:rtl/>
        </w:rPr>
        <w:t>(ص)</w:t>
      </w:r>
      <w:r w:rsidRPr="006216AF">
        <w:rPr>
          <w:rtl/>
        </w:rPr>
        <w:t xml:space="preserve"> ، ودعا بعشر صحاف ، وحلّقهم عشرة عشرة ، </w:t>
      </w:r>
      <w:r w:rsidR="000533B1">
        <w:rPr>
          <w:rtl/>
        </w:rPr>
        <w:br/>
      </w:r>
      <w:r w:rsidRPr="006216AF">
        <w:rPr>
          <w:rtl/>
        </w:rPr>
        <w:t>ثمّ قال لها : سمّي واغرفي وأبقي ، وسمّي واثردي وأبقي</w:t>
      </w:r>
      <w:r w:rsidR="00410A32">
        <w:rPr>
          <w:rtl/>
        </w:rPr>
        <w:t xml:space="preserve"> .</w:t>
      </w:r>
    </w:p>
    <w:p w:rsidR="005F4626" w:rsidRPr="006216AF" w:rsidRDefault="005F4626" w:rsidP="00C112D2">
      <w:pPr>
        <w:rPr>
          <w:rtl/>
        </w:rPr>
      </w:pPr>
      <w:r w:rsidRPr="006216AF">
        <w:rPr>
          <w:rtl/>
        </w:rPr>
        <w:t xml:space="preserve">قال : وسمّى النبيّ </w:t>
      </w:r>
      <w:r w:rsidR="00470C8A">
        <w:rPr>
          <w:rtl/>
        </w:rPr>
        <w:t>(ص)</w:t>
      </w:r>
      <w:r w:rsidR="00C112D2">
        <w:rPr>
          <w:rtl/>
        </w:rPr>
        <w:t xml:space="preserve"> فدعا مائة فما رئي منهم إلّا</w:t>
      </w:r>
      <w:r w:rsidRPr="006216AF">
        <w:rPr>
          <w:rtl/>
        </w:rPr>
        <w:t xml:space="preserve"> أثر </w:t>
      </w:r>
      <w:r w:rsidR="000533B1">
        <w:rPr>
          <w:rtl/>
        </w:rPr>
        <w:br/>
      </w:r>
      <w:r w:rsidRPr="006216AF">
        <w:rPr>
          <w:rtl/>
        </w:rPr>
        <w:t xml:space="preserve">أصابعهم ، فقاموا ، ثمّ دعا مائة أخرى ، فجلسوا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وسمّى النبيّ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0533B1">
        <w:rPr>
          <w:rtl/>
        </w:rPr>
        <w:br/>
      </w:r>
      <w:r w:rsidRPr="006216AF">
        <w:rPr>
          <w:rtl/>
        </w:rPr>
        <w:t>فما ر</w:t>
      </w:r>
      <w:r w:rsidR="00C112D2">
        <w:rPr>
          <w:rtl/>
        </w:rPr>
        <w:t>ُئي منهم إلّا</w:t>
      </w:r>
      <w:r w:rsidRPr="006216AF">
        <w:rPr>
          <w:rtl/>
        </w:rPr>
        <w:t xml:space="preserve"> أثر أصابعهم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فما زال يجيء مائة ، مائة ، حتّى </w:t>
      </w:r>
      <w:r w:rsidR="000533B1">
        <w:rPr>
          <w:rtl/>
        </w:rPr>
        <w:br/>
      </w:r>
      <w:r w:rsidRPr="006216AF">
        <w:rPr>
          <w:rtl/>
        </w:rPr>
        <w:t xml:space="preserve">فرغ القوم ، وكلّ ذلك يسمّي ، قال : فبقي الطعام كما هو حتّى </w:t>
      </w:r>
      <w:r w:rsidR="000533B1">
        <w:rPr>
          <w:rtl/>
        </w:rPr>
        <w:br/>
      </w:r>
      <w:r w:rsidRPr="006216AF">
        <w:rPr>
          <w:rtl/>
        </w:rPr>
        <w:t>استطعموه العيال ، والجيران ، والصبيان»</w:t>
      </w:r>
      <w:r w:rsidR="00410A32">
        <w:rPr>
          <w:rtl/>
        </w:rPr>
        <w:t xml:space="preserve"> .</w:t>
      </w:r>
    </w:p>
    <w:p w:rsidR="00F84A42" w:rsidRPr="00F84A42" w:rsidRDefault="00F84A42" w:rsidP="00F84A42">
      <w:pPr>
        <w:pStyle w:val="rfdLine"/>
        <w:rPr>
          <w:rtl/>
        </w:rPr>
      </w:pPr>
      <w:r w:rsidRPr="00F84A42">
        <w:rPr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أقلّ الشيء واستقله : حمله ورفعه</w:t>
      </w:r>
      <w:r w:rsidR="00410A32">
        <w:rPr>
          <w:rStyle w:val="rfdFootnote"/>
          <w:rtl/>
        </w:rPr>
        <w:t xml:space="preserve"> .</w:t>
      </w:r>
      <w:r w:rsidR="00C112D2">
        <w:rPr>
          <w:rStyle w:val="rfdFootnote"/>
          <w:rtl/>
        </w:rPr>
        <w:t xml:space="preserve"> 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قلل</w:t>
      </w:r>
      <w:r>
        <w:rPr>
          <w:rStyle w:val="rfdFootnote"/>
          <w:rtl/>
        </w:rPr>
        <w:t xml:space="preserve"> ـ </w:t>
      </w:r>
      <w:r w:rsidR="00C112D2">
        <w:rPr>
          <w:rStyle w:val="rfdFootnote"/>
          <w:rtl/>
        </w:rPr>
        <w:t>11 : 565</w:t>
      </w:r>
      <w:r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الجذع من الدواب والأنعام : صغيرها ، والأنثى : جذعة</w:t>
      </w:r>
      <w:r w:rsidR="00410A32">
        <w:rPr>
          <w:rStyle w:val="rfdFootnote"/>
          <w:rtl/>
        </w:rPr>
        <w:t xml:space="preserve"> .</w:t>
      </w:r>
      <w:r w:rsidR="00C112D2">
        <w:rPr>
          <w:rStyle w:val="rfdFootnote"/>
          <w:rtl/>
        </w:rPr>
        <w:t xml:space="preserve"> «</w:t>
      </w:r>
      <w:r w:rsidRPr="006216AF">
        <w:rPr>
          <w:rStyle w:val="rfdFootnote"/>
          <w:rtl/>
        </w:rPr>
        <w:t xml:space="preserve">لسان </w:t>
      </w:r>
      <w:r w:rsidR="000533B1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جذع</w:t>
      </w:r>
      <w:r>
        <w:rPr>
          <w:rStyle w:val="rfdFootnote"/>
          <w:rtl/>
        </w:rPr>
        <w:t xml:space="preserve"> ـ </w:t>
      </w:r>
      <w:r w:rsidR="00C112D2">
        <w:rPr>
          <w:rStyle w:val="rfdFootnote"/>
          <w:rtl/>
        </w:rPr>
        <w:t>8 : 44</w:t>
      </w:r>
      <w:r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C112D2" w:rsidP="005F4626">
      <w:pPr>
        <w:rPr>
          <w:rtl/>
        </w:rPr>
      </w:pPr>
      <w:r>
        <w:rPr>
          <w:rStyle w:val="rfdFootnote"/>
          <w:rtl/>
        </w:rPr>
        <w:t>(3) «فجلسوا</w:t>
      </w:r>
      <w:r w:rsidR="005F4626" w:rsidRPr="006216AF">
        <w:rPr>
          <w:rStyle w:val="rfdFootnote"/>
          <w:rtl/>
        </w:rPr>
        <w:t>» ليس في ر ، م ، ك ، وفي ع : فتحلقوا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، ش زيادة : ثمّ دعا مائة أخرى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84A42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18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F84A42">
        <w:rPr>
          <w:rFonts w:hint="cs"/>
          <w:rtl/>
        </w:rPr>
        <w:t xml:space="preserve"> </w:t>
      </w:r>
      <w:r>
        <w:rPr>
          <w:rtl/>
        </w:rPr>
        <w:t>ـ</w:t>
      </w:r>
      <w:r w:rsidR="00F84A42">
        <w:rPr>
          <w:rFonts w:hint="cs"/>
          <w:rtl/>
        </w:rPr>
        <w:t xml:space="preserve"> </w:t>
      </w:r>
      <w:r w:rsidRPr="006216AF">
        <w:rPr>
          <w:rtl/>
        </w:rPr>
        <w:t xml:space="preserve">عن سيف ، عن أبان ، عن أنس بن مالك ، قال : كنّا مع </w:t>
      </w:r>
      <w:r w:rsidR="000469AD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في غزوة فانتقص زاد القوم </w:t>
      </w:r>
      <w:r w:rsidRPr="006216AF">
        <w:rPr>
          <w:rStyle w:val="rfdFootnotenum"/>
          <w:rtl/>
        </w:rPr>
        <w:t>(1)</w:t>
      </w:r>
      <w:r w:rsidR="00BF3B4C">
        <w:rPr>
          <w:rtl/>
        </w:rPr>
        <w:t xml:space="preserve"> ، فقال : «</w:t>
      </w:r>
      <w:r w:rsidRPr="006216AF">
        <w:rPr>
          <w:rtl/>
        </w:rPr>
        <w:t xml:space="preserve">هل فيكم أحد معه </w:t>
      </w:r>
      <w:r w:rsidR="000469AD">
        <w:rPr>
          <w:rtl/>
        </w:rPr>
        <w:br/>
      </w:r>
      <w:r w:rsidRPr="006216AF">
        <w:rPr>
          <w:rtl/>
        </w:rPr>
        <w:t>شيء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فجاءه رجل بكفّ برّ ، بقية برّ ، فبسط له ثوبا</w:t>
      </w:r>
      <w:r w:rsidR="00BF3B4C">
        <w:rPr>
          <w:rtl/>
        </w:rPr>
        <w:t>ً</w:t>
      </w:r>
      <w:r w:rsidRPr="006216AF">
        <w:rPr>
          <w:rtl/>
        </w:rPr>
        <w:t xml:space="preserve"> ثمّ رمى به عليه ، </w:t>
      </w:r>
      <w:r w:rsidR="000469AD">
        <w:rPr>
          <w:rtl/>
        </w:rPr>
        <w:br/>
      </w:r>
      <w:r w:rsidRPr="006216AF">
        <w:rPr>
          <w:rtl/>
        </w:rPr>
        <w:t xml:space="preserve">ثمّ غطاه ، فدعا الله تعالى ، ثم كشف عنه ، فأخذ الناس منه ، ولقد </w:t>
      </w:r>
      <w:r w:rsidR="000469AD">
        <w:rPr>
          <w:rtl/>
        </w:rPr>
        <w:br/>
      </w:r>
      <w:r w:rsidRPr="006216AF">
        <w:rPr>
          <w:rtl/>
        </w:rPr>
        <w:t>رأيت أحدب</w:t>
      </w:r>
      <w:r w:rsidR="00BF3B4C">
        <w:rPr>
          <w:rtl/>
        </w:rPr>
        <w:t>َ</w:t>
      </w:r>
      <w:r w:rsidRPr="006216AF">
        <w:rPr>
          <w:rtl/>
        </w:rPr>
        <w:t xml:space="preserve"> وهو يشدّ كمّه رباطا</w:t>
      </w:r>
      <w:r w:rsidR="00C447D9">
        <w:rPr>
          <w:rtl/>
        </w:rPr>
        <w:t>ً</w:t>
      </w:r>
      <w:r w:rsidRPr="006216AF">
        <w:rPr>
          <w:rtl/>
        </w:rPr>
        <w:t xml:space="preserve"> حتّى يملأه ، فأخذ العسكر منه على </w:t>
      </w:r>
      <w:r w:rsidR="000469AD">
        <w:rPr>
          <w:rtl/>
        </w:rPr>
        <w:br/>
      </w:r>
      <w:r w:rsidR="00BF3B4C">
        <w:rPr>
          <w:rtl/>
        </w:rPr>
        <w:t>هذا النحو ، ما بقي أحد إلّا</w:t>
      </w:r>
      <w:r w:rsidRPr="006216AF">
        <w:rPr>
          <w:rtl/>
        </w:rPr>
        <w:t xml:space="preserve"> أخذ حاجته ، فأقلع وهو كما هو</w:t>
      </w:r>
      <w:r w:rsidR="00410A32">
        <w:rPr>
          <w:rtl/>
        </w:rPr>
        <w:t xml:space="preserve"> .</w:t>
      </w:r>
    </w:p>
    <w:p w:rsidR="005F4626" w:rsidRPr="006216AF" w:rsidRDefault="005F4626" w:rsidP="00F84A42">
      <w:pPr>
        <w:rPr>
          <w:rtl/>
        </w:rPr>
      </w:pPr>
      <w:r w:rsidRPr="006216AF">
        <w:rPr>
          <w:rtl/>
        </w:rPr>
        <w:t>19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F84A42">
        <w:rPr>
          <w:rFonts w:hint="cs"/>
          <w:rtl/>
        </w:rPr>
        <w:t xml:space="preserve"> </w:t>
      </w:r>
      <w:r>
        <w:rPr>
          <w:rtl/>
        </w:rPr>
        <w:t>ـ</w:t>
      </w:r>
      <w:r w:rsidR="00F84A42">
        <w:rPr>
          <w:rFonts w:hint="cs"/>
          <w:rtl/>
        </w:rPr>
        <w:t xml:space="preserve"> </w:t>
      </w:r>
      <w:r w:rsidRPr="006216AF">
        <w:rPr>
          <w:rtl/>
        </w:rPr>
        <w:t xml:space="preserve">مثله : شكوا إليه في غزوة تبوك نفاد الزاد ، فدعا بفضلة </w:t>
      </w:r>
      <w:r w:rsidR="000469AD">
        <w:rPr>
          <w:rtl/>
        </w:rPr>
        <w:br/>
      </w:r>
      <w:r w:rsidR="00BF3B4C">
        <w:rPr>
          <w:rtl/>
        </w:rPr>
        <w:t>زاد لهم ، فلم يجد إلّا</w:t>
      </w:r>
      <w:r w:rsidRPr="006216AF">
        <w:rPr>
          <w:rtl/>
        </w:rPr>
        <w:t xml:space="preserve"> بضع عشرة تمرة ، فطرحت بين يديه ، فمسّها </w:t>
      </w:r>
      <w:r w:rsidR="000469AD">
        <w:rPr>
          <w:rtl/>
        </w:rPr>
        <w:br/>
      </w:r>
      <w:r w:rsidRPr="006216AF">
        <w:rPr>
          <w:rtl/>
        </w:rPr>
        <w:t>بيده المباركة ، ودعا ربّه ثمّ ص</w:t>
      </w:r>
      <w:r w:rsidR="009F08E4">
        <w:rPr>
          <w:rtl/>
        </w:rPr>
        <w:t>اح في الناس فانحلقوا ، وقال : «</w:t>
      </w:r>
      <w:r w:rsidRPr="006216AF">
        <w:rPr>
          <w:rtl/>
        </w:rPr>
        <w:t xml:space="preserve">كلوا </w:t>
      </w:r>
      <w:r w:rsidR="000469AD">
        <w:rPr>
          <w:rtl/>
        </w:rPr>
        <w:br/>
      </w:r>
      <w:r w:rsidRPr="006216AF">
        <w:rPr>
          <w:rtl/>
        </w:rPr>
        <w:t>بسم 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فأكل القوم فصاروا كأشبع ما كانوا ، وملأوا مزاودهم </w:t>
      </w:r>
      <w:r w:rsidR="000469AD">
        <w:rPr>
          <w:rtl/>
        </w:rPr>
        <w:br/>
      </w:r>
      <w:r w:rsidRPr="006216AF">
        <w:rPr>
          <w:rtl/>
        </w:rPr>
        <w:t>وأوعيتهم ، والتمرات كلّها كهيئتها ، يرونها عيانا</w:t>
      </w:r>
      <w:r w:rsidR="00BF3B4C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F84A42">
      <w:pPr>
        <w:rPr>
          <w:rtl/>
        </w:rPr>
      </w:pPr>
      <w:r w:rsidRPr="006216AF">
        <w:rPr>
          <w:rtl/>
        </w:rPr>
        <w:t>20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F84A42">
        <w:rPr>
          <w:rFonts w:hint="cs"/>
          <w:rtl/>
        </w:rPr>
        <w:t xml:space="preserve"> </w:t>
      </w:r>
      <w:r>
        <w:rPr>
          <w:rtl/>
        </w:rPr>
        <w:t>ـ</w:t>
      </w:r>
      <w:r w:rsidR="00F84A42">
        <w:rPr>
          <w:rFonts w:hint="cs"/>
          <w:rtl/>
        </w:rPr>
        <w:t xml:space="preserve"> </w:t>
      </w:r>
      <w:r w:rsidRPr="006216AF">
        <w:rPr>
          <w:rtl/>
        </w:rPr>
        <w:t>عن جابر بن عبد الله ، قال : توفي</w:t>
      </w:r>
      <w:r w:rsidR="00F84A42">
        <w:rPr>
          <w:rFonts w:hint="cs"/>
          <w:rtl/>
        </w:rPr>
        <w:t xml:space="preserve"> </w:t>
      </w:r>
      <w:r>
        <w:rPr>
          <w:rtl/>
        </w:rPr>
        <w:t>ـ</w:t>
      </w:r>
      <w:r w:rsidR="00F84A42">
        <w:rPr>
          <w:rFonts w:hint="cs"/>
          <w:rtl/>
        </w:rPr>
        <w:t xml:space="preserve"> </w:t>
      </w:r>
      <w:r w:rsidRPr="006216AF">
        <w:rPr>
          <w:rtl/>
        </w:rPr>
        <w:t>أو استشهد</w:t>
      </w:r>
      <w:r w:rsidR="00F84A42">
        <w:rPr>
          <w:rFonts w:hint="cs"/>
          <w:rtl/>
        </w:rPr>
        <w:t xml:space="preserve"> </w:t>
      </w:r>
      <w:r>
        <w:rPr>
          <w:rtl/>
        </w:rPr>
        <w:t>ـ</w:t>
      </w:r>
      <w:r w:rsidR="00F84A42">
        <w:rPr>
          <w:rFonts w:hint="cs"/>
          <w:rtl/>
        </w:rPr>
        <w:t xml:space="preserve"> </w:t>
      </w:r>
      <w:r w:rsidRPr="006216AF">
        <w:rPr>
          <w:rtl/>
        </w:rPr>
        <w:t xml:space="preserve">عبد </w:t>
      </w:r>
      <w:r w:rsidR="000469AD">
        <w:rPr>
          <w:rtl/>
        </w:rPr>
        <w:br/>
      </w:r>
      <w:r w:rsidRPr="006216AF">
        <w:rPr>
          <w:rtl/>
        </w:rPr>
        <w:t xml:space="preserve">الله بن عمرو بن حزام ، فاستغثت برسول الله </w:t>
      </w:r>
      <w:r w:rsidR="00470C8A">
        <w:rPr>
          <w:rtl/>
        </w:rPr>
        <w:t>(ص)</w:t>
      </w:r>
      <w:r w:rsidRPr="006216AF">
        <w:rPr>
          <w:rtl/>
        </w:rPr>
        <w:t xml:space="preserve"> على غرمائه أن </w:t>
      </w:r>
      <w:r w:rsidR="000469AD">
        <w:rPr>
          <w:rtl/>
        </w:rPr>
        <w:br/>
      </w:r>
      <w:r w:rsidRPr="006216AF">
        <w:rPr>
          <w:rtl/>
        </w:rPr>
        <w:t>يضعوا من دينهم شيئا</w:t>
      </w:r>
      <w:r w:rsidR="00C447D9">
        <w:rPr>
          <w:rtl/>
        </w:rPr>
        <w:t>ً</w:t>
      </w:r>
      <w:r w:rsidRPr="006216AF">
        <w:rPr>
          <w:rtl/>
        </w:rPr>
        <w:t xml:space="preserve"> ، فأبوا ، فقال </w:t>
      </w:r>
      <w:r w:rsidR="00470C8A">
        <w:rPr>
          <w:rtl/>
        </w:rPr>
        <w:t>(ص)</w:t>
      </w:r>
      <w:r w:rsidR="00BF3B4C">
        <w:rPr>
          <w:rtl/>
        </w:rPr>
        <w:t xml:space="preserve"> : «إ</w:t>
      </w:r>
      <w:r w:rsidRPr="006216AF">
        <w:rPr>
          <w:rtl/>
        </w:rPr>
        <w:t xml:space="preserve">ذهب فصنّف تمرك </w:t>
      </w:r>
      <w:r w:rsidR="000469AD">
        <w:rPr>
          <w:rtl/>
        </w:rPr>
        <w:br/>
      </w:r>
      <w:r w:rsidRPr="006216AF">
        <w:rPr>
          <w:rtl/>
        </w:rPr>
        <w:t>أصنافا</w:t>
      </w:r>
      <w:r w:rsidR="00C447D9">
        <w:rPr>
          <w:rtl/>
        </w:rPr>
        <w:t>ً</w:t>
      </w:r>
      <w:r w:rsidRPr="006216AF">
        <w:rPr>
          <w:rtl/>
        </w:rPr>
        <w:t>» ففعلت ، ثمّ أعلمته فجاء ، فقعد على أعلاه</w:t>
      </w:r>
      <w:r w:rsidR="00F84A42">
        <w:rPr>
          <w:rFonts w:hint="cs"/>
          <w:rtl/>
        </w:rPr>
        <w:t xml:space="preserve"> </w:t>
      </w:r>
      <w:r>
        <w:rPr>
          <w:rtl/>
        </w:rPr>
        <w:t>ـ</w:t>
      </w:r>
      <w:r w:rsidR="00F84A42">
        <w:rPr>
          <w:rFonts w:hint="cs"/>
          <w:rtl/>
        </w:rPr>
        <w:t xml:space="preserve"> </w:t>
      </w:r>
      <w:r w:rsidRPr="006216AF">
        <w:rPr>
          <w:rtl/>
        </w:rPr>
        <w:t>أو في وسطه</w:t>
      </w:r>
      <w:r w:rsidR="00F84A42">
        <w:rPr>
          <w:rFonts w:hint="cs"/>
          <w:rtl/>
        </w:rPr>
        <w:t xml:space="preserve"> </w:t>
      </w:r>
      <w:r>
        <w:rPr>
          <w:rtl/>
        </w:rPr>
        <w:t>ـ</w:t>
      </w:r>
      <w:r w:rsidR="00F84A42">
        <w:rPr>
          <w:rFonts w:hint="cs"/>
          <w:rtl/>
        </w:rPr>
        <w:t xml:space="preserve"> </w:t>
      </w:r>
      <w:r w:rsidRPr="006216AF">
        <w:rPr>
          <w:rtl/>
        </w:rPr>
        <w:t xml:space="preserve">ثمّ </w:t>
      </w:r>
      <w:r w:rsidR="000469AD">
        <w:rPr>
          <w:rtl/>
        </w:rPr>
        <w:br/>
      </w:r>
      <w:r w:rsidR="00BF3B4C">
        <w:rPr>
          <w:rtl/>
        </w:rPr>
        <w:t>قال : «</w:t>
      </w:r>
      <w:r w:rsidRPr="006216AF">
        <w:rPr>
          <w:rtl/>
        </w:rPr>
        <w:t>ك</w:t>
      </w:r>
      <w:r w:rsidR="00BF3B4C">
        <w:rPr>
          <w:rtl/>
        </w:rPr>
        <w:t>ِ</w:t>
      </w:r>
      <w:r w:rsidRPr="006216AF">
        <w:rPr>
          <w:rtl/>
        </w:rPr>
        <w:t>ل</w:t>
      </w:r>
      <w:r w:rsidR="00BF3B4C">
        <w:rPr>
          <w:rtl/>
        </w:rPr>
        <w:t>ْ</w:t>
      </w:r>
      <w:r w:rsidRPr="006216AF">
        <w:rPr>
          <w:rtl/>
        </w:rPr>
        <w:t xml:space="preserve"> </w:t>
      </w:r>
      <w:r w:rsidR="00BF3B4C">
        <w:rPr>
          <w:rtl/>
        </w:rPr>
        <w:t>للقوم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فك</w:t>
      </w:r>
      <w:r w:rsidR="00C447D9">
        <w:rPr>
          <w:rtl/>
        </w:rPr>
        <w:t>ِ</w:t>
      </w:r>
      <w:r w:rsidRPr="006216AF">
        <w:rPr>
          <w:rtl/>
        </w:rPr>
        <w:t>لت</w:t>
      </w:r>
      <w:r w:rsidR="00C447D9">
        <w:rPr>
          <w:rtl/>
        </w:rPr>
        <w:t>ُ</w:t>
      </w:r>
      <w:r w:rsidRPr="006216AF">
        <w:rPr>
          <w:rtl/>
        </w:rPr>
        <w:t xml:space="preserve"> لهم حتّى وفيتهم ، وبقي تمري ، كأنّه لم </w:t>
      </w:r>
      <w:r w:rsidR="000469AD">
        <w:rPr>
          <w:rtl/>
        </w:rPr>
        <w:br/>
      </w:r>
      <w:r w:rsidRPr="006216AF">
        <w:rPr>
          <w:rtl/>
        </w:rPr>
        <w:t>ينقص منه شيء</w:t>
      </w:r>
      <w:r w:rsidR="00410A32">
        <w:rPr>
          <w:rtl/>
        </w:rPr>
        <w:t xml:space="preserve"> .</w:t>
      </w:r>
    </w:p>
    <w:p w:rsidR="00F84A42" w:rsidRPr="00170E08" w:rsidRDefault="00F84A42" w:rsidP="00F84A42">
      <w:pPr>
        <w:rPr>
          <w:rStyle w:val="rfdLineChar"/>
          <w:rtl/>
          <w:lang w:bidi="ar-SA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الخرائج والجرائح 1 : 27</w:t>
      </w:r>
      <w:r w:rsidR="0096323A">
        <w:rPr>
          <w:rtl/>
        </w:rPr>
        <w:t xml:space="preserve"> / </w:t>
      </w:r>
      <w:r w:rsidRPr="006216AF">
        <w:rPr>
          <w:rtl/>
        </w:rPr>
        <w:t>14 ، نحوه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فانفض القوم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84A42">
      <w:pPr>
        <w:pStyle w:val="rfdFootnote0"/>
        <w:rPr>
          <w:rtl/>
        </w:rPr>
      </w:pPr>
      <w:r w:rsidRPr="006216AF">
        <w:rPr>
          <w:rtl/>
        </w:rPr>
        <w:t>8</w:t>
      </w:r>
      <w:r w:rsidR="00F84A42">
        <w:rPr>
          <w:rFonts w:hint="cs"/>
          <w:rtl/>
        </w:rPr>
        <w:t xml:space="preserve"> </w:t>
      </w:r>
      <w:r>
        <w:rPr>
          <w:rtl/>
        </w:rPr>
        <w:t>ـ</w:t>
      </w:r>
      <w:r w:rsidR="00F84A42">
        <w:rPr>
          <w:rFonts w:hint="cs"/>
          <w:rtl/>
        </w:rPr>
        <w:t xml:space="preserve"> </w:t>
      </w:r>
      <w:r w:rsidRPr="006216AF">
        <w:rPr>
          <w:rtl/>
        </w:rPr>
        <w:t>كنز الفوائد 1 : 170 ، الخرائج والجرائح 1 : 28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15 ، اعلام الورى : 36 ، </w:t>
      </w:r>
      <w:r w:rsidR="000469AD">
        <w:rPr>
          <w:rtl/>
        </w:rPr>
        <w:br/>
      </w:r>
      <w:r w:rsidRPr="006216AF">
        <w:rPr>
          <w:rtl/>
        </w:rPr>
        <w:t>اثبات الهداة 2 : 89</w:t>
      </w:r>
      <w:r w:rsidR="0096323A">
        <w:rPr>
          <w:rtl/>
        </w:rPr>
        <w:t xml:space="preserve"> / </w:t>
      </w:r>
      <w:r w:rsidRPr="006216AF">
        <w:rPr>
          <w:rtl/>
        </w:rPr>
        <w:t>439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="00BF3B4C">
        <w:rPr>
          <w:rtl/>
        </w:rPr>
        <w:t>مناقب ابن شهرا</w:t>
      </w:r>
      <w:r w:rsidRPr="006216AF">
        <w:rPr>
          <w:rtl/>
        </w:rPr>
        <w:t>شوب 1 : 104</w:t>
      </w:r>
      <w:r w:rsidR="00410A32">
        <w:rPr>
          <w:rtl/>
        </w:rPr>
        <w:t xml:space="preserve"> .</w:t>
      </w:r>
    </w:p>
    <w:p w:rsidR="00940CF6" w:rsidRDefault="005F4626" w:rsidP="003F5D0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 w:rsidR="003F5D0E">
        <w:rPr>
          <w:rFonts w:hint="cs"/>
          <w:rtl/>
        </w:rPr>
        <w:t xml:space="preserve"> </w:t>
      </w:r>
      <w:r>
        <w:rPr>
          <w:rtl/>
        </w:rPr>
        <w:t>ـ</w:t>
      </w:r>
      <w:r w:rsidR="003F5D0E">
        <w:rPr>
          <w:rFonts w:hint="cs"/>
          <w:rtl/>
        </w:rPr>
        <w:t xml:space="preserve"> </w:t>
      </w:r>
      <w:r w:rsidRPr="006216AF">
        <w:rPr>
          <w:rtl/>
        </w:rPr>
        <w:t>فصل :</w:t>
      </w:r>
    </w:p>
    <w:p w:rsidR="00940CF6" w:rsidRPr="00B449FA" w:rsidRDefault="005F4626" w:rsidP="008B38F0">
      <w:pPr>
        <w:pStyle w:val="Heading2Center"/>
        <w:rPr>
          <w:rtl/>
        </w:rPr>
      </w:pPr>
      <w:r w:rsidRPr="00B449FA">
        <w:rPr>
          <w:rtl/>
        </w:rPr>
        <w:t>في ظهور آياته فيما أ</w:t>
      </w:r>
      <w:r w:rsidR="00C447D9" w:rsidRPr="00B449FA">
        <w:rPr>
          <w:rtl/>
        </w:rPr>
        <w:t>ُ</w:t>
      </w:r>
      <w:r w:rsidRPr="00B449FA">
        <w:rPr>
          <w:rtl/>
        </w:rPr>
        <w:t xml:space="preserve">نزل </w:t>
      </w:r>
      <w:r w:rsidR="00940CF6" w:rsidRPr="00B449FA">
        <w:rPr>
          <w:rStyle w:val="rfdFootnotenum"/>
          <w:rtl/>
        </w:rPr>
        <w:t>(*)</w:t>
      </w:r>
      <w:r w:rsidRPr="00B449FA">
        <w:rPr>
          <w:rtl/>
        </w:rPr>
        <w:t xml:space="preserve"> عليه من السماء</w:t>
      </w:r>
    </w:p>
    <w:p w:rsidR="005F4626" w:rsidRPr="00B449FA" w:rsidRDefault="005F4626" w:rsidP="008B38F0">
      <w:pPr>
        <w:pStyle w:val="rfdCenterBold2"/>
        <w:rPr>
          <w:rtl/>
        </w:rPr>
      </w:pPr>
      <w:r w:rsidRPr="00B449FA">
        <w:rPr>
          <w:rtl/>
        </w:rPr>
        <w:t>وفيه : ثلاثة عشر حديثا</w:t>
      </w:r>
      <w:r w:rsidR="00BF3B4C" w:rsidRPr="00B449FA">
        <w:rPr>
          <w:rtl/>
        </w:rPr>
        <w:t>ً</w:t>
      </w:r>
    </w:p>
    <w:p w:rsidR="005F4626" w:rsidRPr="006216AF" w:rsidRDefault="005F4626" w:rsidP="00F9031D">
      <w:pPr>
        <w:rPr>
          <w:rtl/>
        </w:rPr>
      </w:pPr>
      <w:r w:rsidRPr="006216AF">
        <w:rPr>
          <w:rtl/>
        </w:rPr>
        <w:t>21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 xml:space="preserve">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«أمطرت المدينة </w:t>
      </w:r>
      <w:r w:rsidR="000469AD">
        <w:rPr>
          <w:rtl/>
        </w:rPr>
        <w:br/>
      </w:r>
      <w:r w:rsidRPr="006216AF">
        <w:rPr>
          <w:rtl/>
        </w:rPr>
        <w:t>ليلة مطرا</w:t>
      </w:r>
      <w:r w:rsidR="00C447D9">
        <w:rPr>
          <w:rtl/>
        </w:rPr>
        <w:t>ً</w:t>
      </w:r>
      <w:r w:rsidRPr="006216AF">
        <w:rPr>
          <w:rtl/>
        </w:rPr>
        <w:t xml:space="preserve"> شديدا</w:t>
      </w:r>
      <w:r w:rsidR="00C447D9">
        <w:rPr>
          <w:rtl/>
        </w:rPr>
        <w:t>ً</w:t>
      </w:r>
      <w:r w:rsidRPr="006216AF">
        <w:rPr>
          <w:rtl/>
        </w:rPr>
        <w:t xml:space="preserve"> ، فلمّا أصبحوا خرج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بعلي فمرّ برجل </w:t>
      </w:r>
      <w:r w:rsidR="000469AD">
        <w:rPr>
          <w:rtl/>
        </w:rPr>
        <w:br/>
      </w:r>
      <w:r w:rsidRPr="006216AF">
        <w:rPr>
          <w:rtl/>
        </w:rPr>
        <w:t>من أصحابه ، فخرجوا من المدينة إلى جبل ريّان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 xml:space="preserve">وهو جبل مسجد </w:t>
      </w:r>
      <w:r w:rsidR="000469AD">
        <w:rPr>
          <w:rtl/>
        </w:rPr>
        <w:br/>
      </w:r>
      <w:r w:rsidRPr="006216AF">
        <w:rPr>
          <w:rtl/>
        </w:rPr>
        <w:t>الخيف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 xml:space="preserve">فجلسوا عليه ، فرفع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رأسه ، فإذا رمّانة مدلاة </w:t>
      </w:r>
      <w:r w:rsidR="000469AD">
        <w:rPr>
          <w:rtl/>
        </w:rPr>
        <w:br/>
      </w:r>
      <w:r w:rsidRPr="006216AF">
        <w:rPr>
          <w:rtl/>
        </w:rPr>
        <w:t xml:space="preserve">من رمّان الجنّة ، فتناولها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ففلقها ، وأكل منها وأطعم </w:t>
      </w:r>
      <w:r w:rsidR="000469AD">
        <w:rPr>
          <w:rtl/>
        </w:rPr>
        <w:br/>
      </w:r>
      <w:r w:rsidRPr="006216AF">
        <w:rPr>
          <w:rtl/>
        </w:rPr>
        <w:t>عليّ</w:t>
      </w:r>
      <w:r w:rsidR="009A3199">
        <w:rPr>
          <w:rtl/>
        </w:rPr>
        <w:t>ً</w:t>
      </w:r>
      <w:r w:rsidRPr="006216AF">
        <w:rPr>
          <w:rtl/>
        </w:rPr>
        <w:t xml:space="preserve">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وقال : يا فلان هذه الرمّانة من رمّان الجنّة ، لا يأكلها </w:t>
      </w:r>
      <w:r w:rsidR="000469AD">
        <w:rPr>
          <w:rtl/>
        </w:rPr>
        <w:br/>
      </w:r>
      <w:r w:rsidRPr="006216AF">
        <w:rPr>
          <w:rtl/>
        </w:rPr>
        <w:t xml:space="preserve">في </w:t>
      </w:r>
      <w:r w:rsidR="009A3199">
        <w:rPr>
          <w:rtl/>
        </w:rPr>
        <w:t xml:space="preserve">الدنيا </w:t>
      </w:r>
      <w:r w:rsidR="00335A4F">
        <w:rPr>
          <w:rtl/>
        </w:rPr>
        <w:t>إلّا</w:t>
      </w:r>
      <w:r w:rsidR="009A3199">
        <w:rPr>
          <w:rtl/>
        </w:rPr>
        <w:t xml:space="preserve"> نبيّ ، أو وصيّ نبيّ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9031D" w:rsidRPr="00170E08" w:rsidRDefault="005F4626" w:rsidP="00F9031D">
      <w:pPr>
        <w:rPr>
          <w:rStyle w:val="rfdLineChar"/>
          <w:rtl/>
          <w:lang w:bidi="ar-SA"/>
        </w:rPr>
      </w:pPr>
      <w:r w:rsidRPr="006216AF">
        <w:rPr>
          <w:rtl/>
        </w:rPr>
        <w:t>22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 xml:space="preserve">عن عليّ بن الحسين ، عن أبيه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قال :</w:t>
      </w:r>
      <w:r w:rsidR="00940CF6">
        <w:rPr>
          <w:rtl/>
        </w:rPr>
        <w:t xml:space="preserve"> </w:t>
      </w:r>
      <w:r w:rsidR="000469AD">
        <w:rPr>
          <w:rtl/>
        </w:rPr>
        <w:br/>
      </w:r>
      <w:r w:rsidRPr="006216AF">
        <w:rPr>
          <w:rtl/>
        </w:rPr>
        <w:t xml:space="preserve">«اشتكى الحسن بن عليّ بن أبي طالب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وبرئ ، ودخل </w:t>
      </w:r>
      <w:r w:rsidR="000469AD">
        <w:rPr>
          <w:rtl/>
        </w:rPr>
        <w:br/>
      </w:r>
      <w:r w:rsidRPr="006216AF">
        <w:rPr>
          <w:rtl/>
        </w:rPr>
        <w:t xml:space="preserve">بعقبة مسجد النبيّ </w:t>
      </w:r>
      <w:r w:rsidR="00470C8A">
        <w:rPr>
          <w:rtl/>
        </w:rPr>
        <w:t>(ص)</w:t>
      </w:r>
      <w:r w:rsidRPr="006216AF">
        <w:rPr>
          <w:rtl/>
        </w:rPr>
        <w:t xml:space="preserve"> ، فسقط في صدره ، فضمّه النبيّ </w:t>
      </w:r>
      <w:r w:rsidR="00470C8A">
        <w:rPr>
          <w:rtl/>
        </w:rPr>
        <w:t>(ص)</w:t>
      </w:r>
      <w:r w:rsidRPr="006216AF">
        <w:rPr>
          <w:rtl/>
        </w:rPr>
        <w:t xml:space="preserve"> ، </w:t>
      </w:r>
      <w:r w:rsidR="000469AD">
        <w:rPr>
          <w:rtl/>
        </w:rPr>
        <w:br/>
      </w:r>
      <w:r w:rsidRPr="006216AF">
        <w:rPr>
          <w:rtl/>
        </w:rPr>
        <w:t>وقال : فداك جدّك تشتهي شيئا</w:t>
      </w:r>
      <w:r w:rsidR="00C447D9">
        <w:rPr>
          <w:rtl/>
        </w:rPr>
        <w:t>ً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قال : نعم ، أشتهي خربزا</w:t>
      </w:r>
      <w:r w:rsidR="00C447D9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فأدخل</w:t>
      </w:r>
      <w:r w:rsidR="00F9031D">
        <w:rPr>
          <w:rFonts w:hint="cs"/>
          <w:rtl/>
        </w:rPr>
        <w:t xml:space="preserve"> </w:t>
      </w:r>
      <w:r w:rsidR="00F9031D">
        <w:rPr>
          <w:rtl/>
        </w:rPr>
        <w:br/>
      </w:r>
      <w:r w:rsidR="00F9031D">
        <w:rPr>
          <w:rStyle w:val="rfdLineChar"/>
          <w:rtl/>
          <w:lang w:bidi="ar-SA"/>
        </w:rPr>
        <w:t>___________________</w:t>
      </w:r>
    </w:p>
    <w:p w:rsidR="005F4626" w:rsidRPr="00940CF6" w:rsidRDefault="005F4626" w:rsidP="00F9031D">
      <w:pPr>
        <w:rPr>
          <w:rStyle w:val="rfdFootnote"/>
          <w:rtl/>
        </w:rPr>
      </w:pPr>
      <w:r w:rsidRPr="00940CF6">
        <w:rPr>
          <w:rStyle w:val="rfdFootnote"/>
          <w:rtl/>
        </w:rPr>
        <w:t>(</w:t>
      </w:r>
      <w:r w:rsidR="00F9031D">
        <w:rPr>
          <w:rStyle w:val="rfdFootnote"/>
        </w:rPr>
        <w:t>*</w:t>
      </w:r>
      <w:r w:rsidRPr="00940CF6">
        <w:rPr>
          <w:rStyle w:val="rfdFootnote"/>
          <w:rtl/>
        </w:rPr>
        <w:t>) في م : نزل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مدينة المعاجز : 56 ، نحوه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مدينة المعاجز : 55 ، عن مصدرنا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الخربز : كلمة فارسية بمعنى : البطيخ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40CF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يده تحت جناحه ثمّ هزّه إلى السقف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حذيفة : فأتبعته </w:t>
      </w:r>
      <w:r w:rsidR="000469AD">
        <w:rPr>
          <w:rtl/>
        </w:rPr>
        <w:br/>
      </w:r>
      <w:r w:rsidRPr="006216AF">
        <w:rPr>
          <w:rtl/>
        </w:rPr>
        <w:t xml:space="preserve">بصري ، فلم ألحقه ، وإنّي لأراعي السقف ليعود منه ، فإذا هو قد دخل </w:t>
      </w:r>
      <w:r w:rsidR="000469AD">
        <w:rPr>
          <w:rtl/>
        </w:rPr>
        <w:br/>
      </w:r>
      <w:r w:rsidRPr="006216AF">
        <w:rPr>
          <w:rtl/>
        </w:rPr>
        <w:t xml:space="preserve">من الباب وثوبه من طرف حجره معطوف ، ففتحه بين يدي </w:t>
      </w:r>
      <w:r w:rsidR="000469AD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، وكان فيه بطيختان ، ورمّانتان ، وسفرجلتان ، وتفاحتان ، </w:t>
      </w:r>
      <w:r w:rsidR="000469AD">
        <w:rPr>
          <w:rtl/>
        </w:rPr>
        <w:br/>
      </w:r>
      <w:r w:rsidRPr="006216AF">
        <w:rPr>
          <w:rtl/>
        </w:rPr>
        <w:t xml:space="preserve">فتبسّم النبيّ </w:t>
      </w:r>
      <w:r w:rsidR="00470C8A">
        <w:rPr>
          <w:rtl/>
        </w:rPr>
        <w:t>(ص)</w:t>
      </w:r>
      <w:r w:rsidRPr="006216AF">
        <w:rPr>
          <w:rtl/>
        </w:rPr>
        <w:t xml:space="preserve"> وقال :</w:t>
      </w:r>
    </w:p>
    <w:p w:rsidR="005F4626" w:rsidRPr="006216AF" w:rsidRDefault="00E03317" w:rsidP="00335A4F">
      <w:pPr>
        <w:rPr>
          <w:rtl/>
        </w:rPr>
      </w:pPr>
      <w:r>
        <w:rPr>
          <w:rtl/>
        </w:rPr>
        <w:t>«</w:t>
      </w:r>
      <w:r w:rsidR="005F4626" w:rsidRPr="006216AF">
        <w:rPr>
          <w:rtl/>
        </w:rPr>
        <w:t xml:space="preserve">الحمد لله الذي جعلكم مثل خيار بني إسرائيل ، ينزل إليكم </w:t>
      </w:r>
      <w:r w:rsidR="000469AD">
        <w:rPr>
          <w:rtl/>
        </w:rPr>
        <w:br/>
      </w:r>
      <w:r w:rsidR="005F4626" w:rsidRPr="006216AF">
        <w:rPr>
          <w:rtl/>
        </w:rPr>
        <w:t xml:space="preserve">رزقكم </w:t>
      </w:r>
      <w:r w:rsidR="005F4626" w:rsidRPr="006216AF">
        <w:rPr>
          <w:rStyle w:val="rfdFootnotenum"/>
          <w:rtl/>
        </w:rPr>
        <w:t>(1)</w:t>
      </w:r>
      <w:r w:rsidR="005F4626" w:rsidRPr="006216AF">
        <w:rPr>
          <w:rtl/>
        </w:rPr>
        <w:t xml:space="preserve"> من جنّات النعيم ، </w:t>
      </w:r>
      <w:r w:rsidR="00335A4F">
        <w:rPr>
          <w:rtl/>
        </w:rPr>
        <w:t>إ</w:t>
      </w:r>
      <w:r w:rsidR="005F4626" w:rsidRPr="006216AF">
        <w:rPr>
          <w:rtl/>
        </w:rPr>
        <w:t xml:space="preserve">مض فداك جدّك وكل أنت وأخوك وأبوك </w:t>
      </w:r>
      <w:r w:rsidR="000469AD">
        <w:rPr>
          <w:rtl/>
        </w:rPr>
        <w:br/>
      </w:r>
      <w:r w:rsidR="005F4626" w:rsidRPr="006216AF">
        <w:rPr>
          <w:rtl/>
        </w:rPr>
        <w:t>وأمّك ، وخبأ لجدّك نصيبا</w:t>
      </w:r>
      <w:r w:rsidR="00C447D9">
        <w:rPr>
          <w:rtl/>
        </w:rPr>
        <w:t>ً</w:t>
      </w:r>
      <w:r w:rsidR="005F4626" w:rsidRPr="006216AF">
        <w:rPr>
          <w:rtl/>
        </w:rPr>
        <w:t xml:space="preserve"> فمضى الحسن </w:t>
      </w:r>
      <w:r w:rsidR="00276CED">
        <w:rPr>
          <w:rtl/>
        </w:rPr>
        <w:t>عليه السلام</w:t>
      </w:r>
      <w:r w:rsidR="005F4626" w:rsidRPr="006216AF">
        <w:rPr>
          <w:rtl/>
        </w:rPr>
        <w:t xml:space="preserve"> ، وكان أهل </w:t>
      </w:r>
      <w:r w:rsidR="000469AD">
        <w:rPr>
          <w:rtl/>
        </w:rPr>
        <w:br/>
      </w:r>
      <w:r w:rsidR="005F4626" w:rsidRPr="006216AF">
        <w:rPr>
          <w:rtl/>
        </w:rPr>
        <w:t xml:space="preserve">البيت </w:t>
      </w:r>
      <w:r w:rsidR="006D2B24">
        <w:rPr>
          <w:rtl/>
        </w:rPr>
        <w:t>عليهم السلام</w:t>
      </w:r>
      <w:r w:rsidR="005F4626" w:rsidRPr="006216AF">
        <w:rPr>
          <w:rtl/>
        </w:rPr>
        <w:t xml:space="preserve"> يأكلون من سائر الأعداد ويعود ، حتّى قبض رسول </w:t>
      </w:r>
      <w:r w:rsidR="000469AD">
        <w:rPr>
          <w:rtl/>
        </w:rPr>
        <w:br/>
      </w:r>
      <w:r w:rsidR="005F4626" w:rsidRPr="006216AF">
        <w:rPr>
          <w:rtl/>
        </w:rPr>
        <w:t xml:space="preserve">الله </w:t>
      </w:r>
      <w:r w:rsidR="00470C8A">
        <w:rPr>
          <w:rtl/>
        </w:rPr>
        <w:t>(ص)</w:t>
      </w:r>
      <w:r w:rsidR="005F4626" w:rsidRPr="006216AF">
        <w:rPr>
          <w:rtl/>
        </w:rPr>
        <w:t xml:space="preserve"> ، فتغير البطيخ ، فأكلوه فلم يعد ، ولم يزالوا كذلك حتّى </w:t>
      </w:r>
      <w:r w:rsidR="000469AD">
        <w:rPr>
          <w:rtl/>
        </w:rPr>
        <w:br/>
      </w:r>
      <w:r w:rsidR="005F4626" w:rsidRPr="006216AF">
        <w:rPr>
          <w:rtl/>
        </w:rPr>
        <w:t xml:space="preserve">قبضت فاطمة </w:t>
      </w:r>
      <w:r w:rsidR="00276CED">
        <w:rPr>
          <w:rtl/>
        </w:rPr>
        <w:t>عليها السلام</w:t>
      </w:r>
      <w:r w:rsidR="00335A4F">
        <w:rPr>
          <w:rtl/>
        </w:rPr>
        <w:t xml:space="preserve"> ، فتغيّر الر</w:t>
      </w:r>
      <w:r w:rsidR="005F4626" w:rsidRPr="006216AF">
        <w:rPr>
          <w:rtl/>
        </w:rPr>
        <w:t>م</w:t>
      </w:r>
      <w:r w:rsidR="00335A4F">
        <w:rPr>
          <w:rtl/>
        </w:rPr>
        <w:t>ّ</w:t>
      </w:r>
      <w:r w:rsidR="005F4626" w:rsidRPr="006216AF">
        <w:rPr>
          <w:rtl/>
        </w:rPr>
        <w:t xml:space="preserve">ان ، فأكلوه فلم يعد ، ولم يزالوا </w:t>
      </w:r>
      <w:r w:rsidR="000469AD">
        <w:rPr>
          <w:rtl/>
        </w:rPr>
        <w:br/>
      </w:r>
      <w:r w:rsidR="005F4626" w:rsidRPr="006216AF">
        <w:rPr>
          <w:rtl/>
        </w:rPr>
        <w:t xml:space="preserve">كذلك حتّى قبض أمير المؤمنين </w:t>
      </w:r>
      <w:r w:rsidR="00276CED">
        <w:rPr>
          <w:rtl/>
        </w:rPr>
        <w:t>عليه السلام</w:t>
      </w:r>
      <w:r w:rsidR="005F4626" w:rsidRPr="006216AF">
        <w:rPr>
          <w:rtl/>
        </w:rPr>
        <w:t xml:space="preserve"> ، فتغيّر السفرجل ، فأكلوه </w:t>
      </w:r>
      <w:r w:rsidR="000469AD">
        <w:rPr>
          <w:rtl/>
        </w:rPr>
        <w:br/>
      </w:r>
      <w:r w:rsidR="005F4626" w:rsidRPr="006216AF">
        <w:rPr>
          <w:rtl/>
        </w:rPr>
        <w:t xml:space="preserve">فلم يعد ، وبقيت التفاحتان معي ومع أخي ، فلمّا كان يوم آخر عهدي </w:t>
      </w:r>
      <w:r w:rsidR="000469AD">
        <w:rPr>
          <w:rtl/>
        </w:rPr>
        <w:br/>
      </w:r>
      <w:r w:rsidR="005F4626" w:rsidRPr="006216AF">
        <w:rPr>
          <w:rtl/>
        </w:rPr>
        <w:t xml:space="preserve">بالحسن ، وجدتها عند رأسه وقد تغيّرت ، فأكلتها ، وبقيت الأخرى </w:t>
      </w:r>
      <w:r w:rsidR="000469AD">
        <w:rPr>
          <w:rtl/>
        </w:rPr>
        <w:br/>
      </w:r>
      <w:r w:rsidR="00335A4F">
        <w:rPr>
          <w:rtl/>
        </w:rPr>
        <w:t>معي</w:t>
      </w:r>
      <w:r w:rsidR="005F4626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9031D">
      <w:pPr>
        <w:rPr>
          <w:rtl/>
        </w:rPr>
      </w:pPr>
      <w:r w:rsidRPr="006216AF">
        <w:rPr>
          <w:rtl/>
        </w:rPr>
        <w:t>23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 xml:space="preserve">وروي عن أبي محيص أنّه قال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: كنت بكربلاء مع </w:t>
      </w:r>
      <w:r w:rsidR="000469AD">
        <w:rPr>
          <w:rtl/>
        </w:rPr>
        <w:br/>
      </w:r>
      <w:r w:rsidRPr="006216AF">
        <w:rPr>
          <w:rtl/>
        </w:rPr>
        <w:t xml:space="preserve">عمر بن سعد لعنه الله فلمّا ركب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العطش ، </w:t>
      </w:r>
      <w:r w:rsidR="000469AD">
        <w:rPr>
          <w:rtl/>
        </w:rPr>
        <w:br/>
      </w:r>
      <w:r w:rsidRPr="006216AF">
        <w:rPr>
          <w:rtl/>
        </w:rPr>
        <w:t xml:space="preserve">استخرجها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من ردائه واشتمها ، وردّها ، فلمّا صرع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فتشته </w:t>
      </w:r>
      <w:r w:rsidR="000469AD">
        <w:rPr>
          <w:rtl/>
        </w:rPr>
        <w:br/>
      </w:r>
      <w:r w:rsidRPr="006216AF">
        <w:rPr>
          <w:rtl/>
        </w:rPr>
        <w:t>فلم أجدها ، وسمعت صوتا</w:t>
      </w:r>
      <w:r w:rsidR="00C447D9">
        <w:rPr>
          <w:rtl/>
        </w:rPr>
        <w:t>ً</w:t>
      </w:r>
      <w:r w:rsidRPr="006216AF">
        <w:rPr>
          <w:rtl/>
        </w:rPr>
        <w:t xml:space="preserve"> من رجال رأيتهم ، ولم يمكني الوصول </w:t>
      </w:r>
      <w:r w:rsidR="000469AD">
        <w:rPr>
          <w:rtl/>
        </w:rPr>
        <w:br/>
      </w:r>
      <w:r w:rsidRPr="006216AF">
        <w:rPr>
          <w:rtl/>
        </w:rPr>
        <w:t xml:space="preserve">إليهم ، أنّ الملائكة تتلذّذ بروائحها عند قبره ، عند طلوع الفجر ، وقيام </w:t>
      </w:r>
      <w:r w:rsidR="000469AD">
        <w:rPr>
          <w:rtl/>
        </w:rPr>
        <w:br/>
      </w:r>
      <w:r w:rsidRPr="006216AF">
        <w:rPr>
          <w:rtl/>
        </w:rPr>
        <w:t>النهار</w:t>
      </w:r>
      <w:r w:rsidR="00410A32">
        <w:rPr>
          <w:rtl/>
        </w:rPr>
        <w:t xml:space="preserve"> .</w:t>
      </w:r>
    </w:p>
    <w:p w:rsidR="00F9031D" w:rsidRPr="00F9031D" w:rsidRDefault="00F9031D" w:rsidP="00F9031D">
      <w:pPr>
        <w:pStyle w:val="rfdLine"/>
        <w:rPr>
          <w:rtl/>
        </w:rPr>
      </w:pPr>
      <w:r w:rsidRPr="00F9031D">
        <w:rPr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ربكم وفي ر : عليكم ، بدل : إليكم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مدينة المعاجز : 255</w:t>
      </w:r>
      <w:r w:rsidR="0096323A">
        <w:rPr>
          <w:rtl/>
        </w:rPr>
        <w:t xml:space="preserve"> / </w:t>
      </w:r>
      <w:r w:rsidRPr="006216AF">
        <w:rPr>
          <w:rtl/>
        </w:rPr>
        <w:t>97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زيادة : كنت عارفا</w:t>
      </w:r>
      <w:r w:rsidR="00C447D9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بها وكنت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ع : كرب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ع : أخرجها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وفي الحديث طول ، أخذت موضع الحاجة</w:t>
      </w:r>
      <w:r w:rsidR="00410A32">
        <w:rPr>
          <w:rtl/>
        </w:rPr>
        <w:t xml:space="preserve"> .</w:t>
      </w:r>
    </w:p>
    <w:p w:rsidR="005F4626" w:rsidRPr="006216AF" w:rsidRDefault="005F4626" w:rsidP="00F9031D">
      <w:pPr>
        <w:rPr>
          <w:rtl/>
        </w:rPr>
      </w:pPr>
      <w:r w:rsidRPr="006216AF">
        <w:rPr>
          <w:rtl/>
        </w:rPr>
        <w:t>24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 xml:space="preserve">وروى أبو موسى في مصنّفه </w:t>
      </w:r>
      <w:r>
        <w:rPr>
          <w:rtl/>
        </w:rPr>
        <w:t>(</w:t>
      </w:r>
      <w:r w:rsidRPr="006216AF">
        <w:rPr>
          <w:rtl/>
        </w:rPr>
        <w:t xml:space="preserve">فضائل البتول </w:t>
      </w:r>
      <w:r w:rsidR="00276CED">
        <w:rPr>
          <w:rtl/>
        </w:rPr>
        <w:t xml:space="preserve">عليها </w:t>
      </w:r>
      <w:r w:rsidR="000469A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) أنّ جبرئيل جاء بالرّمانتين ، والسفرجلتين ، والتفاحتين ، وأعطى </w:t>
      </w:r>
      <w:r w:rsidR="000469AD">
        <w:rPr>
          <w:rtl/>
        </w:rPr>
        <w:br/>
      </w:r>
      <w:r w:rsidRPr="006216AF">
        <w:rPr>
          <w:rtl/>
        </w:rPr>
        <w:t xml:space="preserve">الحسن والحسين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وأهل البيت يأكلون منها ، فلمّا توفّيت </w:t>
      </w:r>
      <w:r w:rsidR="000469AD">
        <w:rPr>
          <w:rtl/>
        </w:rPr>
        <w:br/>
      </w:r>
      <w:r w:rsidRPr="006216AF">
        <w:rPr>
          <w:rtl/>
        </w:rPr>
        <w:t xml:space="preserve">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تغيّر الرّمان والسفرجل ، والتفاحتان بقيتا معهما ، </w:t>
      </w:r>
      <w:r w:rsidR="000469AD">
        <w:rPr>
          <w:rtl/>
        </w:rPr>
        <w:br/>
      </w:r>
      <w:r w:rsidRPr="006216AF">
        <w:rPr>
          <w:rtl/>
        </w:rPr>
        <w:t xml:space="preserve">فمن زار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مخلصي شيعته بالأسحار وجد </w:t>
      </w:r>
      <w:r w:rsidR="000469AD">
        <w:rPr>
          <w:rtl/>
        </w:rPr>
        <w:br/>
      </w:r>
      <w:r w:rsidRPr="006216AF">
        <w:rPr>
          <w:rtl/>
        </w:rPr>
        <w:t>رائحتها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ولست أدري أن الأمرين واحد أم اثنان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وقد وقع هذا الاختلاف </w:t>
      </w:r>
      <w:r w:rsidR="000469AD">
        <w:rPr>
          <w:rtl/>
        </w:rPr>
        <w:br/>
      </w:r>
      <w:r w:rsidRPr="006216AF">
        <w:rPr>
          <w:rtl/>
        </w:rPr>
        <w:t>في الرواية ، والله أعلم</w:t>
      </w:r>
      <w:r w:rsidR="00410A32">
        <w:rPr>
          <w:rtl/>
        </w:rPr>
        <w:t xml:space="preserve"> .</w:t>
      </w:r>
    </w:p>
    <w:p w:rsidR="005F4626" w:rsidRPr="006216AF" w:rsidRDefault="005F4626" w:rsidP="00F9031D">
      <w:pPr>
        <w:rPr>
          <w:rtl/>
        </w:rPr>
      </w:pPr>
      <w:r w:rsidRPr="006216AF">
        <w:rPr>
          <w:rtl/>
        </w:rPr>
        <w:t>25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="009F08E4">
        <w:rPr>
          <w:rtl/>
        </w:rPr>
        <w:t xml:space="preserve"> ، قال : «</w:t>
      </w:r>
      <w:r w:rsidRPr="006216AF">
        <w:rPr>
          <w:rtl/>
        </w:rPr>
        <w:t xml:space="preserve">بينما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0469AD">
        <w:rPr>
          <w:rtl/>
        </w:rPr>
        <w:br/>
      </w:r>
      <w:r w:rsidRPr="006216AF">
        <w:rPr>
          <w:rtl/>
        </w:rPr>
        <w:t>يتضوّر جوعا</w:t>
      </w:r>
      <w:r w:rsidR="000D147D">
        <w:rPr>
          <w:rtl/>
        </w:rPr>
        <w:t>ً</w:t>
      </w:r>
      <w:r w:rsidRPr="006216AF">
        <w:rPr>
          <w:rtl/>
        </w:rPr>
        <w:t xml:space="preserve"> ، إذ أتاه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بجام من الجنّة فيه تحفة من </w:t>
      </w:r>
      <w:r w:rsidR="000469AD">
        <w:rPr>
          <w:rtl/>
        </w:rPr>
        <w:br/>
      </w:r>
      <w:r w:rsidRPr="006216AF">
        <w:rPr>
          <w:rtl/>
        </w:rPr>
        <w:t>تحف الجنّة ، فهلّل الجام ، وهلّ</w:t>
      </w:r>
      <w:r w:rsidR="000D147D">
        <w:rPr>
          <w:rtl/>
        </w:rPr>
        <w:t>َ</w:t>
      </w:r>
      <w:r w:rsidRPr="006216AF">
        <w:rPr>
          <w:rtl/>
        </w:rPr>
        <w:t xml:space="preserve">لت التحفة في يده ، وسبّحا وكبّرا </w:t>
      </w:r>
      <w:r w:rsidR="000469AD">
        <w:rPr>
          <w:rtl/>
        </w:rPr>
        <w:br/>
      </w:r>
      <w:r w:rsidRPr="006216AF">
        <w:rPr>
          <w:rtl/>
        </w:rPr>
        <w:t xml:space="preserve">وحمّدا ، فتناولهما أهل بيته ، ففعلوا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مثل 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فهمّ أن يتناولها بعض أصحابه ، فتناوله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0469AD">
        <w:rPr>
          <w:rtl/>
        </w:rPr>
        <w:br/>
      </w:r>
      <w:r w:rsidRPr="006216AF">
        <w:rPr>
          <w:rtl/>
        </w:rPr>
        <w:t>وقال له : ك</w:t>
      </w:r>
      <w:r w:rsidR="00335A4F">
        <w:rPr>
          <w:rtl/>
        </w:rPr>
        <w:t>ُ</w:t>
      </w:r>
      <w:r w:rsidRPr="006216AF">
        <w:rPr>
          <w:rtl/>
        </w:rPr>
        <w:t xml:space="preserve">لها ، فإنّها تحفة من الجنّة ، أتحفك الله بها ، وإنّها ليست </w:t>
      </w:r>
      <w:r w:rsidR="000469AD">
        <w:rPr>
          <w:rtl/>
        </w:rPr>
        <w:br/>
      </w:r>
      <w:r w:rsidRPr="006216AF">
        <w:rPr>
          <w:rtl/>
        </w:rPr>
        <w:t xml:space="preserve">تصلح </w:t>
      </w:r>
      <w:r w:rsidR="00335A4F">
        <w:rPr>
          <w:rtl/>
        </w:rPr>
        <w:t>إلّا</w:t>
      </w:r>
      <w:r w:rsidRPr="006216AF">
        <w:rPr>
          <w:rtl/>
        </w:rPr>
        <w:t xml:space="preserve"> لنبيّ ، أو وصي نبيّ ، فأكل </w:t>
      </w:r>
      <w:r w:rsidR="00470C8A">
        <w:rPr>
          <w:rtl/>
        </w:rPr>
        <w:t>(ص)</w:t>
      </w:r>
      <w:r w:rsidRPr="006216AF">
        <w:rPr>
          <w:rtl/>
        </w:rPr>
        <w:t xml:space="preserve"> وأكلنا ، وإنّي لأجد حلاوتها </w:t>
      </w:r>
      <w:r w:rsidR="000469AD">
        <w:rPr>
          <w:rtl/>
        </w:rPr>
        <w:br/>
      </w:r>
      <w:r w:rsidR="007C3114">
        <w:rPr>
          <w:rtl/>
        </w:rPr>
        <w:t>إلى ساعتي هذه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9031D" w:rsidRPr="00170E08" w:rsidRDefault="005F4626" w:rsidP="00F9031D">
      <w:pPr>
        <w:rPr>
          <w:rStyle w:val="rfdLineChar"/>
          <w:rtl/>
          <w:lang w:bidi="ar-SA"/>
        </w:rPr>
      </w:pPr>
      <w:r w:rsidRPr="006216AF">
        <w:rPr>
          <w:rtl/>
        </w:rPr>
        <w:t>26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>عن عبد الرحمن بن أبي ليلى ، مرس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قال : دخل </w:t>
      </w:r>
      <w:r w:rsidR="000469AD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على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، وذكر فضل نفسها ، وفضل </w:t>
      </w:r>
      <w:r w:rsidR="000469AD">
        <w:rPr>
          <w:rtl/>
        </w:rPr>
        <w:br/>
      </w:r>
      <w:r w:rsidRPr="006216AF">
        <w:rPr>
          <w:rtl/>
        </w:rPr>
        <w:t>زوجها وابنيها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>في حديث طويل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 xml:space="preserve">فقالت </w:t>
      </w:r>
      <w:r w:rsidR="00276CED">
        <w:rPr>
          <w:rtl/>
        </w:rPr>
        <w:t>عليها السلام</w:t>
      </w:r>
      <w:r w:rsidR="007C3114">
        <w:rPr>
          <w:rtl/>
        </w:rPr>
        <w:t xml:space="preserve"> : «</w:t>
      </w:r>
      <w:r w:rsidRPr="006216AF">
        <w:rPr>
          <w:rtl/>
        </w:rPr>
        <w:t>يا رسول الله ،</w:t>
      </w:r>
      <w:r w:rsidR="00F9031D">
        <w:rPr>
          <w:rFonts w:hint="cs"/>
          <w:rtl/>
        </w:rPr>
        <w:t xml:space="preserve"> </w:t>
      </w:r>
      <w:r w:rsidR="00F9031D">
        <w:rPr>
          <w:rtl/>
        </w:rPr>
        <w:br/>
      </w:r>
      <w:r w:rsidR="00F9031D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مدينة المعاجز : 55</w:t>
      </w:r>
      <w:r w:rsidR="0096323A">
        <w:rPr>
          <w:rtl/>
        </w:rPr>
        <w:t xml:space="preserve"> / </w:t>
      </w:r>
      <w:r w:rsidRPr="006216AF">
        <w:rPr>
          <w:rtl/>
        </w:rPr>
        <w:t>113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الاحتجاج : 211 ، اثبات الهداة : 1 : 337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ففعلا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معالم الزلفى : 405</w:t>
      </w:r>
      <w:r w:rsidR="00410A32">
        <w:rPr>
          <w:rtl/>
        </w:rPr>
        <w:t xml:space="preserve"> .</w:t>
      </w:r>
    </w:p>
    <w:p w:rsidR="005F4626" w:rsidRPr="006216AF" w:rsidRDefault="005F4626" w:rsidP="004E0457">
      <w:pPr>
        <w:pStyle w:val="rfdNormal0"/>
        <w:rPr>
          <w:rtl/>
        </w:rPr>
      </w:pPr>
      <w:r>
        <w:rPr>
          <w:rtl/>
        </w:rPr>
        <w:br w:type="page"/>
      </w:r>
      <w:r w:rsidR="00420097">
        <w:rPr>
          <w:rtl/>
        </w:rPr>
        <w:lastRenderedPageBreak/>
        <w:t>والله لقد بات ابناي جائعين</w:t>
      </w:r>
      <w:r w:rsidRPr="006216AF">
        <w:rPr>
          <w:rtl/>
        </w:rPr>
        <w:t>» فقا</w:t>
      </w:r>
      <w:r w:rsidR="00420097">
        <w:rPr>
          <w:rtl/>
        </w:rPr>
        <w:t>ل : «</w:t>
      </w:r>
      <w:r w:rsidRPr="006216AF">
        <w:rPr>
          <w:rtl/>
        </w:rPr>
        <w:t xml:space="preserve">يا فاطمة ، قومي فهاتي العفاص </w:t>
      </w:r>
      <w:r w:rsidR="000469AD">
        <w:rPr>
          <w:rtl/>
        </w:rPr>
        <w:br/>
      </w:r>
      <w:r w:rsidR="00420097">
        <w:rPr>
          <w:rtl/>
        </w:rPr>
        <w:t>من المسجد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420097" w:rsidP="005F4626">
      <w:pPr>
        <w:rPr>
          <w:rtl/>
        </w:rPr>
      </w:pPr>
      <w:r>
        <w:rPr>
          <w:rtl/>
        </w:rPr>
        <w:t>قالت : «يا رسول الله ما لنا من عفاص» قال : «</w:t>
      </w:r>
      <w:r w:rsidR="005F4626" w:rsidRPr="006216AF">
        <w:rPr>
          <w:rtl/>
        </w:rPr>
        <w:t xml:space="preserve">يا فاطمة قومي ، </w:t>
      </w:r>
      <w:r w:rsidR="000469AD">
        <w:rPr>
          <w:rtl/>
        </w:rPr>
        <w:br/>
      </w:r>
      <w:r w:rsidR="005F4626" w:rsidRPr="006216AF">
        <w:rPr>
          <w:rtl/>
        </w:rPr>
        <w:t>فإنّه من أطاعني فقد أطا</w:t>
      </w:r>
      <w:r>
        <w:rPr>
          <w:rtl/>
        </w:rPr>
        <w:t>ع الله ، ومن عصاني فقد عصى الله</w:t>
      </w:r>
      <w:r w:rsidR="005F4626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فقامت فاطمة إلى المسجد ، فإذا هي بعفاص مغطّ</w:t>
      </w:r>
      <w:r w:rsidR="000D147D">
        <w:rPr>
          <w:rtl/>
        </w:rPr>
        <w:t>َ</w:t>
      </w:r>
      <w:r w:rsidRPr="006216AF">
        <w:rPr>
          <w:rtl/>
        </w:rPr>
        <w:t>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فوضعته ق</w:t>
      </w:r>
      <w:r w:rsidR="000D147D">
        <w:rPr>
          <w:rtl/>
        </w:rPr>
        <w:t>ُ</w:t>
      </w:r>
      <w:r w:rsidRPr="006216AF">
        <w:rPr>
          <w:rtl/>
        </w:rPr>
        <w:t xml:space="preserve">دّام النبيّ </w:t>
      </w:r>
      <w:r w:rsidR="00470C8A">
        <w:rPr>
          <w:rtl/>
        </w:rPr>
        <w:t>(ص)</w:t>
      </w:r>
      <w:r w:rsidRPr="006216AF">
        <w:rPr>
          <w:rtl/>
        </w:rPr>
        <w:t xml:space="preserve"> فإذا هو طبق مغطّى بمنديل </w:t>
      </w:r>
      <w:r w:rsidR="000469AD">
        <w:rPr>
          <w:rtl/>
        </w:rPr>
        <w:br/>
      </w:r>
      <w:r w:rsidR="00420097">
        <w:rPr>
          <w:rtl/>
        </w:rPr>
        <w:t>شامي ، فقال : «</w:t>
      </w:r>
      <w:r w:rsidRPr="006216AF">
        <w:rPr>
          <w:rtl/>
        </w:rPr>
        <w:t>عليّ</w:t>
      </w:r>
      <w:r w:rsidR="000D147D">
        <w:rPr>
          <w:rtl/>
        </w:rPr>
        <w:t>َ</w:t>
      </w:r>
      <w:r w:rsidRPr="006216AF">
        <w:rPr>
          <w:rtl/>
        </w:rPr>
        <w:t xml:space="preserve"> بعليّ </w:t>
      </w:r>
      <w:r w:rsidRPr="006216AF">
        <w:rPr>
          <w:rStyle w:val="rfdFootnotenum"/>
          <w:rtl/>
        </w:rPr>
        <w:t>(1)</w:t>
      </w:r>
      <w:r w:rsidR="00420097">
        <w:rPr>
          <w:rtl/>
        </w:rPr>
        <w:t xml:space="preserve"> وأيقظي الحسن والحسين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9031D">
      <w:pPr>
        <w:rPr>
          <w:rtl/>
        </w:rPr>
      </w:pPr>
      <w:r w:rsidRPr="006216AF">
        <w:rPr>
          <w:rtl/>
        </w:rPr>
        <w:t xml:space="preserve">ثمّ كشف عن الطبق ، فإذا فيه كعك أبيض يشبه كعك الشام ، </w:t>
      </w:r>
      <w:r w:rsidR="000469AD">
        <w:rPr>
          <w:rtl/>
        </w:rPr>
        <w:br/>
      </w:r>
      <w:r w:rsidRPr="006216AF">
        <w:rPr>
          <w:rtl/>
        </w:rPr>
        <w:t xml:space="preserve">وزبيب يشبه زبيب الطائف ، وتمر يشبه العجوة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يسمّى الرائع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 xml:space="preserve">وفي </w:t>
      </w:r>
      <w:r w:rsidR="000469AD">
        <w:rPr>
          <w:rtl/>
        </w:rPr>
        <w:br/>
      </w:r>
      <w:r w:rsidRPr="006216AF">
        <w:rPr>
          <w:rtl/>
        </w:rPr>
        <w:t>رواية غيره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وصيحاني مثل صيحاني المدينة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 xml:space="preserve">فقال لهم النبيّ </w:t>
      </w:r>
      <w:r w:rsidR="00470C8A">
        <w:rPr>
          <w:rtl/>
        </w:rPr>
        <w:t>(ص)</w:t>
      </w:r>
      <w:r w:rsidRPr="006216AF">
        <w:rPr>
          <w:rtl/>
        </w:rPr>
        <w:t xml:space="preserve"> :</w:t>
      </w:r>
      <w:r w:rsidR="004E0457">
        <w:rPr>
          <w:rtl/>
        </w:rPr>
        <w:t xml:space="preserve"> </w:t>
      </w:r>
      <w:r w:rsidR="000469AD">
        <w:rPr>
          <w:rtl/>
        </w:rPr>
        <w:br/>
      </w:r>
      <w:r w:rsidR="00420097">
        <w:rPr>
          <w:rtl/>
        </w:rPr>
        <w:t>«كلوا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9031D">
      <w:pPr>
        <w:rPr>
          <w:rtl/>
        </w:rPr>
      </w:pPr>
      <w:r w:rsidRPr="006216AF">
        <w:rPr>
          <w:rtl/>
        </w:rPr>
        <w:t>27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F9031D">
        <w:rPr>
          <w:rFonts w:hint="cs"/>
          <w:rtl/>
        </w:rPr>
        <w:t xml:space="preserve"> </w:t>
      </w:r>
      <w:r>
        <w:rPr>
          <w:rtl/>
        </w:rPr>
        <w:t>ـ</w:t>
      </w:r>
      <w:r w:rsidR="00F9031D">
        <w:rPr>
          <w:rFonts w:hint="cs"/>
          <w:rtl/>
        </w:rPr>
        <w:t xml:space="preserve"> </w:t>
      </w:r>
      <w:r w:rsidRPr="006216AF">
        <w:rPr>
          <w:rtl/>
        </w:rPr>
        <w:t xml:space="preserve">عن سليمان الديلميّ ، 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0469AD">
        <w:rPr>
          <w:rtl/>
        </w:rPr>
        <w:br/>
      </w:r>
      <w:r w:rsidR="00420097">
        <w:rPr>
          <w:rtl/>
        </w:rPr>
        <w:t>قال : «</w:t>
      </w:r>
      <w:r w:rsidRPr="006216AF">
        <w:rPr>
          <w:rtl/>
        </w:rPr>
        <w:t>مطروا بالمدينة مطرا</w:t>
      </w:r>
      <w:r w:rsidR="000D147D">
        <w:rPr>
          <w:rtl/>
        </w:rPr>
        <w:t>ً</w:t>
      </w:r>
      <w:r w:rsidRPr="006216AF">
        <w:rPr>
          <w:rtl/>
        </w:rPr>
        <w:t xml:space="preserve"> جودا</w:t>
      </w:r>
      <w:r w:rsidR="000D147D">
        <w:rPr>
          <w:rtl/>
        </w:rPr>
        <w:t>ً</w:t>
      </w:r>
      <w:r w:rsidRPr="006216AF">
        <w:rPr>
          <w:rtl/>
        </w:rPr>
        <w:t xml:space="preserve"> ، فلمّا أن انقشعت السحابة ، خرج </w:t>
      </w:r>
      <w:r w:rsidR="000469AD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ومعه عدّة من أصحابه المهاجرين والأنصار ، وعليّ </w:t>
      </w:r>
      <w:r w:rsidR="000469AD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ليس في القوم ، فلمّا خرجوا من باب المدينة ، جلس </w:t>
      </w:r>
      <w:r w:rsidR="000469AD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ينتظر عليّا</w:t>
      </w:r>
      <w:r w:rsidR="000D147D">
        <w:rPr>
          <w:rtl/>
        </w:rPr>
        <w:t>ً</w:t>
      </w:r>
      <w:r w:rsidRPr="006216AF">
        <w:rPr>
          <w:rtl/>
        </w:rPr>
        <w:t xml:space="preserve"> ، وأصحابه حوله</w:t>
      </w:r>
      <w:r w:rsidR="00410A32">
        <w:rPr>
          <w:rtl/>
        </w:rPr>
        <w:t xml:space="preserve"> .</w:t>
      </w:r>
    </w:p>
    <w:p w:rsidR="00F9031D" w:rsidRPr="00170E08" w:rsidRDefault="005F4626" w:rsidP="00F9031D">
      <w:pPr>
        <w:rPr>
          <w:rStyle w:val="rfdLineChar"/>
          <w:rtl/>
          <w:lang w:bidi="ar-SA"/>
        </w:rPr>
      </w:pPr>
      <w:r w:rsidRPr="006216AF">
        <w:rPr>
          <w:rtl/>
        </w:rPr>
        <w:t>فبينما هو كذلك ، إذ أقبل عليّ</w:t>
      </w:r>
      <w:r w:rsidR="000D147D">
        <w:rPr>
          <w:rtl/>
        </w:rPr>
        <w:t>ٌ</w:t>
      </w:r>
      <w:r w:rsidRPr="006216AF">
        <w:rPr>
          <w:rtl/>
        </w:rPr>
        <w:t xml:space="preserve"> من المدينة ، فقال له جبرئيل </w:t>
      </w:r>
      <w:r w:rsidR="00276CED">
        <w:rPr>
          <w:rtl/>
        </w:rPr>
        <w:t xml:space="preserve">عليه </w:t>
      </w:r>
      <w:r w:rsidR="000469A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يا محمد ، هذا عليّ قد أتاك ، نقيّ الكفّين ، نقيّ القلب ، </w:t>
      </w:r>
      <w:r w:rsidR="000469AD">
        <w:rPr>
          <w:rtl/>
        </w:rPr>
        <w:br/>
      </w:r>
      <w:r w:rsidRPr="006216AF">
        <w:rPr>
          <w:rtl/>
        </w:rPr>
        <w:t>يمشي كما</w:t>
      </w:r>
      <w:r w:rsidR="00AB693E">
        <w:rPr>
          <w:rtl/>
        </w:rPr>
        <w:t xml:space="preserve">لاً </w:t>
      </w:r>
      <w:r w:rsidRPr="006216AF">
        <w:rPr>
          <w:rtl/>
        </w:rPr>
        <w:t>، ويقول صوابا</w:t>
      </w:r>
      <w:r w:rsidR="000D147D">
        <w:rPr>
          <w:rtl/>
        </w:rPr>
        <w:t>ً</w:t>
      </w:r>
      <w:r w:rsidRPr="006216AF">
        <w:rPr>
          <w:rtl/>
        </w:rPr>
        <w:t xml:space="preserve"> ، تزول الجبال ولا يزول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دنا من </w:t>
      </w:r>
      <w:r w:rsidR="000469AD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، أقبل يمسح وجهه بكفّه ، ويمسح به وجه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عليّ ،</w:t>
      </w:r>
      <w:r w:rsidR="00F9031D">
        <w:rPr>
          <w:rFonts w:hint="cs"/>
          <w:rtl/>
        </w:rPr>
        <w:t xml:space="preserve"> </w:t>
      </w:r>
      <w:r w:rsidR="00F9031D">
        <w:rPr>
          <w:rtl/>
        </w:rPr>
        <w:br/>
      </w:r>
      <w:r w:rsidR="00F9031D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: أدعي عليّا</w:t>
      </w:r>
      <w:r w:rsidR="000D147D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العجوة : ضرب من التمر ، وهو من أجود التمر بالمدينة</w:t>
      </w:r>
      <w:r w:rsidR="00410A32">
        <w:rPr>
          <w:rStyle w:val="rfdFootnote"/>
          <w:rtl/>
        </w:rPr>
        <w:t xml:space="preserve"> .</w:t>
      </w:r>
      <w:r w:rsidR="00420097">
        <w:rPr>
          <w:rStyle w:val="rfdFootnote"/>
          <w:rtl/>
        </w:rPr>
        <w:t xml:space="preserve"> «</w:t>
      </w:r>
      <w:r w:rsidRPr="006216AF">
        <w:rPr>
          <w:rStyle w:val="rfdFootnote"/>
          <w:rtl/>
        </w:rPr>
        <w:t xml:space="preserve">لسان </w:t>
      </w:r>
      <w:r w:rsidR="000469AD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عجا</w:t>
      </w:r>
      <w:r>
        <w:rPr>
          <w:rStyle w:val="rfdFootnote"/>
          <w:rtl/>
        </w:rPr>
        <w:t xml:space="preserve"> ـ </w:t>
      </w:r>
      <w:r w:rsidR="00420097">
        <w:rPr>
          <w:rStyle w:val="rfdFootnote"/>
          <w:rtl/>
        </w:rPr>
        <w:t>15 : 31</w:t>
      </w:r>
      <w:r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مدينة المعاجز : 208</w:t>
      </w:r>
      <w:r w:rsidR="0096323A">
        <w:rPr>
          <w:rtl/>
        </w:rPr>
        <w:t xml:space="preserve"> / </w:t>
      </w:r>
      <w:r w:rsidRPr="006216AF">
        <w:rPr>
          <w:rtl/>
        </w:rPr>
        <w:t>42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ك : وجهه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E22C5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ويمسح به وجه نفسه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وهو يقول : أنا المنذر وأنت الهادي من بعدي</w:t>
      </w:r>
      <w:r w:rsidR="004E0457">
        <w:rPr>
          <w:rtl/>
        </w:rPr>
        <w:t xml:space="preserve"> </w:t>
      </w:r>
      <w:r w:rsidR="000469AD">
        <w:rPr>
          <w:rtl/>
        </w:rPr>
        <w:br/>
      </w:r>
      <w:r w:rsidRPr="006216AF">
        <w:rPr>
          <w:rtl/>
        </w:rPr>
        <w:t xml:space="preserve">فأنزل الله على نبيّه كلمح البصر : </w:t>
      </w:r>
      <w:r w:rsidRPr="006216AF">
        <w:rPr>
          <w:rStyle w:val="rfdAlaem"/>
          <w:rtl/>
        </w:rPr>
        <w:t>(</w:t>
      </w:r>
      <w:r w:rsidR="006E22C5" w:rsidRPr="006E22C5">
        <w:rPr>
          <w:rStyle w:val="rfdAie"/>
          <w:rtl/>
        </w:rPr>
        <w:t xml:space="preserve"> </w:t>
      </w:r>
      <w:r w:rsidR="006E22C5">
        <w:rPr>
          <w:rStyle w:val="rfdAie"/>
          <w:rtl/>
        </w:rPr>
        <w:t>إِنَّمَا أَنتَ مُنذِرٌ</w:t>
      </w:r>
      <w:r w:rsidR="006E22C5" w:rsidRPr="006E22C5">
        <w:rPr>
          <w:rStyle w:val="rfdAie"/>
          <w:rtl/>
        </w:rPr>
        <w:t xml:space="preserve"> وَلِكُلِّ قَوْمٍ </w:t>
      </w:r>
      <w:r w:rsidR="006E22C5">
        <w:rPr>
          <w:rStyle w:val="rfdAie"/>
          <w:rtl/>
        </w:rPr>
        <w:br/>
      </w:r>
      <w:r w:rsidR="006E22C5" w:rsidRPr="006E22C5">
        <w:rPr>
          <w:rStyle w:val="rfdAie"/>
          <w:rtl/>
        </w:rPr>
        <w:t>هَادٍ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BB21AC">
      <w:pPr>
        <w:rPr>
          <w:rtl/>
        </w:rPr>
      </w:pPr>
      <w:r w:rsidRPr="006216AF">
        <w:rPr>
          <w:rtl/>
        </w:rPr>
        <w:t xml:space="preserve">قال : فقام النبيّ </w:t>
      </w:r>
      <w:r w:rsidR="00470C8A">
        <w:rPr>
          <w:rtl/>
        </w:rPr>
        <w:t>(ص)</w:t>
      </w:r>
      <w:r w:rsidRPr="006216AF">
        <w:rPr>
          <w:rtl/>
        </w:rPr>
        <w:t xml:space="preserve"> ، ثمّ ارتفع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ثمّ رفع </w:t>
      </w:r>
      <w:r w:rsidR="000469AD">
        <w:rPr>
          <w:rtl/>
        </w:rPr>
        <w:br/>
      </w:r>
      <w:r w:rsidRPr="006216AF">
        <w:rPr>
          <w:rtl/>
        </w:rPr>
        <w:t>رأسه ، فإذا هو بكفّ أشدّ بياضا</w:t>
      </w:r>
      <w:r w:rsidR="000D147D">
        <w:rPr>
          <w:rtl/>
        </w:rPr>
        <w:t>ً</w:t>
      </w:r>
      <w:r w:rsidRPr="006216AF">
        <w:rPr>
          <w:rtl/>
        </w:rPr>
        <w:t xml:space="preserve"> من الثلج ، قد أدلت رمّانة ، أشدّ </w:t>
      </w:r>
      <w:r w:rsidR="00902D1F">
        <w:rPr>
          <w:rtl/>
        </w:rPr>
        <w:br/>
      </w:r>
      <w:r w:rsidRPr="006216AF">
        <w:rPr>
          <w:rtl/>
        </w:rPr>
        <w:t xml:space="preserve">خضرة من الزمرّد ، فأقبلت الرّمانة تهوي إلى النبيّ </w:t>
      </w:r>
      <w:r w:rsidR="00470C8A">
        <w:rPr>
          <w:rtl/>
        </w:rPr>
        <w:t>(ص)</w:t>
      </w:r>
      <w:r w:rsidRPr="006216AF">
        <w:rPr>
          <w:rtl/>
        </w:rPr>
        <w:t xml:space="preserve"> بضجيج ، فلمّا </w:t>
      </w:r>
      <w:r w:rsidR="00902D1F">
        <w:rPr>
          <w:rtl/>
        </w:rPr>
        <w:br/>
      </w:r>
      <w:r w:rsidRPr="006216AF">
        <w:rPr>
          <w:rtl/>
        </w:rPr>
        <w:t xml:space="preserve">صارت في يده ، عضّ منها عضّات ، ثمّ دفعها إلى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902D1F">
        <w:rPr>
          <w:rtl/>
        </w:rPr>
        <w:br/>
      </w:r>
      <w:r w:rsidRPr="006216AF">
        <w:rPr>
          <w:rtl/>
        </w:rPr>
        <w:t>وقال له : ك</w:t>
      </w:r>
      <w:r w:rsidR="006E22C5">
        <w:rPr>
          <w:rtl/>
        </w:rPr>
        <w:t>ُ</w:t>
      </w:r>
      <w:r w:rsidRPr="006216AF">
        <w:rPr>
          <w:rtl/>
        </w:rPr>
        <w:t>ل ، وأفضل لابنتي وابنيّ</w:t>
      </w:r>
      <w:r w:rsidR="00BB21AC">
        <w:rPr>
          <w:rFonts w:hint="cs"/>
          <w:rtl/>
        </w:rPr>
        <w:t xml:space="preserve"> </w:t>
      </w:r>
      <w:r>
        <w:rPr>
          <w:rtl/>
        </w:rPr>
        <w:t>ـ</w:t>
      </w:r>
      <w:r w:rsidR="00BB21AC">
        <w:rPr>
          <w:rFonts w:hint="cs"/>
          <w:rtl/>
        </w:rPr>
        <w:t xml:space="preserve"> </w:t>
      </w:r>
      <w:r w:rsidRPr="006216AF">
        <w:rPr>
          <w:rtl/>
        </w:rPr>
        <w:t xml:space="preserve">يعني الحسن والحسين </w:t>
      </w:r>
      <w:r w:rsidR="00276CED">
        <w:rPr>
          <w:rtl/>
        </w:rPr>
        <w:t xml:space="preserve">عليهما </w:t>
      </w:r>
      <w:r w:rsidR="00902D1F">
        <w:rPr>
          <w:rtl/>
        </w:rPr>
        <w:br/>
      </w:r>
      <w:r w:rsidR="00276CED">
        <w:rPr>
          <w:rtl/>
        </w:rPr>
        <w:t>السلام</w:t>
      </w:r>
      <w:r w:rsidR="00BB21AC">
        <w:rPr>
          <w:rFonts w:hint="cs"/>
          <w:rtl/>
        </w:rPr>
        <w:t xml:space="preserve"> </w:t>
      </w:r>
      <w:r>
        <w:rPr>
          <w:rtl/>
        </w:rPr>
        <w:t>ـ</w:t>
      </w:r>
      <w:r w:rsidR="00BB21AC">
        <w:rPr>
          <w:rFonts w:hint="cs"/>
          <w:rtl/>
        </w:rPr>
        <w:t xml:space="preserve"> </w:t>
      </w:r>
      <w:r w:rsidRPr="006216AF">
        <w:rPr>
          <w:rtl/>
        </w:rPr>
        <w:t xml:space="preserve">ثمّ التفت إلى الناس ، وقال : أيّها الناس ، هذه هديّة من عند </w:t>
      </w:r>
      <w:r w:rsidR="00902D1F">
        <w:rPr>
          <w:rtl/>
        </w:rPr>
        <w:br/>
      </w:r>
      <w:r w:rsidRPr="006216AF">
        <w:rPr>
          <w:rtl/>
        </w:rPr>
        <w:t xml:space="preserve">الله إليّ ، وإلى وصيّي ، وإلى ابنتي ، وإلى سبطيّ ، فلو أذن الله لي أن </w:t>
      </w:r>
      <w:r w:rsidR="00902D1F">
        <w:rPr>
          <w:rtl/>
        </w:rPr>
        <w:br/>
      </w:r>
      <w:r w:rsidRPr="006216AF">
        <w:rPr>
          <w:rtl/>
        </w:rPr>
        <w:t>آتيكم منها لفعلت ، فاعذروني عافاكم 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سلمان : جعلت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فداك ، فما كان ذلك الضجيج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فقال : إنّ </w:t>
      </w:r>
      <w:r w:rsidR="00902D1F">
        <w:rPr>
          <w:rtl/>
        </w:rPr>
        <w:br/>
      </w:r>
      <w:r w:rsidRPr="006216AF">
        <w:rPr>
          <w:rtl/>
        </w:rPr>
        <w:t xml:space="preserve">الرمانة لمّا اجتنيت ، ضجّت الشجرة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بالتسبيح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جعلت فداك ، ما تسبيح الشجرة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قال : سبحان من سبّحت </w:t>
      </w:r>
      <w:r w:rsidR="00902D1F">
        <w:rPr>
          <w:rtl/>
        </w:rPr>
        <w:br/>
      </w:r>
      <w:r w:rsidRPr="006216AF">
        <w:rPr>
          <w:rtl/>
        </w:rPr>
        <w:t xml:space="preserve">له الشجر الناظرة ، سبحان ربّي الجليل ، سبحان من قدح من قضبانها </w:t>
      </w:r>
      <w:r w:rsidR="00902D1F">
        <w:rPr>
          <w:rtl/>
        </w:rPr>
        <w:br/>
      </w:r>
      <w:r w:rsidRPr="006216AF">
        <w:rPr>
          <w:rtl/>
        </w:rPr>
        <w:t>ال</w:t>
      </w:r>
      <w:r w:rsidR="006E22C5">
        <w:rPr>
          <w:rtl/>
        </w:rPr>
        <w:t>نار المضيئة ، سبحان ربّي الكريم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ويقال : إنّه من تسبيح مريم </w:t>
      </w:r>
      <w:r w:rsidR="00276CED">
        <w:rPr>
          <w:rtl/>
        </w:rPr>
        <w:t>عليها السلام</w:t>
      </w:r>
      <w:r w:rsidR="00410A32">
        <w:rPr>
          <w:rtl/>
        </w:rPr>
        <w:t xml:space="preserve"> .</w:t>
      </w:r>
    </w:p>
    <w:p w:rsidR="00BB21AC" w:rsidRPr="00170E08" w:rsidRDefault="005F4626" w:rsidP="00BB21AC">
      <w:pPr>
        <w:rPr>
          <w:rStyle w:val="rfdLineChar"/>
          <w:rtl/>
          <w:lang w:bidi="ar-SA"/>
        </w:rPr>
      </w:pPr>
      <w:r w:rsidRPr="006216AF">
        <w:rPr>
          <w:rtl/>
        </w:rPr>
        <w:t>28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BB21AC">
        <w:rPr>
          <w:rFonts w:hint="cs"/>
          <w:rtl/>
        </w:rPr>
        <w:t xml:space="preserve"> </w:t>
      </w:r>
      <w:r>
        <w:rPr>
          <w:rtl/>
        </w:rPr>
        <w:t>ـ</w:t>
      </w:r>
      <w:r w:rsidR="00BB21AC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="006E22C5">
        <w:rPr>
          <w:rtl/>
        </w:rPr>
        <w:t xml:space="preserve"> ، قال : «</w:t>
      </w:r>
      <w:r w:rsidRPr="006216AF">
        <w:rPr>
          <w:rtl/>
        </w:rPr>
        <w:t xml:space="preserve">أتاني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في </w:t>
      </w:r>
      <w:r w:rsidR="00902D1F">
        <w:rPr>
          <w:rtl/>
        </w:rPr>
        <w:br/>
      </w:r>
      <w:r w:rsidRPr="006216AF">
        <w:rPr>
          <w:rtl/>
        </w:rPr>
        <w:t xml:space="preserve">منزلي ، ولم يكن طعمنا منذ ثلاثة أيّام ، فقال لي : يا عليّ هل عندك </w:t>
      </w:r>
      <w:r w:rsidR="00902D1F">
        <w:rPr>
          <w:rtl/>
        </w:rPr>
        <w:br/>
      </w:r>
      <w:r w:rsidRPr="006216AF">
        <w:rPr>
          <w:rtl/>
        </w:rPr>
        <w:t>من شيء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فقلت : والذي أكرمك بالكرامة ما طعمت أنا وزوجتي وابناي</w:t>
      </w:r>
      <w:r w:rsidR="00BB21AC">
        <w:rPr>
          <w:rFonts w:hint="cs"/>
          <w:rtl/>
        </w:rPr>
        <w:t xml:space="preserve"> </w:t>
      </w:r>
      <w:r w:rsidR="00BB21AC">
        <w:rPr>
          <w:rtl/>
        </w:rPr>
        <w:br/>
      </w:r>
      <w:r w:rsidR="00BB21AC">
        <w:rPr>
          <w:rStyle w:val="rfdLineChar"/>
          <w:rtl/>
          <w:lang w:bidi="ar-SA"/>
        </w:rPr>
        <w:t>___________________</w:t>
      </w:r>
    </w:p>
    <w:p w:rsidR="005F4626" w:rsidRPr="006216AF" w:rsidRDefault="006E22C5" w:rsidP="005F4626">
      <w:pPr>
        <w:rPr>
          <w:rtl/>
        </w:rPr>
      </w:pPr>
      <w:r>
        <w:rPr>
          <w:rStyle w:val="rfdFootnote"/>
          <w:rtl/>
        </w:rPr>
        <w:t>(1) «</w:t>
      </w:r>
      <w:r w:rsidR="005F4626" w:rsidRPr="006216AF">
        <w:rPr>
          <w:rStyle w:val="rfdFootnote"/>
          <w:rtl/>
        </w:rPr>
        <w:t>عليّ ويمسح به وجه نفسه</w:t>
      </w:r>
      <w:r w:rsidR="009F08E4" w:rsidRPr="006216AF">
        <w:rPr>
          <w:rStyle w:val="rfdFootnote"/>
          <w:rtl/>
        </w:rPr>
        <w:t>»</w:t>
      </w:r>
      <w:r w:rsidR="005F4626" w:rsidRPr="006216AF">
        <w:rPr>
          <w:rStyle w:val="rfdFootnote"/>
          <w:rtl/>
        </w:rPr>
        <w:t xml:space="preserve"> ليس في ك ، ع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الرعد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ع : جعلني الله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: اضطرب الشجر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>مدينة المعاجز : 54</w:t>
      </w:r>
      <w:r w:rsidR="0096323A">
        <w:rPr>
          <w:rtl/>
        </w:rPr>
        <w:t xml:space="preserve"> / </w:t>
      </w:r>
      <w:r w:rsidRPr="006216AF">
        <w:rPr>
          <w:rtl/>
        </w:rPr>
        <w:t>108</w:t>
      </w:r>
      <w:r w:rsidR="00410A32">
        <w:rPr>
          <w:rtl/>
        </w:rPr>
        <w:t xml:space="preserve"> .</w:t>
      </w:r>
    </w:p>
    <w:p w:rsidR="005F4626" w:rsidRPr="006216AF" w:rsidRDefault="005F4626" w:rsidP="004E045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منذ ثلاثة أيّام</w:t>
      </w:r>
      <w:r w:rsidR="00410A32">
        <w:rPr>
          <w:rtl/>
        </w:rPr>
        <w:t xml:space="preserve"> .</w:t>
      </w:r>
    </w:p>
    <w:p w:rsidR="005F4626" w:rsidRPr="006216AF" w:rsidRDefault="005F4626" w:rsidP="004E0457">
      <w:pPr>
        <w:rPr>
          <w:rtl/>
        </w:rPr>
      </w:pPr>
      <w:r w:rsidRPr="006216AF">
        <w:rPr>
          <w:rtl/>
        </w:rPr>
        <w:t xml:space="preserve">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يا فاطمة ادخلي البيت ، وانظري هل تجدين </w:t>
      </w:r>
      <w:r w:rsidR="00902D1F">
        <w:rPr>
          <w:rtl/>
        </w:rPr>
        <w:br/>
      </w:r>
      <w:r w:rsidRPr="006216AF">
        <w:rPr>
          <w:rtl/>
        </w:rPr>
        <w:t>شيئا</w:t>
      </w:r>
      <w:r w:rsidR="000D147D">
        <w:rPr>
          <w:rtl/>
        </w:rPr>
        <w:t>ً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فقالت : خرجت الساعة ، فقلت : يا رسول الله ، أدخلها أنا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="004E0457">
        <w:rPr>
          <w:rtl/>
        </w:rPr>
        <w:t xml:space="preserve"> </w:t>
      </w:r>
      <w:r w:rsidR="00902D1F">
        <w:rPr>
          <w:rtl/>
        </w:rPr>
        <w:br/>
      </w:r>
      <w:r w:rsidRPr="006216AF">
        <w:rPr>
          <w:rtl/>
        </w:rPr>
        <w:t xml:space="preserve">فقال : ادخل بسم الله ، فدخلت فإذا بطبق عليه رطب ، وجفنة من </w:t>
      </w:r>
      <w:r w:rsidR="00902D1F">
        <w:rPr>
          <w:rtl/>
        </w:rPr>
        <w:br/>
      </w:r>
      <w:r w:rsidRPr="006216AF">
        <w:rPr>
          <w:rtl/>
        </w:rPr>
        <w:t xml:space="preserve">ثريد ، فحملتها إلى النبيّ </w:t>
      </w:r>
      <w:r w:rsidR="00470C8A">
        <w:rPr>
          <w:rtl/>
        </w:rPr>
        <w:t>(ص)</w:t>
      </w:r>
      <w:r w:rsidR="00814EC9">
        <w:rPr>
          <w:rtl/>
        </w:rPr>
        <w:t xml:space="preserve"> ، فقال : أ</w:t>
      </w:r>
      <w:r w:rsidRPr="006216AF">
        <w:rPr>
          <w:rtl/>
        </w:rPr>
        <w:t xml:space="preserve">رأيت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الرسول الذي حمل </w:t>
      </w:r>
      <w:r w:rsidR="00902D1F">
        <w:rPr>
          <w:rtl/>
        </w:rPr>
        <w:br/>
      </w:r>
      <w:r w:rsidRPr="006216AF">
        <w:rPr>
          <w:rtl/>
        </w:rPr>
        <w:t>هذا الطعام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فقلت : نعم</w:t>
      </w:r>
      <w:r w:rsidR="00410A32">
        <w:rPr>
          <w:rtl/>
        </w:rPr>
        <w:t xml:space="preserve"> .</w:t>
      </w:r>
    </w:p>
    <w:p w:rsidR="005F4626" w:rsidRPr="006216AF" w:rsidRDefault="005F4626" w:rsidP="004E0457">
      <w:pPr>
        <w:rPr>
          <w:rtl/>
        </w:rPr>
      </w:pPr>
      <w:r w:rsidRPr="006216AF">
        <w:rPr>
          <w:rtl/>
        </w:rPr>
        <w:t>فقال : كيف هو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من بين أحمر وأخضر وأصفر ، فقال :</w:t>
      </w:r>
      <w:r w:rsidR="004E0457">
        <w:rPr>
          <w:rtl/>
        </w:rPr>
        <w:t xml:space="preserve"> </w:t>
      </w:r>
      <w:r w:rsidR="00902D1F">
        <w:rPr>
          <w:rtl/>
        </w:rPr>
        <w:br/>
      </w:r>
      <w:r w:rsidRPr="006216AF">
        <w:rPr>
          <w:rtl/>
        </w:rPr>
        <w:t xml:space="preserve">كلّ خطّ من جناح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مكلّل بالدرّ والياقوت ، فأكلنا </w:t>
      </w:r>
      <w:r w:rsidR="00902D1F">
        <w:rPr>
          <w:rtl/>
        </w:rPr>
        <w:br/>
      </w:r>
      <w:r w:rsidRPr="006216AF">
        <w:rPr>
          <w:rtl/>
        </w:rPr>
        <w:t>من الثريد حتّى شبعنا ، فما رؤي الأخذ من أصابعنا وأيدين</w:t>
      </w:r>
      <w:r w:rsidR="006E22C5">
        <w:rPr>
          <w:rtl/>
        </w:rPr>
        <w:t>ا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BB21AC">
      <w:pPr>
        <w:rPr>
          <w:rtl/>
        </w:rPr>
      </w:pPr>
      <w:r w:rsidRPr="006216AF">
        <w:rPr>
          <w:rtl/>
        </w:rPr>
        <w:t>29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BB21AC">
        <w:rPr>
          <w:rFonts w:hint="cs"/>
          <w:rtl/>
        </w:rPr>
        <w:t xml:space="preserve"> </w:t>
      </w:r>
      <w:r>
        <w:rPr>
          <w:rtl/>
        </w:rPr>
        <w:t>ـ</w:t>
      </w:r>
      <w:r w:rsidR="00BB21AC">
        <w:rPr>
          <w:rFonts w:hint="cs"/>
          <w:rtl/>
        </w:rPr>
        <w:t xml:space="preserve"> </w:t>
      </w:r>
      <w:r w:rsidRPr="006216AF">
        <w:rPr>
          <w:rtl/>
        </w:rPr>
        <w:t xml:space="preserve">عن عبد الرزاق ، عن معمّر ، عن الزهريّ عن </w:t>
      </w:r>
      <w:r w:rsidR="00902D1F">
        <w:rPr>
          <w:rtl/>
        </w:rPr>
        <w:br/>
      </w:r>
      <w:r w:rsidRPr="006216AF">
        <w:rPr>
          <w:rtl/>
        </w:rPr>
        <w:t xml:space="preserve">سعيد بن المسيب ، قال : إن السماء طشت على عهد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902D1F">
        <w:rPr>
          <w:rtl/>
        </w:rPr>
        <w:br/>
      </w:r>
      <w:r w:rsidRPr="006216AF">
        <w:rPr>
          <w:rtl/>
        </w:rPr>
        <w:t>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فلمّا أصبح </w:t>
      </w:r>
      <w:r w:rsidR="00470C8A">
        <w:rPr>
          <w:rtl/>
        </w:rPr>
        <w:t>(ص)</w:t>
      </w:r>
      <w:r w:rsidRPr="006216AF">
        <w:rPr>
          <w:rtl/>
        </w:rPr>
        <w:t xml:space="preserve"> قال لعليّ </w:t>
      </w:r>
      <w:r w:rsidR="00276CED">
        <w:rPr>
          <w:rtl/>
        </w:rPr>
        <w:t>عليه السلام</w:t>
      </w:r>
      <w:r w:rsidR="006E22C5">
        <w:rPr>
          <w:rtl/>
        </w:rPr>
        <w:t xml:space="preserve"> : «</w:t>
      </w:r>
      <w:r w:rsidRPr="006216AF">
        <w:rPr>
          <w:rtl/>
        </w:rPr>
        <w:t xml:space="preserve">انهض بنا إلى العقيق </w:t>
      </w:r>
      <w:r w:rsidR="00902D1F">
        <w:rPr>
          <w:rtl/>
        </w:rPr>
        <w:br/>
      </w:r>
      <w:r w:rsidR="006E22C5">
        <w:rPr>
          <w:rtl/>
        </w:rPr>
        <w:t>ننظر إلى حسن الماء في حفر الأرض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عليّ </w:t>
      </w:r>
      <w:r w:rsidR="00276CED">
        <w:rPr>
          <w:rtl/>
        </w:rPr>
        <w:t>عليه السلام</w:t>
      </w:r>
      <w:r w:rsidR="006E22C5">
        <w:rPr>
          <w:rtl/>
        </w:rPr>
        <w:t xml:space="preserve"> : «</w:t>
      </w:r>
      <w:r w:rsidRPr="006216AF">
        <w:rPr>
          <w:rtl/>
        </w:rPr>
        <w:t xml:space="preserve">فاعتمد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على يدي </w:t>
      </w:r>
      <w:r w:rsidR="00902D1F">
        <w:rPr>
          <w:rtl/>
        </w:rPr>
        <w:br/>
      </w:r>
      <w:r w:rsidRPr="006216AF">
        <w:rPr>
          <w:rtl/>
        </w:rPr>
        <w:t xml:space="preserve">فمضينا ، فلمّا وصلنا إلى العقيق نظرنا إلى صفاء الماء في حفر </w:t>
      </w:r>
      <w:r w:rsidR="00902D1F">
        <w:rPr>
          <w:rtl/>
        </w:rPr>
        <w:br/>
      </w:r>
      <w:r w:rsidR="006E22C5">
        <w:rPr>
          <w:rtl/>
        </w:rPr>
        <w:t>الأرض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BB21AC" w:rsidRPr="00170E08" w:rsidRDefault="005F4626" w:rsidP="00BB21AC">
      <w:pPr>
        <w:rPr>
          <w:rStyle w:val="rfdLineChar"/>
          <w:rtl/>
          <w:lang w:bidi="ar-SA"/>
        </w:rPr>
      </w:pPr>
      <w:r w:rsidRPr="006216AF">
        <w:rPr>
          <w:rtl/>
        </w:rPr>
        <w:t xml:space="preserve">قال عليّ </w:t>
      </w:r>
      <w:r w:rsidR="00276CED">
        <w:rPr>
          <w:rtl/>
        </w:rPr>
        <w:t>عليه السلام</w:t>
      </w:r>
      <w:r w:rsidR="006E22C5">
        <w:rPr>
          <w:rtl/>
        </w:rPr>
        <w:t xml:space="preserve"> : «</w:t>
      </w:r>
      <w:r w:rsidRPr="006216AF">
        <w:rPr>
          <w:rtl/>
        </w:rPr>
        <w:t xml:space="preserve">يا رسول الله ، لو أعلمتني من الليل </w:t>
      </w:r>
      <w:r w:rsidR="00902D1F">
        <w:rPr>
          <w:rtl/>
        </w:rPr>
        <w:br/>
      </w:r>
      <w:r w:rsidR="006E22C5">
        <w:rPr>
          <w:rtl/>
        </w:rPr>
        <w:t>لاتخذت لك سفرة من الطعام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يا عليّ ، إنّ الذي أخرجنا إليه </w:t>
      </w:r>
      <w:r w:rsidR="00902D1F">
        <w:rPr>
          <w:rtl/>
        </w:rPr>
        <w:br/>
      </w:r>
      <w:r w:rsidRPr="006216AF">
        <w:rPr>
          <w:rtl/>
        </w:rPr>
        <w:t xml:space="preserve">لا يضيّعنا فبينا نحن وقوف ، إذ نحن بغمامة قد أظلّتنا ببرق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ورعد </w:t>
      </w:r>
      <w:r w:rsidR="00902D1F">
        <w:rPr>
          <w:rtl/>
        </w:rPr>
        <w:br/>
      </w:r>
      <w:r w:rsidRPr="006216AF">
        <w:rPr>
          <w:rtl/>
        </w:rPr>
        <w:t xml:space="preserve">حتّى قربت منّا ، فألقت بين يدي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سفرة عليها رمّان ، </w:t>
      </w:r>
      <w:r w:rsidR="00902D1F">
        <w:rPr>
          <w:rtl/>
        </w:rPr>
        <w:br/>
      </w:r>
      <w:r w:rsidRPr="006216AF">
        <w:rPr>
          <w:rtl/>
        </w:rPr>
        <w:t>لم تر العيون مثلها ، على كلّ رمّانة ثلاثة أقشار : قشر من اللؤلؤ ، وقشر</w:t>
      </w:r>
      <w:r w:rsidR="00BB21AC">
        <w:rPr>
          <w:rFonts w:hint="cs"/>
          <w:rtl/>
        </w:rPr>
        <w:t xml:space="preserve"> </w:t>
      </w:r>
      <w:r w:rsidR="00BB21AC">
        <w:rPr>
          <w:rtl/>
        </w:rPr>
        <w:br/>
      </w:r>
      <w:r w:rsidR="00BB21AC">
        <w:rPr>
          <w:rStyle w:val="rfdLineChar"/>
          <w:rtl/>
          <w:lang w:bidi="ar-SA"/>
        </w:rPr>
        <w:t>___________________</w:t>
      </w:r>
    </w:p>
    <w:p w:rsidR="005F4626" w:rsidRPr="006216AF" w:rsidRDefault="00814EC9" w:rsidP="005F4626">
      <w:pPr>
        <w:rPr>
          <w:rtl/>
        </w:rPr>
      </w:pPr>
      <w:r>
        <w:rPr>
          <w:rStyle w:val="rfdFootnote"/>
          <w:rtl/>
        </w:rPr>
        <w:t>(1) في ر ، ك ، ص : أ</w:t>
      </w:r>
      <w:r w:rsidR="005F4626" w:rsidRPr="006216AF">
        <w:rPr>
          <w:rStyle w:val="rfdFootnote"/>
          <w:rtl/>
        </w:rPr>
        <w:t>فرأيت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معالم الزلفى : 403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ش ، ع ، م : ببريق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E045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من الفضّة ، وقشر من الذهب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لي : قل : بسم الله وكل يا عليّ ، هذا أطيب من </w:t>
      </w:r>
      <w:r w:rsidR="00902D1F">
        <w:rPr>
          <w:rtl/>
        </w:rPr>
        <w:br/>
      </w:r>
      <w:r w:rsidRPr="006216AF">
        <w:rPr>
          <w:rtl/>
        </w:rPr>
        <w:t>سفرتك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وكشفنا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عن الرمّان ، فإذا فيه ثلاثة ألوان من الحبّ : حبّ </w:t>
      </w:r>
      <w:r w:rsidR="00902D1F">
        <w:rPr>
          <w:rtl/>
        </w:rPr>
        <w:br/>
      </w:r>
      <w:r w:rsidRPr="006216AF">
        <w:rPr>
          <w:rtl/>
        </w:rPr>
        <w:t xml:space="preserve">كالياقوت الأحمر ، وحبّ كاللؤلؤ الأبيض ، وحبّ كالزمرّد الأخضر ، فيه </w:t>
      </w:r>
      <w:r w:rsidR="00902D1F">
        <w:rPr>
          <w:rtl/>
        </w:rPr>
        <w:br/>
      </w:r>
      <w:r w:rsidRPr="006216AF">
        <w:rPr>
          <w:rtl/>
        </w:rPr>
        <w:t>طعم كلّ شيء من اللذّ</w:t>
      </w:r>
      <w:r w:rsidR="006E22C5">
        <w:rPr>
          <w:rtl/>
        </w:rPr>
        <w:t>َ</w:t>
      </w:r>
      <w:r w:rsidRPr="006216AF">
        <w:rPr>
          <w:rtl/>
        </w:rPr>
        <w:t xml:space="preserve">ة ، فلمّا أكلت ذكرت فاطمة والحسن والحسين ، </w:t>
      </w:r>
      <w:r w:rsidR="00902D1F">
        <w:rPr>
          <w:rtl/>
        </w:rPr>
        <w:br/>
      </w:r>
      <w:r w:rsidRPr="006216AF">
        <w:rPr>
          <w:rtl/>
        </w:rPr>
        <w:t xml:space="preserve">فضربت بيدي إلى ثلاث رمّانات ، ووضعتهن في كمّي ، ثمّ رفعت </w:t>
      </w:r>
      <w:r w:rsidR="00902D1F">
        <w:rPr>
          <w:rtl/>
        </w:rPr>
        <w:br/>
      </w:r>
      <w:r w:rsidRPr="006216AF">
        <w:rPr>
          <w:rtl/>
        </w:rPr>
        <w:t>السفرة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انقلبنا نريد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منازلنا ، فلقينا رجلان من أصحاب رسول </w:t>
      </w:r>
      <w:r w:rsidR="00902D1F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أحدهما : من أين أقبلت يا رسول الله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قال : من </w:t>
      </w:r>
      <w:r w:rsidR="00902D1F">
        <w:rPr>
          <w:rtl/>
        </w:rPr>
        <w:br/>
      </w:r>
      <w:r w:rsidRPr="006216AF">
        <w:rPr>
          <w:rtl/>
        </w:rPr>
        <w:t xml:space="preserve">العقيق ، قال : لو أعلمتنا لاتّخذنا لك سفرة تصيب منها ، فقال : إنّ </w:t>
      </w:r>
      <w:r w:rsidR="00902D1F">
        <w:rPr>
          <w:rtl/>
        </w:rPr>
        <w:br/>
      </w:r>
      <w:r w:rsidRPr="006216AF">
        <w:rPr>
          <w:rtl/>
        </w:rPr>
        <w:t>الذي أخرجنا لم يضيعنا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وقال الآخر : يا أبا الحسن ، إنّي أجد منكما </w:t>
      </w:r>
      <w:r w:rsidR="00902D1F">
        <w:rPr>
          <w:rtl/>
        </w:rPr>
        <w:br/>
      </w:r>
      <w:r w:rsidRPr="006216AF">
        <w:rPr>
          <w:rtl/>
        </w:rPr>
        <w:t>رائحة طيبة ، فهل كان عندكم ثمّ طعام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فضربت يدي إلى كمّي </w:t>
      </w:r>
      <w:r w:rsidR="00902D1F">
        <w:rPr>
          <w:rtl/>
        </w:rPr>
        <w:br/>
      </w:r>
      <w:r w:rsidRPr="006216AF">
        <w:rPr>
          <w:rtl/>
        </w:rPr>
        <w:t>لأعطيهما رمّانة فلم أر في كمّي شيئا</w:t>
      </w:r>
      <w:r w:rsidR="000D147D">
        <w:rPr>
          <w:rtl/>
        </w:rPr>
        <w:t>ً</w:t>
      </w:r>
      <w:r w:rsidRPr="006216AF">
        <w:rPr>
          <w:rtl/>
        </w:rPr>
        <w:t xml:space="preserve"> ، فاغتممت من ذلك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افترقنا ومضى النبيّ </w:t>
      </w:r>
      <w:r w:rsidR="00470C8A">
        <w:rPr>
          <w:rtl/>
        </w:rPr>
        <w:t>(ص)</w:t>
      </w:r>
      <w:r w:rsidRPr="006216AF">
        <w:rPr>
          <w:rtl/>
        </w:rPr>
        <w:t xml:space="preserve"> إلى منزله وقربت من باب فاطمة </w:t>
      </w:r>
      <w:r w:rsidR="00902D1F">
        <w:rPr>
          <w:rtl/>
        </w:rPr>
        <w:br/>
      </w:r>
      <w:r w:rsidR="00276CED">
        <w:rPr>
          <w:rtl/>
        </w:rPr>
        <w:t>عليها السلام</w:t>
      </w:r>
      <w:r w:rsidRPr="006216AF">
        <w:rPr>
          <w:rtl/>
        </w:rPr>
        <w:t xml:space="preserve"> ، وجدت في كمّي خشخشة ، فنظرت فإذا الرمّان في </w:t>
      </w:r>
      <w:r w:rsidR="00902D1F">
        <w:rPr>
          <w:rtl/>
        </w:rPr>
        <w:br/>
      </w:r>
      <w:r w:rsidRPr="006216AF">
        <w:rPr>
          <w:rtl/>
        </w:rPr>
        <w:t>كمّي ، فدخل</w:t>
      </w:r>
      <w:r w:rsidR="006E22C5">
        <w:rPr>
          <w:rtl/>
        </w:rPr>
        <w:t>ت وألقيت رمّانة إلى فاطمة ، والا</w:t>
      </w:r>
      <w:r w:rsidRPr="006216AF">
        <w:rPr>
          <w:rtl/>
        </w:rPr>
        <w:t xml:space="preserve">خريين إلى الحسن </w:t>
      </w:r>
      <w:r w:rsidR="00902D1F">
        <w:rPr>
          <w:rtl/>
        </w:rPr>
        <w:br/>
      </w:r>
      <w:r w:rsidRPr="006216AF">
        <w:rPr>
          <w:rtl/>
        </w:rPr>
        <w:t xml:space="preserve">والحسين ، ثمّ خرجت إلى النبيّ </w:t>
      </w:r>
      <w:r w:rsidR="00470C8A">
        <w:rPr>
          <w:rtl/>
        </w:rPr>
        <w:t>(ص)</w:t>
      </w:r>
      <w:r w:rsidRPr="006216AF">
        <w:rPr>
          <w:rtl/>
        </w:rPr>
        <w:t xml:space="preserve"> ، فلمّا رآني قال : يا أبا الحسن ، </w:t>
      </w:r>
      <w:r w:rsidR="00902D1F">
        <w:rPr>
          <w:rtl/>
        </w:rPr>
        <w:br/>
      </w:r>
      <w:r w:rsidRPr="006216AF">
        <w:rPr>
          <w:rtl/>
        </w:rPr>
        <w:t>تحدّثني أم أحدّثك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فقلت : حدّثني يا رسول الله ، فإنّه أشفى للغليل ؛ </w:t>
      </w:r>
      <w:r w:rsidR="00902D1F">
        <w:rPr>
          <w:rtl/>
        </w:rPr>
        <w:br/>
      </w:r>
      <w:r w:rsidRPr="006216AF">
        <w:rPr>
          <w:rtl/>
        </w:rPr>
        <w:t>فأخبر بما كان ، فقلت</w:t>
      </w:r>
      <w:r w:rsidR="006E22C5">
        <w:rPr>
          <w:rtl/>
        </w:rPr>
        <w:t xml:space="preserve"> : يا رسول الله ، كأنّك كنت معي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حديث آخر فيه طول ؛ وفي ذلك عدّة آيات</w:t>
      </w:r>
      <w:r w:rsidR="00410A32">
        <w:rPr>
          <w:rtl/>
        </w:rPr>
        <w:t xml:space="preserve"> .</w:t>
      </w:r>
    </w:p>
    <w:p w:rsidR="00BB21AC" w:rsidRPr="00170E08" w:rsidRDefault="005F4626" w:rsidP="00BB21AC">
      <w:pPr>
        <w:rPr>
          <w:rStyle w:val="rfdLineChar"/>
          <w:rtl/>
          <w:lang w:bidi="ar-SA"/>
        </w:rPr>
      </w:pPr>
      <w:r w:rsidRPr="006216AF">
        <w:rPr>
          <w:rtl/>
        </w:rPr>
        <w:t>30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BB21AC">
        <w:rPr>
          <w:rFonts w:hint="cs"/>
          <w:rtl/>
        </w:rPr>
        <w:t xml:space="preserve"> </w:t>
      </w:r>
      <w:r>
        <w:rPr>
          <w:rtl/>
        </w:rPr>
        <w:t>ـ</w:t>
      </w:r>
      <w:r w:rsidR="00BB21AC">
        <w:rPr>
          <w:rFonts w:hint="cs"/>
          <w:rtl/>
        </w:rPr>
        <w:t xml:space="preserve"> </w:t>
      </w:r>
      <w:r w:rsidRPr="006216AF">
        <w:rPr>
          <w:rtl/>
        </w:rPr>
        <w:t>عن أبان ، عن أنس بن مالك ، قال : خرج رسول</w:t>
      </w:r>
      <w:r w:rsidR="00BB21AC">
        <w:rPr>
          <w:rFonts w:hint="cs"/>
          <w:rtl/>
        </w:rPr>
        <w:t xml:space="preserve"> </w:t>
      </w:r>
      <w:r w:rsidR="00BB21AC">
        <w:rPr>
          <w:rtl/>
        </w:rPr>
        <w:br/>
      </w:r>
      <w:r w:rsidR="00BB21AC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ع ، وهامش ك : فكسرنا ، وفي هامش ص : فقشرنا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إلى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</w:t>
      </w:r>
      <w:r w:rsidR="00410A32">
        <w:rPr>
          <w:rtl/>
        </w:rPr>
        <w:t xml:space="preserve"> . . .</w:t>
      </w:r>
    </w:p>
    <w:p w:rsidR="005F4626" w:rsidRPr="006216AF" w:rsidRDefault="005F4626" w:rsidP="004E045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BD76EF">
        <w:rPr>
          <w:rtl/>
        </w:rPr>
        <w:t>نحو البقيع ، فقال لي : يا أنس «</w:t>
      </w:r>
      <w:r w:rsidRPr="006216AF">
        <w:rPr>
          <w:rtl/>
        </w:rPr>
        <w:t xml:space="preserve">انطلق وادع لي عليّ بن أبي </w:t>
      </w:r>
      <w:r w:rsidR="00902D1F">
        <w:rPr>
          <w:rtl/>
        </w:rPr>
        <w:br/>
      </w:r>
      <w:r w:rsidR="00BD76EF">
        <w:rPr>
          <w:rtl/>
        </w:rPr>
        <w:t>طالب</w:t>
      </w:r>
      <w:r w:rsidRPr="006216AF">
        <w:rPr>
          <w:rtl/>
        </w:rPr>
        <w:t xml:space="preserve">» فانطلقت ، فلقيني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عليّ </w:t>
      </w:r>
      <w:r w:rsidR="00276CED">
        <w:rPr>
          <w:rtl/>
        </w:rPr>
        <w:t>عليه السلام</w:t>
      </w:r>
      <w:r w:rsidR="00BD76EF">
        <w:rPr>
          <w:rtl/>
        </w:rPr>
        <w:t xml:space="preserve"> ، فقال : «</w:t>
      </w:r>
      <w:r w:rsidRPr="006216AF">
        <w:rPr>
          <w:rtl/>
        </w:rPr>
        <w:t xml:space="preserve">أين رسول </w:t>
      </w:r>
      <w:r w:rsidR="00902D1F">
        <w:rPr>
          <w:rtl/>
        </w:rPr>
        <w:br/>
      </w:r>
      <w:r w:rsidRPr="006216AF">
        <w:rPr>
          <w:rtl/>
        </w:rPr>
        <w:t>الله</w:t>
      </w:r>
      <w:r w:rsidR="00AA24A1">
        <w:rPr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>» فقلت : إنّ رسول الله أتى نحو البقيع وهو يدعوك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فانطلق ، فأتاه ، فجعلا يمشيان وأنا خلفهما ، وإذا غمامة قد </w:t>
      </w:r>
      <w:r w:rsidR="00902D1F">
        <w:rPr>
          <w:rtl/>
        </w:rPr>
        <w:br/>
      </w:r>
      <w:r w:rsidRPr="006216AF">
        <w:rPr>
          <w:rtl/>
        </w:rPr>
        <w:t xml:space="preserve">أظلّتهما نحو البقيع ، ليس على المدينة منها شيء ، فتناول النبيّ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902D1F">
        <w:rPr>
          <w:rtl/>
        </w:rPr>
        <w:br/>
      </w:r>
      <w:r w:rsidRPr="006216AF">
        <w:rPr>
          <w:rtl/>
        </w:rPr>
        <w:t>شيئا</w:t>
      </w:r>
      <w:r w:rsidR="000D147D">
        <w:rPr>
          <w:rtl/>
        </w:rPr>
        <w:t>ً</w:t>
      </w:r>
      <w:r w:rsidRPr="006216AF">
        <w:rPr>
          <w:rtl/>
        </w:rPr>
        <w:t xml:space="preserve"> من الغمامة ، وأخذ منها شيئا</w:t>
      </w:r>
      <w:r w:rsidR="000D147D">
        <w:rPr>
          <w:rtl/>
        </w:rPr>
        <w:t>ً</w:t>
      </w:r>
      <w:r w:rsidRPr="006216AF">
        <w:rPr>
          <w:rtl/>
        </w:rPr>
        <w:t xml:space="preserve"> يشبه الأترج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فأكله وأطعم عليّ</w:t>
      </w:r>
      <w:r w:rsidR="00BD76EF">
        <w:rPr>
          <w:rtl/>
        </w:rPr>
        <w:t>ً</w:t>
      </w:r>
      <w:r w:rsidRPr="006216AF">
        <w:rPr>
          <w:rtl/>
        </w:rPr>
        <w:t xml:space="preserve">ا ، </w:t>
      </w:r>
      <w:r w:rsidR="00902D1F">
        <w:rPr>
          <w:rtl/>
        </w:rPr>
        <w:br/>
      </w:r>
      <w:r w:rsidR="00BD76EF">
        <w:rPr>
          <w:rtl/>
        </w:rPr>
        <w:t>ثمّ قال : «هكذا يفعل كلّ نبيّ بوصيّه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44486">
      <w:pPr>
        <w:rPr>
          <w:rtl/>
        </w:rPr>
      </w:pPr>
      <w:r w:rsidRPr="006216AF">
        <w:rPr>
          <w:rtl/>
        </w:rPr>
        <w:t>31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644486">
        <w:rPr>
          <w:rFonts w:hint="cs"/>
          <w:rtl/>
        </w:rPr>
        <w:t xml:space="preserve"> </w:t>
      </w:r>
      <w:r>
        <w:rPr>
          <w:rtl/>
        </w:rPr>
        <w:t>ـ</w:t>
      </w:r>
      <w:r w:rsidR="00644486">
        <w:rPr>
          <w:rFonts w:hint="cs"/>
          <w:rtl/>
        </w:rPr>
        <w:t xml:space="preserve"> </w:t>
      </w:r>
      <w:r w:rsidRPr="006216AF">
        <w:rPr>
          <w:rtl/>
        </w:rPr>
        <w:t xml:space="preserve">عن ثمامة بن عبد الله ، عن أنس ، قال : بعث إليّ </w:t>
      </w:r>
      <w:r w:rsidR="00902D1F">
        <w:rPr>
          <w:rtl/>
        </w:rPr>
        <w:br/>
      </w:r>
      <w:r w:rsidRPr="006216AF">
        <w:rPr>
          <w:rtl/>
        </w:rPr>
        <w:t>الحجاج</w:t>
      </w:r>
      <w:r w:rsidR="00644486">
        <w:rPr>
          <w:rFonts w:hint="cs"/>
          <w:rtl/>
        </w:rPr>
        <w:t xml:space="preserve"> </w:t>
      </w:r>
      <w:r>
        <w:rPr>
          <w:rtl/>
        </w:rPr>
        <w:t>ـ</w:t>
      </w:r>
      <w:r w:rsidR="00644486">
        <w:rPr>
          <w:rFonts w:hint="cs"/>
          <w:rtl/>
        </w:rPr>
        <w:t xml:space="preserve"> </w:t>
      </w:r>
      <w:r w:rsidRPr="006216AF">
        <w:rPr>
          <w:rtl/>
        </w:rPr>
        <w:t>لعنه الله</w:t>
      </w:r>
      <w:r w:rsidR="00644486">
        <w:rPr>
          <w:rFonts w:hint="cs"/>
          <w:rtl/>
        </w:rPr>
        <w:t xml:space="preserve"> </w:t>
      </w:r>
      <w:r>
        <w:rPr>
          <w:rtl/>
        </w:rPr>
        <w:t>ـ</w:t>
      </w:r>
      <w:r w:rsidR="00644486">
        <w:rPr>
          <w:rFonts w:hint="cs"/>
          <w:rtl/>
        </w:rPr>
        <w:t xml:space="preserve"> </w:t>
      </w:r>
      <w:r w:rsidRPr="006216AF">
        <w:rPr>
          <w:rtl/>
        </w:rPr>
        <w:t>يوما</w:t>
      </w:r>
      <w:r w:rsidR="000D147D">
        <w:rPr>
          <w:rtl/>
        </w:rPr>
        <w:t>ً</w:t>
      </w:r>
      <w:r w:rsidRPr="006216AF">
        <w:rPr>
          <w:rtl/>
        </w:rPr>
        <w:t xml:space="preserve"> فقال : ما تقول في أبي تراب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في </w:t>
      </w:r>
      <w:r w:rsidR="00902D1F">
        <w:rPr>
          <w:rtl/>
        </w:rPr>
        <w:br/>
      </w:r>
      <w:r w:rsidRPr="006216AF">
        <w:rPr>
          <w:rtl/>
        </w:rPr>
        <w:t>نفسي : والله لأسوأنك</w:t>
      </w:r>
      <w:r w:rsidR="00410A32">
        <w:rPr>
          <w:rtl/>
        </w:rPr>
        <w:t xml:space="preserve"> .</w:t>
      </w:r>
    </w:p>
    <w:p w:rsidR="005F4626" w:rsidRPr="006216AF" w:rsidRDefault="005F4626" w:rsidP="003635D8">
      <w:pPr>
        <w:rPr>
          <w:rtl/>
        </w:rPr>
      </w:pPr>
      <w:r w:rsidRPr="006216AF">
        <w:rPr>
          <w:rtl/>
        </w:rPr>
        <w:t xml:space="preserve">قال : خرجت أريد النبيّ </w:t>
      </w:r>
      <w:r w:rsidR="00470C8A">
        <w:rPr>
          <w:rtl/>
        </w:rPr>
        <w:t>(ص)</w:t>
      </w:r>
      <w:r w:rsidRPr="006216AF">
        <w:rPr>
          <w:rtl/>
        </w:rPr>
        <w:t xml:space="preserve"> ، وأنا غلام ، وقد صلّى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الفجر ، </w:t>
      </w:r>
      <w:r w:rsidR="00902D1F">
        <w:rPr>
          <w:rtl/>
        </w:rPr>
        <w:br/>
      </w:r>
      <w:r w:rsidRPr="006216AF">
        <w:rPr>
          <w:rtl/>
        </w:rPr>
        <w:t xml:space="preserve">وهو راكب على حماره ، وعليّ </w:t>
      </w:r>
      <w:r w:rsidR="00BD76EF">
        <w:rPr>
          <w:rtl/>
        </w:rPr>
        <w:t>يمشي ، وهو معتنقه بيمينه ، فقال</w:t>
      </w:r>
      <w:r w:rsidR="00E47ED0">
        <w:rPr>
          <w:rtl/>
        </w:rPr>
        <w:t xml:space="preserve"> </w:t>
      </w:r>
      <w:r w:rsidRPr="006216AF">
        <w:rPr>
          <w:rtl/>
        </w:rPr>
        <w:t xml:space="preserve">: «يا </w:t>
      </w:r>
      <w:r w:rsidR="00902D1F">
        <w:rPr>
          <w:rtl/>
        </w:rPr>
        <w:br/>
      </w:r>
      <w:r w:rsidR="003635D8">
        <w:rPr>
          <w:rtl/>
        </w:rPr>
        <w:t>أنس ، اتبعنا</w:t>
      </w:r>
      <w:r w:rsidRPr="006216AF">
        <w:rPr>
          <w:rtl/>
        </w:rPr>
        <w:t xml:space="preserve">» فاتبعتهما حتّى أتينا أكمة بالمدينة فنزل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902D1F">
        <w:rPr>
          <w:rtl/>
        </w:rPr>
        <w:br/>
      </w:r>
      <w:r w:rsidRPr="006216AF">
        <w:rPr>
          <w:rtl/>
        </w:rPr>
        <w:t>عن الحمار ، ثمّ</w:t>
      </w:r>
      <w:r w:rsidR="003635D8">
        <w:rPr>
          <w:rtl/>
        </w:rPr>
        <w:t xml:space="preserve"> جلس هو وعليّ على الأكمة ، وقال</w:t>
      </w:r>
      <w:r w:rsidR="00E47ED0">
        <w:rPr>
          <w:rtl/>
        </w:rPr>
        <w:t xml:space="preserve"> </w:t>
      </w:r>
      <w:r w:rsidR="003635D8">
        <w:rPr>
          <w:rtl/>
        </w:rPr>
        <w:t>: «</w:t>
      </w:r>
      <w:r w:rsidRPr="006216AF">
        <w:rPr>
          <w:rtl/>
        </w:rPr>
        <w:t>يا أنس ، كن ها</w:t>
      </w:r>
      <w:r w:rsidR="00902D1F">
        <w:rPr>
          <w:rtl/>
        </w:rPr>
        <w:t xml:space="preserve"> </w:t>
      </w:r>
      <w:r w:rsidR="00902D1F">
        <w:rPr>
          <w:rtl/>
        </w:rPr>
        <w:br/>
      </w:r>
      <w:r w:rsidR="003635D8">
        <w:rPr>
          <w:rtl/>
        </w:rPr>
        <w:t>هنا إلى أن آتيك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44486" w:rsidRPr="00170E08" w:rsidRDefault="005F4626" w:rsidP="00644486">
      <w:pPr>
        <w:rPr>
          <w:rStyle w:val="rfdLineChar"/>
          <w:rtl/>
          <w:lang w:bidi="ar-SA"/>
        </w:rPr>
      </w:pPr>
      <w:r w:rsidRPr="006216AF">
        <w:rPr>
          <w:rtl/>
        </w:rPr>
        <w:t xml:space="preserve">فجلسا يتحدّثان ويضحكان إلى أن طلعت </w:t>
      </w:r>
      <w:r w:rsidRPr="006216AF">
        <w:rPr>
          <w:rStyle w:val="rfdFootnotenum"/>
          <w:rtl/>
        </w:rPr>
        <w:t>(4)</w:t>
      </w:r>
      <w:r w:rsidR="003635D8">
        <w:rPr>
          <w:rtl/>
        </w:rPr>
        <w:t xml:space="preserve"> الشمس ، فقلت</w:t>
      </w:r>
      <w:r w:rsidR="00E47ED0">
        <w:rPr>
          <w:rtl/>
        </w:rPr>
        <w:t xml:space="preserve"> </w:t>
      </w:r>
      <w:r w:rsidRPr="006216AF">
        <w:rPr>
          <w:rtl/>
        </w:rPr>
        <w:t>:</w:t>
      </w:r>
      <w:r w:rsidR="004E0457">
        <w:rPr>
          <w:rtl/>
        </w:rPr>
        <w:t xml:space="preserve"> </w:t>
      </w:r>
      <w:r w:rsidR="00902D1F">
        <w:rPr>
          <w:rtl/>
        </w:rPr>
        <w:br/>
      </w:r>
      <w:r w:rsidRPr="006216AF">
        <w:rPr>
          <w:rtl/>
        </w:rPr>
        <w:t xml:space="preserve">الآن ينزلان ، فجاءت سحابة فأظلّتهما عن الشمس ، فرأيت رسول </w:t>
      </w:r>
      <w:r w:rsidR="00902D1F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يتناول منها شيئا</w:t>
      </w:r>
      <w:r w:rsidR="000D147D">
        <w:rPr>
          <w:rtl/>
        </w:rPr>
        <w:t>ً</w:t>
      </w:r>
      <w:r w:rsidRPr="006216AF">
        <w:rPr>
          <w:rtl/>
        </w:rPr>
        <w:t>، فيأكله ويطعم عليّا</w:t>
      </w:r>
      <w:r w:rsidR="000D147D">
        <w:rPr>
          <w:rtl/>
        </w:rPr>
        <w:t>ً</w:t>
      </w:r>
      <w:r w:rsidR="00644486">
        <w:rPr>
          <w:rFonts w:hint="cs"/>
          <w:rtl/>
        </w:rPr>
        <w:t xml:space="preserve"> </w:t>
      </w:r>
      <w:r w:rsidRPr="006216AF">
        <w:rPr>
          <w:rtl/>
        </w:rPr>
        <w:t xml:space="preserve">، وأنا أنظر ، إلى أن </w:t>
      </w:r>
      <w:r w:rsidR="00902D1F">
        <w:rPr>
          <w:rtl/>
        </w:rPr>
        <w:br/>
      </w:r>
      <w:r w:rsidR="003635D8">
        <w:rPr>
          <w:rtl/>
        </w:rPr>
        <w:t>انجلت الغمامة</w:t>
      </w:r>
      <w:r w:rsidR="00644486">
        <w:rPr>
          <w:rFonts w:hint="cs"/>
          <w:rtl/>
        </w:rPr>
        <w:t xml:space="preserve"> </w:t>
      </w:r>
      <w:r w:rsidRPr="006216AF">
        <w:rPr>
          <w:rtl/>
        </w:rPr>
        <w:t xml:space="preserve">، فنزلا ويد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في يد عليّ ، فقلت : بأبي</w:t>
      </w:r>
      <w:r w:rsidR="00644486">
        <w:rPr>
          <w:rFonts w:hint="cs"/>
          <w:rtl/>
        </w:rPr>
        <w:t xml:space="preserve"> </w:t>
      </w:r>
      <w:r w:rsidR="00644486">
        <w:rPr>
          <w:rtl/>
        </w:rPr>
        <w:br/>
      </w:r>
      <w:r w:rsidR="00644486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ص ، ك ، م : فتلقاني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الأترج : هي من أفضل ما يوجد من الثمار في سائر البلدان</w:t>
      </w:r>
      <w:r w:rsidR="00410A32">
        <w:rPr>
          <w:rStyle w:val="rfdFootnote"/>
          <w:rtl/>
        </w:rPr>
        <w:t xml:space="preserve"> .</w:t>
      </w:r>
      <w:r w:rsidR="00E47ED0">
        <w:rPr>
          <w:rStyle w:val="rfdFootnote"/>
          <w:rtl/>
        </w:rPr>
        <w:t xml:space="preserve"> «</w:t>
      </w:r>
      <w:r w:rsidRPr="006216AF">
        <w:rPr>
          <w:rStyle w:val="rfdFootnote"/>
          <w:rtl/>
        </w:rPr>
        <w:t xml:space="preserve">مجمع </w:t>
      </w:r>
      <w:r w:rsidR="00902D1F">
        <w:rPr>
          <w:rStyle w:val="rfdFootnote"/>
          <w:rtl/>
        </w:rPr>
        <w:br/>
      </w:r>
      <w:r w:rsidRPr="006216AF">
        <w:rPr>
          <w:rStyle w:val="rfdFootnote"/>
          <w:rtl/>
        </w:rPr>
        <w:t>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ترج</w:t>
      </w:r>
      <w:r>
        <w:rPr>
          <w:rStyle w:val="rfdFootnote"/>
          <w:rtl/>
        </w:rPr>
        <w:t xml:space="preserve"> ـ </w:t>
      </w:r>
      <w:r w:rsidR="00E47ED0">
        <w:rPr>
          <w:rStyle w:val="rfdFootnote"/>
          <w:rtl/>
        </w:rPr>
        <w:t>2 : 280</w:t>
      </w:r>
      <w:r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11</w:t>
      </w:r>
      <w:r>
        <w:rPr>
          <w:rtl/>
        </w:rPr>
        <w:t xml:space="preserve"> ـ </w:t>
      </w:r>
      <w:r w:rsidRPr="006216AF">
        <w:rPr>
          <w:rtl/>
        </w:rPr>
        <w:t>أمالي الطوسي 1 : 320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في ش ، ك ، ص زيادة : النبيّ </w:t>
      </w:r>
      <w:r w:rsidR="00470C8A">
        <w:rPr>
          <w:rStyle w:val="rfdFootnote"/>
          <w:rtl/>
        </w:rPr>
        <w:t>(ص)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ك ، م ، ص : ويضحكان إذ طلعت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E045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وأمّي يا رسول الله ، لقد رأيت عجبا</w:t>
      </w:r>
      <w:r w:rsidR="006C0023">
        <w:rPr>
          <w:rtl/>
        </w:rPr>
        <w:t>ً</w:t>
      </w:r>
      <w:r w:rsidRPr="006216AF">
        <w:rPr>
          <w:rtl/>
        </w:rPr>
        <w:t xml:space="preserve"> ، قال : </w:t>
      </w:r>
      <w:r w:rsidR="009F08E4">
        <w:rPr>
          <w:rtl/>
        </w:rPr>
        <w:t>«</w:t>
      </w:r>
      <w:r w:rsidRPr="006216AF">
        <w:rPr>
          <w:rtl/>
        </w:rPr>
        <w:t>قد رأيت</w:t>
      </w:r>
      <w:r w:rsidR="00DD50E3">
        <w:rPr>
          <w:rtl/>
        </w:rPr>
        <w:t xml:space="preserve"> ؟!</w:t>
      </w:r>
      <w:r w:rsidRPr="006216AF">
        <w:rPr>
          <w:rtl/>
        </w:rPr>
        <w:t>» قلت : نعم</w:t>
      </w:r>
      <w:r w:rsidR="00410A32">
        <w:rPr>
          <w:rtl/>
        </w:rPr>
        <w:t xml:space="preserve"> .</w:t>
      </w:r>
    </w:p>
    <w:p w:rsidR="005F4626" w:rsidRPr="006216AF" w:rsidRDefault="009F08E4" w:rsidP="005F4626">
      <w:pPr>
        <w:rPr>
          <w:rtl/>
        </w:rPr>
      </w:pPr>
      <w:r>
        <w:rPr>
          <w:rtl/>
        </w:rPr>
        <w:t>قال : «</w:t>
      </w:r>
      <w:r w:rsidR="005F4626" w:rsidRPr="006216AF">
        <w:rPr>
          <w:rtl/>
        </w:rPr>
        <w:t xml:space="preserve">يا أنس ، إنّه قد جلس على هذه الأكمة مائة نبيّ ، ومائة </w:t>
      </w:r>
      <w:r w:rsidR="00902D1F">
        <w:rPr>
          <w:rtl/>
        </w:rPr>
        <w:br/>
      </w:r>
      <w:r w:rsidR="005F4626" w:rsidRPr="006216AF">
        <w:rPr>
          <w:rtl/>
        </w:rPr>
        <w:t>وصيّ كلّهم تظلّهم هذه الغمامة ، كما أظلّتني وأظلّت عليّا</w:t>
      </w:r>
      <w:r w:rsidR="006C0023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يا أنس ، ما جلس على هذه الأكمة نبيّ أكرم على الله منّي ، ولا </w:t>
      </w:r>
      <w:r w:rsidR="00902D1F">
        <w:rPr>
          <w:rtl/>
        </w:rPr>
        <w:br/>
      </w:r>
      <w:r w:rsidRPr="006216AF">
        <w:rPr>
          <w:rtl/>
        </w:rPr>
        <w:t>وصيّ أكرم على الله من وصيّي هذا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644486">
      <w:pPr>
        <w:rPr>
          <w:rtl/>
        </w:rPr>
      </w:pPr>
      <w:r w:rsidRPr="006216AF">
        <w:rPr>
          <w:rtl/>
        </w:rPr>
        <w:t>32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644486">
        <w:rPr>
          <w:rFonts w:hint="cs"/>
          <w:rtl/>
        </w:rPr>
        <w:t xml:space="preserve"> </w:t>
      </w:r>
      <w:r>
        <w:rPr>
          <w:rtl/>
        </w:rPr>
        <w:t>ـ</w:t>
      </w:r>
      <w:r w:rsidR="00644486">
        <w:rPr>
          <w:rFonts w:hint="cs"/>
          <w:rtl/>
        </w:rPr>
        <w:t xml:space="preserve"> </w:t>
      </w:r>
      <w:r w:rsidRPr="006216AF">
        <w:rPr>
          <w:rtl/>
        </w:rPr>
        <w:t>عن سالم بن أبي الجعد ، عن جابر بن عبد الله ، قال :</w:t>
      </w:r>
      <w:r w:rsidR="004E0457">
        <w:rPr>
          <w:rtl/>
        </w:rPr>
        <w:t xml:space="preserve"> </w:t>
      </w:r>
      <w:r w:rsidR="00902D1F">
        <w:rPr>
          <w:rtl/>
        </w:rPr>
        <w:br/>
      </w:r>
      <w:r w:rsidRPr="006216AF">
        <w:rPr>
          <w:rtl/>
        </w:rPr>
        <w:t xml:space="preserve">أتي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بفاكهة من الجنّة وفيها أترجة ، فقال جبرئيل </w:t>
      </w:r>
      <w:r w:rsidR="00276CED">
        <w:rPr>
          <w:rtl/>
        </w:rPr>
        <w:t xml:space="preserve">عليه </w:t>
      </w:r>
      <w:r w:rsidR="00902D1F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يا محمّد ناولها عليّ</w:t>
      </w:r>
      <w:r w:rsidR="00071836">
        <w:rPr>
          <w:rtl/>
        </w:rPr>
        <w:t>َ</w:t>
      </w:r>
      <w:r w:rsidRPr="006216AF">
        <w:rPr>
          <w:rtl/>
        </w:rPr>
        <w:t>ا</w:t>
      </w:r>
      <w:r w:rsidR="00071836">
        <w:rPr>
          <w:rtl/>
        </w:rPr>
        <w:t>ً</w:t>
      </w:r>
      <w:r w:rsidRPr="006216AF">
        <w:rPr>
          <w:rtl/>
        </w:rPr>
        <w:t xml:space="preserve"> ، فناولها ، فبينا هو يشمّها إذ انفلقت ، </w:t>
      </w:r>
      <w:r w:rsidR="00902D1F">
        <w:rPr>
          <w:rtl/>
        </w:rPr>
        <w:br/>
      </w:r>
      <w:r w:rsidRPr="006216AF">
        <w:rPr>
          <w:rtl/>
        </w:rPr>
        <w:t xml:space="preserve">فخرج من وسطها رقّ مكتوب فيه : من الطالب الغالب إلى عليّ بن أبي </w:t>
      </w:r>
      <w:r w:rsidR="00902D1F">
        <w:rPr>
          <w:rtl/>
        </w:rPr>
        <w:br/>
      </w:r>
      <w:r w:rsidRPr="006216AF">
        <w:rPr>
          <w:rtl/>
        </w:rPr>
        <w:t>طالب</w:t>
      </w:r>
      <w:r w:rsidR="00410A32">
        <w:rPr>
          <w:rtl/>
        </w:rPr>
        <w:t xml:space="preserve"> .</w:t>
      </w:r>
    </w:p>
    <w:p w:rsidR="005F4626" w:rsidRPr="006216AF" w:rsidRDefault="005F4626" w:rsidP="00644486">
      <w:pPr>
        <w:rPr>
          <w:rtl/>
        </w:rPr>
      </w:pPr>
      <w:r w:rsidRPr="006216AF">
        <w:rPr>
          <w:rtl/>
        </w:rPr>
        <w:t>33</w:t>
      </w:r>
      <w:r w:rsidR="0096323A">
        <w:rPr>
          <w:rtl/>
        </w:rPr>
        <w:t xml:space="preserve"> / </w:t>
      </w:r>
      <w:r w:rsidRPr="006216AF">
        <w:rPr>
          <w:rtl/>
        </w:rPr>
        <w:t>13</w:t>
      </w:r>
      <w:r w:rsidR="00644486">
        <w:rPr>
          <w:rFonts w:hint="cs"/>
          <w:rtl/>
        </w:rPr>
        <w:t xml:space="preserve"> </w:t>
      </w:r>
      <w:r>
        <w:rPr>
          <w:rtl/>
        </w:rPr>
        <w:t>ـ</w:t>
      </w:r>
      <w:r w:rsidR="00644486">
        <w:rPr>
          <w:rFonts w:hint="cs"/>
          <w:rtl/>
        </w:rPr>
        <w:t xml:space="preserve"> </w:t>
      </w:r>
      <w:r w:rsidRPr="006216AF">
        <w:rPr>
          <w:rtl/>
        </w:rPr>
        <w:t xml:space="preserve">عن أبي الزبير ، عن جابر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قال : أهديت </w:t>
      </w:r>
      <w:r w:rsidR="00902D1F">
        <w:rPr>
          <w:rtl/>
        </w:rPr>
        <w:br/>
      </w:r>
      <w:r w:rsidRPr="006216AF">
        <w:rPr>
          <w:rtl/>
        </w:rPr>
        <w:t xml:space="preserve">إلى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أترجة من أترج الجنّة ، ففاح ريحها بالمدينة ، </w:t>
      </w:r>
      <w:r w:rsidR="00D52DF1">
        <w:rPr>
          <w:rtl/>
        </w:rPr>
        <w:br/>
      </w:r>
      <w:r w:rsidRPr="006216AF">
        <w:rPr>
          <w:rtl/>
        </w:rPr>
        <w:t xml:space="preserve">حتّى كاد أهل المدينة أن يعتبقوا بريحها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فلمّا أصبح رسول </w:t>
      </w:r>
      <w:r w:rsidR="00D52DF1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في منزل أم سلمة رضي الله عنها ، دعا بالأترجة فقطعها </w:t>
      </w:r>
      <w:r w:rsidR="00D52DF1">
        <w:rPr>
          <w:rtl/>
        </w:rPr>
        <w:br/>
      </w:r>
      <w:r w:rsidRPr="006216AF">
        <w:rPr>
          <w:rtl/>
        </w:rPr>
        <w:t>خمس قطع ، فأكل واحدة ، وأطعم عليّ</w:t>
      </w:r>
      <w:r w:rsidR="00071836">
        <w:rPr>
          <w:rtl/>
        </w:rPr>
        <w:t>ً</w:t>
      </w:r>
      <w:r w:rsidRPr="006216AF">
        <w:rPr>
          <w:rtl/>
        </w:rPr>
        <w:t xml:space="preserve">ا واحدة ، وأطعم فاطمة واحدة ، </w:t>
      </w:r>
      <w:r w:rsidR="00D52DF1">
        <w:rPr>
          <w:rtl/>
        </w:rPr>
        <w:br/>
      </w:r>
      <w:r w:rsidRPr="006216AF">
        <w:rPr>
          <w:rtl/>
        </w:rPr>
        <w:t>وأطعم احسن واحدة ، وأطعم الحسين واحدة ، فقالت له أمّ سلمة :</w:t>
      </w:r>
      <w:r w:rsidR="00B542F4">
        <w:rPr>
          <w:rtl/>
        </w:rPr>
        <w:t xml:space="preserve"> </w:t>
      </w:r>
      <w:r w:rsidR="00D52DF1">
        <w:rPr>
          <w:rtl/>
        </w:rPr>
        <w:br/>
      </w:r>
      <w:r w:rsidR="00B542F4">
        <w:rPr>
          <w:rtl/>
        </w:rPr>
        <w:t>أ</w:t>
      </w:r>
      <w:r w:rsidRPr="006216AF">
        <w:rPr>
          <w:rtl/>
        </w:rPr>
        <w:t>لست من أزواجك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بلى يا أمّ سلمة ، ولكنها تحفة من تحف الجنّة أتاني بها </w:t>
      </w:r>
      <w:r w:rsidR="00D52DF1">
        <w:rPr>
          <w:rtl/>
        </w:rPr>
        <w:br/>
      </w:r>
      <w:r w:rsidRPr="006216AF">
        <w:rPr>
          <w:rtl/>
        </w:rPr>
        <w:t>جبرئيل ، أمرني أن آكل منها وأطعم عترتي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يا أمّ سلمة ، إنّ رحمنا أهل البيت موصولة بالرحمن ، منوطة </w:t>
      </w:r>
      <w:r w:rsidR="00D52DF1">
        <w:rPr>
          <w:rtl/>
        </w:rPr>
        <w:br/>
      </w:r>
      <w:r w:rsidRPr="006216AF">
        <w:rPr>
          <w:rtl/>
        </w:rPr>
        <w:t xml:space="preserve">بالعرش ، فمن </w:t>
      </w:r>
      <w:r w:rsidR="00071836">
        <w:rPr>
          <w:rtl/>
        </w:rPr>
        <w:t>وصلها وصله الله ، ومن قطعها قطعه</w:t>
      </w:r>
      <w:r w:rsidRPr="006216AF">
        <w:rPr>
          <w:rtl/>
        </w:rPr>
        <w:t xml:space="preserve">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44486" w:rsidRPr="00644486" w:rsidRDefault="00644486" w:rsidP="00644486">
      <w:pPr>
        <w:pStyle w:val="rfdLine"/>
        <w:rPr>
          <w:rtl/>
        </w:rPr>
      </w:pPr>
      <w:r w:rsidRPr="00644486">
        <w:rPr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زيادة : عليّ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12</w:t>
      </w:r>
      <w:r>
        <w:rPr>
          <w:rtl/>
        </w:rPr>
        <w:t xml:space="preserve"> ـ </w:t>
      </w:r>
      <w:r w:rsidRPr="006216AF">
        <w:rPr>
          <w:rtl/>
        </w:rPr>
        <w:t>معالم الزلفى : 405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13</w:t>
      </w:r>
      <w:r>
        <w:rPr>
          <w:rtl/>
        </w:rPr>
        <w:t xml:space="preserve"> ـ </w:t>
      </w:r>
      <w:r w:rsidRPr="006216AF">
        <w:rPr>
          <w:rtl/>
        </w:rPr>
        <w:t>معالم الزلفى : 405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يعبقوا ريحها</w:t>
      </w:r>
      <w:r w:rsidR="00410A32">
        <w:rPr>
          <w:rStyle w:val="rfdFootnote"/>
          <w:rtl/>
        </w:rPr>
        <w:t xml:space="preserve"> .</w:t>
      </w:r>
    </w:p>
    <w:p w:rsidR="004E0457" w:rsidRDefault="005F4626" w:rsidP="008B38F0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4E0457" w:rsidRPr="00B449FA" w:rsidRDefault="005F4626" w:rsidP="00DA6328">
      <w:pPr>
        <w:pStyle w:val="Heading2Center"/>
        <w:rPr>
          <w:rtl/>
        </w:rPr>
      </w:pPr>
      <w:r w:rsidRPr="00B449FA">
        <w:rPr>
          <w:rtl/>
        </w:rPr>
        <w:t xml:space="preserve">في ظهور آياته في إبراء المرضى ، والأعضاء المبانة </w:t>
      </w:r>
      <w:r w:rsidR="00071836" w:rsidRPr="00B449FA">
        <w:rPr>
          <w:rtl/>
        </w:rPr>
        <w:br/>
      </w:r>
      <w:r w:rsidRPr="00B449FA">
        <w:rPr>
          <w:rtl/>
        </w:rPr>
        <w:t>والمجروحة</w:t>
      </w:r>
    </w:p>
    <w:p w:rsidR="005F4626" w:rsidRPr="00B449FA" w:rsidRDefault="005F4626" w:rsidP="00DA6328">
      <w:pPr>
        <w:pStyle w:val="rfdCenterBold2"/>
        <w:rPr>
          <w:rtl/>
        </w:rPr>
      </w:pPr>
      <w:r w:rsidRPr="00B449FA">
        <w:rPr>
          <w:rtl/>
        </w:rPr>
        <w:t>وفيه : أحد عشر حديثا</w:t>
      </w:r>
      <w:r w:rsidR="006C0023" w:rsidRPr="00B449FA">
        <w:rPr>
          <w:rtl/>
        </w:rPr>
        <w:t>ً</w:t>
      </w:r>
    </w:p>
    <w:p w:rsidR="005F4626" w:rsidRPr="006216AF" w:rsidRDefault="005F4626" w:rsidP="00182325">
      <w:pPr>
        <w:rPr>
          <w:rtl/>
        </w:rPr>
      </w:pPr>
      <w:r w:rsidRPr="006216AF">
        <w:rPr>
          <w:rtl/>
        </w:rPr>
        <w:t>34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182325">
        <w:rPr>
          <w:rFonts w:hint="cs"/>
          <w:rtl/>
        </w:rPr>
        <w:t xml:space="preserve"> </w:t>
      </w:r>
      <w:r>
        <w:rPr>
          <w:rtl/>
        </w:rPr>
        <w:t>ـ</w:t>
      </w:r>
      <w:r w:rsidR="00182325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أصاب عبد الله بن أنس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A544C6">
        <w:rPr>
          <w:rtl/>
        </w:rPr>
        <w:br/>
      </w:r>
      <w:r w:rsidRPr="006216AF">
        <w:rPr>
          <w:rtl/>
        </w:rPr>
        <w:t xml:space="preserve">طعنة في عينه ، فمسحها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فما عرفت من الأخرى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182325">
      <w:pPr>
        <w:rPr>
          <w:rtl/>
        </w:rPr>
      </w:pPr>
      <w:r w:rsidRPr="006216AF">
        <w:rPr>
          <w:rtl/>
        </w:rPr>
        <w:t>35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182325">
        <w:rPr>
          <w:rFonts w:hint="cs"/>
          <w:rtl/>
        </w:rPr>
        <w:t xml:space="preserve"> </w:t>
      </w:r>
      <w:r>
        <w:rPr>
          <w:rtl/>
        </w:rPr>
        <w:t>ـ</w:t>
      </w:r>
      <w:r w:rsidR="00182325">
        <w:rPr>
          <w:rFonts w:hint="cs"/>
          <w:rtl/>
        </w:rPr>
        <w:t xml:space="preserve"> </w:t>
      </w:r>
      <w:r w:rsidRPr="006216AF">
        <w:rPr>
          <w:rtl/>
        </w:rPr>
        <w:t xml:space="preserve">عن عبد الله بن كعب بن مالك ، قال : لمّا بعث رسول </w:t>
      </w:r>
      <w:r w:rsidR="00A544C6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محمّد بن مسلمة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في رجال من الأنصار إلى كعب بن </w:t>
      </w:r>
      <w:r w:rsidR="00A544C6">
        <w:rPr>
          <w:rtl/>
        </w:rPr>
        <w:br/>
      </w:r>
      <w:r w:rsidRPr="006216AF">
        <w:rPr>
          <w:rtl/>
        </w:rPr>
        <w:t xml:space="preserve">الأشرف وثبت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رجل من المسلمين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من الأنصار فجرح فحملوه ، </w:t>
      </w:r>
      <w:r w:rsidR="00A544C6">
        <w:rPr>
          <w:rtl/>
        </w:rPr>
        <w:br/>
      </w:r>
      <w:r w:rsidRPr="006216AF">
        <w:rPr>
          <w:rtl/>
        </w:rPr>
        <w:t xml:space="preserve">فأتوا به إلى النبيّ </w:t>
      </w:r>
      <w:r w:rsidR="00470C8A">
        <w:rPr>
          <w:rtl/>
        </w:rPr>
        <w:t>(ص)</w:t>
      </w:r>
      <w:r w:rsidRPr="006216AF">
        <w:rPr>
          <w:rtl/>
        </w:rPr>
        <w:t xml:space="preserve"> فمسح عليه فبرئت</w:t>
      </w:r>
      <w:r w:rsidR="00410A32">
        <w:rPr>
          <w:rtl/>
        </w:rPr>
        <w:t xml:space="preserve"> .</w:t>
      </w:r>
    </w:p>
    <w:p w:rsidR="00182325" w:rsidRPr="00182325" w:rsidRDefault="00182325" w:rsidP="00182325">
      <w:pPr>
        <w:pStyle w:val="rfdLine"/>
        <w:rPr>
          <w:rtl/>
        </w:rPr>
      </w:pPr>
      <w:r w:rsidRPr="00182325">
        <w:rPr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="00071836">
        <w:rPr>
          <w:rtl/>
        </w:rPr>
        <w:t>مناقب ابن شهرا</w:t>
      </w:r>
      <w:r w:rsidRPr="006216AF">
        <w:rPr>
          <w:rtl/>
        </w:rPr>
        <w:t>شوب 1 : 117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ص والمناقب : عبد الله بن أنيس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تصحيف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أنظر الكامل في التاريخ 2 : 193 ، سير أعلام النبلاء 2 : 369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هو محمّد بن مسلمة بن سلمة الأنصاري الأوسي ، بعثه رسول الله </w:t>
      </w:r>
      <w:r w:rsidR="00470C8A">
        <w:rPr>
          <w:rStyle w:val="rfdFootnote"/>
          <w:rtl/>
        </w:rPr>
        <w:t>(ص)</w:t>
      </w:r>
      <w:r w:rsidRPr="006216AF">
        <w:rPr>
          <w:rStyle w:val="rfdFootnote"/>
          <w:rtl/>
        </w:rPr>
        <w:t xml:space="preserve"> </w:t>
      </w:r>
      <w:r w:rsidR="00A544C6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في السنة الثالثة من الهجرة لقتل كعب بن الأشرف اليهودي ، فقتلوه ، </w:t>
      </w:r>
      <w:r w:rsidR="00A544C6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والذي أصيب في أثناء القتال : الحارث بن أوس بن معاذ </w:t>
      </w:r>
      <w:r w:rsidR="00A544C6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فتفل النبي </w:t>
      </w:r>
      <w:r w:rsidR="00470C8A">
        <w:rPr>
          <w:rStyle w:val="rfdFootnote"/>
          <w:rtl/>
        </w:rPr>
        <w:t>(ص)</w:t>
      </w:r>
      <w:r w:rsidRPr="006216AF">
        <w:rPr>
          <w:rStyle w:val="rfdFootnote"/>
          <w:rtl/>
        </w:rPr>
        <w:t xml:space="preserve"> على جرحه فبرئ ، أنظر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الكامل في التاريخ 2 : 143 ، </w:t>
      </w:r>
      <w:r w:rsidR="00A544C6">
        <w:rPr>
          <w:rStyle w:val="rfdFootnote"/>
          <w:rtl/>
        </w:rPr>
        <w:br/>
      </w:r>
      <w:r w:rsidRPr="006216AF">
        <w:rPr>
          <w:rStyle w:val="rfdFootnote"/>
          <w:rtl/>
        </w:rPr>
        <w:t>سير أعلام النبلاء 2 : 369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544C6">
      <w:pPr>
        <w:rPr>
          <w:rtl/>
        </w:rPr>
      </w:pPr>
      <w:r w:rsidRPr="006216AF">
        <w:rPr>
          <w:rStyle w:val="rfdFootnote"/>
          <w:rtl/>
        </w:rPr>
        <w:t xml:space="preserve">(3) ثبت : جرح ، ومنه قوله تعالى : ليثبتوك أي يجرحوك جراحة لا تقوم </w:t>
      </w:r>
      <w:r w:rsidR="00A544C6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معها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ثبت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20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9288C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36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F9288C">
        <w:rPr>
          <w:rFonts w:hint="cs"/>
          <w:rtl/>
        </w:rPr>
        <w:t xml:space="preserve"> </w:t>
      </w:r>
      <w:r>
        <w:rPr>
          <w:rtl/>
        </w:rPr>
        <w:t>ـ</w:t>
      </w:r>
      <w:r w:rsidR="00F9288C">
        <w:rPr>
          <w:rFonts w:hint="cs"/>
          <w:rtl/>
        </w:rPr>
        <w:t xml:space="preserve"> </w:t>
      </w:r>
      <w:r w:rsidRPr="006216AF">
        <w:rPr>
          <w:rtl/>
        </w:rPr>
        <w:t xml:space="preserve">عن معاوية بن عمّار ، 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A544C6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قتل عليّ بن 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يوم أحد أربعة عشر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</w:t>
      </w:r>
      <w:r w:rsidR="00A544C6">
        <w:rPr>
          <w:rtl/>
        </w:rPr>
        <w:br/>
      </w:r>
      <w:r w:rsidRPr="006216AF">
        <w:rPr>
          <w:rtl/>
        </w:rPr>
        <w:t>وقتل سائر الناس سبعة ، وأصابه يومئذ</w:t>
      </w:r>
      <w:r w:rsidR="00B865CF">
        <w:rPr>
          <w:rtl/>
        </w:rPr>
        <w:t>ٍ</w:t>
      </w:r>
      <w:r w:rsidRPr="006216AF">
        <w:rPr>
          <w:rtl/>
        </w:rPr>
        <w:t xml:space="preserve"> ثمانون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جراحة ، فمسحها </w:t>
      </w:r>
      <w:r w:rsidR="00A544C6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فلم ينفح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منها شيء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9288C">
      <w:pPr>
        <w:rPr>
          <w:rtl/>
        </w:rPr>
      </w:pPr>
      <w:r w:rsidRPr="006216AF">
        <w:rPr>
          <w:rtl/>
        </w:rPr>
        <w:t>37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F9288C">
        <w:rPr>
          <w:rFonts w:hint="cs"/>
          <w:rtl/>
        </w:rPr>
        <w:t xml:space="preserve"> </w:t>
      </w:r>
      <w:r>
        <w:rPr>
          <w:rtl/>
        </w:rPr>
        <w:t>ـ</w:t>
      </w:r>
      <w:r w:rsidR="00F9288C">
        <w:rPr>
          <w:rFonts w:hint="cs"/>
          <w:rtl/>
        </w:rPr>
        <w:t xml:space="preserve"> </w:t>
      </w:r>
      <w:r w:rsidRPr="006216AF">
        <w:rPr>
          <w:rtl/>
        </w:rPr>
        <w:t xml:space="preserve">عن حمّاد بن أبي طلحة ، عن أبي عوف ، قال : دخلت </w:t>
      </w:r>
      <w:r w:rsidR="00A544C6">
        <w:rPr>
          <w:rtl/>
        </w:rPr>
        <w:br/>
      </w:r>
      <w:r w:rsidRPr="006216AF">
        <w:rPr>
          <w:rtl/>
        </w:rPr>
        <w:t xml:space="preserve">على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فألطفني ، وقال : </w:t>
      </w:r>
      <w:r w:rsidR="009F08E4" w:rsidRPr="006216AF">
        <w:rPr>
          <w:rtl/>
        </w:rPr>
        <w:t>«</w:t>
      </w:r>
      <w:r w:rsidRPr="006216AF">
        <w:rPr>
          <w:rtl/>
        </w:rPr>
        <w:t>إنّ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مكفوف </w:t>
      </w:r>
      <w:r w:rsidR="00A544C6">
        <w:rPr>
          <w:rtl/>
        </w:rPr>
        <w:br/>
      </w:r>
      <w:r w:rsidRPr="006216AF">
        <w:rPr>
          <w:rtl/>
        </w:rPr>
        <w:t xml:space="preserve">البصر أتى النبيّ </w:t>
      </w:r>
      <w:r w:rsidR="00470C8A">
        <w:rPr>
          <w:rtl/>
        </w:rPr>
        <w:t>(ص)</w:t>
      </w:r>
      <w:r w:rsidRPr="006216AF">
        <w:rPr>
          <w:rtl/>
        </w:rPr>
        <w:t xml:space="preserve"> ، وقال : يا رسول الله ، ادع الله لي أن يردّ إليّ </w:t>
      </w:r>
      <w:r w:rsidR="00A544C6">
        <w:rPr>
          <w:rtl/>
        </w:rPr>
        <w:br/>
      </w:r>
      <w:r w:rsidRPr="006216AF">
        <w:rPr>
          <w:rtl/>
        </w:rPr>
        <w:t>بصري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فدعا الله له ، فردّ عليه بصره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ثمّ أتاه آخر فقال : يا رسول الله ، ادع الله لي أن يردّ عليّ</w:t>
      </w:r>
      <w:r w:rsidR="00B865CF">
        <w:rPr>
          <w:rtl/>
        </w:rPr>
        <w:t>َ</w:t>
      </w:r>
      <w:r w:rsidRPr="006216AF">
        <w:rPr>
          <w:rtl/>
        </w:rPr>
        <w:t xml:space="preserve"> </w:t>
      </w:r>
      <w:r w:rsidR="00A544C6">
        <w:rPr>
          <w:rtl/>
        </w:rPr>
        <w:br/>
      </w:r>
      <w:r w:rsidRPr="006216AF">
        <w:rPr>
          <w:rtl/>
        </w:rPr>
        <w:t>بصري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470C8A">
        <w:rPr>
          <w:rtl/>
        </w:rPr>
        <w:t>(ص)</w:t>
      </w:r>
      <w:r w:rsidRPr="006216AF">
        <w:rPr>
          <w:rtl/>
        </w:rPr>
        <w:t xml:space="preserve"> : تثاب عليه الجنّة أحبّ إليك ، أم يردّ عليك </w:t>
      </w:r>
      <w:r w:rsidR="00A544C6">
        <w:rPr>
          <w:rtl/>
        </w:rPr>
        <w:br/>
      </w:r>
      <w:r w:rsidRPr="006216AF">
        <w:rPr>
          <w:rtl/>
        </w:rPr>
        <w:t>بصرك</w:t>
      </w:r>
      <w:r w:rsidR="00DD50E3">
        <w:rPr>
          <w:rtl/>
        </w:rPr>
        <w:t xml:space="preserve"> ؟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يا رسول الله ، وإنّ ثوابها الجنّة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الله أكرم من </w:t>
      </w:r>
      <w:r w:rsidR="00A544C6">
        <w:rPr>
          <w:rtl/>
        </w:rPr>
        <w:br/>
      </w:r>
      <w:r w:rsidRPr="006216AF">
        <w:rPr>
          <w:rtl/>
        </w:rPr>
        <w:t>أن يبتلي عبدا</w:t>
      </w:r>
      <w:r w:rsidR="00B865CF">
        <w:rPr>
          <w:rtl/>
        </w:rPr>
        <w:t>ً</w:t>
      </w:r>
      <w:r w:rsidRPr="006216AF">
        <w:rPr>
          <w:rtl/>
        </w:rPr>
        <w:t xml:space="preserve"> مؤمنا</w:t>
      </w:r>
      <w:r w:rsidR="00B865CF">
        <w:rPr>
          <w:rtl/>
        </w:rPr>
        <w:t>ً</w:t>
      </w:r>
      <w:r w:rsidRPr="006216AF">
        <w:rPr>
          <w:rtl/>
        </w:rPr>
        <w:t xml:space="preserve"> بذهاب بصره ، ثمّ لا يثيبه الجنّة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</w:p>
    <w:p w:rsidR="00F9288C" w:rsidRPr="00170E08" w:rsidRDefault="005F4626" w:rsidP="00F9288C">
      <w:pPr>
        <w:rPr>
          <w:rStyle w:val="rfdLineChar"/>
          <w:rtl/>
          <w:lang w:bidi="ar-SA"/>
        </w:rPr>
      </w:pPr>
      <w:r w:rsidRPr="006216AF">
        <w:rPr>
          <w:rtl/>
        </w:rPr>
        <w:t>38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F9288C">
        <w:rPr>
          <w:rFonts w:hint="cs"/>
          <w:rtl/>
        </w:rPr>
        <w:t xml:space="preserve"> </w:t>
      </w:r>
      <w:r>
        <w:rPr>
          <w:rtl/>
        </w:rPr>
        <w:t>ـ</w:t>
      </w:r>
      <w:r w:rsidR="00F9288C">
        <w:rPr>
          <w:rFonts w:hint="cs"/>
          <w:rtl/>
        </w:rPr>
        <w:t xml:space="preserve"> </w:t>
      </w:r>
      <w:r w:rsidRPr="006216AF">
        <w:rPr>
          <w:rtl/>
        </w:rPr>
        <w:t xml:space="preserve">عن شرحبيل بن حسنة ، قال : أتيت النبيّ </w:t>
      </w:r>
      <w:r w:rsidR="00470C8A">
        <w:rPr>
          <w:rtl/>
        </w:rPr>
        <w:t>(ص)</w:t>
      </w:r>
      <w:r w:rsidRPr="006216AF">
        <w:rPr>
          <w:rtl/>
        </w:rPr>
        <w:t xml:space="preserve"> ، وبكفّي </w:t>
      </w:r>
      <w:r w:rsidR="00A544C6">
        <w:rPr>
          <w:rtl/>
        </w:rPr>
        <w:br/>
      </w:r>
      <w:r w:rsidRPr="006216AF">
        <w:rPr>
          <w:rtl/>
        </w:rPr>
        <w:t xml:space="preserve">سلعة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فقلت : يا رسول الله ، إنّ هذه السلعة تحول بيني وبين قائم </w:t>
      </w:r>
      <w:r w:rsidR="00A544C6">
        <w:rPr>
          <w:rtl/>
        </w:rPr>
        <w:br/>
      </w:r>
      <w:r w:rsidRPr="006216AF">
        <w:rPr>
          <w:rtl/>
        </w:rPr>
        <w:t xml:space="preserve">سيفي لمّا أقبض عليه ، وعنان الدابة ، 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أدن منّي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فدنوت</w:t>
      </w:r>
      <w:r w:rsidR="00F9288C">
        <w:rPr>
          <w:rFonts w:hint="cs"/>
          <w:rtl/>
        </w:rPr>
        <w:t xml:space="preserve"> </w:t>
      </w:r>
      <w:r w:rsidR="00F9288C">
        <w:rPr>
          <w:rtl/>
        </w:rPr>
        <w:br/>
      </w:r>
      <w:r w:rsidR="00F9288C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F9288C">
      <w:pPr>
        <w:pStyle w:val="rfdFootnote0"/>
        <w:rPr>
          <w:rtl/>
        </w:rPr>
      </w:pPr>
      <w:r w:rsidRPr="006216AF">
        <w:rPr>
          <w:rtl/>
        </w:rPr>
        <w:t>3</w:t>
      </w:r>
      <w:r w:rsidR="00F9288C">
        <w:rPr>
          <w:rFonts w:hint="cs"/>
          <w:rtl/>
        </w:rPr>
        <w:t xml:space="preserve"> </w:t>
      </w:r>
      <w:r>
        <w:rPr>
          <w:rtl/>
        </w:rPr>
        <w:t>ـ</w:t>
      </w:r>
      <w:r w:rsidR="00F9288C">
        <w:rPr>
          <w:rFonts w:hint="cs"/>
          <w:rtl/>
        </w:rPr>
        <w:t xml:space="preserve"> </w:t>
      </w:r>
      <w:r w:rsidRPr="006216AF">
        <w:rPr>
          <w:rtl/>
        </w:rPr>
        <w:t xml:space="preserve">روى نحوه في الخرائج والجرائح 1 : 148 ، ونحوه في دلائل البيهقي </w:t>
      </w:r>
      <w:r w:rsidR="00A544C6">
        <w:rPr>
          <w:rtl/>
        </w:rPr>
        <w:br/>
      </w:r>
      <w:r w:rsidRPr="006216AF">
        <w:rPr>
          <w:rtl/>
        </w:rPr>
        <w:t>3 : 137 ذيله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ع : سبعون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يقرح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ونفح الجرح : نزف منه الدم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بصائر الدرجات : 292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ك ، ص ، ع : ولا يجعل ثوابه الجنّة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</w:t>
      </w:r>
      <w:r w:rsidR="00410A32">
        <w:rPr>
          <w:rtl/>
        </w:rPr>
        <w:t xml:space="preserve"> . . .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(4) في ر ، ش ، م : لسعة ، والسلعة : الشق يكون في الجلد ، وزيادة </w:t>
      </w:r>
      <w:r w:rsidR="00A544C6">
        <w:rPr>
          <w:rStyle w:val="rfdFootnote"/>
          <w:rtl/>
        </w:rPr>
        <w:br/>
      </w:r>
      <w:r w:rsidRPr="006216AF">
        <w:rPr>
          <w:rStyle w:val="rfdFootnote"/>
          <w:rtl/>
        </w:rPr>
        <w:t>تحدث في الجسد مثل الغدة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سلع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8 : 160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E045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منه ، فقال : </w:t>
      </w:r>
      <w:r w:rsidR="009F08E4" w:rsidRPr="006216AF">
        <w:rPr>
          <w:rtl/>
        </w:rPr>
        <w:t>«</w:t>
      </w:r>
      <w:r w:rsidRPr="006216AF">
        <w:rPr>
          <w:rtl/>
        </w:rPr>
        <w:t>افتح كفّك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ففتحتها ، فتفل في كفّي ، ووضع يده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A544C6">
        <w:rPr>
          <w:rtl/>
        </w:rPr>
        <w:br/>
      </w:r>
      <w:r w:rsidRPr="006216AF">
        <w:rPr>
          <w:rtl/>
        </w:rPr>
        <w:t>على السلعة ، فما زال يمسحها بكفّيه حتّى رفع ، وما أرى أثرها</w:t>
      </w:r>
      <w:r w:rsidR="00410A32">
        <w:rPr>
          <w:rtl/>
        </w:rPr>
        <w:t xml:space="preserve"> .</w:t>
      </w:r>
    </w:p>
    <w:p w:rsidR="005F4626" w:rsidRPr="006216AF" w:rsidRDefault="005F4626" w:rsidP="00421573">
      <w:pPr>
        <w:rPr>
          <w:rtl/>
        </w:rPr>
      </w:pPr>
      <w:r w:rsidRPr="006216AF">
        <w:rPr>
          <w:rtl/>
        </w:rPr>
        <w:t>39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421573">
        <w:rPr>
          <w:rFonts w:hint="cs"/>
          <w:rtl/>
        </w:rPr>
        <w:t xml:space="preserve"> </w:t>
      </w:r>
      <w:r>
        <w:rPr>
          <w:rtl/>
        </w:rPr>
        <w:t>ـ</w:t>
      </w:r>
      <w:r w:rsidR="00421573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بينا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A544C6">
        <w:rPr>
          <w:rtl/>
        </w:rPr>
        <w:br/>
      </w:r>
      <w:r w:rsidRPr="006216AF">
        <w:rPr>
          <w:rtl/>
        </w:rPr>
        <w:t>جالس ، إذ سأل عن رجل</w:t>
      </w:r>
      <w:r w:rsidR="00B865CF">
        <w:rPr>
          <w:rtl/>
        </w:rPr>
        <w:t>ٍ</w:t>
      </w:r>
      <w:r w:rsidRPr="006216AF">
        <w:rPr>
          <w:rtl/>
        </w:rPr>
        <w:t xml:space="preserve"> من أصحابه ، فقيل : يا رسول الله ، قد صار </w:t>
      </w:r>
      <w:r w:rsidR="00A544C6">
        <w:rPr>
          <w:rtl/>
        </w:rPr>
        <w:br/>
      </w:r>
      <w:r w:rsidRPr="006216AF">
        <w:rPr>
          <w:rtl/>
        </w:rPr>
        <w:t xml:space="preserve">من البلاء كهيئة الفرخ لا ريش عليه ، فأتاه </w:t>
      </w:r>
      <w:r w:rsidR="00470C8A">
        <w:rPr>
          <w:rtl/>
        </w:rPr>
        <w:t>(ص)</w:t>
      </w:r>
      <w:r w:rsidRPr="006216AF">
        <w:rPr>
          <w:rtl/>
        </w:rPr>
        <w:t xml:space="preserve"> ، فإذا هو كالفرخ من </w:t>
      </w:r>
      <w:r w:rsidR="00A544C6">
        <w:rPr>
          <w:rtl/>
        </w:rPr>
        <w:br/>
      </w:r>
      <w:r w:rsidRPr="006216AF">
        <w:rPr>
          <w:rtl/>
        </w:rPr>
        <w:t>شدّ</w:t>
      </w:r>
      <w:r w:rsidR="008B5C87">
        <w:rPr>
          <w:rtl/>
        </w:rPr>
        <w:t>َ</w:t>
      </w:r>
      <w:r w:rsidRPr="006216AF">
        <w:rPr>
          <w:rtl/>
        </w:rPr>
        <w:t xml:space="preserve">ة البلاء ، فقال له : </w:t>
      </w:r>
      <w:r w:rsidR="009F08E4" w:rsidRPr="006216AF">
        <w:rPr>
          <w:rtl/>
        </w:rPr>
        <w:t>«</w:t>
      </w:r>
      <w:r w:rsidRPr="006216AF">
        <w:rPr>
          <w:rtl/>
        </w:rPr>
        <w:t>لقد كنت تدعو في صحتك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نعم ، أقول : يا ربّ ، أيما عقوبة تعاقبني بها في الدنيا </w:t>
      </w:r>
      <w:r w:rsidR="00A544C6">
        <w:rPr>
          <w:rtl/>
        </w:rPr>
        <w:br/>
      </w:r>
      <w:r w:rsidRPr="006216AF">
        <w:rPr>
          <w:rtl/>
        </w:rPr>
        <w:t>والآخرة فاجعلها لي في الدنيا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="008B5C87">
        <w:rPr>
          <w:rtl/>
        </w:rPr>
        <w:t xml:space="preserve"> : هلّا</w:t>
      </w:r>
      <w:r w:rsidRPr="006216AF">
        <w:rPr>
          <w:rtl/>
        </w:rPr>
        <w:t xml:space="preserve"> قلت : الل</w:t>
      </w:r>
      <w:r w:rsidR="00B865CF">
        <w:rPr>
          <w:rtl/>
        </w:rPr>
        <w:t>ّ</w:t>
      </w:r>
      <w:r w:rsidR="008B5C87">
        <w:rPr>
          <w:rtl/>
        </w:rPr>
        <w:t>َ</w:t>
      </w:r>
      <w:r w:rsidRPr="006216AF">
        <w:rPr>
          <w:rtl/>
        </w:rPr>
        <w:t xml:space="preserve">هم ربّنا آتنا في الدنيا حسنة ، وفي </w:t>
      </w:r>
      <w:r w:rsidR="00A544C6">
        <w:rPr>
          <w:rtl/>
        </w:rPr>
        <w:br/>
      </w:r>
      <w:r w:rsidRPr="006216AF">
        <w:rPr>
          <w:rtl/>
        </w:rPr>
        <w:t>الآخرة حسنة ، وقنا عذاب النار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فقالها ، فكأن</w:t>
      </w:r>
      <w:r w:rsidR="00B865CF">
        <w:rPr>
          <w:rtl/>
        </w:rPr>
        <w:t>َ</w:t>
      </w:r>
      <w:r w:rsidRPr="006216AF">
        <w:rPr>
          <w:rtl/>
        </w:rPr>
        <w:t>ّما أنشط من عقال ، وقام صحيحا</w:t>
      </w:r>
      <w:r w:rsidR="00B865CF">
        <w:rPr>
          <w:rtl/>
        </w:rPr>
        <w:t>ً</w:t>
      </w:r>
      <w:r w:rsidRPr="006216AF">
        <w:rPr>
          <w:rtl/>
        </w:rPr>
        <w:t xml:space="preserve"> ، وخرج معنا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421573">
      <w:pPr>
        <w:rPr>
          <w:rtl/>
        </w:rPr>
      </w:pPr>
      <w:r w:rsidRPr="006216AF">
        <w:rPr>
          <w:rtl/>
        </w:rPr>
        <w:t>40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421573">
        <w:rPr>
          <w:rFonts w:hint="cs"/>
          <w:rtl/>
        </w:rPr>
        <w:t xml:space="preserve"> </w:t>
      </w:r>
      <w:r>
        <w:rPr>
          <w:rtl/>
        </w:rPr>
        <w:t>ـ</w:t>
      </w:r>
      <w:r w:rsidR="00421573">
        <w:rPr>
          <w:rFonts w:hint="cs"/>
          <w:rtl/>
        </w:rPr>
        <w:t xml:space="preserve"> </w:t>
      </w:r>
      <w:r w:rsidRPr="006216AF">
        <w:rPr>
          <w:rtl/>
        </w:rPr>
        <w:t xml:space="preserve">وعنه صلوات الله عليه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ولقد أتاه رجل من جهينة </w:t>
      </w:r>
      <w:r w:rsidR="00A544C6">
        <w:rPr>
          <w:rtl/>
        </w:rPr>
        <w:br/>
      </w:r>
      <w:r w:rsidRPr="006216AF">
        <w:rPr>
          <w:rtl/>
        </w:rPr>
        <w:t xml:space="preserve">مجذوم متقطع من الجذام ، فشكا إلى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فأخذ قدحا</w:t>
      </w:r>
      <w:r w:rsidR="00B865CF">
        <w:rPr>
          <w:rtl/>
        </w:rPr>
        <w:t>ً</w:t>
      </w:r>
      <w:r w:rsidRPr="006216AF">
        <w:rPr>
          <w:rtl/>
        </w:rPr>
        <w:t xml:space="preserve"> </w:t>
      </w:r>
      <w:r w:rsidR="00A544C6">
        <w:rPr>
          <w:rtl/>
        </w:rPr>
        <w:br/>
      </w:r>
      <w:r w:rsidRPr="006216AF">
        <w:rPr>
          <w:rtl/>
        </w:rPr>
        <w:t xml:space="preserve">من الماء ، فتفل فيه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امسح به جسدك ، ففعل حتّى لم يوجد </w:t>
      </w:r>
      <w:r w:rsidR="00A544C6">
        <w:rPr>
          <w:rtl/>
        </w:rPr>
        <w:br/>
      </w:r>
      <w:r w:rsidRPr="006216AF">
        <w:rPr>
          <w:rtl/>
        </w:rPr>
        <w:t>فيه شيء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421573">
      <w:pPr>
        <w:rPr>
          <w:rtl/>
        </w:rPr>
      </w:pPr>
      <w:r w:rsidRPr="006216AF">
        <w:rPr>
          <w:rtl/>
        </w:rPr>
        <w:t>41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421573">
        <w:rPr>
          <w:rFonts w:hint="cs"/>
          <w:rtl/>
        </w:rPr>
        <w:t xml:space="preserve"> </w:t>
      </w:r>
      <w:r>
        <w:rPr>
          <w:rtl/>
        </w:rPr>
        <w:t>ـ</w:t>
      </w:r>
      <w:r w:rsidR="00421573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>إنّ</w:t>
      </w:r>
      <w:r w:rsidR="00B865CF">
        <w:rPr>
          <w:rtl/>
        </w:rPr>
        <w:t>َ</w:t>
      </w:r>
      <w:r w:rsidRPr="006216AF">
        <w:rPr>
          <w:rtl/>
        </w:rPr>
        <w:t xml:space="preserve"> قتادة بن ربعي كان رج</w:t>
      </w:r>
      <w:r w:rsidR="00AB693E">
        <w:rPr>
          <w:rtl/>
        </w:rPr>
        <w:t xml:space="preserve">لاً </w:t>
      </w:r>
      <w:r w:rsidR="00A544C6">
        <w:rPr>
          <w:rtl/>
        </w:rPr>
        <w:br/>
      </w:r>
      <w:r w:rsidRPr="006216AF">
        <w:rPr>
          <w:rtl/>
        </w:rPr>
        <w:t>صحيحا</w:t>
      </w:r>
      <w:r w:rsidR="00B865CF">
        <w:rPr>
          <w:rtl/>
        </w:rPr>
        <w:t>ً</w:t>
      </w:r>
      <w:r w:rsidRPr="006216AF">
        <w:rPr>
          <w:rtl/>
        </w:rPr>
        <w:t xml:space="preserve"> ، فلمّا أن كان يوم ا</w:t>
      </w:r>
      <w:r w:rsidR="00B865CF">
        <w:rPr>
          <w:rtl/>
        </w:rPr>
        <w:t>ُ</w:t>
      </w:r>
      <w:r w:rsidRPr="006216AF">
        <w:rPr>
          <w:rtl/>
        </w:rPr>
        <w:t xml:space="preserve">حد أصابته طعنة في عينه ، فبدرت حدقته ، </w:t>
      </w:r>
      <w:r w:rsidR="00A544C6">
        <w:rPr>
          <w:rtl/>
        </w:rPr>
        <w:br/>
      </w:r>
      <w:r w:rsidRPr="006216AF">
        <w:rPr>
          <w:rtl/>
        </w:rPr>
        <w:t xml:space="preserve">فأخذها بيده ، ثمّ أتى النبيّ </w:t>
      </w:r>
      <w:r w:rsidR="00470C8A">
        <w:rPr>
          <w:rtl/>
        </w:rPr>
        <w:t>(ص)</w:t>
      </w:r>
      <w:r w:rsidRPr="006216AF">
        <w:rPr>
          <w:rtl/>
        </w:rPr>
        <w:t xml:space="preserve"> فقال : يا رسول الله ، إنّ امرأتي الآن </w:t>
      </w:r>
      <w:r w:rsidR="00A544C6">
        <w:rPr>
          <w:rtl/>
        </w:rPr>
        <w:br/>
      </w:r>
      <w:r w:rsidRPr="006216AF">
        <w:rPr>
          <w:rtl/>
        </w:rPr>
        <w:t xml:space="preserve">تبغضني ، فأخذها </w:t>
      </w:r>
      <w:r w:rsidR="00470C8A">
        <w:rPr>
          <w:rtl/>
        </w:rPr>
        <w:t>(ص)</w:t>
      </w:r>
      <w:r w:rsidRPr="006216AF">
        <w:rPr>
          <w:rtl/>
        </w:rPr>
        <w:t xml:space="preserve"> من يده ، ثمّ وضعها في مكانها ، فلم تكن </w:t>
      </w:r>
      <w:r w:rsidR="00A544C6">
        <w:rPr>
          <w:rtl/>
        </w:rPr>
        <w:br/>
      </w:r>
      <w:r w:rsidRPr="006216AF">
        <w:rPr>
          <w:rtl/>
        </w:rPr>
        <w:t xml:space="preserve">تعرف ، </w:t>
      </w:r>
      <w:r w:rsidR="00335A4F">
        <w:rPr>
          <w:rtl/>
        </w:rPr>
        <w:t>إلّا</w:t>
      </w:r>
      <w:r w:rsidRPr="006216AF">
        <w:rPr>
          <w:rtl/>
        </w:rPr>
        <w:t xml:space="preserve"> بفضل حسنها ، وفضل ضوئها على العين الأخرى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421573" w:rsidRPr="00421573" w:rsidRDefault="00421573" w:rsidP="00421573">
      <w:pPr>
        <w:pStyle w:val="rfdLine"/>
        <w:rPr>
          <w:rtl/>
        </w:rPr>
      </w:pPr>
      <w:r w:rsidRPr="00421573">
        <w:rPr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، ك : كفّه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الاحتجاج : 223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الخرائج والجرائح 1 : 36 ، الاحتجاج : 224</w:t>
      </w:r>
      <w:r w:rsidR="00410A32">
        <w:rPr>
          <w:rtl/>
        </w:rPr>
        <w:t xml:space="preserve"> .</w:t>
      </w:r>
    </w:p>
    <w:p w:rsidR="005F4626" w:rsidRPr="00421573" w:rsidRDefault="005F4626" w:rsidP="00421573">
      <w:pPr>
        <w:pStyle w:val="rfdFootnote0"/>
        <w:rPr>
          <w:rStyle w:val="rfdPoemTiniCharChar"/>
          <w:rtl/>
        </w:rPr>
      </w:pPr>
      <w:r w:rsidRPr="006216AF">
        <w:rPr>
          <w:rtl/>
        </w:rPr>
        <w:t>8</w:t>
      </w:r>
      <w:r w:rsidR="00421573">
        <w:rPr>
          <w:rFonts w:hint="cs"/>
          <w:rtl/>
        </w:rPr>
        <w:t xml:space="preserve"> </w:t>
      </w:r>
      <w:r>
        <w:rPr>
          <w:rtl/>
        </w:rPr>
        <w:t>ـ</w:t>
      </w:r>
      <w:r w:rsidR="00421573">
        <w:rPr>
          <w:rFonts w:hint="cs"/>
          <w:rtl/>
        </w:rPr>
        <w:t xml:space="preserve"> </w:t>
      </w:r>
      <w:r w:rsidRPr="006216AF">
        <w:rPr>
          <w:rtl/>
        </w:rPr>
        <w:t>الخرائج والجرائح 1 : 32</w:t>
      </w:r>
      <w:r w:rsidR="0096323A">
        <w:rPr>
          <w:rtl/>
        </w:rPr>
        <w:t xml:space="preserve"> / </w:t>
      </w:r>
      <w:r w:rsidRPr="006216AF">
        <w:rPr>
          <w:rtl/>
        </w:rPr>
        <w:t>30 ، اعلام الورى</w:t>
      </w:r>
      <w:r w:rsidR="008B5C87" w:rsidRPr="00B22715">
        <w:rPr>
          <w:rtl/>
        </w:rPr>
        <w:t>ٰ</w:t>
      </w:r>
      <w:r w:rsidRPr="006216AF">
        <w:rPr>
          <w:rtl/>
        </w:rPr>
        <w:t xml:space="preserve"> : 38 ، اثبات الهداة</w:t>
      </w:r>
      <w:r w:rsidR="00A544C6">
        <w:rPr>
          <w:rtl/>
        </w:rPr>
        <w:t xml:space="preserve"> </w:t>
      </w:r>
      <w:r w:rsidR="00A544C6">
        <w:rPr>
          <w:rtl/>
        </w:rPr>
        <w:br/>
      </w:r>
    </w:p>
    <w:p w:rsidR="005F4626" w:rsidRPr="006216AF" w:rsidRDefault="005F4626" w:rsidP="002D4887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42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2D4887">
        <w:rPr>
          <w:rFonts w:hint="cs"/>
          <w:rtl/>
        </w:rPr>
        <w:t xml:space="preserve"> </w:t>
      </w:r>
      <w:r>
        <w:rPr>
          <w:rtl/>
        </w:rPr>
        <w:t>ـ</w:t>
      </w:r>
      <w:r w:rsidR="002D4887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أصاب محمّد بن سلمة يوم </w:t>
      </w:r>
      <w:r w:rsidR="00A544C6">
        <w:rPr>
          <w:rtl/>
        </w:rPr>
        <w:br/>
      </w:r>
      <w:r w:rsidRPr="006216AF">
        <w:rPr>
          <w:rtl/>
        </w:rPr>
        <w:t xml:space="preserve">كعب بن الأشرف مثل ذلك في عينه ، ويده ، فمسحها رسول </w:t>
      </w:r>
      <w:r w:rsidR="00A544C6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فما تبينا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D4887">
      <w:pPr>
        <w:rPr>
          <w:rtl/>
        </w:rPr>
      </w:pPr>
      <w:r w:rsidRPr="006216AF">
        <w:rPr>
          <w:rtl/>
        </w:rPr>
        <w:t>43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2D4887">
        <w:rPr>
          <w:rFonts w:hint="cs"/>
          <w:rtl/>
        </w:rPr>
        <w:t xml:space="preserve"> </w:t>
      </w:r>
      <w:r>
        <w:rPr>
          <w:rtl/>
        </w:rPr>
        <w:t>ـ</w:t>
      </w:r>
      <w:r w:rsidR="002D4887">
        <w:rPr>
          <w:rFonts w:hint="cs"/>
          <w:rtl/>
        </w:rPr>
        <w:t xml:space="preserve"> </w:t>
      </w:r>
      <w:r w:rsidRPr="006216AF">
        <w:rPr>
          <w:rtl/>
        </w:rPr>
        <w:t xml:space="preserve">عن عبد الله بن بريدة ، عن أبيه ، قال : تفل رسول الله </w:t>
      </w:r>
      <w:r w:rsidR="00A544C6">
        <w:rPr>
          <w:rtl/>
        </w:rPr>
        <w:br/>
      </w:r>
      <w:r w:rsidRPr="006216AF">
        <w:rPr>
          <w:rtl/>
        </w:rPr>
        <w:t>في رجل عمرو بن معاذ ، حين قطعت رجله فبرئت</w:t>
      </w:r>
      <w:r w:rsidR="00410A32">
        <w:rPr>
          <w:rtl/>
        </w:rPr>
        <w:t xml:space="preserve"> .</w:t>
      </w:r>
    </w:p>
    <w:p w:rsidR="005F4626" w:rsidRPr="006216AF" w:rsidRDefault="005F4626" w:rsidP="002D4887">
      <w:pPr>
        <w:rPr>
          <w:rtl/>
        </w:rPr>
      </w:pPr>
      <w:r w:rsidRPr="006216AF">
        <w:rPr>
          <w:rtl/>
        </w:rPr>
        <w:t>44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2D4887">
        <w:rPr>
          <w:rFonts w:hint="cs"/>
          <w:rtl/>
        </w:rPr>
        <w:t xml:space="preserve"> </w:t>
      </w:r>
      <w:r>
        <w:rPr>
          <w:rtl/>
        </w:rPr>
        <w:t>ـ</w:t>
      </w:r>
      <w:r w:rsidR="002D4887">
        <w:rPr>
          <w:rFonts w:hint="cs"/>
          <w:rtl/>
        </w:rPr>
        <w:t xml:space="preserve"> </w:t>
      </w:r>
      <w:r w:rsidRPr="006216AF">
        <w:rPr>
          <w:rtl/>
        </w:rPr>
        <w:t xml:space="preserve">عن أبي حمزة الثمالي ، عن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A544C6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مرّ أعمى على رسول الله ، فقال له : يا فلان ،</w:t>
      </w:r>
      <w:r w:rsidR="001F572D">
        <w:rPr>
          <w:rtl/>
        </w:rPr>
        <w:t xml:space="preserve"> أ</w:t>
      </w:r>
      <w:r w:rsidRPr="006216AF">
        <w:rPr>
          <w:rtl/>
        </w:rPr>
        <w:t xml:space="preserve">فتشتهي أن يردّ </w:t>
      </w:r>
      <w:r w:rsidR="00A544C6">
        <w:rPr>
          <w:rtl/>
        </w:rPr>
        <w:br/>
      </w:r>
      <w:r w:rsidRPr="006216AF">
        <w:rPr>
          <w:rtl/>
        </w:rPr>
        <w:t>الله عليك بصرك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ما من شيء أوتاه من الدنيا أحبّ إليّ من أن </w:t>
      </w:r>
      <w:r w:rsidR="00DD50E3">
        <w:rPr>
          <w:rtl/>
        </w:rPr>
        <w:br/>
      </w:r>
      <w:r w:rsidRPr="006216AF">
        <w:rPr>
          <w:rtl/>
        </w:rPr>
        <w:t>يردّ الله عليّ</w:t>
      </w:r>
      <w:r w:rsidR="00B865CF">
        <w:rPr>
          <w:rtl/>
        </w:rPr>
        <w:t>َ</w:t>
      </w:r>
      <w:r w:rsidRPr="006216AF">
        <w:rPr>
          <w:rtl/>
        </w:rPr>
        <w:t xml:space="preserve"> بصري</w:t>
      </w:r>
      <w:r w:rsidR="00410A32">
        <w:rPr>
          <w:rtl/>
        </w:rPr>
        <w:t xml:space="preserve"> .</w:t>
      </w:r>
    </w:p>
    <w:p w:rsidR="005F4626" w:rsidRPr="006216AF" w:rsidRDefault="005F4626" w:rsidP="004E0457">
      <w:pPr>
        <w:rPr>
          <w:rtl/>
        </w:rPr>
      </w:pP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توضأ واسبغ الوضوء ، ثمّ </w:t>
      </w:r>
      <w:r w:rsidR="00C24190">
        <w:rPr>
          <w:rtl/>
        </w:rPr>
        <w:t>(</w:t>
      </w:r>
      <w:r w:rsidRPr="006216AF">
        <w:rPr>
          <w:rtl/>
        </w:rPr>
        <w:t>صلّ</w:t>
      </w:r>
      <w:r w:rsidR="001731DB">
        <w:rPr>
          <w:rtl/>
        </w:rPr>
        <w:t>ِ</w:t>
      </w:r>
      <w:r w:rsidRPr="006216AF">
        <w:rPr>
          <w:rtl/>
        </w:rPr>
        <w:t xml:space="preserve"> ركعتين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ثمّ قل :</w:t>
      </w:r>
      <w:r w:rsidR="004E0457">
        <w:rPr>
          <w:rtl/>
        </w:rPr>
        <w:t xml:space="preserve"> </w:t>
      </w:r>
      <w:r w:rsidR="00DD50E3">
        <w:rPr>
          <w:rtl/>
        </w:rPr>
        <w:br/>
      </w:r>
      <w:r w:rsidRPr="006216AF">
        <w:rPr>
          <w:rtl/>
        </w:rPr>
        <w:t xml:space="preserve">اللهم ، إنّي أسألك وأدعوك ، وأرغب إليك ، وأتوجّه إليك بنبيّك </w:t>
      </w:r>
      <w:r w:rsidR="00DD50E3">
        <w:rPr>
          <w:rtl/>
        </w:rPr>
        <w:br/>
      </w:r>
      <w:r w:rsidRPr="006216AF">
        <w:rPr>
          <w:rtl/>
        </w:rPr>
        <w:t xml:space="preserve">محمّد </w:t>
      </w:r>
      <w:r w:rsidR="00470C8A">
        <w:rPr>
          <w:rtl/>
        </w:rPr>
        <w:t>(ص)</w:t>
      </w:r>
      <w:r w:rsidRPr="006216AF">
        <w:rPr>
          <w:rtl/>
        </w:rPr>
        <w:t xml:space="preserve"> ، نبيّ الرحمة ، يا محمّد ، إنّي أتوجّه بك إلى الله ربّك </w:t>
      </w:r>
      <w:r w:rsidR="00DD50E3">
        <w:rPr>
          <w:rtl/>
        </w:rPr>
        <w:br/>
      </w:r>
      <w:r w:rsidRPr="006216AF">
        <w:rPr>
          <w:rtl/>
        </w:rPr>
        <w:t>وربّي ليردّ بك عليّ بصري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فما قام النبيّ </w:t>
      </w:r>
      <w:r w:rsidR="00470C8A">
        <w:rPr>
          <w:rtl/>
        </w:rPr>
        <w:t>(ص)</w:t>
      </w:r>
      <w:r w:rsidRPr="006216AF">
        <w:rPr>
          <w:rtl/>
        </w:rPr>
        <w:t xml:space="preserve"> من مجلسه ، ولا خطا خطوة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حتّى </w:t>
      </w:r>
      <w:r w:rsidR="00DD50E3">
        <w:rPr>
          <w:rtl/>
        </w:rPr>
        <w:br/>
      </w:r>
      <w:r w:rsidRPr="006216AF">
        <w:rPr>
          <w:rtl/>
        </w:rPr>
        <w:t>رجع الأعمى وقد ردّ الله عليه بصره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D4887">
      <w:pPr>
        <w:rPr>
          <w:rtl/>
        </w:rPr>
      </w:pPr>
      <w:r w:rsidRPr="006216AF">
        <w:rPr>
          <w:rtl/>
        </w:rPr>
        <w:t>45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2D4887">
        <w:rPr>
          <w:rFonts w:hint="cs"/>
          <w:rtl/>
        </w:rPr>
        <w:t xml:space="preserve"> </w:t>
      </w:r>
      <w:r>
        <w:rPr>
          <w:rtl/>
        </w:rPr>
        <w:t>ـ</w:t>
      </w:r>
      <w:r w:rsidR="002D4887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أتاه رجل أعرابي </w:t>
      </w:r>
      <w:r w:rsidR="00DD50E3">
        <w:rPr>
          <w:rtl/>
        </w:rPr>
        <w:br/>
      </w:r>
      <w:r w:rsidRPr="006216AF">
        <w:rPr>
          <w:rtl/>
        </w:rPr>
        <w:t xml:space="preserve">أبرص ، فتفل في فيه ، فما قام من عنده </w:t>
      </w:r>
      <w:r w:rsidR="00335A4F">
        <w:rPr>
          <w:rtl/>
        </w:rPr>
        <w:t>إلّا</w:t>
      </w:r>
      <w:r w:rsidRPr="006216AF">
        <w:rPr>
          <w:rtl/>
        </w:rPr>
        <w:t xml:space="preserve"> صحيحا</w:t>
      </w:r>
      <w:r w:rsidR="00B865CF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1F7CBA" w:rsidRPr="001F7CBA" w:rsidRDefault="001F7CBA" w:rsidP="001F7CBA">
      <w:pPr>
        <w:pStyle w:val="rfdLine"/>
        <w:rPr>
          <w:rtl/>
        </w:rPr>
      </w:pPr>
      <w:r w:rsidRPr="001F7CBA">
        <w:rPr>
          <w:rtl/>
        </w:rPr>
        <w:t>___________________</w:t>
      </w:r>
    </w:p>
    <w:p w:rsidR="004E0457" w:rsidRPr="006216AF" w:rsidRDefault="004E0457" w:rsidP="004E0457">
      <w:pPr>
        <w:pStyle w:val="rfdFootnote0"/>
        <w:rPr>
          <w:rtl/>
        </w:rPr>
      </w:pPr>
      <w:r w:rsidRPr="006216AF">
        <w:rPr>
          <w:rtl/>
        </w:rPr>
        <w:t>2 : 92</w:t>
      </w:r>
      <w:r w:rsidR="0096323A">
        <w:rPr>
          <w:rtl/>
        </w:rPr>
        <w:t xml:space="preserve"> / </w:t>
      </w:r>
      <w:r w:rsidRPr="006216AF">
        <w:rPr>
          <w:rtl/>
        </w:rPr>
        <w:t>449 ، مع اختلاف</w:t>
      </w:r>
      <w:r w:rsidR="00410A32">
        <w:rPr>
          <w:rtl/>
        </w:rPr>
        <w:t xml:space="preserve"> .</w:t>
      </w:r>
    </w:p>
    <w:p w:rsidR="005F4626" w:rsidRPr="006216AF" w:rsidRDefault="005F4626" w:rsidP="001731DB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1731DB">
        <w:rPr>
          <w:rtl/>
        </w:rPr>
        <w:t>ا</w:t>
      </w:r>
      <w:r w:rsidRPr="006216AF">
        <w:rPr>
          <w:rtl/>
        </w:rPr>
        <w:t>شوب 1 : 117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 </w:t>
      </w:r>
      <w:r w:rsidRPr="006216AF">
        <w:rPr>
          <w:rtl/>
        </w:rPr>
        <w:t>الخرائج والجرائح 1 : 50</w:t>
      </w:r>
      <w:r w:rsidR="00410A32">
        <w:rPr>
          <w:rtl/>
        </w:rPr>
        <w:t xml:space="preserve"> .</w:t>
      </w:r>
    </w:p>
    <w:p w:rsidR="005F4626" w:rsidRPr="006216AF" w:rsidRDefault="005F4626" w:rsidP="001F7CBA">
      <w:pPr>
        <w:pStyle w:val="rfdFootnote0"/>
        <w:rPr>
          <w:rtl/>
        </w:rPr>
      </w:pPr>
      <w:r w:rsidRPr="006216AF">
        <w:rPr>
          <w:rtl/>
        </w:rPr>
        <w:t>11</w:t>
      </w:r>
      <w:r w:rsidR="001F7CBA">
        <w:rPr>
          <w:rFonts w:hint="cs"/>
          <w:rtl/>
        </w:rPr>
        <w:t xml:space="preserve"> </w:t>
      </w:r>
      <w:r>
        <w:rPr>
          <w:rtl/>
        </w:rPr>
        <w:t>ـ</w:t>
      </w:r>
      <w:r w:rsidR="001F7CBA">
        <w:rPr>
          <w:rFonts w:hint="cs"/>
          <w:rtl/>
        </w:rPr>
        <w:t xml:space="preserve"> </w:t>
      </w:r>
      <w:r w:rsidRPr="006216AF">
        <w:rPr>
          <w:rtl/>
        </w:rPr>
        <w:t>الخرائج والجرائح 1 : 55</w:t>
      </w:r>
      <w:r w:rsidR="0096323A">
        <w:rPr>
          <w:rtl/>
        </w:rPr>
        <w:t xml:space="preserve"> / </w:t>
      </w:r>
      <w:r w:rsidRPr="006216AF">
        <w:rPr>
          <w:rtl/>
        </w:rPr>
        <w:t>88 ، دلائل النبوة 6 : 166</w:t>
      </w:r>
      <w:r w:rsidR="001F7CBA">
        <w:rPr>
          <w:rFonts w:hint="cs"/>
          <w:rtl/>
        </w:rPr>
        <w:t xml:space="preserve"> </w:t>
      </w:r>
      <w:r>
        <w:rPr>
          <w:rtl/>
        </w:rPr>
        <w:t>ـ</w:t>
      </w:r>
      <w:r w:rsidR="001F7CBA">
        <w:rPr>
          <w:rFonts w:hint="cs"/>
          <w:rtl/>
        </w:rPr>
        <w:t xml:space="preserve"> </w:t>
      </w:r>
      <w:r w:rsidRPr="006216AF">
        <w:rPr>
          <w:rtl/>
        </w:rPr>
        <w:t xml:space="preserve">168 ، بستة </w:t>
      </w:r>
      <w:r w:rsidR="00DD50E3">
        <w:rPr>
          <w:rtl/>
        </w:rPr>
        <w:br/>
      </w:r>
      <w:r w:rsidRPr="006216AF">
        <w:rPr>
          <w:rtl/>
        </w:rPr>
        <w:t>طرق ، سنن الترمذي 5 : 569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3578 ، مستدرك الحاكم 1 : 313 ، أسد </w:t>
      </w:r>
      <w:r w:rsidR="00DD50E3">
        <w:rPr>
          <w:rtl/>
        </w:rPr>
        <w:br/>
      </w:r>
      <w:r w:rsidRPr="006216AF">
        <w:rPr>
          <w:rtl/>
        </w:rPr>
        <w:t>الغابة 3 : 371 ، جميعا</w:t>
      </w:r>
      <w:r w:rsidR="00B865CF">
        <w:rPr>
          <w:rtl/>
        </w:rPr>
        <w:t>ً</w:t>
      </w:r>
      <w:r w:rsidRPr="006216AF">
        <w:rPr>
          <w:rtl/>
        </w:rPr>
        <w:t xml:space="preserve"> بإسنادهم إلى عثمان بن حنيف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ليس في : م ، 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ك ، م ، ص : ولا حل حبوته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12</w:t>
      </w:r>
      <w:r>
        <w:rPr>
          <w:rtl/>
        </w:rPr>
        <w:t xml:space="preserve"> ـ </w:t>
      </w:r>
      <w:r w:rsidRPr="006216AF">
        <w:rPr>
          <w:rtl/>
        </w:rPr>
        <w:t>الاحتجاج : 224</w:t>
      </w:r>
      <w:r w:rsidR="00410A32">
        <w:rPr>
          <w:rtl/>
        </w:rPr>
        <w:t xml:space="preserve"> .</w:t>
      </w:r>
    </w:p>
    <w:p w:rsidR="004E0457" w:rsidRDefault="005F4626" w:rsidP="00DA6328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4E0457" w:rsidRPr="00B449FA" w:rsidRDefault="005F4626" w:rsidP="00DA6328">
      <w:pPr>
        <w:pStyle w:val="Heading2Center"/>
        <w:rPr>
          <w:rtl/>
        </w:rPr>
      </w:pPr>
      <w:r w:rsidRPr="00B449FA">
        <w:rPr>
          <w:rtl/>
        </w:rPr>
        <w:t>في بيان ظهور آياته في كلام الجمادات وغيرها</w:t>
      </w:r>
    </w:p>
    <w:p w:rsidR="005F4626" w:rsidRPr="00B449FA" w:rsidRDefault="005F4626" w:rsidP="00DA6328">
      <w:pPr>
        <w:pStyle w:val="rfdCenterBold2"/>
        <w:rPr>
          <w:rtl/>
        </w:rPr>
      </w:pPr>
      <w:r w:rsidRPr="00B449FA">
        <w:rPr>
          <w:rtl/>
        </w:rPr>
        <w:t>وفيه : ثمانية أحاديث</w:t>
      </w:r>
    </w:p>
    <w:p w:rsidR="005F4626" w:rsidRPr="006216AF" w:rsidRDefault="005F4626" w:rsidP="00E96549">
      <w:pPr>
        <w:rPr>
          <w:rtl/>
        </w:rPr>
      </w:pPr>
      <w:r w:rsidRPr="006216AF">
        <w:rPr>
          <w:rtl/>
        </w:rPr>
        <w:t>46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E96549">
        <w:rPr>
          <w:rFonts w:hint="cs"/>
          <w:rtl/>
        </w:rPr>
        <w:t xml:space="preserve"> </w:t>
      </w:r>
      <w:r>
        <w:rPr>
          <w:rtl/>
        </w:rPr>
        <w:t>ـ</w:t>
      </w:r>
      <w:r w:rsidR="00E96549">
        <w:rPr>
          <w:rFonts w:hint="cs"/>
          <w:rtl/>
        </w:rPr>
        <w:t xml:space="preserve"> </w:t>
      </w:r>
      <w:r w:rsidRPr="006216AF">
        <w:rPr>
          <w:rtl/>
        </w:rPr>
        <w:t xml:space="preserve">عن حبّة ، 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كنت مع رسول </w:t>
      </w:r>
      <w:r w:rsidR="00DD50E3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في شعاب مكّة ، وأسمع تسليم الشجر والحجارة عليه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96549">
      <w:pPr>
        <w:rPr>
          <w:rtl/>
        </w:rPr>
      </w:pPr>
      <w:r w:rsidRPr="006216AF">
        <w:rPr>
          <w:rtl/>
        </w:rPr>
        <w:t>47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E96549">
        <w:rPr>
          <w:rFonts w:hint="cs"/>
          <w:rtl/>
        </w:rPr>
        <w:t xml:space="preserve"> </w:t>
      </w:r>
      <w:r>
        <w:rPr>
          <w:rtl/>
        </w:rPr>
        <w:t>ـ</w:t>
      </w:r>
      <w:r w:rsidR="00E96549">
        <w:rPr>
          <w:rFonts w:hint="cs"/>
          <w:rtl/>
        </w:rPr>
        <w:t xml:space="preserve"> </w:t>
      </w:r>
      <w:r w:rsidRPr="006216AF">
        <w:rPr>
          <w:rtl/>
        </w:rPr>
        <w:t xml:space="preserve">عن أبي هريرة ، عن أبي بكر ، قال : بينا نحن مع رسول </w:t>
      </w:r>
      <w:r w:rsidR="00DD50E3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إذا نحن بصائح من نخلة ، 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هل تدرون </w:t>
      </w:r>
      <w:r w:rsidR="00DD50E3">
        <w:rPr>
          <w:rtl/>
        </w:rPr>
        <w:br/>
      </w:r>
      <w:r w:rsidRPr="006216AF">
        <w:rPr>
          <w:rtl/>
        </w:rPr>
        <w:t>ما قالت النخلة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قالوا : الله ورسوله أعلم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قالت : هذا محمّد رسول الله ، ووصيّه عليّ بن أبي طالب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DD50E3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، فسمّاه النبيّ </w:t>
      </w:r>
      <w:r w:rsidR="00470C8A">
        <w:rPr>
          <w:rtl/>
        </w:rPr>
        <w:t>(ص)</w:t>
      </w:r>
      <w:r w:rsidRPr="006216AF">
        <w:rPr>
          <w:rtl/>
        </w:rPr>
        <w:t xml:space="preserve"> في ذلك اليوم : الصيحاني</w:t>
      </w:r>
      <w:r w:rsidR="00410A32">
        <w:rPr>
          <w:rtl/>
        </w:rPr>
        <w:t xml:space="preserve"> .</w:t>
      </w:r>
    </w:p>
    <w:p w:rsidR="00E96549" w:rsidRPr="00170E08" w:rsidRDefault="005F4626" w:rsidP="00E96549">
      <w:pPr>
        <w:rPr>
          <w:rStyle w:val="rfdLineChar"/>
          <w:rtl/>
          <w:lang w:bidi="ar-SA"/>
        </w:rPr>
      </w:pPr>
      <w:r w:rsidRPr="006216AF">
        <w:rPr>
          <w:rtl/>
        </w:rPr>
        <w:t>48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E96549">
        <w:rPr>
          <w:rFonts w:hint="cs"/>
          <w:rtl/>
        </w:rPr>
        <w:t xml:space="preserve"> </w:t>
      </w:r>
      <w:r>
        <w:rPr>
          <w:rtl/>
        </w:rPr>
        <w:t>ـ</w:t>
      </w:r>
      <w:r w:rsidR="00E96549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>إنّ</w:t>
      </w:r>
      <w:r w:rsidR="00365623">
        <w:rPr>
          <w:rtl/>
        </w:rPr>
        <w:t>َ</w:t>
      </w:r>
      <w:r w:rsidRPr="006216AF">
        <w:rPr>
          <w:rtl/>
        </w:rPr>
        <w:t xml:space="preserve"> رج</w:t>
      </w:r>
      <w:r w:rsidR="00AB693E">
        <w:rPr>
          <w:rtl/>
        </w:rPr>
        <w:t xml:space="preserve">لاً </w:t>
      </w:r>
      <w:r w:rsidRPr="006216AF">
        <w:rPr>
          <w:rtl/>
        </w:rPr>
        <w:t>من ملوك فارس</w:t>
      </w:r>
      <w:r w:rsidR="00E96549">
        <w:rPr>
          <w:rFonts w:hint="cs"/>
          <w:rtl/>
        </w:rPr>
        <w:t xml:space="preserve"> </w:t>
      </w:r>
      <w:r w:rsidR="00E96549">
        <w:rPr>
          <w:rtl/>
        </w:rPr>
        <w:br/>
      </w:r>
      <w:r w:rsidR="00E96549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365623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365623">
        <w:rPr>
          <w:rtl/>
        </w:rPr>
        <w:t>ا</w:t>
      </w:r>
      <w:r w:rsidRPr="006216AF">
        <w:rPr>
          <w:rtl/>
        </w:rPr>
        <w:t>شوب 2 : 90</w:t>
      </w:r>
      <w:r w:rsidR="00410A32">
        <w:rPr>
          <w:rtl/>
        </w:rPr>
        <w:t xml:space="preserve"> .</w:t>
      </w:r>
    </w:p>
    <w:p w:rsidR="005F4626" w:rsidRPr="00165E8B" w:rsidRDefault="005F4626" w:rsidP="00165E8B">
      <w:pPr>
        <w:pStyle w:val="rfdFootnote0"/>
        <w:rPr>
          <w:rtl/>
        </w:rPr>
      </w:pPr>
      <w:r w:rsidRPr="00165E8B">
        <w:rPr>
          <w:rtl/>
        </w:rPr>
        <w:t>2</w:t>
      </w:r>
      <w:r w:rsidR="00165E8B">
        <w:rPr>
          <w:rtl/>
        </w:rPr>
        <w:t xml:space="preserve"> </w:t>
      </w:r>
      <w:r w:rsidRPr="00165E8B">
        <w:rPr>
          <w:rtl/>
        </w:rPr>
        <w:t xml:space="preserve">ـ مائة منقبة : 133 ، مناقب الخوارزمي : 221 ، فرائد السمطين 1 : 137 ، ينابيع </w:t>
      </w:r>
      <w:r w:rsidR="00DD50E3">
        <w:rPr>
          <w:rtl/>
        </w:rPr>
        <w:br/>
      </w:r>
      <w:r w:rsidRPr="00165E8B">
        <w:rPr>
          <w:rtl/>
        </w:rPr>
        <w:t>المودة : 136 ، الخرائج و</w:t>
      </w:r>
      <w:r w:rsidR="00365623">
        <w:rPr>
          <w:rtl/>
        </w:rPr>
        <w:t>الجرائح 2 : 478 ، مناقب ابن شهرا</w:t>
      </w:r>
      <w:r w:rsidRPr="00165E8B">
        <w:rPr>
          <w:rtl/>
        </w:rPr>
        <w:t xml:space="preserve">شوب 2 : 153 ، </w:t>
      </w:r>
      <w:r w:rsidR="00DD50E3">
        <w:rPr>
          <w:rtl/>
        </w:rPr>
        <w:br/>
      </w:r>
      <w:r w:rsidRPr="00165E8B">
        <w:rPr>
          <w:rtl/>
        </w:rPr>
        <w:t xml:space="preserve">ميزان الاعتدال 1 : 79 ، لسان الميزان 1 : 317 ، السيرة الذهبية 3 : 265 ، </w:t>
      </w:r>
      <w:r w:rsidR="00DD50E3">
        <w:rPr>
          <w:rtl/>
        </w:rPr>
        <w:br/>
      </w:r>
      <w:r w:rsidRPr="00165E8B">
        <w:rPr>
          <w:rtl/>
        </w:rPr>
        <w:t>الصراط المستقيم 2 : 32 ، غاية المرام : 157</w:t>
      </w:r>
      <w:r w:rsidR="0096323A">
        <w:rPr>
          <w:rtl/>
        </w:rPr>
        <w:t xml:space="preserve"> / </w:t>
      </w:r>
      <w:r w:rsidRPr="00165E8B">
        <w:rPr>
          <w:rtl/>
        </w:rPr>
        <w:t>26 ، مدينة المعاجز :</w:t>
      </w:r>
      <w:r w:rsidR="00165E8B">
        <w:rPr>
          <w:rtl/>
        </w:rPr>
        <w:t xml:space="preserve"> </w:t>
      </w:r>
      <w:r w:rsidR="00DD50E3">
        <w:rPr>
          <w:rtl/>
        </w:rPr>
        <w:br/>
      </w:r>
      <w:r w:rsidRPr="00165E8B">
        <w:rPr>
          <w:rtl/>
        </w:rPr>
        <w:t>65</w:t>
      </w:r>
      <w:r w:rsidR="0096323A">
        <w:rPr>
          <w:rtl/>
        </w:rPr>
        <w:t xml:space="preserve"> / </w:t>
      </w:r>
      <w:r w:rsidRPr="00165E8B">
        <w:rPr>
          <w:rtl/>
        </w:rPr>
        <w:t>152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الخرائج والجرائح 2</w:t>
      </w:r>
      <w:r w:rsidR="0096323A">
        <w:rPr>
          <w:rtl/>
        </w:rPr>
        <w:t xml:space="preserve"> / </w:t>
      </w:r>
      <w:r w:rsidRPr="006216AF">
        <w:rPr>
          <w:rtl/>
        </w:rPr>
        <w:t>491 ح 5 ، عنه إثبات الهداة 3</w:t>
      </w:r>
      <w:r w:rsidR="0096323A">
        <w:rPr>
          <w:rtl/>
        </w:rPr>
        <w:t xml:space="preserve"> / </w:t>
      </w:r>
      <w:r w:rsidRPr="006216AF">
        <w:rPr>
          <w:rtl/>
        </w:rPr>
        <w:t>529 ح 558</w:t>
      </w:r>
      <w:r w:rsidR="00410A32">
        <w:rPr>
          <w:rtl/>
        </w:rPr>
        <w:t xml:space="preserve"> .</w:t>
      </w:r>
    </w:p>
    <w:p w:rsidR="005F4626" w:rsidRPr="006216AF" w:rsidRDefault="005F4626" w:rsidP="004E045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عاق</w:t>
      </w:r>
      <w:r w:rsidR="00AB693E">
        <w:rPr>
          <w:rtl/>
        </w:rPr>
        <w:t xml:space="preserve">لاً </w:t>
      </w:r>
      <w:r w:rsidRPr="006216AF">
        <w:rPr>
          <w:rtl/>
        </w:rPr>
        <w:t>أديبا</w:t>
      </w:r>
      <w:r w:rsidR="00593304">
        <w:rPr>
          <w:rtl/>
        </w:rPr>
        <w:t>ً</w:t>
      </w:r>
      <w:r w:rsidRPr="006216AF">
        <w:rPr>
          <w:rtl/>
        </w:rPr>
        <w:t xml:space="preserve"> ، قال : يا محمّد أخبرني إلى ما تدعو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أدعو إلى شهادة </w:t>
      </w:r>
      <w:r w:rsidR="000438D3">
        <w:rPr>
          <w:rtl/>
        </w:rPr>
        <w:br/>
      </w:r>
      <w:r w:rsidRPr="006216AF">
        <w:rPr>
          <w:rtl/>
        </w:rPr>
        <w:t xml:space="preserve">أن 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، وحده لا شريك له ، وأنّ محمدا</w:t>
      </w:r>
      <w:r w:rsidR="00593304">
        <w:rPr>
          <w:rtl/>
        </w:rPr>
        <w:t>ً</w:t>
      </w:r>
      <w:r w:rsidRPr="006216AF">
        <w:rPr>
          <w:rtl/>
        </w:rPr>
        <w:t xml:space="preserve"> عبده ورسوله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وأين الله يا محمّد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بكل مكان موجود ، وفي غير </w:t>
      </w:r>
      <w:r w:rsidR="000438D3">
        <w:rPr>
          <w:rtl/>
        </w:rPr>
        <w:br/>
      </w:r>
      <w:r w:rsidRPr="006216AF">
        <w:rPr>
          <w:rtl/>
        </w:rPr>
        <w:t>شيء محدود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كيف هو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وأين هو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ليس كيف ولا أين ، لأنّه تبارك </w:t>
      </w:r>
      <w:r w:rsidR="000438D3">
        <w:rPr>
          <w:rtl/>
        </w:rPr>
        <w:br/>
      </w:r>
      <w:r w:rsidRPr="006216AF">
        <w:rPr>
          <w:rtl/>
        </w:rPr>
        <w:t>وتعالى خلق الكيف والأين</w:t>
      </w:r>
      <w:r w:rsidR="00410A32">
        <w:rPr>
          <w:rtl/>
        </w:rPr>
        <w:t xml:space="preserve"> .</w:t>
      </w:r>
    </w:p>
    <w:p w:rsidR="005F4626" w:rsidRPr="006216AF" w:rsidRDefault="005F4626" w:rsidP="004E0457">
      <w:pPr>
        <w:rPr>
          <w:rtl/>
        </w:rPr>
      </w:pPr>
      <w:r w:rsidRPr="006216AF">
        <w:rPr>
          <w:rtl/>
        </w:rPr>
        <w:t xml:space="preserve">قال : فمن </w:t>
      </w:r>
      <w:r w:rsidR="00C24190">
        <w:rPr>
          <w:rtl/>
        </w:rPr>
        <w:t>(</w:t>
      </w:r>
      <w:r w:rsidRPr="006216AF">
        <w:rPr>
          <w:rtl/>
        </w:rPr>
        <w:t>أين جاء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لا يقال : من أين جاء ، وإنّما يقال :</w:t>
      </w:r>
      <w:r w:rsidR="004E0457">
        <w:rPr>
          <w:rtl/>
        </w:rPr>
        <w:t xml:space="preserve"> </w:t>
      </w:r>
      <w:r w:rsidR="000438D3">
        <w:rPr>
          <w:rtl/>
        </w:rPr>
        <w:br/>
      </w:r>
      <w:r w:rsidRPr="006216AF">
        <w:rPr>
          <w:rtl/>
        </w:rPr>
        <w:t>من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أين جاء للزائل من مكان إلى مكان ، وربّنا تعالى لا يزول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يا محمّد إنّك لتصف أمرا</w:t>
      </w:r>
      <w:r w:rsidR="00593304">
        <w:rPr>
          <w:rtl/>
        </w:rPr>
        <w:t>ً</w:t>
      </w:r>
      <w:r w:rsidRPr="006216AF">
        <w:rPr>
          <w:rtl/>
        </w:rPr>
        <w:t xml:space="preserve"> عظيما</w:t>
      </w:r>
      <w:r w:rsidR="00593304">
        <w:rPr>
          <w:rtl/>
        </w:rPr>
        <w:t>ً</w:t>
      </w:r>
      <w:r w:rsidRPr="006216AF">
        <w:rPr>
          <w:rtl/>
        </w:rPr>
        <w:t xml:space="preserve"> ، بلا كيف ، فكيف لي أن </w:t>
      </w:r>
      <w:r w:rsidR="000438D3">
        <w:rPr>
          <w:rtl/>
        </w:rPr>
        <w:br/>
      </w:r>
      <w:r w:rsidRPr="006216AF">
        <w:rPr>
          <w:rtl/>
        </w:rPr>
        <w:t xml:space="preserve">أعلم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أنّه أرسلك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فلم يبق بحضرته ذلك اليوم ، لا حجر ولا مدر ، </w:t>
      </w:r>
      <w:r w:rsidR="000438D3">
        <w:rPr>
          <w:rtl/>
        </w:rPr>
        <w:br/>
      </w:r>
      <w:r w:rsidRPr="006216AF">
        <w:rPr>
          <w:rtl/>
        </w:rPr>
        <w:t xml:space="preserve">ولا شجر ، ولا سهل ، ولا جبل ، </w:t>
      </w:r>
      <w:r w:rsidR="00335A4F">
        <w:rPr>
          <w:rtl/>
        </w:rPr>
        <w:t>إلّا</w:t>
      </w:r>
      <w:r w:rsidRPr="006216AF">
        <w:rPr>
          <w:rtl/>
        </w:rPr>
        <w:t xml:space="preserve"> قال من مكانه : أشهد أن لا إله 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0438D3">
        <w:rPr>
          <w:rtl/>
        </w:rPr>
        <w:br/>
      </w:r>
      <w:r w:rsidRPr="006216AF">
        <w:rPr>
          <w:rtl/>
        </w:rPr>
        <w:t>الله ، وحده لا شريك له ، وأنّ محمّدا</w:t>
      </w:r>
      <w:r w:rsidR="00593304">
        <w:rPr>
          <w:rtl/>
        </w:rPr>
        <w:t>ً</w:t>
      </w:r>
      <w:r w:rsidRPr="006216AF">
        <w:rPr>
          <w:rtl/>
        </w:rPr>
        <w:t xml:space="preserve"> عبده ورسوله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الرجل : وأنا أشهد أن لا إله إلا الله ، وحده لا شريك له ، </w:t>
      </w:r>
      <w:r w:rsidR="000438D3">
        <w:rPr>
          <w:rtl/>
        </w:rPr>
        <w:br/>
      </w:r>
      <w:r w:rsidRPr="006216AF">
        <w:rPr>
          <w:rtl/>
        </w:rPr>
        <w:t>وأنّ محمّدا</w:t>
      </w:r>
      <w:r w:rsidR="007937A2">
        <w:rPr>
          <w:rtl/>
        </w:rPr>
        <w:t>ً</w:t>
      </w:r>
      <w:r w:rsidRPr="006216AF">
        <w:rPr>
          <w:rtl/>
        </w:rPr>
        <w:t xml:space="preserve"> عبده ورسوله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أنا : أشهد أن 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وأنّ </w:t>
      </w:r>
      <w:r w:rsidR="000438D3">
        <w:rPr>
          <w:rtl/>
        </w:rPr>
        <w:br/>
      </w:r>
      <w:r w:rsidRPr="006216AF">
        <w:rPr>
          <w:rtl/>
        </w:rPr>
        <w:t>محمدا</w:t>
      </w:r>
      <w:r w:rsidR="007937A2">
        <w:rPr>
          <w:rtl/>
        </w:rPr>
        <w:t>ً</w:t>
      </w:r>
      <w:r w:rsidRPr="006216AF">
        <w:rPr>
          <w:rtl/>
        </w:rPr>
        <w:t xml:space="preserve"> رسول الله</w:t>
      </w:r>
      <w:r w:rsidR="00410A32">
        <w:rPr>
          <w:rtl/>
        </w:rPr>
        <w:t xml:space="preserve"> .</w:t>
      </w:r>
    </w:p>
    <w:p w:rsidR="000C18A9" w:rsidRPr="00170E08" w:rsidRDefault="005F4626" w:rsidP="000C18A9">
      <w:pPr>
        <w:rPr>
          <w:rStyle w:val="rfdLineChar"/>
          <w:rtl/>
          <w:lang w:bidi="ar-SA"/>
        </w:rPr>
      </w:pPr>
      <w:r w:rsidRPr="006216AF">
        <w:rPr>
          <w:rtl/>
        </w:rPr>
        <w:t>فقال : يا محمّد ، من هذا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هذا خير أهلي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وأقرب الخلق </w:t>
      </w:r>
      <w:r w:rsidR="000438D3">
        <w:rPr>
          <w:rtl/>
        </w:rPr>
        <w:br/>
      </w:r>
      <w:r w:rsidRPr="006216AF">
        <w:rPr>
          <w:rtl/>
        </w:rPr>
        <w:t xml:space="preserve">إليّ ، لحمه من لحمي ، ودمه من دمي ، وروحه من روحي ، وهو وزيري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في </w:t>
      </w:r>
      <w:r w:rsidR="000438D3">
        <w:rPr>
          <w:rtl/>
        </w:rPr>
        <w:br/>
      </w:r>
      <w:r w:rsidRPr="006216AF">
        <w:rPr>
          <w:rtl/>
        </w:rPr>
        <w:t xml:space="preserve">حياتي ، وبعد وفاتي ، كما كان هارون من موسى ، </w:t>
      </w:r>
      <w:r w:rsidR="00335A4F">
        <w:rPr>
          <w:rtl/>
        </w:rPr>
        <w:t>إلّا</w:t>
      </w:r>
      <w:r w:rsidRPr="006216AF">
        <w:rPr>
          <w:rtl/>
        </w:rPr>
        <w:t xml:space="preserve"> أنّه لا نبيّ</w:t>
      </w:r>
      <w:r w:rsidR="000C18A9">
        <w:rPr>
          <w:rFonts w:hint="cs"/>
          <w:rtl/>
        </w:rPr>
        <w:t xml:space="preserve"> </w:t>
      </w:r>
      <w:r w:rsidR="000C18A9">
        <w:rPr>
          <w:rtl/>
        </w:rPr>
        <w:br/>
      </w:r>
      <w:r w:rsidR="000C18A9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ما بين القوسين ليس في ع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لي أن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ليس في ع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ص ، ع : أهل بيتي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كذا في ر ، وفي سائر النسخ : الوزير</w:t>
      </w:r>
      <w:r w:rsidR="00410A32">
        <w:rPr>
          <w:rStyle w:val="rfdFootnote"/>
          <w:rtl/>
        </w:rPr>
        <w:t xml:space="preserve"> .</w:t>
      </w:r>
    </w:p>
    <w:p w:rsidR="005F4626" w:rsidRPr="00A84D10" w:rsidRDefault="005F4626" w:rsidP="00A84D10">
      <w:pPr>
        <w:pStyle w:val="rfdNormal0"/>
        <w:rPr>
          <w:rtl/>
        </w:rPr>
      </w:pPr>
      <w:r w:rsidRPr="00A84D10">
        <w:rPr>
          <w:rtl/>
        </w:rPr>
        <w:br w:type="page"/>
      </w:r>
      <w:r w:rsidRPr="00A84D10">
        <w:rPr>
          <w:rtl/>
        </w:rPr>
        <w:lastRenderedPageBreak/>
        <w:t>بعدي ، فاسمع له وأطع ، تكن على الحقّ</w:t>
      </w:r>
      <w:r w:rsidR="00410A32" w:rsidRPr="00A84D10">
        <w:rPr>
          <w:rtl/>
        </w:rPr>
        <w:t xml:space="preserve"> .</w:t>
      </w:r>
      <w:r w:rsidRPr="00A84D10">
        <w:rPr>
          <w:rtl/>
        </w:rPr>
        <w:t xml:space="preserve"> ثمّ سمّاه النبيّ </w:t>
      </w:r>
      <w:r w:rsidR="00470C8A" w:rsidRPr="00A84D10">
        <w:rPr>
          <w:rtl/>
        </w:rPr>
        <w:t>(ص)</w:t>
      </w:r>
      <w:r w:rsidRPr="00A84D10">
        <w:rPr>
          <w:rtl/>
        </w:rPr>
        <w:t xml:space="preserve"> : عبد </w:t>
      </w:r>
      <w:r w:rsidR="000438D3" w:rsidRPr="00A84D10">
        <w:rPr>
          <w:rtl/>
        </w:rPr>
        <w:br/>
      </w:r>
      <w:r w:rsidRPr="00A84D10">
        <w:rPr>
          <w:rtl/>
        </w:rPr>
        <w:t>الله</w:t>
      </w:r>
      <w:r w:rsidR="009F08E4" w:rsidRPr="00A84D10">
        <w:rPr>
          <w:rtl/>
        </w:rPr>
        <w:t>»</w:t>
      </w:r>
      <w:r w:rsidR="00410A32" w:rsidRPr="00A84D10">
        <w:rPr>
          <w:rtl/>
        </w:rPr>
        <w:t xml:space="preserve"> .</w:t>
      </w:r>
    </w:p>
    <w:p w:rsidR="005F4626" w:rsidRPr="006216AF" w:rsidRDefault="005F4626" w:rsidP="00A84D10">
      <w:pPr>
        <w:rPr>
          <w:rtl/>
        </w:rPr>
      </w:pPr>
      <w:r w:rsidRPr="006216AF">
        <w:rPr>
          <w:rtl/>
        </w:rPr>
        <w:t>49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A84D10">
        <w:rPr>
          <w:rFonts w:hint="cs"/>
          <w:rtl/>
        </w:rPr>
        <w:t xml:space="preserve"> </w:t>
      </w:r>
      <w:r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6216AF">
        <w:rPr>
          <w:rtl/>
        </w:rPr>
        <w:t xml:space="preserve">عن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أبي جعفر الباقر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تراءى له </w:t>
      </w:r>
      <w:r w:rsidR="000438D3">
        <w:rPr>
          <w:rtl/>
        </w:rPr>
        <w:br/>
      </w:r>
      <w:r w:rsidRPr="006216AF">
        <w:rPr>
          <w:rtl/>
        </w:rPr>
        <w:t xml:space="preserve">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بأعلى الوادي ، عليه جبّة من سندس ، فأخرج له </w:t>
      </w:r>
      <w:r w:rsidR="000438D3">
        <w:rPr>
          <w:rtl/>
        </w:rPr>
        <w:br/>
      </w:r>
      <w:r w:rsidRPr="006216AF">
        <w:rPr>
          <w:rtl/>
        </w:rPr>
        <w:t>درنوكا</w:t>
      </w:r>
      <w:r w:rsidR="00593304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من درانيك الجنّة ، فأجلسه عليه ، ثمّ أخبره أنّه رسول الله ، </w:t>
      </w:r>
      <w:r w:rsidR="000438D3">
        <w:rPr>
          <w:rtl/>
        </w:rPr>
        <w:br/>
      </w:r>
      <w:r w:rsidRPr="006216AF">
        <w:rPr>
          <w:rtl/>
        </w:rPr>
        <w:t xml:space="preserve">وأمره بما أراد أن يأمره به ، فلمّا أراد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الانصراف </w:t>
      </w:r>
      <w:r w:rsidRPr="006216AF">
        <w:rPr>
          <w:rStyle w:val="rfdFootnotenum"/>
          <w:rtl/>
        </w:rPr>
        <w:t>(3)</w:t>
      </w:r>
      <w:r w:rsidR="004E0457">
        <w:rPr>
          <w:rtl/>
        </w:rPr>
        <w:t xml:space="preserve"> </w:t>
      </w:r>
      <w:r w:rsidR="000438D3">
        <w:rPr>
          <w:rtl/>
        </w:rPr>
        <w:br/>
      </w:r>
      <w:r w:rsidRPr="006216AF">
        <w:rPr>
          <w:rtl/>
        </w:rPr>
        <w:t xml:space="preserve">أخذ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بثوبه ، فقال : ما اسمك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جبرئيل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فعلم </w:t>
      </w:r>
      <w:r w:rsidR="000438D3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فلحق بالغنم ، فما مرّ بشجر ، ولا مدر </w:t>
      </w:r>
      <w:r w:rsidR="00335A4F">
        <w:rPr>
          <w:rtl/>
        </w:rPr>
        <w:t>إلّا</w:t>
      </w:r>
      <w:r w:rsidRPr="006216AF">
        <w:rPr>
          <w:rtl/>
        </w:rPr>
        <w:t xml:space="preserve"> سلّم </w:t>
      </w:r>
      <w:r w:rsidR="000438D3">
        <w:rPr>
          <w:rtl/>
        </w:rPr>
        <w:br/>
      </w:r>
      <w:r w:rsidRPr="006216AF">
        <w:rPr>
          <w:rtl/>
        </w:rPr>
        <w:t>عليه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A84D10">
      <w:pPr>
        <w:rPr>
          <w:rtl/>
        </w:rPr>
      </w:pPr>
      <w:r w:rsidRPr="006216AF">
        <w:rPr>
          <w:rtl/>
        </w:rPr>
        <w:t>50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A84D10">
        <w:rPr>
          <w:rFonts w:hint="cs"/>
          <w:rtl/>
        </w:rPr>
        <w:t xml:space="preserve"> </w:t>
      </w:r>
      <w:r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6216AF">
        <w:rPr>
          <w:rtl/>
        </w:rPr>
        <w:t xml:space="preserve">عن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حنش بن المعتمر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، 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أنّه </w:t>
      </w:r>
      <w:r w:rsidR="000438D3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دعاني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فوجّهني إلى اليمن لأصلح بينهم ، </w:t>
      </w:r>
      <w:r w:rsidR="000438D3">
        <w:rPr>
          <w:rtl/>
        </w:rPr>
        <w:br/>
      </w:r>
      <w:r w:rsidRPr="006216AF">
        <w:rPr>
          <w:rtl/>
        </w:rPr>
        <w:t xml:space="preserve">فقلت : يا رسول الله إنهم قوم كثير ، لهم سن ، وأنا شاب حدث ، </w:t>
      </w:r>
      <w:r w:rsidR="000438D3">
        <w:rPr>
          <w:rtl/>
        </w:rPr>
        <w:br/>
      </w:r>
      <w:r w:rsidRPr="006216AF">
        <w:rPr>
          <w:rtl/>
        </w:rPr>
        <w:t>قال : يا عليّ ، إذا صرت بأعلى</w:t>
      </w:r>
      <w:r w:rsidR="007937A2">
        <w:rPr>
          <w:rtl/>
        </w:rPr>
        <w:t xml:space="preserve"> ع</w:t>
      </w:r>
      <w:r w:rsidRPr="006216AF">
        <w:rPr>
          <w:rtl/>
        </w:rPr>
        <w:t xml:space="preserve">قبة أفيق فناد بأعلى صوتك : يا </w:t>
      </w:r>
      <w:r w:rsidR="000438D3">
        <w:rPr>
          <w:rtl/>
        </w:rPr>
        <w:br/>
      </w:r>
      <w:r w:rsidRPr="006216AF">
        <w:rPr>
          <w:rtl/>
        </w:rPr>
        <w:t>شجر ، يا مدر ، يا ثرى ، محمّد رسول الله يقرئكم السلام</w:t>
      </w:r>
      <w:r w:rsidR="00410A32">
        <w:rPr>
          <w:rtl/>
        </w:rPr>
        <w:t xml:space="preserve"> .</w:t>
      </w:r>
    </w:p>
    <w:p w:rsidR="00A84D10" w:rsidRPr="00A84D10" w:rsidRDefault="00A84D10" w:rsidP="00A84D10">
      <w:pPr>
        <w:pStyle w:val="rfdLine"/>
        <w:rPr>
          <w:rtl/>
        </w:rPr>
      </w:pPr>
      <w:r w:rsidRPr="00A84D10">
        <w:rPr>
          <w:rtl/>
        </w:rPr>
        <w:t>___________________</w:t>
      </w:r>
    </w:p>
    <w:p w:rsidR="005F4626" w:rsidRPr="004E0457" w:rsidRDefault="005F4626" w:rsidP="00A84D10">
      <w:pPr>
        <w:pStyle w:val="rfdFootnote0"/>
        <w:rPr>
          <w:rtl/>
        </w:rPr>
      </w:pPr>
      <w:r w:rsidRPr="004E0457">
        <w:rPr>
          <w:rtl/>
        </w:rPr>
        <w:t>4</w:t>
      </w:r>
      <w:r w:rsidR="00A84D10">
        <w:rPr>
          <w:rFonts w:hint="cs"/>
          <w:rtl/>
        </w:rPr>
        <w:t xml:space="preserve"> </w:t>
      </w:r>
      <w:r w:rsidRPr="004E0457"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4E0457">
        <w:rPr>
          <w:rtl/>
        </w:rPr>
        <w:t>تفسير القمي 1 : 20 ، الرسالة المفردة : 83 ، أمالي الصدوق :</w:t>
      </w:r>
      <w:r w:rsidR="004E0457">
        <w:rPr>
          <w:rtl/>
        </w:rPr>
        <w:t xml:space="preserve"> </w:t>
      </w:r>
      <w:r w:rsidR="000438D3">
        <w:rPr>
          <w:rtl/>
        </w:rPr>
        <w:br/>
      </w:r>
      <w:r w:rsidRPr="004E0457">
        <w:rPr>
          <w:rtl/>
        </w:rPr>
        <w:t>154</w:t>
      </w:r>
      <w:r w:rsidR="0096323A">
        <w:rPr>
          <w:rtl/>
        </w:rPr>
        <w:t xml:space="preserve"> / </w:t>
      </w:r>
      <w:r w:rsidRPr="004E0457">
        <w:rPr>
          <w:rtl/>
        </w:rPr>
        <w:t>12 ، الخصائص الكبرى 1 : 157 ، 163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أخبرنا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الدرنوك : ضرب من الثياب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درنك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10 : 423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ك وهامش م : أن يقوم</w:t>
      </w:r>
      <w:r w:rsidR="00410A32">
        <w:rPr>
          <w:rStyle w:val="rfdFootnote"/>
          <w:rtl/>
        </w:rPr>
        <w:t xml:space="preserve"> .</w:t>
      </w:r>
    </w:p>
    <w:p w:rsidR="005F4626" w:rsidRPr="004E0457" w:rsidRDefault="005F4626" w:rsidP="00A84D10">
      <w:pPr>
        <w:pStyle w:val="rfdFootnote0"/>
        <w:rPr>
          <w:rtl/>
        </w:rPr>
      </w:pPr>
      <w:r w:rsidRPr="004E0457">
        <w:rPr>
          <w:rtl/>
        </w:rPr>
        <w:t>5</w:t>
      </w:r>
      <w:r w:rsidR="00A84D10">
        <w:rPr>
          <w:rFonts w:hint="cs"/>
          <w:rtl/>
        </w:rPr>
        <w:t xml:space="preserve"> </w:t>
      </w:r>
      <w:r w:rsidRPr="004E0457"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4E0457">
        <w:rPr>
          <w:rtl/>
        </w:rPr>
        <w:t>بصائر الدرجات : 521</w:t>
      </w:r>
      <w:r w:rsidR="0096323A">
        <w:rPr>
          <w:rtl/>
        </w:rPr>
        <w:t xml:space="preserve"> / </w:t>
      </w:r>
      <w:r w:rsidRPr="004E0457">
        <w:rPr>
          <w:rtl/>
        </w:rPr>
        <w:t>1 ، أمالي الصدوق : 185</w:t>
      </w:r>
      <w:r w:rsidR="0096323A">
        <w:rPr>
          <w:rtl/>
        </w:rPr>
        <w:t xml:space="preserve"> / </w:t>
      </w:r>
      <w:r w:rsidRPr="004E0457">
        <w:rPr>
          <w:rtl/>
        </w:rPr>
        <w:t xml:space="preserve">1 ، الخرائج </w:t>
      </w:r>
      <w:r w:rsidR="000438D3">
        <w:rPr>
          <w:rtl/>
        </w:rPr>
        <w:br/>
      </w:r>
      <w:r w:rsidRPr="004E0457">
        <w:rPr>
          <w:rtl/>
        </w:rPr>
        <w:t>والجرائح 2 : 492</w:t>
      </w:r>
      <w:r w:rsidR="0096323A">
        <w:rPr>
          <w:rtl/>
        </w:rPr>
        <w:t xml:space="preserve"> / </w:t>
      </w:r>
      <w:r w:rsidRPr="004E0457">
        <w:rPr>
          <w:rtl/>
        </w:rPr>
        <w:t>6 ، نور الأبصار : 88 ، قطعة منه ، روضة الواعظين :</w:t>
      </w:r>
      <w:r w:rsidR="004E0457">
        <w:rPr>
          <w:rtl/>
        </w:rPr>
        <w:t xml:space="preserve"> </w:t>
      </w:r>
      <w:r w:rsidR="000438D3">
        <w:rPr>
          <w:rtl/>
        </w:rPr>
        <w:br/>
      </w:r>
      <w:r w:rsidRPr="004E0457">
        <w:rPr>
          <w:rtl/>
        </w:rPr>
        <w:t>116 ، مختصر البصائر : 13 ، مثله ، فرائد السمطين 1 : 67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: اخبرنا</w:t>
      </w:r>
      <w:r w:rsidR="00410A32">
        <w:rPr>
          <w:rStyle w:val="rfdFootnote"/>
          <w:rtl/>
        </w:rPr>
        <w:t xml:space="preserve"> .</w:t>
      </w:r>
    </w:p>
    <w:p w:rsidR="005F4626" w:rsidRPr="004E0457" w:rsidRDefault="005F4626" w:rsidP="004E0457">
      <w:pPr>
        <w:rPr>
          <w:rStyle w:val="rfdFootnote"/>
          <w:rtl/>
        </w:rPr>
      </w:pPr>
      <w:r w:rsidRPr="004E0457">
        <w:rPr>
          <w:rStyle w:val="rfdFootnote"/>
          <w:rtl/>
        </w:rPr>
        <w:t>(5) في م : الحسن بن المعتمر ، وفي ر ، ك : خنيس بن المغيرة ، وفي ع :</w:t>
      </w:r>
      <w:r w:rsidR="004E0457" w:rsidRPr="004E0457">
        <w:rPr>
          <w:rStyle w:val="rfdFootnote"/>
          <w:rtl/>
        </w:rPr>
        <w:t xml:space="preserve"> </w:t>
      </w:r>
      <w:r w:rsidR="000438D3">
        <w:rPr>
          <w:rStyle w:val="rfdFootnote"/>
          <w:rtl/>
        </w:rPr>
        <w:br/>
      </w:r>
      <w:r w:rsidRPr="004E0457">
        <w:rPr>
          <w:rStyle w:val="rfdFootnote"/>
          <w:rtl/>
        </w:rPr>
        <w:t xml:space="preserve">حبش ، وما أثبتناه هو الصواب ، راجع </w:t>
      </w:r>
      <w:r w:rsidR="009F08E4" w:rsidRPr="004E0457">
        <w:rPr>
          <w:rStyle w:val="rfdFootnote"/>
          <w:rtl/>
        </w:rPr>
        <w:t>«</w:t>
      </w:r>
      <w:r w:rsidRPr="004E0457">
        <w:rPr>
          <w:rStyle w:val="rfdFootnote"/>
          <w:rtl/>
        </w:rPr>
        <w:t xml:space="preserve">معجم رجال الحديث 6 : 306 ، </w:t>
      </w:r>
      <w:r w:rsidR="000438D3">
        <w:rPr>
          <w:rStyle w:val="rfdFootnote"/>
          <w:rtl/>
        </w:rPr>
        <w:br/>
      </w:r>
      <w:r w:rsidRPr="004E0457">
        <w:rPr>
          <w:rStyle w:val="rfdFootnote"/>
          <w:rtl/>
        </w:rPr>
        <w:t>تهذيب التهذيب 3 : 51</w:t>
      </w:r>
      <w:r w:rsidR="0096323A">
        <w:rPr>
          <w:rStyle w:val="rfdFootnote"/>
          <w:rtl/>
        </w:rPr>
        <w:t xml:space="preserve"> / </w:t>
      </w:r>
      <w:r w:rsidRPr="004E0457">
        <w:rPr>
          <w:rStyle w:val="rfdFootnote"/>
          <w:rtl/>
        </w:rPr>
        <w:t>104 ، تقريب التهذيب 1 : 205</w:t>
      </w:r>
      <w:r w:rsidR="0096323A">
        <w:rPr>
          <w:rStyle w:val="rfdFootnote"/>
          <w:rtl/>
        </w:rPr>
        <w:t xml:space="preserve"> / </w:t>
      </w:r>
      <w:r w:rsidRPr="004E0457">
        <w:rPr>
          <w:rStyle w:val="rfdFootnote"/>
          <w:rtl/>
        </w:rPr>
        <w:t>632</w:t>
      </w:r>
      <w:r w:rsidR="009F08E4" w:rsidRPr="004E0457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C049A1">
      <w:pPr>
        <w:rPr>
          <w:rtl/>
        </w:rPr>
      </w:pPr>
      <w:r>
        <w:rPr>
          <w:rtl/>
        </w:rPr>
        <w:br w:type="page"/>
      </w:r>
      <w:r w:rsidR="00C049A1">
        <w:rPr>
          <w:rtl/>
        </w:rPr>
        <w:lastRenderedPageBreak/>
        <w:t>قال : فذهبت فلمّا صرت بأعلى ع</w:t>
      </w:r>
      <w:r w:rsidRPr="006216AF">
        <w:rPr>
          <w:rtl/>
        </w:rPr>
        <w:t xml:space="preserve">قبة أفيق أشرفت على أهل </w:t>
      </w:r>
      <w:r w:rsidR="000438D3">
        <w:rPr>
          <w:rtl/>
        </w:rPr>
        <w:br/>
      </w:r>
      <w:r w:rsidRPr="006216AF">
        <w:rPr>
          <w:rtl/>
        </w:rPr>
        <w:t xml:space="preserve">اليمن ، فإذا هم بأسرهم مقبلون نحوي ، مشرعون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رماحهم ، مشرعون </w:t>
      </w:r>
      <w:r w:rsidR="000438D3">
        <w:rPr>
          <w:rtl/>
        </w:rPr>
        <w:br/>
      </w:r>
      <w:r w:rsidRPr="006216AF">
        <w:rPr>
          <w:rtl/>
        </w:rPr>
        <w:t xml:space="preserve">أسنّتهم ، متنكبون قسيهم ، شاهرون سلاحهم ، فناديت بأعلى صوتي : يا </w:t>
      </w:r>
      <w:r w:rsidR="000438D3">
        <w:rPr>
          <w:rtl/>
        </w:rPr>
        <w:br/>
      </w:r>
      <w:r w:rsidRPr="006216AF">
        <w:rPr>
          <w:rtl/>
        </w:rPr>
        <w:t xml:space="preserve">شجر ، يا مدر ، يا ثرى ، محمّد رسول الله يقرئكم السلام ، فلم يبق </w:t>
      </w:r>
      <w:r w:rsidR="000438D3">
        <w:rPr>
          <w:rtl/>
        </w:rPr>
        <w:br/>
      </w:r>
      <w:r w:rsidRPr="006216AF">
        <w:rPr>
          <w:rtl/>
        </w:rPr>
        <w:t xml:space="preserve">شجر ، ولا مدر ، ولا ثرى ، </w:t>
      </w:r>
      <w:r w:rsidR="00335A4F">
        <w:rPr>
          <w:rtl/>
        </w:rPr>
        <w:t>إلّا</w:t>
      </w:r>
      <w:r w:rsidRPr="006216AF">
        <w:rPr>
          <w:rtl/>
        </w:rPr>
        <w:t xml:space="preserve"> ارتجّ بصوت واحد : وعلى محمّد رسول </w:t>
      </w:r>
      <w:r w:rsidR="000438D3">
        <w:rPr>
          <w:rtl/>
        </w:rPr>
        <w:br/>
      </w:r>
      <w:r w:rsidRPr="006216AF">
        <w:rPr>
          <w:rtl/>
        </w:rPr>
        <w:t xml:space="preserve">الله السلام ، وعليك السلام ، فاضطربت قوائم القوم وارتعدت ركبهم ، </w:t>
      </w:r>
      <w:r w:rsidR="000438D3">
        <w:rPr>
          <w:rtl/>
        </w:rPr>
        <w:br/>
      </w:r>
      <w:r w:rsidRPr="006216AF">
        <w:rPr>
          <w:rtl/>
        </w:rPr>
        <w:t xml:space="preserve">فوقع السلاح من أيديهم ، وأقبلوا إليّ مسرعين ، فأصلحت بينهم ، </w:t>
      </w:r>
      <w:r w:rsidR="000438D3">
        <w:rPr>
          <w:rtl/>
        </w:rPr>
        <w:br/>
      </w:r>
      <w:r w:rsidRPr="006216AF">
        <w:rPr>
          <w:rtl/>
        </w:rPr>
        <w:t>وانصرفت عنهم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A84D10">
      <w:pPr>
        <w:rPr>
          <w:rtl/>
        </w:rPr>
      </w:pPr>
      <w:r w:rsidRPr="006216AF">
        <w:rPr>
          <w:rtl/>
        </w:rPr>
        <w:t>51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A84D10">
        <w:rPr>
          <w:rFonts w:hint="cs"/>
          <w:rtl/>
        </w:rPr>
        <w:t xml:space="preserve"> </w:t>
      </w:r>
      <w:r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>ولقد أخذ يوم خيبر</w:t>
      </w:r>
      <w:r w:rsidR="00A84D10">
        <w:rPr>
          <w:rFonts w:hint="cs"/>
          <w:rtl/>
        </w:rPr>
        <w:t xml:space="preserve"> </w:t>
      </w:r>
      <w:r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6216AF">
        <w:rPr>
          <w:rtl/>
        </w:rPr>
        <w:t xml:space="preserve">أو يوم </w:t>
      </w:r>
      <w:r w:rsidR="000438D3">
        <w:rPr>
          <w:rtl/>
        </w:rPr>
        <w:br/>
      </w:r>
      <w:r w:rsidRPr="006216AF">
        <w:rPr>
          <w:rtl/>
        </w:rPr>
        <w:t>حنين ، الشكّ من الراوي</w:t>
      </w:r>
      <w:r w:rsidR="00A84D10">
        <w:rPr>
          <w:rFonts w:hint="cs"/>
          <w:rtl/>
        </w:rPr>
        <w:t xml:space="preserve"> </w:t>
      </w:r>
      <w:r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6216AF">
        <w:rPr>
          <w:rtl/>
        </w:rPr>
        <w:t>حجرا</w:t>
      </w:r>
      <w:r w:rsidR="00593304">
        <w:rPr>
          <w:rtl/>
        </w:rPr>
        <w:t>ً</w:t>
      </w:r>
      <w:r w:rsidRPr="006216AF">
        <w:rPr>
          <w:rtl/>
        </w:rPr>
        <w:t xml:space="preserve"> ، فسمع للحجر تسبيح وتقديس ، ثمّ </w:t>
      </w:r>
      <w:r w:rsidR="000438D3">
        <w:rPr>
          <w:rtl/>
        </w:rPr>
        <w:br/>
      </w:r>
      <w:r w:rsidRPr="006216AF">
        <w:rPr>
          <w:rtl/>
        </w:rPr>
        <w:t xml:space="preserve">قال للحجر : انفلق فانفلق ثلاث فلق ، فسمع لكلّ فلقة تسبيح لا تسمع </w:t>
      </w:r>
      <w:r w:rsidR="000438D3">
        <w:rPr>
          <w:rtl/>
        </w:rPr>
        <w:br/>
      </w:r>
      <w:r w:rsidRPr="006216AF">
        <w:rPr>
          <w:rtl/>
        </w:rPr>
        <w:t>لأخرى ، والمنّة 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A84D10">
      <w:pPr>
        <w:rPr>
          <w:rtl/>
        </w:rPr>
      </w:pPr>
      <w:r w:rsidRPr="006216AF">
        <w:rPr>
          <w:rtl/>
        </w:rPr>
        <w:t>52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A84D10">
        <w:rPr>
          <w:rFonts w:hint="cs"/>
          <w:rtl/>
        </w:rPr>
        <w:t xml:space="preserve"> </w:t>
      </w:r>
      <w:r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6216AF">
        <w:rPr>
          <w:rtl/>
        </w:rPr>
        <w:t xml:space="preserve">عن إبراهيم بن عبد الأكرم الأنصاريّ ، ثمّ النجاريّ ، </w:t>
      </w:r>
      <w:r w:rsidR="000438D3">
        <w:rPr>
          <w:rtl/>
        </w:rPr>
        <w:br/>
      </w:r>
      <w:r w:rsidRPr="006216AF">
        <w:rPr>
          <w:rtl/>
        </w:rPr>
        <w:t xml:space="preserve">قال : دخل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هو وسهل بن حنيف ، وأبو أيوب حائطا</w:t>
      </w:r>
      <w:r w:rsidR="00593304">
        <w:rPr>
          <w:rtl/>
        </w:rPr>
        <w:t>ً</w:t>
      </w:r>
      <w:r w:rsidRPr="006216AF">
        <w:rPr>
          <w:rtl/>
        </w:rPr>
        <w:t xml:space="preserve"> من </w:t>
      </w:r>
      <w:r w:rsidR="000438D3">
        <w:rPr>
          <w:rtl/>
        </w:rPr>
        <w:br/>
      </w:r>
      <w:r w:rsidRPr="006216AF">
        <w:rPr>
          <w:rtl/>
        </w:rPr>
        <w:t xml:space="preserve">حوائط بني النجّار ، فلمّا دخل ناداه حجر على رأس بئر لهم ، تنضح </w:t>
      </w:r>
      <w:r w:rsidR="000438D3">
        <w:rPr>
          <w:rtl/>
        </w:rPr>
        <w:br/>
      </w:r>
      <w:r w:rsidRPr="006216AF">
        <w:rPr>
          <w:rtl/>
        </w:rPr>
        <w:t xml:space="preserve">السواني عليها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فكلّمه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ثمّ ناداه الرمل وكلّمه</w:t>
      </w:r>
      <w:r w:rsidR="00410A32">
        <w:rPr>
          <w:rtl/>
        </w:rPr>
        <w:t xml:space="preserve"> .</w:t>
      </w:r>
    </w:p>
    <w:p w:rsidR="00A84D10" w:rsidRPr="00170E08" w:rsidRDefault="005F4626" w:rsidP="00A84D10">
      <w:pPr>
        <w:rPr>
          <w:rStyle w:val="rfdLineChar"/>
          <w:rtl/>
          <w:lang w:bidi="ar-SA"/>
        </w:rPr>
      </w:pPr>
      <w:r w:rsidRPr="006216AF">
        <w:rPr>
          <w:rtl/>
        </w:rPr>
        <w:t>فلمّا دنا من النخل ، نادته العراجين من كل جانب : السلام</w:t>
      </w:r>
      <w:r w:rsidR="00A84D10">
        <w:rPr>
          <w:rFonts w:hint="cs"/>
          <w:rtl/>
        </w:rPr>
        <w:t xml:space="preserve"> </w:t>
      </w:r>
      <w:r w:rsidR="00A84D10">
        <w:rPr>
          <w:rtl/>
        </w:rPr>
        <w:br/>
      </w:r>
      <w:r w:rsidR="00A84D10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مشرعون : مسددون ، مصوّبون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الصحاح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شرع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3 : 1236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الق</w:t>
      </w:r>
      <w:r w:rsidR="00A83A84">
        <w:rPr>
          <w:rStyle w:val="rfdFootnote"/>
          <w:rtl/>
        </w:rPr>
        <w:t>َ</w:t>
      </w:r>
      <w:r w:rsidRPr="006216AF">
        <w:rPr>
          <w:rStyle w:val="rfdFootnote"/>
          <w:rtl/>
        </w:rPr>
        <w:t>س</w:t>
      </w:r>
      <w:r w:rsidR="00A83A84">
        <w:rPr>
          <w:rStyle w:val="rfdFootnote"/>
          <w:rtl/>
        </w:rPr>
        <w:t>ِ</w:t>
      </w:r>
      <w:r w:rsidRPr="006216AF">
        <w:rPr>
          <w:rStyle w:val="rfdFootnote"/>
          <w:rtl/>
        </w:rPr>
        <w:t xml:space="preserve">يّ : ثياب من كتان مخلوطة بحرير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مجمع </w:t>
      </w:r>
      <w:r w:rsidR="000438D3">
        <w:rPr>
          <w:rStyle w:val="rfdFootnote"/>
          <w:rtl/>
        </w:rPr>
        <w:br/>
      </w:r>
      <w:r w:rsidRPr="006216AF">
        <w:rPr>
          <w:rStyle w:val="rfdFootnote"/>
          <w:rtl/>
        </w:rPr>
        <w:t>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قسس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 : 96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الاحتجاج : 235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بصائر الدرجات : 524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410A32">
        <w:rPr>
          <w:rtl/>
        </w:rPr>
        <w:t xml:space="preserve"> .</w:t>
      </w:r>
    </w:p>
    <w:p w:rsidR="005F4626" w:rsidRPr="004E0457" w:rsidRDefault="005F4626" w:rsidP="004E0457">
      <w:pPr>
        <w:rPr>
          <w:rStyle w:val="rfdFootnote"/>
          <w:rtl/>
        </w:rPr>
      </w:pPr>
      <w:r w:rsidRPr="004E0457">
        <w:rPr>
          <w:rStyle w:val="rfdFootnote"/>
          <w:rtl/>
        </w:rPr>
        <w:t>(3) السواني : جمع سانيه ، وهي ما يعرف بالساقية ، أو الناعور وأيضا</w:t>
      </w:r>
      <w:r w:rsidR="00593304">
        <w:rPr>
          <w:rStyle w:val="rfdFootnote"/>
          <w:rtl/>
        </w:rPr>
        <w:t>ً</w:t>
      </w:r>
      <w:r w:rsidRPr="004E0457">
        <w:rPr>
          <w:rStyle w:val="rfdFootnote"/>
          <w:rtl/>
        </w:rPr>
        <w:t xml:space="preserve"> :</w:t>
      </w:r>
      <w:r w:rsidR="004E0457" w:rsidRPr="004E0457">
        <w:rPr>
          <w:rStyle w:val="rfdFootnote"/>
          <w:rtl/>
        </w:rPr>
        <w:t xml:space="preserve"> </w:t>
      </w:r>
      <w:r w:rsidR="000438D3">
        <w:rPr>
          <w:rStyle w:val="rfdFootnote"/>
          <w:rtl/>
        </w:rPr>
        <w:br/>
      </w:r>
      <w:r w:rsidRPr="004E0457">
        <w:rPr>
          <w:rStyle w:val="rfdFootnote"/>
          <w:rtl/>
        </w:rPr>
        <w:t>الناقة يستقى</w:t>
      </w:r>
      <w:r w:rsidR="00A83A84" w:rsidRPr="00A83A84">
        <w:rPr>
          <w:rStyle w:val="rfdFootnote"/>
          <w:rtl/>
        </w:rPr>
        <w:t>ٰ</w:t>
      </w:r>
      <w:r w:rsidRPr="004E0457">
        <w:rPr>
          <w:rStyle w:val="rfdFootnote"/>
          <w:rtl/>
        </w:rPr>
        <w:t xml:space="preserve"> عليها من البئر ، المعجم الوسيط 1 : 457 مادة سنى</w:t>
      </w:r>
      <w:r w:rsidR="00A83A84" w:rsidRPr="00A83A84">
        <w:rPr>
          <w:rStyle w:val="rfdFootnote"/>
          <w:rtl/>
        </w:rPr>
        <w:t>ٰ</w:t>
      </w:r>
      <w:r w:rsidRPr="004E0457">
        <w:rPr>
          <w:rStyle w:val="rfdFootnote"/>
          <w:rtl/>
        </w:rPr>
        <w:t xml:space="preserve"> ، لسان </w:t>
      </w:r>
      <w:r w:rsidR="000438D3">
        <w:rPr>
          <w:rStyle w:val="rfdFootnote"/>
          <w:rtl/>
        </w:rPr>
        <w:br/>
      </w:r>
      <w:r w:rsidRPr="004E0457">
        <w:rPr>
          <w:rStyle w:val="rfdFootnote"/>
          <w:rtl/>
        </w:rPr>
        <w:t>العرب 14 : 404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E045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عليك يا رسول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وكلّ واحد منها يقول : خذ منّي ، فأخذ منها فأكل </w:t>
      </w:r>
      <w:r w:rsidR="000438D3">
        <w:rPr>
          <w:rtl/>
        </w:rPr>
        <w:br/>
      </w:r>
      <w:r w:rsidRPr="006216AF">
        <w:rPr>
          <w:rtl/>
        </w:rPr>
        <w:t>وأطعم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دنا من العجوة ، فلمّا أحسته سجدت ، فبارك عليها رسول </w:t>
      </w:r>
      <w:r w:rsidR="000438D3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وقال : </w:t>
      </w:r>
      <w:r w:rsidR="009F08E4" w:rsidRPr="006216AF">
        <w:rPr>
          <w:rtl/>
        </w:rPr>
        <w:t>«</w:t>
      </w:r>
      <w:r w:rsidRPr="006216AF">
        <w:rPr>
          <w:rtl/>
        </w:rPr>
        <w:t>اللهم بارك عليها ، وانفع بها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فمن ثمّ روت العامّة أنّ الكمأة من المنّ وماؤها شفاء للعين ، وأنّ </w:t>
      </w:r>
      <w:r w:rsidR="000438D3">
        <w:rPr>
          <w:rtl/>
        </w:rPr>
        <w:br/>
      </w:r>
      <w:r w:rsidRPr="006216AF">
        <w:rPr>
          <w:rtl/>
        </w:rPr>
        <w:t xml:space="preserve">العجوة من الجنّة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A84D10">
      <w:pPr>
        <w:rPr>
          <w:rtl/>
        </w:rPr>
      </w:pPr>
      <w:r w:rsidRPr="006216AF">
        <w:rPr>
          <w:rtl/>
        </w:rPr>
        <w:t>53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A84D10">
        <w:rPr>
          <w:rFonts w:hint="cs"/>
          <w:rtl/>
        </w:rPr>
        <w:t xml:space="preserve"> </w:t>
      </w:r>
      <w:r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6216AF">
        <w:rPr>
          <w:rtl/>
        </w:rPr>
        <w:t xml:space="preserve">وعن جابر بن عبد الله الأنصاري ، قال : كان رسول </w:t>
      </w:r>
      <w:r w:rsidR="000438D3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يقوم في أصل شجرة</w:t>
      </w:r>
      <w:r w:rsidR="00A84D10">
        <w:rPr>
          <w:rFonts w:hint="cs"/>
          <w:rtl/>
        </w:rPr>
        <w:t xml:space="preserve"> </w:t>
      </w:r>
      <w:r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6216AF">
        <w:rPr>
          <w:rtl/>
        </w:rPr>
        <w:t xml:space="preserve">أو قال : إلى جذع نخلة ، الشكّ من </w:t>
      </w:r>
      <w:r w:rsidR="000438D3">
        <w:rPr>
          <w:rtl/>
        </w:rPr>
        <w:br/>
      </w:r>
      <w:r w:rsidRPr="006216AF">
        <w:rPr>
          <w:rtl/>
        </w:rPr>
        <w:t>الراوي</w:t>
      </w:r>
      <w:r w:rsidR="00A84D10">
        <w:rPr>
          <w:rFonts w:hint="cs"/>
          <w:rtl/>
        </w:rPr>
        <w:t xml:space="preserve"> </w:t>
      </w:r>
      <w:r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6216AF">
        <w:rPr>
          <w:rtl/>
        </w:rPr>
        <w:t>ثمّ اتّخذ منبرا</w:t>
      </w:r>
      <w:r w:rsidR="00A83A84">
        <w:rPr>
          <w:rtl/>
        </w:rPr>
        <w:t>ً</w:t>
      </w:r>
      <w:r w:rsidRPr="006216AF">
        <w:rPr>
          <w:rtl/>
        </w:rPr>
        <w:t xml:space="preserve"> فحنّ الجذع إلى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حتّى سمع </w:t>
      </w:r>
      <w:r w:rsidR="000438D3">
        <w:rPr>
          <w:rtl/>
        </w:rPr>
        <w:br/>
      </w:r>
      <w:r w:rsidRPr="006216AF">
        <w:rPr>
          <w:rtl/>
        </w:rPr>
        <w:t xml:space="preserve">حنينه أهل المسجد ، حتّى أتاه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فمسحه بكفه الشريف </w:t>
      </w:r>
      <w:r w:rsidR="000438D3">
        <w:rPr>
          <w:rtl/>
        </w:rPr>
        <w:br/>
      </w:r>
      <w:r w:rsidRPr="006216AF">
        <w:rPr>
          <w:rtl/>
        </w:rPr>
        <w:t>فسكن ، فقال بعضهم : لو لم يأته لحنّ إلى يوم القيامة</w:t>
      </w:r>
      <w:r w:rsidR="00410A32">
        <w:rPr>
          <w:rtl/>
        </w:rPr>
        <w:t xml:space="preserve"> .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ولقد أخذ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كفّا</w:t>
      </w:r>
      <w:r w:rsidR="00593304">
        <w:rPr>
          <w:rtl/>
        </w:rPr>
        <w:t>ً</w:t>
      </w:r>
      <w:r w:rsidRPr="006216AF">
        <w:rPr>
          <w:rtl/>
        </w:rPr>
        <w:t xml:space="preserve"> من حصى المسجد ، فسبّحت في </w:t>
      </w:r>
      <w:r w:rsidR="000438D3">
        <w:rPr>
          <w:rtl/>
        </w:rPr>
        <w:br/>
      </w:r>
      <w:r w:rsidRPr="006216AF">
        <w:rPr>
          <w:rtl/>
        </w:rPr>
        <w:t xml:space="preserve">كفّه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A84D10" w:rsidRPr="00170E08" w:rsidRDefault="00A84D10" w:rsidP="00A84D10">
      <w:pPr>
        <w:rPr>
          <w:rStyle w:val="rfdLineChar"/>
          <w:rtl/>
          <w:lang w:bidi="ar-SA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مسند أحمد بن حنبل 2 : 301 ، 305 ، 356 ، 357 ، 421 ، 490 ، </w:t>
      </w:r>
      <w:r w:rsidR="000438D3">
        <w:rPr>
          <w:rStyle w:val="rfdFootnote"/>
          <w:rtl/>
        </w:rPr>
        <w:br/>
      </w:r>
      <w:r w:rsidRPr="006216AF">
        <w:rPr>
          <w:rStyle w:val="rfdFootnote"/>
          <w:rtl/>
        </w:rPr>
        <w:t>511 ، الترمذي في الجامع الصحيح 4 : 400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باب 22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84D10">
      <w:pPr>
        <w:pStyle w:val="rfdFootnote0"/>
        <w:rPr>
          <w:rtl/>
        </w:rPr>
      </w:pPr>
      <w:r w:rsidRPr="006216AF">
        <w:rPr>
          <w:rtl/>
        </w:rPr>
        <w:t>8</w:t>
      </w:r>
      <w:r w:rsidR="00A84D10">
        <w:rPr>
          <w:rFonts w:hint="cs"/>
          <w:rtl/>
        </w:rPr>
        <w:t xml:space="preserve"> </w:t>
      </w:r>
      <w:r>
        <w:rPr>
          <w:rtl/>
        </w:rPr>
        <w:t>ـ</w:t>
      </w:r>
      <w:r w:rsidR="00A84D10">
        <w:rPr>
          <w:rFonts w:hint="cs"/>
          <w:rtl/>
        </w:rPr>
        <w:t xml:space="preserve"> </w:t>
      </w:r>
      <w:r w:rsidRPr="006216AF">
        <w:rPr>
          <w:rtl/>
        </w:rPr>
        <w:t>مناقب ابن شهر</w:t>
      </w:r>
      <w:r w:rsidR="00A83A84">
        <w:rPr>
          <w:rtl/>
        </w:rPr>
        <w:t>ا</w:t>
      </w:r>
      <w:r w:rsidRPr="006216AF">
        <w:rPr>
          <w:rtl/>
        </w:rPr>
        <w:t xml:space="preserve">شوب 1 : 90 ، الخرائج والجرائح 1 : 26 ، أسد الغابة </w:t>
      </w:r>
      <w:r w:rsidR="000438D3">
        <w:rPr>
          <w:rtl/>
        </w:rPr>
        <w:br/>
      </w:r>
      <w:r w:rsidRPr="006216AF">
        <w:rPr>
          <w:rtl/>
        </w:rPr>
        <w:t>1 : 43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الخرائج والجرائح 1 : 159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248</w:t>
      </w:r>
      <w:r w:rsidR="00410A32">
        <w:rPr>
          <w:rStyle w:val="rfdFootnote"/>
          <w:rtl/>
        </w:rPr>
        <w:t xml:space="preserve"> .</w:t>
      </w:r>
    </w:p>
    <w:p w:rsidR="00241F5B" w:rsidRDefault="005F4626" w:rsidP="00DA6328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7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241F5B" w:rsidRPr="00B449FA" w:rsidRDefault="005F4626" w:rsidP="00FC2BAE">
      <w:pPr>
        <w:pStyle w:val="Heading2Center"/>
        <w:rPr>
          <w:rtl/>
        </w:rPr>
      </w:pPr>
      <w:r w:rsidRPr="00B449FA">
        <w:rPr>
          <w:rtl/>
        </w:rPr>
        <w:t xml:space="preserve">في بيان آياته </w:t>
      </w:r>
      <w:r w:rsidR="00241F5B" w:rsidRPr="00B449FA">
        <w:rPr>
          <w:rStyle w:val="rfdFootnotenum"/>
          <w:rtl/>
        </w:rPr>
        <w:t>(</w:t>
      </w:r>
      <w:r w:rsidR="00FC2BAE">
        <w:rPr>
          <w:rStyle w:val="rfdFootnotenum"/>
        </w:rPr>
        <w:t>*</w:t>
      </w:r>
      <w:r w:rsidR="00241F5B" w:rsidRPr="00B449FA">
        <w:rPr>
          <w:rStyle w:val="rfdFootnotenum"/>
          <w:rtl/>
        </w:rPr>
        <w:t>)</w:t>
      </w:r>
      <w:r w:rsidRPr="00B449FA">
        <w:rPr>
          <w:rtl/>
        </w:rPr>
        <w:t xml:space="preserve"> من كلام البهائم ، وفي كلام الطفل الذي لم </w:t>
      </w:r>
      <w:r w:rsidR="000438D3" w:rsidRPr="00B449FA">
        <w:rPr>
          <w:rtl/>
        </w:rPr>
        <w:br/>
      </w:r>
      <w:r w:rsidRPr="00B449FA">
        <w:rPr>
          <w:rtl/>
        </w:rPr>
        <w:t>يبلغ حين الكلام</w:t>
      </w:r>
    </w:p>
    <w:p w:rsidR="005F4626" w:rsidRPr="00B449FA" w:rsidRDefault="005F4626" w:rsidP="00DA6328">
      <w:pPr>
        <w:pStyle w:val="rfdCenterBold2"/>
        <w:rPr>
          <w:rtl/>
        </w:rPr>
      </w:pPr>
      <w:r w:rsidRPr="00B449FA">
        <w:rPr>
          <w:rtl/>
        </w:rPr>
        <w:t>وفيه : تسعة أحاديث</w:t>
      </w:r>
    </w:p>
    <w:p w:rsidR="005F4626" w:rsidRPr="006216AF" w:rsidRDefault="005F4626" w:rsidP="00FC2BAE">
      <w:pPr>
        <w:rPr>
          <w:rtl/>
        </w:rPr>
      </w:pPr>
      <w:r w:rsidRPr="006216AF">
        <w:rPr>
          <w:rtl/>
        </w:rPr>
        <w:t>54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FC2BAE">
        <w:rPr>
          <w:rFonts w:hint="cs"/>
          <w:rtl/>
        </w:rPr>
        <w:t xml:space="preserve"> </w:t>
      </w:r>
      <w:r>
        <w:rPr>
          <w:rtl/>
        </w:rPr>
        <w:t>ـ</w:t>
      </w:r>
      <w:r w:rsidR="00FC2BAE">
        <w:rPr>
          <w:rFonts w:hint="cs"/>
          <w:rtl/>
        </w:rPr>
        <w:t xml:space="preserve"> </w:t>
      </w:r>
      <w:r w:rsidRPr="006216AF">
        <w:rPr>
          <w:rtl/>
        </w:rPr>
        <w:t xml:space="preserve">أخبرنا أبو سعيد الخدري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قال : عدا </w:t>
      </w:r>
      <w:r w:rsidR="000438D3">
        <w:rPr>
          <w:rtl/>
        </w:rPr>
        <w:br/>
      </w:r>
      <w:r w:rsidRPr="006216AF">
        <w:rPr>
          <w:rtl/>
        </w:rPr>
        <w:t>ذئب على شاة</w:t>
      </w:r>
      <w:r w:rsidR="00593304">
        <w:rPr>
          <w:rtl/>
        </w:rPr>
        <w:t>ٍ</w:t>
      </w:r>
      <w:r w:rsidRPr="006216AF">
        <w:rPr>
          <w:rtl/>
        </w:rPr>
        <w:t xml:space="preserve"> فأخذها ، فطلبه الراعي ، فانتزعها منه ، فأقعى الذئب </w:t>
      </w:r>
      <w:r w:rsidR="000438D3">
        <w:rPr>
          <w:rtl/>
        </w:rPr>
        <w:br/>
      </w:r>
      <w:r w:rsidRPr="006216AF">
        <w:rPr>
          <w:rtl/>
        </w:rPr>
        <w:t>على ذنبه ، قال :</w:t>
      </w:r>
      <w:r w:rsidR="00814EC9">
        <w:rPr>
          <w:rtl/>
        </w:rPr>
        <w:t xml:space="preserve"> أ</w:t>
      </w:r>
      <w:r w:rsidRPr="006216AF">
        <w:rPr>
          <w:rtl/>
        </w:rPr>
        <w:t>لا تتّقي الله ، تنزع منّي رزقا</w:t>
      </w:r>
      <w:r w:rsidR="00593304">
        <w:rPr>
          <w:rtl/>
        </w:rPr>
        <w:t>ً</w:t>
      </w:r>
      <w:r w:rsidRPr="006216AF">
        <w:rPr>
          <w:rtl/>
        </w:rPr>
        <w:t xml:space="preserve"> ساقه الله تعالى إليّ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الراعي له : إنّ هذا لعجب</w:t>
      </w:r>
      <w:r w:rsidR="00DD50E3">
        <w:rPr>
          <w:rtl/>
        </w:rPr>
        <w:t xml:space="preserve"> !</w:t>
      </w:r>
      <w:r w:rsidRPr="006216AF">
        <w:rPr>
          <w:rtl/>
        </w:rPr>
        <w:t xml:space="preserve"> ذئب مقع على ذنبه ، يتكلّم </w:t>
      </w:r>
      <w:r w:rsidR="000438D3">
        <w:rPr>
          <w:rtl/>
        </w:rPr>
        <w:br/>
      </w:r>
      <w:r w:rsidRPr="006216AF">
        <w:rPr>
          <w:rtl/>
        </w:rPr>
        <w:t>بكلام الإ</w:t>
      </w:r>
      <w:r w:rsidR="00A83A84">
        <w:rPr>
          <w:rtl/>
        </w:rPr>
        <w:t>ِ</w:t>
      </w:r>
      <w:r w:rsidRPr="006216AF">
        <w:rPr>
          <w:rtl/>
        </w:rPr>
        <w:t>نس</w:t>
      </w:r>
      <w:r w:rsidR="00410A32">
        <w:rPr>
          <w:rtl/>
        </w:rPr>
        <w:t xml:space="preserve"> .</w:t>
      </w:r>
    </w:p>
    <w:p w:rsidR="005F4626" w:rsidRPr="006216AF" w:rsidRDefault="005F4626" w:rsidP="00A83A84">
      <w:pPr>
        <w:rPr>
          <w:rtl/>
        </w:rPr>
      </w:pPr>
      <w:r w:rsidRPr="006216AF">
        <w:rPr>
          <w:rtl/>
        </w:rPr>
        <w:t xml:space="preserve">فقال له الذئب : </w:t>
      </w:r>
      <w:r w:rsidR="00A83A84">
        <w:rPr>
          <w:rtl/>
        </w:rPr>
        <w:t>أ</w:t>
      </w:r>
      <w:r w:rsidR="00335A4F">
        <w:rPr>
          <w:rtl/>
        </w:rPr>
        <w:t>لّا</w:t>
      </w:r>
      <w:r w:rsidRPr="006216AF">
        <w:rPr>
          <w:rtl/>
        </w:rPr>
        <w:t xml:space="preserve"> أنبئك بما هو أعجب من هذا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محمّد </w:t>
      </w:r>
      <w:r>
        <w:rPr>
          <w:rtl/>
        </w:rPr>
        <w:t>(</w:t>
      </w:r>
      <w:r w:rsidRPr="006216AF">
        <w:rPr>
          <w:rtl/>
        </w:rPr>
        <w:t>ص</w:t>
      </w:r>
      <w:r w:rsidR="000438D3">
        <w:rPr>
          <w:rtl/>
        </w:rPr>
        <w:t xml:space="preserve"> </w:t>
      </w:r>
      <w:r w:rsidR="000438D3">
        <w:rPr>
          <w:rtl/>
        </w:rPr>
        <w:br/>
      </w:r>
      <w:r w:rsidRPr="006216AF">
        <w:rPr>
          <w:rtl/>
        </w:rPr>
        <w:t>يحدّث الناس بأنباء ما قد سبق</w:t>
      </w:r>
      <w:r w:rsidR="00410A32">
        <w:rPr>
          <w:rtl/>
        </w:rPr>
        <w:t xml:space="preserve"> .</w:t>
      </w:r>
    </w:p>
    <w:p w:rsidR="000F186F" w:rsidRPr="00170E08" w:rsidRDefault="005F4626" w:rsidP="000F186F">
      <w:pPr>
        <w:rPr>
          <w:rStyle w:val="rfdLineChar"/>
          <w:rtl/>
          <w:lang w:bidi="ar-SA"/>
        </w:rPr>
      </w:pPr>
      <w:r w:rsidRPr="006216AF">
        <w:rPr>
          <w:rtl/>
        </w:rPr>
        <w:t xml:space="preserve">قال : فأقبل الراعي بغنمه حتّى حصل بالمدينة ، فزواها إلى زاوية </w:t>
      </w:r>
      <w:r w:rsidR="000438D3">
        <w:rPr>
          <w:rtl/>
        </w:rPr>
        <w:br/>
      </w:r>
      <w:r w:rsidRPr="006216AF">
        <w:rPr>
          <w:rtl/>
        </w:rPr>
        <w:t xml:space="preserve">من زواياها ، ثمّ أتى النبيّ </w:t>
      </w:r>
      <w:r w:rsidR="00470C8A">
        <w:rPr>
          <w:rtl/>
        </w:rPr>
        <w:t>(ص)</w:t>
      </w:r>
      <w:r w:rsidRPr="006216AF">
        <w:rPr>
          <w:rtl/>
        </w:rPr>
        <w:t xml:space="preserve"> فأخبره ، فخرج إلى المسجد ، وأمر </w:t>
      </w:r>
      <w:r w:rsidR="000438D3">
        <w:rPr>
          <w:rtl/>
        </w:rPr>
        <w:br/>
      </w:r>
      <w:r w:rsidRPr="006216AF">
        <w:rPr>
          <w:rtl/>
        </w:rPr>
        <w:t xml:space="preserve">فنودي بالصلاة جامعة ، فلمّا اجتمع الناس قال للراعي : </w:t>
      </w:r>
      <w:r w:rsidR="009F08E4" w:rsidRPr="006216AF">
        <w:rPr>
          <w:rtl/>
        </w:rPr>
        <w:t>«</w:t>
      </w:r>
      <w:r w:rsidRPr="006216AF">
        <w:rPr>
          <w:rtl/>
        </w:rPr>
        <w:t>أخبر بما</w:t>
      </w:r>
      <w:r w:rsidR="000F186F">
        <w:rPr>
          <w:rFonts w:hint="cs"/>
          <w:rtl/>
        </w:rPr>
        <w:t xml:space="preserve"> </w:t>
      </w:r>
      <w:r w:rsidR="000F186F">
        <w:rPr>
          <w:rtl/>
        </w:rPr>
        <w:br/>
      </w:r>
      <w:r w:rsidR="000F186F">
        <w:rPr>
          <w:rStyle w:val="rfdLineChar"/>
          <w:rtl/>
          <w:lang w:bidi="ar-SA"/>
        </w:rPr>
        <w:t>___________________</w:t>
      </w:r>
    </w:p>
    <w:p w:rsidR="005F4626" w:rsidRPr="00241F5B" w:rsidRDefault="005F4626" w:rsidP="000F186F">
      <w:pPr>
        <w:rPr>
          <w:rStyle w:val="rfdFootnote"/>
          <w:rtl/>
        </w:rPr>
      </w:pPr>
      <w:r w:rsidRPr="00241F5B">
        <w:rPr>
          <w:rStyle w:val="rfdFootnote"/>
          <w:rtl/>
        </w:rPr>
        <w:t>(</w:t>
      </w:r>
      <w:r w:rsidR="000F186F">
        <w:rPr>
          <w:rStyle w:val="rfdFootnote"/>
        </w:rPr>
        <w:t>*</w:t>
      </w:r>
      <w:r w:rsidRPr="00241F5B">
        <w:rPr>
          <w:rStyle w:val="rfdFootnote"/>
          <w:rtl/>
        </w:rPr>
        <w:t>) في ع : ظهور معجزاته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0F186F">
      <w:pPr>
        <w:pStyle w:val="rfdFootnote0"/>
        <w:rPr>
          <w:rtl/>
        </w:rPr>
      </w:pPr>
      <w:r w:rsidRPr="006216AF">
        <w:rPr>
          <w:rtl/>
        </w:rPr>
        <w:t>1</w:t>
      </w:r>
      <w:r w:rsidR="000F186F">
        <w:rPr>
          <w:rFonts w:hint="cs"/>
          <w:rtl/>
        </w:rPr>
        <w:t xml:space="preserve"> </w:t>
      </w:r>
      <w:r>
        <w:rPr>
          <w:rtl/>
        </w:rPr>
        <w:t>ـ</w:t>
      </w:r>
      <w:r w:rsidR="000F186F">
        <w:rPr>
          <w:rFonts w:hint="cs"/>
          <w:rtl/>
        </w:rPr>
        <w:t xml:space="preserve"> </w:t>
      </w:r>
      <w:r w:rsidRPr="006216AF">
        <w:rPr>
          <w:rtl/>
        </w:rPr>
        <w:t>تاريخ الإ</w:t>
      </w:r>
      <w:r w:rsidR="00A83A84">
        <w:rPr>
          <w:rtl/>
        </w:rPr>
        <w:t>ِ</w:t>
      </w:r>
      <w:r w:rsidRPr="006216AF">
        <w:rPr>
          <w:rtl/>
        </w:rPr>
        <w:t xml:space="preserve">سلام للذهبي : 351 ، ووردت قطعة منه في الجامع الصحيح </w:t>
      </w:r>
      <w:r w:rsidR="000438D3">
        <w:rPr>
          <w:rtl/>
        </w:rPr>
        <w:br/>
      </w:r>
      <w:r w:rsidRPr="006216AF">
        <w:rPr>
          <w:rtl/>
        </w:rPr>
        <w:t>4 : 476</w:t>
      </w:r>
      <w:r w:rsidR="0096323A">
        <w:rPr>
          <w:rtl/>
        </w:rPr>
        <w:t xml:space="preserve"> / </w:t>
      </w:r>
      <w:r w:rsidRPr="006216AF">
        <w:rPr>
          <w:rtl/>
        </w:rPr>
        <w:t>2181 ، أمالي الطوسي 1 : 12 الخرائج والجرائح 1 : 36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38 ، </w:t>
      </w:r>
      <w:r w:rsidR="000438D3">
        <w:rPr>
          <w:rtl/>
        </w:rPr>
        <w:br/>
      </w:r>
      <w:r w:rsidRPr="006216AF">
        <w:rPr>
          <w:rtl/>
        </w:rPr>
        <w:t>دلائل النبوة ، 6 : 41 ، مسند أحمد بن حنبل 3 : 83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 xml:space="preserve">وروى الترمذي ذيله في الجامع الصحيح 4 : 476 ، والسيوطي في </w:t>
      </w:r>
      <w:r w:rsidR="000438D3">
        <w:rPr>
          <w:rtl/>
        </w:rPr>
        <w:br/>
      </w:r>
      <w:r w:rsidRPr="006216AF">
        <w:rPr>
          <w:rtl/>
        </w:rPr>
        <w:t>الخصائص الكبرى</w:t>
      </w:r>
      <w:r w:rsidR="00BD65F2" w:rsidRPr="00B22715">
        <w:rPr>
          <w:rtl/>
        </w:rPr>
        <w:t>ٰ</w:t>
      </w:r>
      <w:r w:rsidRPr="006216AF">
        <w:rPr>
          <w:rtl/>
        </w:rPr>
        <w:t xml:space="preserve"> 2 : 61 مثله</w:t>
      </w:r>
      <w:r w:rsidR="00410A32">
        <w:rPr>
          <w:rtl/>
        </w:rPr>
        <w:t xml:space="preserve"> .</w:t>
      </w:r>
    </w:p>
    <w:p w:rsidR="005F4626" w:rsidRPr="006216AF" w:rsidRDefault="005F4626" w:rsidP="00756E0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رأيت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فأخبرهم ، 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والذي نفسي بيده ، لا تقوم </w:t>
      </w:r>
      <w:r w:rsidR="000438D3">
        <w:rPr>
          <w:rtl/>
        </w:rPr>
        <w:br/>
      </w:r>
      <w:r w:rsidRPr="006216AF">
        <w:rPr>
          <w:rtl/>
        </w:rPr>
        <w:t xml:space="preserve">الساعة حتّى تكلّم السباع الناس ، ويكلّم الرجل عذبة سوطه ، وشراك </w:t>
      </w:r>
      <w:r w:rsidR="000438D3">
        <w:rPr>
          <w:rtl/>
        </w:rPr>
        <w:br/>
      </w:r>
      <w:r w:rsidRPr="006216AF">
        <w:rPr>
          <w:rtl/>
        </w:rPr>
        <w:t xml:space="preserve">نعاله فتخبره فخذه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بما يحدث على أهله بعده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DD26BC">
      <w:pPr>
        <w:rPr>
          <w:rtl/>
        </w:rPr>
      </w:pPr>
      <w:r w:rsidRPr="006216AF">
        <w:rPr>
          <w:rtl/>
        </w:rPr>
        <w:t>55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DD26BC">
        <w:rPr>
          <w:rFonts w:hint="cs"/>
          <w:rtl/>
        </w:rPr>
        <w:t xml:space="preserve"> </w:t>
      </w:r>
      <w:r>
        <w:rPr>
          <w:rtl/>
        </w:rPr>
        <w:t>ـ</w:t>
      </w:r>
      <w:r w:rsidR="00DD26BC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كلّم الذئب أبا الأشعث </w:t>
      </w:r>
      <w:r w:rsidR="000438D3">
        <w:rPr>
          <w:rtl/>
        </w:rPr>
        <w:br/>
      </w:r>
      <w:r w:rsidRPr="006216AF">
        <w:rPr>
          <w:rtl/>
        </w:rPr>
        <w:t xml:space="preserve">ابن قيس الخزاعي ، فأتاه فطرده مرّة بعد أخرى ، ثمّ قال له في المرّة </w:t>
      </w:r>
      <w:r w:rsidR="000438D3">
        <w:rPr>
          <w:rtl/>
        </w:rPr>
        <w:br/>
      </w:r>
      <w:r w:rsidRPr="006216AF">
        <w:rPr>
          <w:rtl/>
        </w:rPr>
        <w:t>الرابعة : ما رأيت ذئبا</w:t>
      </w:r>
      <w:r w:rsidR="00593304">
        <w:rPr>
          <w:rtl/>
        </w:rPr>
        <w:t>ً</w:t>
      </w:r>
      <w:r w:rsidRPr="006216AF">
        <w:rPr>
          <w:rtl/>
        </w:rPr>
        <w:t xml:space="preserve"> أصفق وجها</w:t>
      </w:r>
      <w:r w:rsidR="00593304">
        <w:rPr>
          <w:rtl/>
        </w:rPr>
        <w:t>ً</w:t>
      </w:r>
      <w:r w:rsidRPr="006216AF">
        <w:rPr>
          <w:rtl/>
        </w:rPr>
        <w:t xml:space="preserve"> منك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له الذئب : بل أصفق وجها</w:t>
      </w:r>
      <w:r w:rsidR="00593304">
        <w:rPr>
          <w:rtl/>
        </w:rPr>
        <w:t>ً</w:t>
      </w:r>
      <w:r w:rsidRPr="006216AF">
        <w:rPr>
          <w:rtl/>
        </w:rPr>
        <w:t xml:space="preserve"> منّي م</w:t>
      </w:r>
      <w:r w:rsidR="00B83E2A">
        <w:rPr>
          <w:rtl/>
        </w:rPr>
        <w:t>َ</w:t>
      </w:r>
      <w:r w:rsidRPr="006216AF">
        <w:rPr>
          <w:rtl/>
        </w:rPr>
        <w:t xml:space="preserve">ن تولّى عن رجل ليس </w:t>
      </w:r>
      <w:r w:rsidR="000438D3">
        <w:rPr>
          <w:rtl/>
        </w:rPr>
        <w:br/>
      </w:r>
      <w:r w:rsidRPr="006216AF">
        <w:rPr>
          <w:rtl/>
        </w:rPr>
        <w:t>على وجه الأرض أفضل منه ، ولا أنور نورا</w:t>
      </w:r>
      <w:r w:rsidR="00593304">
        <w:rPr>
          <w:rtl/>
        </w:rPr>
        <w:t>ً</w:t>
      </w:r>
      <w:r w:rsidRPr="006216AF">
        <w:rPr>
          <w:rtl/>
        </w:rPr>
        <w:t xml:space="preserve"> ، ولا أتم بصيرة ولا أتم </w:t>
      </w:r>
      <w:r w:rsidR="000438D3">
        <w:rPr>
          <w:rtl/>
        </w:rPr>
        <w:br/>
      </w:r>
      <w:r w:rsidRPr="006216AF">
        <w:rPr>
          <w:rtl/>
        </w:rPr>
        <w:t>أمرا</w:t>
      </w:r>
      <w:r w:rsidR="00593304">
        <w:rPr>
          <w:rtl/>
        </w:rPr>
        <w:t>ً</w:t>
      </w:r>
      <w:r w:rsidRPr="006216AF">
        <w:rPr>
          <w:rtl/>
        </w:rPr>
        <w:t xml:space="preserve"> ، يملك شرقها وغربها ، يقول : 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، فيتركونه ، من أصفق </w:t>
      </w:r>
      <w:r w:rsidR="000438D3">
        <w:rPr>
          <w:rtl/>
        </w:rPr>
        <w:br/>
      </w:r>
      <w:r w:rsidRPr="006216AF">
        <w:rPr>
          <w:rtl/>
        </w:rPr>
        <w:t>وجها</w:t>
      </w:r>
      <w:r w:rsidR="00593304">
        <w:rPr>
          <w:rtl/>
        </w:rPr>
        <w:t>ً</w:t>
      </w:r>
      <w:r w:rsidRPr="006216AF">
        <w:rPr>
          <w:rtl/>
        </w:rPr>
        <w:t xml:space="preserve"> : أنا أم أنت الذي تتولى عن هذا الرجل الكريم ، رسول ربّ </w:t>
      </w:r>
      <w:r w:rsidR="000438D3">
        <w:rPr>
          <w:rtl/>
        </w:rPr>
        <w:br/>
      </w:r>
      <w:r w:rsidRPr="006216AF">
        <w:rPr>
          <w:rtl/>
        </w:rPr>
        <w:t>العالمين</w:t>
      </w:r>
      <w:r w:rsidR="00DD50E3">
        <w:rPr>
          <w:rtl/>
        </w:rPr>
        <w:t xml:space="preserve"> ؟!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الخزاعي : ويلك ما تقول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الذئب : بل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الويل لمن </w:t>
      </w:r>
      <w:r w:rsidR="000438D3">
        <w:rPr>
          <w:rtl/>
        </w:rPr>
        <w:br/>
      </w:r>
      <w:r w:rsidRPr="006216AF">
        <w:rPr>
          <w:rtl/>
        </w:rPr>
        <w:t>يصلى جهنّم غدا</w:t>
      </w:r>
      <w:r w:rsidR="00593304">
        <w:rPr>
          <w:rtl/>
        </w:rPr>
        <w:t>ً</w:t>
      </w:r>
      <w:r w:rsidRPr="006216AF">
        <w:rPr>
          <w:rtl/>
        </w:rPr>
        <w:t xml:space="preserve"> ، ويشقى في النشور أبدا</w:t>
      </w:r>
      <w:r w:rsidR="00593304">
        <w:rPr>
          <w:rtl/>
        </w:rPr>
        <w:t>ً</w:t>
      </w:r>
      <w:r w:rsidRPr="006216AF">
        <w:rPr>
          <w:rtl/>
        </w:rPr>
        <w:t xml:space="preserve"> ، ولا يدخل في حزب </w:t>
      </w:r>
      <w:r w:rsidR="000438D3">
        <w:rPr>
          <w:rtl/>
        </w:rPr>
        <w:br/>
      </w:r>
      <w:r w:rsidRPr="006216AF">
        <w:rPr>
          <w:rtl/>
        </w:rPr>
        <w:t>محمّد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الخزاعي : حسبي حسبي ، فمن الذي يحفظ عليّ غنمي </w:t>
      </w:r>
      <w:r w:rsidR="000438D3">
        <w:rPr>
          <w:rtl/>
        </w:rPr>
        <w:br/>
      </w:r>
      <w:r w:rsidRPr="006216AF">
        <w:rPr>
          <w:rtl/>
        </w:rPr>
        <w:t>لأنطلق إليه ، وأؤمن به ، وأقول الكلمة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له الذئب : أنا أحفظها </w:t>
      </w:r>
      <w:r w:rsidR="000438D3">
        <w:rPr>
          <w:rtl/>
        </w:rPr>
        <w:br/>
      </w:r>
      <w:r w:rsidRPr="006216AF">
        <w:rPr>
          <w:rtl/>
        </w:rPr>
        <w:t>عليك حتّى تذهب إليه وترجع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الخزاعي : فمن لي بذلك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الذئب : الله تعالى 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 يزل الذئب في غنمه يحفظها ، حتّى جاء الخزاعي إلى </w:t>
      </w:r>
      <w:r w:rsidR="000438D3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فقال : السلام عليك يا رسول الله ، أشهد أن لا إله </w:t>
      </w:r>
      <w:r w:rsidR="000438D3">
        <w:rPr>
          <w:rtl/>
        </w:rPr>
        <w:br/>
      </w:r>
      <w:r w:rsidRPr="006216AF">
        <w:rPr>
          <w:rtl/>
        </w:rPr>
        <w:t>إلا الله ، وأنّ محمدا</w:t>
      </w:r>
      <w:r w:rsidR="00593304">
        <w:rPr>
          <w:rtl/>
        </w:rPr>
        <w:t>ً</w:t>
      </w:r>
      <w:r w:rsidRPr="006216AF">
        <w:rPr>
          <w:rtl/>
        </w:rPr>
        <w:t xml:space="preserve"> رسول الله ، آمنت وصدّقت</w:t>
      </w:r>
      <w:r w:rsidR="00410A32">
        <w:rPr>
          <w:rtl/>
        </w:rPr>
        <w:t xml:space="preserve"> .</w:t>
      </w:r>
    </w:p>
    <w:p w:rsidR="00DD26BC" w:rsidRPr="00DD26BC" w:rsidRDefault="00DD26BC" w:rsidP="00DD26BC">
      <w:pPr>
        <w:pStyle w:val="rfdLine"/>
        <w:rPr>
          <w:rtl/>
        </w:rPr>
      </w:pPr>
      <w:r w:rsidRPr="00DD26BC">
        <w:rPr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وتحدّثه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تفسير الإ</w:t>
      </w:r>
      <w:r w:rsidR="00B83E2A">
        <w:rPr>
          <w:rtl/>
        </w:rPr>
        <w:t>ِ</w:t>
      </w:r>
      <w:r w:rsidRPr="006216AF">
        <w:rPr>
          <w:rtl/>
        </w:rPr>
        <w:t xml:space="preserve">مام العسكري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181</w:t>
      </w:r>
      <w:r w:rsidR="0096323A">
        <w:rPr>
          <w:rtl/>
        </w:rPr>
        <w:t xml:space="preserve"> / </w:t>
      </w:r>
      <w:r w:rsidRPr="006216AF">
        <w:rPr>
          <w:rtl/>
        </w:rPr>
        <w:t>87 ، نور الابصار : 33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الذئب بل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سقط من 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ثمّ أخبره بكلام الذئب ، وأنا معه أسمع منه ذلك ، فلم أستقر بعد </w:t>
      </w:r>
      <w:r w:rsidR="000438D3">
        <w:rPr>
          <w:rtl/>
        </w:rPr>
        <w:br/>
      </w:r>
      <w:r w:rsidRPr="006216AF">
        <w:rPr>
          <w:rtl/>
        </w:rPr>
        <w:t xml:space="preserve">ذلك بأيّام ، </w:t>
      </w:r>
      <w:r w:rsidR="00335A4F">
        <w:rPr>
          <w:rtl/>
        </w:rPr>
        <w:t>إلّا</w:t>
      </w:r>
      <w:r w:rsidRPr="006216AF">
        <w:rPr>
          <w:rtl/>
        </w:rPr>
        <w:t xml:space="preserve"> وذلك الذئب بين يديّ يقول : يا أبا الحسن ، قلت </w:t>
      </w:r>
      <w:r w:rsidR="000438D3">
        <w:rPr>
          <w:rtl/>
        </w:rPr>
        <w:br/>
      </w:r>
      <w:r w:rsidRPr="006216AF">
        <w:rPr>
          <w:rtl/>
        </w:rPr>
        <w:t>للخزاعي كذا وكذا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56E0E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وأخذ أبو الأشعث سخلة من غنمه فذبحها للذئب ، وقال :</w:t>
      </w:r>
      <w:r w:rsidR="00756E0E">
        <w:rPr>
          <w:rtl/>
        </w:rPr>
        <w:t xml:space="preserve"> </w:t>
      </w:r>
      <w:r w:rsidR="000438D3">
        <w:rPr>
          <w:rtl/>
        </w:rPr>
        <w:br/>
      </w:r>
      <w:r w:rsidRPr="006216AF">
        <w:rPr>
          <w:rtl/>
        </w:rPr>
        <w:t>أنت الذي أعتقتني من النار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75F62">
      <w:pPr>
        <w:rPr>
          <w:rtl/>
        </w:rPr>
      </w:pPr>
      <w:r w:rsidRPr="006216AF">
        <w:rPr>
          <w:rtl/>
        </w:rPr>
        <w:t>56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275F62">
        <w:rPr>
          <w:rFonts w:hint="cs"/>
          <w:rtl/>
        </w:rPr>
        <w:t xml:space="preserve"> </w:t>
      </w:r>
      <w:r>
        <w:rPr>
          <w:rtl/>
        </w:rPr>
        <w:t>ـ</w:t>
      </w:r>
      <w:r w:rsidR="00275F62">
        <w:rPr>
          <w:rFonts w:hint="cs"/>
          <w:rtl/>
        </w:rPr>
        <w:t xml:space="preserve"> </w:t>
      </w:r>
      <w:r w:rsidRPr="006216AF">
        <w:rPr>
          <w:rtl/>
        </w:rPr>
        <w:t>عن الكلبي ، عن أبي صالح ، عن ابن عباس ، قال :</w:t>
      </w:r>
      <w:r w:rsidR="00756E0E">
        <w:rPr>
          <w:rtl/>
        </w:rPr>
        <w:t xml:space="preserve"> </w:t>
      </w:r>
      <w:r w:rsidR="000438D3">
        <w:rPr>
          <w:rtl/>
        </w:rPr>
        <w:br/>
      </w:r>
      <w:r w:rsidRPr="006216AF">
        <w:rPr>
          <w:rtl/>
        </w:rPr>
        <w:t>خرج أعرابي من بني سليم يدور في البرية ، فصاد ضبّا</w:t>
      </w:r>
      <w:r w:rsidR="00593304">
        <w:rPr>
          <w:rtl/>
        </w:rPr>
        <w:t>ً</w:t>
      </w:r>
      <w:r w:rsidRPr="006216AF">
        <w:rPr>
          <w:rtl/>
        </w:rPr>
        <w:t xml:space="preserve"> فصيّره في </w:t>
      </w:r>
      <w:r w:rsidR="00BB63B2">
        <w:rPr>
          <w:rtl/>
        </w:rPr>
        <w:br/>
      </w:r>
      <w:r w:rsidRPr="006216AF">
        <w:rPr>
          <w:rtl/>
        </w:rPr>
        <w:t xml:space="preserve">كمّه ، وجاء إلى النبيّ </w:t>
      </w:r>
      <w:r w:rsidR="00470C8A">
        <w:rPr>
          <w:rtl/>
        </w:rPr>
        <w:t>(ص)</w:t>
      </w:r>
      <w:r w:rsidRPr="006216AF">
        <w:rPr>
          <w:rtl/>
        </w:rPr>
        <w:t xml:space="preserve"> ، وقال : يا محمد ، أنت الساحر الكذّاب </w:t>
      </w:r>
      <w:r w:rsidR="00BB63B2">
        <w:rPr>
          <w:rtl/>
        </w:rPr>
        <w:br/>
      </w:r>
      <w:r w:rsidRPr="006216AF">
        <w:rPr>
          <w:rtl/>
        </w:rPr>
        <w:t>الذي تزعم أنّ في السماء إلها</w:t>
      </w:r>
      <w:r w:rsidR="00593304">
        <w:rPr>
          <w:rtl/>
        </w:rPr>
        <w:t>ً</w:t>
      </w:r>
      <w:r w:rsidRPr="006216AF">
        <w:rPr>
          <w:rtl/>
        </w:rPr>
        <w:t xml:space="preserve"> بعثك إلى الأسود والأبيض</w:t>
      </w:r>
      <w:r w:rsidR="00DD50E3">
        <w:rPr>
          <w:rtl/>
        </w:rPr>
        <w:t xml:space="preserve"> ؟</w:t>
      </w:r>
      <w:r w:rsidR="00B83E2A">
        <w:rPr>
          <w:rtl/>
        </w:rPr>
        <w:t xml:space="preserve"> فو</w:t>
      </w:r>
      <w:r w:rsidRPr="006216AF">
        <w:rPr>
          <w:rtl/>
        </w:rPr>
        <w:t xml:space="preserve">اللات </w:t>
      </w:r>
      <w:r w:rsidR="00BB63B2">
        <w:rPr>
          <w:rtl/>
        </w:rPr>
        <w:br/>
      </w:r>
      <w:r w:rsidR="00B83E2A">
        <w:rPr>
          <w:rtl/>
        </w:rPr>
        <w:t>والعزّى لو</w:t>
      </w:r>
      <w:r w:rsidRPr="006216AF">
        <w:rPr>
          <w:rtl/>
        </w:rPr>
        <w:t>لا أن يسمّيني قومي بالعجول لضربتك بسيفي حتّى أقتلك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فقام عمر بن الخطّ</w:t>
      </w:r>
      <w:r w:rsidR="00B83E2A">
        <w:rPr>
          <w:rtl/>
        </w:rPr>
        <w:t>َ</w:t>
      </w:r>
      <w:r w:rsidRPr="006216AF">
        <w:rPr>
          <w:rtl/>
        </w:rPr>
        <w:t xml:space="preserve">اب ليبطش به ، 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مه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يا </w:t>
      </w:r>
      <w:r w:rsidR="00BB63B2">
        <w:rPr>
          <w:rtl/>
        </w:rPr>
        <w:br/>
      </w:r>
      <w:r w:rsidRPr="006216AF">
        <w:rPr>
          <w:rtl/>
        </w:rPr>
        <w:t>أبا حفص ، فإنّ الحليم كاد أن يكون نبيّ</w:t>
      </w:r>
      <w:r w:rsidR="00B83E2A">
        <w:rPr>
          <w:rtl/>
        </w:rPr>
        <w:t>َ</w:t>
      </w:r>
      <w:r w:rsidRPr="006216AF">
        <w:rPr>
          <w:rtl/>
        </w:rPr>
        <w:t>ا</w:t>
      </w:r>
      <w:r w:rsidR="00593304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BB63B2">
      <w:pPr>
        <w:rPr>
          <w:rtl/>
        </w:rPr>
      </w:pPr>
      <w:r w:rsidRPr="006216AF">
        <w:rPr>
          <w:rtl/>
        </w:rPr>
        <w:t xml:space="preserve">ثمّ 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يا أخا بني سليم ، هكذا تفعل العرب</w:t>
      </w:r>
      <w:r w:rsidR="00DD50E3">
        <w:rPr>
          <w:rtl/>
        </w:rPr>
        <w:t xml:space="preserve"> ؟</w:t>
      </w:r>
      <w:r w:rsidR="00BB63B2">
        <w:rPr>
          <w:rtl/>
        </w:rPr>
        <w:t xml:space="preserve"> </w:t>
      </w:r>
      <w:r w:rsidR="00BB63B2">
        <w:rPr>
          <w:rtl/>
        </w:rPr>
        <w:br/>
      </w:r>
      <w:r w:rsidRPr="006216AF">
        <w:rPr>
          <w:rtl/>
        </w:rPr>
        <w:t>تأتينا في مجالسنا وتهجونا بالكلام</w:t>
      </w:r>
      <w:r w:rsidR="00DD50E3">
        <w:rPr>
          <w:rtl/>
        </w:rPr>
        <w:t xml:space="preserve"> !</w:t>
      </w:r>
      <w:r w:rsidRPr="006216AF">
        <w:rPr>
          <w:rtl/>
        </w:rPr>
        <w:t xml:space="preserve"> أسلم يا أعرابي فيكون لك ما لنا ، </w:t>
      </w:r>
      <w:r w:rsidR="00BB63B2">
        <w:rPr>
          <w:rtl/>
        </w:rPr>
        <w:br/>
      </w:r>
      <w:r w:rsidRPr="006216AF">
        <w:rPr>
          <w:rtl/>
        </w:rPr>
        <w:t>وعليك ما علينا ، وتكون في الإ</w:t>
      </w:r>
      <w:r w:rsidR="00B83E2A">
        <w:rPr>
          <w:rtl/>
        </w:rPr>
        <w:t>ِ</w:t>
      </w:r>
      <w:r w:rsidRPr="006216AF">
        <w:rPr>
          <w:rtl/>
        </w:rPr>
        <w:t>سلام أخانا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B83E2A" w:rsidP="005F4626">
      <w:pPr>
        <w:rPr>
          <w:rtl/>
        </w:rPr>
      </w:pPr>
      <w:r>
        <w:rPr>
          <w:rtl/>
        </w:rPr>
        <w:t>فقال : فو</w:t>
      </w:r>
      <w:r w:rsidR="005F4626" w:rsidRPr="006216AF">
        <w:rPr>
          <w:rtl/>
        </w:rPr>
        <w:t xml:space="preserve">اللات والعزّى ، لا أؤمن بك حتّى يؤمن بك هذا </w:t>
      </w:r>
      <w:r w:rsidR="00BB63B2">
        <w:rPr>
          <w:rtl/>
        </w:rPr>
        <w:br/>
      </w:r>
      <w:r w:rsidR="005F4626" w:rsidRPr="006216AF">
        <w:rPr>
          <w:rtl/>
        </w:rPr>
        <w:t>الضبّ</w:t>
      </w:r>
      <w:r w:rsidR="00410A32">
        <w:rPr>
          <w:rtl/>
        </w:rPr>
        <w:t xml:space="preserve"> .</w:t>
      </w:r>
      <w:r w:rsidR="005F4626" w:rsidRPr="006216AF">
        <w:rPr>
          <w:rtl/>
        </w:rPr>
        <w:t xml:space="preserve"> وألقى الضبّ من كمّه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فعدا الضب ليخرج من المسجد ، 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BB63B2">
        <w:rPr>
          <w:rtl/>
        </w:rPr>
        <w:br/>
      </w:r>
      <w:r w:rsidRPr="006216AF">
        <w:rPr>
          <w:rtl/>
        </w:rPr>
        <w:t>ضبّ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فالتفت إليه ، فقال </w:t>
      </w:r>
      <w:r w:rsidR="00470C8A">
        <w:rPr>
          <w:rtl/>
        </w:rPr>
        <w:t>(ص)</w:t>
      </w:r>
      <w:r w:rsidRPr="006216AF">
        <w:rPr>
          <w:rtl/>
        </w:rPr>
        <w:t xml:space="preserve"> له : </w:t>
      </w:r>
      <w:r w:rsidR="009F08E4" w:rsidRPr="006216AF">
        <w:rPr>
          <w:rtl/>
        </w:rPr>
        <w:t>«</w:t>
      </w:r>
      <w:r w:rsidRPr="006216AF">
        <w:rPr>
          <w:rtl/>
        </w:rPr>
        <w:t>من أنا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أنت محمد </w:t>
      </w:r>
      <w:r w:rsidR="00BB63B2">
        <w:rPr>
          <w:rtl/>
        </w:rPr>
        <w:br/>
      </w:r>
      <w:r w:rsidRPr="006216AF">
        <w:rPr>
          <w:rtl/>
        </w:rPr>
        <w:t>رسول الله</w:t>
      </w:r>
      <w:r w:rsidR="00410A32">
        <w:rPr>
          <w:rtl/>
        </w:rPr>
        <w:t xml:space="preserve"> .</w:t>
      </w:r>
    </w:p>
    <w:p w:rsidR="00DD26BC" w:rsidRPr="00170E08" w:rsidRDefault="005F4626" w:rsidP="00DD26BC">
      <w:pPr>
        <w:rPr>
          <w:rStyle w:val="rfdLineChar"/>
          <w:rtl/>
          <w:lang w:bidi="ar-SA"/>
        </w:rPr>
      </w:pPr>
      <w:r w:rsidRPr="006216AF">
        <w:rPr>
          <w:rtl/>
        </w:rPr>
        <w:t xml:space="preserve">فقال : النبي </w:t>
      </w:r>
      <w:r w:rsidR="00470C8A">
        <w:rPr>
          <w:rtl/>
        </w:rPr>
        <w:t>(ص)</w:t>
      </w:r>
      <w:r w:rsidRPr="006216AF">
        <w:rPr>
          <w:rtl/>
        </w:rPr>
        <w:t xml:space="preserve"> : من تعبد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أعبد من اتّخذ إبراهيم</w:t>
      </w:r>
      <w:r w:rsidR="00DD26BC">
        <w:rPr>
          <w:rFonts w:hint="cs"/>
          <w:rtl/>
        </w:rPr>
        <w:t xml:space="preserve"> </w:t>
      </w:r>
      <w:r w:rsidR="00DD26BC">
        <w:rPr>
          <w:rtl/>
        </w:rPr>
        <w:br/>
      </w:r>
      <w:r w:rsidR="00DD26BC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275F62">
      <w:pPr>
        <w:pStyle w:val="rfdFootnote0"/>
        <w:rPr>
          <w:rtl/>
        </w:rPr>
      </w:pPr>
      <w:r w:rsidRPr="006216AF">
        <w:rPr>
          <w:rtl/>
        </w:rPr>
        <w:t>3</w:t>
      </w:r>
      <w:r w:rsidR="00275F62">
        <w:rPr>
          <w:rFonts w:hint="cs"/>
          <w:rtl/>
        </w:rPr>
        <w:t xml:space="preserve"> </w:t>
      </w:r>
      <w:r>
        <w:rPr>
          <w:rtl/>
        </w:rPr>
        <w:t>ـ</w:t>
      </w:r>
      <w:r w:rsidR="00275F62">
        <w:rPr>
          <w:rFonts w:hint="cs"/>
          <w:rtl/>
        </w:rPr>
        <w:t xml:space="preserve"> </w:t>
      </w:r>
      <w:r w:rsidRPr="006216AF">
        <w:rPr>
          <w:rtl/>
        </w:rPr>
        <w:t xml:space="preserve">دلائل النبوة 6 : 36 ، الوفا في أحوال المصطفى 1 : 337 ، 338 ، الخرائج </w:t>
      </w:r>
      <w:r w:rsidR="00BB63B2">
        <w:rPr>
          <w:rtl/>
        </w:rPr>
        <w:br/>
      </w:r>
      <w:r w:rsidRPr="006216AF">
        <w:rPr>
          <w:rtl/>
        </w:rPr>
        <w:t>والجرائح 1 : 38</w:t>
      </w:r>
      <w:r w:rsidR="0096323A">
        <w:rPr>
          <w:rtl/>
        </w:rPr>
        <w:t xml:space="preserve"> / </w:t>
      </w:r>
      <w:r w:rsidRPr="006216AF">
        <w:rPr>
          <w:rtl/>
        </w:rPr>
        <w:t>43</w:t>
      </w:r>
      <w:r w:rsidR="00410A32">
        <w:rPr>
          <w:rtl/>
        </w:rPr>
        <w:t xml:space="preserve"> .</w:t>
      </w:r>
    </w:p>
    <w:p w:rsidR="005F4626" w:rsidRPr="006216AF" w:rsidRDefault="005F4626" w:rsidP="00756E0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خلي</w:t>
      </w:r>
      <w:r w:rsidR="00AB693E">
        <w:rPr>
          <w:rtl/>
        </w:rPr>
        <w:t xml:space="preserve">لاً </w:t>
      </w:r>
      <w:r w:rsidRPr="006216AF">
        <w:rPr>
          <w:rtl/>
        </w:rPr>
        <w:t>، وناجى موسى كليما</w:t>
      </w:r>
      <w:r w:rsidR="00593304">
        <w:rPr>
          <w:rtl/>
        </w:rPr>
        <w:t>ً</w:t>
      </w:r>
      <w:r w:rsidRPr="006216AF">
        <w:rPr>
          <w:rtl/>
        </w:rPr>
        <w:t xml:space="preserve"> ، واصطفاك حبيبا</w:t>
      </w:r>
      <w:r w:rsidR="00593304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الأعرابي : سبحان الله ضب</w:t>
      </w:r>
      <w:r w:rsidR="00593304">
        <w:rPr>
          <w:rtl/>
        </w:rPr>
        <w:t>ٌ</w:t>
      </w:r>
      <w:r w:rsidRPr="006216AF">
        <w:rPr>
          <w:rtl/>
        </w:rPr>
        <w:t xml:space="preserve"> اصطدته بيدي ، لا يفقه ولا </w:t>
      </w:r>
      <w:r w:rsidR="00BB63B2">
        <w:rPr>
          <w:rtl/>
        </w:rPr>
        <w:br/>
      </w:r>
      <w:r w:rsidRPr="006216AF">
        <w:rPr>
          <w:rtl/>
        </w:rPr>
        <w:t>يعقل ، كلّم محمّدا</w:t>
      </w:r>
      <w:r w:rsidR="00593304">
        <w:rPr>
          <w:rtl/>
        </w:rPr>
        <w:t>ً</w:t>
      </w:r>
      <w:r w:rsidRPr="006216AF">
        <w:rPr>
          <w:rtl/>
        </w:rPr>
        <w:t xml:space="preserve"> وشهد له بالنبوّ</w:t>
      </w:r>
      <w:r w:rsidR="00593304">
        <w:rPr>
          <w:rtl/>
        </w:rPr>
        <w:t>َ</w:t>
      </w:r>
      <w:r w:rsidRPr="006216AF">
        <w:rPr>
          <w:rtl/>
        </w:rPr>
        <w:t>ة ، لا أطلب أثرا</w:t>
      </w:r>
      <w:r w:rsidR="00593304">
        <w:rPr>
          <w:rtl/>
        </w:rPr>
        <w:t>ً</w:t>
      </w:r>
      <w:r w:rsidRPr="006216AF">
        <w:rPr>
          <w:rtl/>
        </w:rPr>
        <w:t xml:space="preserve"> بعد عين ، أشهد أن </w:t>
      </w:r>
      <w:r w:rsidR="00BB63B2">
        <w:rPr>
          <w:rtl/>
        </w:rPr>
        <w:br/>
      </w:r>
      <w:r w:rsidRPr="006216AF">
        <w:rPr>
          <w:rtl/>
        </w:rPr>
        <w:t>لا إله إلا الله ، وحده لا شريك له ، وأشهد أنّ محمّدا</w:t>
      </w:r>
      <w:r w:rsidR="00593304">
        <w:rPr>
          <w:rtl/>
        </w:rPr>
        <w:t>ً</w:t>
      </w:r>
      <w:r w:rsidRPr="006216AF">
        <w:rPr>
          <w:rtl/>
        </w:rPr>
        <w:t xml:space="preserve"> عبده ورسوله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وأنشأ يقول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FC0C51" w:rsidTr="00275F62">
        <w:tc>
          <w:tcPr>
            <w:tcW w:w="24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ألا يا رسول الله إنّك صادق</w:t>
            </w:r>
            <w:r w:rsidRPr="00090B00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فبوركت مهديّا</w:t>
            </w:r>
            <w:r w:rsidR="00593304">
              <w:rPr>
                <w:rtl/>
              </w:rPr>
              <w:t>ً</w:t>
            </w:r>
            <w:r w:rsidRPr="006216AF">
              <w:rPr>
                <w:rtl/>
              </w:rPr>
              <w:t xml:space="preserve"> وبوركت هاديا</w:t>
            </w:r>
            <w:r w:rsidRPr="00090B00">
              <w:rPr>
                <w:rStyle w:val="rfdPoemTiniCharChar"/>
                <w:rtl/>
              </w:rPr>
              <w:br/>
              <w:t> </w:t>
            </w:r>
          </w:p>
        </w:tc>
      </w:tr>
      <w:tr w:rsidR="00FC0C51" w:rsidTr="00275F62">
        <w:tc>
          <w:tcPr>
            <w:tcW w:w="2400" w:type="pct"/>
            <w:shd w:val="clear" w:color="auto" w:fill="auto"/>
          </w:tcPr>
          <w:p w:rsidR="00FC0C51" w:rsidRDefault="00E8417E" w:rsidP="00FC0C51">
            <w:pPr>
              <w:pStyle w:val="rfdPoem"/>
              <w:rPr>
                <w:rtl/>
              </w:rPr>
            </w:pPr>
            <w:r>
              <w:rPr>
                <w:rtl/>
              </w:rPr>
              <w:t>شرعت لنا دين الحنيفة بعد</w:t>
            </w:r>
            <w:r w:rsidR="00FC0C51" w:rsidRPr="006216AF">
              <w:rPr>
                <w:rtl/>
              </w:rPr>
              <w:t>ما</w:t>
            </w:r>
            <w:r w:rsidR="00FC0C51" w:rsidRPr="00090B00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غدونا كأمثال الحمير الطواغيا</w:t>
            </w:r>
            <w:r w:rsidRPr="00090B00">
              <w:rPr>
                <w:rStyle w:val="rfdPoemTiniCharChar"/>
                <w:rtl/>
              </w:rPr>
              <w:br/>
              <w:t> </w:t>
            </w:r>
          </w:p>
        </w:tc>
      </w:tr>
      <w:tr w:rsidR="00FC0C51" w:rsidTr="00275F62">
        <w:tc>
          <w:tcPr>
            <w:tcW w:w="24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فيا خير مدعوّ</w:t>
            </w:r>
            <w:r w:rsidR="00E8417E">
              <w:rPr>
                <w:rtl/>
              </w:rPr>
              <w:t>ٍ</w:t>
            </w:r>
            <w:r w:rsidRPr="006216AF">
              <w:rPr>
                <w:rtl/>
              </w:rPr>
              <w:t xml:space="preserve"> ويا خير مرسل</w:t>
            </w:r>
            <w:r w:rsidR="00E8417E">
              <w:rPr>
                <w:rtl/>
              </w:rPr>
              <w:t>ٍ</w:t>
            </w:r>
            <w:r w:rsidRPr="00090B00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إلى الإ</w:t>
            </w:r>
            <w:r w:rsidR="00E8417E">
              <w:rPr>
                <w:rtl/>
              </w:rPr>
              <w:t>ِ</w:t>
            </w:r>
            <w:r w:rsidRPr="006216AF">
              <w:rPr>
                <w:rtl/>
              </w:rPr>
              <w:t>نس ثمّ الجنّ لبيك داعيا</w:t>
            </w:r>
            <w:r w:rsidRPr="00090B00">
              <w:rPr>
                <w:rStyle w:val="rfdPoemTiniCharChar"/>
                <w:rtl/>
              </w:rPr>
              <w:br/>
              <w:t> </w:t>
            </w:r>
          </w:p>
        </w:tc>
      </w:tr>
      <w:tr w:rsidR="00FC0C51" w:rsidTr="00275F62">
        <w:tc>
          <w:tcPr>
            <w:tcW w:w="24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فنحن أناس من سليم عديدنا</w:t>
            </w:r>
            <w:r w:rsidR="00E8417E">
              <w:rPr>
                <w:rtl/>
              </w:rPr>
              <w:t>ً</w:t>
            </w:r>
            <w:r w:rsidRPr="00090B00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أتيناك نرجو أن ننال العواليا</w:t>
            </w:r>
            <w:r w:rsidRPr="00090B00">
              <w:rPr>
                <w:rStyle w:val="rfdPoemTiniCharChar"/>
                <w:rtl/>
              </w:rPr>
              <w:br/>
              <w:t> </w:t>
            </w:r>
          </w:p>
        </w:tc>
      </w:tr>
      <w:tr w:rsidR="00FC0C51" w:rsidTr="00275F62">
        <w:tc>
          <w:tcPr>
            <w:tcW w:w="24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فبوركت في الأقوام حيّا</w:t>
            </w:r>
            <w:r w:rsidR="00593304">
              <w:rPr>
                <w:rtl/>
              </w:rPr>
              <w:t>ً</w:t>
            </w:r>
            <w:r w:rsidRPr="006216AF">
              <w:rPr>
                <w:rtl/>
              </w:rPr>
              <w:t xml:space="preserve"> وميّتا</w:t>
            </w:r>
            <w:r w:rsidR="00593304">
              <w:rPr>
                <w:rtl/>
              </w:rPr>
              <w:t>ً</w:t>
            </w:r>
            <w:r w:rsidRPr="00090B00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FC0C51" w:rsidRDefault="00FC0C51" w:rsidP="00FC0C51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بوركت طف</w:t>
            </w:r>
            <w:r w:rsidR="00AB693E">
              <w:rPr>
                <w:rtl/>
              </w:rPr>
              <w:t xml:space="preserve">لاً </w:t>
            </w:r>
            <w:r w:rsidRPr="006216AF">
              <w:rPr>
                <w:rtl/>
              </w:rPr>
              <w:t>ثمّ بوركت ناشيا</w:t>
            </w:r>
            <w:r w:rsidRPr="00090B00">
              <w:rPr>
                <w:rStyle w:val="rfdPoemTiniCharChar"/>
                <w:rtl/>
              </w:rPr>
              <w:br/>
              <w:t> </w:t>
            </w:r>
          </w:p>
        </w:tc>
      </w:tr>
    </w:tbl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علّموا الأعرابي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فع</w:t>
      </w:r>
      <w:r w:rsidR="00593304">
        <w:rPr>
          <w:rtl/>
        </w:rPr>
        <w:t>ُ</w:t>
      </w:r>
      <w:r w:rsidRPr="006216AF">
        <w:rPr>
          <w:rtl/>
        </w:rPr>
        <w:t>لّم سورا</w:t>
      </w:r>
      <w:r w:rsidR="00593304">
        <w:rPr>
          <w:rtl/>
        </w:rPr>
        <w:t>ً</w:t>
      </w:r>
      <w:r w:rsidRPr="006216AF">
        <w:rPr>
          <w:rtl/>
        </w:rPr>
        <w:t xml:space="preserve"> من القرآن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طول</w:t>
      </w:r>
      <w:r w:rsidR="00410A32">
        <w:rPr>
          <w:rtl/>
        </w:rPr>
        <w:t xml:space="preserve"> .</w:t>
      </w:r>
    </w:p>
    <w:p w:rsidR="005F4626" w:rsidRPr="006216AF" w:rsidRDefault="005F4626" w:rsidP="00275F62">
      <w:pPr>
        <w:rPr>
          <w:rtl/>
        </w:rPr>
      </w:pPr>
      <w:r w:rsidRPr="006216AF">
        <w:rPr>
          <w:rtl/>
        </w:rPr>
        <w:t>57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275F62">
        <w:rPr>
          <w:rFonts w:hint="cs"/>
          <w:rtl/>
        </w:rPr>
        <w:t xml:space="preserve"> </w:t>
      </w:r>
      <w:r>
        <w:rPr>
          <w:rtl/>
        </w:rPr>
        <w:t>ـ</w:t>
      </w:r>
      <w:r w:rsidR="00275F62">
        <w:rPr>
          <w:rFonts w:hint="cs"/>
          <w:rtl/>
        </w:rPr>
        <w:t xml:space="preserve"> </w:t>
      </w:r>
      <w:r w:rsidRPr="006216AF">
        <w:rPr>
          <w:rtl/>
        </w:rPr>
        <w:t xml:space="preserve">ورواية أخرى عن معرض بن معقب ، قال : حججت </w:t>
      </w:r>
      <w:r w:rsidR="00BB63B2">
        <w:rPr>
          <w:rtl/>
        </w:rPr>
        <w:br/>
      </w:r>
      <w:r w:rsidRPr="006216AF">
        <w:rPr>
          <w:rtl/>
        </w:rPr>
        <w:t>حجّة الوداع ، فنزلت دارا</w:t>
      </w:r>
      <w:r w:rsidR="00593304">
        <w:rPr>
          <w:rtl/>
        </w:rPr>
        <w:t>ً</w:t>
      </w:r>
      <w:r w:rsidRPr="006216AF">
        <w:rPr>
          <w:rtl/>
        </w:rPr>
        <w:t xml:space="preserve"> في مكّة ، فرأيت النبيّ </w:t>
      </w:r>
      <w:r w:rsidR="00470C8A">
        <w:rPr>
          <w:rtl/>
        </w:rPr>
        <w:t>(ص)</w:t>
      </w:r>
      <w:r w:rsidRPr="006216AF">
        <w:rPr>
          <w:rtl/>
        </w:rPr>
        <w:t xml:space="preserve"> ، ووجهه يتهلّل </w:t>
      </w:r>
      <w:r w:rsidR="00BB63B2">
        <w:rPr>
          <w:rtl/>
        </w:rPr>
        <w:br/>
      </w:r>
      <w:r w:rsidRPr="006216AF">
        <w:rPr>
          <w:rtl/>
        </w:rPr>
        <w:t>مثل دارة القمر ، ورأيت منه عجبا</w:t>
      </w:r>
      <w:r w:rsidR="00593304">
        <w:rPr>
          <w:rtl/>
        </w:rPr>
        <w:t>ً</w:t>
      </w:r>
      <w:r w:rsidR="00DD50E3">
        <w:rPr>
          <w:rtl/>
        </w:rPr>
        <w:t xml:space="preserve"> !</w:t>
      </w:r>
      <w:r w:rsidRPr="006216AF">
        <w:rPr>
          <w:rtl/>
        </w:rPr>
        <w:t xml:space="preserve"> أتاه رجل من أهل اليمامة بابن له </w:t>
      </w:r>
      <w:r w:rsidR="00BB63B2">
        <w:rPr>
          <w:rtl/>
        </w:rPr>
        <w:br/>
      </w:r>
      <w:r w:rsidRPr="006216AF">
        <w:rPr>
          <w:rtl/>
        </w:rPr>
        <w:t xml:space="preserve">يوم ولد ، فرأيته في خرقة ، 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من أنا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الطفل :</w:t>
      </w:r>
      <w:r w:rsidR="00756E0E">
        <w:rPr>
          <w:rtl/>
        </w:rPr>
        <w:t xml:space="preserve"> </w:t>
      </w:r>
      <w:r w:rsidR="00BB63B2">
        <w:rPr>
          <w:rtl/>
        </w:rPr>
        <w:br/>
      </w:r>
      <w:r w:rsidRPr="006216AF">
        <w:rPr>
          <w:rtl/>
        </w:rPr>
        <w:t>أنت رسول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صدقت ، بارك الله فيك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ولم يتكلّم بعدها حتّى شبّ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أبي : وكنّا نسمّيه باليمامة : مبارك اليمامة</w:t>
      </w:r>
      <w:r w:rsidR="00410A32">
        <w:rPr>
          <w:rtl/>
        </w:rPr>
        <w:t xml:space="preserve"> .</w:t>
      </w:r>
    </w:p>
    <w:p w:rsidR="00275F62" w:rsidRPr="00170E08" w:rsidRDefault="005F4626" w:rsidP="00275F62">
      <w:pPr>
        <w:rPr>
          <w:rStyle w:val="rfdLineChar"/>
          <w:rtl/>
          <w:lang w:bidi="ar-SA"/>
        </w:rPr>
      </w:pPr>
      <w:r w:rsidRPr="006216AF">
        <w:rPr>
          <w:rtl/>
        </w:rPr>
        <w:t>58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275F62">
        <w:rPr>
          <w:rFonts w:hint="cs"/>
          <w:rtl/>
        </w:rPr>
        <w:t xml:space="preserve"> </w:t>
      </w:r>
      <w:r>
        <w:rPr>
          <w:rtl/>
        </w:rPr>
        <w:t>ـ</w:t>
      </w:r>
      <w:r w:rsidR="00275F62">
        <w:rPr>
          <w:rFonts w:hint="cs"/>
          <w:rtl/>
        </w:rPr>
        <w:t xml:space="preserve"> </w:t>
      </w:r>
      <w:r w:rsidRPr="006216AF">
        <w:rPr>
          <w:rtl/>
        </w:rPr>
        <w:t>عن نافع ، عن ابن عمر ، قال : جاء إلى رسول</w:t>
      </w:r>
      <w:r w:rsidR="00275F62">
        <w:rPr>
          <w:rFonts w:hint="cs"/>
          <w:rtl/>
        </w:rPr>
        <w:t xml:space="preserve"> </w:t>
      </w:r>
      <w:r w:rsidR="00275F62">
        <w:rPr>
          <w:rtl/>
        </w:rPr>
        <w:br/>
      </w:r>
      <w:r w:rsidR="00275F62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أسد الغابة 4 : 397</w:t>
      </w:r>
      <w:r w:rsidR="00410A32">
        <w:rPr>
          <w:rtl/>
        </w:rPr>
        <w:t xml:space="preserve"> .</w:t>
      </w:r>
    </w:p>
    <w:p w:rsidR="005F4626" w:rsidRPr="006216AF" w:rsidRDefault="005F4626" w:rsidP="009416BB">
      <w:pPr>
        <w:pStyle w:val="rfdFootnote0"/>
        <w:rPr>
          <w:rtl/>
        </w:rPr>
      </w:pPr>
      <w:r w:rsidRPr="006216AF">
        <w:rPr>
          <w:rtl/>
        </w:rPr>
        <w:t>5</w:t>
      </w:r>
      <w:r w:rsidR="009416BB">
        <w:rPr>
          <w:rFonts w:hint="cs"/>
          <w:rtl/>
        </w:rPr>
        <w:t xml:space="preserve"> </w:t>
      </w:r>
      <w:r>
        <w:rPr>
          <w:rtl/>
        </w:rPr>
        <w:t>ـ</w:t>
      </w:r>
      <w:r w:rsidR="009416BB">
        <w:rPr>
          <w:rFonts w:hint="cs"/>
          <w:rtl/>
        </w:rPr>
        <w:t xml:space="preserve"> </w:t>
      </w:r>
      <w:r w:rsidRPr="006216AF">
        <w:rPr>
          <w:rtl/>
        </w:rPr>
        <w:t xml:space="preserve">مستدرك الحاكم 2 : 619 باسناده إلى ابن عمر ، الخصائص الكبرى </w:t>
      </w:r>
      <w:r w:rsidR="00BB63B2">
        <w:rPr>
          <w:rtl/>
        </w:rPr>
        <w:br/>
      </w:r>
      <w:r w:rsidRPr="006216AF">
        <w:rPr>
          <w:rtl/>
        </w:rPr>
        <w:t>2 : 97 ، قصص الأنبياء للراوندي : 311</w:t>
      </w:r>
      <w:r w:rsidR="0096323A">
        <w:rPr>
          <w:rtl/>
        </w:rPr>
        <w:t xml:space="preserve"> / </w:t>
      </w:r>
      <w:r w:rsidRPr="006216AF">
        <w:rPr>
          <w:rtl/>
        </w:rPr>
        <w:t>386</w:t>
      </w:r>
      <w:r w:rsidR="00410A32">
        <w:rPr>
          <w:rtl/>
        </w:rPr>
        <w:t xml:space="preserve"> .</w:t>
      </w:r>
    </w:p>
    <w:p w:rsidR="005F4626" w:rsidRPr="006216AF" w:rsidRDefault="005F4626" w:rsidP="00756E0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قوم فشهدوا على رجل بالزور : أنه سرق جم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فأمر </w:t>
      </w:r>
      <w:r w:rsidR="00BB63B2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بقطعه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فولّى الرجل وهو يقول الل</w:t>
      </w:r>
      <w:r w:rsidR="00593304">
        <w:rPr>
          <w:rtl/>
        </w:rPr>
        <w:t>ّ</w:t>
      </w:r>
      <w:r w:rsidRPr="006216AF">
        <w:rPr>
          <w:rtl/>
        </w:rPr>
        <w:t xml:space="preserve">همّ صلّ على محمّد وآل محمّد ، حتّى </w:t>
      </w:r>
      <w:r w:rsidR="00BB63B2">
        <w:rPr>
          <w:rtl/>
        </w:rPr>
        <w:br/>
      </w:r>
      <w:r w:rsidRPr="006216AF">
        <w:rPr>
          <w:rtl/>
        </w:rPr>
        <w:t xml:space="preserve">لا يبقى من الصلاة شيء ، وبارك على محمّد وآل محمّد ، حتّى لا </w:t>
      </w:r>
      <w:r w:rsidR="00BB63B2">
        <w:rPr>
          <w:rtl/>
        </w:rPr>
        <w:br/>
      </w:r>
      <w:r w:rsidRPr="006216AF">
        <w:rPr>
          <w:rtl/>
        </w:rPr>
        <w:t>يبقى من البركات شيء ، وارحم محمّدا</w:t>
      </w:r>
      <w:r w:rsidR="00593304">
        <w:rPr>
          <w:rtl/>
        </w:rPr>
        <w:t>ً</w:t>
      </w:r>
      <w:r w:rsidRPr="006216AF">
        <w:rPr>
          <w:rtl/>
        </w:rPr>
        <w:t xml:space="preserve"> وآل محمّد ، حتّى لا يبقى من </w:t>
      </w:r>
      <w:r w:rsidR="00BB63B2">
        <w:rPr>
          <w:rtl/>
        </w:rPr>
        <w:br/>
      </w:r>
      <w:r w:rsidRPr="006216AF">
        <w:rPr>
          <w:rtl/>
        </w:rPr>
        <w:t xml:space="preserve">الرحمة شيء ، وسلّم على محمّد وآل محمّد ، حتّى لا يبقى من </w:t>
      </w:r>
      <w:r w:rsidR="00BB63B2">
        <w:rPr>
          <w:rtl/>
        </w:rPr>
        <w:br/>
      </w:r>
      <w:r w:rsidRPr="006216AF">
        <w:rPr>
          <w:rtl/>
        </w:rPr>
        <w:t>التسليم شيء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فتكلّم الجمل ، وقال : يا رسول الله إنّه بريء من سرقتي ، </w:t>
      </w:r>
      <w:r w:rsidR="00BB63B2">
        <w:rPr>
          <w:rtl/>
        </w:rPr>
        <w:br/>
      </w:r>
      <w:r w:rsidRPr="006216AF">
        <w:rPr>
          <w:rtl/>
        </w:rPr>
        <w:t xml:space="preserve">فأمر النبيّ </w:t>
      </w:r>
      <w:r w:rsidR="00470C8A">
        <w:rPr>
          <w:rtl/>
        </w:rPr>
        <w:t>(ص)</w:t>
      </w:r>
      <w:r w:rsidRPr="006216AF">
        <w:rPr>
          <w:rtl/>
        </w:rPr>
        <w:t xml:space="preserve"> بردّه ، وقال : </w:t>
      </w:r>
      <w:r w:rsidR="009F08E4" w:rsidRPr="006216AF">
        <w:rPr>
          <w:rtl/>
        </w:rPr>
        <w:t>«</w:t>
      </w:r>
      <w:r w:rsidRPr="006216AF">
        <w:rPr>
          <w:rtl/>
        </w:rPr>
        <w:t>يا هذا ما قلت آنفا</w:t>
      </w:r>
      <w:r w:rsidR="00593304">
        <w:rPr>
          <w:rtl/>
        </w:rPr>
        <w:t>ً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قلت : الل</w:t>
      </w:r>
      <w:r w:rsidR="004C5C69">
        <w:rPr>
          <w:rtl/>
        </w:rPr>
        <w:t>ّ</w:t>
      </w:r>
      <w:r w:rsidRPr="006216AF">
        <w:rPr>
          <w:rtl/>
        </w:rPr>
        <w:t xml:space="preserve">همّ </w:t>
      </w:r>
      <w:r w:rsidR="00BB63B2">
        <w:rPr>
          <w:rtl/>
        </w:rPr>
        <w:br/>
      </w:r>
      <w:r w:rsidRPr="006216AF">
        <w:rPr>
          <w:rtl/>
        </w:rPr>
        <w:t>صلّ على محمّد وآل محمّد</w:t>
      </w:r>
      <w:r w:rsidR="00410A32">
        <w:rPr>
          <w:rtl/>
        </w:rPr>
        <w:t xml:space="preserve"> . . .</w:t>
      </w:r>
      <w:r w:rsidRPr="006216AF">
        <w:rPr>
          <w:rtl/>
        </w:rPr>
        <w:t xml:space="preserve"> وذكر كلامه من الدعاء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كذلك نظرت إلى ملائكة الله يخوضون سبل المدينة ، </w:t>
      </w:r>
      <w:r w:rsidR="00BB63B2">
        <w:rPr>
          <w:rtl/>
        </w:rPr>
        <w:br/>
      </w:r>
      <w:r w:rsidRPr="006216AF">
        <w:rPr>
          <w:rtl/>
        </w:rPr>
        <w:t>حتّى كادت تحول بيني وبينك ، لتردنّ عليّ</w:t>
      </w:r>
      <w:r w:rsidR="00593304">
        <w:rPr>
          <w:rtl/>
        </w:rPr>
        <w:t>َ</w:t>
      </w:r>
      <w:r w:rsidRPr="006216AF">
        <w:rPr>
          <w:rtl/>
        </w:rPr>
        <w:t xml:space="preserve"> الحوض يوم القيامة </w:t>
      </w:r>
      <w:r w:rsidR="00BB63B2">
        <w:rPr>
          <w:rtl/>
        </w:rPr>
        <w:br/>
      </w:r>
      <w:r w:rsidRPr="006216AF">
        <w:rPr>
          <w:rtl/>
        </w:rPr>
        <w:t>ووجهك أشدّ بياضا</w:t>
      </w:r>
      <w:r w:rsidR="004C5C69">
        <w:rPr>
          <w:rtl/>
        </w:rPr>
        <w:t>ً</w:t>
      </w:r>
      <w:r w:rsidRPr="006216AF">
        <w:rPr>
          <w:rtl/>
        </w:rPr>
        <w:t xml:space="preserve"> من الثلج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416BB">
      <w:pPr>
        <w:rPr>
          <w:rtl/>
        </w:rPr>
      </w:pPr>
      <w:r w:rsidRPr="006216AF">
        <w:rPr>
          <w:rtl/>
        </w:rPr>
        <w:t>59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9416BB">
        <w:rPr>
          <w:rFonts w:hint="cs"/>
          <w:rtl/>
        </w:rPr>
        <w:t xml:space="preserve"> </w:t>
      </w:r>
      <w:r>
        <w:rPr>
          <w:rtl/>
        </w:rPr>
        <w:t>ـ</w:t>
      </w:r>
      <w:r w:rsidR="009416BB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>اجتمع آل ذ</w:t>
      </w:r>
      <w:r w:rsidR="00593304">
        <w:rPr>
          <w:rtl/>
        </w:rPr>
        <w:t>ُ</w:t>
      </w:r>
      <w:r w:rsidRPr="006216AF">
        <w:rPr>
          <w:rtl/>
        </w:rPr>
        <w:t xml:space="preserve">ريح في عيد </w:t>
      </w:r>
      <w:r w:rsidR="00BB63B2">
        <w:rPr>
          <w:rtl/>
        </w:rPr>
        <w:br/>
      </w:r>
      <w:r w:rsidRPr="006216AF">
        <w:rPr>
          <w:rtl/>
        </w:rPr>
        <w:t>لهم ، فجاءتهم بقرة لهم فصاحت : يا آل ذ</w:t>
      </w:r>
      <w:r w:rsidR="004C5C69">
        <w:rPr>
          <w:rtl/>
        </w:rPr>
        <w:t>ُ</w:t>
      </w:r>
      <w:r w:rsidRPr="006216AF">
        <w:rPr>
          <w:rtl/>
        </w:rPr>
        <w:t xml:space="preserve">ريح ، أمر نجيح ، مع رجل </w:t>
      </w:r>
      <w:r w:rsidR="00BB63B2">
        <w:rPr>
          <w:rtl/>
        </w:rPr>
        <w:br/>
      </w:r>
      <w:r w:rsidRPr="006216AF">
        <w:rPr>
          <w:rtl/>
        </w:rPr>
        <w:t xml:space="preserve">يصيح ، بصوت فصيح ، فجاء بلا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، محمّد</w:t>
      </w:r>
      <w:r w:rsidR="00593304">
        <w:rPr>
          <w:rtl/>
        </w:rPr>
        <w:t>ٌ</w:t>
      </w:r>
      <w:r w:rsidRPr="006216AF">
        <w:rPr>
          <w:rtl/>
        </w:rPr>
        <w:t xml:space="preserve"> رسول الله ، </w:t>
      </w:r>
      <w:r w:rsidR="00BB63B2">
        <w:rPr>
          <w:rtl/>
        </w:rPr>
        <w:br/>
      </w:r>
      <w:r w:rsidRPr="006216AF">
        <w:rPr>
          <w:rtl/>
        </w:rPr>
        <w:t xml:space="preserve">عجّلوا بلا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تدخلوا الجنّة</w:t>
      </w:r>
      <w:r w:rsidR="00410A32">
        <w:rPr>
          <w:rtl/>
        </w:rPr>
        <w:t xml:space="preserve"> .</w:t>
      </w:r>
    </w:p>
    <w:p w:rsidR="005F4626" w:rsidRPr="006216AF" w:rsidRDefault="004C5C69" w:rsidP="004C5C69">
      <w:pPr>
        <w:rPr>
          <w:rtl/>
        </w:rPr>
      </w:pPr>
      <w:r>
        <w:rPr>
          <w:rtl/>
        </w:rPr>
        <w:t>قال : فو</w:t>
      </w:r>
      <w:r w:rsidR="005F4626" w:rsidRPr="006216AF">
        <w:rPr>
          <w:rtl/>
        </w:rPr>
        <w:t xml:space="preserve">الله ما شعرنا </w:t>
      </w:r>
      <w:r w:rsidR="00335A4F">
        <w:rPr>
          <w:rtl/>
        </w:rPr>
        <w:t>إلّا</w:t>
      </w:r>
      <w:r w:rsidR="005F4626" w:rsidRPr="006216AF">
        <w:rPr>
          <w:rtl/>
        </w:rPr>
        <w:t xml:space="preserve"> ب</w:t>
      </w:r>
      <w:r>
        <w:rPr>
          <w:rtl/>
        </w:rPr>
        <w:t>آ</w:t>
      </w:r>
      <w:r w:rsidR="005F4626" w:rsidRPr="006216AF">
        <w:rPr>
          <w:rtl/>
        </w:rPr>
        <w:t xml:space="preserve">ل ذريح قد أقبلوا إلى النبيّ </w:t>
      </w:r>
      <w:r w:rsidR="00470C8A">
        <w:rPr>
          <w:rtl/>
        </w:rPr>
        <w:t>(ص)</w:t>
      </w:r>
      <w:r w:rsidR="005F4626" w:rsidRPr="006216AF">
        <w:rPr>
          <w:rtl/>
        </w:rPr>
        <w:t xml:space="preserve"> ، </w:t>
      </w:r>
      <w:r w:rsidR="00BB63B2">
        <w:rPr>
          <w:rtl/>
        </w:rPr>
        <w:br/>
      </w:r>
      <w:r w:rsidR="005F4626" w:rsidRPr="006216AF">
        <w:rPr>
          <w:rtl/>
        </w:rPr>
        <w:t>يطلبونه حتّى أسلموا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وروي هذا الخبر أطول من 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وروي أنّ القوم أحضروا ثورا</w:t>
      </w:r>
      <w:r w:rsidR="00593304">
        <w:rPr>
          <w:rtl/>
        </w:rPr>
        <w:t>ً</w:t>
      </w:r>
      <w:r w:rsidRPr="006216AF">
        <w:rPr>
          <w:rtl/>
        </w:rPr>
        <w:t xml:space="preserve"> ليذبحوه ، فقال ذلك</w:t>
      </w:r>
      <w:r w:rsidR="00410A32">
        <w:rPr>
          <w:rtl/>
        </w:rPr>
        <w:t xml:space="preserve"> .</w:t>
      </w:r>
    </w:p>
    <w:p w:rsidR="009416BB" w:rsidRPr="009416BB" w:rsidRDefault="009416BB" w:rsidP="009416BB">
      <w:pPr>
        <w:pStyle w:val="rfdLine"/>
        <w:rPr>
          <w:rtl/>
        </w:rPr>
      </w:pPr>
      <w:r w:rsidRPr="009416BB">
        <w:rPr>
          <w:rtl/>
        </w:rPr>
        <w:t>___________________</w:t>
      </w:r>
    </w:p>
    <w:p w:rsidR="005F4626" w:rsidRPr="006216AF" w:rsidRDefault="005F4626" w:rsidP="009416BB">
      <w:pPr>
        <w:pStyle w:val="rfdFootnote0"/>
        <w:rPr>
          <w:rtl/>
        </w:rPr>
      </w:pPr>
      <w:r w:rsidRPr="006216AF">
        <w:rPr>
          <w:rtl/>
        </w:rPr>
        <w:t>6</w:t>
      </w:r>
      <w:r w:rsidR="009416BB">
        <w:rPr>
          <w:rFonts w:hint="cs"/>
          <w:rtl/>
        </w:rPr>
        <w:t xml:space="preserve"> </w:t>
      </w:r>
      <w:r>
        <w:rPr>
          <w:rtl/>
        </w:rPr>
        <w:t>ـ</w:t>
      </w:r>
      <w:r w:rsidR="009416BB">
        <w:rPr>
          <w:rFonts w:hint="cs"/>
          <w:rtl/>
        </w:rPr>
        <w:t xml:space="preserve"> </w:t>
      </w:r>
      <w:r w:rsidRPr="006216AF">
        <w:rPr>
          <w:rtl/>
        </w:rPr>
        <w:t xml:space="preserve">الاختصاص : 296 ، الخرائج والجرائح 2 : 522 ، عن جابر باختلاف </w:t>
      </w:r>
      <w:r w:rsidR="00BB63B2">
        <w:rPr>
          <w:rtl/>
        </w:rPr>
        <w:br/>
      </w:r>
      <w:r w:rsidRPr="006216AF">
        <w:rPr>
          <w:rtl/>
        </w:rPr>
        <w:t>يسير ، ونحوه في ص 496</w:t>
      </w:r>
      <w:r w:rsidR="00410A32">
        <w:rPr>
          <w:rtl/>
        </w:rPr>
        <w:t xml:space="preserve"> .</w:t>
      </w:r>
    </w:p>
    <w:p w:rsidR="005F4626" w:rsidRPr="006216AF" w:rsidRDefault="005F4626" w:rsidP="009416BB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60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9416BB">
        <w:rPr>
          <w:rFonts w:hint="cs"/>
          <w:rtl/>
        </w:rPr>
        <w:t xml:space="preserve"> </w:t>
      </w:r>
      <w:r>
        <w:rPr>
          <w:rtl/>
        </w:rPr>
        <w:t>ـ</w:t>
      </w:r>
      <w:r w:rsidR="009416BB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كانت بقرة في بني سالم ، </w:t>
      </w:r>
      <w:r w:rsidR="00BB63B2">
        <w:rPr>
          <w:rtl/>
        </w:rPr>
        <w:br/>
      </w:r>
      <w:r w:rsidRPr="006216AF">
        <w:rPr>
          <w:rtl/>
        </w:rPr>
        <w:t xml:space="preserve">فلمّا بصرت بالنبيّ </w:t>
      </w:r>
      <w:r w:rsidR="00470C8A">
        <w:rPr>
          <w:rtl/>
        </w:rPr>
        <w:t>(ص)</w:t>
      </w:r>
      <w:r w:rsidRPr="006216AF">
        <w:rPr>
          <w:rtl/>
        </w:rPr>
        <w:t xml:space="preserve"> وكنا معه ، فأقبلت تلوذ وتعدو ، وقالت : يا بني </w:t>
      </w:r>
      <w:r w:rsidR="00BB63B2">
        <w:rPr>
          <w:rtl/>
        </w:rPr>
        <w:br/>
      </w:r>
      <w:r w:rsidRPr="006216AF">
        <w:rPr>
          <w:rtl/>
        </w:rPr>
        <w:t xml:space="preserve">سالم ، جاءكم الرجل الصالح ، مع الوزير الصادق ، أحاكمكم إليه فإنّه </w:t>
      </w:r>
      <w:r w:rsidR="00BB63B2">
        <w:rPr>
          <w:rtl/>
        </w:rPr>
        <w:br/>
      </w:r>
      <w:r w:rsidRPr="006216AF">
        <w:rPr>
          <w:rtl/>
        </w:rPr>
        <w:t xml:space="preserve">قاضي الله في الأرض ورسوله ، يا رسول الله إنّي وضعت لهم اثني </w:t>
      </w:r>
      <w:r w:rsidR="00BB63B2">
        <w:rPr>
          <w:rtl/>
        </w:rPr>
        <w:br/>
      </w:r>
      <w:r w:rsidRPr="006216AF">
        <w:rPr>
          <w:rtl/>
        </w:rPr>
        <w:t>عشر بطنا</w:t>
      </w:r>
      <w:r w:rsidR="00593304">
        <w:rPr>
          <w:rtl/>
        </w:rPr>
        <w:t>ً</w:t>
      </w:r>
      <w:r w:rsidRPr="006216AF">
        <w:rPr>
          <w:rtl/>
        </w:rPr>
        <w:t xml:space="preserve"> ، واستمتعوا بي ، وأكلوا من زبدي ، وشربوا من لبني ، ولم </w:t>
      </w:r>
      <w:r w:rsidR="00BB63B2">
        <w:rPr>
          <w:rtl/>
        </w:rPr>
        <w:br/>
      </w:r>
      <w:r w:rsidRPr="006216AF">
        <w:rPr>
          <w:rtl/>
        </w:rPr>
        <w:t>يتركوا لي نس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وهم الآن يريدون ذبحي ، وأنت الأمين على وحيه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</w:t>
      </w:r>
      <w:r w:rsidR="00BB63B2">
        <w:rPr>
          <w:rtl/>
        </w:rPr>
        <w:br/>
      </w:r>
      <w:r w:rsidRPr="006216AF">
        <w:rPr>
          <w:rtl/>
        </w:rPr>
        <w:t xml:space="preserve">الصادق بقول : 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</w:t>
      </w:r>
      <w:r w:rsidR="00410A32">
        <w:rPr>
          <w:rtl/>
        </w:rPr>
        <w:t xml:space="preserve"> .</w:t>
      </w:r>
    </w:p>
    <w:p w:rsidR="005F4626" w:rsidRPr="006216AF" w:rsidRDefault="005F4626" w:rsidP="002027C6">
      <w:pPr>
        <w:rPr>
          <w:rtl/>
        </w:rPr>
      </w:pPr>
      <w:r w:rsidRPr="006216AF">
        <w:rPr>
          <w:rtl/>
        </w:rPr>
        <w:t>ف</w:t>
      </w:r>
      <w:r w:rsidR="002027C6">
        <w:rPr>
          <w:rtl/>
        </w:rPr>
        <w:t>آ</w:t>
      </w:r>
      <w:r w:rsidRPr="006216AF">
        <w:rPr>
          <w:rtl/>
        </w:rPr>
        <w:t>من به بنو سالم ، وقالوا : ألا والذي بعثك بالحقّ نبيا</w:t>
      </w:r>
      <w:r w:rsidR="00593304">
        <w:rPr>
          <w:rtl/>
        </w:rPr>
        <w:t>ً</w:t>
      </w:r>
      <w:r w:rsidRPr="006216AF">
        <w:rPr>
          <w:rtl/>
        </w:rPr>
        <w:t xml:space="preserve"> ، ما نريد </w:t>
      </w:r>
      <w:r w:rsidR="00BB63B2">
        <w:rPr>
          <w:rtl/>
        </w:rPr>
        <w:br/>
      </w:r>
      <w:r w:rsidRPr="006216AF">
        <w:rPr>
          <w:rtl/>
        </w:rPr>
        <w:t xml:space="preserve">معها بعد يومنا هذا من شاهد ، ولا بيّنة ، ولا نشكّ أنّك نبيّه ورسوله ، </w:t>
      </w:r>
      <w:r w:rsidR="00BB63B2">
        <w:rPr>
          <w:rtl/>
        </w:rPr>
        <w:br/>
      </w:r>
      <w:r w:rsidRPr="006216AF">
        <w:rPr>
          <w:rtl/>
        </w:rPr>
        <w:t>وهذا وزيرك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416BB">
      <w:pPr>
        <w:rPr>
          <w:rtl/>
        </w:rPr>
      </w:pPr>
      <w:r w:rsidRPr="006216AF">
        <w:rPr>
          <w:rtl/>
        </w:rPr>
        <w:t>61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9416BB">
        <w:rPr>
          <w:rFonts w:hint="cs"/>
          <w:rtl/>
        </w:rPr>
        <w:t xml:space="preserve"> </w:t>
      </w:r>
      <w:r>
        <w:rPr>
          <w:rtl/>
        </w:rPr>
        <w:t>ـ</w:t>
      </w:r>
      <w:r w:rsidR="009416BB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أقبل جمل إلى رسول </w:t>
      </w:r>
      <w:r w:rsidR="00BB63B2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فضرب بجرانه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الأرض ، ورغا وبكى كالساجد المتذلّل ، </w:t>
      </w:r>
      <w:r w:rsidR="00BB63B2">
        <w:rPr>
          <w:rtl/>
        </w:rPr>
        <w:br/>
      </w:r>
      <w:r w:rsidRPr="006216AF">
        <w:rPr>
          <w:rtl/>
        </w:rPr>
        <w:t xml:space="preserve">الطالب الراغب السائل ، فقال القوم : سجد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لك هذا الجمل ، فنحن </w:t>
      </w:r>
      <w:r w:rsidR="00BB63B2">
        <w:rPr>
          <w:rtl/>
        </w:rPr>
        <w:br/>
      </w:r>
      <w:r w:rsidRPr="006216AF">
        <w:rPr>
          <w:rtl/>
        </w:rPr>
        <w:t xml:space="preserve">أحقّ بالسجود منه ، فقال </w:t>
      </w:r>
      <w:r w:rsidR="00470C8A">
        <w:rPr>
          <w:rtl/>
        </w:rPr>
        <w:t>(ص)</w:t>
      </w:r>
      <w:r w:rsidRPr="006216AF">
        <w:rPr>
          <w:rtl/>
        </w:rPr>
        <w:t xml:space="preserve"> لهم : بل اسجدوا لله تعالى ، إنّ هذا </w:t>
      </w:r>
      <w:r w:rsidR="00BB63B2">
        <w:rPr>
          <w:rtl/>
        </w:rPr>
        <w:br/>
      </w:r>
      <w:r w:rsidRPr="006216AF">
        <w:rPr>
          <w:rtl/>
        </w:rPr>
        <w:t>الجمل يشكو أربابه ، ولو أمرت شيئا</w:t>
      </w:r>
      <w:r w:rsidR="00D02EAE">
        <w:rPr>
          <w:rtl/>
        </w:rPr>
        <w:t>ً</w:t>
      </w:r>
      <w:r w:rsidRPr="006216AF">
        <w:rPr>
          <w:rtl/>
        </w:rPr>
        <w:t xml:space="preserve"> يسجد لشيء لأمرت المرأة تسجد </w:t>
      </w:r>
      <w:r w:rsidR="00BB63B2">
        <w:rPr>
          <w:rtl/>
        </w:rPr>
        <w:br/>
      </w:r>
      <w:r w:rsidRPr="006216AF">
        <w:rPr>
          <w:rtl/>
        </w:rPr>
        <w:t>لزوجها</w:t>
      </w:r>
      <w:r w:rsidR="00410A32">
        <w:rPr>
          <w:rtl/>
        </w:rPr>
        <w:t xml:space="preserve"> .</w:t>
      </w:r>
    </w:p>
    <w:p w:rsidR="009416BB" w:rsidRPr="00170E08" w:rsidRDefault="005F4626" w:rsidP="009416BB">
      <w:pPr>
        <w:rPr>
          <w:rStyle w:val="rfdLineChar"/>
          <w:rtl/>
          <w:lang w:bidi="ar-SA"/>
        </w:rPr>
      </w:pPr>
      <w:r w:rsidRPr="006216AF">
        <w:rPr>
          <w:rtl/>
        </w:rPr>
        <w:t xml:space="preserve">فهمّ أن ينهض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مع الجمل لينصفه من أربابه ، فإذا قد أقبل</w:t>
      </w:r>
      <w:r w:rsidR="009416BB">
        <w:rPr>
          <w:rFonts w:hint="cs"/>
          <w:rtl/>
        </w:rPr>
        <w:t xml:space="preserve"> </w:t>
      </w:r>
      <w:r w:rsidR="009416BB">
        <w:rPr>
          <w:rtl/>
        </w:rPr>
        <w:br/>
      </w:r>
      <w:r w:rsidR="009416BB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الاختصاص : 296 ، قصص الراوندي : 287 ، مثله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ع : على</w:t>
      </w:r>
      <w:r w:rsidR="002027C6" w:rsidRPr="002027C6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وجه الأرض</w:t>
      </w:r>
      <w:r w:rsidR="00410A32">
        <w:rPr>
          <w:rStyle w:val="rfdFootnote"/>
          <w:rtl/>
        </w:rPr>
        <w:t xml:space="preserve"> .</w:t>
      </w:r>
    </w:p>
    <w:p w:rsidR="005F4626" w:rsidRPr="00F44DF9" w:rsidRDefault="005F4626" w:rsidP="009416BB">
      <w:pPr>
        <w:pStyle w:val="rfdFootnote0"/>
        <w:rPr>
          <w:rtl/>
        </w:rPr>
      </w:pPr>
      <w:r w:rsidRPr="00F44DF9">
        <w:rPr>
          <w:rtl/>
        </w:rPr>
        <w:t>8</w:t>
      </w:r>
      <w:r w:rsidR="009416BB">
        <w:rPr>
          <w:rFonts w:hint="cs"/>
          <w:rtl/>
        </w:rPr>
        <w:t xml:space="preserve"> </w:t>
      </w:r>
      <w:r w:rsidRPr="00F44DF9">
        <w:rPr>
          <w:rtl/>
        </w:rPr>
        <w:t>ـ</w:t>
      </w:r>
      <w:r w:rsidR="009416BB">
        <w:rPr>
          <w:rFonts w:hint="cs"/>
          <w:rtl/>
        </w:rPr>
        <w:t xml:space="preserve"> </w:t>
      </w:r>
      <w:r w:rsidRPr="00F44DF9">
        <w:rPr>
          <w:rtl/>
        </w:rPr>
        <w:t>الاختصاص : 296 ، بصائر الدرجات : 371</w:t>
      </w:r>
      <w:r w:rsidR="0096323A">
        <w:rPr>
          <w:rtl/>
        </w:rPr>
        <w:t xml:space="preserve"> / </w:t>
      </w:r>
      <w:r w:rsidRPr="00F44DF9">
        <w:rPr>
          <w:rtl/>
        </w:rPr>
        <w:t>3 ، تاريخ الاسلام :</w:t>
      </w:r>
      <w:r w:rsidR="00F44DF9">
        <w:rPr>
          <w:rtl/>
        </w:rPr>
        <w:t xml:space="preserve"> </w:t>
      </w:r>
      <w:r w:rsidR="00BB63B2">
        <w:rPr>
          <w:rtl/>
        </w:rPr>
        <w:br/>
      </w:r>
      <w:r w:rsidRPr="00F44DF9">
        <w:rPr>
          <w:rtl/>
        </w:rPr>
        <w:t>346 ، الوفا في أحوال المصطفى لابن الجوزي 1 : 302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جران البعير : مقدم عنقه من مذبحه إلى منحره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مجمع </w:t>
      </w:r>
      <w:r w:rsidR="00BB63B2">
        <w:rPr>
          <w:rStyle w:val="rfdFootnote"/>
          <w:rtl/>
        </w:rPr>
        <w:br/>
      </w:r>
      <w:r w:rsidRPr="006216AF">
        <w:rPr>
          <w:rStyle w:val="rfdFootnote"/>
          <w:rtl/>
        </w:rPr>
        <w:t>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جرن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225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، ك ، ص ، ع : يسجد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ر : يبعث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56E0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صاحبه أعرابيّ ، 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هلم يا أعرابي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فأقبل إليه ، </w:t>
      </w:r>
      <w:r w:rsidR="009B71A1">
        <w:rPr>
          <w:rtl/>
        </w:rPr>
        <w:br/>
      </w: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ما بال هذا البعير يشكو أربابه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يا رسول الله ما يقول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</w:t>
      </w:r>
      <w:r w:rsidR="00470C8A">
        <w:rPr>
          <w:rtl/>
        </w:rPr>
        <w:t>(ص)</w:t>
      </w:r>
      <w:r w:rsidRPr="006216AF">
        <w:rPr>
          <w:rtl/>
        </w:rPr>
        <w:t xml:space="preserve"> : يقول : </w:t>
      </w:r>
      <w:r w:rsidR="009F08E4" w:rsidRPr="006216AF">
        <w:rPr>
          <w:rtl/>
        </w:rPr>
        <w:t>«</w:t>
      </w:r>
      <w:r w:rsidRPr="006216AF">
        <w:rPr>
          <w:rtl/>
        </w:rPr>
        <w:t>إنّكم انتجعتموه صغيرا</w:t>
      </w:r>
      <w:r w:rsidR="00D02EAE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وعملتم عليه ، </w:t>
      </w:r>
      <w:r w:rsidR="009B71A1">
        <w:rPr>
          <w:rtl/>
        </w:rPr>
        <w:br/>
      </w:r>
      <w:r w:rsidRPr="006216AF">
        <w:rPr>
          <w:rtl/>
        </w:rPr>
        <w:t>حتّى صار عودا</w:t>
      </w:r>
      <w:r w:rsidR="00D02EAE">
        <w:rPr>
          <w:rtl/>
        </w:rPr>
        <w:t>ً</w:t>
      </w:r>
      <w:r w:rsidRPr="006216AF">
        <w:rPr>
          <w:rtl/>
        </w:rPr>
        <w:t xml:space="preserve"> كبيرا</w:t>
      </w:r>
      <w:r w:rsidR="00D02EAE">
        <w:rPr>
          <w:rtl/>
        </w:rPr>
        <w:t>ً</w:t>
      </w:r>
      <w:r w:rsidRPr="006216AF">
        <w:rPr>
          <w:rtl/>
        </w:rPr>
        <w:t xml:space="preserve"> ، ثمّ إنّكم أردتم نحره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الأعرابي : والذي </w:t>
      </w:r>
      <w:r w:rsidR="009B71A1">
        <w:rPr>
          <w:rtl/>
        </w:rPr>
        <w:br/>
      </w:r>
      <w:r w:rsidRPr="006216AF">
        <w:rPr>
          <w:rtl/>
        </w:rPr>
        <w:t>بعثك بالحقّ والنبوة ، واصطفاك بالرسالة ما كذبك ، ولقد قال الحقّ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يا أعرابي اختر مني واحدة</w:t>
      </w:r>
      <w:r w:rsidR="00D02EAE">
        <w:rPr>
          <w:rtl/>
        </w:rPr>
        <w:t>ً</w:t>
      </w:r>
      <w:r w:rsidRPr="006216AF">
        <w:rPr>
          <w:rtl/>
        </w:rPr>
        <w:t xml:space="preserve"> من ثلاث : إما أن تهبه </w:t>
      </w:r>
      <w:r w:rsidR="009B71A1">
        <w:rPr>
          <w:rtl/>
        </w:rPr>
        <w:br/>
      </w:r>
      <w:r w:rsidRPr="006216AF">
        <w:rPr>
          <w:rtl/>
        </w:rPr>
        <w:t>لي ، وإما أن تبيعه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وإمّا أن تجعله سائبة لله عزّ وجل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يا رسول الله قد وهبته 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وإنّي أشهدكم أنّي </w:t>
      </w:r>
      <w:r w:rsidR="009B71A1">
        <w:rPr>
          <w:rtl/>
        </w:rPr>
        <w:br/>
      </w:r>
      <w:r w:rsidRPr="006216AF">
        <w:rPr>
          <w:rtl/>
        </w:rPr>
        <w:t>جعلته سائبة لله تعالى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وكان ذلك الجمل يأتي أعلاف الناس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فلا </w:t>
      </w:r>
      <w:r w:rsidR="009B71A1">
        <w:rPr>
          <w:rtl/>
        </w:rPr>
        <w:br/>
      </w:r>
      <w:r w:rsidRPr="006216AF">
        <w:rPr>
          <w:rtl/>
        </w:rPr>
        <w:t>يدفعونه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751553" w:rsidRPr="00170E08" w:rsidRDefault="005F4626" w:rsidP="00751553">
      <w:pPr>
        <w:rPr>
          <w:rStyle w:val="rfdLineChar"/>
          <w:rtl/>
          <w:lang w:bidi="ar-SA"/>
        </w:rPr>
      </w:pPr>
      <w:r w:rsidRPr="006216AF">
        <w:rPr>
          <w:rtl/>
        </w:rPr>
        <w:t>62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751553">
        <w:rPr>
          <w:rFonts w:hint="cs"/>
          <w:rtl/>
        </w:rPr>
        <w:t xml:space="preserve"> </w:t>
      </w:r>
      <w:r>
        <w:rPr>
          <w:rtl/>
        </w:rPr>
        <w:t>ـ</w:t>
      </w:r>
      <w:r w:rsidR="00751553">
        <w:rPr>
          <w:rFonts w:hint="cs"/>
          <w:rtl/>
        </w:rPr>
        <w:t xml:space="preserve"> </w:t>
      </w:r>
      <w:r w:rsidRPr="006216AF">
        <w:rPr>
          <w:rtl/>
        </w:rPr>
        <w:t xml:space="preserve">عن حميد الطويل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عن أنس ، قال : بينا النبيّ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9B71A1">
        <w:rPr>
          <w:rtl/>
        </w:rPr>
        <w:br/>
      </w:r>
      <w:r w:rsidRPr="006216AF">
        <w:rPr>
          <w:rtl/>
        </w:rPr>
        <w:t xml:space="preserve">في فضاء من المدينة ، إذ أقبل جمل يعدو ، ويسيل عرقه على أخفافه ، </w:t>
      </w:r>
      <w:r w:rsidR="009B71A1">
        <w:rPr>
          <w:rtl/>
        </w:rPr>
        <w:br/>
      </w:r>
      <w:r w:rsidRPr="006216AF">
        <w:rPr>
          <w:rtl/>
        </w:rPr>
        <w:t xml:space="preserve">حتّى برك بين يدي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وأقبل يبكي في كفي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رسول </w:t>
      </w:r>
      <w:r w:rsidR="009B71A1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حتّى امتلأنا دموعا</w:t>
      </w:r>
      <w:r w:rsidR="00D02EAE">
        <w:rPr>
          <w:rtl/>
        </w:rPr>
        <w:t>ً</w:t>
      </w:r>
      <w:r w:rsidRPr="006216AF">
        <w:rPr>
          <w:rtl/>
        </w:rPr>
        <w:t xml:space="preserve"> ، 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حسبك قد قطّ</w:t>
      </w:r>
      <w:r w:rsidR="00D02EAE">
        <w:rPr>
          <w:rtl/>
        </w:rPr>
        <w:t>َ</w:t>
      </w:r>
      <w:r w:rsidRPr="006216AF">
        <w:rPr>
          <w:rtl/>
        </w:rPr>
        <w:t xml:space="preserve">عت </w:t>
      </w:r>
      <w:r w:rsidR="009B71A1">
        <w:rPr>
          <w:rtl/>
        </w:rPr>
        <w:br/>
      </w:r>
      <w:r w:rsidRPr="006216AF">
        <w:rPr>
          <w:rtl/>
        </w:rPr>
        <w:t>الأحشاء ، وأنضجت الكلاء ، فإن كنت صادقا</w:t>
      </w:r>
      <w:r w:rsidR="00D02EAE">
        <w:rPr>
          <w:rtl/>
        </w:rPr>
        <w:t>ً</w:t>
      </w:r>
      <w:r w:rsidRPr="006216AF">
        <w:rPr>
          <w:rtl/>
        </w:rPr>
        <w:t xml:space="preserve"> فلك صدقك ، وإن كنت</w:t>
      </w:r>
      <w:r w:rsidR="00751553">
        <w:rPr>
          <w:rFonts w:hint="cs"/>
          <w:rtl/>
        </w:rPr>
        <w:t xml:space="preserve"> </w:t>
      </w:r>
      <w:r w:rsidR="00751553">
        <w:rPr>
          <w:rtl/>
        </w:rPr>
        <w:br/>
      </w:r>
      <w:r w:rsidR="00751553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الانتجاع : طلب الكلأ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نجع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 : 394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ص ، ع : القوم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51553">
      <w:pPr>
        <w:pStyle w:val="rfdFootnote0"/>
        <w:rPr>
          <w:rtl/>
        </w:rPr>
      </w:pPr>
      <w:r w:rsidRPr="006216AF">
        <w:rPr>
          <w:rtl/>
        </w:rPr>
        <w:t>9</w:t>
      </w:r>
      <w:r w:rsidR="00751553">
        <w:rPr>
          <w:rFonts w:hint="cs"/>
          <w:rtl/>
        </w:rPr>
        <w:t xml:space="preserve"> </w:t>
      </w:r>
      <w:r>
        <w:rPr>
          <w:rtl/>
        </w:rPr>
        <w:t>ـ</w:t>
      </w:r>
      <w:r w:rsidR="00751553">
        <w:rPr>
          <w:rFonts w:hint="cs"/>
          <w:rtl/>
        </w:rPr>
        <w:t xml:space="preserve"> </w:t>
      </w:r>
      <w:r w:rsidRPr="006216AF">
        <w:rPr>
          <w:rtl/>
        </w:rPr>
        <w:t xml:space="preserve">أخرجه في البداية والنهاية 6 : 149 عن دلائل النبوة بإسناده عن غنيم بن </w:t>
      </w:r>
      <w:r w:rsidR="009B71A1">
        <w:rPr>
          <w:rtl/>
        </w:rPr>
        <w:br/>
      </w:r>
      <w:r w:rsidRPr="006216AF">
        <w:rPr>
          <w:rtl/>
        </w:rPr>
        <w:t>أوس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في ص ، ع ، وهامش ك : حميد الطوسي ، والظاهر أن الصحيح ما </w:t>
      </w:r>
      <w:r w:rsidR="009B71A1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أثبتناه ،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تهذيب التهذيب 3 : 34 ، تقريب التهذيب </w:t>
      </w:r>
      <w:r w:rsidR="009B71A1">
        <w:rPr>
          <w:rStyle w:val="rfdFootnote"/>
          <w:rtl/>
        </w:rPr>
        <w:br/>
      </w:r>
      <w:r w:rsidRPr="006216AF">
        <w:rPr>
          <w:rStyle w:val="rfdFootnote"/>
          <w:rtl/>
        </w:rPr>
        <w:t>1 : 202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589 ، الضعفاء الكبير 1 : 266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 xml:space="preserve">328 ، وقد اختلفوا في اسم </w:t>
      </w:r>
      <w:r w:rsidR="009B71A1">
        <w:rPr>
          <w:rStyle w:val="rfdFootnote"/>
          <w:rtl/>
        </w:rPr>
        <w:br/>
      </w:r>
      <w:r w:rsidR="000616F0">
        <w:rPr>
          <w:rStyle w:val="rfdFootnote"/>
          <w:rtl/>
        </w:rPr>
        <w:t>ا</w:t>
      </w:r>
      <w:r w:rsidRPr="006216AF">
        <w:rPr>
          <w:rStyle w:val="rfdFootnote"/>
          <w:rtl/>
        </w:rPr>
        <w:t>بيه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ع : كف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56E0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كاذبا</w:t>
      </w:r>
      <w:r w:rsidR="000F12E3">
        <w:rPr>
          <w:rtl/>
        </w:rPr>
        <w:t>ً</w:t>
      </w:r>
      <w:r w:rsidRPr="006216AF">
        <w:rPr>
          <w:rtl/>
        </w:rPr>
        <w:t xml:space="preserve"> فعليك كذبك ، مع أنّ الله تعالى قد أمن عائذنا ، وليس بخائب </w:t>
      </w:r>
      <w:r w:rsidR="009B71A1">
        <w:rPr>
          <w:rtl/>
        </w:rPr>
        <w:br/>
      </w:r>
      <w:r w:rsidRPr="006216AF">
        <w:rPr>
          <w:rtl/>
        </w:rPr>
        <w:t>لائذنا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تأخّر ، فبرك بين يدي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فقال أصحابه : يا </w:t>
      </w:r>
      <w:r w:rsidR="009B71A1">
        <w:rPr>
          <w:rtl/>
        </w:rPr>
        <w:br/>
      </w:r>
      <w:r w:rsidRPr="006216AF">
        <w:rPr>
          <w:rtl/>
        </w:rPr>
        <w:t>رسول الله ما يقول هذا البعير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هذا بعير قد همّ أهله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بنحره </w:t>
      </w:r>
      <w:r w:rsidR="009B71A1">
        <w:rPr>
          <w:rtl/>
        </w:rPr>
        <w:br/>
      </w:r>
      <w:r w:rsidRPr="006216AF">
        <w:rPr>
          <w:rtl/>
        </w:rPr>
        <w:t xml:space="preserve">وأكل لحمه ، فهرب واستغاث بنبيّكم ، وبئس جزاء المملوك الصالح من </w:t>
      </w:r>
      <w:r w:rsidR="009B71A1">
        <w:rPr>
          <w:rtl/>
        </w:rPr>
        <w:br/>
      </w:r>
      <w:r w:rsidRPr="006216AF">
        <w:rPr>
          <w:rtl/>
        </w:rPr>
        <w:t xml:space="preserve">أهله ، حقيق عليه أن يجزع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من الموت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وأقبل النبيّ </w:t>
      </w:r>
      <w:r w:rsidR="00470C8A">
        <w:rPr>
          <w:rtl/>
        </w:rPr>
        <w:t>(ص)</w:t>
      </w:r>
      <w:r w:rsidRPr="006216AF">
        <w:rPr>
          <w:rtl/>
        </w:rPr>
        <w:t xml:space="preserve"> يحدّث أصحابه ويسألونه ، فبينما هو كذلك ، إذ </w:t>
      </w:r>
      <w:r w:rsidR="009B71A1">
        <w:rPr>
          <w:rtl/>
        </w:rPr>
        <w:br/>
      </w:r>
      <w:r w:rsidRPr="006216AF">
        <w:rPr>
          <w:rtl/>
        </w:rPr>
        <w:t xml:space="preserve">أقبل أصحابه في طلبه ، فلم يزالوا في أثره حتّى وقفوا على النبيّ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9B71A1">
        <w:rPr>
          <w:rtl/>
        </w:rPr>
        <w:br/>
      </w:r>
      <w:r w:rsidRPr="006216AF">
        <w:rPr>
          <w:rtl/>
        </w:rPr>
        <w:t xml:space="preserve">فسلّموا ، فردّ عليهم ، وقال : </w:t>
      </w:r>
      <w:r w:rsidR="009F08E4" w:rsidRPr="006216AF">
        <w:rPr>
          <w:rtl/>
        </w:rPr>
        <w:t>«</w:t>
      </w:r>
      <w:r w:rsidRPr="006216AF">
        <w:rPr>
          <w:rtl/>
        </w:rPr>
        <w:t>ما بليّتكم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فقالوا : يا رسول الله بعيرنا </w:t>
      </w:r>
      <w:r w:rsidR="009B71A1">
        <w:rPr>
          <w:rtl/>
        </w:rPr>
        <w:br/>
      </w:r>
      <w:r w:rsidRPr="006216AF">
        <w:rPr>
          <w:rtl/>
        </w:rPr>
        <w:t xml:space="preserve">هرب منّا فلم نصبه </w:t>
      </w:r>
      <w:r w:rsidR="00335A4F">
        <w:rPr>
          <w:rtl/>
        </w:rPr>
        <w:t>إلّا</w:t>
      </w:r>
      <w:r w:rsidRPr="006216AF">
        <w:rPr>
          <w:rtl/>
        </w:rPr>
        <w:t xml:space="preserve"> بين يديك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إنّه يشكو ، ففيم اشتكاؤه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قالوا : يا رسول الله ، ما </w:t>
      </w:r>
      <w:r w:rsidR="009B71A1">
        <w:rPr>
          <w:rtl/>
        </w:rPr>
        <w:br/>
      </w:r>
      <w:r w:rsidRPr="006216AF">
        <w:rPr>
          <w:rtl/>
        </w:rPr>
        <w:t>يقول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ذكر أنه كان فيكم خوارا</w:t>
      </w:r>
      <w:r w:rsidR="000F12E3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فلم يزل حتّى اتخذتموه في </w:t>
      </w:r>
      <w:r w:rsidR="009B71A1">
        <w:rPr>
          <w:rtl/>
        </w:rPr>
        <w:br/>
      </w:r>
      <w:r w:rsidRPr="006216AF">
        <w:rPr>
          <w:rtl/>
        </w:rPr>
        <w:t>إبلكم فح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فأنماها وبارك فيها ، وكان إذا كان الشتاء رحلتم عليه إلى </w:t>
      </w:r>
      <w:r w:rsidR="009B71A1">
        <w:rPr>
          <w:rtl/>
        </w:rPr>
        <w:br/>
      </w:r>
      <w:r w:rsidRPr="006216AF">
        <w:rPr>
          <w:rtl/>
        </w:rPr>
        <w:t xml:space="preserve">موضع الكن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والدفء ، وإذا كان الصيف رحلتم عليه إلى موضع </w:t>
      </w:r>
      <w:r w:rsidR="009B71A1">
        <w:rPr>
          <w:rtl/>
        </w:rPr>
        <w:br/>
      </w:r>
      <w:r w:rsidRPr="006216AF">
        <w:rPr>
          <w:rtl/>
        </w:rPr>
        <w:t xml:space="preserve">الكلأ ، فلمّا أدركت هذه السنة المجدبة ، هممتم بنحره ، وأكل لحمه ، </w:t>
      </w:r>
      <w:r w:rsidR="009B71A1">
        <w:rPr>
          <w:rtl/>
        </w:rPr>
        <w:br/>
      </w:r>
      <w:r w:rsidRPr="006216AF">
        <w:rPr>
          <w:rtl/>
        </w:rPr>
        <w:t xml:space="preserve">فهرب واستجار بنبيكم ، وبئس جزاء المملوك الصالح ، وحقيق عليه أن </w:t>
      </w:r>
      <w:r w:rsidR="009B71A1">
        <w:rPr>
          <w:rtl/>
        </w:rPr>
        <w:br/>
      </w:r>
      <w:r w:rsidRPr="006216AF">
        <w:rPr>
          <w:rtl/>
        </w:rPr>
        <w:t>يجزع من الموت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فقالوا : قد كان ذلك يا رسول الله ، والله لا ننحره ، ولا نبيعه </w:t>
      </w:r>
      <w:r w:rsidR="009B71A1">
        <w:rPr>
          <w:rtl/>
        </w:rPr>
        <w:br/>
      </w:r>
      <w:r w:rsidRPr="006216AF">
        <w:rPr>
          <w:rtl/>
        </w:rPr>
        <w:t>ولنتركه</w:t>
      </w:r>
      <w:r w:rsidR="00410A32">
        <w:rPr>
          <w:rtl/>
        </w:rPr>
        <w:t xml:space="preserve"> .</w:t>
      </w:r>
    </w:p>
    <w:p w:rsidR="00751553" w:rsidRPr="00751553" w:rsidRDefault="00751553" w:rsidP="00751553">
      <w:pPr>
        <w:pStyle w:val="rfdLine"/>
        <w:rPr>
          <w:rtl/>
        </w:rPr>
      </w:pPr>
      <w:r w:rsidRPr="00751553">
        <w:rPr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ع : أصحابه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ص ، ع : يهرب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الخوار : سهل المعطف كثير الجري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القاموس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خور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3 : 293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الكن : ما ستر من البرد والحر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كنن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302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51553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كذبتم ، قد استغاث فلم تغيثوه ، واستعاذ فلم تعيذوه ، </w:t>
      </w:r>
      <w:r w:rsidR="009B71A1">
        <w:rPr>
          <w:rtl/>
        </w:rPr>
        <w:br/>
      </w:r>
      <w:r w:rsidRPr="006216AF">
        <w:rPr>
          <w:rtl/>
        </w:rPr>
        <w:t xml:space="preserve">وأنا أولى بالرحمة منكم ، إنّ الله تعالى قد نزع الرحمة من قلوب </w:t>
      </w:r>
      <w:r w:rsidR="009B71A1">
        <w:rPr>
          <w:rtl/>
        </w:rPr>
        <w:br/>
      </w:r>
      <w:r w:rsidRPr="006216AF">
        <w:rPr>
          <w:rtl/>
        </w:rPr>
        <w:t xml:space="preserve">المنافقين ، وأسكنها في قلوب المؤمنين ، فبيعوه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بمائة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فباعوه </w:t>
      </w:r>
      <w:r w:rsidR="009B71A1">
        <w:rPr>
          <w:rtl/>
        </w:rPr>
        <w:br/>
      </w:r>
      <w:r w:rsidRPr="006216AF">
        <w:rPr>
          <w:rtl/>
        </w:rPr>
        <w:t xml:space="preserve">بمائة ، فاشتراه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بمائة درهم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انطلق أيّها </w:t>
      </w:r>
      <w:r w:rsidR="009B71A1">
        <w:rPr>
          <w:rtl/>
        </w:rPr>
        <w:br/>
      </w:r>
      <w:r w:rsidRPr="006216AF">
        <w:rPr>
          <w:rtl/>
        </w:rPr>
        <w:t>البعير ، وأنت حرّ لوجه 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فقام ورغا بين يدي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</w:t>
      </w:r>
      <w:r w:rsidR="009B71A1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آمين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رغا الثانية ، فقال : </w:t>
      </w:r>
      <w:r w:rsidR="009F08E4" w:rsidRPr="006216AF">
        <w:rPr>
          <w:rtl/>
        </w:rPr>
        <w:t>«</w:t>
      </w:r>
      <w:r w:rsidRPr="006216AF">
        <w:rPr>
          <w:rtl/>
        </w:rPr>
        <w:t>آمين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ثمّ رغا الثالثة فقال :</w:t>
      </w:r>
      <w:r w:rsidR="00756E0E">
        <w:rPr>
          <w:rtl/>
        </w:rPr>
        <w:t xml:space="preserve"> </w:t>
      </w:r>
      <w:r w:rsidR="009B71A1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آمين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ثمّ رغا الرابعة فبكى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وبكينا من حوله ، </w:t>
      </w:r>
      <w:r w:rsidR="009B71A1">
        <w:rPr>
          <w:rtl/>
        </w:rPr>
        <w:br/>
      </w:r>
      <w:r w:rsidRPr="006216AF">
        <w:rPr>
          <w:rtl/>
        </w:rPr>
        <w:t>فقلنا : ما يقول هذا البعير ، يا رسول الله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أما إنّه يقول : جزاك </w:t>
      </w:r>
      <w:r w:rsidR="009B71A1">
        <w:rPr>
          <w:rtl/>
        </w:rPr>
        <w:br/>
      </w:r>
      <w:r w:rsidRPr="006216AF">
        <w:rPr>
          <w:rtl/>
        </w:rPr>
        <w:t>الله خيرا</w:t>
      </w:r>
      <w:r w:rsidR="000F12E3">
        <w:rPr>
          <w:rtl/>
        </w:rPr>
        <w:t>ً</w:t>
      </w:r>
      <w:r w:rsidRPr="006216AF">
        <w:rPr>
          <w:rtl/>
        </w:rPr>
        <w:t xml:space="preserve"> أيّها النبيّ القرشيّ عن الإ</w:t>
      </w:r>
      <w:r w:rsidR="00BD2551">
        <w:rPr>
          <w:rtl/>
        </w:rPr>
        <w:t>ِ</w:t>
      </w:r>
      <w:r w:rsidRPr="006216AF">
        <w:rPr>
          <w:rtl/>
        </w:rPr>
        <w:t>سلام والقرآن ؛ قلت : آمين ، فقال :</w:t>
      </w:r>
      <w:r w:rsidR="00756E0E">
        <w:rPr>
          <w:rtl/>
        </w:rPr>
        <w:t xml:space="preserve"> </w:t>
      </w:r>
      <w:r w:rsidR="009B71A1">
        <w:rPr>
          <w:rtl/>
        </w:rPr>
        <w:br/>
      </w:r>
      <w:r w:rsidRPr="006216AF">
        <w:rPr>
          <w:rtl/>
        </w:rPr>
        <w:t>حقن الله دماء أمّتك</w:t>
      </w:r>
      <w:r w:rsidR="00751553">
        <w:rPr>
          <w:rFonts w:hint="cs"/>
          <w:rtl/>
        </w:rPr>
        <w:t xml:space="preserve"> </w:t>
      </w:r>
      <w:r>
        <w:rPr>
          <w:rtl/>
        </w:rPr>
        <w:t>ـ</w:t>
      </w:r>
      <w:r w:rsidR="00751553">
        <w:rPr>
          <w:rFonts w:hint="cs"/>
          <w:rtl/>
        </w:rPr>
        <w:t xml:space="preserve"> </w:t>
      </w:r>
      <w:r w:rsidRPr="006216AF">
        <w:rPr>
          <w:rtl/>
        </w:rPr>
        <w:t xml:space="preserve">وروى عذاقها </w:t>
      </w:r>
      <w:r w:rsidRPr="006216AF">
        <w:rPr>
          <w:rStyle w:val="rfdFootnotenum"/>
          <w:rtl/>
        </w:rPr>
        <w:t>(2)</w:t>
      </w:r>
      <w:r w:rsidR="00751553">
        <w:rPr>
          <w:rFonts w:hint="cs"/>
          <w:rtl/>
        </w:rPr>
        <w:t xml:space="preserve"> </w:t>
      </w:r>
      <w:r>
        <w:rPr>
          <w:rtl/>
        </w:rPr>
        <w:t>ـ</w:t>
      </w:r>
      <w:r w:rsidR="00751553">
        <w:rPr>
          <w:rFonts w:hint="cs"/>
          <w:rtl/>
        </w:rPr>
        <w:t xml:space="preserve"> </w:t>
      </w:r>
      <w:r w:rsidRPr="006216AF">
        <w:rPr>
          <w:rtl/>
        </w:rPr>
        <w:t>كما حقنت دمي ؛ فقلت :</w:t>
      </w:r>
      <w:r w:rsidR="00756E0E">
        <w:rPr>
          <w:rtl/>
        </w:rPr>
        <w:t xml:space="preserve"> </w:t>
      </w:r>
      <w:r w:rsidR="009B71A1">
        <w:rPr>
          <w:rtl/>
        </w:rPr>
        <w:br/>
      </w:r>
      <w:r w:rsidRPr="006216AF">
        <w:rPr>
          <w:rtl/>
        </w:rPr>
        <w:t>آمين ؛ فقال : أعطاها الله مناها من الدنيا كما سكنت روعتي ؛ قلت :</w:t>
      </w:r>
      <w:r w:rsidR="00756E0E">
        <w:rPr>
          <w:rtl/>
        </w:rPr>
        <w:t xml:space="preserve"> </w:t>
      </w:r>
      <w:r w:rsidR="009B71A1">
        <w:rPr>
          <w:rtl/>
        </w:rPr>
        <w:br/>
      </w:r>
      <w:r w:rsidRPr="006216AF">
        <w:rPr>
          <w:rtl/>
        </w:rPr>
        <w:t>آمين ، ثمّ قال في الرابعة : لا جعل الله بأسها بينها في دار الدنيا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فبكى </w:t>
      </w:r>
      <w:r w:rsidR="009B71A1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وبكينا معه ، 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هذه سألتها ربّي </w:t>
      </w:r>
      <w:r w:rsidR="00A7561B">
        <w:rPr>
          <w:rtl/>
        </w:rPr>
        <w:br/>
      </w:r>
      <w:r w:rsidRPr="006216AF">
        <w:rPr>
          <w:rtl/>
        </w:rPr>
        <w:t>فأعطانيها ، وسألته هذه الخصلة فمنعنيها ، وأخبرني أنّه لا</w:t>
      </w:r>
      <w:r w:rsidR="00751553">
        <w:rPr>
          <w:rFonts w:hint="cs"/>
          <w:rtl/>
        </w:rPr>
        <w:t xml:space="preserve"> </w:t>
      </w:r>
      <w:r w:rsidRPr="006216AF">
        <w:rPr>
          <w:rtl/>
        </w:rPr>
        <w:t xml:space="preserve">يكون فناء </w:t>
      </w:r>
      <w:r w:rsidR="00A7561B">
        <w:rPr>
          <w:rtl/>
        </w:rPr>
        <w:br/>
      </w:r>
      <w:r w:rsidRPr="006216AF">
        <w:rPr>
          <w:rtl/>
        </w:rPr>
        <w:t xml:space="preserve">أمّتي </w:t>
      </w:r>
      <w:r w:rsidR="00335A4F">
        <w:rPr>
          <w:rtl/>
        </w:rPr>
        <w:t>إلّا</w:t>
      </w:r>
      <w:r w:rsidRPr="006216AF">
        <w:rPr>
          <w:rtl/>
        </w:rPr>
        <w:t xml:space="preserve"> بالسيف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751553" w:rsidRPr="00170E08" w:rsidRDefault="00751553" w:rsidP="00751553">
      <w:pPr>
        <w:rPr>
          <w:rStyle w:val="rfdLineChar"/>
          <w:rtl/>
          <w:lang w:bidi="ar-SA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ص ، ك ، ع : فبيعوني</w:t>
      </w:r>
      <w:r w:rsidR="00410A32">
        <w:rPr>
          <w:rStyle w:val="rfdFootnote"/>
          <w:rtl/>
        </w:rPr>
        <w:t xml:space="preserve"> .</w:t>
      </w:r>
    </w:p>
    <w:p w:rsidR="005F4626" w:rsidRPr="00756E0E" w:rsidRDefault="005F4626" w:rsidP="00751553">
      <w:pPr>
        <w:rPr>
          <w:rStyle w:val="rfdFootnote"/>
          <w:rtl/>
        </w:rPr>
      </w:pPr>
      <w:r w:rsidRPr="00756E0E">
        <w:rPr>
          <w:rStyle w:val="rfdFootnote"/>
          <w:rtl/>
        </w:rPr>
        <w:t>(2) عذاقها : جمع ع</w:t>
      </w:r>
      <w:r w:rsidR="00BD2551">
        <w:rPr>
          <w:rStyle w:val="rfdFootnote"/>
          <w:rtl/>
        </w:rPr>
        <w:t>َ</w:t>
      </w:r>
      <w:r w:rsidRPr="00756E0E">
        <w:rPr>
          <w:rStyle w:val="rfdFootnote"/>
          <w:rtl/>
        </w:rPr>
        <w:t>ذ</w:t>
      </w:r>
      <w:r w:rsidR="00BD2551">
        <w:rPr>
          <w:rStyle w:val="rfdFootnote"/>
          <w:rtl/>
        </w:rPr>
        <w:t>ْ</w:t>
      </w:r>
      <w:r w:rsidRPr="00756E0E">
        <w:rPr>
          <w:rStyle w:val="rfdFootnote"/>
          <w:rtl/>
        </w:rPr>
        <w:t xml:space="preserve">ق : وهو النخلة أو كلّ غصن له شعب ، والمراد دعاء </w:t>
      </w:r>
      <w:r w:rsidR="00A7561B">
        <w:rPr>
          <w:rStyle w:val="rfdFootnote"/>
          <w:rtl/>
        </w:rPr>
        <w:br/>
      </w:r>
      <w:r w:rsidRPr="00756E0E">
        <w:rPr>
          <w:rStyle w:val="rfdFootnote"/>
          <w:rtl/>
        </w:rPr>
        <w:t>بكثرة الخير لأمّته</w:t>
      </w:r>
      <w:r w:rsidR="00410A32">
        <w:rPr>
          <w:rStyle w:val="rfdFootnote"/>
          <w:rtl/>
        </w:rPr>
        <w:t xml:space="preserve"> .</w:t>
      </w:r>
      <w:r w:rsidRPr="00756E0E">
        <w:rPr>
          <w:rStyle w:val="rfdFootnote"/>
          <w:rtl/>
        </w:rPr>
        <w:t xml:space="preserve"> </w:t>
      </w:r>
      <w:r w:rsidR="009F08E4" w:rsidRPr="00756E0E">
        <w:rPr>
          <w:rStyle w:val="rfdFootnote"/>
          <w:rtl/>
        </w:rPr>
        <w:t>«</w:t>
      </w:r>
      <w:r w:rsidRPr="00756E0E">
        <w:rPr>
          <w:rStyle w:val="rfdFootnote"/>
          <w:rtl/>
        </w:rPr>
        <w:t>لسان العرب</w:t>
      </w:r>
      <w:r w:rsidR="00751553">
        <w:rPr>
          <w:rStyle w:val="rfdFootnote"/>
          <w:rFonts w:hint="cs"/>
          <w:rtl/>
        </w:rPr>
        <w:t xml:space="preserve"> </w:t>
      </w:r>
      <w:r w:rsidRPr="00756E0E">
        <w:rPr>
          <w:rStyle w:val="rfdFootnote"/>
          <w:rtl/>
        </w:rPr>
        <w:t>ـ</w:t>
      </w:r>
      <w:r w:rsidR="00751553">
        <w:rPr>
          <w:rStyle w:val="rfdFootnote"/>
          <w:rFonts w:hint="cs"/>
          <w:rtl/>
        </w:rPr>
        <w:t xml:space="preserve"> </w:t>
      </w:r>
      <w:r w:rsidRPr="00756E0E">
        <w:rPr>
          <w:rStyle w:val="rfdFootnote"/>
          <w:rtl/>
        </w:rPr>
        <w:t>عذق</w:t>
      </w:r>
      <w:r w:rsidR="00751553">
        <w:rPr>
          <w:rStyle w:val="rfdFootnote"/>
          <w:rFonts w:hint="cs"/>
          <w:rtl/>
        </w:rPr>
        <w:t xml:space="preserve"> </w:t>
      </w:r>
      <w:r w:rsidRPr="00756E0E">
        <w:rPr>
          <w:rStyle w:val="rfdFootnote"/>
          <w:rtl/>
        </w:rPr>
        <w:t>ـ</w:t>
      </w:r>
      <w:r w:rsidR="00751553">
        <w:rPr>
          <w:rStyle w:val="rfdFootnote"/>
          <w:rFonts w:hint="cs"/>
          <w:rtl/>
        </w:rPr>
        <w:t xml:space="preserve"> </w:t>
      </w:r>
      <w:r w:rsidRPr="00756E0E">
        <w:rPr>
          <w:rStyle w:val="rfdFootnote"/>
          <w:rtl/>
        </w:rPr>
        <w:t>10 : 238</w:t>
      </w:r>
      <w:r w:rsidR="009F08E4" w:rsidRPr="00756E0E">
        <w:rPr>
          <w:rStyle w:val="rfdFootnote"/>
          <w:rtl/>
        </w:rPr>
        <w:t>»</w:t>
      </w:r>
      <w:r w:rsidRPr="00756E0E">
        <w:rPr>
          <w:rStyle w:val="rfdFootnote"/>
          <w:rtl/>
        </w:rPr>
        <w:t xml:space="preserve"> ، وفي ص ، ع :</w:t>
      </w:r>
      <w:r w:rsidR="00756E0E" w:rsidRPr="00756E0E">
        <w:rPr>
          <w:rStyle w:val="rfdFootnote"/>
          <w:rtl/>
        </w:rPr>
        <w:t xml:space="preserve"> </w:t>
      </w:r>
      <w:r w:rsidR="00A7561B">
        <w:rPr>
          <w:rStyle w:val="rfdFootnote"/>
          <w:rtl/>
        </w:rPr>
        <w:br/>
      </w:r>
      <w:r w:rsidRPr="00756E0E">
        <w:rPr>
          <w:rStyle w:val="rfdFootnote"/>
          <w:rtl/>
        </w:rPr>
        <w:t>عذابها ، وفي ر : عدامّها</w:t>
      </w:r>
      <w:r w:rsidR="00410A32">
        <w:rPr>
          <w:rStyle w:val="rfdFootnote"/>
          <w:rtl/>
        </w:rPr>
        <w:t xml:space="preserve"> .</w:t>
      </w:r>
    </w:p>
    <w:p w:rsidR="00756E0E" w:rsidRDefault="005F4626" w:rsidP="00DA6328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8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756E0E" w:rsidRPr="00B449FA" w:rsidRDefault="005F4626" w:rsidP="00DA6328">
      <w:pPr>
        <w:pStyle w:val="Heading2Center"/>
        <w:rPr>
          <w:rtl/>
        </w:rPr>
      </w:pPr>
      <w:r w:rsidRPr="00B449FA">
        <w:rPr>
          <w:rtl/>
        </w:rPr>
        <w:t xml:space="preserve">في بيان ما يقرب من ذلك ، من كلام الذراع ، والشاة </w:t>
      </w:r>
      <w:r w:rsidR="00A7561B" w:rsidRPr="00B449FA">
        <w:rPr>
          <w:rtl/>
        </w:rPr>
        <w:br/>
      </w:r>
      <w:r w:rsidRPr="00B449FA">
        <w:rPr>
          <w:rtl/>
        </w:rPr>
        <w:t>المسمومة</w:t>
      </w:r>
    </w:p>
    <w:p w:rsidR="005F4626" w:rsidRPr="00B449FA" w:rsidRDefault="005F4626" w:rsidP="00DA6328">
      <w:pPr>
        <w:pStyle w:val="rfdCenterBold2"/>
        <w:rPr>
          <w:rtl/>
        </w:rPr>
      </w:pPr>
      <w:r w:rsidRPr="00B449FA">
        <w:rPr>
          <w:rtl/>
        </w:rPr>
        <w:t>وفيه : أربعة أحاديث</w:t>
      </w:r>
    </w:p>
    <w:p w:rsidR="005F4626" w:rsidRPr="006216AF" w:rsidRDefault="005F4626" w:rsidP="005E20D0">
      <w:pPr>
        <w:rPr>
          <w:rtl/>
        </w:rPr>
      </w:pPr>
      <w:r w:rsidRPr="006216AF">
        <w:rPr>
          <w:rtl/>
        </w:rPr>
        <w:t>63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5E20D0">
        <w:rPr>
          <w:rFonts w:hint="cs"/>
          <w:rtl/>
        </w:rPr>
        <w:t xml:space="preserve"> </w:t>
      </w:r>
      <w:r>
        <w:rPr>
          <w:rtl/>
        </w:rPr>
        <w:t>ـ</w:t>
      </w:r>
      <w:r w:rsidR="005E20D0">
        <w:rPr>
          <w:rFonts w:hint="cs"/>
          <w:rtl/>
        </w:rPr>
        <w:t xml:space="preserve"> </w:t>
      </w:r>
      <w:r w:rsidRPr="006216AF">
        <w:rPr>
          <w:rtl/>
        </w:rPr>
        <w:t>عن المبارك بن فضالة ، عن الحسن ، عن أنس ، قال :</w:t>
      </w:r>
      <w:r w:rsidR="00756E0E">
        <w:rPr>
          <w:rtl/>
        </w:rPr>
        <w:t xml:space="preserve"> </w:t>
      </w:r>
      <w:r w:rsidR="00A7561B">
        <w:rPr>
          <w:rtl/>
        </w:rPr>
        <w:br/>
      </w:r>
      <w:r w:rsidRPr="006216AF">
        <w:rPr>
          <w:rtl/>
        </w:rPr>
        <w:t>شهدت خيبرا</w:t>
      </w:r>
      <w:r w:rsidR="000F12E3">
        <w:rPr>
          <w:rtl/>
        </w:rPr>
        <w:t>ً</w:t>
      </w:r>
      <w:r w:rsidRPr="006216AF">
        <w:rPr>
          <w:rtl/>
        </w:rPr>
        <w:t xml:space="preserve"> وأنا رديف أبي طلحة ، 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الله أكبر ، </w:t>
      </w:r>
      <w:r w:rsidR="00A7561B">
        <w:rPr>
          <w:rtl/>
        </w:rPr>
        <w:br/>
      </w:r>
      <w:r w:rsidRPr="006216AF">
        <w:rPr>
          <w:rtl/>
        </w:rPr>
        <w:t>خربت خيبرا</w:t>
      </w:r>
      <w:r w:rsidR="00BB316D">
        <w:rPr>
          <w:rtl/>
        </w:rPr>
        <w:t>ً</w:t>
      </w:r>
      <w:r w:rsidRPr="006216AF">
        <w:rPr>
          <w:rtl/>
        </w:rPr>
        <w:t xml:space="preserve"> ، إنّا إذا نزلنا بساحة القوم ، فساء صباح المنذرين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A7561B">
        <w:rPr>
          <w:rtl/>
        </w:rPr>
        <w:t xml:space="preserve"> </w:t>
      </w:r>
      <w:r w:rsidR="00A7561B">
        <w:rPr>
          <w:rtl/>
        </w:rPr>
        <w:br/>
      </w:r>
      <w:r w:rsidRPr="006216AF">
        <w:rPr>
          <w:rtl/>
        </w:rPr>
        <w:t xml:space="preserve">فجاءت امرأة بشاة مسمومة ، فوضعتها بين يدي النبيّ </w:t>
      </w:r>
      <w:r w:rsidR="00470C8A">
        <w:rPr>
          <w:rtl/>
        </w:rPr>
        <w:t>(ص)</w:t>
      </w:r>
      <w:r w:rsidRPr="006216AF">
        <w:rPr>
          <w:rtl/>
        </w:rPr>
        <w:t xml:space="preserve"> ، فلمّا ذهب </w:t>
      </w:r>
      <w:r w:rsidR="00A7561B">
        <w:rPr>
          <w:rtl/>
        </w:rPr>
        <w:br/>
      </w:r>
      <w:r w:rsidRPr="006216AF">
        <w:rPr>
          <w:rtl/>
        </w:rPr>
        <w:t xml:space="preserve">ليأكل منها ، قال لأصحابه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ارفعوا أيديكم فإنّها مسمومة ، والذي نفسي </w:t>
      </w:r>
      <w:r w:rsidR="00A7561B">
        <w:rPr>
          <w:rtl/>
        </w:rPr>
        <w:br/>
      </w:r>
      <w:r w:rsidRPr="006216AF">
        <w:rPr>
          <w:rtl/>
        </w:rPr>
        <w:t>بيده ، إنّ فخذها</w:t>
      </w:r>
      <w:r>
        <w:rPr>
          <w:rtl/>
        </w:rPr>
        <w:t xml:space="preserve"> ـ </w:t>
      </w:r>
      <w:r w:rsidRPr="006216AF">
        <w:rPr>
          <w:rtl/>
        </w:rPr>
        <w:t>أو عضوا</w:t>
      </w:r>
      <w:r w:rsidR="00BB316D">
        <w:rPr>
          <w:rtl/>
        </w:rPr>
        <w:t>ً</w:t>
      </w:r>
      <w:r w:rsidRPr="006216AF">
        <w:rPr>
          <w:rtl/>
        </w:rPr>
        <w:t xml:space="preserve"> منها ، الشكّ من الراوي</w:t>
      </w:r>
      <w:r>
        <w:rPr>
          <w:rtl/>
        </w:rPr>
        <w:t xml:space="preserve"> ـ </w:t>
      </w:r>
      <w:r w:rsidRPr="006216AF">
        <w:rPr>
          <w:rtl/>
        </w:rPr>
        <w:t>قد كلّمني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فأرسل إلى اليهودية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حملك على أن أفسدتيها بعد أن </w:t>
      </w:r>
      <w:r w:rsidR="00A7561B">
        <w:rPr>
          <w:rtl/>
        </w:rPr>
        <w:br/>
      </w:r>
      <w:r w:rsidRPr="006216AF">
        <w:rPr>
          <w:rtl/>
        </w:rPr>
        <w:t>أصلحتيها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: أو علمت ذلك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والله لأخبرنّك ما حملني </w:t>
      </w:r>
      <w:r w:rsidR="00A7561B">
        <w:rPr>
          <w:rtl/>
        </w:rPr>
        <w:br/>
      </w:r>
      <w:r w:rsidRPr="006216AF">
        <w:rPr>
          <w:rtl/>
        </w:rPr>
        <w:t>على ذلك ، قلت : إن كنت نبيّا</w:t>
      </w:r>
      <w:r w:rsidR="000F12E3">
        <w:rPr>
          <w:rtl/>
        </w:rPr>
        <w:t>ً</w:t>
      </w:r>
      <w:r w:rsidRPr="006216AF">
        <w:rPr>
          <w:rtl/>
        </w:rPr>
        <w:t xml:space="preserve"> حقّا</w:t>
      </w:r>
      <w:r w:rsidR="000F12E3">
        <w:rPr>
          <w:rtl/>
        </w:rPr>
        <w:t>ً</w:t>
      </w:r>
      <w:r w:rsidRPr="006216AF">
        <w:rPr>
          <w:rtl/>
        </w:rPr>
        <w:t xml:space="preserve"> ، فإنّ الله سيعلمك ، وإن لم تكن </w:t>
      </w:r>
      <w:r w:rsidR="00A7561B">
        <w:rPr>
          <w:rtl/>
        </w:rPr>
        <w:br/>
      </w:r>
      <w:r w:rsidRPr="006216AF">
        <w:rPr>
          <w:rtl/>
        </w:rPr>
        <w:t>كذلك أرحت الناس منك</w:t>
      </w:r>
      <w:r w:rsidR="00410A32">
        <w:rPr>
          <w:rtl/>
        </w:rPr>
        <w:t xml:space="preserve"> .</w:t>
      </w:r>
    </w:p>
    <w:p w:rsidR="005E20D0" w:rsidRPr="00170E08" w:rsidRDefault="005F4626" w:rsidP="005E20D0">
      <w:pPr>
        <w:rPr>
          <w:rStyle w:val="rfdLineChar"/>
          <w:rtl/>
          <w:lang w:bidi="ar-SA"/>
        </w:rPr>
      </w:pPr>
      <w:r w:rsidRPr="006216AF">
        <w:rPr>
          <w:rtl/>
        </w:rPr>
        <w:t>64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5E20D0">
        <w:rPr>
          <w:rFonts w:hint="cs"/>
          <w:rtl/>
        </w:rPr>
        <w:t xml:space="preserve"> </w:t>
      </w:r>
      <w:r>
        <w:rPr>
          <w:rtl/>
        </w:rPr>
        <w:t>ـ</w:t>
      </w:r>
      <w:r w:rsidR="005E20D0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لمّا </w:t>
      </w:r>
      <w:r w:rsidR="00A7561B">
        <w:rPr>
          <w:rtl/>
        </w:rPr>
        <w:br/>
      </w:r>
      <w:r w:rsidRPr="006216AF">
        <w:rPr>
          <w:rtl/>
        </w:rPr>
        <w:t xml:space="preserve">نزل الطائف ، وحاصر أهلها ، بعثوا إليه شاة مصلية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مسمومة ، فنطق</w:t>
      </w:r>
      <w:r w:rsidR="005E20D0">
        <w:rPr>
          <w:rFonts w:hint="cs"/>
          <w:rtl/>
        </w:rPr>
        <w:t xml:space="preserve"> </w:t>
      </w:r>
      <w:r w:rsidR="005E20D0">
        <w:rPr>
          <w:rtl/>
        </w:rPr>
        <w:br/>
      </w:r>
      <w:r w:rsidR="005E20D0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E20D0">
      <w:pPr>
        <w:pStyle w:val="rfdFootnote0"/>
        <w:rPr>
          <w:rtl/>
        </w:rPr>
      </w:pPr>
      <w:r w:rsidRPr="006216AF">
        <w:rPr>
          <w:rtl/>
        </w:rPr>
        <w:t>1</w:t>
      </w:r>
      <w:r w:rsidR="005E20D0">
        <w:rPr>
          <w:rFonts w:hint="cs"/>
          <w:rtl/>
        </w:rPr>
        <w:t xml:space="preserve"> </w:t>
      </w:r>
      <w:r>
        <w:rPr>
          <w:rtl/>
        </w:rPr>
        <w:t>ـ</w:t>
      </w:r>
      <w:r w:rsidR="005E20D0">
        <w:rPr>
          <w:rFonts w:hint="cs"/>
          <w:rtl/>
        </w:rPr>
        <w:t xml:space="preserve"> </w:t>
      </w:r>
      <w:r w:rsidRPr="006216AF">
        <w:rPr>
          <w:rtl/>
        </w:rPr>
        <w:t xml:space="preserve">الخرائج والجرائح 1 : 27 ، إعلام الورى : 35 ، المغازي للواقدي </w:t>
      </w:r>
      <w:r w:rsidR="00A7561B">
        <w:rPr>
          <w:rtl/>
        </w:rPr>
        <w:br/>
      </w:r>
      <w:r w:rsidRPr="006216AF">
        <w:rPr>
          <w:rtl/>
        </w:rPr>
        <w:t>2 : 643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الخرائج والجرائح : 27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مصلية : مشوية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صلا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14 : 467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56E0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الذراع منها</w:t>
      </w:r>
      <w:r w:rsidRPr="00756E0E">
        <w:rPr>
          <w:rtl/>
        </w:rPr>
        <w:t xml:space="preserve"> </w:t>
      </w:r>
      <w:r w:rsidRPr="006216AF">
        <w:rPr>
          <w:rtl/>
        </w:rPr>
        <w:t>وقال : يا رسول الله لا تأكلني ، فإنّي مسمومة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E20D0">
      <w:pPr>
        <w:rPr>
          <w:rtl/>
        </w:rPr>
      </w:pPr>
      <w:r w:rsidRPr="006216AF">
        <w:rPr>
          <w:rtl/>
        </w:rPr>
        <w:t>65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5E20D0">
        <w:rPr>
          <w:rFonts w:hint="cs"/>
          <w:rtl/>
        </w:rPr>
        <w:t xml:space="preserve"> </w:t>
      </w:r>
      <w:r>
        <w:rPr>
          <w:rtl/>
        </w:rPr>
        <w:t>ـ</w:t>
      </w:r>
      <w:r w:rsidR="005E20D0">
        <w:rPr>
          <w:rFonts w:hint="cs"/>
          <w:rtl/>
        </w:rPr>
        <w:t xml:space="preserve"> </w:t>
      </w:r>
      <w:r w:rsidRPr="006216AF">
        <w:rPr>
          <w:rtl/>
        </w:rPr>
        <w:t xml:space="preserve">عنه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اليهود أتت امرأة منهم يقال </w:t>
      </w:r>
      <w:r w:rsidR="00A7561B">
        <w:rPr>
          <w:rtl/>
        </w:rPr>
        <w:br/>
      </w:r>
      <w:r w:rsidRPr="006216AF">
        <w:rPr>
          <w:rtl/>
        </w:rPr>
        <w:t>لها : عبدة ، فقالوا : يا عبدة ، لقد علمت أنّ محمدا</w:t>
      </w:r>
      <w:r w:rsidR="000F12E3">
        <w:rPr>
          <w:rtl/>
        </w:rPr>
        <w:t>ً</w:t>
      </w:r>
      <w:r w:rsidRPr="006216AF">
        <w:rPr>
          <w:rtl/>
        </w:rPr>
        <w:t xml:space="preserve"> قد هدم ركن بني </w:t>
      </w:r>
      <w:r w:rsidR="00A7561B">
        <w:rPr>
          <w:rtl/>
        </w:rPr>
        <w:br/>
      </w:r>
      <w:r w:rsidRPr="006216AF">
        <w:rPr>
          <w:rtl/>
        </w:rPr>
        <w:t xml:space="preserve">إسرائيل ، وهدم ركن اليهود ، وقد جاءك الملأ من بني إسرائيل بهذا </w:t>
      </w:r>
      <w:r w:rsidR="00A7561B">
        <w:rPr>
          <w:rtl/>
        </w:rPr>
        <w:br/>
      </w:r>
      <w:r w:rsidRPr="006216AF">
        <w:rPr>
          <w:rtl/>
        </w:rPr>
        <w:t>السمّ له ، فهم جاعلون لك جع</w:t>
      </w:r>
      <w:r w:rsidR="00AB693E">
        <w:rPr>
          <w:rtl/>
        </w:rPr>
        <w:t xml:space="preserve">لاً </w:t>
      </w:r>
      <w:r w:rsidRPr="006216AF">
        <w:rPr>
          <w:rtl/>
        </w:rPr>
        <w:t>على أن تسمّيه في هذه الشاة</w:t>
      </w:r>
      <w:r w:rsidR="00410A32">
        <w:rPr>
          <w:rtl/>
        </w:rPr>
        <w:t xml:space="preserve"> .</w:t>
      </w:r>
    </w:p>
    <w:p w:rsidR="005F4626" w:rsidRPr="006216AF" w:rsidRDefault="005F4626" w:rsidP="000F12E3">
      <w:pPr>
        <w:rPr>
          <w:rtl/>
        </w:rPr>
      </w:pPr>
      <w:r w:rsidRPr="006216AF">
        <w:rPr>
          <w:rtl/>
        </w:rPr>
        <w:t xml:space="preserve">فعمدت عبدة إلى الشاة فشوتها ، ثمّ جمعت الرؤساء في بيتها ، </w:t>
      </w:r>
      <w:r w:rsidR="00A7561B">
        <w:rPr>
          <w:rtl/>
        </w:rPr>
        <w:br/>
      </w:r>
      <w:r w:rsidRPr="006216AF">
        <w:rPr>
          <w:rtl/>
        </w:rPr>
        <w:t xml:space="preserve">وأتت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وقالت : يا محمّد قد علمت ما يجب لي ، </w:t>
      </w:r>
      <w:r w:rsidR="00A7561B">
        <w:rPr>
          <w:rtl/>
        </w:rPr>
        <w:br/>
      </w:r>
      <w:r w:rsidRPr="006216AF">
        <w:rPr>
          <w:rtl/>
        </w:rPr>
        <w:t xml:space="preserve">وقد حضرني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رؤساء اليهود فزرني بأصحابك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فقام </w:t>
      </w:r>
      <w:r w:rsidR="00470C8A">
        <w:rPr>
          <w:rtl/>
        </w:rPr>
        <w:t>(ص)</w:t>
      </w:r>
      <w:r w:rsidRPr="006216AF">
        <w:rPr>
          <w:rtl/>
        </w:rPr>
        <w:t xml:space="preserve"> ، ومعه </w:t>
      </w:r>
      <w:r w:rsidR="00A7561B">
        <w:rPr>
          <w:rtl/>
        </w:rPr>
        <w:br/>
      </w:r>
      <w:r w:rsidRPr="006216AF">
        <w:rPr>
          <w:rtl/>
        </w:rPr>
        <w:t xml:space="preserve">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وأبو دجانة ، وأبو أيوب ، وسهل بن ح</w:t>
      </w:r>
      <w:r w:rsidR="000F12E3">
        <w:rPr>
          <w:rtl/>
        </w:rPr>
        <w:t>ُ</w:t>
      </w:r>
      <w:r w:rsidRPr="006216AF">
        <w:rPr>
          <w:rtl/>
        </w:rPr>
        <w:t xml:space="preserve">نيف ، وجماعة </w:t>
      </w:r>
      <w:r w:rsidR="00A7561B">
        <w:rPr>
          <w:rtl/>
        </w:rPr>
        <w:br/>
      </w:r>
      <w:r w:rsidRPr="006216AF">
        <w:rPr>
          <w:rtl/>
        </w:rPr>
        <w:t xml:space="preserve">من المهاجرين والأنصار ، فلمّا دخلوا وأخرجوا الشاة شدّت اليهود آنافها </w:t>
      </w:r>
      <w:r w:rsidR="00A7561B">
        <w:rPr>
          <w:rtl/>
        </w:rPr>
        <w:br/>
      </w:r>
      <w:r w:rsidRPr="006216AF">
        <w:rPr>
          <w:rtl/>
        </w:rPr>
        <w:t>بالصوف ، وقاموا على أرجلهم وتوك</w:t>
      </w:r>
      <w:r w:rsidR="000F12E3">
        <w:rPr>
          <w:rtl/>
        </w:rPr>
        <w:t>أ</w:t>
      </w:r>
      <w:r w:rsidRPr="006216AF">
        <w:rPr>
          <w:rtl/>
        </w:rPr>
        <w:t xml:space="preserve">وا على عصيهم ، فقال لهم رسول </w:t>
      </w:r>
      <w:r w:rsidR="00A7561B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: اقعدوا ؛ فقالوا : إنّا إذا زارنا نبي لم يقعد منّا أحد ، وكرهنا </w:t>
      </w:r>
      <w:r w:rsidR="00A7561B">
        <w:rPr>
          <w:rtl/>
        </w:rPr>
        <w:br/>
      </w:r>
      <w:r w:rsidRPr="006216AF">
        <w:rPr>
          <w:rtl/>
        </w:rPr>
        <w:t>أن يصل إليه من أنفاسنا ما يتأذّ</w:t>
      </w:r>
      <w:r w:rsidR="000B5F85">
        <w:rPr>
          <w:rtl/>
        </w:rPr>
        <w:t>َ</w:t>
      </w:r>
      <w:r w:rsidRPr="006216AF">
        <w:rPr>
          <w:rtl/>
        </w:rPr>
        <w:t>ى به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وكذبت اليهود عليها لعنة الله ، </w:t>
      </w:r>
      <w:r w:rsidR="00CB54C0">
        <w:rPr>
          <w:rtl/>
        </w:rPr>
        <w:br/>
      </w:r>
      <w:r w:rsidRPr="006216AF">
        <w:rPr>
          <w:rtl/>
        </w:rPr>
        <w:t>إنّما فعلت ذلك مخافة سورة السم ودخانه</w:t>
      </w:r>
      <w:r w:rsidR="00410A32">
        <w:rPr>
          <w:rtl/>
        </w:rPr>
        <w:t xml:space="preserve"> .</w:t>
      </w:r>
    </w:p>
    <w:p w:rsidR="005F4626" w:rsidRPr="006216AF" w:rsidRDefault="005F4626" w:rsidP="00756E0E">
      <w:pPr>
        <w:rPr>
          <w:rtl/>
        </w:rPr>
      </w:pPr>
      <w:r w:rsidRPr="006216AF">
        <w:rPr>
          <w:rtl/>
        </w:rPr>
        <w:t xml:space="preserve">فلمّا وضعت الشاة بين يديه ، </w:t>
      </w:r>
      <w:r w:rsidR="00276CED">
        <w:rPr>
          <w:rtl/>
        </w:rPr>
        <w:t>صلّی الله عليه وآله</w:t>
      </w:r>
      <w:r w:rsidRPr="006216AF">
        <w:rPr>
          <w:rtl/>
        </w:rPr>
        <w:t xml:space="preserve"> تكلّمت كتفها فقال :</w:t>
      </w:r>
      <w:r w:rsidR="00756E0E">
        <w:rPr>
          <w:rtl/>
        </w:rPr>
        <w:t xml:space="preserve"> </w:t>
      </w:r>
      <w:r w:rsidR="00CB54C0">
        <w:rPr>
          <w:rtl/>
        </w:rPr>
        <w:br/>
      </w:r>
      <w:r w:rsidRPr="006216AF">
        <w:rPr>
          <w:rtl/>
        </w:rPr>
        <w:t xml:space="preserve">مه يا محمّد لا تأكلني ، فإنّي مسمومة ، فدعا النبي </w:t>
      </w:r>
      <w:r w:rsidR="00276CED">
        <w:rPr>
          <w:rtl/>
        </w:rPr>
        <w:t>صلّی الله عليه وآله</w:t>
      </w:r>
      <w:r w:rsidRPr="006216AF">
        <w:rPr>
          <w:rtl/>
        </w:rPr>
        <w:t xml:space="preserve"> عبدة ، </w:t>
      </w:r>
      <w:r w:rsidR="00CB54C0">
        <w:rPr>
          <w:rtl/>
        </w:rPr>
        <w:br/>
      </w:r>
      <w:r w:rsidRPr="006216AF">
        <w:rPr>
          <w:rtl/>
        </w:rPr>
        <w:t>فقال لها : ما حملك على ما صنعت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قلت : إن كان نبيّا</w:t>
      </w:r>
      <w:r w:rsidR="000F12E3">
        <w:rPr>
          <w:rtl/>
        </w:rPr>
        <w:t>ً</w:t>
      </w:r>
      <w:r w:rsidRPr="006216AF">
        <w:rPr>
          <w:rtl/>
        </w:rPr>
        <w:t xml:space="preserve"> صادقا</w:t>
      </w:r>
      <w:r w:rsidR="000F12E3">
        <w:rPr>
          <w:rtl/>
        </w:rPr>
        <w:t>ً</w:t>
      </w:r>
      <w:r w:rsidRPr="006216AF">
        <w:rPr>
          <w:rtl/>
        </w:rPr>
        <w:t xml:space="preserve"> لم يضرّه ، </w:t>
      </w:r>
      <w:r w:rsidR="00CB54C0">
        <w:rPr>
          <w:rtl/>
        </w:rPr>
        <w:br/>
      </w:r>
      <w:r w:rsidRPr="006216AF">
        <w:rPr>
          <w:rtl/>
        </w:rPr>
        <w:t>وإن كان كاذبا</w:t>
      </w:r>
      <w:r w:rsidR="000F12E3">
        <w:rPr>
          <w:rtl/>
        </w:rPr>
        <w:t>ً</w:t>
      </w:r>
      <w:r w:rsidRPr="006216AF">
        <w:rPr>
          <w:rtl/>
        </w:rPr>
        <w:t xml:space="preserve"> أرحت قومي منه</w:t>
      </w:r>
      <w:r w:rsidR="00410A32">
        <w:rPr>
          <w:rtl/>
        </w:rPr>
        <w:t xml:space="preserve"> .</w:t>
      </w:r>
    </w:p>
    <w:p w:rsidR="005E20D0" w:rsidRPr="00170E08" w:rsidRDefault="005F4626" w:rsidP="005E20D0">
      <w:pPr>
        <w:rPr>
          <w:rStyle w:val="rfdLineChar"/>
          <w:rtl/>
          <w:lang w:bidi="ar-SA"/>
        </w:rPr>
      </w:pPr>
      <w:r w:rsidRPr="006216AF">
        <w:rPr>
          <w:rtl/>
        </w:rPr>
        <w:t xml:space="preserve">فهبط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فقال : الله يقرئك السلام ، يقول :</w:t>
      </w:r>
      <w:r w:rsidR="00756E0E">
        <w:rPr>
          <w:rtl/>
        </w:rPr>
        <w:t xml:space="preserve"> </w:t>
      </w:r>
      <w:r w:rsidR="00CB54C0">
        <w:rPr>
          <w:rtl/>
        </w:rPr>
        <w:br/>
      </w:r>
      <w:r w:rsidRPr="006216AF">
        <w:rPr>
          <w:rtl/>
        </w:rPr>
        <w:t xml:space="preserve">قل : بسم الله الذي يسمّيه به كل مؤمن ، وبه عزّ كلّ مؤمن ، وبنوره </w:t>
      </w:r>
      <w:r w:rsidR="00CB54C0">
        <w:rPr>
          <w:rtl/>
        </w:rPr>
        <w:br/>
      </w:r>
      <w:r w:rsidR="00486103">
        <w:rPr>
          <w:rtl/>
        </w:rPr>
        <w:t>الذي أضاءت به السماوات والأرضو</w:t>
      </w:r>
      <w:r w:rsidRPr="006216AF">
        <w:rPr>
          <w:rtl/>
        </w:rPr>
        <w:t xml:space="preserve">ن ، وبقدرته التي خضع لها كلّ </w:t>
      </w:r>
      <w:r w:rsidR="00CB54C0">
        <w:rPr>
          <w:rtl/>
        </w:rPr>
        <w:br/>
      </w:r>
      <w:r w:rsidRPr="006216AF">
        <w:rPr>
          <w:rtl/>
        </w:rPr>
        <w:t>جبار عنيد ، وانتكس كلّ شيطان مريد ، من شرّ السمّ ، والسحر ،</w:t>
      </w:r>
      <w:r w:rsidR="005E20D0">
        <w:rPr>
          <w:rFonts w:hint="cs"/>
          <w:rtl/>
        </w:rPr>
        <w:t xml:space="preserve"> </w:t>
      </w:r>
      <w:r w:rsidR="005E20D0">
        <w:rPr>
          <w:rtl/>
        </w:rPr>
        <w:br/>
      </w:r>
      <w:r w:rsidR="005E20D0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E20D0">
      <w:pPr>
        <w:pStyle w:val="rfdFootnote0"/>
        <w:rPr>
          <w:rtl/>
        </w:rPr>
      </w:pPr>
      <w:r w:rsidRPr="006216AF">
        <w:rPr>
          <w:rtl/>
        </w:rPr>
        <w:t>3</w:t>
      </w:r>
      <w:r w:rsidR="005E20D0">
        <w:rPr>
          <w:rFonts w:hint="cs"/>
          <w:rtl/>
        </w:rPr>
        <w:t xml:space="preserve"> </w:t>
      </w:r>
      <w:r>
        <w:rPr>
          <w:rtl/>
        </w:rPr>
        <w:t>ـ</w:t>
      </w:r>
      <w:r w:rsidR="005E20D0">
        <w:rPr>
          <w:rFonts w:hint="cs"/>
          <w:rtl/>
        </w:rPr>
        <w:t xml:space="preserve"> </w:t>
      </w:r>
      <w:r w:rsidRPr="006216AF">
        <w:rPr>
          <w:rtl/>
        </w:rPr>
        <w:t>أمالي الصدوق : 186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 ، روضة الواعظين : 61 ، مناقب ابن شهر </w:t>
      </w:r>
      <w:r w:rsidR="00CB54C0">
        <w:rPr>
          <w:rtl/>
        </w:rPr>
        <w:br/>
      </w:r>
      <w:r w:rsidRPr="006216AF">
        <w:rPr>
          <w:rtl/>
        </w:rPr>
        <w:t>أشوب 1 : 91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حضرت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8610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واللمم ، بسم الله العليّ الملك الفرد ، الذي لا إله </w:t>
      </w:r>
      <w:r w:rsidR="00335A4F">
        <w:rPr>
          <w:rtl/>
        </w:rPr>
        <w:t>إلّا</w:t>
      </w:r>
      <w:r w:rsidRPr="006216AF">
        <w:rPr>
          <w:rtl/>
        </w:rPr>
        <w:t xml:space="preserve"> هو </w:t>
      </w:r>
      <w:r w:rsidRPr="006216AF">
        <w:rPr>
          <w:rStyle w:val="rfdAlaem"/>
          <w:rtl/>
        </w:rPr>
        <w:t>(</w:t>
      </w:r>
      <w:r w:rsidR="00486103" w:rsidRPr="00486103">
        <w:rPr>
          <w:rStyle w:val="rfdAie"/>
          <w:rtl/>
        </w:rPr>
        <w:t xml:space="preserve"> وَنُنَزِّلُ مِنَ </w:t>
      </w:r>
      <w:r w:rsidR="00486103">
        <w:rPr>
          <w:rStyle w:val="rfdAie"/>
          <w:rtl/>
        </w:rPr>
        <w:br/>
      </w:r>
      <w:r w:rsidR="00486103" w:rsidRPr="00486103">
        <w:rPr>
          <w:rStyle w:val="rfdAie"/>
          <w:rtl/>
        </w:rPr>
        <w:t xml:space="preserve">الْقُرْآنِ مَا هُوَ شِفَاءٌ وَرَحْمَةٌ لِّلْمُؤْمِنِينَ وَلَا يَزِيدُ الظَّالِمِينَ إِلَّا </w:t>
      </w:r>
      <w:r w:rsidR="00486103">
        <w:rPr>
          <w:rStyle w:val="rfdAie"/>
          <w:rtl/>
        </w:rPr>
        <w:br/>
      </w:r>
      <w:r w:rsidR="00486103" w:rsidRPr="00486103">
        <w:rPr>
          <w:rStyle w:val="rfdAie"/>
          <w:rtl/>
        </w:rPr>
        <w:t>خَسَارًا</w:t>
      </w:r>
      <w:r w:rsidR="00486103" w:rsidRPr="00B070B9">
        <w:rPr>
          <w:rStyle w:val="rfdAie"/>
          <w:rtl/>
        </w:rPr>
        <w:t xml:space="preserve"> </w:t>
      </w:r>
      <w:r w:rsidR="00486103" w:rsidRPr="006216AF">
        <w:rPr>
          <w:rStyle w:val="rfdFootnotenum"/>
          <w:rtl/>
        </w:rPr>
        <w:t>(1)</w:t>
      </w:r>
      <w:r w:rsidR="00486103" w:rsidRPr="00B070B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="00410A32">
        <w:rPr>
          <w:rtl/>
        </w:rPr>
        <w:t xml:space="preserve"> .</w:t>
      </w:r>
    </w:p>
    <w:p w:rsidR="005F4626" w:rsidRPr="006216AF" w:rsidRDefault="005F4626" w:rsidP="00756E0E">
      <w:pPr>
        <w:rPr>
          <w:rtl/>
        </w:rPr>
      </w:pPr>
      <w:r w:rsidRPr="006216AF">
        <w:rPr>
          <w:rtl/>
        </w:rPr>
        <w:t xml:space="preserve">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ذلك ، وأمر أصحابه ، فتكلّموا به ، ثمّ قال :</w:t>
      </w:r>
      <w:r w:rsidR="00756E0E">
        <w:rPr>
          <w:rtl/>
        </w:rPr>
        <w:t xml:space="preserve"> </w:t>
      </w:r>
      <w:r w:rsidR="00CB54C0">
        <w:rPr>
          <w:rtl/>
        </w:rPr>
        <w:br/>
      </w:r>
      <w:r w:rsidRPr="006216AF">
        <w:rPr>
          <w:rtl/>
        </w:rPr>
        <w:t>كلوا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 أمرهم أن يحتجموا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B070B9">
      <w:pPr>
        <w:rPr>
          <w:rtl/>
        </w:rPr>
      </w:pPr>
      <w:r w:rsidRPr="006216AF">
        <w:rPr>
          <w:rtl/>
        </w:rPr>
        <w:t>66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B070B9">
        <w:rPr>
          <w:rFonts w:hint="cs"/>
          <w:rtl/>
        </w:rPr>
        <w:t xml:space="preserve"> </w:t>
      </w:r>
      <w:r>
        <w:rPr>
          <w:rtl/>
        </w:rPr>
        <w:t>ـ</w:t>
      </w:r>
      <w:r w:rsidR="00B070B9">
        <w:rPr>
          <w:rFonts w:hint="cs"/>
          <w:rtl/>
        </w:rPr>
        <w:t xml:space="preserve"> </w:t>
      </w:r>
      <w:r w:rsidRPr="006216AF">
        <w:rPr>
          <w:rtl/>
        </w:rPr>
        <w:t xml:space="preserve">عن يزيد بن أبي حبيب ، قال : أقبلت امرأة ومعها ابن </w:t>
      </w:r>
      <w:r w:rsidR="00CB54C0">
        <w:rPr>
          <w:rtl/>
        </w:rPr>
        <w:br/>
      </w:r>
      <w:r w:rsidRPr="006216AF">
        <w:rPr>
          <w:rtl/>
        </w:rPr>
        <w:t xml:space="preserve">لها ، وهو ابن شهر ، حتّى جاءت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فاكفهرّت عليه </w:t>
      </w:r>
      <w:r w:rsidR="00CB54C0">
        <w:rPr>
          <w:rtl/>
        </w:rPr>
        <w:br/>
      </w:r>
      <w:r w:rsidRPr="006216AF">
        <w:rPr>
          <w:rtl/>
        </w:rPr>
        <w:t xml:space="preserve">بوجهها ، فقال الغلام من حجرها : السلام عليك يا رسول الله ؛ السلام </w:t>
      </w:r>
      <w:r w:rsidR="00CB54C0">
        <w:rPr>
          <w:rtl/>
        </w:rPr>
        <w:br/>
      </w:r>
      <w:r w:rsidRPr="006216AF">
        <w:rPr>
          <w:rtl/>
        </w:rPr>
        <w:t xml:space="preserve">عليك يا محمّد بن عبد الله ، قال : فأنكرت الأم ذلك من ابنها ، فقال </w:t>
      </w:r>
      <w:r w:rsidR="00CB54C0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فما يدريك أني رسول الله ، وأنّي محمّد بن عبد </w:t>
      </w:r>
      <w:r w:rsidR="00CB54C0">
        <w:rPr>
          <w:rtl/>
        </w:rPr>
        <w:br/>
      </w:r>
      <w:r w:rsidRPr="006216AF">
        <w:rPr>
          <w:rtl/>
        </w:rPr>
        <w:t>الله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علّمنيه ربّ العالمين ، والروح الأمين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CB54C0">
        <w:rPr>
          <w:rtl/>
        </w:rPr>
        <w:br/>
      </w:r>
      <w:r w:rsidRPr="006216AF">
        <w:rPr>
          <w:rtl/>
        </w:rPr>
        <w:t>وهو قائم على رأسك ينظر إليك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يا محمّد </w:t>
      </w:r>
      <w:r w:rsidR="00CB54C0">
        <w:rPr>
          <w:rtl/>
        </w:rPr>
        <w:br/>
      </w:r>
      <w:r w:rsidRPr="006216AF">
        <w:rPr>
          <w:rtl/>
        </w:rPr>
        <w:t>هذا تصديق لك بالنبوة ، ودلالة لنبوتك كي يؤمن بك بقية قومك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ما اسمك يا غلام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CB54C0">
      <w:pPr>
        <w:rPr>
          <w:rtl/>
        </w:rPr>
      </w:pPr>
      <w:r w:rsidRPr="006216AF">
        <w:rPr>
          <w:rtl/>
        </w:rPr>
        <w:t>قال : سمّوني عبد العزى ، وأنا به كافر ، فسمّني يا رسول الله</w:t>
      </w:r>
      <w:r w:rsidR="00410A32">
        <w:rPr>
          <w:rtl/>
        </w:rPr>
        <w:t xml:space="preserve"> .</w:t>
      </w:r>
      <w:r w:rsidR="00CB54C0">
        <w:rPr>
          <w:rtl/>
        </w:rPr>
        <w:t xml:space="preserve"> </w:t>
      </w:r>
      <w:r w:rsidR="00CB54C0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أنت عبد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يا رسول الله ، ادع الله عزّ وجل أن يجعلني من خدمك في </w:t>
      </w:r>
      <w:r w:rsidR="00CB54C0">
        <w:rPr>
          <w:rtl/>
        </w:rPr>
        <w:br/>
      </w:r>
      <w:r w:rsidRPr="006216AF">
        <w:rPr>
          <w:rtl/>
        </w:rPr>
        <w:t>الجنّة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ادع الله عزّ وجلّ يعطيه ما سأل</w:t>
      </w:r>
      <w:r w:rsidR="00410A32">
        <w:rPr>
          <w:rtl/>
        </w:rPr>
        <w:t xml:space="preserve"> .</w:t>
      </w:r>
    </w:p>
    <w:p w:rsidR="00B070B9" w:rsidRPr="00170E08" w:rsidRDefault="005F4626" w:rsidP="00B070B9">
      <w:pPr>
        <w:rPr>
          <w:rStyle w:val="rfdLineChar"/>
          <w:rtl/>
          <w:lang w:bidi="ar-SA"/>
        </w:rPr>
      </w:pPr>
      <w:r w:rsidRPr="006216AF">
        <w:rPr>
          <w:rtl/>
        </w:rPr>
        <w:t>قال الغلام : السعيد من آمن بك ، والشقيّ من كذبك ، ثمّ شهق</w:t>
      </w:r>
      <w:r w:rsidR="00B070B9">
        <w:rPr>
          <w:rFonts w:hint="cs"/>
          <w:rtl/>
        </w:rPr>
        <w:t xml:space="preserve"> </w:t>
      </w:r>
      <w:r w:rsidR="00B070B9">
        <w:rPr>
          <w:rtl/>
        </w:rPr>
        <w:br/>
      </w:r>
      <w:r w:rsidR="00B070B9">
        <w:rPr>
          <w:rStyle w:val="rfdLineChar"/>
          <w:rtl/>
          <w:lang w:bidi="ar-SA"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الإ</w:t>
      </w:r>
      <w:r w:rsidR="00486103">
        <w:rPr>
          <w:rStyle w:val="rfdFootnote"/>
          <w:rtl/>
        </w:rPr>
        <w:t>ِ</w:t>
      </w:r>
      <w:r w:rsidRPr="006216AF">
        <w:rPr>
          <w:rStyle w:val="rfdFootnote"/>
          <w:rtl/>
        </w:rPr>
        <w:t>سراء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82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070B9">
      <w:pPr>
        <w:pStyle w:val="rfdFootnote0"/>
        <w:rPr>
          <w:rtl/>
        </w:rPr>
      </w:pPr>
      <w:r w:rsidRPr="006216AF">
        <w:rPr>
          <w:rtl/>
        </w:rPr>
        <w:t>4</w:t>
      </w:r>
      <w:r w:rsidR="00B070B9">
        <w:rPr>
          <w:rFonts w:hint="cs"/>
          <w:rtl/>
        </w:rPr>
        <w:t xml:space="preserve"> </w:t>
      </w:r>
      <w:r>
        <w:rPr>
          <w:rtl/>
        </w:rPr>
        <w:t>ـ</w:t>
      </w:r>
      <w:r w:rsidR="00B070B9">
        <w:rPr>
          <w:rFonts w:hint="cs"/>
          <w:rtl/>
        </w:rPr>
        <w:t xml:space="preserve"> </w:t>
      </w:r>
      <w:r w:rsidRPr="006216AF">
        <w:rPr>
          <w:rtl/>
        </w:rPr>
        <w:t>أورد قطعة منه ابن شهر</w:t>
      </w:r>
      <w:r w:rsidR="00486103">
        <w:rPr>
          <w:rtl/>
        </w:rPr>
        <w:t>ا</w:t>
      </w:r>
      <w:r w:rsidRPr="006216AF">
        <w:rPr>
          <w:rtl/>
        </w:rPr>
        <w:t xml:space="preserve">شوب في مناقبه 1 : 101 ، عن محمد بن </w:t>
      </w:r>
      <w:r w:rsidR="00CB54C0">
        <w:rPr>
          <w:rtl/>
        </w:rPr>
        <w:br/>
      </w:r>
      <w:r w:rsidRPr="006216AF">
        <w:rPr>
          <w:rtl/>
        </w:rPr>
        <w:t>إسحاق</w:t>
      </w:r>
      <w:r w:rsidR="00410A32">
        <w:rPr>
          <w:rtl/>
        </w:rPr>
        <w:t xml:space="preserve"> .</w:t>
      </w:r>
    </w:p>
    <w:p w:rsidR="005F4626" w:rsidRPr="006216AF" w:rsidRDefault="005F4626" w:rsidP="00756E0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شهقة فمات ، فأقبلت الأمّ عليه ، وقالت : يا رسول الله ، فداك أبي </w:t>
      </w:r>
      <w:r w:rsidR="00CB54C0">
        <w:rPr>
          <w:rtl/>
        </w:rPr>
        <w:br/>
      </w:r>
      <w:r w:rsidRPr="006216AF">
        <w:rPr>
          <w:rtl/>
        </w:rPr>
        <w:t xml:space="preserve">وأمي ، لقد كنت مكذّبة بك إلى لدن ما رأيت من آيات نبوّتك ، وأنا </w:t>
      </w:r>
      <w:r w:rsidR="00CB54C0">
        <w:rPr>
          <w:rtl/>
        </w:rPr>
        <w:br/>
      </w:r>
      <w:r w:rsidRPr="006216AF">
        <w:rPr>
          <w:rtl/>
        </w:rPr>
        <w:t xml:space="preserve">أشهد أن لا إله إلا الله ، وأشهد أنّك رسول الله ، يا أسفي على ما </w:t>
      </w:r>
      <w:r w:rsidR="00CB54C0">
        <w:rPr>
          <w:rtl/>
        </w:rPr>
        <w:br/>
      </w:r>
      <w:r w:rsidRPr="006216AF">
        <w:rPr>
          <w:rtl/>
        </w:rPr>
        <w:t>فات منّي</w:t>
      </w:r>
      <w:r w:rsidR="00410A32">
        <w:rPr>
          <w:rtl/>
        </w:rPr>
        <w:t xml:space="preserve"> .</w:t>
      </w:r>
    </w:p>
    <w:p w:rsidR="005F4626" w:rsidRPr="006216AF" w:rsidRDefault="00486103" w:rsidP="005F4626">
      <w:pPr>
        <w:rPr>
          <w:rtl/>
        </w:rPr>
      </w:pPr>
      <w:r>
        <w:rPr>
          <w:rtl/>
        </w:rPr>
        <w:t xml:space="preserve">فقال لها : </w:t>
      </w:r>
      <w:r w:rsidR="009F08E4">
        <w:rPr>
          <w:rtl/>
        </w:rPr>
        <w:t>«</w:t>
      </w:r>
      <w:r>
        <w:rPr>
          <w:rtl/>
        </w:rPr>
        <w:t>أبشري ، فو</w:t>
      </w:r>
      <w:r w:rsidR="005F4626" w:rsidRPr="006216AF">
        <w:rPr>
          <w:rtl/>
        </w:rPr>
        <w:t>الذي ألهمك الإ</w:t>
      </w:r>
      <w:r>
        <w:rPr>
          <w:rtl/>
        </w:rPr>
        <w:t>ِ</w:t>
      </w:r>
      <w:r w:rsidR="005F4626" w:rsidRPr="006216AF">
        <w:rPr>
          <w:rtl/>
        </w:rPr>
        <w:t>يم</w:t>
      </w:r>
      <w:r w:rsidR="000F12E3">
        <w:rPr>
          <w:rtl/>
        </w:rPr>
        <w:t>ان ، إنّ</w:t>
      </w:r>
      <w:r>
        <w:rPr>
          <w:rtl/>
        </w:rPr>
        <w:t>ِ</w:t>
      </w:r>
      <w:r w:rsidR="000F12E3">
        <w:rPr>
          <w:rtl/>
        </w:rPr>
        <w:t xml:space="preserve">ي لأنظر إلى </w:t>
      </w:r>
      <w:r w:rsidR="00CB54C0">
        <w:rPr>
          <w:rtl/>
        </w:rPr>
        <w:br/>
      </w:r>
      <w:r w:rsidR="000F12E3">
        <w:rPr>
          <w:rtl/>
        </w:rPr>
        <w:t xml:space="preserve">حنوطك وكفنك </w:t>
      </w:r>
      <w:r w:rsidR="005F4626" w:rsidRPr="006216AF">
        <w:rPr>
          <w:rtl/>
        </w:rPr>
        <w:t>مع الملائكة</w:t>
      </w:r>
      <w:r w:rsidR="009F08E4" w:rsidRPr="006216AF">
        <w:rPr>
          <w:rtl/>
        </w:rPr>
        <w:t>»</w:t>
      </w:r>
      <w:r w:rsidR="005F4626" w:rsidRPr="006216AF">
        <w:rPr>
          <w:rtl/>
        </w:rPr>
        <w:t xml:space="preserve"> فما برحت حتّى شهقت وفاضت نفسها ،</w:t>
      </w:r>
      <w:r w:rsidR="000F12E3">
        <w:rPr>
          <w:rtl/>
        </w:rPr>
        <w:t xml:space="preserve"> </w:t>
      </w:r>
      <w:r w:rsidR="00CB54C0">
        <w:rPr>
          <w:rtl/>
        </w:rPr>
        <w:br/>
      </w:r>
      <w:r w:rsidR="000F12E3">
        <w:rPr>
          <w:rtl/>
        </w:rPr>
        <w:t xml:space="preserve">فصلَّى رسول الله </w:t>
      </w:r>
      <w:r w:rsidR="00276CED">
        <w:rPr>
          <w:rtl/>
        </w:rPr>
        <w:t>صلّی الله عليه وآله</w:t>
      </w:r>
      <w:r w:rsidR="005F4626" w:rsidRPr="006216AF">
        <w:rPr>
          <w:rtl/>
        </w:rPr>
        <w:t xml:space="preserve"> ، عليهما ودفنها جميعا</w:t>
      </w:r>
      <w:r w:rsidR="000F12E3">
        <w:rPr>
          <w:rtl/>
        </w:rPr>
        <w:t>ً</w:t>
      </w:r>
      <w:r w:rsidR="00410A32">
        <w:rPr>
          <w:rtl/>
        </w:rPr>
        <w:t xml:space="preserve"> .</w:t>
      </w:r>
    </w:p>
    <w:p w:rsidR="00756E0E" w:rsidRDefault="005F4626" w:rsidP="00DA6328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9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756E0E" w:rsidRPr="00B449FA" w:rsidRDefault="005F4626" w:rsidP="00B070B9">
      <w:pPr>
        <w:pStyle w:val="Heading2Center"/>
        <w:rPr>
          <w:rtl/>
        </w:rPr>
      </w:pPr>
      <w:r w:rsidRPr="00B449FA">
        <w:rPr>
          <w:rtl/>
        </w:rPr>
        <w:t>في ظهور آياته من درور</w:t>
      </w:r>
      <w:r w:rsidR="00756E0E" w:rsidRPr="00B449FA">
        <w:rPr>
          <w:rtl/>
        </w:rPr>
        <w:t xml:space="preserve"> </w:t>
      </w:r>
      <w:r w:rsidR="00756E0E" w:rsidRPr="00B449FA">
        <w:rPr>
          <w:rStyle w:val="rfdFootnotenum"/>
          <w:rtl/>
        </w:rPr>
        <w:t>(</w:t>
      </w:r>
      <w:r w:rsidR="00B070B9">
        <w:rPr>
          <w:rStyle w:val="rfdFootnotenum"/>
        </w:rPr>
        <w:t>*</w:t>
      </w:r>
      <w:r w:rsidR="00756E0E" w:rsidRPr="00B449FA">
        <w:rPr>
          <w:rStyle w:val="rfdFootnotenum"/>
          <w:rtl/>
        </w:rPr>
        <w:t>)</w:t>
      </w:r>
      <w:r w:rsidR="00756E0E" w:rsidRPr="00B449FA">
        <w:rPr>
          <w:rtl/>
        </w:rPr>
        <w:t xml:space="preserve"> </w:t>
      </w:r>
      <w:r w:rsidRPr="00B449FA">
        <w:rPr>
          <w:rtl/>
        </w:rPr>
        <w:t xml:space="preserve">اللبن من ضرع الشاة </w:t>
      </w:r>
      <w:r w:rsidR="007F1175" w:rsidRPr="00B449FA">
        <w:rPr>
          <w:rtl/>
        </w:rPr>
        <w:br/>
      </w:r>
      <w:r w:rsidRPr="00B449FA">
        <w:rPr>
          <w:rtl/>
        </w:rPr>
        <w:t>التي ما بها لبن</w:t>
      </w:r>
    </w:p>
    <w:p w:rsidR="005F4626" w:rsidRPr="00B449FA" w:rsidRDefault="005F4626" w:rsidP="00DA6328">
      <w:pPr>
        <w:pStyle w:val="rfdCenterBold2"/>
        <w:rPr>
          <w:rtl/>
        </w:rPr>
      </w:pPr>
      <w:r w:rsidRPr="00B449FA">
        <w:rPr>
          <w:rtl/>
        </w:rPr>
        <w:t>وفيه : ثلاثة أحاديث</w:t>
      </w:r>
    </w:p>
    <w:p w:rsidR="005F4626" w:rsidRPr="006216AF" w:rsidRDefault="005F4626" w:rsidP="00B070B9">
      <w:pPr>
        <w:rPr>
          <w:rtl/>
        </w:rPr>
      </w:pPr>
      <w:r w:rsidRPr="006216AF">
        <w:rPr>
          <w:rtl/>
        </w:rPr>
        <w:t>67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B070B9">
        <w:rPr>
          <w:rFonts w:hint="cs"/>
          <w:rtl/>
        </w:rPr>
        <w:t xml:space="preserve"> </w:t>
      </w:r>
      <w:r>
        <w:rPr>
          <w:rtl/>
        </w:rPr>
        <w:t>ـ</w:t>
      </w:r>
      <w:r w:rsidR="00B070B9">
        <w:rPr>
          <w:rFonts w:hint="cs"/>
          <w:rtl/>
        </w:rPr>
        <w:t xml:space="preserve"> </w:t>
      </w:r>
      <w:r w:rsidRPr="006216AF">
        <w:rPr>
          <w:rtl/>
        </w:rPr>
        <w:t xml:space="preserve">عن زر بن حبيش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عن عبد الله بن مسعود ، قال : كنت </w:t>
      </w:r>
      <w:r w:rsidR="006F13D6">
        <w:rPr>
          <w:rtl/>
        </w:rPr>
        <w:br/>
      </w:r>
      <w:r w:rsidRPr="006216AF">
        <w:rPr>
          <w:rtl/>
        </w:rPr>
        <w:t>أرعى غنما</w:t>
      </w:r>
      <w:r w:rsidR="000F12E3">
        <w:rPr>
          <w:rtl/>
        </w:rPr>
        <w:t>ً</w:t>
      </w:r>
      <w:r w:rsidRPr="006216AF">
        <w:rPr>
          <w:rtl/>
        </w:rPr>
        <w:t xml:space="preserve"> لعقبة بن أبي معيط ، فمرّ بي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وأبو بكر ، </w:t>
      </w:r>
      <w:r w:rsidR="006F13D6">
        <w:rPr>
          <w:rtl/>
        </w:rPr>
        <w:br/>
      </w:r>
      <w:r w:rsidRPr="006216AF">
        <w:rPr>
          <w:rtl/>
        </w:rPr>
        <w:t xml:space="preserve">فقال لي : </w:t>
      </w:r>
      <w:r w:rsidR="009F08E4" w:rsidRPr="006216AF">
        <w:rPr>
          <w:rtl/>
        </w:rPr>
        <w:t>«</w:t>
      </w:r>
      <w:r w:rsidRPr="006216AF">
        <w:rPr>
          <w:rtl/>
        </w:rPr>
        <w:t>يا غلام هل من لبن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نعم ، ولكن مؤتمن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</w:t>
      </w:r>
      <w:r w:rsidR="00E613F1">
        <w:rPr>
          <w:rtl/>
        </w:rPr>
        <w:t xml:space="preserve"> </w:t>
      </w:r>
      <w:r w:rsidR="006F13D6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فهل من شاة لم يقربها الفحل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فأتيته بشاة فمسح ضرعها بيده الشريفة فنزل اللبن ، فحلبه </w:t>
      </w:r>
      <w:r w:rsidR="006F13D6">
        <w:rPr>
          <w:rtl/>
        </w:rPr>
        <w:br/>
      </w:r>
      <w:r w:rsidRPr="006216AF">
        <w:rPr>
          <w:rtl/>
        </w:rPr>
        <w:t xml:space="preserve">في إناء ، فشرب ، وسقى أبا بكر ، ثمّ قال للضرع : </w:t>
      </w:r>
      <w:r w:rsidR="009F08E4" w:rsidRPr="006216AF">
        <w:rPr>
          <w:rtl/>
        </w:rPr>
        <w:t>«</w:t>
      </w:r>
      <w:r w:rsidRPr="006216AF">
        <w:rPr>
          <w:rtl/>
        </w:rPr>
        <w:t>اقلص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فقلص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ثمّ لقيته بعد ذلك ، فقلت : يا رسول الله ، علّمني من هذا </w:t>
      </w:r>
      <w:r w:rsidR="006F13D6">
        <w:rPr>
          <w:rtl/>
        </w:rPr>
        <w:br/>
      </w:r>
      <w:r w:rsidRPr="006216AF">
        <w:rPr>
          <w:rtl/>
        </w:rPr>
        <w:t>القول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Line"/>
        <w:rPr>
          <w:rtl/>
        </w:rPr>
      </w:pPr>
      <w:r w:rsidRPr="006216AF">
        <w:rPr>
          <w:rtl/>
        </w:rPr>
        <w:t>__________________</w:t>
      </w:r>
    </w:p>
    <w:p w:rsidR="005F4626" w:rsidRPr="00E613F1" w:rsidRDefault="005F4626" w:rsidP="00B070B9">
      <w:pPr>
        <w:rPr>
          <w:rStyle w:val="rfdFootnote"/>
          <w:rtl/>
        </w:rPr>
      </w:pPr>
      <w:r w:rsidRPr="00E613F1">
        <w:rPr>
          <w:rStyle w:val="rfdFootnote"/>
          <w:rtl/>
        </w:rPr>
        <w:t>(</w:t>
      </w:r>
      <w:r w:rsidR="00B070B9">
        <w:rPr>
          <w:rStyle w:val="rfdFootnote"/>
        </w:rPr>
        <w:t>*</w:t>
      </w:r>
      <w:r w:rsidRPr="00E613F1">
        <w:rPr>
          <w:rStyle w:val="rfdFootnote"/>
          <w:rtl/>
        </w:rPr>
        <w:t>) في ش ، ص : درّ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الخصائص الكبرى 1 : 203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ك ، م : ذر بن حبش ، وفي ش : ذرين بن حبش ، وما أثبتناه هو </w:t>
      </w:r>
      <w:r w:rsidR="006F13D6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الصواب ،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معجم رجال الحديث 7 : 217 ، أسد الغابة 2 : 200 ، </w:t>
      </w:r>
      <w:r w:rsidR="006F13D6">
        <w:rPr>
          <w:rStyle w:val="rfdFootnote"/>
          <w:rtl/>
        </w:rPr>
        <w:br/>
      </w:r>
      <w:r w:rsidRPr="006216AF">
        <w:rPr>
          <w:rStyle w:val="rfdFootnote"/>
          <w:rtl/>
        </w:rPr>
        <w:t>تهذيب التهذيب 3 : 277 ، تقريب التهذيب 1 : 259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 xml:space="preserve">33 ، والاصابة في </w:t>
      </w:r>
      <w:r w:rsidR="006F13D6">
        <w:rPr>
          <w:rStyle w:val="rfdFootnote"/>
          <w:rtl/>
        </w:rPr>
        <w:br/>
      </w:r>
      <w:r w:rsidRPr="006216AF">
        <w:rPr>
          <w:rStyle w:val="rfdFootnote"/>
          <w:rtl/>
        </w:rPr>
        <w:t>تمييز الصحابة 2 : 369 ضمن ترجمة عبد الله بن مسعود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: الفحول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فمسح رأسي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يرحمك الله ، إنّك عليم معلّم </w:t>
      </w:r>
      <w:r w:rsidR="006F13D6">
        <w:rPr>
          <w:rtl/>
        </w:rPr>
        <w:br/>
      </w:r>
      <w:r w:rsidRPr="006216AF">
        <w:rPr>
          <w:rtl/>
        </w:rPr>
        <w:t>مكرّم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B070B9">
      <w:pPr>
        <w:rPr>
          <w:rtl/>
        </w:rPr>
      </w:pPr>
      <w:r w:rsidRPr="006216AF">
        <w:rPr>
          <w:rtl/>
        </w:rPr>
        <w:t>68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B070B9">
        <w:rPr>
          <w:rFonts w:hint="cs"/>
          <w:rtl/>
        </w:rPr>
        <w:t xml:space="preserve"> </w:t>
      </w:r>
      <w:r>
        <w:rPr>
          <w:rtl/>
        </w:rPr>
        <w:t>ـ</w:t>
      </w:r>
      <w:r w:rsidR="00B070B9">
        <w:rPr>
          <w:rFonts w:hint="cs"/>
          <w:rtl/>
        </w:rPr>
        <w:t xml:space="preserve"> </w:t>
      </w:r>
      <w:r w:rsidRPr="006216AF">
        <w:rPr>
          <w:rtl/>
        </w:rPr>
        <w:t>عن محرز بن هديد ، قال إنّه سمع هشاما</w:t>
      </w:r>
      <w:r w:rsidR="000F12E3">
        <w:rPr>
          <w:rtl/>
        </w:rPr>
        <w:t>ً</w:t>
      </w:r>
      <w:r w:rsidR="00B070B9">
        <w:rPr>
          <w:rFonts w:hint="cs"/>
          <w:rtl/>
        </w:rPr>
        <w:t xml:space="preserve"> </w:t>
      </w:r>
      <w:r>
        <w:rPr>
          <w:rtl/>
        </w:rPr>
        <w:t>ـ</w:t>
      </w:r>
      <w:r w:rsidR="00B070B9">
        <w:rPr>
          <w:rFonts w:hint="cs"/>
          <w:rtl/>
        </w:rPr>
        <w:t xml:space="preserve"> </w:t>
      </w:r>
      <w:r w:rsidRPr="006216AF">
        <w:rPr>
          <w:rtl/>
        </w:rPr>
        <w:t>أخا معبد</w:t>
      </w:r>
      <w:r w:rsidR="00B070B9">
        <w:rPr>
          <w:rFonts w:hint="cs"/>
          <w:rtl/>
        </w:rPr>
        <w:t xml:space="preserve"> </w:t>
      </w:r>
      <w:r>
        <w:rPr>
          <w:rtl/>
        </w:rPr>
        <w:t>ـ</w:t>
      </w:r>
      <w:r w:rsidR="00B070B9">
        <w:rPr>
          <w:rFonts w:hint="cs"/>
          <w:rtl/>
        </w:rPr>
        <w:t xml:space="preserve"> </w:t>
      </w:r>
      <w:r w:rsidRPr="006216AF">
        <w:rPr>
          <w:rtl/>
        </w:rPr>
        <w:t xml:space="preserve">قبل </w:t>
      </w:r>
      <w:r w:rsidR="006F13D6">
        <w:rPr>
          <w:rtl/>
        </w:rPr>
        <w:br/>
      </w:r>
      <w:r w:rsidRPr="006216AF">
        <w:rPr>
          <w:rtl/>
        </w:rPr>
        <w:t xml:space="preserve">البطحاء ، أنّ النبيّ </w:t>
      </w:r>
      <w:r w:rsidR="00470C8A">
        <w:rPr>
          <w:rtl/>
        </w:rPr>
        <w:t>(ص)</w:t>
      </w:r>
      <w:r w:rsidRPr="006216AF">
        <w:rPr>
          <w:rtl/>
        </w:rPr>
        <w:t xml:space="preserve"> لمّا خرج مهاجرا</w:t>
      </w:r>
      <w:r w:rsidR="000F12E3">
        <w:rPr>
          <w:rtl/>
        </w:rPr>
        <w:t>ً</w:t>
      </w:r>
      <w:r w:rsidRPr="006216AF">
        <w:rPr>
          <w:rtl/>
        </w:rPr>
        <w:t xml:space="preserve"> من مكّة ، هو وأبو بكر وعامر </w:t>
      </w:r>
      <w:r w:rsidR="006F13D6">
        <w:rPr>
          <w:rtl/>
        </w:rPr>
        <w:br/>
      </w:r>
      <w:r w:rsidRPr="006216AF">
        <w:rPr>
          <w:rtl/>
        </w:rPr>
        <w:t xml:space="preserve">ابن فهيرة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ودليلهما اللّيثي عبد الله بن أريقط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مرّوا على خيمة أم </w:t>
      </w:r>
      <w:r w:rsidR="006F13D6">
        <w:rPr>
          <w:rtl/>
        </w:rPr>
        <w:br/>
      </w:r>
      <w:r w:rsidRPr="006216AF">
        <w:rPr>
          <w:rtl/>
        </w:rPr>
        <w:t xml:space="preserve">معبد ، وكانت امرأة جلدة ، برزة تحتبي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بفناء الخيمة ، تسقي وتطعم ، </w:t>
      </w:r>
      <w:r w:rsidR="006F13D6">
        <w:rPr>
          <w:rtl/>
        </w:rPr>
        <w:br/>
      </w:r>
      <w:r w:rsidRPr="006216AF">
        <w:rPr>
          <w:rtl/>
        </w:rPr>
        <w:t>فسألوها لحما</w:t>
      </w:r>
      <w:r w:rsidR="000F12E3">
        <w:rPr>
          <w:rtl/>
        </w:rPr>
        <w:t>ً</w:t>
      </w:r>
      <w:r w:rsidRPr="006216AF">
        <w:rPr>
          <w:rtl/>
        </w:rPr>
        <w:t xml:space="preserve"> وتمرا</w:t>
      </w:r>
      <w:r w:rsidR="000F12E3">
        <w:rPr>
          <w:rtl/>
        </w:rPr>
        <w:t>ً</w:t>
      </w:r>
      <w:r w:rsidRPr="006216AF">
        <w:rPr>
          <w:rtl/>
        </w:rPr>
        <w:t xml:space="preserve"> ليشتروا منها ، فلم يصيبوا عندها شيئا</w:t>
      </w:r>
      <w:r w:rsidR="00E33CE4">
        <w:rPr>
          <w:rtl/>
        </w:rPr>
        <w:t>ً</w:t>
      </w:r>
      <w:r w:rsidRPr="006216AF">
        <w:rPr>
          <w:rtl/>
        </w:rPr>
        <w:t xml:space="preserve"> من ذلك ، </w:t>
      </w:r>
      <w:r w:rsidR="006F13D6">
        <w:rPr>
          <w:rtl/>
        </w:rPr>
        <w:br/>
      </w:r>
      <w:r w:rsidRPr="006216AF">
        <w:rPr>
          <w:rtl/>
        </w:rPr>
        <w:t xml:space="preserve">وكان القوم مرمّلين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مسنتين فقالت : لو كان عندنا شيء ما </w:t>
      </w:r>
      <w:r w:rsidR="006F13D6">
        <w:rPr>
          <w:rtl/>
        </w:rPr>
        <w:br/>
      </w:r>
      <w:r w:rsidRPr="006216AF">
        <w:rPr>
          <w:rtl/>
        </w:rPr>
        <w:t xml:space="preserve">أعوزناكم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القرى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فنظر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إلى شاة في كسر الخيمة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هذه </w:t>
      </w:r>
      <w:r w:rsidR="006F13D6">
        <w:rPr>
          <w:rtl/>
        </w:rPr>
        <w:br/>
      </w:r>
      <w:r w:rsidRPr="006216AF">
        <w:rPr>
          <w:rtl/>
        </w:rPr>
        <w:t>الشاة يا أم معبد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: شاة خلفها الجاهد عن الغنم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هل بها من لبن</w:t>
      </w:r>
      <w:r w:rsidR="00DD50E3">
        <w:rPr>
          <w:rtl/>
        </w:rPr>
        <w:t xml:space="preserve"> ؟</w:t>
      </w:r>
      <w:r w:rsidR="009F08E4">
        <w:rPr>
          <w:rtl/>
        </w:rPr>
        <w:t>»</w:t>
      </w:r>
      <w:r w:rsidR="00E33CE4">
        <w:rPr>
          <w:rtl/>
        </w:rPr>
        <w:t xml:space="preserve"> قالت : هي أج</w:t>
      </w:r>
      <w:r w:rsidRPr="006216AF">
        <w:rPr>
          <w:rtl/>
        </w:rPr>
        <w:t>هد من ذلك</w:t>
      </w:r>
      <w:r w:rsidR="00410A32">
        <w:rPr>
          <w:rtl/>
        </w:rPr>
        <w:t xml:space="preserve"> .</w:t>
      </w:r>
    </w:p>
    <w:p w:rsidR="00B070B9" w:rsidRPr="00B070B9" w:rsidRDefault="00B070B9" w:rsidP="00B070B9">
      <w:pPr>
        <w:pStyle w:val="rfdLine"/>
        <w:rPr>
          <w:rtl/>
        </w:rPr>
      </w:pPr>
      <w:r w:rsidRPr="00B070B9">
        <w:rPr>
          <w:rtl/>
        </w:rPr>
        <w:t>___________________</w:t>
      </w:r>
    </w:p>
    <w:p w:rsidR="005F4626" w:rsidRPr="006216AF" w:rsidRDefault="005F4626" w:rsidP="00B070B9">
      <w:pPr>
        <w:pStyle w:val="rfdFootnote0"/>
        <w:rPr>
          <w:rtl/>
        </w:rPr>
      </w:pPr>
      <w:r w:rsidRPr="006216AF">
        <w:rPr>
          <w:rtl/>
        </w:rPr>
        <w:t>2</w:t>
      </w:r>
      <w:r w:rsidR="00B070B9">
        <w:rPr>
          <w:rFonts w:hint="cs"/>
          <w:rtl/>
        </w:rPr>
        <w:t xml:space="preserve"> </w:t>
      </w:r>
      <w:r>
        <w:rPr>
          <w:rtl/>
        </w:rPr>
        <w:t>ـ</w:t>
      </w:r>
      <w:r w:rsidR="00B070B9">
        <w:rPr>
          <w:rFonts w:hint="cs"/>
          <w:rtl/>
        </w:rPr>
        <w:t xml:space="preserve"> </w:t>
      </w:r>
      <w:r w:rsidRPr="006216AF">
        <w:rPr>
          <w:rtl/>
        </w:rPr>
        <w:t>دلائل النبوة 2 : 436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238 ، المستدرك للحاكم 3 : 9 ، مجمع الزوائد </w:t>
      </w:r>
      <w:r w:rsidR="006F13D6">
        <w:rPr>
          <w:rtl/>
        </w:rPr>
        <w:br/>
      </w:r>
      <w:r w:rsidRPr="006216AF">
        <w:rPr>
          <w:rtl/>
        </w:rPr>
        <w:t xml:space="preserve">6 : 58 ، الخصائص الكبرى 1 : 446 ، سيرة ابن هشام 2 : 132 ، </w:t>
      </w:r>
      <w:r w:rsidR="006F13D6">
        <w:rPr>
          <w:rtl/>
        </w:rPr>
        <w:br/>
      </w:r>
      <w:r w:rsidRPr="006216AF">
        <w:rPr>
          <w:rtl/>
        </w:rPr>
        <w:t>الطبقات الكبرى 1 : 230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سيرة الحلبي 2 : 47 ، اعلام الورى</w:t>
      </w:r>
      <w:r w:rsidR="00E33CE4" w:rsidRPr="00B22715">
        <w:rPr>
          <w:rtl/>
        </w:rPr>
        <w:t>ٰ</w:t>
      </w:r>
      <w:r w:rsidRPr="006216AF">
        <w:rPr>
          <w:rtl/>
        </w:rPr>
        <w:t xml:space="preserve"> : 32 ، كشف </w:t>
      </w:r>
      <w:r w:rsidR="006F13D6">
        <w:rPr>
          <w:rtl/>
        </w:rPr>
        <w:br/>
      </w:r>
      <w:r w:rsidRPr="006216AF">
        <w:rPr>
          <w:rtl/>
        </w:rPr>
        <w:t>الغمة 1 : 24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ك ، م : عامر بن مهيرة ، وما أثبتناه هو الصحيح ،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الاصابة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>2 : 256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ر ، ك ، م : عبد الله بن أرهط ، وما أثبتناه هو الصحيح ، راجع </w:t>
      </w:r>
      <w:r w:rsidR="00795C0E">
        <w:rPr>
          <w:rStyle w:val="rfdFootnote"/>
          <w:rtl/>
        </w:rPr>
        <w:br/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الاصابة 2 : 274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الاحتباء : هو أن يضم الانسان رجليه إلى بطنه بثوب يجمعهما به مع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>ظهره ويشده عليها ، وقد يكون باليدين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حبا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14 : 161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FB342F" w:rsidRDefault="005F4626" w:rsidP="00FB342F">
      <w:pPr>
        <w:rPr>
          <w:rStyle w:val="rfdFootnote"/>
          <w:rtl/>
        </w:rPr>
      </w:pPr>
      <w:r w:rsidRPr="00FB342F">
        <w:rPr>
          <w:rStyle w:val="rfdFootnote"/>
          <w:rtl/>
        </w:rPr>
        <w:t>(4) وكان القوم مرمّلين : أي نفد زادهم</w:t>
      </w:r>
      <w:r w:rsidR="00410A32">
        <w:rPr>
          <w:rStyle w:val="rfdFootnote"/>
          <w:rtl/>
        </w:rPr>
        <w:t xml:space="preserve"> .</w:t>
      </w:r>
      <w:r w:rsidRPr="00FB342F">
        <w:rPr>
          <w:rStyle w:val="rfdFootnote"/>
          <w:rtl/>
        </w:rPr>
        <w:t xml:space="preserve"> </w:t>
      </w:r>
      <w:r w:rsidR="009F08E4" w:rsidRPr="00FB342F">
        <w:rPr>
          <w:rStyle w:val="rfdFootnote"/>
          <w:rtl/>
        </w:rPr>
        <w:t>«</w:t>
      </w:r>
      <w:r w:rsidRPr="00FB342F">
        <w:rPr>
          <w:rStyle w:val="rfdFootnote"/>
          <w:rtl/>
        </w:rPr>
        <w:t>النهاية 2 : 265</w:t>
      </w:r>
      <w:r w:rsidR="009F08E4" w:rsidRPr="00FB342F">
        <w:rPr>
          <w:rStyle w:val="rfdFootnote"/>
          <w:rtl/>
        </w:rPr>
        <w:t>»</w:t>
      </w:r>
      <w:r w:rsidRPr="00FB342F">
        <w:rPr>
          <w:rStyle w:val="rfdFootnote"/>
          <w:rtl/>
        </w:rPr>
        <w:t xml:space="preserve"> وفي ع :</w:t>
      </w:r>
      <w:r w:rsidR="00FB342F" w:rsidRPr="00FB342F">
        <w:rPr>
          <w:rStyle w:val="rfdFootnote"/>
          <w:rtl/>
        </w:rPr>
        <w:t xml:space="preserve"> </w:t>
      </w:r>
      <w:r w:rsidR="00795C0E">
        <w:rPr>
          <w:rStyle w:val="rfdFootnote"/>
          <w:rtl/>
        </w:rPr>
        <w:br/>
      </w:r>
      <w:r w:rsidRPr="00FB342F">
        <w:rPr>
          <w:rStyle w:val="rfdFootnote"/>
          <w:rtl/>
        </w:rPr>
        <w:t>مزملين ، ومسنتين : أي مجدبتين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ر ، م ، ك ، ع : ما أعوزكم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>تأذنين لي أن أحلبها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قالت : نعم بأبي أنت وأمي إن </w:t>
      </w:r>
      <w:r w:rsidR="00795C0E">
        <w:rPr>
          <w:rtl/>
        </w:rPr>
        <w:br/>
      </w:r>
      <w:r w:rsidRPr="006216AF">
        <w:rPr>
          <w:rtl/>
        </w:rPr>
        <w:t>كان بها لبن فاحلبها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فدعا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بالشاة ، فمسح بيده على ضرعها ، وسمّى </w:t>
      </w:r>
      <w:r w:rsidR="00795C0E">
        <w:rPr>
          <w:rtl/>
        </w:rPr>
        <w:br/>
      </w:r>
      <w:r w:rsidRPr="006216AF">
        <w:rPr>
          <w:rtl/>
        </w:rPr>
        <w:t>الله تعالى ، ودعا لها في شأنها فتفاجّ</w:t>
      </w:r>
      <w:r w:rsidR="000F12E3">
        <w:rPr>
          <w:rtl/>
        </w:rPr>
        <w:t>َ</w:t>
      </w:r>
      <w:r w:rsidRPr="006216AF">
        <w:rPr>
          <w:rtl/>
        </w:rPr>
        <w:t xml:space="preserve">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عليه ، ودرّت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فدعا بإناء ي</w:t>
      </w:r>
      <w:r w:rsidR="000F12E3">
        <w:rPr>
          <w:rtl/>
        </w:rPr>
        <w:t>ُ</w:t>
      </w:r>
      <w:r w:rsidRPr="006216AF">
        <w:rPr>
          <w:rtl/>
        </w:rPr>
        <w:t xml:space="preserve">ربض الرهط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فحلب فيها شخبا</w:t>
      </w:r>
      <w:r w:rsidR="000F12E3">
        <w:rPr>
          <w:rtl/>
        </w:rPr>
        <w:t>ً</w:t>
      </w:r>
      <w:r w:rsidRPr="006216AF">
        <w:rPr>
          <w:rtl/>
        </w:rPr>
        <w:t xml:space="preserve"> حتّى علاه الثمال ، </w:t>
      </w:r>
      <w:r w:rsidR="00795C0E">
        <w:rPr>
          <w:rtl/>
        </w:rPr>
        <w:br/>
      </w:r>
      <w:r w:rsidRPr="006216AF">
        <w:rPr>
          <w:rtl/>
        </w:rPr>
        <w:t xml:space="preserve">ثمّ سقاها حتّى رويت ، وسقى أصحابه حتّى رووا ، ثمّ شرب آخرهم </w:t>
      </w:r>
      <w:r w:rsidR="00795C0E">
        <w:rPr>
          <w:rtl/>
        </w:rPr>
        <w:br/>
      </w:r>
      <w:r w:rsidRPr="006216AF">
        <w:rPr>
          <w:rtl/>
        </w:rPr>
        <w:t>شربا</w:t>
      </w:r>
      <w:r w:rsidR="000F12E3">
        <w:rPr>
          <w:rtl/>
        </w:rPr>
        <w:t>ً</w:t>
      </w:r>
      <w:r w:rsidRPr="006216AF">
        <w:rPr>
          <w:rtl/>
        </w:rPr>
        <w:t xml:space="preserve"> ، وقال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9F08E4" w:rsidRPr="006216AF">
        <w:rPr>
          <w:rtl/>
        </w:rPr>
        <w:t>«</w:t>
      </w:r>
      <w:r w:rsidRPr="006216AF">
        <w:rPr>
          <w:rtl/>
        </w:rPr>
        <w:t>ساقي القوم آخرهم شربا</w:t>
      </w:r>
      <w:r w:rsidR="00857F59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فشربوا جميعا</w:t>
      </w:r>
      <w:r w:rsidR="000F12E3">
        <w:rPr>
          <w:rtl/>
        </w:rPr>
        <w:t>ً</w:t>
      </w:r>
      <w:r w:rsidRPr="006216AF">
        <w:rPr>
          <w:rtl/>
        </w:rPr>
        <w:t xml:space="preserve"> عل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بعد </w:t>
      </w:r>
      <w:r w:rsidR="00795C0E">
        <w:rPr>
          <w:rtl/>
        </w:rPr>
        <w:br/>
      </w:r>
      <w:r w:rsidRPr="006216AF">
        <w:rPr>
          <w:rtl/>
        </w:rPr>
        <w:t>نهل ، حتّى أراضوا ثمّ حلب ثانيا</w:t>
      </w:r>
      <w:r w:rsidR="000F12E3">
        <w:rPr>
          <w:rtl/>
        </w:rPr>
        <w:t>ً</w:t>
      </w:r>
      <w:r w:rsidRPr="006216AF">
        <w:rPr>
          <w:rtl/>
        </w:rPr>
        <w:t xml:space="preserve"> عودا</w:t>
      </w:r>
      <w:r w:rsidR="000F12E3">
        <w:rPr>
          <w:rtl/>
        </w:rPr>
        <w:t>ً</w:t>
      </w:r>
      <w:r w:rsidRPr="006216AF">
        <w:rPr>
          <w:rtl/>
        </w:rPr>
        <w:t xml:space="preserve"> على بدء ، حتّى امتلأ الإ</w:t>
      </w:r>
      <w:r w:rsidR="00857F59">
        <w:rPr>
          <w:rtl/>
        </w:rPr>
        <w:t>ِ</w:t>
      </w:r>
      <w:r w:rsidRPr="006216AF">
        <w:rPr>
          <w:rtl/>
        </w:rPr>
        <w:t xml:space="preserve">ناء ، </w:t>
      </w:r>
      <w:r w:rsidR="00795C0E">
        <w:rPr>
          <w:rtl/>
        </w:rPr>
        <w:br/>
      </w:r>
      <w:r w:rsidRPr="006216AF">
        <w:rPr>
          <w:rtl/>
        </w:rPr>
        <w:t>فغادره عندها وارتحلوا عنها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طول مع اختلاف الروايات</w:t>
      </w:r>
      <w:r w:rsidR="00410A32">
        <w:rPr>
          <w:rtl/>
        </w:rPr>
        <w:t xml:space="preserve"> .</w:t>
      </w:r>
    </w:p>
    <w:p w:rsidR="005F4626" w:rsidRPr="006216AF" w:rsidRDefault="005F4626" w:rsidP="00B070B9">
      <w:pPr>
        <w:rPr>
          <w:rtl/>
        </w:rPr>
      </w:pPr>
      <w:r w:rsidRPr="006216AF">
        <w:rPr>
          <w:rtl/>
        </w:rPr>
        <w:t>69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B070B9">
        <w:rPr>
          <w:rFonts w:hint="cs"/>
          <w:rtl/>
        </w:rPr>
        <w:t xml:space="preserve"> </w:t>
      </w:r>
      <w:r>
        <w:rPr>
          <w:rtl/>
        </w:rPr>
        <w:t>ـ</w:t>
      </w:r>
      <w:r w:rsidR="00B070B9">
        <w:rPr>
          <w:rFonts w:hint="cs"/>
          <w:rtl/>
        </w:rPr>
        <w:t xml:space="preserve"> </w:t>
      </w:r>
      <w:r w:rsidRPr="006216AF">
        <w:rPr>
          <w:rtl/>
        </w:rPr>
        <w:t xml:space="preserve">عن قيس بن النعمان السكونيّ ، قال : لما انطلق </w:t>
      </w:r>
      <w:r w:rsidR="00795C0E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، وأبو بكر مستخفيين في الغار ، م</w:t>
      </w:r>
      <w:r w:rsidR="00857F59">
        <w:rPr>
          <w:rtl/>
        </w:rPr>
        <w:t>َ</w:t>
      </w:r>
      <w:r w:rsidRPr="006216AF">
        <w:rPr>
          <w:rtl/>
        </w:rPr>
        <w:t>رّا بعبد يرعى غنما</w:t>
      </w:r>
      <w:r w:rsidR="000F12E3">
        <w:rPr>
          <w:rtl/>
        </w:rPr>
        <w:t>ً</w:t>
      </w:r>
      <w:r w:rsidRPr="006216AF">
        <w:rPr>
          <w:rtl/>
        </w:rPr>
        <w:t xml:space="preserve"> قال :</w:t>
      </w:r>
      <w:r w:rsidR="00FB342F">
        <w:rPr>
          <w:rtl/>
        </w:rPr>
        <w:t xml:space="preserve"> </w:t>
      </w:r>
      <w:r w:rsidR="00795C0E">
        <w:rPr>
          <w:rtl/>
        </w:rPr>
        <w:br/>
      </w:r>
      <w:r w:rsidRPr="006216AF">
        <w:rPr>
          <w:rtl/>
        </w:rPr>
        <w:t xml:space="preserve">واستسقياه من اللبن ، فقال : والله ما لي شاة تحلب ، غير أن هنا </w:t>
      </w:r>
      <w:r w:rsidR="00795C0E">
        <w:rPr>
          <w:rtl/>
        </w:rPr>
        <w:br/>
      </w:r>
      <w:r w:rsidRPr="006216AF">
        <w:rPr>
          <w:rtl/>
        </w:rPr>
        <w:t>عناقا</w:t>
      </w:r>
      <w:r w:rsidR="000F12E3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حملت أوّل السنة ، وما بقي لها لبن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ائتنا بها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فأتى بها ، فدعا لها بالبركة ، ثمّ </w:t>
      </w:r>
      <w:r w:rsidR="00795C0E">
        <w:rPr>
          <w:rtl/>
        </w:rPr>
        <w:br/>
      </w:r>
      <w:r w:rsidRPr="006216AF">
        <w:rPr>
          <w:rtl/>
        </w:rPr>
        <w:t>حلب عسا</w:t>
      </w:r>
      <w:r w:rsidR="000F12E3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وسقى أبا بكر ، ثمّ حلب أخرى</w:t>
      </w:r>
      <w:r w:rsidR="00857F59" w:rsidRPr="00B22715">
        <w:rPr>
          <w:rtl/>
        </w:rPr>
        <w:t>ٰ</w:t>
      </w:r>
      <w:r w:rsidRPr="006216AF">
        <w:rPr>
          <w:rtl/>
        </w:rPr>
        <w:t xml:space="preserve"> وسقا الراعي وشرب ، </w:t>
      </w:r>
      <w:r w:rsidR="00795C0E">
        <w:rPr>
          <w:rtl/>
        </w:rPr>
        <w:br/>
      </w:r>
      <w:r w:rsidRPr="006216AF">
        <w:rPr>
          <w:rtl/>
        </w:rPr>
        <w:t>فقال العبد : بالله من أنت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فو الله ما رأيت مثلك قط</w:t>
      </w:r>
      <w:r w:rsidR="00DD50E3">
        <w:rPr>
          <w:rtl/>
        </w:rPr>
        <w:t xml:space="preserve"> !</w:t>
      </w:r>
    </w:p>
    <w:p w:rsidR="00B070B9" w:rsidRPr="00B070B9" w:rsidRDefault="00B070B9" w:rsidP="00B070B9">
      <w:pPr>
        <w:pStyle w:val="rfdLine"/>
        <w:rPr>
          <w:rtl/>
        </w:rPr>
      </w:pPr>
      <w:r w:rsidRPr="00B070B9">
        <w:rPr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تفاجّت الناقة : أي فرجت رجليها للحلب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فجج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339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يربض الرهط : أي يرويهم حتى يثقلهم فيناموا لكثرة اللبن الذي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>شربوه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ربض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7 : 151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البداية والنهاية 3 : 192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العناق : الأنثى من ولد المعز قبل استكمالها الحول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مجمع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>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عنق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219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الع</w:t>
      </w:r>
      <w:r w:rsidR="00857F59">
        <w:rPr>
          <w:rStyle w:val="rfdFootnote"/>
          <w:rtl/>
        </w:rPr>
        <w:t>ُ</w:t>
      </w:r>
      <w:r w:rsidRPr="006216AF">
        <w:rPr>
          <w:rStyle w:val="rfdFootnote"/>
          <w:rtl/>
        </w:rPr>
        <w:t>س : القدح الكبير الضخم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عسس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140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أتراك إن خبّرتك تكتم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نعم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إنّي محمّد رسول 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أنت الذي تزعم قريش أنّه </w:t>
      </w:r>
      <w:r w:rsidR="00795C0E">
        <w:rPr>
          <w:rtl/>
        </w:rPr>
        <w:br/>
      </w:r>
      <w:r w:rsidRPr="006216AF">
        <w:rPr>
          <w:rtl/>
        </w:rPr>
        <w:t xml:space="preserve">صابئ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إنّهم ليقولون ذلك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فإنّ</w:t>
      </w:r>
      <w:r w:rsidR="00AF346A">
        <w:rPr>
          <w:rtl/>
        </w:rPr>
        <w:t>ِ</w:t>
      </w:r>
      <w:r w:rsidRPr="006216AF">
        <w:rPr>
          <w:rtl/>
        </w:rPr>
        <w:t xml:space="preserve">ي أشهد أنّك رسول الله ، </w:t>
      </w:r>
      <w:r w:rsidR="00795C0E">
        <w:rPr>
          <w:rtl/>
        </w:rPr>
        <w:br/>
      </w:r>
      <w:r w:rsidRPr="006216AF">
        <w:rPr>
          <w:rtl/>
        </w:rPr>
        <w:t>وأنّ ما جئت به حقّ</w:t>
      </w:r>
      <w:r w:rsidR="00410A32">
        <w:rPr>
          <w:rtl/>
        </w:rPr>
        <w:t xml:space="preserve"> .</w:t>
      </w:r>
    </w:p>
    <w:p w:rsidR="00B070B9" w:rsidRPr="00170E08" w:rsidRDefault="00C4149B" w:rsidP="00B070B9">
      <w:pPr>
        <w:rPr>
          <w:rStyle w:val="rfdLineChar"/>
          <w:rtl/>
          <w:lang w:bidi="ar-SA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 w:rsidR="00B070B9">
        <w:rPr>
          <w:rtl/>
        </w:rPr>
        <w:br/>
      </w:r>
      <w:r w:rsidR="00B070B9">
        <w:rPr>
          <w:rStyle w:val="rfdLineChar"/>
          <w:rtl/>
          <w:lang w:bidi="ar-SA"/>
        </w:rPr>
        <w:t>___________________</w:t>
      </w:r>
    </w:p>
    <w:p w:rsidR="005F4626" w:rsidRPr="00FB342F" w:rsidRDefault="005F4626" w:rsidP="00FB342F">
      <w:pPr>
        <w:rPr>
          <w:rStyle w:val="rfdFootnote"/>
          <w:rtl/>
        </w:rPr>
      </w:pPr>
      <w:r w:rsidRPr="00FB342F">
        <w:rPr>
          <w:rStyle w:val="rfdFootnote"/>
          <w:rtl/>
        </w:rPr>
        <w:t>(1) الصابئ : هو الذي خرج من دين إلى دين آخر</w:t>
      </w:r>
      <w:r w:rsidR="00410A32">
        <w:rPr>
          <w:rStyle w:val="rfdFootnote"/>
          <w:rtl/>
        </w:rPr>
        <w:t xml:space="preserve"> .</w:t>
      </w:r>
      <w:r w:rsidR="00FB342F" w:rsidRPr="00FB342F">
        <w:rPr>
          <w:rStyle w:val="rfdFootnote"/>
          <w:rtl/>
        </w:rPr>
        <w:t xml:space="preserve"> </w:t>
      </w:r>
      <w:r w:rsidR="00795C0E">
        <w:rPr>
          <w:rStyle w:val="rfdFootnote"/>
          <w:rtl/>
        </w:rPr>
        <w:br/>
      </w:r>
      <w:r w:rsidR="009F08E4" w:rsidRPr="00FB342F">
        <w:rPr>
          <w:rStyle w:val="rfdFootnote"/>
          <w:rtl/>
        </w:rPr>
        <w:t>«</w:t>
      </w:r>
      <w:r w:rsidRPr="00FB342F">
        <w:rPr>
          <w:rStyle w:val="rfdFootnote"/>
          <w:rtl/>
        </w:rPr>
        <w:t>الصحاح ـ صبا ـ 1 : 59</w:t>
      </w:r>
      <w:r w:rsidR="009F08E4" w:rsidRPr="00FB342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FB342F" w:rsidRDefault="005F4626" w:rsidP="00DA6328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10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FB342F" w:rsidRPr="00B449FA" w:rsidRDefault="005F4626" w:rsidP="00DA6328">
      <w:pPr>
        <w:pStyle w:val="Heading2Center"/>
        <w:rPr>
          <w:rtl/>
        </w:rPr>
      </w:pPr>
      <w:r w:rsidRPr="00B449FA">
        <w:rPr>
          <w:rtl/>
        </w:rPr>
        <w:t xml:space="preserve">في بيان ظهور آياته في الاستسقاء وإظلال السحاب عليه ، </w:t>
      </w:r>
      <w:r w:rsidR="00795C0E" w:rsidRPr="00B449FA">
        <w:rPr>
          <w:rtl/>
        </w:rPr>
        <w:br/>
      </w:r>
      <w:r w:rsidRPr="00B449FA">
        <w:rPr>
          <w:rtl/>
        </w:rPr>
        <w:t>وغيره</w:t>
      </w:r>
    </w:p>
    <w:p w:rsidR="005F4626" w:rsidRPr="00B449FA" w:rsidRDefault="005F4626" w:rsidP="00DA6328">
      <w:pPr>
        <w:pStyle w:val="rfdCenterBold2"/>
        <w:rPr>
          <w:rtl/>
        </w:rPr>
      </w:pPr>
      <w:r w:rsidRPr="00B449FA">
        <w:rPr>
          <w:rtl/>
        </w:rPr>
        <w:t>وفيه : خمسة أحاديث</w:t>
      </w:r>
    </w:p>
    <w:p w:rsidR="005F4626" w:rsidRPr="006216AF" w:rsidRDefault="005F4626" w:rsidP="00216F81">
      <w:pPr>
        <w:rPr>
          <w:rtl/>
        </w:rPr>
      </w:pPr>
      <w:r w:rsidRPr="006216AF">
        <w:rPr>
          <w:rtl/>
        </w:rPr>
        <w:t>70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216F81">
        <w:rPr>
          <w:rFonts w:hint="cs"/>
          <w:rtl/>
        </w:rPr>
        <w:t xml:space="preserve"> </w:t>
      </w:r>
      <w:r>
        <w:rPr>
          <w:rtl/>
        </w:rPr>
        <w:t>ـ</w:t>
      </w:r>
      <w:r w:rsidR="00216F81">
        <w:rPr>
          <w:rFonts w:hint="cs"/>
          <w:rtl/>
        </w:rPr>
        <w:t xml:space="preserve"> </w:t>
      </w:r>
      <w:r w:rsidRPr="006216AF">
        <w:rPr>
          <w:rtl/>
        </w:rPr>
        <w:t xml:space="preserve">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لابنه إسماعيل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795C0E">
        <w:rPr>
          <w:rtl/>
        </w:rPr>
        <w:br/>
      </w:r>
      <w:r w:rsidRPr="006216AF">
        <w:rPr>
          <w:rtl/>
        </w:rPr>
        <w:t>بنيّ حدثنا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إسماعيل : كانت السماء تمطر بغير سحاب ، فتنبت </w:t>
      </w:r>
      <w:r w:rsidR="00795C0E">
        <w:rPr>
          <w:rtl/>
        </w:rPr>
        <w:br/>
      </w:r>
      <w:r w:rsidRPr="006216AF">
        <w:rPr>
          <w:rtl/>
        </w:rPr>
        <w:t xml:space="preserve">الأرض من ساعتها ، فيرعى فيها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عناقه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ذلك آيتان</w:t>
      </w:r>
      <w:r w:rsidR="00410A32">
        <w:rPr>
          <w:rtl/>
        </w:rPr>
        <w:t xml:space="preserve"> .</w:t>
      </w:r>
    </w:p>
    <w:p w:rsidR="005F4626" w:rsidRPr="006216AF" w:rsidRDefault="005F4626" w:rsidP="00216F81">
      <w:pPr>
        <w:rPr>
          <w:rtl/>
        </w:rPr>
      </w:pPr>
      <w:r w:rsidRPr="006216AF">
        <w:rPr>
          <w:rtl/>
        </w:rPr>
        <w:t>71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216F81">
        <w:rPr>
          <w:rFonts w:hint="cs"/>
          <w:rtl/>
        </w:rPr>
        <w:t xml:space="preserve"> </w:t>
      </w:r>
      <w:r>
        <w:rPr>
          <w:rtl/>
        </w:rPr>
        <w:t>ـ</w:t>
      </w:r>
      <w:r w:rsidR="00216F81">
        <w:rPr>
          <w:rFonts w:hint="cs"/>
          <w:rtl/>
        </w:rPr>
        <w:t xml:space="preserve"> </w:t>
      </w:r>
      <w:r w:rsidRPr="006216AF">
        <w:rPr>
          <w:rtl/>
        </w:rPr>
        <w:t xml:space="preserve">وعن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وروى أيضا</w:t>
      </w:r>
      <w:r w:rsidR="000F12E3">
        <w:rPr>
          <w:rtl/>
        </w:rPr>
        <w:t>ً</w:t>
      </w:r>
      <w:r w:rsidRPr="006216AF">
        <w:rPr>
          <w:rtl/>
        </w:rPr>
        <w:t xml:space="preserve"> غيره أنّ </w:t>
      </w:r>
      <w:r w:rsidR="00795C0E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كان ذات يوم جالسا</w:t>
      </w:r>
      <w:r w:rsidR="000F12E3">
        <w:rPr>
          <w:rtl/>
        </w:rPr>
        <w:t>ً</w:t>
      </w:r>
      <w:r w:rsidRPr="006216AF">
        <w:rPr>
          <w:rtl/>
        </w:rPr>
        <w:t xml:space="preserve"> في المسجد ، إذ جاءه أعرابي ووقف </w:t>
      </w:r>
      <w:r w:rsidR="00795C0E">
        <w:rPr>
          <w:rtl/>
        </w:rPr>
        <w:br/>
      </w:r>
      <w:r w:rsidRPr="006216AF">
        <w:rPr>
          <w:rtl/>
        </w:rPr>
        <w:t xml:space="preserve">عليه ، وقال : ما لنا بعير يربط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ولا صبي يصيح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أنشأ يقول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5E2B8D" w:rsidTr="00216F81"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[ أتيناك يا خير البرية كلّها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لترحمنا مما لقينا من الأزل ]</w:t>
            </w:r>
            <w:r w:rsidRPr="00577679">
              <w:rPr>
                <w:rStyle w:val="rfdPoemTiniCharChar"/>
                <w:rtl/>
              </w:rPr>
              <w:t xml:space="preserve"> 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5E2B8D" w:rsidTr="00216F81"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أتيناك والعذراء يدمى لبانها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 xml:space="preserve">قد شغلت </w:t>
            </w:r>
            <w:r w:rsidRPr="006216AF">
              <w:rPr>
                <w:rStyle w:val="rfdFootnotenum"/>
                <w:rtl/>
              </w:rPr>
              <w:t>(4)</w:t>
            </w:r>
            <w:r w:rsidRPr="006216AF">
              <w:rPr>
                <w:rtl/>
              </w:rPr>
              <w:t xml:space="preserve"> أم الصبي عن الطفل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216F81" w:rsidRPr="00216F81" w:rsidRDefault="00216F81" w:rsidP="00216F81">
      <w:pPr>
        <w:pStyle w:val="rfdLine"/>
        <w:rPr>
          <w:rtl/>
        </w:rPr>
      </w:pPr>
      <w:r w:rsidRPr="00216F81">
        <w:rPr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</w:t>
      </w:r>
      <w:r w:rsidR="00410A32">
        <w:rPr>
          <w:rtl/>
        </w:rPr>
        <w:t xml:space="preserve"> . . .</w:t>
      </w:r>
    </w:p>
    <w:p w:rsidR="005F4626" w:rsidRPr="006216AF" w:rsidRDefault="005F4626" w:rsidP="00216F81">
      <w:pPr>
        <w:pStyle w:val="rfdFootnote0"/>
        <w:rPr>
          <w:rtl/>
        </w:rPr>
      </w:pPr>
      <w:r w:rsidRPr="006216AF">
        <w:rPr>
          <w:rtl/>
        </w:rPr>
        <w:t>2</w:t>
      </w:r>
      <w:r w:rsidR="00216F81">
        <w:rPr>
          <w:rFonts w:hint="cs"/>
          <w:rtl/>
        </w:rPr>
        <w:t xml:space="preserve"> </w:t>
      </w:r>
      <w:r>
        <w:rPr>
          <w:rtl/>
        </w:rPr>
        <w:t>ـ</w:t>
      </w:r>
      <w:r w:rsidR="00216F81">
        <w:rPr>
          <w:rFonts w:hint="cs"/>
          <w:rtl/>
        </w:rPr>
        <w:t xml:space="preserve"> </w:t>
      </w:r>
      <w:r w:rsidRPr="006216AF">
        <w:rPr>
          <w:rtl/>
        </w:rPr>
        <w:t>أمالي المفيد : 301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 ، أمالي الطوسي 1 : 72 ، وقطعة منه في إعلام </w:t>
      </w:r>
      <w:r w:rsidR="00795C0E">
        <w:rPr>
          <w:rtl/>
        </w:rPr>
        <w:br/>
      </w:r>
      <w:r w:rsidRPr="006216AF">
        <w:rPr>
          <w:rtl/>
        </w:rPr>
        <w:t>الورى : 37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نشط ، وفي ع : نيط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مصلح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ما بين المعقوفتين اثبتناه من المصدرين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ر ، ك ، م : ذهلت</w:t>
      </w:r>
      <w:r w:rsidR="00410A32">
        <w:rPr>
          <w:rStyle w:val="rfdFootnote"/>
          <w:rtl/>
        </w:rPr>
        <w:t xml:space="preserve"> .</w:t>
      </w:r>
    </w:p>
    <w:p w:rsidR="00166E62" w:rsidRPr="00216F81" w:rsidRDefault="00166E62" w:rsidP="00216F81">
      <w:r w:rsidRPr="00216F81"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166E62" w:rsidTr="00216F81"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>
              <w:rPr>
                <w:rtl/>
              </w:rPr>
              <w:lastRenderedPageBreak/>
              <w:t>و</w:t>
            </w:r>
            <w:r w:rsidRPr="006216AF">
              <w:rPr>
                <w:rtl/>
              </w:rPr>
              <w:t>ألقى بكفّيه الفتى استكانة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من الجوع ضعفا</w:t>
            </w:r>
            <w:r w:rsidR="000F12E3">
              <w:rPr>
                <w:rtl/>
              </w:rPr>
              <w:t>ً</w:t>
            </w:r>
            <w:r w:rsidRPr="006216AF">
              <w:rPr>
                <w:rtl/>
              </w:rPr>
              <w:t xml:space="preserve"> </w:t>
            </w:r>
            <w:r w:rsidRPr="006216AF">
              <w:rPr>
                <w:rStyle w:val="rfdFootnotenum"/>
                <w:rtl/>
              </w:rPr>
              <w:t>(1)</w:t>
            </w:r>
            <w:r w:rsidRPr="006216AF">
              <w:rPr>
                <w:rtl/>
              </w:rPr>
              <w:t xml:space="preserve"> ما يمرّ ولا يحل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166E62" w:rsidTr="00216F81"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لا شيء مما يأكل</w:t>
            </w:r>
            <w:r w:rsidR="0052049C">
              <w:rPr>
                <w:rtl/>
              </w:rPr>
              <w:t>ُ</w:t>
            </w:r>
            <w:r w:rsidRPr="006216AF">
              <w:rPr>
                <w:rtl/>
              </w:rPr>
              <w:t xml:space="preserve"> الناس عندنا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سوى</w:t>
            </w:r>
            <w:r w:rsidR="0052049C" w:rsidRPr="00B22715">
              <w:rPr>
                <w:rtl/>
              </w:rPr>
              <w:t>ٰ</w:t>
            </w:r>
            <w:r w:rsidRPr="006216AF">
              <w:rPr>
                <w:rtl/>
              </w:rPr>
              <w:t xml:space="preserve"> الحنظل العام</w:t>
            </w:r>
            <w:r w:rsidR="0052049C">
              <w:rPr>
                <w:rtl/>
              </w:rPr>
              <w:t>ِ</w:t>
            </w:r>
            <w:r w:rsidRPr="006216AF">
              <w:rPr>
                <w:rtl/>
              </w:rPr>
              <w:t>ى والعلهز</w:t>
            </w:r>
            <w:r w:rsidR="00216F81">
              <w:rPr>
                <w:rFonts w:hint="cs"/>
                <w:rtl/>
              </w:rPr>
              <w:t xml:space="preserve"> </w:t>
            </w:r>
            <w:r w:rsidRPr="006216AF">
              <w:rPr>
                <w:rStyle w:val="rfdFootnotenum"/>
                <w:rtl/>
              </w:rPr>
              <w:t>(2)</w:t>
            </w:r>
            <w:r w:rsidRPr="006216AF">
              <w:rPr>
                <w:rtl/>
              </w:rPr>
              <w:t xml:space="preserve"> والغسل</w:t>
            </w:r>
            <w:r w:rsidRPr="006216AF">
              <w:rPr>
                <w:rStyle w:val="rfdFootnotenum"/>
                <w:rtl/>
              </w:rPr>
              <w:t>(3)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166E62" w:rsidTr="00216F81"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 xml:space="preserve">ليس لنا </w:t>
            </w:r>
            <w:r w:rsidR="00335A4F">
              <w:rPr>
                <w:rtl/>
              </w:rPr>
              <w:t>إلّا</w:t>
            </w:r>
            <w:r w:rsidRPr="006216AF">
              <w:rPr>
                <w:rtl/>
              </w:rPr>
              <w:t xml:space="preserve"> إليك فرارنا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 xml:space="preserve">أين فرار الناس </w:t>
            </w:r>
            <w:r w:rsidR="00335A4F">
              <w:rPr>
                <w:rtl/>
              </w:rPr>
              <w:t>إلّا</w:t>
            </w:r>
            <w:r w:rsidRPr="006216AF">
              <w:rPr>
                <w:rtl/>
              </w:rPr>
              <w:t xml:space="preserve"> إلى الرّسل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فقام النبيّ </w:t>
      </w:r>
      <w:r w:rsidR="00470C8A">
        <w:rPr>
          <w:rtl/>
        </w:rPr>
        <w:t>(ص)</w:t>
      </w:r>
      <w:r w:rsidRPr="006216AF">
        <w:rPr>
          <w:rtl/>
        </w:rPr>
        <w:t xml:space="preserve"> يجرّ رداءه ، حتّى صعد المنبر ، وقلب الرداء ، </w:t>
      </w:r>
      <w:r w:rsidR="00795C0E">
        <w:rPr>
          <w:rtl/>
        </w:rPr>
        <w:br/>
      </w:r>
      <w:r w:rsidRPr="006216AF">
        <w:rPr>
          <w:rtl/>
        </w:rPr>
        <w:t xml:space="preserve">وخطب وقال : </w:t>
      </w:r>
      <w:r w:rsidR="009F08E4" w:rsidRPr="006216AF">
        <w:rPr>
          <w:rtl/>
        </w:rPr>
        <w:t>«</w:t>
      </w:r>
      <w:r w:rsidRPr="006216AF">
        <w:rPr>
          <w:rtl/>
        </w:rPr>
        <w:t>اللهم اسقنا غيثا</w:t>
      </w:r>
      <w:r w:rsidR="000F12E3">
        <w:rPr>
          <w:rtl/>
        </w:rPr>
        <w:t>ً</w:t>
      </w:r>
      <w:r w:rsidRPr="006216AF">
        <w:rPr>
          <w:rtl/>
        </w:rPr>
        <w:t xml:space="preserve"> مغيثا</w:t>
      </w:r>
      <w:r w:rsidR="000F12E3">
        <w:rPr>
          <w:rtl/>
        </w:rPr>
        <w:t>ً</w:t>
      </w:r>
      <w:r w:rsidRPr="006216AF">
        <w:rPr>
          <w:rtl/>
        </w:rPr>
        <w:t xml:space="preserve"> ، هنيئا</w:t>
      </w:r>
      <w:r w:rsidR="000F12E3">
        <w:rPr>
          <w:rtl/>
        </w:rPr>
        <w:t>ً</w:t>
      </w:r>
      <w:r w:rsidRPr="006216AF">
        <w:rPr>
          <w:rtl/>
        </w:rPr>
        <w:t xml:space="preserve"> مريئا</w:t>
      </w:r>
      <w:r w:rsidR="000F12E3">
        <w:rPr>
          <w:rtl/>
        </w:rPr>
        <w:t>ً</w:t>
      </w:r>
      <w:r w:rsidRPr="006216AF">
        <w:rPr>
          <w:rtl/>
        </w:rPr>
        <w:t xml:space="preserve"> غدقا</w:t>
      </w:r>
      <w:r w:rsidR="000F12E3">
        <w:rPr>
          <w:rtl/>
        </w:rPr>
        <w:t>ً</w:t>
      </w:r>
      <w:r w:rsidRPr="006216AF">
        <w:rPr>
          <w:rtl/>
        </w:rPr>
        <w:t xml:space="preserve"> غير رائث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ولا </w:t>
      </w:r>
      <w:r w:rsidR="00795C0E">
        <w:rPr>
          <w:rtl/>
        </w:rPr>
        <w:br/>
      </w:r>
      <w:r w:rsidRPr="006216AF">
        <w:rPr>
          <w:rtl/>
        </w:rPr>
        <w:t>لابث نافعا</w:t>
      </w:r>
      <w:r w:rsidR="00920B44">
        <w:rPr>
          <w:rtl/>
        </w:rPr>
        <w:t>ً</w:t>
      </w:r>
      <w:r w:rsidRPr="006216AF">
        <w:rPr>
          <w:rtl/>
        </w:rPr>
        <w:t xml:space="preserve"> غير ضار ، تملأ به الضرع ، وتنبت به الزرع ، وتحيي به </w:t>
      </w:r>
      <w:r w:rsidR="00795C0E">
        <w:rPr>
          <w:rtl/>
        </w:rPr>
        <w:br/>
      </w:r>
      <w:r w:rsidRPr="006216AF">
        <w:rPr>
          <w:rtl/>
        </w:rPr>
        <w:t>الأرض بعد موتها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920B44" w:rsidP="00304AF7">
      <w:pPr>
        <w:rPr>
          <w:rtl/>
        </w:rPr>
      </w:pPr>
      <w:r>
        <w:rPr>
          <w:rtl/>
        </w:rPr>
        <w:t>قال : فو</w:t>
      </w:r>
      <w:r w:rsidR="005F4626" w:rsidRPr="006216AF">
        <w:rPr>
          <w:rtl/>
        </w:rPr>
        <w:t xml:space="preserve">الله ما ردّ يده إلى نحره ، حتّى ألقت السماء بأرواقها </w:t>
      </w:r>
      <w:r w:rsidR="005F4626" w:rsidRPr="006216AF">
        <w:rPr>
          <w:rStyle w:val="rfdFootnotenum"/>
          <w:rtl/>
        </w:rPr>
        <w:t>(5)</w:t>
      </w:r>
      <w:r w:rsidR="00304AF7">
        <w:rPr>
          <w:rtl/>
        </w:rPr>
        <w:t xml:space="preserve"> </w:t>
      </w:r>
      <w:r w:rsidR="00795C0E">
        <w:rPr>
          <w:rtl/>
        </w:rPr>
        <w:br/>
      </w:r>
      <w:r w:rsidR="005F4626" w:rsidRPr="006216AF">
        <w:rPr>
          <w:rtl/>
        </w:rPr>
        <w:t xml:space="preserve">وجاء أهل البطحاء يصيحون : الغرق الغرق يا رسول الله ، فرفع رأسه </w:t>
      </w:r>
      <w:r w:rsidR="00795C0E">
        <w:rPr>
          <w:rtl/>
        </w:rPr>
        <w:br/>
      </w:r>
      <w:r w:rsidR="005F4626" w:rsidRPr="006216AF">
        <w:rPr>
          <w:rtl/>
        </w:rPr>
        <w:t>إلى السماء وقال : اللهم حوالينا ولا علينا ، الل</w:t>
      </w:r>
      <w:r>
        <w:rPr>
          <w:rtl/>
        </w:rPr>
        <w:t>ّ</w:t>
      </w:r>
      <w:r w:rsidR="005F4626" w:rsidRPr="006216AF">
        <w:rPr>
          <w:rtl/>
        </w:rPr>
        <w:t xml:space="preserve">هم على الربا </w:t>
      </w:r>
      <w:r w:rsidR="00795C0E">
        <w:rPr>
          <w:rtl/>
        </w:rPr>
        <w:br/>
      </w:r>
      <w:r w:rsidR="005F4626" w:rsidRPr="006216AF">
        <w:rPr>
          <w:rtl/>
        </w:rPr>
        <w:t xml:space="preserve">والآكام </w:t>
      </w:r>
      <w:r w:rsidR="005F4626" w:rsidRPr="006216AF">
        <w:rPr>
          <w:rStyle w:val="rfdFootnotenum"/>
          <w:rtl/>
        </w:rPr>
        <w:t>(6)</w:t>
      </w:r>
      <w:r w:rsidR="005F4626" w:rsidRPr="006216AF">
        <w:rPr>
          <w:rtl/>
        </w:rPr>
        <w:t xml:space="preserve"> ، وبطون الأودية ، وأصول الشجر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فانجابت السحابة عن المدينة ، حتّى أحدق بها كالإكليل ، </w:t>
      </w:r>
      <w:r w:rsidR="00795C0E">
        <w:rPr>
          <w:rtl/>
        </w:rPr>
        <w:br/>
      </w:r>
      <w:r w:rsidRPr="006216AF">
        <w:rPr>
          <w:rtl/>
        </w:rPr>
        <w:t xml:space="preserve">فتبسّم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حتّى بدت نواجذه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طول ، وفي ذلك أيضا</w:t>
      </w:r>
      <w:r w:rsidR="000F12E3">
        <w:rPr>
          <w:rtl/>
        </w:rPr>
        <w:t>ً</w:t>
      </w:r>
      <w:r w:rsidRPr="006216AF">
        <w:rPr>
          <w:rtl/>
        </w:rPr>
        <w:t xml:space="preserve"> آيتان</w:t>
      </w:r>
      <w:r w:rsidR="00410A32">
        <w:rPr>
          <w:rtl/>
        </w:rPr>
        <w:t xml:space="preserve"> .</w:t>
      </w:r>
    </w:p>
    <w:p w:rsidR="00C0679B" w:rsidRPr="00C0679B" w:rsidRDefault="00C0679B" w:rsidP="00C0679B">
      <w:pPr>
        <w:pStyle w:val="rfdLine"/>
        <w:rPr>
          <w:rtl/>
        </w:rPr>
      </w:pPr>
      <w:r w:rsidRPr="00C0679B">
        <w:rPr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هونا</w:t>
      </w:r>
      <w:r w:rsidR="000F12E3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الع</w:t>
      </w:r>
      <w:r w:rsidR="00920B44">
        <w:rPr>
          <w:rStyle w:val="rfdFootnote"/>
          <w:rtl/>
        </w:rPr>
        <w:t>ِ</w:t>
      </w:r>
      <w:r w:rsidRPr="006216AF">
        <w:rPr>
          <w:rStyle w:val="rfdFootnote"/>
          <w:rtl/>
        </w:rPr>
        <w:t>ل</w:t>
      </w:r>
      <w:r w:rsidR="00920B44">
        <w:rPr>
          <w:rStyle w:val="rfdFootnote"/>
          <w:rtl/>
        </w:rPr>
        <w:t>ْ</w:t>
      </w:r>
      <w:r w:rsidRPr="006216AF">
        <w:rPr>
          <w:rStyle w:val="rfdFootnote"/>
          <w:rtl/>
        </w:rPr>
        <w:t>ه</w:t>
      </w:r>
      <w:r w:rsidR="00920B44">
        <w:rPr>
          <w:rStyle w:val="rfdFootnote"/>
          <w:rtl/>
        </w:rPr>
        <w:t>ِ</w:t>
      </w:r>
      <w:r w:rsidRPr="006216AF">
        <w:rPr>
          <w:rStyle w:val="rfdFootnote"/>
          <w:rtl/>
        </w:rPr>
        <w:t>ز : وبر يخلط بدماء الح</w:t>
      </w:r>
      <w:r w:rsidR="000F12E3">
        <w:rPr>
          <w:rStyle w:val="rfdFootnote"/>
          <w:rtl/>
        </w:rPr>
        <w:t>َ</w:t>
      </w:r>
      <w:r w:rsidRPr="006216AF">
        <w:rPr>
          <w:rStyle w:val="rfdFootnote"/>
          <w:rtl/>
        </w:rPr>
        <w:t>ل</w:t>
      </w:r>
      <w:r w:rsidR="000F12E3">
        <w:rPr>
          <w:rStyle w:val="rfdFootnote"/>
          <w:rtl/>
        </w:rPr>
        <w:t>َ</w:t>
      </w:r>
      <w:r w:rsidRPr="006216AF">
        <w:rPr>
          <w:rStyle w:val="rfdFootnote"/>
          <w:rtl/>
        </w:rPr>
        <w:t>م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كانت العرب في الجاهلية تأكله في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الجدب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علهز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381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C0679B">
      <w:pPr>
        <w:rPr>
          <w:rtl/>
        </w:rPr>
      </w:pPr>
      <w:r w:rsidRPr="006216AF">
        <w:rPr>
          <w:rStyle w:val="rfdFootnote"/>
          <w:rtl/>
        </w:rPr>
        <w:t xml:space="preserve">(3) الغسل : الرديء والرذل من كل شيء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 w:rsidR="00C0679B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C0679B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غسل</w:t>
      </w:r>
      <w:r w:rsidR="00C0679B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C0679B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11 : 519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جميع النسخ : الغمر ، وما في المتن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>أثبتناه من البحار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(4) غير رائث : غير بطيء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ريث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157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(5) أرواقها : أي الحت بالمطر والوبل وجدّت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روق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10 : 132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C0679B">
      <w:pPr>
        <w:rPr>
          <w:rtl/>
        </w:rPr>
      </w:pPr>
      <w:r w:rsidRPr="006216AF">
        <w:rPr>
          <w:rStyle w:val="rfdFootnote"/>
          <w:rtl/>
        </w:rPr>
        <w:t>(6) الإ</w:t>
      </w:r>
      <w:r w:rsidR="00920B44">
        <w:rPr>
          <w:rStyle w:val="rfdFootnote"/>
          <w:rtl/>
        </w:rPr>
        <w:t>ِ</w:t>
      </w:r>
      <w:r w:rsidRPr="006216AF">
        <w:rPr>
          <w:rStyle w:val="rfdFootnote"/>
          <w:rtl/>
        </w:rPr>
        <w:t xml:space="preserve">كام : جمع أكمة وهي الرابية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 w:rsidR="00C0679B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C0679B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أكم</w:t>
      </w:r>
      <w:r w:rsidR="00C0679B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C0679B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12 : 21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، وفي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>م ، ك ، ع ، ر : الاهضام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81ED2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72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381ED2">
        <w:rPr>
          <w:rFonts w:hint="cs"/>
          <w:rtl/>
        </w:rPr>
        <w:t xml:space="preserve"> </w:t>
      </w:r>
      <w:r>
        <w:rPr>
          <w:rtl/>
        </w:rPr>
        <w:t>ـ</w:t>
      </w:r>
      <w:r w:rsidR="00381ED2">
        <w:rPr>
          <w:rFonts w:hint="cs"/>
          <w:rtl/>
        </w:rPr>
        <w:t xml:space="preserve"> </w:t>
      </w:r>
      <w:r w:rsidRPr="006216AF">
        <w:rPr>
          <w:rtl/>
        </w:rPr>
        <w:t xml:space="preserve">عن ابن عبّاس ، قال : قالت حليمة : انفلت منّي رسول </w:t>
      </w:r>
      <w:r w:rsidR="00795C0E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="002A0BD2">
        <w:rPr>
          <w:rtl/>
        </w:rPr>
        <w:t xml:space="preserve"> ، فغ</w:t>
      </w:r>
      <w:r w:rsidRPr="006216AF">
        <w:rPr>
          <w:rtl/>
        </w:rPr>
        <w:t xml:space="preserve">فلت عنه ، فذهب إلى البهم مع أخته الشيماء قبل البهم </w:t>
      </w:r>
      <w:r w:rsidR="00795C0E">
        <w:rPr>
          <w:rtl/>
        </w:rPr>
        <w:br/>
      </w:r>
      <w:r w:rsidRPr="006216AF">
        <w:rPr>
          <w:rtl/>
        </w:rPr>
        <w:t>على الماء ، فخرجت أطلبه ، حتّى وجدته على الماء ، فقلت :</w:t>
      </w:r>
      <w:r w:rsidR="00814EC9">
        <w:rPr>
          <w:rtl/>
        </w:rPr>
        <w:t xml:space="preserve"> أ</w:t>
      </w:r>
      <w:r w:rsidRPr="006216AF">
        <w:rPr>
          <w:rtl/>
        </w:rPr>
        <w:t xml:space="preserve">في هذا </w:t>
      </w:r>
      <w:r w:rsidR="00795C0E">
        <w:rPr>
          <w:rtl/>
        </w:rPr>
        <w:br/>
      </w:r>
      <w:r w:rsidRPr="006216AF">
        <w:rPr>
          <w:rtl/>
        </w:rPr>
        <w:t>الحرّ</w:t>
      </w:r>
      <w:r w:rsidR="002A0BD2">
        <w:rPr>
          <w:rtl/>
        </w:rPr>
        <w:t>ِ</w:t>
      </w:r>
      <w:r w:rsidR="00DD50E3">
        <w:rPr>
          <w:rtl/>
        </w:rPr>
        <w:t xml:space="preserve"> ؟!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فقالت أخته : فما وجد أخي حرّا</w:t>
      </w:r>
      <w:r w:rsidR="000F12E3">
        <w:rPr>
          <w:rtl/>
        </w:rPr>
        <w:t>ً</w:t>
      </w:r>
      <w:r w:rsidRPr="006216AF">
        <w:rPr>
          <w:rtl/>
        </w:rPr>
        <w:t xml:space="preserve"> ، رأيت غمامة تظلل عليه ، إذا </w:t>
      </w:r>
      <w:r w:rsidR="00795C0E">
        <w:rPr>
          <w:rtl/>
        </w:rPr>
        <w:br/>
      </w:r>
      <w:r w:rsidRPr="006216AF">
        <w:rPr>
          <w:rtl/>
        </w:rPr>
        <w:t>وقف وقفت ، وإذا سار سارت ، حت</w:t>
      </w:r>
      <w:r w:rsidR="002A0BD2">
        <w:rPr>
          <w:rtl/>
        </w:rPr>
        <w:t>ّ</w:t>
      </w:r>
      <w:r w:rsidRPr="006216AF">
        <w:rPr>
          <w:rtl/>
        </w:rPr>
        <w:t>ى انتهى إلى هذا الموضع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فقالت </w:t>
      </w:r>
      <w:r w:rsidR="00795C0E">
        <w:rPr>
          <w:rtl/>
        </w:rPr>
        <w:br/>
      </w:r>
      <w:r w:rsidRPr="006216AF">
        <w:rPr>
          <w:rtl/>
        </w:rPr>
        <w:t>أمّها : أعوذ بالله من شرّ ما أحذر على ابني</w:t>
      </w:r>
      <w:r w:rsidR="00410A32">
        <w:rPr>
          <w:rtl/>
        </w:rPr>
        <w:t xml:space="preserve"> .</w:t>
      </w:r>
    </w:p>
    <w:p w:rsidR="005F4626" w:rsidRPr="006216AF" w:rsidRDefault="005F4626" w:rsidP="00381ED2">
      <w:pPr>
        <w:rPr>
          <w:rtl/>
        </w:rPr>
      </w:pPr>
      <w:r w:rsidRPr="006216AF">
        <w:rPr>
          <w:rtl/>
        </w:rPr>
        <w:t>73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381ED2">
        <w:rPr>
          <w:rFonts w:hint="cs"/>
          <w:rtl/>
        </w:rPr>
        <w:t xml:space="preserve"> </w:t>
      </w:r>
      <w:r>
        <w:rPr>
          <w:rtl/>
        </w:rPr>
        <w:t>ـ</w:t>
      </w:r>
      <w:r w:rsidR="00381ED2">
        <w:rPr>
          <w:rFonts w:hint="cs"/>
          <w:rtl/>
        </w:rPr>
        <w:t xml:space="preserve"> </w:t>
      </w:r>
      <w:r w:rsidRPr="006216AF">
        <w:rPr>
          <w:rtl/>
        </w:rPr>
        <w:t xml:space="preserve">[ عن ]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الغمامة كانت تظلّله </w:t>
      </w:r>
      <w:r w:rsidR="00795C0E">
        <w:rPr>
          <w:rtl/>
        </w:rPr>
        <w:br/>
      </w:r>
      <w:r w:rsidRPr="006216AF">
        <w:rPr>
          <w:rtl/>
        </w:rPr>
        <w:t>من يوم ولد ، إلى أن قبض في حضره وأسفاره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381ED2">
      <w:pPr>
        <w:rPr>
          <w:rtl/>
        </w:rPr>
      </w:pPr>
      <w:r w:rsidRPr="006216AF">
        <w:rPr>
          <w:rtl/>
        </w:rPr>
        <w:t>74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381ED2">
        <w:rPr>
          <w:rFonts w:hint="cs"/>
          <w:rtl/>
        </w:rPr>
        <w:t xml:space="preserve"> </w:t>
      </w:r>
      <w:r>
        <w:rPr>
          <w:rtl/>
        </w:rPr>
        <w:t>ـ</w:t>
      </w:r>
      <w:r w:rsidR="00381ED2">
        <w:rPr>
          <w:rFonts w:hint="cs"/>
          <w:rtl/>
        </w:rPr>
        <w:t xml:space="preserve"> </w:t>
      </w:r>
      <w:r w:rsidRPr="006216AF">
        <w:rPr>
          <w:rtl/>
        </w:rPr>
        <w:t xml:space="preserve">عن سعيد بن المسيب ، عن أبي لبابة ، قال : استسقى </w:t>
      </w:r>
      <w:r w:rsidR="00795C0E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يوم الجمعة ، فقال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0F12E3">
        <w:rPr>
          <w:rtl/>
        </w:rPr>
        <w:t>ّ</w:t>
      </w:r>
      <w:r w:rsidR="002A0BD2">
        <w:rPr>
          <w:rtl/>
        </w:rPr>
        <w:t>َ</w:t>
      </w:r>
      <w:r w:rsidRPr="006216AF">
        <w:rPr>
          <w:rtl/>
        </w:rPr>
        <w:t>هم اسقنا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يا رسول </w:t>
      </w:r>
      <w:r w:rsidR="00795C0E">
        <w:rPr>
          <w:rtl/>
        </w:rPr>
        <w:br/>
      </w:r>
      <w:r w:rsidRPr="006216AF">
        <w:rPr>
          <w:rtl/>
        </w:rPr>
        <w:t>الله ، إن التمر في المربد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وما في السماء سحابة نراها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0F12E3">
        <w:rPr>
          <w:rtl/>
        </w:rPr>
        <w:t>ّ</w:t>
      </w:r>
      <w:r w:rsidRPr="006216AF">
        <w:rPr>
          <w:rtl/>
        </w:rPr>
        <w:t>هم اسقنا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قالها ثلاثا</w:t>
      </w:r>
      <w:r w:rsidR="000F12E3">
        <w:rPr>
          <w:rtl/>
        </w:rPr>
        <w:t>ً</w:t>
      </w:r>
      <w:r w:rsidRPr="006216AF">
        <w:rPr>
          <w:rtl/>
        </w:rPr>
        <w:t xml:space="preserve"> ، وقال في </w:t>
      </w:r>
      <w:r w:rsidR="00795C0E">
        <w:rPr>
          <w:rtl/>
        </w:rPr>
        <w:br/>
      </w:r>
      <w:r w:rsidRPr="006216AF">
        <w:rPr>
          <w:rtl/>
        </w:rPr>
        <w:t xml:space="preserve">الثالثة : </w:t>
      </w:r>
      <w:r w:rsidR="009F08E4" w:rsidRPr="006216AF">
        <w:rPr>
          <w:rtl/>
        </w:rPr>
        <w:t>«</w:t>
      </w:r>
      <w:r w:rsidRPr="006216AF">
        <w:rPr>
          <w:rtl/>
        </w:rPr>
        <w:t>حتّى يقوم أبو لبابة عريانا</w:t>
      </w:r>
      <w:r w:rsidR="000F12E3">
        <w:rPr>
          <w:rtl/>
        </w:rPr>
        <w:t>ً</w:t>
      </w:r>
      <w:r w:rsidRPr="006216AF">
        <w:rPr>
          <w:rtl/>
        </w:rPr>
        <w:t xml:space="preserve"> يسد ثعلب مربده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بإزاره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فاستهلّت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السماء ، وأمطرت مطرا</w:t>
      </w:r>
      <w:r w:rsidR="000F12E3">
        <w:rPr>
          <w:rtl/>
        </w:rPr>
        <w:t>ً</w:t>
      </w:r>
      <w:r w:rsidRPr="006216AF">
        <w:rPr>
          <w:rtl/>
        </w:rPr>
        <w:t xml:space="preserve"> شديدا</w:t>
      </w:r>
      <w:r w:rsidR="000F12E3">
        <w:rPr>
          <w:rtl/>
        </w:rPr>
        <w:t>ً</w:t>
      </w:r>
      <w:r w:rsidRPr="006216AF">
        <w:rPr>
          <w:rtl/>
        </w:rPr>
        <w:t xml:space="preserve"> ، وصلّى بنا </w:t>
      </w:r>
      <w:r w:rsidR="00795C0E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فأطافت الأنصار بأبي لبابة يقولون : يا أبا لبابة ، والله لن </w:t>
      </w:r>
      <w:r w:rsidR="00795C0E">
        <w:rPr>
          <w:rtl/>
        </w:rPr>
        <w:br/>
      </w:r>
      <w:r w:rsidRPr="006216AF">
        <w:rPr>
          <w:rtl/>
        </w:rPr>
        <w:t>تقلع حتّى تقوم أنت فتسد ثعلب مربدك بإزارك ، فأقلعت السحابة</w:t>
      </w:r>
      <w:r w:rsidR="00410A32">
        <w:rPr>
          <w:rtl/>
        </w:rPr>
        <w:t xml:space="preserve"> .</w:t>
      </w:r>
    </w:p>
    <w:p w:rsidR="00381ED2" w:rsidRPr="00381ED2" w:rsidRDefault="00381ED2" w:rsidP="00381ED2">
      <w:pPr>
        <w:pStyle w:val="rfdLine"/>
        <w:rPr>
          <w:rtl/>
        </w:rPr>
      </w:pPr>
      <w:r w:rsidRPr="00381ED2">
        <w:rPr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الفضائل لشاذان بن جبرائيل : 30 ، نحوه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="002A0BD2">
        <w:rPr>
          <w:rtl/>
        </w:rPr>
        <w:t>مناقب ابن شهرا</w:t>
      </w:r>
      <w:r w:rsidRPr="006216AF">
        <w:rPr>
          <w:rtl/>
        </w:rPr>
        <w:t>شوب 1 : 124 ، مرس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زاد المعاد 1 : 126 ، دلائل النبوة 2 : 578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المربد : موضع يجفف فيه التمر ، والثعلب : ثقبه الذي يسيل منه ماء </w:t>
      </w:r>
      <w:r w:rsidR="00795C0E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المطر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النهاية 1 : 213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ك : فانهلت</w:t>
      </w:r>
      <w:r w:rsidR="00410A32">
        <w:rPr>
          <w:rStyle w:val="rfdFootnote"/>
          <w:rtl/>
        </w:rPr>
        <w:t xml:space="preserve"> .</w:t>
      </w:r>
    </w:p>
    <w:p w:rsidR="00304AF7" w:rsidRDefault="005F4626" w:rsidP="00DA6328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11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04AF7" w:rsidRPr="00B449FA" w:rsidRDefault="005F4626" w:rsidP="00DA6328">
      <w:pPr>
        <w:pStyle w:val="Heading2Center"/>
        <w:rPr>
          <w:rtl/>
        </w:rPr>
      </w:pPr>
      <w:r w:rsidRPr="00B449FA">
        <w:rPr>
          <w:rtl/>
        </w:rPr>
        <w:t>في ظهور آياته في طاعة الشجر والحجر له</w:t>
      </w:r>
    </w:p>
    <w:p w:rsidR="005F4626" w:rsidRPr="00B449FA" w:rsidRDefault="005F4626" w:rsidP="00DA6328">
      <w:pPr>
        <w:pStyle w:val="rfdCenterBold2"/>
        <w:rPr>
          <w:rtl/>
        </w:rPr>
      </w:pPr>
      <w:r w:rsidRPr="00B449FA">
        <w:rPr>
          <w:rtl/>
        </w:rPr>
        <w:t>وفيه : ثمانية أحاديث</w:t>
      </w:r>
    </w:p>
    <w:p w:rsidR="005F4626" w:rsidRPr="006216AF" w:rsidRDefault="005F4626" w:rsidP="002E4CC9">
      <w:pPr>
        <w:rPr>
          <w:rtl/>
        </w:rPr>
      </w:pPr>
      <w:r w:rsidRPr="006216AF">
        <w:rPr>
          <w:rtl/>
        </w:rPr>
        <w:t>75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2E4CC9">
        <w:rPr>
          <w:rFonts w:hint="cs"/>
          <w:rtl/>
        </w:rPr>
        <w:t xml:space="preserve"> </w:t>
      </w:r>
      <w:r>
        <w:rPr>
          <w:rtl/>
        </w:rPr>
        <w:t>ـ</w:t>
      </w:r>
      <w:r w:rsidR="002E4CC9">
        <w:rPr>
          <w:rFonts w:hint="cs"/>
          <w:rtl/>
        </w:rPr>
        <w:t xml:space="preserve"> </w:t>
      </w:r>
      <w:r w:rsidRPr="006216AF">
        <w:rPr>
          <w:rtl/>
        </w:rPr>
        <w:t xml:space="preserve">حمّاد بن عثمان ومخلد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بن عبد الله جميعا</w:t>
      </w:r>
      <w:r w:rsidR="002E29CC">
        <w:rPr>
          <w:rtl/>
        </w:rPr>
        <w:t>ً</w:t>
      </w:r>
      <w:r w:rsidRPr="006216AF">
        <w:rPr>
          <w:rtl/>
        </w:rPr>
        <w:t xml:space="preserve"> ، قالا :</w:t>
      </w:r>
      <w:r w:rsidR="00304AF7">
        <w:rPr>
          <w:rtl/>
        </w:rPr>
        <w:t xml:space="preserve"> </w:t>
      </w:r>
      <w:r w:rsidR="00795C0E">
        <w:rPr>
          <w:rtl/>
        </w:rPr>
        <w:br/>
      </w:r>
      <w:r w:rsidRPr="006216AF">
        <w:rPr>
          <w:rtl/>
        </w:rPr>
        <w:t xml:space="preserve">سمعنا أبا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من الناس من يؤمن بالكلام ، </w:t>
      </w:r>
      <w:r w:rsidR="00795C0E">
        <w:rPr>
          <w:rtl/>
        </w:rPr>
        <w:br/>
      </w:r>
      <w:r w:rsidRPr="006216AF">
        <w:rPr>
          <w:rtl/>
        </w:rPr>
        <w:t xml:space="preserve">ومنهم من لا يؤمن </w:t>
      </w:r>
      <w:r w:rsidR="00335A4F">
        <w:rPr>
          <w:rtl/>
        </w:rPr>
        <w:t>إلّا</w:t>
      </w:r>
      <w:r w:rsidRPr="006216AF">
        <w:rPr>
          <w:rtl/>
        </w:rPr>
        <w:t xml:space="preserve"> بالنظر ، إنّ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أتاه رجل ، فقال له :</w:t>
      </w:r>
      <w:r w:rsidR="00304AF7">
        <w:rPr>
          <w:rtl/>
        </w:rPr>
        <w:t xml:space="preserve"> </w:t>
      </w:r>
      <w:r w:rsidR="00795C0E">
        <w:rPr>
          <w:rtl/>
        </w:rPr>
        <w:br/>
      </w:r>
      <w:r w:rsidRPr="006216AF">
        <w:rPr>
          <w:rtl/>
        </w:rPr>
        <w:t>أرني آية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470C8A">
        <w:rPr>
          <w:rtl/>
        </w:rPr>
        <w:t>(ص)</w:t>
      </w:r>
      <w:r w:rsidRPr="006216AF">
        <w:rPr>
          <w:rtl/>
        </w:rPr>
        <w:t xml:space="preserve"> لشجرتين : اجتمعا ، فاجتمعتا ، ثمّ قال : تفرقا</w:t>
      </w:r>
      <w:r w:rsidR="00410A32">
        <w:rPr>
          <w:rtl/>
        </w:rPr>
        <w:t xml:space="preserve"> .</w:t>
      </w:r>
      <w:r w:rsidR="00304AF7">
        <w:rPr>
          <w:rtl/>
        </w:rPr>
        <w:t xml:space="preserve"> </w:t>
      </w:r>
      <w:r w:rsidR="00795C0E">
        <w:rPr>
          <w:rtl/>
        </w:rPr>
        <w:br/>
      </w:r>
      <w:r w:rsidRPr="006216AF">
        <w:rPr>
          <w:rtl/>
        </w:rPr>
        <w:t>فافترقتا ، فرجعت كلّ واحدة منهما إلى مكانها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E4CC9">
      <w:pPr>
        <w:rPr>
          <w:rtl/>
        </w:rPr>
      </w:pPr>
      <w:r w:rsidRPr="006216AF">
        <w:rPr>
          <w:rtl/>
        </w:rPr>
        <w:t>76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2E4CC9">
        <w:rPr>
          <w:rFonts w:hint="cs"/>
          <w:rtl/>
        </w:rPr>
        <w:t xml:space="preserve"> </w:t>
      </w:r>
      <w:r>
        <w:rPr>
          <w:rtl/>
        </w:rPr>
        <w:t>ـ</w:t>
      </w:r>
      <w:r w:rsidR="002E4CC9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لمّا سار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إلى </w:t>
      </w:r>
      <w:r w:rsidR="00795C0E">
        <w:rPr>
          <w:rtl/>
        </w:rPr>
        <w:br/>
      </w:r>
      <w:r w:rsidRPr="006216AF">
        <w:rPr>
          <w:rtl/>
        </w:rPr>
        <w:t xml:space="preserve">حصن بني قريظة ، حال النخل بينه وبين الحصن ، فقال </w:t>
      </w:r>
      <w:r w:rsidR="00470C8A">
        <w:rPr>
          <w:rtl/>
        </w:rPr>
        <w:t>(ص)</w:t>
      </w:r>
      <w:r w:rsidRPr="006216AF">
        <w:rPr>
          <w:rtl/>
        </w:rPr>
        <w:t xml:space="preserve"> للنخل </w:t>
      </w:r>
      <w:r w:rsidR="00795C0E">
        <w:rPr>
          <w:rtl/>
        </w:rPr>
        <w:br/>
      </w:r>
      <w:r w:rsidRPr="006216AF">
        <w:rPr>
          <w:rtl/>
        </w:rPr>
        <w:t>بيده كذا ، فذهبت النخل يمينا</w:t>
      </w:r>
      <w:r w:rsidR="002E29CC">
        <w:rPr>
          <w:rtl/>
        </w:rPr>
        <w:t>ً</w:t>
      </w:r>
      <w:r w:rsidRPr="006216AF">
        <w:rPr>
          <w:rtl/>
        </w:rPr>
        <w:t xml:space="preserve"> وشما</w:t>
      </w:r>
      <w:r w:rsidR="00AB693E">
        <w:rPr>
          <w:rtl/>
        </w:rPr>
        <w:t xml:space="preserve">لاً </w:t>
      </w:r>
      <w:r w:rsidRPr="006216AF">
        <w:rPr>
          <w:rtl/>
        </w:rPr>
        <w:t>، حتّى بدا له الحصن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E4CC9">
      <w:pPr>
        <w:rPr>
          <w:rtl/>
        </w:rPr>
      </w:pPr>
      <w:r w:rsidRPr="006216AF">
        <w:rPr>
          <w:rtl/>
        </w:rPr>
        <w:t>77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2E4CC9">
        <w:rPr>
          <w:rFonts w:hint="cs"/>
          <w:rtl/>
        </w:rPr>
        <w:t xml:space="preserve"> </w:t>
      </w:r>
      <w:r>
        <w:rPr>
          <w:rtl/>
        </w:rPr>
        <w:t>ـ</w:t>
      </w:r>
      <w:r w:rsidR="002E4CC9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لقد بعث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795C0E">
        <w:rPr>
          <w:rtl/>
        </w:rPr>
        <w:br/>
      </w:r>
      <w:r w:rsidRPr="006216AF">
        <w:rPr>
          <w:rtl/>
        </w:rPr>
        <w:t xml:space="preserve">يوم بطحاء إلى شجرة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فأجابت ، ولكلّ غصن منها تسبيح ، وتهليل ، </w:t>
      </w:r>
      <w:r w:rsidR="00795C0E">
        <w:rPr>
          <w:rtl/>
        </w:rPr>
        <w:br/>
      </w:r>
      <w:r w:rsidRPr="006216AF">
        <w:rPr>
          <w:rtl/>
        </w:rPr>
        <w:t>وتقديس</w:t>
      </w:r>
      <w:r w:rsidR="00410A32">
        <w:rPr>
          <w:rtl/>
        </w:rPr>
        <w:t xml:space="preserve"> .</w:t>
      </w:r>
    </w:p>
    <w:p w:rsidR="002E4CC9" w:rsidRPr="002E4CC9" w:rsidRDefault="002E4CC9" w:rsidP="002E4CC9">
      <w:pPr>
        <w:pStyle w:val="rfdLine"/>
      </w:pPr>
      <w:r w:rsidRPr="002E4CC9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بصائر الدرجات : 273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ص ، ع ، وهامش ك ، ر : مجالد ، وما أثبتناه هو الصحيح ، راجع </w:t>
      </w:r>
      <w:r w:rsidR="00795C0E">
        <w:rPr>
          <w:rStyle w:val="rfdFootnote"/>
          <w:rtl/>
        </w:rPr>
        <w:br/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معجم رجال الحديث 18 : 105 ، 106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تفسير القمي 2 : 190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الاحتجاج : 225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شن زيادة : قاصدا</w:t>
      </w:r>
      <w:r w:rsidR="002E29CC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04AF7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ثمّ قال لها : انشقّي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فانشقّت نصفين ، ثمّ قال لها : التزقي ، </w:t>
      </w:r>
      <w:r w:rsidR="00795C0E">
        <w:rPr>
          <w:rtl/>
        </w:rPr>
        <w:br/>
      </w:r>
      <w:r w:rsidRPr="006216AF">
        <w:rPr>
          <w:rtl/>
        </w:rPr>
        <w:t>فالتزقت ، ثمّ قال لها : اشهدي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فشهدت له بالنبوّة ، ثمّ قال لها :</w:t>
      </w:r>
      <w:r w:rsidR="00304AF7">
        <w:rPr>
          <w:rtl/>
        </w:rPr>
        <w:t xml:space="preserve"> </w:t>
      </w:r>
      <w:r w:rsidR="00795C0E">
        <w:rPr>
          <w:rtl/>
        </w:rPr>
        <w:br/>
      </w:r>
      <w:r w:rsidRPr="006216AF">
        <w:rPr>
          <w:rtl/>
        </w:rPr>
        <w:t>ارجعي إلى مكانك بالتسبيح ، والتهليل ، والتقديس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ففعلت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وكان موضعها جنب الجزّارين بمكّة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ذلك عدّة آيات من الذهاب ، والمجيء ، والانشقاق ، </w:t>
      </w:r>
      <w:r w:rsidR="007949FB">
        <w:rPr>
          <w:rtl/>
        </w:rPr>
        <w:br/>
      </w:r>
      <w:r w:rsidRPr="006216AF">
        <w:rPr>
          <w:rtl/>
        </w:rPr>
        <w:t>والالتزاق ، والتسبيح ، والشهادة بالنبوة</w:t>
      </w:r>
      <w:r w:rsidR="00410A32">
        <w:rPr>
          <w:rtl/>
        </w:rPr>
        <w:t xml:space="preserve"> .</w:t>
      </w:r>
    </w:p>
    <w:p w:rsidR="005F4626" w:rsidRPr="006216AF" w:rsidRDefault="005F4626" w:rsidP="002411BD">
      <w:pPr>
        <w:rPr>
          <w:rtl/>
        </w:rPr>
      </w:pPr>
      <w:r w:rsidRPr="006216AF">
        <w:rPr>
          <w:rtl/>
        </w:rPr>
        <w:t>78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2411BD">
        <w:rPr>
          <w:rFonts w:hint="cs"/>
          <w:rtl/>
        </w:rPr>
        <w:t xml:space="preserve"> </w:t>
      </w:r>
      <w:r>
        <w:rPr>
          <w:rtl/>
        </w:rPr>
        <w:t>ـ</w:t>
      </w:r>
      <w:r w:rsidR="002411BD">
        <w:rPr>
          <w:rFonts w:hint="cs"/>
          <w:rtl/>
        </w:rPr>
        <w:t xml:space="preserve"> </w:t>
      </w:r>
      <w:r w:rsidRPr="006216AF">
        <w:rPr>
          <w:rtl/>
        </w:rPr>
        <w:t>عن أبي بكر قال لعمر :</w:t>
      </w:r>
      <w:r w:rsidR="00814EC9">
        <w:rPr>
          <w:rtl/>
        </w:rPr>
        <w:t xml:space="preserve"> أ</w:t>
      </w:r>
      <w:r w:rsidRPr="006216AF">
        <w:rPr>
          <w:rtl/>
        </w:rPr>
        <w:t xml:space="preserve">ما تذكر ونحن منصرفون من </w:t>
      </w:r>
      <w:r w:rsidR="007949FB">
        <w:rPr>
          <w:rtl/>
        </w:rPr>
        <w:br/>
      </w:r>
      <w:r w:rsidRPr="006216AF">
        <w:rPr>
          <w:rtl/>
        </w:rPr>
        <w:t xml:space="preserve">الغزوة الفلانية ، وقد أراد النبيّ </w:t>
      </w:r>
      <w:r w:rsidR="00470C8A">
        <w:rPr>
          <w:rtl/>
        </w:rPr>
        <w:t>(ص)</w:t>
      </w:r>
      <w:r w:rsidRPr="006216AF">
        <w:rPr>
          <w:rtl/>
        </w:rPr>
        <w:t xml:space="preserve"> أن يقضي حاجته ، وكان مكشوفا</w:t>
      </w:r>
      <w:r w:rsidR="002E29CC">
        <w:rPr>
          <w:rtl/>
        </w:rPr>
        <w:t>ً</w:t>
      </w:r>
      <w:r w:rsidRPr="006216AF">
        <w:rPr>
          <w:rtl/>
        </w:rPr>
        <w:t xml:space="preserve"> ، </w:t>
      </w:r>
      <w:r w:rsidR="007949FB">
        <w:rPr>
          <w:rtl/>
        </w:rPr>
        <w:br/>
      </w:r>
      <w:r w:rsidRPr="006216AF">
        <w:rPr>
          <w:rtl/>
        </w:rPr>
        <w:t xml:space="preserve">فدعا بشجرة وكانت بالبعد ، فانقلعت بأصولها وعروقها ، فأقبلت </w:t>
      </w:r>
      <w:r w:rsidR="007949FB">
        <w:rPr>
          <w:rtl/>
        </w:rPr>
        <w:br/>
      </w:r>
      <w:r w:rsidRPr="006216AF">
        <w:rPr>
          <w:rtl/>
        </w:rPr>
        <w:t xml:space="preserve">إليه </w:t>
      </w:r>
      <w:r w:rsidR="00470C8A">
        <w:rPr>
          <w:rtl/>
        </w:rPr>
        <w:t>(ص)</w:t>
      </w:r>
      <w:r w:rsidRPr="006216AF">
        <w:rPr>
          <w:rtl/>
        </w:rPr>
        <w:t xml:space="preserve"> فوقفت في وجهه ، فقام خلفها حتّى عمل ما أراد ، ثمّ قال </w:t>
      </w:r>
      <w:r w:rsidR="007949FB">
        <w:rPr>
          <w:rtl/>
        </w:rPr>
        <w:br/>
      </w:r>
      <w:r w:rsidRPr="006216AF">
        <w:rPr>
          <w:rtl/>
        </w:rPr>
        <w:t xml:space="preserve">لها : </w:t>
      </w:r>
      <w:r w:rsidR="009F08E4" w:rsidRPr="006216AF">
        <w:rPr>
          <w:rtl/>
        </w:rPr>
        <w:t>«</w:t>
      </w:r>
      <w:r w:rsidRPr="006216AF">
        <w:rPr>
          <w:rtl/>
        </w:rPr>
        <w:t>ارجعي إلى موضعك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فرجعت إلى موضعها</w:t>
      </w:r>
      <w:r w:rsidR="00DD50E3">
        <w:rPr>
          <w:rtl/>
        </w:rPr>
        <w:t xml:space="preserve"> ؟!</w:t>
      </w:r>
      <w:r w:rsidR="00410A32">
        <w:rPr>
          <w:rtl/>
        </w:rPr>
        <w:t xml:space="preserve"> .</w:t>
      </w:r>
    </w:p>
    <w:p w:rsidR="005F4626" w:rsidRPr="006216AF" w:rsidRDefault="005F4626" w:rsidP="002411BD">
      <w:pPr>
        <w:rPr>
          <w:rtl/>
        </w:rPr>
      </w:pPr>
      <w:r w:rsidRPr="006216AF">
        <w:rPr>
          <w:rtl/>
        </w:rPr>
        <w:t>79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2411BD">
        <w:rPr>
          <w:rFonts w:hint="cs"/>
          <w:rtl/>
        </w:rPr>
        <w:t xml:space="preserve"> </w:t>
      </w:r>
      <w:r>
        <w:rPr>
          <w:rtl/>
        </w:rPr>
        <w:t>ـ</w:t>
      </w:r>
      <w:r w:rsidR="002411BD">
        <w:rPr>
          <w:rFonts w:hint="cs"/>
          <w:rtl/>
        </w:rPr>
        <w:t xml:space="preserve"> </w:t>
      </w:r>
      <w:r w:rsidRPr="006216AF">
        <w:rPr>
          <w:rtl/>
        </w:rPr>
        <w:t xml:space="preserve">وروي أنّه </w:t>
      </w:r>
      <w:r w:rsidR="00470C8A">
        <w:rPr>
          <w:rtl/>
        </w:rPr>
        <w:t>(ص)</w:t>
      </w:r>
      <w:r w:rsidRPr="006216AF">
        <w:rPr>
          <w:rtl/>
        </w:rPr>
        <w:t xml:space="preserve"> في غزوة الطائف مرّ بين طلح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وهو </w:t>
      </w:r>
      <w:r w:rsidR="007949FB">
        <w:rPr>
          <w:rtl/>
        </w:rPr>
        <w:br/>
      </w:r>
      <w:r w:rsidRPr="006216AF">
        <w:rPr>
          <w:rtl/>
        </w:rPr>
        <w:t>و</w:t>
      </w:r>
      <w:r w:rsidR="002E29CC">
        <w:rPr>
          <w:rtl/>
        </w:rPr>
        <w:t>َ</w:t>
      </w:r>
      <w:r w:rsidRPr="006216AF">
        <w:rPr>
          <w:rtl/>
        </w:rPr>
        <w:t>س</w:t>
      </w:r>
      <w:r w:rsidR="002E29CC">
        <w:rPr>
          <w:rtl/>
        </w:rPr>
        <w:t>ِ</w:t>
      </w:r>
      <w:r w:rsidRPr="006216AF">
        <w:rPr>
          <w:rtl/>
        </w:rPr>
        <w:t>ن</w:t>
      </w:r>
      <w:r w:rsidR="002E29CC">
        <w:rPr>
          <w:rtl/>
        </w:rPr>
        <w:t>ٌ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من النوم ، فاعترضته سدرة ، فانشقّت له نصفين ، فمرّ بين </w:t>
      </w:r>
      <w:r w:rsidR="007949FB">
        <w:rPr>
          <w:rtl/>
        </w:rPr>
        <w:br/>
      </w:r>
      <w:r w:rsidRPr="006216AF">
        <w:rPr>
          <w:rtl/>
        </w:rPr>
        <w:t xml:space="preserve">نصفيها ، وبقيت السدرة على ساقين إلى زماننا هذا ، تسمى سدرة </w:t>
      </w:r>
      <w:r w:rsidR="007949FB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2411BD" w:rsidRDefault="005F4626" w:rsidP="002411BD">
      <w:pPr>
        <w:rPr>
          <w:rStyle w:val="rfdLineChar"/>
        </w:rPr>
      </w:pPr>
      <w:r w:rsidRPr="006216AF">
        <w:rPr>
          <w:rtl/>
        </w:rPr>
        <w:t>80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2411BD">
        <w:rPr>
          <w:rFonts w:hint="cs"/>
          <w:rtl/>
        </w:rPr>
        <w:t xml:space="preserve"> </w:t>
      </w:r>
      <w:r>
        <w:rPr>
          <w:rtl/>
        </w:rPr>
        <w:t>ـ</w:t>
      </w:r>
      <w:r w:rsidR="002411BD">
        <w:rPr>
          <w:rFonts w:hint="cs"/>
          <w:rtl/>
        </w:rPr>
        <w:t xml:space="preserve"> </w:t>
      </w:r>
      <w:r w:rsidRPr="006216AF">
        <w:rPr>
          <w:rtl/>
        </w:rPr>
        <w:t xml:space="preserve">عن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كان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7949FB">
        <w:rPr>
          <w:rtl/>
        </w:rPr>
        <w:br/>
      </w:r>
      <w:r w:rsidRPr="006216AF">
        <w:rPr>
          <w:rtl/>
        </w:rPr>
        <w:t xml:space="preserve">في موضع ، ومعه رجل من الصحابة ، فأراد قضاء حاجته ، فقال </w:t>
      </w:r>
      <w:r w:rsidR="007949FB">
        <w:rPr>
          <w:rtl/>
        </w:rPr>
        <w:br/>
      </w:r>
      <w:r w:rsidRPr="006216AF">
        <w:rPr>
          <w:rtl/>
        </w:rPr>
        <w:t>للرجل : ائت الاثنتين</w:t>
      </w:r>
      <w:r w:rsidR="002411BD">
        <w:rPr>
          <w:rFonts w:hint="cs"/>
          <w:rtl/>
        </w:rPr>
        <w:t xml:space="preserve"> </w:t>
      </w:r>
      <w:r>
        <w:rPr>
          <w:rtl/>
        </w:rPr>
        <w:t>ـ</w:t>
      </w:r>
      <w:r w:rsidR="002411BD">
        <w:rPr>
          <w:rFonts w:hint="cs"/>
          <w:rtl/>
        </w:rPr>
        <w:t xml:space="preserve"> </w:t>
      </w:r>
      <w:r w:rsidRPr="006216AF">
        <w:rPr>
          <w:rtl/>
        </w:rPr>
        <w:t>يعني النخلتين</w:t>
      </w:r>
      <w:r w:rsidR="002411BD">
        <w:rPr>
          <w:rFonts w:hint="cs"/>
          <w:rtl/>
        </w:rPr>
        <w:t xml:space="preserve"> </w:t>
      </w:r>
      <w:r>
        <w:rPr>
          <w:rtl/>
        </w:rPr>
        <w:t>ـ</w:t>
      </w:r>
      <w:r w:rsidR="002411BD">
        <w:rPr>
          <w:rFonts w:hint="cs"/>
          <w:rtl/>
        </w:rPr>
        <w:t xml:space="preserve"> </w:t>
      </w:r>
      <w:r w:rsidRPr="006216AF">
        <w:rPr>
          <w:rtl/>
        </w:rPr>
        <w:t xml:space="preserve">فقل لهما : اجتمعا فاجتمعتا ، </w:t>
      </w:r>
      <w:r w:rsidR="007949FB">
        <w:rPr>
          <w:rtl/>
        </w:rPr>
        <w:br/>
      </w:r>
      <w:r w:rsidRPr="006216AF">
        <w:rPr>
          <w:rtl/>
        </w:rPr>
        <w:t xml:space="preserve">فاستتر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بهما ، فقضى حاجته ، فجاء الرجل إلى ذلك</w:t>
      </w:r>
      <w:r w:rsidR="002411BD">
        <w:rPr>
          <w:rFonts w:hint="cs"/>
          <w:rtl/>
        </w:rPr>
        <w:t xml:space="preserve"> </w:t>
      </w:r>
      <w:r w:rsidR="002411BD">
        <w:rPr>
          <w:rtl/>
        </w:rPr>
        <w:br/>
      </w:r>
      <w:r w:rsidR="002411B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بصائر الدرجات : 274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الخ</w:t>
      </w:r>
      <w:r w:rsidR="004711EF">
        <w:rPr>
          <w:rtl/>
        </w:rPr>
        <w:t>رائج والجرائح 1 : 26 ، وابن شهرا</w:t>
      </w:r>
      <w:r w:rsidRPr="006216AF">
        <w:rPr>
          <w:rtl/>
        </w:rPr>
        <w:t>شوب في مناقبه 1 : 134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الطلح : شجر الموز أو شجر عظيم كثير الشوك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مجمع </w:t>
      </w:r>
      <w:r w:rsidR="007949FB">
        <w:rPr>
          <w:rStyle w:val="rfdFootnote"/>
          <w:rtl/>
        </w:rPr>
        <w:br/>
      </w:r>
      <w:r w:rsidRPr="006216AF">
        <w:rPr>
          <w:rStyle w:val="rfdFootnote"/>
          <w:rtl/>
        </w:rPr>
        <w:t>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طلح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392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أي نعسان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وسن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326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بصائر الدرجات : 276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410A32">
        <w:rPr>
          <w:rtl/>
        </w:rPr>
        <w:t xml:space="preserve"> .</w:t>
      </w:r>
    </w:p>
    <w:p w:rsidR="005F4626" w:rsidRPr="006216AF" w:rsidRDefault="005F4626" w:rsidP="00304AF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الموضع ، فلم ير شيئا</w:t>
      </w:r>
      <w:r w:rsidR="002E29CC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E668D">
      <w:pPr>
        <w:rPr>
          <w:rtl/>
        </w:rPr>
      </w:pPr>
      <w:r w:rsidRPr="006216AF">
        <w:rPr>
          <w:rtl/>
        </w:rPr>
        <w:t>81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FE668D">
        <w:rPr>
          <w:rFonts w:hint="cs"/>
          <w:rtl/>
        </w:rPr>
        <w:t xml:space="preserve"> </w:t>
      </w:r>
      <w:r>
        <w:rPr>
          <w:rtl/>
        </w:rPr>
        <w:t>ـ</w:t>
      </w:r>
      <w:r w:rsidR="00FE668D">
        <w:rPr>
          <w:rFonts w:hint="cs"/>
          <w:rtl/>
        </w:rPr>
        <w:t xml:space="preserve"> </w:t>
      </w:r>
      <w:r w:rsidRPr="006216AF">
        <w:rPr>
          <w:rtl/>
        </w:rPr>
        <w:t xml:space="preserve">وروى أبو الجارود العبدي ، عن أبي جعفر محمّد بن </w:t>
      </w:r>
      <w:r w:rsidR="007949FB">
        <w:rPr>
          <w:rtl/>
        </w:rPr>
        <w:br/>
      </w:r>
      <w:r w:rsidRPr="006216AF">
        <w:rPr>
          <w:rtl/>
        </w:rPr>
        <w:t xml:space="preserve">عليّ الباقر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لمّا صعد النبي </w:t>
      </w:r>
      <w:r w:rsidR="00470C8A">
        <w:rPr>
          <w:rtl/>
        </w:rPr>
        <w:t>(ص)</w:t>
      </w:r>
      <w:r w:rsidRPr="006216AF">
        <w:rPr>
          <w:rtl/>
        </w:rPr>
        <w:t xml:space="preserve"> الغار ، فطلبه </w:t>
      </w:r>
      <w:r w:rsidR="007949FB">
        <w:rPr>
          <w:rtl/>
        </w:rPr>
        <w:br/>
      </w:r>
      <w:r w:rsidRPr="006216AF">
        <w:rPr>
          <w:rtl/>
        </w:rPr>
        <w:t xml:space="preserve">عليّ بن 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خشية أن يغتاله المشركون ، وكان </w:t>
      </w:r>
      <w:r w:rsidR="007949FB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في حراء ، وعليّ على ثبير فبصر به النبيّ </w:t>
      </w:r>
      <w:r w:rsidR="00470C8A">
        <w:rPr>
          <w:rtl/>
        </w:rPr>
        <w:t>(ص)</w:t>
      </w:r>
      <w:r w:rsidRPr="006216AF">
        <w:rPr>
          <w:rtl/>
        </w:rPr>
        <w:t xml:space="preserve"> فقال :</w:t>
      </w:r>
      <w:r w:rsidR="00304AF7">
        <w:rPr>
          <w:rtl/>
        </w:rPr>
        <w:t xml:space="preserve"> </w:t>
      </w:r>
      <w:r w:rsidR="007949FB">
        <w:rPr>
          <w:rtl/>
        </w:rPr>
        <w:br/>
      </w:r>
      <w:r w:rsidRPr="006216AF">
        <w:rPr>
          <w:rtl/>
        </w:rPr>
        <w:t>مالك يا عليّ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بأبي أنت وأمّي ، إنّي خشيت أن يغتالك المشركون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ناولني يدك يا علي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فزحف الجبل حتّى </w:t>
      </w:r>
      <w:r w:rsidR="007949FB">
        <w:rPr>
          <w:rtl/>
        </w:rPr>
        <w:br/>
      </w:r>
      <w:r w:rsidRPr="006216AF">
        <w:rPr>
          <w:rtl/>
        </w:rPr>
        <w:t xml:space="preserve">تخطى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برجله الجبل الآخر ، ثمّ رجع إلى قراره ، </w:t>
      </w:r>
      <w:r w:rsidR="007949FB">
        <w:rPr>
          <w:rtl/>
        </w:rPr>
        <w:br/>
      </w:r>
      <w:r w:rsidRPr="006216AF">
        <w:rPr>
          <w:rtl/>
        </w:rPr>
        <w:t>والمنّة 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E668D">
      <w:pPr>
        <w:rPr>
          <w:rtl/>
        </w:rPr>
      </w:pPr>
      <w:r w:rsidRPr="006216AF">
        <w:rPr>
          <w:rtl/>
        </w:rPr>
        <w:t>82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FE668D">
        <w:rPr>
          <w:rFonts w:hint="cs"/>
          <w:rtl/>
        </w:rPr>
        <w:t xml:space="preserve"> </w:t>
      </w:r>
      <w:r>
        <w:rPr>
          <w:rtl/>
        </w:rPr>
        <w:t>ـ</w:t>
      </w:r>
      <w:r w:rsidR="00FE668D">
        <w:rPr>
          <w:rFonts w:hint="cs"/>
          <w:rtl/>
        </w:rPr>
        <w:t xml:space="preserve"> </w:t>
      </w:r>
      <w:r w:rsidRPr="006216AF">
        <w:rPr>
          <w:rtl/>
        </w:rPr>
        <w:t xml:space="preserve">عن أبي بكر ، قال : كنت مع النبيّ </w:t>
      </w:r>
      <w:r w:rsidR="00470C8A">
        <w:rPr>
          <w:rtl/>
        </w:rPr>
        <w:t>(ص)</w:t>
      </w:r>
      <w:r w:rsidRPr="006216AF">
        <w:rPr>
          <w:rtl/>
        </w:rPr>
        <w:t xml:space="preserve"> في الغار ، </w:t>
      </w:r>
      <w:r w:rsidR="007949FB">
        <w:rPr>
          <w:rtl/>
        </w:rPr>
        <w:br/>
      </w:r>
      <w:r w:rsidRPr="006216AF">
        <w:rPr>
          <w:rtl/>
        </w:rPr>
        <w:t xml:space="preserve">وسمعت أصوات قريش ، فخفت وقلت : قد جاءوا ليقتلوك ويقتلوني </w:t>
      </w:r>
      <w:r w:rsidR="007949FB">
        <w:rPr>
          <w:rtl/>
        </w:rPr>
        <w:br/>
      </w:r>
      <w:r w:rsidRPr="006216AF">
        <w:rPr>
          <w:rtl/>
        </w:rPr>
        <w:t>معك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فرفس جانب الغار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رفسة ، فانفجر عن بحر عجاج فيه سفا</w:t>
      </w:r>
      <w:r w:rsidR="004711EF">
        <w:rPr>
          <w:rtl/>
        </w:rPr>
        <w:t>ي</w:t>
      </w:r>
      <w:r w:rsidRPr="006216AF">
        <w:rPr>
          <w:rtl/>
        </w:rPr>
        <w:t xml:space="preserve">ن </w:t>
      </w:r>
      <w:r w:rsidR="007949FB">
        <w:rPr>
          <w:rtl/>
        </w:rPr>
        <w:br/>
      </w:r>
      <w:r w:rsidRPr="006216AF">
        <w:rPr>
          <w:rtl/>
        </w:rPr>
        <w:t xml:space="preserve">من فضة ، فرأيت جعفر بن أبي طالب يقوم في سفينة وقال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قد </w:t>
      </w:r>
      <w:r w:rsidR="007949FB">
        <w:rPr>
          <w:rtl/>
        </w:rPr>
        <w:br/>
      </w:r>
      <w:r w:rsidRPr="006216AF">
        <w:rPr>
          <w:rtl/>
        </w:rPr>
        <w:t>قربت سفا</w:t>
      </w:r>
      <w:r w:rsidR="004711EF">
        <w:rPr>
          <w:rtl/>
        </w:rPr>
        <w:t>ي</w:t>
      </w:r>
      <w:r w:rsidRPr="006216AF">
        <w:rPr>
          <w:rtl/>
        </w:rPr>
        <w:t xml:space="preserve">ن الفضة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إن جا</w:t>
      </w:r>
      <w:r w:rsidR="004711EF">
        <w:rPr>
          <w:rtl/>
        </w:rPr>
        <w:t>ؤ</w:t>
      </w:r>
      <w:r w:rsidRPr="006216AF">
        <w:rPr>
          <w:rtl/>
        </w:rPr>
        <w:t>وا من ها</w:t>
      </w:r>
      <w:r w:rsidR="004711EF">
        <w:rPr>
          <w:rtl/>
        </w:rPr>
        <w:t xml:space="preserve"> </w:t>
      </w:r>
      <w:r w:rsidRPr="006216AF">
        <w:rPr>
          <w:rtl/>
        </w:rPr>
        <w:t>هنا خرجنا من ها</w:t>
      </w:r>
      <w:r w:rsidR="004711EF">
        <w:rPr>
          <w:rtl/>
        </w:rPr>
        <w:t xml:space="preserve"> </w:t>
      </w:r>
      <w:r w:rsidRPr="006216AF">
        <w:rPr>
          <w:rtl/>
        </w:rPr>
        <w:t>هنا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E668D" w:rsidRDefault="00FE668D" w:rsidP="00FE668D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بصائر الدرجات : 427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>بصائر الدرجات : 442</w:t>
      </w:r>
      <w:r w:rsidR="0096323A">
        <w:rPr>
          <w:rtl/>
        </w:rPr>
        <w:t xml:space="preserve"> / </w:t>
      </w:r>
      <w:r w:rsidRPr="006216AF">
        <w:rPr>
          <w:rtl/>
        </w:rPr>
        <w:t>13 ، 14 مثله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زيادة : فسمعت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زيادة : قال</w:t>
      </w:r>
      <w:r w:rsidR="00410A32">
        <w:rPr>
          <w:rStyle w:val="rfdFootnote"/>
          <w:rtl/>
        </w:rPr>
        <w:t xml:space="preserve"> .</w:t>
      </w:r>
    </w:p>
    <w:p w:rsidR="00304AF7" w:rsidRPr="00B449FA" w:rsidRDefault="005F4626" w:rsidP="004966DB">
      <w:pPr>
        <w:pStyle w:val="Heading1"/>
        <w:rPr>
          <w:rtl/>
        </w:rPr>
      </w:pPr>
      <w:r>
        <w:rPr>
          <w:rtl/>
        </w:rPr>
        <w:br w:type="page"/>
      </w:r>
      <w:r w:rsidRPr="00B449FA">
        <w:rPr>
          <w:rtl/>
        </w:rPr>
        <w:lastRenderedPageBreak/>
        <w:t>12 ـ فصل :</w:t>
      </w:r>
    </w:p>
    <w:p w:rsidR="00304AF7" w:rsidRPr="00B449FA" w:rsidRDefault="005F4626" w:rsidP="004966DB">
      <w:pPr>
        <w:pStyle w:val="Heading2Center"/>
        <w:rPr>
          <w:rtl/>
        </w:rPr>
      </w:pPr>
      <w:r w:rsidRPr="00B449FA">
        <w:rPr>
          <w:rtl/>
        </w:rPr>
        <w:t>في ظهور آياته في إحياء الموتى</w:t>
      </w:r>
    </w:p>
    <w:p w:rsidR="005F4626" w:rsidRPr="00B449FA" w:rsidRDefault="005F4626" w:rsidP="004966DB">
      <w:pPr>
        <w:pStyle w:val="rfdCenterBold2"/>
        <w:rPr>
          <w:rtl/>
        </w:rPr>
      </w:pPr>
      <w:r w:rsidRPr="00B449FA">
        <w:rPr>
          <w:rtl/>
        </w:rPr>
        <w:t>وفيه : ثلاثة أحاديث</w:t>
      </w:r>
    </w:p>
    <w:p w:rsidR="005F4626" w:rsidRPr="006216AF" w:rsidRDefault="005F4626" w:rsidP="00191BDB">
      <w:pPr>
        <w:rPr>
          <w:rtl/>
        </w:rPr>
      </w:pPr>
      <w:r w:rsidRPr="006216AF">
        <w:rPr>
          <w:rtl/>
        </w:rPr>
        <w:t>83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191BDB">
        <w:rPr>
          <w:rFonts w:hint="cs"/>
          <w:rtl/>
        </w:rPr>
        <w:t xml:space="preserve"> </w:t>
      </w:r>
      <w:r>
        <w:rPr>
          <w:rtl/>
        </w:rPr>
        <w:t>ـ</w:t>
      </w:r>
      <w:r w:rsidR="00191BDB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ولقد سألته قريش إحياء </w:t>
      </w:r>
      <w:r w:rsidR="007949FB">
        <w:rPr>
          <w:rtl/>
        </w:rPr>
        <w:br/>
      </w:r>
      <w:r w:rsidRPr="006216AF">
        <w:rPr>
          <w:rtl/>
        </w:rPr>
        <w:t xml:space="preserve">ميت ، كفعل عيسى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فدعاني ثمّ وشّحني ببردة السحاب ، </w:t>
      </w:r>
      <w:r w:rsidR="007949FB">
        <w:rPr>
          <w:rtl/>
        </w:rPr>
        <w:br/>
      </w:r>
      <w:r w:rsidRPr="006216AF">
        <w:rPr>
          <w:rtl/>
        </w:rPr>
        <w:t xml:space="preserve">ثمّ قال : </w:t>
      </w:r>
      <w:r w:rsidR="004711EF">
        <w:rPr>
          <w:rtl/>
        </w:rPr>
        <w:t>إ</w:t>
      </w:r>
      <w:r w:rsidRPr="006216AF">
        <w:rPr>
          <w:rtl/>
        </w:rPr>
        <w:t xml:space="preserve">نطلق يا عليّ مع القوم إلى المقابر ، فأحى لهم بإذن الله ، </w:t>
      </w:r>
      <w:r w:rsidR="007949FB">
        <w:rPr>
          <w:rtl/>
        </w:rPr>
        <w:br/>
      </w:r>
      <w:r w:rsidRPr="006216AF">
        <w:rPr>
          <w:rtl/>
        </w:rPr>
        <w:t>من سألوك من آبائهم ، وأمّهاتهم ، وأجدادهم ، وعشائرهم</w:t>
      </w:r>
      <w:r w:rsidR="00410A32">
        <w:rPr>
          <w:rtl/>
        </w:rPr>
        <w:t xml:space="preserve"> .</w:t>
      </w:r>
    </w:p>
    <w:p w:rsidR="005F4626" w:rsidRPr="006216AF" w:rsidRDefault="005F4626" w:rsidP="004711EF">
      <w:pPr>
        <w:rPr>
          <w:rtl/>
        </w:rPr>
      </w:pPr>
      <w:r w:rsidRPr="006216AF">
        <w:rPr>
          <w:rtl/>
        </w:rPr>
        <w:t xml:space="preserve">فانطلقت معهم ، فدعوت الله تبارك وتعالى باسمه الأعظم ، فقاموا </w:t>
      </w:r>
      <w:r w:rsidR="007949FB">
        <w:rPr>
          <w:rtl/>
        </w:rPr>
        <w:br/>
      </w:r>
      <w:r w:rsidRPr="006216AF">
        <w:rPr>
          <w:rtl/>
        </w:rPr>
        <w:t>من قبورهم ينفضون التراب عن ر</w:t>
      </w:r>
      <w:r w:rsidR="004711EF">
        <w:rPr>
          <w:rtl/>
        </w:rPr>
        <w:t>ؤ</w:t>
      </w:r>
      <w:r w:rsidRPr="006216AF">
        <w:rPr>
          <w:rtl/>
        </w:rPr>
        <w:t xml:space="preserve">وسهم بإذن الله تعالى ، جلّت </w:t>
      </w:r>
      <w:r w:rsidR="007949FB">
        <w:rPr>
          <w:rtl/>
        </w:rPr>
        <w:br/>
      </w:r>
      <w:r w:rsidRPr="006216AF">
        <w:rPr>
          <w:rtl/>
        </w:rPr>
        <w:t>عظمته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1026A7">
      <w:pPr>
        <w:rPr>
          <w:rtl/>
        </w:rPr>
      </w:pPr>
      <w:r w:rsidRPr="006216AF">
        <w:rPr>
          <w:rtl/>
        </w:rPr>
        <w:t>84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1026A7">
        <w:rPr>
          <w:rFonts w:hint="cs"/>
          <w:rtl/>
        </w:rPr>
        <w:t xml:space="preserve"> </w:t>
      </w:r>
      <w:r>
        <w:rPr>
          <w:rtl/>
        </w:rPr>
        <w:t>ـ</w:t>
      </w:r>
      <w:r w:rsidR="001026A7">
        <w:rPr>
          <w:rFonts w:hint="cs"/>
          <w:rtl/>
        </w:rPr>
        <w:t xml:space="preserve"> </w:t>
      </w:r>
      <w:r w:rsidRPr="006216AF">
        <w:rPr>
          <w:rtl/>
        </w:rPr>
        <w:t xml:space="preserve">عن مسمع بن عبد الملك كردين ، وابن عمرويه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</w:t>
      </w:r>
      <w:r w:rsidR="007949FB">
        <w:rPr>
          <w:rtl/>
        </w:rPr>
        <w:br/>
      </w:r>
      <w:r w:rsidRPr="006216AF">
        <w:rPr>
          <w:rtl/>
        </w:rPr>
        <w:t xml:space="preserve">قال : إنّ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كان قاعدا</w:t>
      </w:r>
      <w:r w:rsidR="002E29CC">
        <w:rPr>
          <w:rtl/>
        </w:rPr>
        <w:t>ً</w:t>
      </w:r>
      <w:r w:rsidRPr="006216AF">
        <w:rPr>
          <w:rtl/>
        </w:rPr>
        <w:t xml:space="preserve"> ، وهو يذكر اللّحم وقرمه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</w:t>
      </w:r>
      <w:r w:rsidR="007949FB">
        <w:rPr>
          <w:rtl/>
        </w:rPr>
        <w:br/>
      </w:r>
      <w:r w:rsidRPr="006216AF">
        <w:rPr>
          <w:rtl/>
        </w:rPr>
        <w:t>إليه ، فقام رجل من الأنصار وله عناق ، فانتهى إلى امرأته ، فقال لها :</w:t>
      </w:r>
      <w:r w:rsidR="00304AF7">
        <w:rPr>
          <w:rtl/>
        </w:rPr>
        <w:t xml:space="preserve"> </w:t>
      </w:r>
      <w:r w:rsidR="007949FB">
        <w:rPr>
          <w:rtl/>
        </w:rPr>
        <w:br/>
      </w:r>
      <w:r w:rsidRPr="006216AF">
        <w:rPr>
          <w:rtl/>
        </w:rPr>
        <w:t>هل لك من غنيمة باردة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وما ذلك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إنّي سمعت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يذكر اللّحم ويشتهيه</w:t>
      </w:r>
      <w:r w:rsidR="00410A32">
        <w:rPr>
          <w:rtl/>
        </w:rPr>
        <w:t xml:space="preserve"> .</w:t>
      </w:r>
    </w:p>
    <w:p w:rsidR="001026A7" w:rsidRPr="001026A7" w:rsidRDefault="001026A7" w:rsidP="001026A7">
      <w:pPr>
        <w:pStyle w:val="rfdLine"/>
      </w:pPr>
      <w:r w:rsidRPr="001026A7">
        <w:rPr>
          <w:rFonts w:hint="cs"/>
          <w:rtl/>
        </w:rPr>
        <w:t>___________________</w:t>
      </w:r>
    </w:p>
    <w:p w:rsidR="005F4626" w:rsidRPr="006216AF" w:rsidRDefault="005F4626" w:rsidP="004711EF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رواه ابن شهر</w:t>
      </w:r>
      <w:r w:rsidR="004711EF">
        <w:rPr>
          <w:rtl/>
        </w:rPr>
        <w:t>ا</w:t>
      </w:r>
      <w:r w:rsidRPr="006216AF">
        <w:rPr>
          <w:rtl/>
        </w:rPr>
        <w:t>شوب في مناقبه 1 : 226 ، مثله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بصائر الدرجات : 293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الظاهر أنه تصحيف : سمعت من يرويه ، كما في بصائر الدرجات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القرم : شدة شهوة اللحم حتّى لا يصبر عنه :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مجمع </w:t>
      </w:r>
      <w:r w:rsidR="007949FB">
        <w:rPr>
          <w:rStyle w:val="rfdFootnote"/>
          <w:rtl/>
        </w:rPr>
        <w:br/>
      </w:r>
      <w:r w:rsidRPr="006216AF">
        <w:rPr>
          <w:rStyle w:val="rfdFootnote"/>
          <w:rtl/>
        </w:rPr>
        <w:t>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قرم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137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قالت : خذها ، ولم يكن عندهم غيرها ، وكان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7949FB">
        <w:rPr>
          <w:rtl/>
        </w:rPr>
        <w:br/>
      </w:r>
      <w:r w:rsidRPr="006216AF">
        <w:rPr>
          <w:rtl/>
        </w:rPr>
        <w:t xml:space="preserve">يعرفها ، فلمّا جاء بها ذبحت وشويت ، ثم وضعها </w:t>
      </w:r>
      <w:r w:rsidR="00470C8A">
        <w:rPr>
          <w:rtl/>
        </w:rPr>
        <w:t>(ص)</w:t>
      </w:r>
      <w:r w:rsidRPr="006216AF">
        <w:rPr>
          <w:rtl/>
        </w:rPr>
        <w:t xml:space="preserve"> بين يدي </w:t>
      </w:r>
      <w:r w:rsidR="007949FB">
        <w:rPr>
          <w:rtl/>
        </w:rPr>
        <w:br/>
      </w:r>
      <w:r w:rsidRPr="006216AF">
        <w:rPr>
          <w:rtl/>
        </w:rPr>
        <w:t>أصحابه ،</w:t>
      </w:r>
      <w:r w:rsidR="002E29CC">
        <w:rPr>
          <w:rtl/>
        </w:rPr>
        <w:t xml:space="preserve"> ثمّ قال : </w:t>
      </w:r>
      <w:r w:rsidR="009F08E4">
        <w:rPr>
          <w:rtl/>
        </w:rPr>
        <w:t>«</w:t>
      </w:r>
      <w:r w:rsidR="002E29CC">
        <w:rPr>
          <w:rtl/>
        </w:rPr>
        <w:t>كلوا ولا تكسروا عظ</w:t>
      </w:r>
      <w:r w:rsidRPr="006216AF">
        <w:rPr>
          <w:rtl/>
        </w:rPr>
        <w:t>ما</w:t>
      </w:r>
      <w:r w:rsidR="002E29CC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فأكل وأكلوا ، ورجع </w:t>
      </w:r>
      <w:r w:rsidR="007949FB">
        <w:rPr>
          <w:rtl/>
        </w:rPr>
        <w:br/>
      </w:r>
      <w:r w:rsidRPr="006216AF">
        <w:rPr>
          <w:rtl/>
        </w:rPr>
        <w:t>الأنصاري ، وإذا هي على بابه تلعب</w:t>
      </w:r>
      <w:r w:rsidR="00410A32">
        <w:rPr>
          <w:rtl/>
        </w:rPr>
        <w:t xml:space="preserve"> .</w:t>
      </w:r>
    </w:p>
    <w:p w:rsidR="005F4626" w:rsidRPr="006216AF" w:rsidRDefault="005F4626" w:rsidP="001026A7">
      <w:pPr>
        <w:rPr>
          <w:rtl/>
        </w:rPr>
      </w:pPr>
      <w:r w:rsidRPr="006216AF">
        <w:rPr>
          <w:rtl/>
        </w:rPr>
        <w:t>85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1026A7">
        <w:rPr>
          <w:rFonts w:hint="cs"/>
          <w:rtl/>
        </w:rPr>
        <w:t xml:space="preserve"> </w:t>
      </w:r>
      <w:r>
        <w:rPr>
          <w:rtl/>
        </w:rPr>
        <w:t>ـ</w:t>
      </w:r>
      <w:r w:rsidR="001026A7">
        <w:rPr>
          <w:rFonts w:hint="cs"/>
          <w:rtl/>
        </w:rPr>
        <w:t xml:space="preserve"> </w:t>
      </w:r>
      <w:r w:rsidRPr="006216AF">
        <w:rPr>
          <w:rtl/>
        </w:rPr>
        <w:t xml:space="preserve">عن أم سلمة رضي الله عنها ، قالت كنت عند رسول </w:t>
      </w:r>
      <w:r w:rsidR="007949FB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في نصف النهار إذ أقبل ثلاثة من أصحابه ، فقالوا : ندخل يا </w:t>
      </w:r>
      <w:r w:rsidR="007949FB">
        <w:rPr>
          <w:rtl/>
        </w:rPr>
        <w:br/>
      </w:r>
      <w:r w:rsidRPr="006216AF">
        <w:rPr>
          <w:rtl/>
        </w:rPr>
        <w:t>رسول الله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فصير ظهري إلى ظهره ، ووجهه إليهم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الأوّل منهم : يا محمّد ، زعمت أنّك خير من إبراهيم ، </w:t>
      </w:r>
      <w:r w:rsidR="007949FB">
        <w:rPr>
          <w:rtl/>
        </w:rPr>
        <w:br/>
      </w:r>
      <w:r w:rsidRPr="006216AF">
        <w:rPr>
          <w:rtl/>
        </w:rPr>
        <w:t xml:space="preserve">وإبراهيم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اتّ</w:t>
      </w:r>
      <w:r w:rsidR="002E29CC">
        <w:rPr>
          <w:rtl/>
        </w:rPr>
        <w:t>َ</w:t>
      </w:r>
      <w:r w:rsidRPr="006216AF">
        <w:rPr>
          <w:rtl/>
        </w:rPr>
        <w:t>خذه الله خلي</w:t>
      </w:r>
      <w:r w:rsidR="00AB693E">
        <w:rPr>
          <w:rtl/>
        </w:rPr>
        <w:t xml:space="preserve">لاً </w:t>
      </w:r>
      <w:r w:rsidRPr="006216AF">
        <w:rPr>
          <w:rtl/>
        </w:rPr>
        <w:t>، فأي شيء اتّخذك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وقال الثاني : زعمت أنّك خير من موسى ، وموس</w:t>
      </w:r>
      <w:r w:rsidRPr="00B22715">
        <w:rPr>
          <w:rtl/>
        </w:rPr>
        <w:t>ى</w:t>
      </w:r>
      <w:r w:rsidR="00BC041B" w:rsidRPr="00B22715">
        <w:rPr>
          <w:rtl/>
        </w:rPr>
        <w:t>ٰ</w:t>
      </w:r>
      <w:r w:rsidRPr="006216AF">
        <w:rPr>
          <w:rtl/>
        </w:rPr>
        <w:t xml:space="preserve"> كلّمه الله عزّ </w:t>
      </w:r>
      <w:r w:rsidR="007949FB">
        <w:rPr>
          <w:rtl/>
        </w:rPr>
        <w:br/>
      </w:r>
      <w:r w:rsidRPr="006216AF">
        <w:rPr>
          <w:rtl/>
        </w:rPr>
        <w:t>وجل تكليما</w:t>
      </w:r>
      <w:r w:rsidR="002E29CC">
        <w:rPr>
          <w:rtl/>
        </w:rPr>
        <w:t>ً</w:t>
      </w:r>
      <w:r w:rsidRPr="006216AF">
        <w:rPr>
          <w:rtl/>
        </w:rPr>
        <w:t xml:space="preserve"> ، فمتى كلّمك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وقال الثالث : زعمت أنّك خير من عيسى ، وعيسى أحيا </w:t>
      </w:r>
      <w:r w:rsidR="007949FB">
        <w:rPr>
          <w:rtl/>
        </w:rPr>
        <w:br/>
      </w:r>
      <w:r w:rsidRPr="006216AF">
        <w:rPr>
          <w:rtl/>
        </w:rPr>
        <w:t>الموتى ، فمتى أحييت ميتا</w:t>
      </w:r>
      <w:r w:rsidR="002E29CC">
        <w:rPr>
          <w:rtl/>
        </w:rPr>
        <w:t>ً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طول وجواب</w:t>
      </w:r>
      <w:r w:rsidR="00410A32">
        <w:rPr>
          <w:rtl/>
        </w:rPr>
        <w:t xml:space="preserve"> . . .</w:t>
      </w:r>
      <w:r w:rsidRPr="006216AF">
        <w:rPr>
          <w:rtl/>
        </w:rPr>
        <w:t xml:space="preserve"> ثمّ قال لعليّ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قم </w:t>
      </w:r>
      <w:r w:rsidR="007949FB">
        <w:rPr>
          <w:rtl/>
        </w:rPr>
        <w:br/>
      </w:r>
      <w:r w:rsidRPr="006216AF">
        <w:rPr>
          <w:rtl/>
        </w:rPr>
        <w:t xml:space="preserve">يا حبيبي ، فالبس قميصي هذا ، فانطلق بهم إلى قبر يوسف بن كعب ، </w:t>
      </w:r>
      <w:r w:rsidR="007949FB">
        <w:rPr>
          <w:rtl/>
        </w:rPr>
        <w:br/>
      </w:r>
      <w:r w:rsidRPr="006216AF">
        <w:rPr>
          <w:rtl/>
        </w:rPr>
        <w:t>فأحيه لهم بإذن الله تعالى محيي الموتى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304AF7">
      <w:pPr>
        <w:rPr>
          <w:rtl/>
        </w:rPr>
      </w:pPr>
      <w:r w:rsidRPr="006216AF">
        <w:rPr>
          <w:rtl/>
        </w:rPr>
        <w:t>فأتى بهم إلى البقيع ، حتّى أتى إلى قبر</w:t>
      </w:r>
      <w:r w:rsidR="00BC041B">
        <w:rPr>
          <w:rtl/>
        </w:rPr>
        <w:t>ٍ</w:t>
      </w:r>
      <w:r w:rsidRPr="006216AF">
        <w:rPr>
          <w:rtl/>
        </w:rPr>
        <w:t xml:space="preserve"> دارس ، فدنا منه ، ثمّ </w:t>
      </w:r>
      <w:r w:rsidR="007949FB">
        <w:rPr>
          <w:rtl/>
        </w:rPr>
        <w:br/>
      </w:r>
      <w:r w:rsidRPr="006216AF">
        <w:rPr>
          <w:rtl/>
        </w:rPr>
        <w:t xml:space="preserve">تكلّم بكلمات فتصدّع القبر ، ثم ركله برجله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قم بإذن الله تعالى </w:t>
      </w:r>
      <w:r w:rsidR="007949FB">
        <w:rPr>
          <w:rtl/>
        </w:rPr>
        <w:br/>
      </w:r>
      <w:r w:rsidRPr="006216AF">
        <w:rPr>
          <w:rtl/>
        </w:rPr>
        <w:t>محيي الموتى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فإذا شيخ ينفض التراب عن رأسه ولحيته ، وهو يقول :</w:t>
      </w:r>
      <w:r w:rsidR="00304AF7">
        <w:rPr>
          <w:rtl/>
        </w:rPr>
        <w:t xml:space="preserve"> </w:t>
      </w:r>
      <w:r w:rsidR="007949FB">
        <w:rPr>
          <w:rtl/>
        </w:rPr>
        <w:br/>
      </w:r>
      <w:r w:rsidRPr="006216AF">
        <w:rPr>
          <w:rtl/>
        </w:rPr>
        <w:t>يا أرحم الراحمين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التفت إلى القوم كأنّه عارف بهم ، وهو يقول :</w:t>
      </w:r>
      <w:r w:rsidR="00304AF7">
        <w:rPr>
          <w:rtl/>
        </w:rPr>
        <w:t xml:space="preserve"> </w:t>
      </w:r>
      <w:r w:rsidR="007949FB">
        <w:rPr>
          <w:rtl/>
        </w:rPr>
        <w:br/>
      </w:r>
      <w:r w:rsidRPr="006216AF">
        <w:rPr>
          <w:rtl/>
        </w:rPr>
        <w:t>أكفر بعد الإ</w:t>
      </w:r>
      <w:r w:rsidR="00BC041B">
        <w:rPr>
          <w:rtl/>
        </w:rPr>
        <w:t>ِ</w:t>
      </w:r>
      <w:r w:rsidRPr="006216AF">
        <w:rPr>
          <w:rtl/>
        </w:rPr>
        <w:t>يمان</w:t>
      </w:r>
      <w:r w:rsidR="00DD50E3">
        <w:rPr>
          <w:rtl/>
        </w:rPr>
        <w:t xml:space="preserve"> !</w:t>
      </w:r>
      <w:r w:rsidRPr="006216AF">
        <w:rPr>
          <w:rtl/>
        </w:rPr>
        <w:t xml:space="preserve"> أنا يوسف بن كعب ، صاحب الأخدود ، أماتني الله </w:t>
      </w:r>
      <w:r w:rsidR="007949FB">
        <w:rPr>
          <w:rtl/>
        </w:rPr>
        <w:br/>
      </w:r>
      <w:r w:rsidRPr="006216AF">
        <w:rPr>
          <w:rtl/>
        </w:rPr>
        <w:t>منذ ثلاثمائة عام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طول ، اقتصرت على الموضع المقصود</w:t>
      </w:r>
      <w:r w:rsidR="00410A32">
        <w:rPr>
          <w:rtl/>
        </w:rPr>
        <w:t xml:space="preserve"> .</w:t>
      </w:r>
    </w:p>
    <w:p w:rsidR="001026A7" w:rsidRPr="001026A7" w:rsidRDefault="001026A7" w:rsidP="001026A7">
      <w:pPr>
        <w:pStyle w:val="rfdLine"/>
      </w:pPr>
      <w:r w:rsidRPr="001026A7">
        <w:rPr>
          <w:rFonts w:hint="cs"/>
          <w:rtl/>
        </w:rPr>
        <w:t>___________________</w:t>
      </w:r>
    </w:p>
    <w:p w:rsidR="00191BDB" w:rsidRDefault="005F4626" w:rsidP="001026A7">
      <w:pPr>
        <w:pStyle w:val="rfdFootnote0"/>
        <w:rPr>
          <w:rtl/>
        </w:rPr>
      </w:pPr>
      <w:r w:rsidRPr="006216AF">
        <w:rPr>
          <w:rtl/>
        </w:rPr>
        <w:t>3</w:t>
      </w:r>
      <w:r w:rsidR="001026A7">
        <w:rPr>
          <w:rFonts w:hint="cs"/>
          <w:rtl/>
        </w:rPr>
        <w:t xml:space="preserve"> </w:t>
      </w:r>
      <w:r>
        <w:rPr>
          <w:rtl/>
        </w:rPr>
        <w:t>ـ</w:t>
      </w:r>
      <w:r w:rsidR="001026A7">
        <w:rPr>
          <w:rFonts w:hint="cs"/>
          <w:rtl/>
        </w:rPr>
        <w:t xml:space="preserve"> </w:t>
      </w:r>
      <w:r w:rsidRPr="006216AF">
        <w:rPr>
          <w:rtl/>
        </w:rPr>
        <w:t>مدينة المعاجز : 98 : 252 ، اثبات الهداة 1 : 262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92 نحوه ، وبإسناده عن </w:t>
      </w:r>
      <w:r w:rsidR="00772BF7">
        <w:rPr>
          <w:rtl/>
        </w:rPr>
        <w:br/>
      </w:r>
      <w:r w:rsidRPr="006216AF">
        <w:rPr>
          <w:rtl/>
        </w:rPr>
        <w:t xml:space="preserve">الرضا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191BDB" w:rsidRPr="00191BDB" w:rsidRDefault="00191BDB" w:rsidP="00191BDB">
      <w:pPr>
        <w:rPr>
          <w:rtl/>
        </w:rPr>
      </w:pPr>
      <w:r w:rsidRPr="00191BDB">
        <w:rPr>
          <w:rtl/>
        </w:rPr>
        <w:br w:type="page"/>
      </w:r>
      <w:r w:rsidRPr="00191BDB">
        <w:rPr>
          <w:rtl/>
        </w:rPr>
        <w:lastRenderedPageBreak/>
        <w:br w:type="page"/>
      </w:r>
    </w:p>
    <w:p w:rsidR="00304AF7" w:rsidRDefault="005F4626" w:rsidP="00191BDB">
      <w:pPr>
        <w:pStyle w:val="Heading1"/>
        <w:rPr>
          <w:rtl/>
        </w:rPr>
      </w:pPr>
      <w:r w:rsidRPr="006216AF">
        <w:rPr>
          <w:rtl/>
        </w:rPr>
        <w:lastRenderedPageBreak/>
        <w:t>13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04AF7" w:rsidRPr="00B449FA" w:rsidRDefault="005F4626" w:rsidP="004966DB">
      <w:pPr>
        <w:pStyle w:val="Heading2Center"/>
        <w:rPr>
          <w:rtl/>
        </w:rPr>
      </w:pPr>
      <w:r w:rsidRPr="00B449FA">
        <w:rPr>
          <w:rtl/>
        </w:rPr>
        <w:t>في ظهور آياته في ظهور النور</w:t>
      </w:r>
    </w:p>
    <w:p w:rsidR="005F4626" w:rsidRPr="00B449FA" w:rsidRDefault="005F4626" w:rsidP="004966DB">
      <w:pPr>
        <w:pStyle w:val="rfdCenterBold2"/>
        <w:rPr>
          <w:rtl/>
        </w:rPr>
      </w:pPr>
      <w:r w:rsidRPr="00B449FA">
        <w:rPr>
          <w:rtl/>
        </w:rPr>
        <w:t>وفيه : ستة أحاديث</w:t>
      </w:r>
    </w:p>
    <w:p w:rsidR="005F4626" w:rsidRPr="006216AF" w:rsidRDefault="005F4626" w:rsidP="00341579">
      <w:pPr>
        <w:rPr>
          <w:rtl/>
        </w:rPr>
      </w:pPr>
      <w:r w:rsidRPr="006216AF">
        <w:rPr>
          <w:rtl/>
        </w:rPr>
        <w:t>86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341579">
        <w:rPr>
          <w:rFonts w:hint="cs"/>
          <w:rtl/>
        </w:rPr>
        <w:t xml:space="preserve"> </w:t>
      </w:r>
      <w:r>
        <w:rPr>
          <w:rtl/>
        </w:rPr>
        <w:t>ـ</w:t>
      </w:r>
      <w:r w:rsidR="00341579">
        <w:rPr>
          <w:rFonts w:hint="cs"/>
          <w:rtl/>
        </w:rPr>
        <w:t xml:space="preserve"> </w:t>
      </w:r>
      <w:r w:rsidRPr="006216AF">
        <w:rPr>
          <w:rtl/>
        </w:rPr>
        <w:t xml:space="preserve">عن حيان بن عمير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عن قتادة بن ملحان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أتيت </w:t>
      </w:r>
      <w:r w:rsidR="00772BF7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لأبايعه ، فمسح يده على وجهي ، فكان لوجهي بريق ، </w:t>
      </w:r>
      <w:r w:rsidR="00772BF7">
        <w:rPr>
          <w:rtl/>
        </w:rPr>
        <w:br/>
      </w:r>
      <w:r w:rsidRPr="006216AF">
        <w:rPr>
          <w:rtl/>
        </w:rPr>
        <w:t>حتّى أن المارّ ليمرّ في الطريق ، فينظر في وجهي كأنّما ينظر في مرآة</w:t>
      </w:r>
      <w:r w:rsidR="00CD0BF3">
        <w:rPr>
          <w:rtl/>
        </w:rPr>
        <w:t>ٍ</w:t>
      </w:r>
      <w:r w:rsidRPr="006216AF">
        <w:rPr>
          <w:rtl/>
        </w:rPr>
        <w:t xml:space="preserve"> ، </w:t>
      </w:r>
      <w:r w:rsidR="00772BF7">
        <w:rPr>
          <w:rtl/>
        </w:rPr>
        <w:br/>
      </w:r>
      <w:r w:rsidRPr="006216AF">
        <w:rPr>
          <w:rtl/>
        </w:rPr>
        <w:t xml:space="preserve">فأقول : هذه من بركة يد 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341579">
      <w:pPr>
        <w:rPr>
          <w:rtl/>
        </w:rPr>
      </w:pPr>
      <w:r w:rsidRPr="006216AF">
        <w:rPr>
          <w:rtl/>
        </w:rPr>
        <w:t>87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341579">
        <w:rPr>
          <w:rFonts w:hint="cs"/>
          <w:rtl/>
        </w:rPr>
        <w:t xml:space="preserve"> </w:t>
      </w:r>
      <w:r>
        <w:rPr>
          <w:rtl/>
        </w:rPr>
        <w:t>ـ</w:t>
      </w:r>
      <w:r w:rsidR="00341579">
        <w:rPr>
          <w:rFonts w:hint="cs"/>
          <w:rtl/>
        </w:rPr>
        <w:t xml:space="preserve"> </w:t>
      </w:r>
      <w:r w:rsidRPr="006216AF">
        <w:rPr>
          <w:rtl/>
        </w:rPr>
        <w:t xml:space="preserve">عن أبي عون الدوسي قال : لمّا أسلم طفيل بن عمرو </w:t>
      </w:r>
      <w:r w:rsidR="00772BF7">
        <w:rPr>
          <w:rtl/>
        </w:rPr>
        <w:br/>
      </w:r>
      <w:r w:rsidRPr="006216AF">
        <w:rPr>
          <w:rtl/>
        </w:rPr>
        <w:t xml:space="preserve">الدوسي ، قال : يا رسول الله ، إنّي </w:t>
      </w:r>
      <w:r w:rsidR="00CD0BF3">
        <w:rPr>
          <w:rtl/>
        </w:rPr>
        <w:t>أ</w:t>
      </w:r>
      <w:r w:rsidRPr="006216AF">
        <w:rPr>
          <w:rtl/>
        </w:rPr>
        <w:t xml:space="preserve">مرؤ مطاع في قومي ، وأنا راجع </w:t>
      </w:r>
      <w:r w:rsidR="00772BF7">
        <w:rPr>
          <w:rtl/>
        </w:rPr>
        <w:br/>
      </w:r>
      <w:r w:rsidRPr="006216AF">
        <w:rPr>
          <w:rtl/>
        </w:rPr>
        <w:t xml:space="preserve">إليهم ، وداعيهم إليك ، 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CD0BF3">
        <w:rPr>
          <w:rtl/>
        </w:rPr>
        <w:t>ّ</w:t>
      </w:r>
      <w:r w:rsidRPr="006216AF">
        <w:rPr>
          <w:rtl/>
        </w:rPr>
        <w:t>هم اجعل له آية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341579" w:rsidRDefault="005F4626" w:rsidP="00341579">
      <w:pPr>
        <w:rPr>
          <w:rStyle w:val="rfdLineChar"/>
        </w:rPr>
      </w:pPr>
      <w:r w:rsidRPr="006216AF">
        <w:rPr>
          <w:rtl/>
        </w:rPr>
        <w:t xml:space="preserve">قال : فخرج إلى قومه ، حتّى إذا كان بثنية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تطلعه على</w:t>
      </w:r>
      <w:r w:rsidR="00341579">
        <w:rPr>
          <w:rFonts w:hint="cs"/>
          <w:rtl/>
        </w:rPr>
        <w:t xml:space="preserve"> </w:t>
      </w:r>
      <w:r w:rsidR="00341579">
        <w:rPr>
          <w:rtl/>
        </w:rPr>
        <w:br/>
      </w:r>
      <w:r w:rsidR="0034157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الاصابة 5 : 229 ، تهذيب التهذيب 8 : 357 ،</w:t>
      </w:r>
    </w:p>
    <w:p w:rsidR="005F4626" w:rsidRPr="00304AF7" w:rsidRDefault="005F4626" w:rsidP="00304AF7">
      <w:pPr>
        <w:rPr>
          <w:rStyle w:val="rfdFootnote"/>
          <w:rtl/>
        </w:rPr>
      </w:pPr>
      <w:r w:rsidRPr="00304AF7">
        <w:rPr>
          <w:rStyle w:val="rfdFootnote"/>
          <w:rtl/>
        </w:rPr>
        <w:t>(1) في ر : أمير بن حيان</w:t>
      </w:r>
      <w:r w:rsidR="00410A32">
        <w:rPr>
          <w:rStyle w:val="rfdFootnote"/>
          <w:rtl/>
        </w:rPr>
        <w:t xml:space="preserve"> .</w:t>
      </w:r>
      <w:r w:rsidRPr="00304AF7">
        <w:rPr>
          <w:rStyle w:val="rfdFootnote"/>
          <w:rtl/>
        </w:rPr>
        <w:t xml:space="preserve"> وفي ش ، م : أمير بن حنان ، وفي ص ، ع :</w:t>
      </w:r>
      <w:r w:rsidR="00304AF7" w:rsidRPr="00304AF7">
        <w:rPr>
          <w:rStyle w:val="rfdFootnote"/>
          <w:rtl/>
        </w:rPr>
        <w:t xml:space="preserve"> </w:t>
      </w:r>
      <w:r w:rsidR="00772BF7">
        <w:rPr>
          <w:rStyle w:val="rfdFootnote"/>
          <w:rtl/>
        </w:rPr>
        <w:br/>
      </w:r>
      <w:r w:rsidRPr="00304AF7">
        <w:rPr>
          <w:rStyle w:val="rfdFootnote"/>
          <w:rtl/>
        </w:rPr>
        <w:t xml:space="preserve">عمير بن حيان ، وفي ك : أمير بن بصيان ، وما أثبتناه هو الصحيح ، راجع </w:t>
      </w:r>
      <w:r w:rsidR="00772BF7">
        <w:rPr>
          <w:rStyle w:val="rfdFootnote"/>
          <w:rtl/>
        </w:rPr>
        <w:br/>
      </w:r>
      <w:r w:rsidR="009F08E4" w:rsidRPr="00304AF7">
        <w:rPr>
          <w:rStyle w:val="rfdFootnote"/>
          <w:rtl/>
        </w:rPr>
        <w:t>«</w:t>
      </w:r>
      <w:r w:rsidRPr="00304AF7">
        <w:rPr>
          <w:rStyle w:val="rfdFootnote"/>
          <w:rtl/>
        </w:rPr>
        <w:t>تهذيب الكمال 7 : 472 ، تهذيب التهذيب 3 : 67</w:t>
      </w:r>
      <w:r w:rsidR="009F08E4" w:rsidRPr="00304AF7">
        <w:rPr>
          <w:rStyle w:val="rfdFootnote"/>
          <w:rtl/>
        </w:rPr>
        <w:t>»</w:t>
      </w:r>
      <w:r w:rsidRPr="00304AF7">
        <w:rPr>
          <w:rStyle w:val="rfdFootnote"/>
          <w:rtl/>
        </w:rPr>
        <w:t xml:space="preserve"> وانظر مصادر </w:t>
      </w:r>
      <w:r w:rsidR="00772BF7">
        <w:rPr>
          <w:rStyle w:val="rfdFootnote"/>
          <w:rtl/>
        </w:rPr>
        <w:br/>
      </w:r>
      <w:r w:rsidRPr="00304AF7">
        <w:rPr>
          <w:rStyle w:val="rfdFootnote"/>
          <w:rtl/>
        </w:rPr>
        <w:t>التخريج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77BAA">
      <w:pPr>
        <w:pStyle w:val="rfdFootnote0"/>
        <w:rPr>
          <w:rtl/>
        </w:rPr>
      </w:pPr>
      <w:r w:rsidRPr="006216AF">
        <w:rPr>
          <w:rtl/>
        </w:rPr>
        <w:t>2</w:t>
      </w:r>
      <w:r w:rsidR="00E77BAA">
        <w:rPr>
          <w:rFonts w:hint="cs"/>
          <w:rtl/>
        </w:rPr>
        <w:t xml:space="preserve"> </w:t>
      </w:r>
      <w:r>
        <w:rPr>
          <w:rtl/>
        </w:rPr>
        <w:t>ـ</w:t>
      </w:r>
      <w:r w:rsidR="00E77BAA">
        <w:rPr>
          <w:rFonts w:hint="cs"/>
          <w:rtl/>
        </w:rPr>
        <w:t xml:space="preserve"> </w:t>
      </w:r>
      <w:r w:rsidRPr="006216AF">
        <w:rPr>
          <w:rtl/>
        </w:rPr>
        <w:t xml:space="preserve">أسد الغابة 3 : 54 ، ابن الجوزي في الوفا 1 : 204 ، سيرة الحلبي </w:t>
      </w:r>
      <w:r w:rsidR="00772BF7">
        <w:rPr>
          <w:rtl/>
        </w:rPr>
        <w:br/>
      </w:r>
      <w:r w:rsidRPr="006216AF">
        <w:rPr>
          <w:rtl/>
        </w:rPr>
        <w:t xml:space="preserve">1 : 364 ، ومضمونه في </w:t>
      </w:r>
      <w:r w:rsidR="00CD0BF3">
        <w:rPr>
          <w:rtl/>
        </w:rPr>
        <w:t>الاصابة 2 : 225 ، مناقب ابن شهرا</w:t>
      </w:r>
      <w:r w:rsidRPr="006216AF">
        <w:rPr>
          <w:rtl/>
        </w:rPr>
        <w:t xml:space="preserve">شوب </w:t>
      </w:r>
      <w:r w:rsidR="00772BF7">
        <w:rPr>
          <w:rtl/>
        </w:rPr>
        <w:br/>
      </w:r>
      <w:r w:rsidRPr="006216AF">
        <w:rPr>
          <w:rtl/>
        </w:rPr>
        <w:t>1 : 118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الثنية : الطريق العالي في الجبل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ثنا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77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04AF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الحاضر ، وقع نور بين عينيه مثل المصباح ، فقال : الل</w:t>
      </w:r>
      <w:r w:rsidR="002E29CC">
        <w:rPr>
          <w:rtl/>
        </w:rPr>
        <w:t>ّ</w:t>
      </w:r>
      <w:r w:rsidRPr="006216AF">
        <w:rPr>
          <w:rtl/>
        </w:rPr>
        <w:t xml:space="preserve">هم في غير </w:t>
      </w:r>
      <w:r w:rsidR="00772BF7">
        <w:rPr>
          <w:rtl/>
        </w:rPr>
        <w:br/>
      </w:r>
      <w:r w:rsidRPr="006216AF">
        <w:rPr>
          <w:rtl/>
        </w:rPr>
        <w:t xml:space="preserve">وجهي ، فإنّي أخشى أن يظنّوا بي أنّها مثله وقعت في وجهي لفراق </w:t>
      </w:r>
      <w:r w:rsidR="00772BF7">
        <w:rPr>
          <w:rtl/>
        </w:rPr>
        <w:br/>
      </w:r>
      <w:r w:rsidRPr="006216AF">
        <w:rPr>
          <w:rtl/>
        </w:rPr>
        <w:t>دينهم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فتحول النور إلى وسطه كالقنديل المعلّق</w:t>
      </w:r>
      <w:r w:rsidR="00410A32">
        <w:rPr>
          <w:rtl/>
        </w:rPr>
        <w:t xml:space="preserve"> .</w:t>
      </w:r>
    </w:p>
    <w:p w:rsidR="005F4626" w:rsidRPr="006216AF" w:rsidRDefault="005F4626" w:rsidP="00E77BAA">
      <w:pPr>
        <w:rPr>
          <w:rtl/>
        </w:rPr>
      </w:pPr>
      <w:r w:rsidRPr="006216AF">
        <w:rPr>
          <w:rtl/>
        </w:rPr>
        <w:t>88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E77BAA">
        <w:rPr>
          <w:rFonts w:hint="cs"/>
          <w:rtl/>
        </w:rPr>
        <w:t xml:space="preserve"> </w:t>
      </w:r>
      <w:r>
        <w:rPr>
          <w:rtl/>
        </w:rPr>
        <w:t>ـ</w:t>
      </w:r>
      <w:r w:rsidR="00E77BAA">
        <w:rPr>
          <w:rFonts w:hint="cs"/>
          <w:rtl/>
        </w:rPr>
        <w:t xml:space="preserve"> </w:t>
      </w:r>
      <w:r w:rsidRPr="006216AF">
        <w:rPr>
          <w:rtl/>
        </w:rPr>
        <w:t>عن أنس بن مالك ، قال : إن عبّاد بن بشر ، وأسيدا</w:t>
      </w:r>
      <w:r w:rsidR="002E29CC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772BF7">
        <w:rPr>
          <w:rtl/>
        </w:rPr>
        <w:br/>
      </w:r>
      <w:r w:rsidRPr="006216AF">
        <w:rPr>
          <w:rtl/>
        </w:rPr>
        <w:t xml:space="preserve">كانا عند النبيّ </w:t>
      </w:r>
      <w:r w:rsidR="00470C8A">
        <w:rPr>
          <w:rtl/>
        </w:rPr>
        <w:t>(ص)</w:t>
      </w:r>
      <w:r w:rsidRPr="006216AF">
        <w:rPr>
          <w:rtl/>
        </w:rPr>
        <w:t xml:space="preserve"> في ليلة ظلماء حندس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فخرجا من عنده </w:t>
      </w:r>
      <w:r w:rsidR="00772BF7">
        <w:rPr>
          <w:rtl/>
        </w:rPr>
        <w:br/>
      </w:r>
      <w:r w:rsidRPr="006216AF">
        <w:rPr>
          <w:rtl/>
        </w:rPr>
        <w:t xml:space="preserve">فأضاءت عصا أحدهما مثل السراج ، فكانا يمشيان بضوئها ، فلمّا أرادا </w:t>
      </w:r>
      <w:r w:rsidR="00772BF7">
        <w:rPr>
          <w:rtl/>
        </w:rPr>
        <w:br/>
      </w:r>
      <w:r w:rsidRPr="006216AF">
        <w:rPr>
          <w:rtl/>
        </w:rPr>
        <w:t>أن يفترقا إلى منازلهما ، أضاءت عصا هذا وعصا هذا</w:t>
      </w:r>
      <w:r w:rsidR="00410A32">
        <w:rPr>
          <w:rtl/>
        </w:rPr>
        <w:t xml:space="preserve"> .</w:t>
      </w:r>
    </w:p>
    <w:p w:rsidR="005F4626" w:rsidRPr="006216AF" w:rsidRDefault="005F4626" w:rsidP="00E77BAA">
      <w:pPr>
        <w:rPr>
          <w:rtl/>
        </w:rPr>
      </w:pPr>
      <w:r w:rsidRPr="006216AF">
        <w:rPr>
          <w:rtl/>
        </w:rPr>
        <w:t>89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E77BAA">
        <w:rPr>
          <w:rFonts w:hint="cs"/>
          <w:rtl/>
        </w:rPr>
        <w:t xml:space="preserve"> </w:t>
      </w:r>
      <w:r>
        <w:rPr>
          <w:rtl/>
        </w:rPr>
        <w:t>ـ</w:t>
      </w:r>
      <w:r w:rsidR="00E77BAA">
        <w:rPr>
          <w:rFonts w:hint="cs"/>
          <w:rtl/>
        </w:rPr>
        <w:t xml:space="preserve"> </w:t>
      </w:r>
      <w:r w:rsidRPr="006216AF">
        <w:rPr>
          <w:rtl/>
        </w:rPr>
        <w:t xml:space="preserve">عن محمد بن حمزة الأسلمي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عن أبيه ، قال : كنّا مع </w:t>
      </w:r>
      <w:r w:rsidR="00772BF7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في سفر ، فتفرقنا في ليلة ظلماء ؛ فأضاءت أصابعي حتّى </w:t>
      </w:r>
      <w:r w:rsidR="00772BF7">
        <w:rPr>
          <w:rtl/>
        </w:rPr>
        <w:br/>
      </w:r>
      <w:r w:rsidRPr="006216AF">
        <w:rPr>
          <w:rtl/>
        </w:rPr>
        <w:t xml:space="preserve">جمعوا عليها ظهورهم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وما هلك منهم أحد ، وإنّ أصابعي لتنير </w:t>
      </w:r>
      <w:r w:rsidRPr="006216AF">
        <w:rPr>
          <w:rStyle w:val="rfdFootnotenum"/>
          <w:rtl/>
        </w:rPr>
        <w:t>(5)</w:t>
      </w:r>
      <w:r w:rsidR="00410A32">
        <w:rPr>
          <w:rtl/>
        </w:rPr>
        <w:t xml:space="preserve"> .</w:t>
      </w:r>
    </w:p>
    <w:p w:rsidR="00E77BAA" w:rsidRDefault="005F4626" w:rsidP="00E77BAA">
      <w:pPr>
        <w:rPr>
          <w:rStyle w:val="rfdLineChar"/>
        </w:rPr>
      </w:pPr>
      <w:r w:rsidRPr="006216AF">
        <w:rPr>
          <w:rtl/>
        </w:rPr>
        <w:t>90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E77BAA">
        <w:rPr>
          <w:rFonts w:hint="cs"/>
          <w:rtl/>
        </w:rPr>
        <w:t xml:space="preserve"> </w:t>
      </w:r>
      <w:r>
        <w:rPr>
          <w:rtl/>
        </w:rPr>
        <w:t>ـ</w:t>
      </w:r>
      <w:r w:rsidR="00E77BAA">
        <w:rPr>
          <w:rFonts w:hint="cs"/>
          <w:rtl/>
        </w:rPr>
        <w:t xml:space="preserve"> </w:t>
      </w:r>
      <w:r w:rsidRPr="006216AF">
        <w:rPr>
          <w:rtl/>
        </w:rPr>
        <w:t xml:space="preserve">عن قتادة بن النعمان ، قال : أتيت النبيّ </w:t>
      </w:r>
      <w:r w:rsidR="00470C8A">
        <w:rPr>
          <w:rtl/>
        </w:rPr>
        <w:t>(ص)</w:t>
      </w:r>
      <w:r w:rsidRPr="006216AF">
        <w:rPr>
          <w:rtl/>
        </w:rPr>
        <w:t xml:space="preserve"> في ليلة </w:t>
      </w:r>
      <w:r w:rsidR="00772BF7">
        <w:rPr>
          <w:rtl/>
        </w:rPr>
        <w:br/>
      </w:r>
      <w:r w:rsidRPr="006216AF">
        <w:rPr>
          <w:rtl/>
        </w:rPr>
        <w:t xml:space="preserve">مطيرة ، أحببت أن أصلّي معه ، فأعطاني </w:t>
      </w:r>
      <w:r w:rsidR="00470C8A">
        <w:rPr>
          <w:rtl/>
        </w:rPr>
        <w:t>(ص)</w:t>
      </w:r>
      <w:r w:rsidRPr="006216AF">
        <w:rPr>
          <w:rtl/>
        </w:rPr>
        <w:t xml:space="preserve"> عرجونا</w:t>
      </w:r>
      <w:r w:rsidR="00FB754F">
        <w:rPr>
          <w:rtl/>
        </w:rPr>
        <w:t>ً</w:t>
      </w:r>
      <w:r w:rsidRPr="006216AF">
        <w:rPr>
          <w:rtl/>
        </w:rPr>
        <w:t xml:space="preserve">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خذه </w:t>
      </w:r>
      <w:r w:rsidR="00772BF7">
        <w:rPr>
          <w:rtl/>
        </w:rPr>
        <w:br/>
      </w:r>
      <w:r w:rsidRPr="006216AF">
        <w:rPr>
          <w:rtl/>
        </w:rPr>
        <w:t>فإنّه سيضيء لك أمامك عشرا</w:t>
      </w:r>
      <w:r w:rsidR="00FB754F">
        <w:rPr>
          <w:rtl/>
        </w:rPr>
        <w:t>ً</w:t>
      </w:r>
      <w:r w:rsidRPr="006216AF">
        <w:rPr>
          <w:rtl/>
        </w:rPr>
        <w:t xml:space="preserve"> ، فإذا أتيت بيتك فإنّ الشيطان قد</w:t>
      </w:r>
      <w:r w:rsidR="00E77BAA">
        <w:rPr>
          <w:rFonts w:hint="cs"/>
          <w:rtl/>
        </w:rPr>
        <w:t xml:space="preserve"> </w:t>
      </w:r>
      <w:r w:rsidR="00E77BAA">
        <w:rPr>
          <w:rtl/>
        </w:rPr>
        <w:br/>
      </w:r>
      <w:r w:rsidR="00E77BA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E77BAA">
      <w:pPr>
        <w:pStyle w:val="rfdFootnote0"/>
        <w:rPr>
          <w:rtl/>
        </w:rPr>
      </w:pPr>
      <w:r w:rsidRPr="006216AF">
        <w:rPr>
          <w:rtl/>
        </w:rPr>
        <w:t>3</w:t>
      </w:r>
      <w:r w:rsidR="00E77BAA">
        <w:rPr>
          <w:rFonts w:hint="cs"/>
          <w:rtl/>
        </w:rPr>
        <w:t xml:space="preserve"> </w:t>
      </w:r>
      <w:r>
        <w:rPr>
          <w:rtl/>
        </w:rPr>
        <w:t>ـ</w:t>
      </w:r>
      <w:r w:rsidR="00E77BAA">
        <w:rPr>
          <w:rFonts w:hint="cs"/>
          <w:rtl/>
        </w:rPr>
        <w:t xml:space="preserve"> </w:t>
      </w:r>
      <w:r w:rsidRPr="006216AF">
        <w:rPr>
          <w:rtl/>
        </w:rPr>
        <w:t xml:space="preserve">اسد الغابة 3 : 151 ، مستدرك الحاكم 3 : 288 ، مسند أحمد بن حنبل </w:t>
      </w:r>
      <w:r w:rsidR="00772BF7">
        <w:rPr>
          <w:rtl/>
        </w:rPr>
        <w:br/>
      </w:r>
      <w:r w:rsidRPr="006216AF">
        <w:rPr>
          <w:rtl/>
        </w:rPr>
        <w:t>3 : 138 ، 190 ، 272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جميع النسخ : أسد ، وما أثبتناه هو الصحيح ، انظر مصادر تخريج </w:t>
      </w:r>
      <w:r w:rsidR="00772BF7">
        <w:rPr>
          <w:rStyle w:val="rfdFootnote"/>
          <w:rtl/>
        </w:rPr>
        <w:br/>
      </w:r>
      <w:r w:rsidRPr="006216AF">
        <w:rPr>
          <w:rStyle w:val="rfdFootnote"/>
          <w:rtl/>
        </w:rPr>
        <w:t>الحديث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77BAA">
      <w:pPr>
        <w:rPr>
          <w:rtl/>
        </w:rPr>
      </w:pPr>
      <w:r w:rsidRPr="006216AF">
        <w:rPr>
          <w:rStyle w:val="rfdFootnote"/>
          <w:rtl/>
        </w:rPr>
        <w:t>(2) الحندس : الليل الشديد الظلمة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الصحاح</w:t>
      </w:r>
      <w:r w:rsidR="00E77BAA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E77BAA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حندس</w:t>
      </w:r>
      <w:r w:rsidR="00E77BAA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E77BAA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3 : 916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، وفي </w:t>
      </w:r>
      <w:r w:rsidR="00772BF7">
        <w:rPr>
          <w:rStyle w:val="rfdFootnote"/>
          <w:rtl/>
        </w:rPr>
        <w:br/>
      </w:r>
      <w:r w:rsidRPr="006216AF">
        <w:rPr>
          <w:rStyle w:val="rfdFootnote"/>
          <w:rtl/>
        </w:rPr>
        <w:t>م : حدس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تاريخ البخاري 2 : 46</w:t>
      </w:r>
      <w:r w:rsidR="0096323A">
        <w:rPr>
          <w:rtl/>
        </w:rPr>
        <w:t xml:space="preserve"> / </w:t>
      </w:r>
      <w:r w:rsidRPr="006216AF">
        <w:rPr>
          <w:rtl/>
        </w:rPr>
        <w:t>173 ، تهذيب تاريخ دمشق 4 : 451</w:t>
      </w:r>
      <w:r w:rsidR="00410A32">
        <w:rPr>
          <w:rtl/>
        </w:rPr>
        <w:t xml:space="preserve"> .</w:t>
      </w:r>
    </w:p>
    <w:p w:rsidR="005F4626" w:rsidRPr="00772BF7" w:rsidRDefault="005F4626" w:rsidP="00772BF7">
      <w:pPr>
        <w:rPr>
          <w:rStyle w:val="rfdFootnote"/>
          <w:rtl/>
        </w:rPr>
      </w:pPr>
      <w:r w:rsidRPr="00772BF7">
        <w:rPr>
          <w:rStyle w:val="rfdFootnote"/>
          <w:rtl/>
        </w:rPr>
        <w:t xml:space="preserve">(3) زاد في ر : ابن سليمان ، والظاهر أنّه تصحيف </w:t>
      </w:r>
      <w:r w:rsidR="00C24190">
        <w:rPr>
          <w:rStyle w:val="rfdFootnote"/>
          <w:rtl/>
        </w:rPr>
        <w:t>(</w:t>
      </w:r>
      <w:r w:rsidRPr="00772BF7">
        <w:rPr>
          <w:rStyle w:val="rfdFootnote"/>
          <w:rtl/>
        </w:rPr>
        <w:t>سلامان</w:t>
      </w:r>
      <w:r w:rsidR="003E76E8">
        <w:rPr>
          <w:rStyle w:val="rfdFootnote"/>
          <w:rtl/>
        </w:rPr>
        <w:t>)</w:t>
      </w:r>
      <w:r w:rsidRPr="00772BF7">
        <w:rPr>
          <w:rStyle w:val="rfdFootnote"/>
          <w:rtl/>
        </w:rPr>
        <w:t xml:space="preserve"> جدّ</w:t>
      </w:r>
      <w:r w:rsidR="002E29CC" w:rsidRPr="00772BF7">
        <w:rPr>
          <w:rStyle w:val="rfdFootnote"/>
          <w:rtl/>
        </w:rPr>
        <w:t>َ</w:t>
      </w:r>
      <w:r w:rsidRPr="00772BF7">
        <w:rPr>
          <w:rStyle w:val="rfdFootnote"/>
          <w:rtl/>
        </w:rPr>
        <w:t>ه الأعلى</w:t>
      </w:r>
      <w:r w:rsidR="00410A32">
        <w:rPr>
          <w:rStyle w:val="rfdFootnote"/>
          <w:rtl/>
        </w:rPr>
        <w:t xml:space="preserve"> .</w:t>
      </w:r>
      <w:r w:rsidR="00772BF7" w:rsidRPr="00772BF7">
        <w:rPr>
          <w:rStyle w:val="rfdFootnote"/>
          <w:rtl/>
        </w:rPr>
        <w:t xml:space="preserve"> </w:t>
      </w:r>
      <w:r w:rsidR="00772BF7" w:rsidRPr="00772BF7">
        <w:rPr>
          <w:rStyle w:val="rfdFootnote"/>
          <w:rtl/>
        </w:rPr>
        <w:br/>
      </w:r>
      <w:r w:rsidRPr="00772BF7">
        <w:rPr>
          <w:rStyle w:val="rfdFootnote"/>
          <w:rtl/>
        </w:rPr>
        <w:t>انظر تهذيب الكمال : 7</w:t>
      </w:r>
      <w:r w:rsidR="0096323A">
        <w:rPr>
          <w:rStyle w:val="rfdFootnote"/>
          <w:rtl/>
        </w:rPr>
        <w:t xml:space="preserve"> / </w:t>
      </w:r>
      <w:r w:rsidRPr="00772BF7">
        <w:rPr>
          <w:rStyle w:val="rfdFootnote"/>
          <w:rtl/>
        </w:rPr>
        <w:t>333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ش ، ص ، ع ، ك : ظهرهم وأراد بالظهور ما يركب عليه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ص ، ع ، وهامش ك : لتبين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الخرائج والجرائح 1 : 34</w:t>
      </w:r>
      <w:r w:rsidR="0096323A">
        <w:rPr>
          <w:rtl/>
        </w:rPr>
        <w:t xml:space="preserve"> / </w:t>
      </w:r>
      <w:r w:rsidRPr="006216AF">
        <w:rPr>
          <w:rtl/>
        </w:rPr>
        <w:t>35</w:t>
      </w:r>
      <w:r w:rsidR="00410A32">
        <w:rPr>
          <w:rtl/>
        </w:rPr>
        <w:t xml:space="preserve"> .</w:t>
      </w:r>
    </w:p>
    <w:p w:rsidR="005F4626" w:rsidRPr="006216AF" w:rsidRDefault="005F4626" w:rsidP="00304AF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خل</w:t>
      </w:r>
      <w:r w:rsidR="00FB754F">
        <w:rPr>
          <w:rtl/>
        </w:rPr>
        <w:t>َ</w:t>
      </w:r>
      <w:r w:rsidRPr="006216AF">
        <w:rPr>
          <w:rtl/>
        </w:rPr>
        <w:t>ف</w:t>
      </w:r>
      <w:r w:rsidR="00FB754F">
        <w:rPr>
          <w:rtl/>
        </w:rPr>
        <w:t>َ</w:t>
      </w:r>
      <w:r w:rsidRPr="006216AF">
        <w:rPr>
          <w:rtl/>
        </w:rPr>
        <w:t>ك</w:t>
      </w:r>
      <w:r w:rsidR="00FB754F">
        <w:rPr>
          <w:rtl/>
        </w:rPr>
        <w:t>َ</w:t>
      </w:r>
      <w:r w:rsidRPr="006216AF">
        <w:rPr>
          <w:rtl/>
        </w:rPr>
        <w:t xml:space="preserve"> ، فانظر في الزاوية عن يسارك حتّى تدخل ، فأ</w:t>
      </w:r>
      <w:r w:rsidR="00FB754F">
        <w:rPr>
          <w:rtl/>
        </w:rPr>
        <w:t>َ</w:t>
      </w:r>
      <w:r w:rsidRPr="006216AF">
        <w:rPr>
          <w:rtl/>
        </w:rPr>
        <w:t>ع</w:t>
      </w:r>
      <w:r w:rsidR="00FB754F">
        <w:rPr>
          <w:rtl/>
        </w:rPr>
        <w:t>ْ</w:t>
      </w:r>
      <w:r w:rsidRPr="006216AF">
        <w:rPr>
          <w:rtl/>
        </w:rPr>
        <w:t>ل</w:t>
      </w:r>
      <w:r w:rsidR="00C54245">
        <w:rPr>
          <w:rtl/>
        </w:rPr>
        <w:t>ِ</w:t>
      </w:r>
      <w:r w:rsidRPr="006216AF">
        <w:rPr>
          <w:rtl/>
        </w:rPr>
        <w:t>ه</w:t>
      </w:r>
      <w:r w:rsidR="00C54245">
        <w:rPr>
          <w:rtl/>
        </w:rPr>
        <w:t>ِ</w:t>
      </w:r>
      <w:r w:rsidRPr="006216AF">
        <w:rPr>
          <w:rtl/>
        </w:rPr>
        <w:t xml:space="preserve"> به حتّى </w:t>
      </w:r>
      <w:r w:rsidR="00772BF7">
        <w:rPr>
          <w:rtl/>
        </w:rPr>
        <w:br/>
      </w:r>
      <w:r w:rsidRPr="006216AF">
        <w:rPr>
          <w:rtl/>
        </w:rPr>
        <w:t>يسبقك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فدخلت ، فنظرت حيث 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، فإذا سواد ، فعلوته به </w:t>
      </w:r>
      <w:r w:rsidR="00772BF7">
        <w:rPr>
          <w:rtl/>
        </w:rPr>
        <w:br/>
      </w:r>
      <w:r w:rsidRPr="006216AF">
        <w:rPr>
          <w:rtl/>
        </w:rPr>
        <w:t>حتّى سبقني به ، فقالت أهلي : ما تصنع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فإذا بضبع</w:t>
      </w:r>
      <w:r w:rsidR="00410A32">
        <w:rPr>
          <w:rtl/>
        </w:rPr>
        <w:t xml:space="preserve"> .</w:t>
      </w:r>
    </w:p>
    <w:p w:rsidR="005F4626" w:rsidRPr="006216AF" w:rsidRDefault="005F4626" w:rsidP="00E77BAA">
      <w:pPr>
        <w:rPr>
          <w:rtl/>
        </w:rPr>
      </w:pPr>
      <w:r w:rsidRPr="006216AF">
        <w:rPr>
          <w:rtl/>
        </w:rPr>
        <w:t>91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E77BAA">
        <w:rPr>
          <w:rFonts w:hint="cs"/>
          <w:rtl/>
        </w:rPr>
        <w:t xml:space="preserve"> </w:t>
      </w:r>
      <w:r>
        <w:rPr>
          <w:rtl/>
        </w:rPr>
        <w:t>ـ</w:t>
      </w:r>
      <w:r w:rsidR="00E77BAA">
        <w:rPr>
          <w:rFonts w:hint="cs"/>
          <w:rtl/>
        </w:rPr>
        <w:t xml:space="preserve"> </w:t>
      </w:r>
      <w:r w:rsidRPr="006216AF">
        <w:rPr>
          <w:rtl/>
        </w:rPr>
        <w:t xml:space="preserve">عن أبي هريرة ، قال : بينما نحن نصلّي مع رسول </w:t>
      </w:r>
      <w:r w:rsidR="00772BF7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العشاء ، وكان إذا سجد وثب الحسن والحسين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</w:t>
      </w:r>
      <w:r w:rsidR="00772BF7">
        <w:rPr>
          <w:rtl/>
        </w:rPr>
        <w:br/>
      </w:r>
      <w:r w:rsidRPr="006216AF">
        <w:rPr>
          <w:rtl/>
        </w:rPr>
        <w:t>على ظهره فإذا أراد أن يركع أخذهما أخذا</w:t>
      </w:r>
      <w:r w:rsidR="002E29CC">
        <w:rPr>
          <w:rtl/>
        </w:rPr>
        <w:t>ً</w:t>
      </w:r>
      <w:r w:rsidRPr="006216AF">
        <w:rPr>
          <w:rtl/>
        </w:rPr>
        <w:t xml:space="preserve"> رفيقا</w:t>
      </w:r>
      <w:r w:rsidR="002E29CC">
        <w:rPr>
          <w:rtl/>
        </w:rPr>
        <w:t>ً</w:t>
      </w:r>
      <w:r w:rsidRPr="006216AF">
        <w:rPr>
          <w:rtl/>
        </w:rPr>
        <w:t xml:space="preserve"> ، حتّى يضعهما على </w:t>
      </w:r>
      <w:r w:rsidR="00772BF7">
        <w:rPr>
          <w:rtl/>
        </w:rPr>
        <w:br/>
      </w:r>
      <w:r w:rsidRPr="006216AF">
        <w:rPr>
          <w:rtl/>
        </w:rPr>
        <w:t xml:space="preserve">الأرض ، فإذا عاد عادا ، حتّى قضى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صلاته فانصرف ، </w:t>
      </w:r>
      <w:r w:rsidR="00772BF7">
        <w:rPr>
          <w:rtl/>
        </w:rPr>
        <w:br/>
      </w:r>
      <w:r w:rsidRPr="006216AF">
        <w:rPr>
          <w:rtl/>
        </w:rPr>
        <w:t>ووضعهما على فخذيه</w:t>
      </w:r>
      <w:r w:rsidR="00410A32">
        <w:rPr>
          <w:rtl/>
        </w:rPr>
        <w:t xml:space="preserve"> .</w:t>
      </w:r>
    </w:p>
    <w:p w:rsidR="005F4626" w:rsidRPr="006216AF" w:rsidRDefault="005F4626" w:rsidP="00304AF7">
      <w:pPr>
        <w:rPr>
          <w:rtl/>
        </w:rPr>
      </w:pPr>
      <w:r w:rsidRPr="006216AF">
        <w:rPr>
          <w:rtl/>
        </w:rPr>
        <w:t>قال : فقمت إليه وقلت : يا رسول الله ،</w:t>
      </w:r>
      <w:r w:rsidR="00814EC9">
        <w:rPr>
          <w:rtl/>
        </w:rPr>
        <w:t xml:space="preserve"> أ</w:t>
      </w:r>
      <w:r w:rsidRPr="006216AF">
        <w:rPr>
          <w:rtl/>
        </w:rPr>
        <w:t>لا أذهب بهما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</w:t>
      </w:r>
      <w:r w:rsidR="00304AF7">
        <w:rPr>
          <w:rtl/>
        </w:rPr>
        <w:t xml:space="preserve"> </w:t>
      </w:r>
      <w:r w:rsidR="00772BF7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لا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فبرقت لهما برقة ، فقال : </w:t>
      </w:r>
      <w:r w:rsidR="009F08E4" w:rsidRPr="006216AF">
        <w:rPr>
          <w:rtl/>
        </w:rPr>
        <w:t>«</w:t>
      </w:r>
      <w:r w:rsidRPr="006216AF">
        <w:rPr>
          <w:rtl/>
        </w:rPr>
        <w:t>الحقا بأمّكما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فما زالا في </w:t>
      </w:r>
      <w:r w:rsidR="00772BF7">
        <w:rPr>
          <w:rtl/>
        </w:rPr>
        <w:br/>
      </w:r>
      <w:r w:rsidRPr="006216AF">
        <w:rPr>
          <w:rtl/>
        </w:rPr>
        <w:t>ضوئها حتّى دخلا</w:t>
      </w:r>
      <w:r w:rsidR="00410A32">
        <w:rPr>
          <w:rtl/>
        </w:rPr>
        <w:t xml:space="preserve"> .</w:t>
      </w:r>
    </w:p>
    <w:p w:rsidR="00F71DA7" w:rsidRDefault="00F71DA7" w:rsidP="00F71DA7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F71DA7">
      <w:pPr>
        <w:pStyle w:val="rfdFootnote0"/>
        <w:rPr>
          <w:rtl/>
        </w:rPr>
      </w:pPr>
      <w:r w:rsidRPr="006216AF">
        <w:rPr>
          <w:rtl/>
        </w:rPr>
        <w:t>6</w:t>
      </w:r>
      <w:r w:rsidR="00F71DA7">
        <w:rPr>
          <w:rFonts w:hint="cs"/>
          <w:rtl/>
        </w:rPr>
        <w:t xml:space="preserve"> </w:t>
      </w:r>
      <w:r>
        <w:rPr>
          <w:rtl/>
        </w:rPr>
        <w:t>ـ</w:t>
      </w:r>
      <w:r w:rsidR="00F71DA7">
        <w:rPr>
          <w:rFonts w:hint="cs"/>
          <w:rtl/>
        </w:rPr>
        <w:t xml:space="preserve"> </w:t>
      </w:r>
      <w:r w:rsidRPr="006216AF">
        <w:rPr>
          <w:rtl/>
        </w:rPr>
        <w:t xml:space="preserve">مسند أحمد بن حنبل 2 : 513 ، مستدرك الحاكم 3 : 167 ، مجمع </w:t>
      </w:r>
      <w:r w:rsidR="00772BF7">
        <w:rPr>
          <w:rtl/>
        </w:rPr>
        <w:br/>
      </w:r>
      <w:r w:rsidRPr="006216AF">
        <w:rPr>
          <w:rtl/>
        </w:rPr>
        <w:t>الزوائد 9 : 181</w:t>
      </w:r>
      <w:r w:rsidR="00410A32">
        <w:rPr>
          <w:rtl/>
        </w:rPr>
        <w:t xml:space="preserve"> .</w:t>
      </w:r>
    </w:p>
    <w:p w:rsidR="00304AF7" w:rsidRDefault="005F4626" w:rsidP="004966D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04AF7" w:rsidRPr="00E82424" w:rsidRDefault="005F4626" w:rsidP="004966DB">
      <w:pPr>
        <w:pStyle w:val="Heading2Center"/>
        <w:rPr>
          <w:rtl/>
        </w:rPr>
      </w:pPr>
      <w:r w:rsidRPr="00E82424">
        <w:rPr>
          <w:rtl/>
        </w:rPr>
        <w:t>في بيان ظهور آياته من الإ</w:t>
      </w:r>
      <w:r w:rsidR="00C54245" w:rsidRPr="00E82424">
        <w:rPr>
          <w:rtl/>
        </w:rPr>
        <w:t>ِ</w:t>
      </w:r>
      <w:r w:rsidRPr="00E82424">
        <w:rPr>
          <w:rtl/>
        </w:rPr>
        <w:t>خبار بالغائبات</w:t>
      </w:r>
    </w:p>
    <w:p w:rsidR="005F4626" w:rsidRPr="00E82424" w:rsidRDefault="005F4626" w:rsidP="004966DB">
      <w:pPr>
        <w:pStyle w:val="rfdCenterBold2"/>
        <w:rPr>
          <w:rtl/>
        </w:rPr>
      </w:pPr>
      <w:r w:rsidRPr="00E82424">
        <w:rPr>
          <w:rtl/>
        </w:rPr>
        <w:t>وفيه : ستة أحاديث</w:t>
      </w:r>
    </w:p>
    <w:p w:rsidR="005F4626" w:rsidRPr="006216AF" w:rsidRDefault="00C54245" w:rsidP="005F4626">
      <w:pPr>
        <w:rPr>
          <w:rtl/>
        </w:rPr>
      </w:pPr>
      <w:r>
        <w:rPr>
          <w:rtl/>
        </w:rPr>
        <w:t>إ</w:t>
      </w:r>
      <w:r w:rsidR="005F4626" w:rsidRPr="006216AF">
        <w:rPr>
          <w:rtl/>
        </w:rPr>
        <w:t xml:space="preserve">علم أنّ هذا الباب لو استقصيناه ، لاحتاج إلى مجلّدة ضخمة ، </w:t>
      </w:r>
      <w:r w:rsidR="00772BF7">
        <w:rPr>
          <w:rtl/>
        </w:rPr>
        <w:br/>
      </w:r>
      <w:r w:rsidR="005F4626" w:rsidRPr="006216AF">
        <w:rPr>
          <w:rtl/>
        </w:rPr>
        <w:t>ولكن اقتصرنا على طرف منه</w:t>
      </w:r>
      <w:r w:rsidR="00410A32">
        <w:rPr>
          <w:rtl/>
        </w:rPr>
        <w:t xml:space="preserve"> .</w:t>
      </w:r>
    </w:p>
    <w:p w:rsidR="005F4626" w:rsidRPr="006216AF" w:rsidRDefault="005F4626" w:rsidP="00F707EF">
      <w:pPr>
        <w:rPr>
          <w:rtl/>
        </w:rPr>
      </w:pPr>
      <w:r w:rsidRPr="006216AF">
        <w:rPr>
          <w:rtl/>
        </w:rPr>
        <w:t>92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F707EF">
        <w:rPr>
          <w:rFonts w:hint="cs"/>
          <w:rtl/>
        </w:rPr>
        <w:t xml:space="preserve"> </w:t>
      </w:r>
      <w:r>
        <w:rPr>
          <w:rtl/>
        </w:rPr>
        <w:t>ـ</w:t>
      </w:r>
      <w:r w:rsidR="00F707EF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عليّ بن عتاب ، قال : خرجت في </w:t>
      </w:r>
      <w:r w:rsidR="00772BF7">
        <w:rPr>
          <w:rtl/>
        </w:rPr>
        <w:br/>
      </w:r>
      <w:r w:rsidRPr="006216AF">
        <w:rPr>
          <w:rtl/>
        </w:rPr>
        <w:t xml:space="preserve">الهزيمة مع عبد الله بن عزيز ، فلمّا صرت بطوس أتيت قبر أبي الحسن </w:t>
      </w:r>
      <w:r w:rsidR="00772BF7">
        <w:rPr>
          <w:rtl/>
        </w:rPr>
        <w:br/>
      </w:r>
      <w:r w:rsidRPr="006216AF">
        <w:rPr>
          <w:rtl/>
        </w:rPr>
        <w:t xml:space="preserve">عليّ بن موسى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فإذا أنا بشيخ كبير هرم ، فسألني </w:t>
      </w:r>
      <w:r w:rsidR="00772BF7">
        <w:rPr>
          <w:rtl/>
        </w:rPr>
        <w:br/>
      </w:r>
      <w:r w:rsidRPr="006216AF">
        <w:rPr>
          <w:rtl/>
        </w:rPr>
        <w:t xml:space="preserve">عن أهل الري ، فأخبرته بما نالهم وبما رأيت فيهم ، وبهدم السور ، </w:t>
      </w:r>
      <w:r w:rsidR="00772BF7">
        <w:rPr>
          <w:rtl/>
        </w:rPr>
        <w:br/>
      </w:r>
      <w:r w:rsidRPr="006216AF">
        <w:rPr>
          <w:rtl/>
        </w:rPr>
        <w:t xml:space="preserve">فقال : حدّثني صاحب هذا القبر ، عن أبيه عن ، جدّه ، عن آبائه ، عن </w:t>
      </w:r>
      <w:r w:rsidR="00772BF7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أنه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كأنّي بأهل الري وقد وليهم رجل يقال له </w:t>
      </w:r>
      <w:r w:rsidR="00772BF7">
        <w:rPr>
          <w:rtl/>
        </w:rPr>
        <w:br/>
      </w:r>
      <w:r w:rsidR="00C24190">
        <w:rPr>
          <w:rtl/>
        </w:rPr>
        <w:t>(</w:t>
      </w:r>
      <w:r w:rsidRPr="006216AF">
        <w:rPr>
          <w:rtl/>
        </w:rPr>
        <w:t>عبد الله بن عزيز</w:t>
      </w:r>
      <w:r w:rsidR="003E76E8">
        <w:rPr>
          <w:rtl/>
        </w:rPr>
        <w:t>)</w:t>
      </w:r>
      <w:r w:rsidRPr="006216AF">
        <w:rPr>
          <w:rtl/>
        </w:rPr>
        <w:t xml:space="preserve"> فيؤسر ، فيؤتى</w:t>
      </w:r>
      <w:r w:rsidR="00F74691" w:rsidRPr="00B22715">
        <w:rPr>
          <w:rtl/>
        </w:rPr>
        <w:t>ٰ</w:t>
      </w:r>
      <w:r w:rsidRPr="006216AF">
        <w:rPr>
          <w:rtl/>
        </w:rPr>
        <w:t xml:space="preserve"> به طبرستان ، فيضرب عنقه في يوم </w:t>
      </w:r>
      <w:r w:rsidR="00772BF7">
        <w:rPr>
          <w:rtl/>
        </w:rPr>
        <w:br/>
      </w:r>
      <w:r w:rsidRPr="006216AF">
        <w:rPr>
          <w:rtl/>
        </w:rPr>
        <w:t>النحر ، ويرفع رأسه على خشبة ويطرح بدنه في بئر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فرجعت إلى الري وابن عزيز في البلد ، فحدّثته الحديث </w:t>
      </w:r>
      <w:r w:rsidR="00772BF7">
        <w:rPr>
          <w:rtl/>
        </w:rPr>
        <w:br/>
      </w:r>
      <w:r w:rsidRPr="006216AF">
        <w:rPr>
          <w:rtl/>
        </w:rPr>
        <w:t>فتغير لون وجهه ، وقال لي : قد يكون اسم يوافق اسما</w:t>
      </w:r>
      <w:r w:rsidR="002E29CC">
        <w:rPr>
          <w:rtl/>
        </w:rPr>
        <w:t>ً</w:t>
      </w:r>
      <w:r w:rsidRPr="006216AF">
        <w:rPr>
          <w:rtl/>
        </w:rPr>
        <w:t xml:space="preserve"> ، وأرجو أن </w:t>
      </w:r>
      <w:r w:rsidR="00772BF7">
        <w:rPr>
          <w:rtl/>
        </w:rPr>
        <w:br/>
      </w:r>
      <w:r w:rsidRPr="006216AF">
        <w:rPr>
          <w:rtl/>
        </w:rPr>
        <w:t>يكفيني الله ذلك ، ولا بدّ من مناصحة من استكفانا أمره</w:t>
      </w:r>
      <w:r w:rsidR="00410A32">
        <w:rPr>
          <w:rtl/>
        </w:rPr>
        <w:t xml:space="preserve"> .</w:t>
      </w:r>
    </w:p>
    <w:p w:rsidR="00F707EF" w:rsidRDefault="005F4626" w:rsidP="00F707EF">
      <w:pPr>
        <w:rPr>
          <w:rStyle w:val="rfdLineChar"/>
        </w:rPr>
      </w:pPr>
      <w:r w:rsidRPr="006216AF">
        <w:rPr>
          <w:rtl/>
        </w:rPr>
        <w:t>قال : فكرهت ذلك وندمت على قولي حتّى تبيّن ذلك في</w:t>
      </w:r>
      <w:r w:rsidR="00F707EF">
        <w:rPr>
          <w:rFonts w:hint="cs"/>
          <w:rtl/>
        </w:rPr>
        <w:t xml:space="preserve"> </w:t>
      </w:r>
      <w:r w:rsidR="00F707EF">
        <w:rPr>
          <w:rtl/>
        </w:rPr>
        <w:br/>
      </w:r>
      <w:r w:rsidR="00F707EF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مسند الإ</w:t>
      </w:r>
      <w:r w:rsidR="00F74691">
        <w:rPr>
          <w:rtl/>
        </w:rPr>
        <w:t>ِ</w:t>
      </w:r>
      <w:r w:rsidRPr="006216AF">
        <w:rPr>
          <w:rtl/>
        </w:rPr>
        <w:t xml:space="preserve">مام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1 : 247</w:t>
      </w:r>
      <w:r w:rsidR="0096323A">
        <w:rPr>
          <w:rtl/>
        </w:rPr>
        <w:t xml:space="preserve"> / </w:t>
      </w:r>
      <w:r w:rsidRPr="006216AF">
        <w:rPr>
          <w:rtl/>
        </w:rPr>
        <w:t>469</w:t>
      </w:r>
      <w:r w:rsidR="00410A32">
        <w:rPr>
          <w:rtl/>
        </w:rPr>
        <w:t xml:space="preserve"> .</w:t>
      </w:r>
    </w:p>
    <w:p w:rsidR="005F4626" w:rsidRPr="006216AF" w:rsidRDefault="005F4626" w:rsidP="00304AF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وجهي ، فقال : لا عليك قد أدّيت ما سمعت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فما عدت إليه حتّى نزل </w:t>
      </w:r>
      <w:r w:rsidR="00772BF7">
        <w:rPr>
          <w:rtl/>
        </w:rPr>
        <w:br/>
      </w:r>
      <w:r w:rsidRPr="006216AF">
        <w:rPr>
          <w:rtl/>
        </w:rPr>
        <w:t>به ما حدّثت 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عدّة آيات</w:t>
      </w:r>
      <w:r w:rsidR="00410A32">
        <w:rPr>
          <w:rtl/>
        </w:rPr>
        <w:t xml:space="preserve"> .</w:t>
      </w:r>
    </w:p>
    <w:p w:rsidR="005F4626" w:rsidRPr="006216AF" w:rsidRDefault="005F4626" w:rsidP="00554026">
      <w:pPr>
        <w:rPr>
          <w:rtl/>
        </w:rPr>
      </w:pPr>
      <w:r w:rsidRPr="006216AF">
        <w:rPr>
          <w:rtl/>
        </w:rPr>
        <w:t>93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554026">
        <w:rPr>
          <w:rFonts w:hint="cs"/>
          <w:rtl/>
        </w:rPr>
        <w:t xml:space="preserve"> </w:t>
      </w:r>
      <w:r>
        <w:rPr>
          <w:rtl/>
        </w:rPr>
        <w:t>ـ</w:t>
      </w:r>
      <w:r w:rsidR="00554026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كان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772BF7">
        <w:rPr>
          <w:rtl/>
        </w:rPr>
        <w:br/>
      </w:r>
      <w:r w:rsidRPr="006216AF">
        <w:rPr>
          <w:rtl/>
        </w:rPr>
        <w:t xml:space="preserve">يخبر أهل مكّة بأسرارهم ، حتّى لا يبقى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منها شيء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منها أنّ عمير بن وهب أتى المدينة وقال : جئت في فكاك ابني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كذبت ، بل قلت لصفوان وقد اجتمعتم بالحطيم ، </w:t>
      </w:r>
      <w:r w:rsidR="00772BF7">
        <w:rPr>
          <w:rtl/>
        </w:rPr>
        <w:br/>
      </w:r>
      <w:r w:rsidRPr="006216AF">
        <w:rPr>
          <w:rtl/>
        </w:rPr>
        <w:t>وقد ذكر صفوان قتل</w:t>
      </w:r>
      <w:r w:rsidRPr="00B22715">
        <w:rPr>
          <w:rtl/>
        </w:rPr>
        <w:t>ى</w:t>
      </w:r>
      <w:r w:rsidR="00F74691" w:rsidRPr="00B22715">
        <w:rPr>
          <w:rtl/>
        </w:rPr>
        <w:t>ٰ</w:t>
      </w:r>
      <w:r w:rsidRPr="006216AF">
        <w:rPr>
          <w:rtl/>
        </w:rPr>
        <w:t xml:space="preserve"> بدر وقال : والله الموت خير من البقاء ، مع ما </w:t>
      </w:r>
      <w:r w:rsidR="00772BF7">
        <w:rPr>
          <w:rtl/>
        </w:rPr>
        <w:br/>
      </w:r>
      <w:r w:rsidRPr="006216AF">
        <w:rPr>
          <w:rtl/>
        </w:rPr>
        <w:t>صنع بنا ، وهل حياة بعد أهل القليب</w:t>
      </w:r>
      <w:r w:rsidR="00DD50E3">
        <w:rPr>
          <w:rtl/>
        </w:rPr>
        <w:t xml:space="preserve"> ؟!</w:t>
      </w:r>
      <w:r w:rsidR="00F74691">
        <w:rPr>
          <w:rtl/>
        </w:rPr>
        <w:t xml:space="preserve"> فقلت : لو</w:t>
      </w:r>
      <w:r w:rsidRPr="006216AF">
        <w:rPr>
          <w:rtl/>
        </w:rPr>
        <w:t>لا عيال ود</w:t>
      </w:r>
      <w:r w:rsidR="00F74691">
        <w:rPr>
          <w:rtl/>
        </w:rPr>
        <w:t>َ</w:t>
      </w:r>
      <w:r w:rsidRPr="006216AF">
        <w:rPr>
          <w:rtl/>
        </w:rPr>
        <w:t xml:space="preserve">ين </w:t>
      </w:r>
      <w:r w:rsidR="00772BF7">
        <w:rPr>
          <w:rtl/>
        </w:rPr>
        <w:br/>
      </w:r>
      <w:r w:rsidRPr="006216AF">
        <w:rPr>
          <w:rtl/>
        </w:rPr>
        <w:t>لأرحتك من محمّد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صفوان : عليّ</w:t>
      </w:r>
      <w:r w:rsidR="002E29CC">
        <w:rPr>
          <w:rtl/>
        </w:rPr>
        <w:t>َ</w:t>
      </w:r>
      <w:r w:rsidRPr="006216AF">
        <w:rPr>
          <w:rtl/>
        </w:rPr>
        <w:t xml:space="preserve"> أن أقضي دينك ، وأجعل بناتك مع بناتي ، </w:t>
      </w:r>
      <w:r w:rsidR="00EA2685">
        <w:rPr>
          <w:rtl/>
        </w:rPr>
        <w:br/>
      </w:r>
      <w:r w:rsidRPr="006216AF">
        <w:rPr>
          <w:rtl/>
        </w:rPr>
        <w:t>يصيبهنّ ما أصابهنّ</w:t>
      </w:r>
      <w:r w:rsidR="00A66F68">
        <w:rPr>
          <w:rtl/>
        </w:rPr>
        <w:t>َ</w:t>
      </w:r>
      <w:r w:rsidRPr="006216AF">
        <w:rPr>
          <w:rtl/>
        </w:rPr>
        <w:t xml:space="preserve"> من خير أو شر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أنت : فاكتمها عليّ</w:t>
      </w:r>
      <w:r w:rsidR="00A66F68">
        <w:rPr>
          <w:rtl/>
        </w:rPr>
        <w:t>َ</w:t>
      </w:r>
      <w:r w:rsidRPr="006216AF">
        <w:rPr>
          <w:rtl/>
        </w:rPr>
        <w:t xml:space="preserve"> ، </w:t>
      </w:r>
      <w:r w:rsidR="00EA2685">
        <w:rPr>
          <w:rtl/>
        </w:rPr>
        <w:br/>
      </w:r>
      <w:r w:rsidRPr="006216AF">
        <w:rPr>
          <w:rtl/>
        </w:rPr>
        <w:t>وجهزني حتّى أذهب وأقتله فجئت لتقتلني</w:t>
      </w:r>
      <w:r w:rsidR="00410A32">
        <w:rPr>
          <w:rtl/>
        </w:rPr>
        <w:t xml:space="preserve"> .</w:t>
      </w:r>
    </w:p>
    <w:p w:rsidR="005F4626" w:rsidRPr="006216AF" w:rsidRDefault="005F4626" w:rsidP="00A66F68">
      <w:pPr>
        <w:rPr>
          <w:rtl/>
        </w:rPr>
      </w:pPr>
      <w:r w:rsidRPr="006216AF">
        <w:rPr>
          <w:rtl/>
        </w:rPr>
        <w:t xml:space="preserve">فقال : صدقت يا رسول الله ، وأنا أشهد أن لا إله إلا الله ، وأنّك </w:t>
      </w:r>
      <w:r w:rsidR="00EA2685">
        <w:rPr>
          <w:rtl/>
        </w:rPr>
        <w:br/>
      </w:r>
      <w:r w:rsidRPr="006216AF">
        <w:rPr>
          <w:rtl/>
        </w:rPr>
        <w:t>رسول الله</w:t>
      </w:r>
      <w:r w:rsidR="00410A32">
        <w:rPr>
          <w:rtl/>
        </w:rPr>
        <w:t xml:space="preserve"> .</w:t>
      </w:r>
    </w:p>
    <w:p w:rsidR="00554026" w:rsidRDefault="005F4626" w:rsidP="00554026">
      <w:pPr>
        <w:rPr>
          <w:rStyle w:val="rfdLineChar"/>
        </w:rPr>
      </w:pPr>
      <w:r w:rsidRPr="006216AF">
        <w:rPr>
          <w:rtl/>
        </w:rPr>
        <w:t>94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554026">
        <w:rPr>
          <w:rFonts w:hint="cs"/>
          <w:rtl/>
        </w:rPr>
        <w:t xml:space="preserve"> </w:t>
      </w:r>
      <w:r>
        <w:rPr>
          <w:rtl/>
        </w:rPr>
        <w:t>ـ</w:t>
      </w:r>
      <w:r w:rsidR="00554026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مجم</w:t>
      </w:r>
      <w:r w:rsidR="00AB693E">
        <w:rPr>
          <w:rtl/>
        </w:rPr>
        <w:t xml:space="preserve">لاً </w:t>
      </w:r>
      <w:r w:rsidRPr="006216AF">
        <w:rPr>
          <w:rtl/>
        </w:rPr>
        <w:t>، وعن ابن شهاب مفص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</w:t>
      </w:r>
      <w:r w:rsidR="00EA2685">
        <w:rPr>
          <w:rtl/>
        </w:rPr>
        <w:br/>
      </w:r>
      <w:r w:rsidRPr="006216AF">
        <w:rPr>
          <w:rtl/>
        </w:rPr>
        <w:t xml:space="preserve">قال : إنّ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لمّا بعث الجيش إلى مؤتة ، كان ذات يوم</w:t>
      </w:r>
      <w:r w:rsidR="00554026">
        <w:rPr>
          <w:rFonts w:hint="cs"/>
          <w:rtl/>
        </w:rPr>
        <w:t xml:space="preserve"> </w:t>
      </w:r>
      <w:r w:rsidR="00554026">
        <w:rPr>
          <w:rtl/>
        </w:rPr>
        <w:br/>
      </w:r>
      <w:r w:rsidR="0055402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الاحتجاج : 225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: لا يترك ، وفي ر : يسقى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هامش ص : وأشهد أن محمدا</w:t>
      </w:r>
      <w:r w:rsidR="002E29CC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عبده ورسوله وأنّك نبيّ حقّ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54026">
      <w:pPr>
        <w:pStyle w:val="rfdFootnote0"/>
        <w:rPr>
          <w:rtl/>
        </w:rPr>
      </w:pPr>
      <w:r w:rsidRPr="006216AF">
        <w:rPr>
          <w:rtl/>
        </w:rPr>
        <w:t>3</w:t>
      </w:r>
      <w:r w:rsidR="00554026">
        <w:rPr>
          <w:rFonts w:hint="cs"/>
          <w:rtl/>
        </w:rPr>
        <w:t xml:space="preserve"> </w:t>
      </w:r>
      <w:r>
        <w:rPr>
          <w:rtl/>
        </w:rPr>
        <w:t>ـ</w:t>
      </w:r>
      <w:r w:rsidR="00554026">
        <w:rPr>
          <w:rFonts w:hint="cs"/>
          <w:rtl/>
        </w:rPr>
        <w:t xml:space="preserve"> </w:t>
      </w:r>
      <w:r w:rsidRPr="006216AF">
        <w:rPr>
          <w:rtl/>
        </w:rPr>
        <w:t>البداية والنهاية 4 : 241</w:t>
      </w:r>
      <w:r w:rsidR="00554026">
        <w:rPr>
          <w:rFonts w:hint="cs"/>
          <w:rtl/>
        </w:rPr>
        <w:t xml:space="preserve"> </w:t>
      </w:r>
      <w:r>
        <w:rPr>
          <w:rtl/>
        </w:rPr>
        <w:t>ـ</w:t>
      </w:r>
      <w:r w:rsidR="00554026">
        <w:rPr>
          <w:rFonts w:hint="cs"/>
          <w:rtl/>
        </w:rPr>
        <w:t xml:space="preserve"> </w:t>
      </w:r>
      <w:r w:rsidRPr="006216AF">
        <w:rPr>
          <w:rtl/>
        </w:rPr>
        <w:t xml:space="preserve">247 مثله ، تاريخ الطبري 3 : 23 ، طبقات ابن </w:t>
      </w:r>
      <w:r w:rsidR="00EA2685">
        <w:rPr>
          <w:rtl/>
        </w:rPr>
        <w:br/>
      </w:r>
      <w:r w:rsidRPr="006216AF">
        <w:rPr>
          <w:rtl/>
        </w:rPr>
        <w:t xml:space="preserve">سعد 2 : 128 ، مغازي الواقدي 2 : 761 ، 762 بسند آخر ، سيرة ابن </w:t>
      </w:r>
      <w:r w:rsidR="00EA2685">
        <w:rPr>
          <w:rtl/>
        </w:rPr>
        <w:br/>
      </w:r>
      <w:r w:rsidRPr="006216AF">
        <w:rPr>
          <w:rtl/>
        </w:rPr>
        <w:t xml:space="preserve">هشام 4 : 15 ، دلائل النبوة 4 : 358 ، 375 ، الخرائج والجرائح </w:t>
      </w:r>
      <w:r w:rsidR="00EA2685">
        <w:rPr>
          <w:rtl/>
        </w:rPr>
        <w:br/>
      </w:r>
      <w:r w:rsidRPr="006216AF">
        <w:rPr>
          <w:rtl/>
        </w:rPr>
        <w:t>1 : 166</w:t>
      </w:r>
      <w:r w:rsidR="0096323A">
        <w:rPr>
          <w:rtl/>
        </w:rPr>
        <w:t xml:space="preserve"> / </w:t>
      </w:r>
      <w:r w:rsidRPr="006216AF">
        <w:rPr>
          <w:rtl/>
        </w:rPr>
        <w:t>256</w:t>
      </w:r>
      <w:r w:rsidR="00410A32">
        <w:rPr>
          <w:rtl/>
        </w:rPr>
        <w:t xml:space="preserve"> .</w:t>
      </w:r>
    </w:p>
    <w:p w:rsidR="005F4626" w:rsidRPr="006216AF" w:rsidRDefault="005F4626" w:rsidP="00304AF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على المنبر ، فنظر إلى معركتهم 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أخذ الراية زيد بن </w:t>
      </w:r>
      <w:r w:rsidR="00EA2685">
        <w:rPr>
          <w:rtl/>
        </w:rPr>
        <w:br/>
      </w:r>
      <w:r w:rsidRPr="006216AF">
        <w:rPr>
          <w:rtl/>
        </w:rPr>
        <w:t xml:space="preserve">حارثة ، فجاءه الشيطان فحبب إليه الحياة الدنيا ، فقال : حين استحكم </w:t>
      </w:r>
      <w:r w:rsidR="00EA2685">
        <w:rPr>
          <w:rtl/>
        </w:rPr>
        <w:br/>
      </w:r>
      <w:r w:rsidRPr="006216AF">
        <w:rPr>
          <w:rtl/>
        </w:rPr>
        <w:t>الإ</w:t>
      </w:r>
      <w:r w:rsidR="00816189">
        <w:rPr>
          <w:rtl/>
        </w:rPr>
        <w:t>ِ</w:t>
      </w:r>
      <w:r w:rsidRPr="006216AF">
        <w:rPr>
          <w:rtl/>
        </w:rPr>
        <w:t>يمان في قلوب المؤمنين ، تحبّب إليّ الدنيا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فمضى قدما</w:t>
      </w:r>
      <w:r w:rsidR="002E29CC">
        <w:rPr>
          <w:rtl/>
        </w:rPr>
        <w:t>ً</w:t>
      </w:r>
      <w:r w:rsidRPr="006216AF">
        <w:rPr>
          <w:rtl/>
        </w:rPr>
        <w:t xml:space="preserve"> حتّى </w:t>
      </w:r>
      <w:r w:rsidR="00EA2685">
        <w:rPr>
          <w:rtl/>
        </w:rPr>
        <w:br/>
      </w:r>
      <w:r w:rsidRPr="006216AF">
        <w:rPr>
          <w:rtl/>
        </w:rPr>
        <w:t xml:space="preserve">استشهد </w:t>
      </w:r>
      <w:r w:rsidR="006D2B24">
        <w:rPr>
          <w:rtl/>
        </w:rPr>
        <w:t>رضي الله عنه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استغفروا له ، ودخل الجنّة وهو </w:t>
      </w:r>
      <w:r w:rsidR="00EA2685">
        <w:rPr>
          <w:rtl/>
        </w:rPr>
        <w:br/>
      </w:r>
      <w:r w:rsidRPr="006216AF">
        <w:rPr>
          <w:rtl/>
        </w:rPr>
        <w:t xml:space="preserve">يسعى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أخذ الراية جعفر بن أبي طالب فجاءه الشيطان فمنّاه الحياة ، </w:t>
      </w:r>
      <w:r w:rsidR="00EA2685">
        <w:rPr>
          <w:rtl/>
        </w:rPr>
        <w:br/>
      </w:r>
      <w:r w:rsidRPr="006216AF">
        <w:rPr>
          <w:rtl/>
        </w:rPr>
        <w:t>وكرّه إليه الموت ، فقال : الآن حين استحكم الإ</w:t>
      </w:r>
      <w:r w:rsidR="00816189">
        <w:rPr>
          <w:rtl/>
        </w:rPr>
        <w:t>ِ</w:t>
      </w:r>
      <w:r w:rsidRPr="006216AF">
        <w:rPr>
          <w:rtl/>
        </w:rPr>
        <w:t xml:space="preserve">يمان في قلوب </w:t>
      </w:r>
      <w:r w:rsidR="00EA2685">
        <w:rPr>
          <w:rtl/>
        </w:rPr>
        <w:br/>
      </w:r>
      <w:r w:rsidRPr="006216AF">
        <w:rPr>
          <w:rtl/>
        </w:rPr>
        <w:t>المؤمنين تمنيني الدنيا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ثمّ مضى قدما</w:t>
      </w:r>
      <w:r w:rsidR="00816189">
        <w:rPr>
          <w:rtl/>
        </w:rPr>
        <w:t>ً</w:t>
      </w:r>
      <w:r w:rsidRPr="006216AF">
        <w:rPr>
          <w:rtl/>
        </w:rPr>
        <w:t xml:space="preserve"> حتّى استشهد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فصلّ</w:t>
      </w:r>
      <w:r w:rsidR="00816189">
        <w:rPr>
          <w:rtl/>
        </w:rPr>
        <w:t>َ</w:t>
      </w:r>
      <w:r w:rsidRPr="006216AF">
        <w:rPr>
          <w:rtl/>
        </w:rPr>
        <w:t xml:space="preserve">ى عليه ، </w:t>
      </w:r>
      <w:r w:rsidR="00EA2685">
        <w:rPr>
          <w:rtl/>
        </w:rPr>
        <w:br/>
      </w:r>
      <w:r w:rsidRPr="006216AF">
        <w:rPr>
          <w:rtl/>
        </w:rPr>
        <w:t>ودعا 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استغفروا لأخيكم جعفر فإنّه شهيد ، لقد دخل الجنّة ، </w:t>
      </w:r>
      <w:r w:rsidR="00EA2685">
        <w:rPr>
          <w:rtl/>
        </w:rPr>
        <w:br/>
      </w:r>
      <w:r w:rsidRPr="006216AF">
        <w:rPr>
          <w:rtl/>
        </w:rPr>
        <w:t>وهو يطير بجناحين من ياقوت حيث يشاء في الجنّة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أخذ الراية بعده عبد الله بن رواحة ، فاستشهد ، ثمّ دخل الجنّة </w:t>
      </w:r>
      <w:r w:rsidR="00EA2685">
        <w:rPr>
          <w:rtl/>
        </w:rPr>
        <w:br/>
      </w:r>
      <w:r w:rsidRPr="006216AF">
        <w:rPr>
          <w:rtl/>
        </w:rPr>
        <w:t>معترضا</w:t>
      </w:r>
      <w:r w:rsidR="00816189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فشقّ ذلك على الأنصار ،</w:t>
      </w:r>
      <w:r w:rsidR="00816189">
        <w:rPr>
          <w:rtl/>
        </w:rPr>
        <w:t xml:space="preserve"> فقيل : يا رسول الله ، ما اعترض</w:t>
      </w:r>
      <w:r w:rsidRPr="006216AF">
        <w:rPr>
          <w:rtl/>
        </w:rPr>
        <w:t>ه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لمّا أصابه الجرح نكل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فغابت نفسه ، فشجع ، فدخل </w:t>
      </w:r>
      <w:r w:rsidR="00EA2685">
        <w:rPr>
          <w:rtl/>
        </w:rPr>
        <w:br/>
      </w:r>
      <w:r w:rsidRPr="006216AF">
        <w:rPr>
          <w:rtl/>
        </w:rPr>
        <w:t>الجنّة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فسري عن قومه</w:t>
      </w:r>
      <w:r w:rsidR="00410A32">
        <w:rPr>
          <w:rtl/>
        </w:rPr>
        <w:t xml:space="preserve"> .</w:t>
      </w:r>
    </w:p>
    <w:p w:rsidR="005F4626" w:rsidRPr="006216AF" w:rsidRDefault="005F4626" w:rsidP="002E29CC">
      <w:pPr>
        <w:rPr>
          <w:rtl/>
        </w:rPr>
      </w:pPr>
      <w:r w:rsidRPr="006216AF">
        <w:rPr>
          <w:rtl/>
        </w:rPr>
        <w:t>ثمّ ورد على ابن م</w:t>
      </w:r>
      <w:r w:rsidR="002E29CC">
        <w:rPr>
          <w:rtl/>
        </w:rPr>
        <w:t>ُ</w:t>
      </w:r>
      <w:r w:rsidRPr="006216AF">
        <w:rPr>
          <w:rtl/>
        </w:rPr>
        <w:t>ن</w:t>
      </w:r>
      <w:r w:rsidR="00816189">
        <w:rPr>
          <w:rtl/>
        </w:rPr>
        <w:t>ْ</w:t>
      </w:r>
      <w:r w:rsidR="002E29CC">
        <w:rPr>
          <w:rtl/>
        </w:rPr>
        <w:t>يَ</w:t>
      </w:r>
      <w:r w:rsidRPr="006216AF">
        <w:rPr>
          <w:rtl/>
        </w:rPr>
        <w:t xml:space="preserve">ه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شئت أخبرتك ، وإن </w:t>
      </w:r>
      <w:r w:rsidR="00EA2685">
        <w:rPr>
          <w:rtl/>
        </w:rPr>
        <w:br/>
      </w:r>
      <w:r w:rsidRPr="006216AF">
        <w:rPr>
          <w:rtl/>
        </w:rPr>
        <w:t>شئت أخبرني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بل أخبرني يا رسول الله فأخبره خبره كلّه قال :</w:t>
      </w:r>
      <w:r w:rsidR="00304AF7">
        <w:rPr>
          <w:rtl/>
        </w:rPr>
        <w:t xml:space="preserve"> </w:t>
      </w:r>
      <w:r w:rsidR="00EA2685">
        <w:rPr>
          <w:rtl/>
        </w:rPr>
        <w:br/>
      </w:r>
      <w:r w:rsidRPr="006216AF">
        <w:rPr>
          <w:rtl/>
        </w:rPr>
        <w:t>وإنّك والّ</w:t>
      </w:r>
      <w:r w:rsidR="00816189">
        <w:rPr>
          <w:rtl/>
        </w:rPr>
        <w:t>َ</w:t>
      </w:r>
      <w:r w:rsidRPr="006216AF">
        <w:rPr>
          <w:rtl/>
        </w:rPr>
        <w:t>ذي بعثك بالحقّ ، ما تركت من حديثهم حرفا</w:t>
      </w:r>
      <w:r w:rsidR="002E29CC">
        <w:rPr>
          <w:rtl/>
        </w:rPr>
        <w:t>ً</w:t>
      </w:r>
      <w:r w:rsidRPr="006216AF">
        <w:rPr>
          <w:rtl/>
        </w:rPr>
        <w:t xml:space="preserve"> لم تذكره</w:t>
      </w:r>
      <w:r w:rsidR="00410A32">
        <w:rPr>
          <w:rtl/>
        </w:rPr>
        <w:t xml:space="preserve"> .</w:t>
      </w:r>
      <w:r w:rsidR="00304AF7">
        <w:rPr>
          <w:rtl/>
        </w:rPr>
        <w:t xml:space="preserve"> </w:t>
      </w:r>
      <w:r w:rsidR="00EA2685">
        <w:rPr>
          <w:rtl/>
        </w:rPr>
        <w:br/>
      </w: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الله رفع لي الأرض حتّى رأيت معركتهم </w:t>
      </w:r>
      <w:r w:rsidRPr="006216AF">
        <w:rPr>
          <w:rStyle w:val="rfdFootnotenum"/>
          <w:rtl/>
        </w:rPr>
        <w:t>(4)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54026" w:rsidRPr="00554026" w:rsidRDefault="00554026" w:rsidP="00554026">
      <w:pPr>
        <w:pStyle w:val="rfdLine"/>
      </w:pPr>
      <w:r w:rsidRPr="00554026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يسقى ، وفي ك : سيفي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زيادة فدخل النار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16189">
      <w:pPr>
        <w:rPr>
          <w:rtl/>
        </w:rPr>
      </w:pPr>
      <w:r w:rsidRPr="006216AF">
        <w:rPr>
          <w:rStyle w:val="rfdFootnote"/>
          <w:rtl/>
        </w:rPr>
        <w:t>(3) وهو : يعلى</w:t>
      </w:r>
      <w:r w:rsidR="00816189" w:rsidRPr="00B22715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بن أمية ، ومنية أمّ</w:t>
      </w:r>
      <w:r w:rsidR="00816189">
        <w:rPr>
          <w:rStyle w:val="rfdFootnote"/>
          <w:rtl/>
        </w:rPr>
        <w:t>ه</w:t>
      </w:r>
      <w:r w:rsidRPr="006216AF">
        <w:rPr>
          <w:rStyle w:val="rfdFootnote"/>
          <w:rtl/>
        </w:rPr>
        <w:t xml:space="preserve">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البداية والنهاية لابن كثير </w:t>
      </w:r>
      <w:r w:rsidR="00EA2685">
        <w:rPr>
          <w:rStyle w:val="rfdFootnote"/>
          <w:rtl/>
        </w:rPr>
        <w:br/>
      </w:r>
      <w:r w:rsidRPr="006216AF">
        <w:rPr>
          <w:rStyle w:val="rfdFootnote"/>
          <w:rtl/>
        </w:rPr>
        <w:t>4 : 247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: معركتكم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540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95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554026">
        <w:rPr>
          <w:rFonts w:hint="cs"/>
          <w:rtl/>
        </w:rPr>
        <w:t xml:space="preserve"> </w:t>
      </w:r>
      <w:r>
        <w:rPr>
          <w:rtl/>
        </w:rPr>
        <w:t>ـ</w:t>
      </w:r>
      <w:r w:rsidR="00554026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ذات </w:t>
      </w:r>
      <w:r w:rsidR="00EA2685">
        <w:rPr>
          <w:rtl/>
        </w:rPr>
        <w:br/>
      </w:r>
      <w:r w:rsidRPr="006216AF">
        <w:rPr>
          <w:rtl/>
        </w:rPr>
        <w:t>يوم : يأتيني غدا</w:t>
      </w:r>
      <w:r w:rsidR="002E29CC">
        <w:rPr>
          <w:rtl/>
        </w:rPr>
        <w:t>ً</w:t>
      </w:r>
      <w:r w:rsidRPr="006216AF">
        <w:rPr>
          <w:rtl/>
        </w:rPr>
        <w:t xml:space="preserve"> تسعة نفر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من حضرموت ، فيسلم منهم ستة نفر ، ولا </w:t>
      </w:r>
      <w:r w:rsidR="00EA2685">
        <w:rPr>
          <w:rtl/>
        </w:rPr>
        <w:br/>
      </w:r>
      <w:r w:rsidRPr="006216AF">
        <w:rPr>
          <w:rtl/>
        </w:rPr>
        <w:t>يسلم ثلاثة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فوقع في قلوب أناس كثير ، فقلت أنا أصدّق الله ورسوله : هو </w:t>
      </w:r>
      <w:r w:rsidR="00EA2685">
        <w:rPr>
          <w:rtl/>
        </w:rPr>
        <w:br/>
      </w:r>
      <w:r w:rsidRPr="006216AF">
        <w:rPr>
          <w:rtl/>
        </w:rPr>
        <w:t>كما قلت يا رسول 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أنت الصدّيق الأكبر ، ويعسوب المؤمنين ، وإمامهم ترى ما </w:t>
      </w:r>
      <w:r w:rsidR="00EA2685">
        <w:rPr>
          <w:rtl/>
        </w:rPr>
        <w:br/>
      </w:r>
      <w:r w:rsidRPr="006216AF">
        <w:rPr>
          <w:rtl/>
        </w:rPr>
        <w:t>أرى ، وتعلم ما أعلم ، وأنت أول المؤمنين إيمانا</w:t>
      </w:r>
      <w:r w:rsidR="002E29CC">
        <w:rPr>
          <w:rtl/>
        </w:rPr>
        <w:t>ً</w:t>
      </w:r>
      <w:r w:rsidRPr="006216AF">
        <w:rPr>
          <w:rtl/>
        </w:rPr>
        <w:t xml:space="preserve"> ، ولذلك خلقك ونزع </w:t>
      </w:r>
      <w:r w:rsidR="00EA2685">
        <w:rPr>
          <w:rtl/>
        </w:rPr>
        <w:br/>
      </w:r>
      <w:r w:rsidRPr="006216AF">
        <w:rPr>
          <w:rtl/>
        </w:rPr>
        <w:t>منك الشك والضلال ، وأنت الهادي الثاني ، والوزير الصادق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أصبح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وقعد في مجلسه وأنا عن يمينه ، </w:t>
      </w:r>
      <w:r w:rsidR="00EA2685">
        <w:rPr>
          <w:rtl/>
        </w:rPr>
        <w:br/>
      </w:r>
      <w:r w:rsidRPr="006216AF">
        <w:rPr>
          <w:rtl/>
        </w:rPr>
        <w:t xml:space="preserve">أقبل تسعة رهط من حضرموت ، حتّى دنوا منه </w:t>
      </w:r>
      <w:r w:rsidR="00470C8A">
        <w:rPr>
          <w:rtl/>
        </w:rPr>
        <w:t>(ص)</w:t>
      </w:r>
      <w:r w:rsidRPr="006216AF">
        <w:rPr>
          <w:rtl/>
        </w:rPr>
        <w:t xml:space="preserve"> ، فسلّموا عليه ، </w:t>
      </w:r>
      <w:r w:rsidR="00EA2685">
        <w:rPr>
          <w:rtl/>
        </w:rPr>
        <w:br/>
      </w:r>
      <w:r w:rsidRPr="006216AF">
        <w:rPr>
          <w:rtl/>
        </w:rPr>
        <w:t xml:space="preserve">فردّ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فقالوا : يا محمد ، اعرض علينا الإ</w:t>
      </w:r>
      <w:r w:rsidR="00C8522A">
        <w:rPr>
          <w:rtl/>
        </w:rPr>
        <w:t>ِ</w:t>
      </w:r>
      <w:r w:rsidRPr="006216AF">
        <w:rPr>
          <w:rtl/>
        </w:rPr>
        <w:t>سلام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فعرض </w:t>
      </w:r>
      <w:r w:rsidR="00EA2685">
        <w:rPr>
          <w:rtl/>
        </w:rPr>
        <w:br/>
      </w:r>
      <w:r w:rsidRPr="006216AF">
        <w:rPr>
          <w:rtl/>
        </w:rPr>
        <w:t>عليهم ، فأسلم الستة ولم يسلم ثلاثة ، وانصرفوا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للثلاثة : أمّا أنت يا فلان فستموت بصاعقة </w:t>
      </w:r>
      <w:r w:rsidR="00EA2685">
        <w:rPr>
          <w:rtl/>
        </w:rPr>
        <w:br/>
      </w:r>
      <w:r w:rsidRPr="006216AF">
        <w:rPr>
          <w:rtl/>
        </w:rPr>
        <w:t xml:space="preserve">من السماء ، وأما أنت يا فلان فيضربك أفعى في موضع كذا وكذا ، </w:t>
      </w:r>
      <w:r w:rsidR="00EA2685">
        <w:rPr>
          <w:rtl/>
        </w:rPr>
        <w:br/>
      </w:r>
      <w:r w:rsidRPr="006216AF">
        <w:rPr>
          <w:rtl/>
        </w:rPr>
        <w:t xml:space="preserve">وأما أنت يا فلان فإنّك تخرج في طلب إبلك فيستقبلك أناس من كذا </w:t>
      </w:r>
      <w:r w:rsidR="00EA2685">
        <w:rPr>
          <w:rtl/>
        </w:rPr>
        <w:br/>
      </w:r>
      <w:r w:rsidRPr="006216AF">
        <w:rPr>
          <w:rtl/>
        </w:rPr>
        <w:t>فيقتلونك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فوقع في قلوب كثير من الناس ، فقلت : صدق الله ورسوله ، لا </w:t>
      </w:r>
      <w:r w:rsidR="00EA2685">
        <w:rPr>
          <w:rtl/>
        </w:rPr>
        <w:br/>
      </w:r>
      <w:r w:rsidRPr="006216AF">
        <w:rPr>
          <w:rtl/>
        </w:rPr>
        <w:t xml:space="preserve">يتقدمون ولا يتأخرون عمّا قلت فقال </w:t>
      </w:r>
      <w:r w:rsidR="00470C8A">
        <w:rPr>
          <w:rtl/>
        </w:rPr>
        <w:t>(ص)</w:t>
      </w:r>
      <w:r w:rsidRPr="006216AF">
        <w:rPr>
          <w:rtl/>
        </w:rPr>
        <w:t xml:space="preserve"> : صدّق الله قولك ، ولا </w:t>
      </w:r>
      <w:r w:rsidR="00EA2685">
        <w:rPr>
          <w:rtl/>
        </w:rPr>
        <w:br/>
      </w:r>
      <w:r w:rsidRPr="006216AF">
        <w:rPr>
          <w:rtl/>
        </w:rPr>
        <w:t>زلت صدوقا</w:t>
      </w:r>
      <w:r w:rsidR="002E29CC">
        <w:rPr>
          <w:rtl/>
        </w:rPr>
        <w:t>ً</w:t>
      </w:r>
      <w:r w:rsidR="00410A32">
        <w:rPr>
          <w:rtl/>
        </w:rPr>
        <w:t xml:space="preserve"> .</w:t>
      </w:r>
    </w:p>
    <w:p w:rsidR="00554026" w:rsidRDefault="005F4626" w:rsidP="00554026">
      <w:pPr>
        <w:rPr>
          <w:rStyle w:val="rfdLineChar"/>
        </w:rPr>
      </w:pPr>
      <w:r w:rsidRPr="006216AF">
        <w:rPr>
          <w:rtl/>
        </w:rPr>
        <w:t xml:space="preserve">فأتى لذلك ما أتى ، فأقبل الستة الذين أسلموا فوقفوا على رسول </w:t>
      </w:r>
      <w:r w:rsidR="00EA2685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فقال لهم : ما فعل أصحابكم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فقالوا : والّ</w:t>
      </w:r>
      <w:r w:rsidR="002E29CC">
        <w:rPr>
          <w:rtl/>
        </w:rPr>
        <w:t>َ</w:t>
      </w:r>
      <w:r w:rsidRPr="006216AF">
        <w:rPr>
          <w:rtl/>
        </w:rPr>
        <w:t xml:space="preserve">ذي بعثك بالحقّ </w:t>
      </w:r>
      <w:r w:rsidR="00EA2685">
        <w:rPr>
          <w:rtl/>
        </w:rPr>
        <w:br/>
      </w:r>
      <w:r w:rsidRPr="006216AF">
        <w:rPr>
          <w:rtl/>
        </w:rPr>
        <w:t>نبيّا</w:t>
      </w:r>
      <w:r w:rsidR="002E29CC">
        <w:rPr>
          <w:rtl/>
        </w:rPr>
        <w:t>ً</w:t>
      </w:r>
      <w:r w:rsidRPr="006216AF">
        <w:rPr>
          <w:rtl/>
        </w:rPr>
        <w:t xml:space="preserve"> ما جاوزوا ما قلت ، وكلّ</w:t>
      </w:r>
      <w:r w:rsidR="00DA6056">
        <w:rPr>
          <w:rtl/>
        </w:rPr>
        <w:t>ٌ</w:t>
      </w:r>
      <w:r w:rsidRPr="006216AF">
        <w:rPr>
          <w:rtl/>
        </w:rPr>
        <w:t xml:space="preserve"> مات بما قلت ، وإنّا جئناك لنجدّد</w:t>
      </w:r>
      <w:r w:rsidR="00554026">
        <w:rPr>
          <w:rFonts w:hint="cs"/>
          <w:rtl/>
        </w:rPr>
        <w:t xml:space="preserve"> </w:t>
      </w:r>
      <w:r w:rsidR="00554026">
        <w:rPr>
          <w:rtl/>
        </w:rPr>
        <w:br/>
      </w:r>
      <w:r w:rsidR="0055402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كشف اليقين : 196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ع : رهط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04AF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الإ</w:t>
      </w:r>
      <w:r w:rsidR="00DA6056">
        <w:rPr>
          <w:rtl/>
        </w:rPr>
        <w:t>ِ</w:t>
      </w:r>
      <w:r w:rsidRPr="006216AF">
        <w:rPr>
          <w:rtl/>
        </w:rPr>
        <w:t xml:space="preserve">سلام ، ونشهد أنك رسول الله ، وأنك الأمين على الأحياء </w:t>
      </w:r>
      <w:r w:rsidR="00EA2685">
        <w:rPr>
          <w:rtl/>
        </w:rPr>
        <w:br/>
      </w:r>
      <w:r w:rsidRPr="006216AF">
        <w:rPr>
          <w:rtl/>
        </w:rPr>
        <w:t>والأموات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007E45">
      <w:pPr>
        <w:rPr>
          <w:rtl/>
        </w:rPr>
      </w:pPr>
      <w:r w:rsidRPr="006216AF">
        <w:rPr>
          <w:rtl/>
        </w:rPr>
        <w:t>96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007E45">
        <w:rPr>
          <w:rFonts w:hint="cs"/>
          <w:rtl/>
        </w:rPr>
        <w:t xml:space="preserve"> </w:t>
      </w:r>
      <w:r>
        <w:rPr>
          <w:rtl/>
        </w:rPr>
        <w:t>ـ</w:t>
      </w:r>
      <w:r w:rsidR="00007E45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كنت صاحب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EA2685">
        <w:rPr>
          <w:rtl/>
        </w:rPr>
        <w:br/>
      </w:r>
      <w:r w:rsidRPr="006216AF">
        <w:rPr>
          <w:rtl/>
        </w:rPr>
        <w:t>يوم أقبل أبو جهل</w:t>
      </w:r>
      <w:r w:rsidR="00007E45">
        <w:rPr>
          <w:rFonts w:hint="cs"/>
          <w:rtl/>
        </w:rPr>
        <w:t xml:space="preserve"> </w:t>
      </w:r>
      <w:r>
        <w:rPr>
          <w:rtl/>
        </w:rPr>
        <w:t>ـ</w:t>
      </w:r>
      <w:r w:rsidR="00007E45">
        <w:rPr>
          <w:rFonts w:hint="cs"/>
          <w:rtl/>
        </w:rPr>
        <w:t xml:space="preserve"> </w:t>
      </w:r>
      <w:r w:rsidRPr="006216AF">
        <w:rPr>
          <w:rtl/>
        </w:rPr>
        <w:t>لعنه الله</w:t>
      </w:r>
      <w:r w:rsidR="00007E45">
        <w:rPr>
          <w:rFonts w:hint="cs"/>
          <w:rtl/>
        </w:rPr>
        <w:t xml:space="preserve"> </w:t>
      </w:r>
      <w:r>
        <w:rPr>
          <w:rtl/>
        </w:rPr>
        <w:t>ـ</w:t>
      </w:r>
      <w:r w:rsidR="00007E45">
        <w:rPr>
          <w:rFonts w:hint="cs"/>
          <w:rtl/>
        </w:rPr>
        <w:t xml:space="preserve"> </w:t>
      </w:r>
      <w:r w:rsidRPr="006216AF">
        <w:rPr>
          <w:rtl/>
        </w:rPr>
        <w:t>وهو يقول :</w:t>
      </w:r>
      <w:r w:rsidR="00814EC9">
        <w:rPr>
          <w:rtl/>
        </w:rPr>
        <w:t xml:space="preserve"> أ</w:t>
      </w:r>
      <w:r w:rsidRPr="006216AF">
        <w:rPr>
          <w:rtl/>
        </w:rPr>
        <w:t xml:space="preserve">لست تزعم أنّك نبيّ مرسل ، </w:t>
      </w:r>
      <w:r w:rsidR="00EA2685">
        <w:rPr>
          <w:rtl/>
        </w:rPr>
        <w:br/>
      </w:r>
      <w:r w:rsidRPr="006216AF">
        <w:rPr>
          <w:rtl/>
        </w:rPr>
        <w:t xml:space="preserve">وأنّك تعلم الغيب ، وأنّ ربّك يخبرك بما تفعله ، هل تخبرني بشيء </w:t>
      </w:r>
      <w:r w:rsidR="00EA2685">
        <w:rPr>
          <w:rtl/>
        </w:rPr>
        <w:br/>
      </w:r>
      <w:r w:rsidRPr="006216AF">
        <w:rPr>
          <w:rtl/>
        </w:rPr>
        <w:t>فعلته لم يطّلع عليه بشر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لأخبرنّك بما فعلته ، ولم يكن معك أحد ، الذهب </w:t>
      </w:r>
      <w:r w:rsidR="00EA2685">
        <w:rPr>
          <w:rtl/>
        </w:rPr>
        <w:br/>
      </w:r>
      <w:r w:rsidRPr="006216AF">
        <w:rPr>
          <w:rtl/>
        </w:rPr>
        <w:t>الّ</w:t>
      </w:r>
      <w:r w:rsidR="00DA6056">
        <w:rPr>
          <w:rtl/>
        </w:rPr>
        <w:t>َ</w:t>
      </w:r>
      <w:r w:rsidRPr="006216AF">
        <w:rPr>
          <w:rtl/>
        </w:rPr>
        <w:t xml:space="preserve">ذي دفنته في بيتك في موضع كذا وكذا ، ونكاحك سودة ، هل كان ما </w:t>
      </w:r>
      <w:r w:rsidR="00EA2685">
        <w:rPr>
          <w:rtl/>
        </w:rPr>
        <w:br/>
      </w:r>
      <w:r w:rsidRPr="006216AF">
        <w:rPr>
          <w:rtl/>
        </w:rPr>
        <w:t>قلت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فأنكر ، فقال </w:t>
      </w:r>
      <w:r w:rsidR="00470C8A">
        <w:rPr>
          <w:rtl/>
        </w:rPr>
        <w:t>(ص)</w:t>
      </w:r>
      <w:r w:rsidRPr="006216AF">
        <w:rPr>
          <w:rtl/>
        </w:rPr>
        <w:t xml:space="preserve"> : لئن لم تقر لأظهرنّ 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فعلم أنه سيظهره فقال : قد علمت أنّ معك رجل من الجنّ </w:t>
      </w:r>
      <w:r w:rsidR="00EA2685">
        <w:rPr>
          <w:rtl/>
        </w:rPr>
        <w:br/>
      </w:r>
      <w:r w:rsidRPr="006216AF">
        <w:rPr>
          <w:rtl/>
        </w:rPr>
        <w:t>يخبرك بجميع ما نفعله ، فأمّا أنا فلا لا أقول إنّك نبيّ أبدا</w:t>
      </w:r>
      <w:r w:rsidR="00235979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DA6056">
      <w:pPr>
        <w:rPr>
          <w:rtl/>
        </w:rPr>
      </w:pP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لأقتلنك ، ولأقتلنّ شيبة ، ولأقتلنّ عتبة ، ولأقتلنّ </w:t>
      </w:r>
      <w:r w:rsidR="00EA2685">
        <w:rPr>
          <w:rtl/>
        </w:rPr>
        <w:br/>
      </w:r>
      <w:r w:rsidRPr="006216AF">
        <w:rPr>
          <w:rtl/>
        </w:rPr>
        <w:t xml:space="preserve">الوليد بن عتبة ، ولأقتلنّ أشراركم ، ولأقطعنّ دابركم ودابر مخزوم ، </w:t>
      </w:r>
      <w:r w:rsidR="00EA2685">
        <w:rPr>
          <w:rtl/>
        </w:rPr>
        <w:br/>
      </w:r>
      <w:r w:rsidRPr="006216AF">
        <w:rPr>
          <w:rtl/>
        </w:rPr>
        <w:t>ولأوط</w:t>
      </w:r>
      <w:r w:rsidR="00DA6056">
        <w:rPr>
          <w:rtl/>
        </w:rPr>
        <w:t>ي</w:t>
      </w:r>
      <w:r w:rsidRPr="006216AF">
        <w:rPr>
          <w:rtl/>
        </w:rPr>
        <w:t xml:space="preserve">نّ الخيل بلادكم ، ولآخذنّ مكّة عنوة ، ولتديننّ لي الدنيا شرقها </w:t>
      </w:r>
      <w:r w:rsidR="00EA2685">
        <w:rPr>
          <w:rtl/>
        </w:rPr>
        <w:br/>
      </w:r>
      <w:r w:rsidRPr="006216AF">
        <w:rPr>
          <w:rtl/>
        </w:rPr>
        <w:t xml:space="preserve">وغربها ، وليعاديني قوم من قريش يكونوا طلقاي ، وطلقاء هذا وذريّتي </w:t>
      </w:r>
      <w:r w:rsidR="00EA2685">
        <w:rPr>
          <w:rtl/>
        </w:rPr>
        <w:br/>
      </w:r>
      <w:r w:rsidRPr="006216AF">
        <w:rPr>
          <w:rtl/>
        </w:rPr>
        <w:t>يمتّعهم الله إلى حين ، والعاقبة بالنصر لرجل من ذرّيتي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فتولى عنّا أبو جهل عليه اللعنة وهو كالمستهزئ ، ففعل الله بهم </w:t>
      </w:r>
      <w:r w:rsidR="00EA2685">
        <w:rPr>
          <w:rtl/>
        </w:rPr>
        <w:br/>
      </w:r>
      <w:r w:rsidRPr="006216AF">
        <w:rPr>
          <w:rtl/>
        </w:rPr>
        <w:t>ذلك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007E45" w:rsidRDefault="005F4626" w:rsidP="00007E45">
      <w:pPr>
        <w:rPr>
          <w:rStyle w:val="rfdLineChar"/>
        </w:rPr>
      </w:pPr>
      <w:r w:rsidRPr="006216AF">
        <w:rPr>
          <w:rtl/>
        </w:rPr>
        <w:t>97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007E45">
        <w:rPr>
          <w:rFonts w:hint="cs"/>
          <w:rtl/>
        </w:rPr>
        <w:t xml:space="preserve"> </w:t>
      </w:r>
      <w:r>
        <w:rPr>
          <w:rtl/>
        </w:rPr>
        <w:t>ـ</w:t>
      </w:r>
      <w:r w:rsidR="00007E45">
        <w:rPr>
          <w:rFonts w:hint="cs"/>
          <w:rtl/>
        </w:rPr>
        <w:t xml:space="preserve"> </w:t>
      </w:r>
      <w:r w:rsidRPr="006216AF">
        <w:rPr>
          <w:rtl/>
        </w:rPr>
        <w:t xml:space="preserve">عن جابر بن عبد الله الأنصاري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قال : قال</w:t>
      </w:r>
      <w:r w:rsidR="00007E45">
        <w:rPr>
          <w:rFonts w:hint="cs"/>
          <w:rtl/>
        </w:rPr>
        <w:t xml:space="preserve"> </w:t>
      </w:r>
      <w:r w:rsidR="00007E45">
        <w:rPr>
          <w:rtl/>
        </w:rPr>
        <w:br/>
      </w:r>
      <w:r w:rsidR="00007E4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</w:t>
      </w:r>
      <w:r w:rsidR="00410A32">
        <w:rPr>
          <w:rtl/>
        </w:rPr>
        <w:t xml:space="preserve"> . . .</w:t>
      </w:r>
    </w:p>
    <w:p w:rsidR="005F4626" w:rsidRPr="006216AF" w:rsidRDefault="005F4626" w:rsidP="00007E45">
      <w:pPr>
        <w:pStyle w:val="rfdFootnote0"/>
        <w:rPr>
          <w:rtl/>
        </w:rPr>
      </w:pPr>
      <w:r w:rsidRPr="006216AF">
        <w:rPr>
          <w:rtl/>
        </w:rPr>
        <w:t>6</w:t>
      </w:r>
      <w:r w:rsidR="00007E45">
        <w:rPr>
          <w:rFonts w:hint="cs"/>
          <w:rtl/>
        </w:rPr>
        <w:t xml:space="preserve"> </w:t>
      </w:r>
      <w:r>
        <w:rPr>
          <w:rtl/>
        </w:rPr>
        <w:t>ـ</w:t>
      </w:r>
      <w:r w:rsidR="00007E45">
        <w:rPr>
          <w:rFonts w:hint="cs"/>
          <w:rtl/>
        </w:rPr>
        <w:t xml:space="preserve"> </w:t>
      </w:r>
      <w:r w:rsidRPr="006216AF">
        <w:rPr>
          <w:rtl/>
        </w:rPr>
        <w:t>أمالي الصدوق : 289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9 ، علل الشرائع : 233 ، الاختصاص : 56 ، </w:t>
      </w:r>
      <w:r w:rsidR="00EA2685">
        <w:rPr>
          <w:rtl/>
        </w:rPr>
        <w:br/>
      </w:r>
      <w:r w:rsidRPr="006216AF">
        <w:rPr>
          <w:rtl/>
        </w:rPr>
        <w:t>الكافي مسندا</w:t>
      </w:r>
      <w:r w:rsidR="00235979">
        <w:rPr>
          <w:rtl/>
        </w:rPr>
        <w:t>ً</w:t>
      </w:r>
      <w:r w:rsidRPr="006216AF">
        <w:rPr>
          <w:rtl/>
        </w:rPr>
        <w:t xml:space="preserve"> ، 1 : 469 ، كفاية الأثر : 53</w:t>
      </w:r>
      <w:r w:rsidR="00007E45">
        <w:rPr>
          <w:rFonts w:hint="cs"/>
          <w:rtl/>
        </w:rPr>
        <w:t xml:space="preserve"> </w:t>
      </w:r>
      <w:r>
        <w:rPr>
          <w:rtl/>
        </w:rPr>
        <w:t>ـ</w:t>
      </w:r>
      <w:r w:rsidR="00007E45">
        <w:rPr>
          <w:rFonts w:hint="cs"/>
          <w:rtl/>
        </w:rPr>
        <w:t xml:space="preserve"> </w:t>
      </w:r>
      <w:r w:rsidRPr="006216AF">
        <w:rPr>
          <w:rtl/>
        </w:rPr>
        <w:t xml:space="preserve">56 ، الخرائج والجرائح </w:t>
      </w:r>
      <w:r w:rsidR="00EA2685">
        <w:rPr>
          <w:rtl/>
        </w:rPr>
        <w:br/>
      </w:r>
      <w:r w:rsidRPr="006216AF">
        <w:rPr>
          <w:rtl/>
        </w:rPr>
        <w:t>1 : 279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 ، اعلام الورى : 268 قطعة منه ، حلية الأبرار 2 : 93 ، وذكره </w:t>
      </w:r>
      <w:r w:rsidR="00EA2685">
        <w:rPr>
          <w:rtl/>
        </w:rPr>
        <w:br/>
      </w:r>
      <w:r w:rsidRPr="006216AF">
        <w:rPr>
          <w:rtl/>
        </w:rPr>
        <w:t>المامقاني في رجاله 1 : 276</w:t>
      </w:r>
      <w:r w:rsidR="0096323A">
        <w:rPr>
          <w:rtl/>
        </w:rPr>
        <w:t xml:space="preserve"> / </w:t>
      </w:r>
      <w:r w:rsidRPr="006216AF">
        <w:rPr>
          <w:rtl/>
        </w:rPr>
        <w:t>2434 في ترجمة الحسن</w:t>
      </w:r>
      <w:r w:rsidR="00410A32">
        <w:rPr>
          <w:rtl/>
        </w:rPr>
        <w:t xml:space="preserve"> .</w:t>
      </w:r>
    </w:p>
    <w:p w:rsidR="005F4626" w:rsidRPr="006216AF" w:rsidRDefault="005F4626" w:rsidP="00434C5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لي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إنّك ستبقى حتّى تلقى ولدي محمّد بن عليّ بن </w:t>
      </w:r>
      <w:r w:rsidR="00EA2685">
        <w:rPr>
          <w:rtl/>
        </w:rPr>
        <w:br/>
      </w:r>
      <w:r w:rsidRPr="006216AF">
        <w:rPr>
          <w:rtl/>
        </w:rPr>
        <w:t xml:space="preserve">الحسين بن عليّ بن أبي طالب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المعروف في التوراة </w:t>
      </w:r>
      <w:r w:rsidR="00EA2685">
        <w:rPr>
          <w:rtl/>
        </w:rPr>
        <w:br/>
      </w:r>
      <w:r w:rsidRPr="006216AF">
        <w:rPr>
          <w:rtl/>
        </w:rPr>
        <w:t>بالباقر ، فإذا لقيته فاقرأه منّي السلام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434C5F">
      <w:pPr>
        <w:rPr>
          <w:rtl/>
        </w:rPr>
      </w:pPr>
      <w:r w:rsidRPr="006216AF">
        <w:rPr>
          <w:rtl/>
        </w:rPr>
        <w:t xml:space="preserve">قال الراوي : فدخل جابر على عليّ بن الحسين زين العابدين </w:t>
      </w:r>
      <w:r w:rsidR="00EA2685">
        <w:rPr>
          <w:rtl/>
        </w:rPr>
        <w:br/>
      </w:r>
      <w:r w:rsidR="00276CED">
        <w:rPr>
          <w:rtl/>
        </w:rPr>
        <w:t>عليهما السلام</w:t>
      </w:r>
      <w:r w:rsidRPr="006216AF">
        <w:rPr>
          <w:rtl/>
        </w:rPr>
        <w:t xml:space="preserve"> فوجد محمّد بن عليّ عنده غلاما</w:t>
      </w:r>
      <w:r w:rsidR="00F626AA">
        <w:rPr>
          <w:rtl/>
        </w:rPr>
        <w:t>ً</w:t>
      </w:r>
      <w:r w:rsidRPr="006216AF">
        <w:rPr>
          <w:rtl/>
        </w:rPr>
        <w:t xml:space="preserve"> ، فقال : يا غلام أقبل</w:t>
      </w:r>
      <w:r w:rsidR="00410A32">
        <w:rPr>
          <w:rtl/>
        </w:rPr>
        <w:t xml:space="preserve"> .</w:t>
      </w:r>
      <w:r w:rsidR="00434C5F">
        <w:rPr>
          <w:rtl/>
        </w:rPr>
        <w:t xml:space="preserve"> </w:t>
      </w:r>
      <w:r w:rsidR="00EA2685">
        <w:rPr>
          <w:rtl/>
        </w:rPr>
        <w:br/>
      </w:r>
      <w:r w:rsidRPr="006216AF">
        <w:rPr>
          <w:rtl/>
        </w:rPr>
        <w:t>فأقبل ، ثمّ قال : أدبر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فأدبر فقال جابر : شمائل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وربّ </w:t>
      </w:r>
      <w:r w:rsidR="00EA2685">
        <w:rPr>
          <w:rtl/>
        </w:rPr>
        <w:br/>
      </w:r>
      <w:r w:rsidRPr="006216AF">
        <w:rPr>
          <w:rtl/>
        </w:rPr>
        <w:t>الكعبة</w:t>
      </w:r>
      <w:r w:rsidR="00410A32">
        <w:rPr>
          <w:rtl/>
        </w:rPr>
        <w:t xml:space="preserve"> .</w:t>
      </w:r>
    </w:p>
    <w:p w:rsidR="005F4626" w:rsidRPr="006216AF" w:rsidRDefault="005F4626" w:rsidP="00434C5F">
      <w:pPr>
        <w:rPr>
          <w:rtl/>
        </w:rPr>
      </w:pPr>
      <w:r w:rsidRPr="006216AF">
        <w:rPr>
          <w:rtl/>
        </w:rPr>
        <w:t xml:space="preserve">ثمّ أقبل على عليّ بن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له : من هذا</w:t>
      </w:r>
      <w:r w:rsidR="00DD50E3">
        <w:rPr>
          <w:rtl/>
        </w:rPr>
        <w:t xml:space="preserve"> ؟</w:t>
      </w:r>
      <w:r w:rsidR="00434C5F">
        <w:rPr>
          <w:rtl/>
        </w:rPr>
        <w:t xml:space="preserve"> </w:t>
      </w:r>
      <w:r w:rsidR="00EA2685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هذا ابني ، وصاحب الأمر من بعدي : محمّد الباقر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فقام جابر فوقع على قدميه يقبلهما ويقول : نفسي لنفسك الفداء </w:t>
      </w:r>
      <w:r w:rsidR="00EA2685">
        <w:rPr>
          <w:rtl/>
        </w:rPr>
        <w:br/>
      </w:r>
      <w:r w:rsidRPr="006216AF">
        <w:rPr>
          <w:rtl/>
        </w:rPr>
        <w:t xml:space="preserve">يا ابن رسول الله اقبل سلام أبيك ، إن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يقرئك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فدمعت عينا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جابر وعلى </w:t>
      </w:r>
      <w:r w:rsidR="00EA2685">
        <w:rPr>
          <w:rtl/>
        </w:rPr>
        <w:br/>
      </w:r>
      <w:r w:rsidRPr="006216AF">
        <w:rPr>
          <w:rtl/>
        </w:rPr>
        <w:t xml:space="preserve">أبي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السلام ما دامت السماوات والأرض ، وعليك يا </w:t>
      </w:r>
      <w:r w:rsidR="00EA2685">
        <w:rPr>
          <w:rtl/>
        </w:rPr>
        <w:br/>
      </w:r>
      <w:r w:rsidRPr="006216AF">
        <w:rPr>
          <w:rtl/>
        </w:rPr>
        <w:t>جابر بما بلّغت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007E45">
      <w:pPr>
        <w:rPr>
          <w:rtl/>
        </w:rPr>
      </w:pPr>
      <w:r w:rsidRPr="00434C5F">
        <w:rPr>
          <w:rStyle w:val="rfdBold2"/>
          <w:rtl/>
        </w:rPr>
        <w:t>ومنها :</w:t>
      </w:r>
      <w:r w:rsidRPr="006216AF">
        <w:rPr>
          <w:rtl/>
        </w:rPr>
        <w:t xml:space="preserve"> ما أخبر به أبا اليقظان عمّار بن ياسر </w:t>
      </w:r>
      <w:r w:rsidR="006D2B24">
        <w:rPr>
          <w:rtl/>
        </w:rPr>
        <w:t>رضي الله عنه</w:t>
      </w:r>
      <w:r w:rsidRPr="006216AF">
        <w:rPr>
          <w:rtl/>
        </w:rPr>
        <w:t xml:space="preserve"> </w:t>
      </w:r>
      <w:r w:rsidR="00EA2685">
        <w:rPr>
          <w:rtl/>
        </w:rPr>
        <w:br/>
      </w:r>
      <w:r w:rsidRPr="006216AF">
        <w:rPr>
          <w:rtl/>
        </w:rPr>
        <w:t xml:space="preserve">بقوله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ستقتلك الفئة </w:t>
      </w:r>
      <w:r w:rsidR="00007E45">
        <w:rPr>
          <w:rFonts w:hint="cs"/>
          <w:rtl/>
        </w:rPr>
        <w:t>ا</w:t>
      </w:r>
      <w:r w:rsidRPr="006216AF">
        <w:rPr>
          <w:rtl/>
        </w:rPr>
        <w:t>لباغية ، وآخر زادك ضياح من لبن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434C5F">
        <w:rPr>
          <w:rStyle w:val="rfdBold2"/>
          <w:rtl/>
        </w:rPr>
        <w:t>ومنها :</w:t>
      </w:r>
      <w:r w:rsidRPr="006216AF">
        <w:rPr>
          <w:rtl/>
        </w:rPr>
        <w:t xml:space="preserve"> ما أخبر به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أنه سيقاتل الناكثين </w:t>
      </w:r>
      <w:r w:rsidR="00EA2685">
        <w:rPr>
          <w:rtl/>
        </w:rPr>
        <w:br/>
      </w:r>
      <w:r w:rsidRPr="006216AF">
        <w:rPr>
          <w:rtl/>
        </w:rPr>
        <w:t xml:space="preserve">والقاسطين والمارقين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C301FB" w:rsidRPr="00C301FB" w:rsidRDefault="00C301FB" w:rsidP="00C301FB">
      <w:pPr>
        <w:pStyle w:val="rfdLine"/>
      </w:pPr>
      <w:r w:rsidRPr="00C301FB">
        <w:rPr>
          <w:rFonts w:hint="cs"/>
          <w:rtl/>
        </w:rPr>
        <w:t>___________________</w:t>
      </w:r>
    </w:p>
    <w:p w:rsidR="005F4626" w:rsidRPr="006216AF" w:rsidRDefault="005F4626" w:rsidP="00C301FB">
      <w:pPr>
        <w:rPr>
          <w:rtl/>
        </w:rPr>
      </w:pPr>
      <w:r w:rsidRPr="006216AF">
        <w:rPr>
          <w:rStyle w:val="rfdFootnote"/>
          <w:rtl/>
        </w:rPr>
        <w:t xml:space="preserve">(1) مسند أحمد بن حنبل 2 : 161 ، 164 ، 206 ، </w:t>
      </w:r>
      <w:r w:rsidR="00166E62">
        <w:rPr>
          <w:rStyle w:val="rfdFootnote"/>
          <w:rtl/>
        </w:rPr>
        <w:t>و 3</w:t>
      </w:r>
      <w:r w:rsidRPr="006216AF">
        <w:rPr>
          <w:rStyle w:val="rfdFootnote"/>
          <w:rtl/>
        </w:rPr>
        <w:t xml:space="preserve"> : 5 ، 22 ، 28 ، 91 </w:t>
      </w:r>
      <w:r w:rsidR="00EA2685">
        <w:rPr>
          <w:rStyle w:val="rfdFootnote"/>
          <w:rtl/>
        </w:rPr>
        <w:br/>
      </w:r>
      <w:r w:rsidR="00166E62">
        <w:rPr>
          <w:rStyle w:val="rfdFootnote"/>
          <w:rtl/>
        </w:rPr>
        <w:t>و 4</w:t>
      </w:r>
      <w:r w:rsidRPr="006216AF">
        <w:rPr>
          <w:rStyle w:val="rfdFootnote"/>
          <w:rtl/>
        </w:rPr>
        <w:t xml:space="preserve"> : 197 ، 199 </w:t>
      </w:r>
      <w:r w:rsidR="00166E62">
        <w:rPr>
          <w:rStyle w:val="rfdFootnote"/>
          <w:rtl/>
        </w:rPr>
        <w:t>و 5</w:t>
      </w:r>
      <w:r w:rsidRPr="006216AF">
        <w:rPr>
          <w:rStyle w:val="rfdFootnote"/>
          <w:rtl/>
        </w:rPr>
        <w:t xml:space="preserve"> : 214 ، 306 ، 307 ، </w:t>
      </w:r>
      <w:r w:rsidR="00166E62">
        <w:rPr>
          <w:rStyle w:val="rfdFootnote"/>
          <w:rtl/>
        </w:rPr>
        <w:t>و 6</w:t>
      </w:r>
      <w:r w:rsidRPr="006216AF">
        <w:rPr>
          <w:rStyle w:val="rfdFootnote"/>
          <w:rtl/>
        </w:rPr>
        <w:t xml:space="preserve"> : 289 ، 300 ، </w:t>
      </w:r>
      <w:r w:rsidR="00EA2685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311 ، 315 ، صحيح البخاري 1 : 122 ، صحيح مسلم </w:t>
      </w:r>
      <w:r w:rsidR="00EA2685">
        <w:rPr>
          <w:rStyle w:val="rfdFootnote"/>
          <w:rtl/>
        </w:rPr>
        <w:br/>
      </w:r>
      <w:r w:rsidRPr="006216AF">
        <w:rPr>
          <w:rStyle w:val="rfdFootnote"/>
          <w:rtl/>
        </w:rPr>
        <w:t>4 : 2235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70 ، 72 ، 73 ، إعلام الورى : 42 مثله بأسانيد مختلفة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22715">
      <w:pPr>
        <w:rPr>
          <w:rtl/>
        </w:rPr>
      </w:pPr>
      <w:r w:rsidRPr="006216AF">
        <w:rPr>
          <w:rStyle w:val="rfdFootnote"/>
          <w:rtl/>
        </w:rPr>
        <w:t>(2) مناقب ابن شهر</w:t>
      </w:r>
      <w:r w:rsidR="00B22715">
        <w:rPr>
          <w:rStyle w:val="rfdFootnote"/>
          <w:rtl/>
        </w:rPr>
        <w:t>ا</w:t>
      </w:r>
      <w:r w:rsidRPr="006216AF">
        <w:rPr>
          <w:rStyle w:val="rfdFootnote"/>
          <w:rtl/>
        </w:rPr>
        <w:t>شوب : 1 : 109 ، إعلام الورى : 43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434C5F">
        <w:rPr>
          <w:rStyle w:val="rfdBold2"/>
          <w:rtl/>
        </w:rPr>
        <w:lastRenderedPageBreak/>
        <w:t>ومنها :</w:t>
      </w:r>
      <w:r w:rsidRPr="006216AF">
        <w:rPr>
          <w:rtl/>
        </w:rPr>
        <w:t xml:space="preserve"> ما أخبره أنّه يموت قت</w:t>
      </w:r>
      <w:r w:rsidR="00AB693E">
        <w:rPr>
          <w:rtl/>
        </w:rPr>
        <w:t xml:space="preserve">لاً </w:t>
      </w:r>
      <w:r w:rsidRPr="006216AF">
        <w:rPr>
          <w:rtl/>
        </w:rPr>
        <w:t>، ضربا</w:t>
      </w:r>
      <w:r w:rsidR="00F626AA">
        <w:rPr>
          <w:rtl/>
        </w:rPr>
        <w:t>ً</w:t>
      </w:r>
      <w:r w:rsidRPr="006216AF">
        <w:rPr>
          <w:rtl/>
        </w:rPr>
        <w:t xml:space="preserve"> على رأسه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434C5F">
        <w:rPr>
          <w:rStyle w:val="rfdBold2"/>
          <w:rtl/>
        </w:rPr>
        <w:t>ومنها :</w:t>
      </w:r>
      <w:r w:rsidRPr="006216AF">
        <w:rPr>
          <w:rtl/>
        </w:rPr>
        <w:t xml:space="preserve"> ما أخبر بقتل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ووضع تربته عند أمّ </w:t>
      </w:r>
      <w:r w:rsidR="00EA2685">
        <w:rPr>
          <w:rtl/>
        </w:rPr>
        <w:br/>
      </w:r>
      <w:r w:rsidRPr="006216AF">
        <w:rPr>
          <w:rtl/>
        </w:rPr>
        <w:t xml:space="preserve">سلمة رضي الله عنها وقال : </w:t>
      </w:r>
      <w:r w:rsidR="009F08E4" w:rsidRPr="006216AF">
        <w:rPr>
          <w:rtl/>
        </w:rPr>
        <w:t>«</w:t>
      </w:r>
      <w:r w:rsidRPr="006216AF">
        <w:rPr>
          <w:rtl/>
        </w:rPr>
        <w:t>إذا صار هذا دما</w:t>
      </w:r>
      <w:r w:rsidR="00C07A48">
        <w:rPr>
          <w:rtl/>
        </w:rPr>
        <w:t>ً</w:t>
      </w:r>
      <w:r w:rsidRPr="006216AF">
        <w:rPr>
          <w:rtl/>
        </w:rPr>
        <w:t xml:space="preserve"> عبيطا</w:t>
      </w:r>
      <w:r w:rsidR="00C07A48">
        <w:rPr>
          <w:rtl/>
        </w:rPr>
        <w:t>ً</w:t>
      </w:r>
      <w:r w:rsidRPr="006216AF">
        <w:rPr>
          <w:rtl/>
        </w:rPr>
        <w:t xml:space="preserve"> فاعلمي أنّ ابني </w:t>
      </w:r>
      <w:r w:rsidR="00EA2685">
        <w:rPr>
          <w:rtl/>
        </w:rPr>
        <w:br/>
      </w:r>
      <w:r w:rsidRPr="006216AF">
        <w:rPr>
          <w:rtl/>
        </w:rPr>
        <w:t>الحسين قد قتلوه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434C5F">
        <w:rPr>
          <w:rStyle w:val="rfdBold2"/>
          <w:rtl/>
        </w:rPr>
        <w:t>ومنها :</w:t>
      </w:r>
      <w:r w:rsidRPr="006216AF">
        <w:rPr>
          <w:rtl/>
        </w:rPr>
        <w:t xml:space="preserve"> ما أخبر بقتل عمر بن الخطّاب ، وعثمان بن عفّان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434C5F">
        <w:rPr>
          <w:rStyle w:val="rfdBold2"/>
          <w:rtl/>
        </w:rPr>
        <w:t>ومنها :</w:t>
      </w:r>
      <w:r w:rsidRPr="006216AF">
        <w:rPr>
          <w:rtl/>
        </w:rPr>
        <w:t xml:space="preserve"> ما أخبر أن معاوية سيطلب الإ</w:t>
      </w:r>
      <w:r w:rsidR="00C07A48">
        <w:rPr>
          <w:rtl/>
        </w:rPr>
        <w:t>ِ</w:t>
      </w:r>
      <w:r w:rsidRPr="006216AF">
        <w:rPr>
          <w:rtl/>
        </w:rPr>
        <w:t xml:space="preserve">مارة </w:t>
      </w:r>
      <w:r w:rsidRPr="006216AF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434C5F">
        <w:rPr>
          <w:rStyle w:val="rfdBold2"/>
          <w:rtl/>
        </w:rPr>
        <w:t>ومنها :</w:t>
      </w:r>
      <w:r w:rsidRPr="006216AF">
        <w:rPr>
          <w:rtl/>
        </w:rPr>
        <w:t xml:space="preserve"> ما أخبر بخبر بني أميّة </w:t>
      </w:r>
      <w:r w:rsidRPr="006216AF">
        <w:rPr>
          <w:rStyle w:val="rfdFootnotenum"/>
          <w:rtl/>
        </w:rPr>
        <w:t>(5)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434C5F">
        <w:rPr>
          <w:rStyle w:val="rfdBold2"/>
          <w:rtl/>
        </w:rPr>
        <w:t>ومنها :</w:t>
      </w:r>
      <w:r w:rsidRPr="006216AF">
        <w:rPr>
          <w:rtl/>
        </w:rPr>
        <w:t xml:space="preserve"> ما أخبر بملك ولد العبّاس ، وأمثال ذلك لا يحصى كثرة ، </w:t>
      </w:r>
      <w:r w:rsidR="00EA2685">
        <w:rPr>
          <w:rtl/>
        </w:rPr>
        <w:br/>
      </w:r>
      <w:r w:rsidRPr="006216AF">
        <w:rPr>
          <w:rtl/>
        </w:rPr>
        <w:t xml:space="preserve">فإنّما اقتصرنا على هذا المقدار لأنّ استيفاء آياته لا يمكن أن </w:t>
      </w:r>
      <w:r w:rsidR="00EA2685">
        <w:rPr>
          <w:rtl/>
        </w:rPr>
        <w:br/>
      </w:r>
      <w:r w:rsidRPr="006216AF">
        <w:rPr>
          <w:rtl/>
        </w:rPr>
        <w:t xml:space="preserve">تحصى </w:t>
      </w:r>
      <w:r w:rsidRPr="006216AF">
        <w:rPr>
          <w:rStyle w:val="rfdFootnotenum"/>
          <w:rtl/>
        </w:rPr>
        <w:t>(6)</w:t>
      </w:r>
      <w:r w:rsidR="00410A32">
        <w:rPr>
          <w:rtl/>
        </w:rPr>
        <w:t xml:space="preserve"> .</w:t>
      </w:r>
    </w:p>
    <w:p w:rsidR="00C301FB" w:rsidRDefault="00C301FB" w:rsidP="00C301FB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عيون أخبار الرضا </w:t>
      </w:r>
      <w:r w:rsidR="00276CED" w:rsidRPr="00C07A48">
        <w:rPr>
          <w:rStyle w:val="rfdFootnote"/>
          <w:rtl/>
        </w:rPr>
        <w:t>عليه السلام</w:t>
      </w:r>
      <w:r w:rsidRPr="006216AF">
        <w:rPr>
          <w:rStyle w:val="rfdFootnote"/>
          <w:rtl/>
        </w:rPr>
        <w:t xml:space="preserve"> 1 : 52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19</w:t>
      </w:r>
      <w:r w:rsidR="00410A32">
        <w:rPr>
          <w:rStyle w:val="rfdFootnote"/>
          <w:rtl/>
        </w:rPr>
        <w:t xml:space="preserve"> .</w:t>
      </w:r>
    </w:p>
    <w:p w:rsidR="005F4626" w:rsidRPr="003B043F" w:rsidRDefault="005F4626" w:rsidP="003B043F">
      <w:pPr>
        <w:rPr>
          <w:rStyle w:val="rfdFootnote"/>
          <w:rtl/>
        </w:rPr>
      </w:pPr>
      <w:r w:rsidRPr="003B043F">
        <w:rPr>
          <w:rStyle w:val="rfdFootnote"/>
          <w:rtl/>
        </w:rPr>
        <w:t>(2) الخصائص الكبرى 2 : 212 ، ذخائر العقبى 146 ، الصواعق المحرقة :</w:t>
      </w:r>
      <w:r w:rsidR="003B043F" w:rsidRPr="003B043F">
        <w:rPr>
          <w:rStyle w:val="rfdFootnote"/>
          <w:rtl/>
        </w:rPr>
        <w:t xml:space="preserve"> </w:t>
      </w:r>
      <w:r w:rsidR="00EA2685">
        <w:rPr>
          <w:rStyle w:val="rfdFootnote"/>
          <w:rtl/>
        </w:rPr>
        <w:br/>
      </w:r>
      <w:r w:rsidRPr="003B043F">
        <w:rPr>
          <w:rStyle w:val="rfdFootnote"/>
          <w:rtl/>
        </w:rPr>
        <w:t>193 ، احقاق الحق 11 : 360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مدينة المعاجز : 133 ، </w:t>
      </w:r>
      <w:r w:rsidR="00335A4F">
        <w:rPr>
          <w:rStyle w:val="rfdFootnote"/>
          <w:rtl/>
        </w:rPr>
        <w:t>إلّا</w:t>
      </w:r>
      <w:r w:rsidRPr="006216AF">
        <w:rPr>
          <w:rStyle w:val="rfdFootnote"/>
          <w:rtl/>
        </w:rPr>
        <w:t xml:space="preserve"> أنّ فيه إخباره عن قتل عمر ، الخصائص </w:t>
      </w:r>
      <w:r w:rsidR="00EA2685">
        <w:rPr>
          <w:rStyle w:val="rfdFootnote"/>
          <w:rtl/>
        </w:rPr>
        <w:br/>
      </w:r>
      <w:r w:rsidRPr="006216AF">
        <w:rPr>
          <w:rStyle w:val="rfdFootnote"/>
          <w:rtl/>
        </w:rPr>
        <w:t>الكبرى 2 : 208 في قتل عثمان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الخصائص الكبرى 2 : 198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199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الخصائص الكبرى 2 : 200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(6) الخصائص الكبرى 2 : 202</w:t>
      </w:r>
      <w:r w:rsidR="00410A32">
        <w:rPr>
          <w:rStyle w:val="rfdFootnote"/>
          <w:rtl/>
        </w:rPr>
        <w:t xml:space="preserve"> .</w:t>
      </w:r>
    </w:p>
    <w:p w:rsidR="003B043F" w:rsidRDefault="005F4626" w:rsidP="004966D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B043F" w:rsidRPr="00E82424" w:rsidRDefault="005F4626" w:rsidP="000D43AE">
      <w:pPr>
        <w:pStyle w:val="Heading2Center"/>
        <w:rPr>
          <w:rtl/>
        </w:rPr>
      </w:pPr>
      <w:r w:rsidRPr="00E82424">
        <w:rPr>
          <w:rtl/>
        </w:rPr>
        <w:t xml:space="preserve">في بيان ظهور آياته في معان </w:t>
      </w:r>
      <w:r w:rsidR="003B043F" w:rsidRPr="00E82424">
        <w:rPr>
          <w:rStyle w:val="rfdFootnotenum"/>
          <w:rtl/>
        </w:rPr>
        <w:t>(</w:t>
      </w:r>
      <w:r w:rsidR="000D43AE">
        <w:rPr>
          <w:rStyle w:val="rfdFootnotenum"/>
        </w:rPr>
        <w:t>*</w:t>
      </w:r>
      <w:r w:rsidR="003B043F" w:rsidRPr="00E82424">
        <w:rPr>
          <w:rStyle w:val="rfdFootnotenum"/>
          <w:rtl/>
        </w:rPr>
        <w:t>)</w:t>
      </w:r>
      <w:r w:rsidRPr="00E82424">
        <w:rPr>
          <w:rtl/>
        </w:rPr>
        <w:t xml:space="preserve"> شتى</w:t>
      </w:r>
    </w:p>
    <w:p w:rsidR="005F4626" w:rsidRPr="00E82424" w:rsidRDefault="005F4626" w:rsidP="004966DB">
      <w:pPr>
        <w:pStyle w:val="rfdCenterBold2"/>
        <w:rPr>
          <w:rtl/>
        </w:rPr>
      </w:pPr>
      <w:r w:rsidRPr="00E82424">
        <w:rPr>
          <w:rtl/>
        </w:rPr>
        <w:t>وفيه : أربعة عشر حديثا</w:t>
      </w:r>
      <w:r w:rsidR="00F626AA" w:rsidRPr="00E82424">
        <w:rPr>
          <w:rtl/>
        </w:rPr>
        <w:t>ً</w:t>
      </w:r>
    </w:p>
    <w:p w:rsidR="005F4626" w:rsidRPr="006216AF" w:rsidRDefault="005F4626" w:rsidP="000D43AE">
      <w:pPr>
        <w:rPr>
          <w:rtl/>
        </w:rPr>
      </w:pPr>
      <w:r w:rsidRPr="006216AF">
        <w:rPr>
          <w:rtl/>
        </w:rPr>
        <w:t>98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0D43AE">
        <w:rPr>
          <w:rFonts w:hint="cs"/>
          <w:rtl/>
        </w:rPr>
        <w:t xml:space="preserve"> </w:t>
      </w:r>
      <w:r>
        <w:rPr>
          <w:rtl/>
        </w:rPr>
        <w:t>ـ</w:t>
      </w:r>
      <w:r w:rsidR="000D43AE">
        <w:rPr>
          <w:rFonts w:hint="cs"/>
          <w:rtl/>
        </w:rPr>
        <w:t xml:space="preserve"> </w:t>
      </w:r>
      <w:r w:rsidRPr="006216AF">
        <w:rPr>
          <w:rtl/>
        </w:rPr>
        <w:t xml:space="preserve">أبو أمامة الباهلي ، قال : إنّ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بعث إلى </w:t>
      </w:r>
      <w:r w:rsidR="00EA2685">
        <w:rPr>
          <w:rtl/>
        </w:rPr>
        <w:br/>
      </w:r>
      <w:r w:rsidRPr="006216AF">
        <w:rPr>
          <w:rtl/>
        </w:rPr>
        <w:t>الملوك رس</w:t>
      </w:r>
      <w:r w:rsidR="00AB693E">
        <w:rPr>
          <w:rtl/>
        </w:rPr>
        <w:t xml:space="preserve">لاً </w:t>
      </w:r>
      <w:r w:rsidRPr="006216AF">
        <w:rPr>
          <w:rtl/>
        </w:rPr>
        <w:t>فأنطقهم الله بلسان من أرسل إليه</w:t>
      </w:r>
      <w:r w:rsidR="00410A32">
        <w:rPr>
          <w:rtl/>
        </w:rPr>
        <w:t xml:space="preserve"> .</w:t>
      </w:r>
    </w:p>
    <w:p w:rsidR="005F4626" w:rsidRPr="006216AF" w:rsidRDefault="005F4626" w:rsidP="000D43AE">
      <w:pPr>
        <w:rPr>
          <w:rtl/>
        </w:rPr>
      </w:pPr>
      <w:r w:rsidRPr="006216AF">
        <w:rPr>
          <w:rtl/>
        </w:rPr>
        <w:t>99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0D43AE">
        <w:rPr>
          <w:rFonts w:hint="cs"/>
          <w:rtl/>
        </w:rPr>
        <w:t xml:space="preserve"> </w:t>
      </w:r>
      <w:r>
        <w:rPr>
          <w:rtl/>
        </w:rPr>
        <w:t>ـ</w:t>
      </w:r>
      <w:r w:rsidR="000D43AE">
        <w:rPr>
          <w:rFonts w:hint="cs"/>
          <w:rtl/>
        </w:rPr>
        <w:t xml:space="preserve"> </w:t>
      </w:r>
      <w:r w:rsidRPr="006216AF">
        <w:rPr>
          <w:rtl/>
        </w:rPr>
        <w:t xml:space="preserve">عن المعلّى بن خنيس ، عن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</w:t>
      </w:r>
      <w:r w:rsidR="003B043F">
        <w:rPr>
          <w:rtl/>
        </w:rPr>
        <w:t xml:space="preserve"> </w:t>
      </w:r>
      <w:r w:rsidR="00EA2685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أنفذ دحية الكلبيّ إلى قيصر ملك الروم ، فتفل في </w:t>
      </w:r>
      <w:r w:rsidR="00EA2685">
        <w:rPr>
          <w:rtl/>
        </w:rPr>
        <w:br/>
      </w:r>
      <w:r w:rsidRPr="006216AF">
        <w:rPr>
          <w:rtl/>
        </w:rPr>
        <w:t>فيه ، فتكلم بالرومية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ولمّا أنفذ عبد الله بن جحش إلى كسرى تفل في فيه فتكلم </w:t>
      </w:r>
      <w:r w:rsidR="00EA2685">
        <w:rPr>
          <w:rtl/>
        </w:rPr>
        <w:br/>
      </w:r>
      <w:r w:rsidRPr="006216AF">
        <w:rPr>
          <w:rtl/>
        </w:rPr>
        <w:t>بالفارسية الدريّة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0D43AE" w:rsidRDefault="005F4626" w:rsidP="000D43AE">
      <w:pPr>
        <w:rPr>
          <w:rStyle w:val="rfdLineChar"/>
        </w:rPr>
      </w:pPr>
      <w:r w:rsidRPr="006216AF">
        <w:rPr>
          <w:rtl/>
        </w:rPr>
        <w:t>100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0D43AE">
        <w:rPr>
          <w:rFonts w:hint="cs"/>
          <w:rtl/>
        </w:rPr>
        <w:t xml:space="preserve"> </w:t>
      </w:r>
      <w:r>
        <w:rPr>
          <w:rtl/>
        </w:rPr>
        <w:t>ـ</w:t>
      </w:r>
      <w:r w:rsidR="000D43AE">
        <w:rPr>
          <w:rFonts w:hint="cs"/>
          <w:rtl/>
        </w:rPr>
        <w:t xml:space="preserve"> </w:t>
      </w:r>
      <w:r w:rsidRPr="006216AF">
        <w:rPr>
          <w:rtl/>
        </w:rPr>
        <w:t>عن أبي أمامة الباهلي ، قال : أ</w:t>
      </w:r>
      <w:r w:rsidR="001D537B">
        <w:rPr>
          <w:rtl/>
        </w:rPr>
        <w:t>ُ</w:t>
      </w:r>
      <w:r w:rsidRPr="006216AF">
        <w:rPr>
          <w:rtl/>
        </w:rPr>
        <w:t xml:space="preserve">تي للنبي </w:t>
      </w:r>
      <w:r w:rsidR="00470C8A">
        <w:rPr>
          <w:rtl/>
        </w:rPr>
        <w:t>(ص)</w:t>
      </w:r>
      <w:r w:rsidRPr="006216AF">
        <w:rPr>
          <w:rtl/>
        </w:rPr>
        <w:t xml:space="preserve"> بطعام ، </w:t>
      </w:r>
      <w:r w:rsidR="00EA2685">
        <w:rPr>
          <w:rtl/>
        </w:rPr>
        <w:br/>
      </w:r>
      <w:r w:rsidRPr="006216AF">
        <w:rPr>
          <w:rtl/>
        </w:rPr>
        <w:t>فأمر به فوضع على الأرض فجثا على ركبتيه ، ووضع إحدى قدميه على</w:t>
      </w:r>
      <w:r w:rsidR="000D43AE">
        <w:rPr>
          <w:rFonts w:hint="cs"/>
          <w:rtl/>
        </w:rPr>
        <w:t xml:space="preserve"> </w:t>
      </w:r>
      <w:r w:rsidR="000D43AE">
        <w:rPr>
          <w:rtl/>
        </w:rPr>
        <w:br/>
      </w:r>
      <w:r w:rsidR="000D43AE">
        <w:rPr>
          <w:rStyle w:val="rfdLineChar"/>
          <w:rFonts w:hint="cs"/>
          <w:rtl/>
        </w:rPr>
        <w:t>___________________</w:t>
      </w:r>
    </w:p>
    <w:p w:rsidR="005F4626" w:rsidRPr="003B043F" w:rsidRDefault="005F4626" w:rsidP="005F4626">
      <w:pPr>
        <w:rPr>
          <w:rStyle w:val="rfdFootnote"/>
          <w:rtl/>
        </w:rPr>
      </w:pPr>
      <w:r w:rsidRPr="003B043F">
        <w:rPr>
          <w:rStyle w:val="rfdFootnote"/>
          <w:rtl/>
        </w:rPr>
        <w:t>(</w:t>
      </w:r>
      <w:r w:rsidR="003B043F">
        <w:rPr>
          <w:rStyle w:val="rfdFootnote"/>
          <w:rtl/>
        </w:rPr>
        <w:t>*</w:t>
      </w:r>
      <w:r w:rsidRPr="003B043F">
        <w:rPr>
          <w:rStyle w:val="rfdFootnote"/>
          <w:rtl/>
        </w:rPr>
        <w:t>) في ع : من آيات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الخصائص الكبرى 2 : 3 بسند آخر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</w:t>
      </w:r>
      <w:r w:rsidR="00410A32">
        <w:rPr>
          <w:rtl/>
        </w:rPr>
        <w:t xml:space="preserve"> . . . .</w:t>
      </w:r>
    </w:p>
    <w:p w:rsidR="005F4626" w:rsidRPr="006216AF" w:rsidRDefault="005F4626" w:rsidP="000D43AE">
      <w:pPr>
        <w:pStyle w:val="rfdFootnote0"/>
        <w:rPr>
          <w:rtl/>
        </w:rPr>
      </w:pPr>
      <w:r w:rsidRPr="006216AF">
        <w:rPr>
          <w:rtl/>
        </w:rPr>
        <w:t>3</w:t>
      </w:r>
      <w:r w:rsidR="000D43AE">
        <w:rPr>
          <w:rFonts w:hint="cs"/>
          <w:rtl/>
        </w:rPr>
        <w:t xml:space="preserve"> </w:t>
      </w:r>
      <w:r>
        <w:rPr>
          <w:rtl/>
        </w:rPr>
        <w:t>ـ</w:t>
      </w:r>
      <w:r w:rsidR="000D43AE">
        <w:rPr>
          <w:rFonts w:hint="cs"/>
          <w:rtl/>
        </w:rPr>
        <w:t xml:space="preserve"> </w:t>
      </w:r>
      <w:r w:rsidRPr="006216AF">
        <w:rPr>
          <w:rtl/>
        </w:rPr>
        <w:t>المحاسن : 457</w:t>
      </w:r>
      <w:r w:rsidR="0096323A">
        <w:rPr>
          <w:rtl/>
        </w:rPr>
        <w:t xml:space="preserve"> / </w:t>
      </w:r>
      <w:r w:rsidRPr="006216AF">
        <w:rPr>
          <w:rtl/>
        </w:rPr>
        <w:t>388 ، الكافي 6 : 271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 ، مكارم الأخلاق : 16 </w:t>
      </w:r>
      <w:r w:rsidR="00EA2685">
        <w:rPr>
          <w:rtl/>
        </w:rPr>
        <w:br/>
      </w:r>
      <w:r w:rsidRPr="006216AF">
        <w:rPr>
          <w:rtl/>
        </w:rPr>
        <w:t>نحوه ، مناقب ابن شهر</w:t>
      </w:r>
      <w:r w:rsidR="001D537B">
        <w:rPr>
          <w:rtl/>
        </w:rPr>
        <w:t>ا</w:t>
      </w:r>
      <w:r w:rsidRPr="006216AF">
        <w:rPr>
          <w:rtl/>
        </w:rPr>
        <w:t>شوب : 1 : 118 قطعة منه</w:t>
      </w:r>
      <w:r w:rsidR="00410A32">
        <w:rPr>
          <w:rtl/>
        </w:rPr>
        <w:t xml:space="preserve"> .</w:t>
      </w:r>
    </w:p>
    <w:p w:rsidR="005F4626" w:rsidRPr="006216AF" w:rsidRDefault="005F4626" w:rsidP="003B043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الأخرى ، وأقبل يأكل ، فدخلت امرأة برزة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مزّاحة فقالت : يا محمّد ، </w:t>
      </w:r>
      <w:r w:rsidR="00782693">
        <w:rPr>
          <w:rtl/>
        </w:rPr>
        <w:br/>
      </w:r>
      <w:r w:rsidRPr="006216AF">
        <w:rPr>
          <w:rtl/>
        </w:rPr>
        <w:t>تأكل كما يأكل العبيد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أي عبد أعبد من محمّد ، اجلسي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فقالت : أنا والله لا آكل </w:t>
      </w:r>
      <w:r w:rsidR="00335A4F">
        <w:rPr>
          <w:rtl/>
        </w:rPr>
        <w:t>إلّا</w:t>
      </w:r>
      <w:r w:rsidRPr="006216AF">
        <w:rPr>
          <w:rtl/>
        </w:rPr>
        <w:t xml:space="preserve"> ما ناولتني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فناولها ، فقالت : 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782693">
        <w:rPr>
          <w:rtl/>
        </w:rPr>
        <w:br/>
      </w:r>
      <w:r w:rsidRPr="006216AF">
        <w:rPr>
          <w:rtl/>
        </w:rPr>
        <w:t>الذي في فيك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فأخرجها ، فناولها إيّاها ، فابتعلتها ، فصبّ الله عليها </w:t>
      </w:r>
      <w:r w:rsidR="00782693">
        <w:rPr>
          <w:rtl/>
        </w:rPr>
        <w:br/>
      </w:r>
      <w:r w:rsidRPr="006216AF">
        <w:rPr>
          <w:rtl/>
        </w:rPr>
        <w:t>الحياء ، فما رؤيت ممازحة بعد ذلك أبدا</w:t>
      </w:r>
      <w:r w:rsidR="00F626AA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0D43AE">
      <w:pPr>
        <w:rPr>
          <w:rtl/>
        </w:rPr>
      </w:pPr>
      <w:r w:rsidRPr="006216AF">
        <w:rPr>
          <w:rtl/>
        </w:rPr>
        <w:t>101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0D43AE">
        <w:rPr>
          <w:rFonts w:hint="cs"/>
          <w:rtl/>
        </w:rPr>
        <w:t xml:space="preserve"> </w:t>
      </w:r>
      <w:r>
        <w:rPr>
          <w:rtl/>
        </w:rPr>
        <w:t>ـ</w:t>
      </w:r>
      <w:r w:rsidR="000D43AE">
        <w:rPr>
          <w:rFonts w:hint="cs"/>
          <w:rtl/>
        </w:rPr>
        <w:t xml:space="preserve"> </w:t>
      </w:r>
      <w:r w:rsidRPr="006216AF">
        <w:rPr>
          <w:rtl/>
        </w:rPr>
        <w:t xml:space="preserve">عن إسماعيل بن عمّار ، 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782693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مرّ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بجابر بن عبد الله الأنصاريّ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</w:t>
      </w:r>
      <w:r w:rsidR="00782693">
        <w:rPr>
          <w:rtl/>
        </w:rPr>
        <w:br/>
      </w:r>
      <w:r w:rsidRPr="006216AF">
        <w:rPr>
          <w:rtl/>
        </w:rPr>
        <w:t>فقال : يا جابر</w:t>
      </w:r>
      <w:r w:rsidR="00814EC9">
        <w:rPr>
          <w:rtl/>
        </w:rPr>
        <w:t xml:space="preserve"> أ</w:t>
      </w:r>
      <w:r w:rsidRPr="006216AF">
        <w:rPr>
          <w:rtl/>
        </w:rPr>
        <w:t>لا تسير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يا رسول الله إن بكري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ضعيف ، ولا </w:t>
      </w:r>
      <w:r w:rsidR="00782693">
        <w:rPr>
          <w:rtl/>
        </w:rPr>
        <w:br/>
      </w:r>
      <w:r w:rsidRPr="006216AF">
        <w:rPr>
          <w:rtl/>
        </w:rPr>
        <w:t>يستطيع أن يسير سير الرواحل ، وإنّما أخرجته من النضح حين خرجت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فغمز رسول الله </w:t>
      </w:r>
      <w:r w:rsidR="00470C8A">
        <w:rPr>
          <w:rtl/>
        </w:rPr>
        <w:t>(ص)</w:t>
      </w:r>
      <w:r w:rsidRPr="006216AF">
        <w:rPr>
          <w:rtl/>
        </w:rPr>
        <w:t xml:space="preserve"> [ أصل ]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ذنب بكره بمحجن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معه </w:t>
      </w:r>
      <w:r w:rsidR="00782693">
        <w:rPr>
          <w:rtl/>
        </w:rPr>
        <w:br/>
      </w:r>
      <w:r w:rsidRPr="006216AF">
        <w:rPr>
          <w:rtl/>
        </w:rPr>
        <w:t>في يده ، وهو يقول : الل</w:t>
      </w:r>
      <w:r w:rsidR="001737C1">
        <w:rPr>
          <w:rtl/>
        </w:rPr>
        <w:t>ّ</w:t>
      </w:r>
      <w:r w:rsidRPr="006216AF">
        <w:rPr>
          <w:rtl/>
        </w:rPr>
        <w:t>هم احمله ، اللهمّ احمله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وكان جابر بن عبد الله يحلف بالله </w:t>
      </w:r>
      <w:r w:rsidR="00782693">
        <w:rPr>
          <w:rtl/>
        </w:rPr>
        <w:br/>
      </w:r>
      <w:r w:rsidRPr="006216AF">
        <w:rPr>
          <w:rtl/>
        </w:rPr>
        <w:t>ليسبق الناس حتّى رجعت ، وجعل يسير بين يدي الإ</w:t>
      </w:r>
      <w:r w:rsidR="003C7040">
        <w:rPr>
          <w:rtl/>
        </w:rPr>
        <w:t>ِ</w:t>
      </w:r>
      <w:r w:rsidRPr="006216AF">
        <w:rPr>
          <w:rtl/>
        </w:rPr>
        <w:t>بل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0D43AE" w:rsidRDefault="005F4626" w:rsidP="000D43AE">
      <w:pPr>
        <w:rPr>
          <w:rStyle w:val="rfdLineChar"/>
        </w:rPr>
      </w:pPr>
      <w:r w:rsidRPr="006216AF">
        <w:rPr>
          <w:rtl/>
        </w:rPr>
        <w:t>102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0D43AE">
        <w:rPr>
          <w:rFonts w:hint="cs"/>
          <w:rtl/>
        </w:rPr>
        <w:t xml:space="preserve"> </w:t>
      </w:r>
      <w:r>
        <w:rPr>
          <w:rtl/>
        </w:rPr>
        <w:t>ـ</w:t>
      </w:r>
      <w:r w:rsidR="000D43AE">
        <w:rPr>
          <w:rFonts w:hint="cs"/>
          <w:rtl/>
        </w:rPr>
        <w:t xml:space="preserve"> </w:t>
      </w:r>
      <w:r w:rsidRPr="006216AF">
        <w:rPr>
          <w:rtl/>
        </w:rPr>
        <w:t>عن عكرمة ، عن ابن عباس ، قال : كان سراقة بن</w:t>
      </w:r>
      <w:r w:rsidR="000D43AE">
        <w:rPr>
          <w:rFonts w:hint="cs"/>
          <w:rtl/>
        </w:rPr>
        <w:t xml:space="preserve"> </w:t>
      </w:r>
      <w:r w:rsidR="000D43AE">
        <w:rPr>
          <w:rtl/>
        </w:rPr>
        <w:br/>
      </w:r>
      <w:r w:rsidR="000D43AE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البرزة من النساء : التي لا تحتجب احتجاب الشواب ، وهي مع ذلك </w:t>
      </w:r>
      <w:r w:rsidR="00782693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عفيفة عاقلة تجلس للناس وتحدثهم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برز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 : 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0D43AE">
      <w:pPr>
        <w:pStyle w:val="rfdFootnote0"/>
        <w:rPr>
          <w:rtl/>
        </w:rPr>
      </w:pPr>
      <w:r w:rsidRPr="006216AF">
        <w:rPr>
          <w:rtl/>
        </w:rPr>
        <w:t>4</w:t>
      </w:r>
      <w:r w:rsidR="000D43AE">
        <w:rPr>
          <w:rFonts w:hint="cs"/>
          <w:rtl/>
        </w:rPr>
        <w:t xml:space="preserve"> </w:t>
      </w:r>
      <w:r>
        <w:rPr>
          <w:rtl/>
        </w:rPr>
        <w:t>ـ</w:t>
      </w:r>
      <w:r w:rsidR="000D43AE">
        <w:rPr>
          <w:rFonts w:hint="cs"/>
          <w:rtl/>
        </w:rPr>
        <w:t xml:space="preserve"> </w:t>
      </w:r>
      <w:r w:rsidRPr="006216AF">
        <w:rPr>
          <w:rtl/>
        </w:rPr>
        <w:t>الخرائج والجرائح 1 : 158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247 ، نحوه كنز العمال </w:t>
      </w:r>
      <w:r w:rsidR="00D75638">
        <w:rPr>
          <w:rtl/>
        </w:rPr>
        <w:br/>
      </w:r>
      <w:r w:rsidRPr="006216AF">
        <w:rPr>
          <w:rtl/>
        </w:rPr>
        <w:t>12 : 369</w:t>
      </w:r>
      <w:r w:rsidR="0096323A">
        <w:rPr>
          <w:rtl/>
        </w:rPr>
        <w:t xml:space="preserve"> / </w:t>
      </w:r>
      <w:r w:rsidRPr="006216AF">
        <w:rPr>
          <w:rtl/>
        </w:rPr>
        <w:t>35384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البكر : الفتي من الإ</w:t>
      </w:r>
      <w:r w:rsidR="003C7040">
        <w:rPr>
          <w:rStyle w:val="rfdFootnote"/>
          <w:rtl/>
        </w:rPr>
        <w:t>ِ</w:t>
      </w:r>
      <w:r w:rsidRPr="006216AF">
        <w:rPr>
          <w:rStyle w:val="rfdFootnote"/>
          <w:rtl/>
        </w:rPr>
        <w:t xml:space="preserve">بل ، والأنثى : بكرة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مجمع </w:t>
      </w:r>
      <w:r w:rsidR="00D75638">
        <w:rPr>
          <w:rStyle w:val="rfdFootnote"/>
          <w:rtl/>
        </w:rPr>
        <w:br/>
      </w:r>
      <w:r w:rsidRPr="006216AF">
        <w:rPr>
          <w:rStyle w:val="rfdFootnote"/>
          <w:rtl/>
        </w:rPr>
        <w:t>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بكر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3 : 229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من نسخة 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(4) في ر ، م ، ك ، ص : بحجر ، والمحجن : عصا معقفة الرأس </w:t>
      </w:r>
      <w:r w:rsidR="00D75638">
        <w:rPr>
          <w:rStyle w:val="rfdFootnote"/>
          <w:rtl/>
        </w:rPr>
        <w:br/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النهاية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حجن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347</w:t>
      </w:r>
      <w:r w:rsidR="009F08E4" w:rsidRPr="006216AF">
        <w:rPr>
          <w:rStyle w:val="rfdFootnote"/>
          <w:rtl/>
        </w:rPr>
        <w:t>»</w:t>
      </w:r>
    </w:p>
    <w:p w:rsidR="005F4626" w:rsidRPr="006216AF" w:rsidRDefault="005F4626" w:rsidP="000D43AE">
      <w:pPr>
        <w:pStyle w:val="rfdFootnote0"/>
        <w:rPr>
          <w:rtl/>
        </w:rPr>
      </w:pPr>
      <w:r w:rsidRPr="006216AF">
        <w:rPr>
          <w:rtl/>
        </w:rPr>
        <w:t>5</w:t>
      </w:r>
      <w:r w:rsidR="000D43AE">
        <w:rPr>
          <w:rFonts w:hint="cs"/>
          <w:rtl/>
        </w:rPr>
        <w:t xml:space="preserve"> </w:t>
      </w:r>
      <w:r>
        <w:rPr>
          <w:rtl/>
        </w:rPr>
        <w:t>ـ</w:t>
      </w:r>
      <w:r w:rsidR="000D43AE">
        <w:rPr>
          <w:rFonts w:hint="cs"/>
          <w:rtl/>
        </w:rPr>
        <w:t xml:space="preserve"> </w:t>
      </w:r>
      <w:r w:rsidRPr="006216AF">
        <w:rPr>
          <w:rtl/>
        </w:rPr>
        <w:t>الخرائج</w:t>
      </w:r>
      <w:r w:rsidR="003C7040">
        <w:rPr>
          <w:rtl/>
        </w:rPr>
        <w:t xml:space="preserve"> والجرائح 1 : 23</w:t>
      </w:r>
      <w:r w:rsidR="0096323A">
        <w:rPr>
          <w:rtl/>
        </w:rPr>
        <w:t xml:space="preserve"> / </w:t>
      </w:r>
      <w:r w:rsidR="003C7040">
        <w:rPr>
          <w:rtl/>
        </w:rPr>
        <w:t>1 ، وابن شهرا</w:t>
      </w:r>
      <w:r w:rsidRPr="006216AF">
        <w:rPr>
          <w:rtl/>
        </w:rPr>
        <w:t xml:space="preserve">شوب في المناقب 1 : 71 ، </w:t>
      </w:r>
      <w:r w:rsidR="00D75638">
        <w:rPr>
          <w:rtl/>
        </w:rPr>
        <w:br/>
      </w:r>
      <w:r w:rsidRPr="006216AF">
        <w:rPr>
          <w:rtl/>
        </w:rPr>
        <w:t>إعلام الورى</w:t>
      </w:r>
      <w:r w:rsidR="003C7040" w:rsidRPr="00685472">
        <w:rPr>
          <w:rtl/>
        </w:rPr>
        <w:t>ٰ</w:t>
      </w:r>
      <w:r w:rsidRPr="006216AF">
        <w:rPr>
          <w:rtl/>
        </w:rPr>
        <w:t xml:space="preserve"> : 33 ، الطبقات الكبرى</w:t>
      </w:r>
      <w:r w:rsidR="003C7040" w:rsidRPr="00685472">
        <w:rPr>
          <w:rtl/>
        </w:rPr>
        <w:t>ٰ</w:t>
      </w:r>
      <w:r w:rsidRPr="006216AF">
        <w:rPr>
          <w:rtl/>
        </w:rPr>
        <w:t xml:space="preserve"> 1 : 232 ، الكامل في التاريخ </w:t>
      </w:r>
      <w:r w:rsidR="00D75638">
        <w:rPr>
          <w:rtl/>
        </w:rPr>
        <w:br/>
      </w:r>
      <w:r w:rsidRPr="006216AF">
        <w:rPr>
          <w:rtl/>
        </w:rPr>
        <w:t>2 : 105</w:t>
      </w:r>
      <w:r w:rsidR="00410A32">
        <w:rPr>
          <w:rtl/>
        </w:rPr>
        <w:t xml:space="preserve"> .</w:t>
      </w:r>
    </w:p>
    <w:p w:rsidR="005F4626" w:rsidRPr="006216AF" w:rsidRDefault="005F4626" w:rsidP="003B043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جعشم المدلجي قريبا</w:t>
      </w:r>
      <w:r w:rsidR="001737C1">
        <w:rPr>
          <w:rtl/>
        </w:rPr>
        <w:t>ً</w:t>
      </w:r>
      <w:r w:rsidRPr="006216AF">
        <w:rPr>
          <w:rtl/>
        </w:rPr>
        <w:t xml:space="preserve"> من قريش في ناحية مكّة ، فأتاه رجل فقال : يا </w:t>
      </w:r>
      <w:r w:rsidR="00D75638">
        <w:rPr>
          <w:rtl/>
        </w:rPr>
        <w:br/>
      </w:r>
      <w:r w:rsidRPr="006216AF">
        <w:rPr>
          <w:rtl/>
        </w:rPr>
        <w:t>سراقة ، لقد رأيت ركبانا</w:t>
      </w:r>
      <w:r w:rsidR="001737C1">
        <w:rPr>
          <w:rtl/>
        </w:rPr>
        <w:t>ً</w:t>
      </w:r>
      <w:r w:rsidRPr="006216AF">
        <w:rPr>
          <w:rtl/>
        </w:rPr>
        <w:t xml:space="preserve"> ثلاثة قد مرّوا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سراقة : ينبغي أن يكون </w:t>
      </w:r>
      <w:r w:rsidR="00D75638">
        <w:rPr>
          <w:rtl/>
        </w:rPr>
        <w:br/>
      </w:r>
      <w:r w:rsidRPr="006216AF">
        <w:rPr>
          <w:rtl/>
        </w:rPr>
        <w:t>هذا محمّد ، لأتخذن عند قريش يدا</w:t>
      </w:r>
      <w:r w:rsidR="001737C1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فركب فرسه وأخذ رمحه ، وكانت قريش قد بعثت الرجال في كلّ </w:t>
      </w:r>
      <w:r w:rsidR="00D75638">
        <w:rPr>
          <w:rtl/>
        </w:rPr>
        <w:br/>
      </w:r>
      <w:r w:rsidRPr="006216AF">
        <w:rPr>
          <w:rtl/>
        </w:rPr>
        <w:t xml:space="preserve">طريق ، والفرسان والنجائب ، وخرج منهم جماعة على طريق المدينة ، </w:t>
      </w:r>
      <w:r w:rsidR="00D75638">
        <w:rPr>
          <w:rtl/>
        </w:rPr>
        <w:br/>
      </w:r>
      <w:r w:rsidRPr="006216AF">
        <w:rPr>
          <w:rtl/>
        </w:rPr>
        <w:t xml:space="preserve">فلمّا لحق سراقة برسول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قال أبو بكر : هذا فارس قد غشينا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1737C1">
        <w:rPr>
          <w:rtl/>
        </w:rPr>
        <w:t>ّ</w:t>
      </w:r>
      <w:r w:rsidR="00E96824">
        <w:rPr>
          <w:rtl/>
        </w:rPr>
        <w:t>َ</w:t>
      </w:r>
      <w:r w:rsidRPr="006216AF">
        <w:rPr>
          <w:rtl/>
        </w:rPr>
        <w:t>هم اكفه عنّا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فارتطم فرسه في الأرض ، وعلم </w:t>
      </w:r>
      <w:r w:rsidR="00D75638">
        <w:rPr>
          <w:rtl/>
        </w:rPr>
        <w:br/>
      </w:r>
      <w:r w:rsidRPr="006216AF">
        <w:rPr>
          <w:rtl/>
        </w:rPr>
        <w:t xml:space="preserve">سراقة أنّه من صنع الله تعالى ، فنادى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فقال : يا </w:t>
      </w:r>
      <w:r w:rsidR="00D75638">
        <w:rPr>
          <w:rtl/>
        </w:rPr>
        <w:br/>
      </w:r>
      <w:r w:rsidR="00E96824">
        <w:rPr>
          <w:rtl/>
        </w:rPr>
        <w:t>محمّد ، ادع الله أن يخلصني ، فو</w:t>
      </w:r>
      <w:r w:rsidRPr="006216AF">
        <w:rPr>
          <w:rtl/>
        </w:rPr>
        <w:t>الله لأردّنّ عنك قريشا</w:t>
      </w:r>
      <w:r w:rsidR="001737C1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1737C1">
        <w:rPr>
          <w:rtl/>
        </w:rPr>
        <w:t>َّ</w:t>
      </w:r>
      <w:r w:rsidRPr="006216AF">
        <w:rPr>
          <w:rtl/>
        </w:rPr>
        <w:t>هم إن كان صادقا</w:t>
      </w:r>
      <w:r w:rsidR="001737C1">
        <w:rPr>
          <w:rtl/>
        </w:rPr>
        <w:t>ً</w:t>
      </w:r>
      <w:r w:rsidRPr="006216AF">
        <w:rPr>
          <w:rtl/>
        </w:rPr>
        <w:t xml:space="preserve"> فخلّصه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فوثب فرسه ، </w:t>
      </w:r>
      <w:r w:rsidR="00D75638">
        <w:rPr>
          <w:rtl/>
        </w:rPr>
        <w:br/>
      </w:r>
      <w:r w:rsidRPr="006216AF">
        <w:rPr>
          <w:rtl/>
        </w:rPr>
        <w:t xml:space="preserve">فلحق سراقة برسول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وقال : يا محمّد ، خذ سهما</w:t>
      </w:r>
      <w:r w:rsidR="001737C1">
        <w:rPr>
          <w:rtl/>
        </w:rPr>
        <w:t>ً</w:t>
      </w:r>
      <w:r w:rsidRPr="006216AF">
        <w:rPr>
          <w:rtl/>
        </w:rPr>
        <w:t xml:space="preserve"> من </w:t>
      </w:r>
      <w:r w:rsidR="00D75638">
        <w:rPr>
          <w:rtl/>
        </w:rPr>
        <w:br/>
      </w:r>
      <w:r w:rsidRPr="006216AF">
        <w:rPr>
          <w:rtl/>
        </w:rPr>
        <w:t xml:space="preserve">كنانتي ، فإنك تمر براع لي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فخذ ما شئت من حملان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وغنم </w:t>
      </w:r>
      <w:r w:rsidR="00D75638">
        <w:rPr>
          <w:rtl/>
        </w:rPr>
        <w:br/>
      </w: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لا حاجة لنا إلى ذلك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طول</w:t>
      </w:r>
      <w:r w:rsidR="00410A32">
        <w:rPr>
          <w:rtl/>
        </w:rPr>
        <w:t xml:space="preserve"> .</w:t>
      </w:r>
    </w:p>
    <w:p w:rsidR="005F4626" w:rsidRPr="006216AF" w:rsidRDefault="005F4626" w:rsidP="000D43AE">
      <w:pPr>
        <w:rPr>
          <w:rtl/>
        </w:rPr>
      </w:pPr>
      <w:r w:rsidRPr="006216AF">
        <w:rPr>
          <w:rtl/>
        </w:rPr>
        <w:t>103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0D43AE">
        <w:rPr>
          <w:rFonts w:hint="cs"/>
          <w:rtl/>
        </w:rPr>
        <w:t xml:space="preserve"> </w:t>
      </w:r>
      <w:r>
        <w:rPr>
          <w:rtl/>
        </w:rPr>
        <w:t>ـ</w:t>
      </w:r>
      <w:r w:rsidR="000D43AE">
        <w:rPr>
          <w:rFonts w:hint="cs"/>
          <w:rtl/>
        </w:rPr>
        <w:t xml:space="preserve"> </w:t>
      </w:r>
      <w:r w:rsidRPr="006216AF">
        <w:rPr>
          <w:rtl/>
        </w:rPr>
        <w:t xml:space="preserve">عن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>إنّ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كان يطلب أبا </w:t>
      </w:r>
      <w:r w:rsidR="00D75638">
        <w:rPr>
          <w:rtl/>
        </w:rPr>
        <w:br/>
      </w:r>
      <w:r w:rsidRPr="006216AF">
        <w:rPr>
          <w:rtl/>
        </w:rPr>
        <w:t xml:space="preserve">جهل بدين ، ثمن جزور قد اشتراه منه ، واشتغل عنه وجلس يشرب ، </w:t>
      </w:r>
      <w:r w:rsidR="00D75638">
        <w:rPr>
          <w:rtl/>
        </w:rPr>
        <w:br/>
      </w:r>
      <w:r w:rsidRPr="006216AF">
        <w:rPr>
          <w:rtl/>
        </w:rPr>
        <w:t>فطلبه الرجل فلم يقدر عليه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بعض المستهزئين : ممّن تطلب</w:t>
      </w:r>
      <w:r w:rsidR="00DD50E3">
        <w:rPr>
          <w:rtl/>
        </w:rPr>
        <w:t xml:space="preserve"> ؟</w:t>
      </w:r>
      <w:r w:rsidR="003B043F">
        <w:rPr>
          <w:rtl/>
        </w:rPr>
        <w:t xml:space="preserve"> </w:t>
      </w:r>
      <w:r w:rsidR="00D75638">
        <w:rPr>
          <w:rtl/>
        </w:rPr>
        <w:br/>
      </w:r>
      <w:r w:rsidRPr="006216AF">
        <w:rPr>
          <w:rtl/>
        </w:rPr>
        <w:t>قال : من عمرو بن هشام ، فلي عليه دين</w:t>
      </w:r>
      <w:r w:rsidR="00410A32">
        <w:rPr>
          <w:rtl/>
        </w:rPr>
        <w:t xml:space="preserve"> .</w:t>
      </w:r>
    </w:p>
    <w:p w:rsidR="000D43AE" w:rsidRDefault="005F4626" w:rsidP="000D43AE">
      <w:pPr>
        <w:rPr>
          <w:rStyle w:val="rfdLineChar"/>
        </w:rPr>
      </w:pPr>
      <w:r w:rsidRPr="006216AF">
        <w:rPr>
          <w:rtl/>
        </w:rPr>
        <w:t>قال :</w:t>
      </w:r>
      <w:r w:rsidR="00814EC9">
        <w:rPr>
          <w:rtl/>
        </w:rPr>
        <w:t xml:space="preserve"> أ</w:t>
      </w:r>
      <w:r w:rsidRPr="006216AF">
        <w:rPr>
          <w:rtl/>
        </w:rPr>
        <w:t>فأدلك على من يستخرج الحقوق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فدلّه على</w:t>
      </w:r>
      <w:r w:rsidR="000D43AE">
        <w:rPr>
          <w:rFonts w:hint="cs"/>
          <w:rtl/>
        </w:rPr>
        <w:t xml:space="preserve"> </w:t>
      </w:r>
      <w:r w:rsidR="000D43AE">
        <w:rPr>
          <w:rtl/>
        </w:rPr>
        <w:br/>
      </w:r>
      <w:r w:rsidR="000D43AE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برعاتي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الحملان : مفردها الحمل : الخروف ، وقيل هو من ولد الضأن الجذع فما </w:t>
      </w:r>
      <w:r w:rsidR="00D75638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دونه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حمل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11 : 181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0D43AE">
      <w:pPr>
        <w:pStyle w:val="rfdFootnote0"/>
        <w:rPr>
          <w:rtl/>
        </w:rPr>
      </w:pPr>
      <w:r w:rsidRPr="006216AF">
        <w:rPr>
          <w:rtl/>
        </w:rPr>
        <w:t>6</w:t>
      </w:r>
      <w:r w:rsidR="000D43AE">
        <w:rPr>
          <w:rFonts w:hint="cs"/>
          <w:rtl/>
        </w:rPr>
        <w:t xml:space="preserve"> </w:t>
      </w:r>
      <w:r>
        <w:rPr>
          <w:rtl/>
        </w:rPr>
        <w:t>ـ</w:t>
      </w:r>
      <w:r w:rsidR="000D43AE">
        <w:rPr>
          <w:rFonts w:hint="cs"/>
          <w:rtl/>
        </w:rPr>
        <w:t xml:space="preserve"> </w:t>
      </w:r>
      <w:r w:rsidRPr="006216AF">
        <w:rPr>
          <w:rtl/>
        </w:rPr>
        <w:t>الخرائج والجرائح 1 : 24 ، وابن شهر</w:t>
      </w:r>
      <w:r w:rsidR="00E96824">
        <w:rPr>
          <w:rtl/>
        </w:rPr>
        <w:t>ا</w:t>
      </w:r>
      <w:r w:rsidRPr="006216AF">
        <w:rPr>
          <w:rtl/>
        </w:rPr>
        <w:t xml:space="preserve">شوب في مناقبه 1 : 129 ، 130 ، وإعلام </w:t>
      </w:r>
      <w:r w:rsidR="00D75638">
        <w:rPr>
          <w:rtl/>
        </w:rPr>
        <w:br/>
      </w:r>
      <w:r w:rsidRPr="006216AF">
        <w:rPr>
          <w:rtl/>
        </w:rPr>
        <w:t>الورى : 29 مثله</w:t>
      </w:r>
      <w:r w:rsidR="00410A32">
        <w:rPr>
          <w:rtl/>
        </w:rPr>
        <w:t xml:space="preserve"> .</w:t>
      </w:r>
    </w:p>
    <w:p w:rsidR="005F4626" w:rsidRPr="006216AF" w:rsidRDefault="005F4626" w:rsidP="003B043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، وكان أبو جهل يقول : ليت لمحمّد إليّ</w:t>
      </w:r>
      <w:r w:rsidR="001737C1">
        <w:rPr>
          <w:rtl/>
        </w:rPr>
        <w:t>َ</w:t>
      </w:r>
      <w:r w:rsidRPr="006216AF">
        <w:rPr>
          <w:rtl/>
        </w:rPr>
        <w:t xml:space="preserve"> حاجة فأسخر به ، </w:t>
      </w:r>
      <w:r w:rsidR="00D75638">
        <w:rPr>
          <w:rtl/>
        </w:rPr>
        <w:br/>
      </w:r>
      <w:r w:rsidRPr="006216AF">
        <w:rPr>
          <w:rtl/>
        </w:rPr>
        <w:t>وأردّه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فأتى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وقال له : يا محمّد ، قد بلغني أن بينك </w:t>
      </w:r>
      <w:r w:rsidR="00D75638">
        <w:rPr>
          <w:rtl/>
        </w:rPr>
        <w:br/>
      </w:r>
      <w:r w:rsidRPr="006216AF">
        <w:rPr>
          <w:rtl/>
        </w:rPr>
        <w:t>وبين عمرو بن هشام حسابا</w:t>
      </w:r>
      <w:r w:rsidR="001737C1">
        <w:rPr>
          <w:rtl/>
        </w:rPr>
        <w:t>ً</w:t>
      </w:r>
      <w:r w:rsidRPr="006216AF">
        <w:rPr>
          <w:rtl/>
        </w:rPr>
        <w:t xml:space="preserve"> ، فاستشفع بك إليه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فقام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معه فأتاه ، وقال 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قم يا أبا جهل وأد </w:t>
      </w:r>
      <w:r w:rsidR="00D75638">
        <w:rPr>
          <w:rtl/>
        </w:rPr>
        <w:br/>
      </w:r>
      <w:r w:rsidRPr="006216AF">
        <w:rPr>
          <w:rtl/>
        </w:rPr>
        <w:t>للرجل حقّه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وإنّما كنّاه أبا جهل ذلك اليوم ، فقام مسرعا</w:t>
      </w:r>
      <w:r w:rsidR="00A31A7F">
        <w:rPr>
          <w:rtl/>
        </w:rPr>
        <w:t>ً</w:t>
      </w:r>
      <w:r w:rsidRPr="006216AF">
        <w:rPr>
          <w:rtl/>
        </w:rPr>
        <w:t xml:space="preserve"> حتّى أدّى إليه </w:t>
      </w:r>
      <w:r w:rsidR="00D75638">
        <w:rPr>
          <w:rtl/>
        </w:rPr>
        <w:br/>
      </w:r>
      <w:r w:rsidRPr="006216AF">
        <w:rPr>
          <w:rtl/>
        </w:rPr>
        <w:t>حقّه ، فلمّا رجع ، قال له بعض أصحابه : فعلت ذلك فرقا</w:t>
      </w:r>
      <w:r w:rsidR="001737C1">
        <w:rPr>
          <w:rtl/>
        </w:rPr>
        <w:t>ً</w:t>
      </w:r>
      <w:r w:rsidRPr="006216AF">
        <w:rPr>
          <w:rtl/>
        </w:rPr>
        <w:t xml:space="preserve"> من محمّد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ويحكم اعذروني ، إنّه لمّا أقبل رأيت عن يمينه رجا</w:t>
      </w:r>
      <w:r w:rsidR="00AB693E">
        <w:rPr>
          <w:rtl/>
        </w:rPr>
        <w:t xml:space="preserve">لاً </w:t>
      </w:r>
      <w:r w:rsidR="00D75638">
        <w:rPr>
          <w:rtl/>
        </w:rPr>
        <w:br/>
      </w:r>
      <w:r w:rsidRPr="006216AF">
        <w:rPr>
          <w:rtl/>
        </w:rPr>
        <w:t>بأيديهم حراب</w:t>
      </w:r>
      <w:r w:rsidR="001737C1">
        <w:rPr>
          <w:rtl/>
        </w:rPr>
        <w:t>ُ</w:t>
      </w:r>
      <w:r w:rsidRPr="006216AF">
        <w:rPr>
          <w:rtl/>
        </w:rPr>
        <w:t xml:space="preserve"> تلألأ ، وعن يساره ثعبانين تصطك أنيابهما ، وتلمع النيران </w:t>
      </w:r>
      <w:r w:rsidR="00D75638">
        <w:rPr>
          <w:rtl/>
        </w:rPr>
        <w:br/>
      </w:r>
      <w:r w:rsidRPr="006216AF">
        <w:rPr>
          <w:rtl/>
        </w:rPr>
        <w:t xml:space="preserve">من أبصارهما ، لو امتنعت لم آمن أن يبعجوا بالحراب بطني ، </w:t>
      </w:r>
      <w:r w:rsidR="00D75638">
        <w:rPr>
          <w:rtl/>
        </w:rPr>
        <w:br/>
      </w:r>
      <w:r w:rsidRPr="006216AF">
        <w:rPr>
          <w:rtl/>
        </w:rPr>
        <w:t>ويقضمني الثعبانان</w:t>
      </w:r>
      <w:r w:rsidR="00410A32">
        <w:rPr>
          <w:rtl/>
        </w:rPr>
        <w:t xml:space="preserve"> .</w:t>
      </w:r>
    </w:p>
    <w:p w:rsidR="005F4626" w:rsidRPr="006216AF" w:rsidRDefault="005F4626" w:rsidP="000D43AE">
      <w:pPr>
        <w:rPr>
          <w:rtl/>
        </w:rPr>
      </w:pPr>
      <w:r w:rsidRPr="006216AF">
        <w:rPr>
          <w:rtl/>
        </w:rPr>
        <w:t>104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0D43AE">
        <w:rPr>
          <w:rFonts w:hint="cs"/>
          <w:rtl/>
        </w:rPr>
        <w:t xml:space="preserve"> </w:t>
      </w:r>
      <w:r>
        <w:rPr>
          <w:rtl/>
        </w:rPr>
        <w:t>ـ</w:t>
      </w:r>
      <w:r w:rsidR="000D43AE">
        <w:rPr>
          <w:rFonts w:hint="cs"/>
          <w:rtl/>
        </w:rPr>
        <w:t xml:space="preserve"> </w:t>
      </w:r>
      <w:r w:rsidRPr="006216AF">
        <w:rPr>
          <w:rtl/>
        </w:rPr>
        <w:t xml:space="preserve">وعنه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9F08E4" w:rsidRPr="006216AF">
        <w:rPr>
          <w:rtl/>
        </w:rPr>
        <w:t>«</w:t>
      </w:r>
      <w:r w:rsidRPr="006216AF">
        <w:rPr>
          <w:rtl/>
        </w:rPr>
        <w:t>إنّ</w:t>
      </w:r>
      <w:r w:rsidR="001737C1">
        <w:rPr>
          <w:rtl/>
        </w:rPr>
        <w:t>َ</w:t>
      </w:r>
      <w:r w:rsidRPr="006216AF">
        <w:rPr>
          <w:rtl/>
        </w:rPr>
        <w:t xml:space="preserve"> أبا جهل قال يوما</w:t>
      </w:r>
      <w:r w:rsidR="001737C1">
        <w:rPr>
          <w:rtl/>
        </w:rPr>
        <w:t>ً</w:t>
      </w:r>
      <w:r w:rsidRPr="006216AF">
        <w:rPr>
          <w:rtl/>
        </w:rPr>
        <w:t xml:space="preserve"> : أنا أقتل </w:t>
      </w:r>
      <w:r w:rsidR="00D75638">
        <w:rPr>
          <w:rtl/>
        </w:rPr>
        <w:br/>
      </w:r>
      <w:r w:rsidRPr="006216AF">
        <w:rPr>
          <w:rtl/>
        </w:rPr>
        <w:t>محمّدا</w:t>
      </w:r>
      <w:r w:rsidR="001737C1">
        <w:rPr>
          <w:rtl/>
        </w:rPr>
        <w:t>ً</w:t>
      </w:r>
      <w:r w:rsidRPr="006216AF">
        <w:rPr>
          <w:rtl/>
        </w:rPr>
        <w:t xml:space="preserve"> ، ولو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شاءت بنو عبد المطّلب قتلوني به ، قالوا : إنّك إن </w:t>
      </w:r>
      <w:r w:rsidR="00D75638">
        <w:rPr>
          <w:rtl/>
        </w:rPr>
        <w:br/>
      </w:r>
      <w:r w:rsidRPr="006216AF">
        <w:rPr>
          <w:rtl/>
        </w:rPr>
        <w:t>فعلت ذلك اصطنعت إلى أهل الوادي معروفا</w:t>
      </w:r>
      <w:r w:rsidR="001737C1">
        <w:rPr>
          <w:rtl/>
        </w:rPr>
        <w:t>ً</w:t>
      </w:r>
      <w:r w:rsidRPr="006216AF">
        <w:rPr>
          <w:rtl/>
        </w:rPr>
        <w:t xml:space="preserve"> لا تزال تذكر 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إنّه لكثير السجود حول الكعبة ، فإذا جاء وسجد أخذت </w:t>
      </w:r>
      <w:r w:rsidR="00D75638">
        <w:rPr>
          <w:rtl/>
        </w:rPr>
        <w:br/>
      </w:r>
      <w:r w:rsidRPr="006216AF">
        <w:rPr>
          <w:rtl/>
        </w:rPr>
        <w:t>حجرا</w:t>
      </w:r>
      <w:r w:rsidR="00A31A7F">
        <w:rPr>
          <w:rtl/>
        </w:rPr>
        <w:t>ً</w:t>
      </w:r>
      <w:r w:rsidRPr="006216AF">
        <w:rPr>
          <w:rtl/>
        </w:rPr>
        <w:t xml:space="preserve"> فشدخته به</w:t>
      </w:r>
      <w:r w:rsidR="00410A32">
        <w:rPr>
          <w:rtl/>
        </w:rPr>
        <w:t xml:space="preserve"> .</w:t>
      </w:r>
    </w:p>
    <w:p w:rsidR="000D43AE" w:rsidRDefault="005F4626" w:rsidP="000D43AE">
      <w:pPr>
        <w:rPr>
          <w:rStyle w:val="rfdLineChar"/>
        </w:rPr>
      </w:pPr>
      <w:r w:rsidRPr="006216AF">
        <w:rPr>
          <w:rtl/>
        </w:rPr>
        <w:t xml:space="preserve">فجاء النبيّ </w:t>
      </w:r>
      <w:r w:rsidR="00470C8A">
        <w:rPr>
          <w:rtl/>
        </w:rPr>
        <w:t>(ص)</w:t>
      </w:r>
      <w:r w:rsidRPr="006216AF">
        <w:rPr>
          <w:rtl/>
        </w:rPr>
        <w:t xml:space="preserve"> ، وطاف بالبيت سبعا</w:t>
      </w:r>
      <w:r w:rsidR="001737C1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ثمّ صلّى فأطال في </w:t>
      </w:r>
      <w:r w:rsidR="00D75638">
        <w:rPr>
          <w:rtl/>
        </w:rPr>
        <w:br/>
      </w:r>
      <w:r w:rsidRPr="006216AF">
        <w:rPr>
          <w:rtl/>
        </w:rPr>
        <w:t>صلاته ، وسجد ، وأطال في سجوده ، فأخذ أبو جهل حجرا</w:t>
      </w:r>
      <w:r w:rsidR="001737C1">
        <w:rPr>
          <w:rtl/>
        </w:rPr>
        <w:t>ً</w:t>
      </w:r>
      <w:r w:rsidRPr="006216AF">
        <w:rPr>
          <w:rtl/>
        </w:rPr>
        <w:t xml:space="preserve"> وأتاه من </w:t>
      </w:r>
      <w:r w:rsidR="00D75638">
        <w:rPr>
          <w:rtl/>
        </w:rPr>
        <w:br/>
      </w:r>
      <w:r w:rsidRPr="006216AF">
        <w:rPr>
          <w:rtl/>
        </w:rPr>
        <w:t xml:space="preserve">قبل رأسه ، فلمّا أن قرب منه ، أقبل عليه فحل من قبل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D75638">
        <w:rPr>
          <w:rtl/>
        </w:rPr>
        <w:br/>
      </w:r>
      <w:r w:rsidRPr="006216AF">
        <w:rPr>
          <w:rtl/>
        </w:rPr>
        <w:t>فاغرا</w:t>
      </w:r>
      <w:r w:rsidR="00A31A7F">
        <w:rPr>
          <w:rtl/>
        </w:rPr>
        <w:t>ً</w:t>
      </w:r>
      <w:r w:rsidRPr="006216AF">
        <w:rPr>
          <w:rtl/>
        </w:rPr>
        <w:t xml:space="preserve"> فاه ، فلمّا رآه أبو جهل فزع وارتعدت يده ، وطرح الحجر فشدخ</w:t>
      </w:r>
      <w:r w:rsidR="000D43AE">
        <w:rPr>
          <w:rFonts w:hint="cs"/>
          <w:rtl/>
        </w:rPr>
        <w:t xml:space="preserve"> </w:t>
      </w:r>
      <w:r w:rsidR="000D43AE">
        <w:rPr>
          <w:rtl/>
        </w:rPr>
        <w:br/>
      </w:r>
      <w:r w:rsidR="000D43AE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عليه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الخرائج والجرائح 1 : 24 ، إعلام الورى : 29 مثله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وإن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: أسبوعا</w:t>
      </w:r>
      <w:r w:rsidR="001737C1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B043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رجله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فرجع مدميا</w:t>
      </w:r>
      <w:r w:rsidR="00DD0D9A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متغيرا</w:t>
      </w:r>
      <w:r w:rsidR="00735007">
        <w:rPr>
          <w:rtl/>
        </w:rPr>
        <w:t>ً</w:t>
      </w:r>
      <w:r w:rsidRPr="006216AF">
        <w:rPr>
          <w:rtl/>
        </w:rPr>
        <w:t xml:space="preserve"> لونه ، يفيض عرقا</w:t>
      </w:r>
      <w:r w:rsidR="00DD0D9A">
        <w:rPr>
          <w:rtl/>
        </w:rPr>
        <w:t>ً</w:t>
      </w:r>
      <w:r w:rsidRPr="006216AF">
        <w:rPr>
          <w:rtl/>
        </w:rPr>
        <w:t xml:space="preserve"> ، فقال أصحابه : ما </w:t>
      </w:r>
      <w:r w:rsidR="00D75638">
        <w:rPr>
          <w:rtl/>
        </w:rPr>
        <w:br/>
      </w:r>
      <w:r w:rsidRPr="006216AF">
        <w:rPr>
          <w:rtl/>
        </w:rPr>
        <w:t>رأيناك اليوم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ويحكم اعذروني فإنّه أقبل من عنده فحل فاغر فاه يكاد </w:t>
      </w:r>
      <w:r w:rsidR="00D75638">
        <w:rPr>
          <w:rtl/>
        </w:rPr>
        <w:br/>
      </w:r>
      <w:r w:rsidRPr="006216AF">
        <w:rPr>
          <w:rtl/>
        </w:rPr>
        <w:t>يبتلعني ، فرميت الحجر ، فشدخت رجلي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A7C3B">
      <w:pPr>
        <w:rPr>
          <w:rtl/>
        </w:rPr>
      </w:pPr>
      <w:r w:rsidRPr="006216AF">
        <w:rPr>
          <w:rtl/>
        </w:rPr>
        <w:t>105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7A7C3B">
        <w:rPr>
          <w:rFonts w:hint="cs"/>
          <w:rtl/>
        </w:rPr>
        <w:t xml:space="preserve"> </w:t>
      </w:r>
      <w:r>
        <w:rPr>
          <w:rtl/>
        </w:rPr>
        <w:t>ـ</w:t>
      </w:r>
      <w:r w:rsidR="007A7C3B">
        <w:rPr>
          <w:rFonts w:hint="cs"/>
          <w:rtl/>
        </w:rPr>
        <w:t xml:space="preserve"> </w:t>
      </w:r>
      <w:r w:rsidRPr="006216AF">
        <w:rPr>
          <w:rtl/>
        </w:rPr>
        <w:t xml:space="preserve">سعيد بن عبد الرحمن الجحشي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قال : قال لي </w:t>
      </w:r>
      <w:r w:rsidR="00D75638">
        <w:rPr>
          <w:rtl/>
        </w:rPr>
        <w:br/>
      </w:r>
      <w:r w:rsidRPr="006216AF">
        <w:rPr>
          <w:rtl/>
        </w:rPr>
        <w:t xml:space="preserve">عمر بن عبد العزيز : أبلغك أنّ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أعطى عبد الله بن </w:t>
      </w:r>
      <w:r w:rsidR="00D75638">
        <w:rPr>
          <w:rtl/>
        </w:rPr>
        <w:br/>
      </w:r>
      <w:r w:rsidRPr="006216AF">
        <w:rPr>
          <w:rtl/>
        </w:rPr>
        <w:t>جحش يوم أحد عسيبا</w:t>
      </w:r>
      <w:r w:rsidR="00DD0D9A">
        <w:rPr>
          <w:rtl/>
        </w:rPr>
        <w:t>ً</w:t>
      </w:r>
      <w:r w:rsidRPr="006216AF">
        <w:rPr>
          <w:rtl/>
        </w:rPr>
        <w:t xml:space="preserve"> من النخل فصار في يده سيفا</w:t>
      </w:r>
      <w:r w:rsidR="00DD0D9A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نعم ، </w:t>
      </w:r>
      <w:r w:rsidR="00D75638">
        <w:rPr>
          <w:rtl/>
        </w:rPr>
        <w:br/>
      </w:r>
      <w:r w:rsidRPr="006216AF">
        <w:rPr>
          <w:rtl/>
        </w:rPr>
        <w:t>حدّثني بذلك آبائي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أو قال : أشياخنا ، الشكّ من الراوي</w:t>
      </w:r>
      <w:r w:rsidR="00410A32">
        <w:rPr>
          <w:rtl/>
        </w:rPr>
        <w:t xml:space="preserve"> .</w:t>
      </w:r>
    </w:p>
    <w:p w:rsidR="005F4626" w:rsidRPr="006216AF" w:rsidRDefault="005F4626" w:rsidP="007A7C3B">
      <w:pPr>
        <w:rPr>
          <w:rtl/>
        </w:rPr>
      </w:pPr>
      <w:r w:rsidRPr="006216AF">
        <w:rPr>
          <w:rtl/>
        </w:rPr>
        <w:t>106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7A7C3B">
        <w:rPr>
          <w:rFonts w:hint="cs"/>
          <w:rtl/>
        </w:rPr>
        <w:t xml:space="preserve"> </w:t>
      </w:r>
      <w:r>
        <w:rPr>
          <w:rtl/>
        </w:rPr>
        <w:t>ـ</w:t>
      </w:r>
      <w:r w:rsidR="007A7C3B">
        <w:rPr>
          <w:rFonts w:hint="cs"/>
          <w:rtl/>
        </w:rPr>
        <w:t xml:space="preserve"> </w:t>
      </w:r>
      <w:r w:rsidRPr="006216AF">
        <w:rPr>
          <w:rtl/>
        </w:rPr>
        <w:t xml:space="preserve">عن العبّاس بن عبد المطّلب ، قال : قلت : يا رسول </w:t>
      </w:r>
      <w:r w:rsidR="00D75638">
        <w:rPr>
          <w:rtl/>
        </w:rPr>
        <w:br/>
      </w:r>
      <w:r w:rsidRPr="006216AF">
        <w:rPr>
          <w:rtl/>
        </w:rPr>
        <w:t xml:space="preserve">الله ، دعاني إلى الدخول في دينك أمارة لنبوتك : قالت أمّك : رأتك </w:t>
      </w:r>
      <w:r w:rsidR="00D75638">
        <w:rPr>
          <w:rtl/>
        </w:rPr>
        <w:br/>
      </w:r>
      <w:r w:rsidRPr="006216AF">
        <w:rPr>
          <w:rtl/>
        </w:rPr>
        <w:t xml:space="preserve">في المهد تناغي القمر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وتشير إليه ب</w:t>
      </w:r>
      <w:r w:rsidR="00735007">
        <w:rPr>
          <w:rtl/>
        </w:rPr>
        <w:t>أ</w:t>
      </w:r>
      <w:r w:rsidRPr="006216AF">
        <w:rPr>
          <w:rtl/>
        </w:rPr>
        <w:t xml:space="preserve">صبعك ، فحيث أشرت إليه </w:t>
      </w:r>
      <w:r w:rsidR="00D75638">
        <w:rPr>
          <w:rtl/>
        </w:rPr>
        <w:br/>
      </w:r>
      <w:r w:rsidRPr="006216AF">
        <w:rPr>
          <w:rtl/>
        </w:rPr>
        <w:t>يذهب إليه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كنت أحدّثه ويحدّثني ، ويلهيني عن البكاء ، وأسمع </w:t>
      </w:r>
      <w:r w:rsidR="00D75638">
        <w:rPr>
          <w:rtl/>
        </w:rPr>
        <w:br/>
      </w:r>
      <w:r w:rsidRPr="006216AF">
        <w:rPr>
          <w:rtl/>
        </w:rPr>
        <w:t xml:space="preserve">وجبته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[ حين ] يسجد تحت العرش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7A7C3B" w:rsidRDefault="005F4626" w:rsidP="007A7C3B">
      <w:pPr>
        <w:rPr>
          <w:rStyle w:val="rfdLineChar"/>
        </w:rPr>
      </w:pPr>
      <w:r w:rsidRPr="006216AF">
        <w:rPr>
          <w:rtl/>
        </w:rPr>
        <w:t>107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7A7C3B">
        <w:rPr>
          <w:rFonts w:hint="cs"/>
          <w:rtl/>
        </w:rPr>
        <w:t xml:space="preserve"> </w:t>
      </w:r>
      <w:r>
        <w:rPr>
          <w:rtl/>
        </w:rPr>
        <w:t>ـ</w:t>
      </w:r>
      <w:r w:rsidR="007A7C3B">
        <w:rPr>
          <w:rFonts w:hint="cs"/>
          <w:rtl/>
        </w:rPr>
        <w:t xml:space="preserve"> </w:t>
      </w:r>
      <w:r w:rsidRPr="006216AF">
        <w:rPr>
          <w:rtl/>
        </w:rPr>
        <w:t>عن هند بنت الجون ، قالت : لمّا نزل رسول</w:t>
      </w:r>
      <w:r w:rsidR="007A7C3B">
        <w:rPr>
          <w:rFonts w:hint="cs"/>
          <w:rtl/>
        </w:rPr>
        <w:t xml:space="preserve"> </w:t>
      </w:r>
      <w:r w:rsidR="007A7C3B">
        <w:rPr>
          <w:rtl/>
        </w:rPr>
        <w:br/>
      </w:r>
      <w:r w:rsidR="007A7C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رجليه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ك : مذموما</w:t>
      </w:r>
      <w:r w:rsidR="00DD0D9A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>دلائل النبوة 3 : 250 ، مسندا</w:t>
      </w:r>
      <w:r w:rsidR="00DD0D9A">
        <w:rPr>
          <w:rtl/>
        </w:rPr>
        <w:t>ً</w:t>
      </w:r>
      <w:r w:rsidRPr="006216AF">
        <w:rPr>
          <w:rtl/>
        </w:rPr>
        <w:t xml:space="preserve"> مع اختلاف يسير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في ع ، ش : الحجمي ، وفي ك : اللجني ، وفي ع : اللحني ، وما أثبتناه </w:t>
      </w:r>
      <w:r w:rsidR="00D75638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من المصدر ،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تهذيب الكمال 10 : 525 ، تاريخ البخاري </w:t>
      </w:r>
      <w:r w:rsidR="00D75638">
        <w:rPr>
          <w:rStyle w:val="rfdFootnote"/>
          <w:rtl/>
        </w:rPr>
        <w:br/>
      </w:r>
      <w:r w:rsidRPr="006216AF">
        <w:rPr>
          <w:rStyle w:val="rfdFootnote"/>
          <w:rtl/>
        </w:rPr>
        <w:t>2 : 492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1643 ، والجرح والتعديل 4 : 39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170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سيرة ابن كثير 1 : 211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جميع النسخ وردت : القسم ، وما أثبتناه من المصدر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الوجبة : الصوت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النهاية 5 : 154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C82A09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C82A09">
        <w:rPr>
          <w:rtl/>
        </w:rPr>
        <w:t>ا</w:t>
      </w:r>
      <w:r w:rsidRPr="006216AF">
        <w:rPr>
          <w:rtl/>
        </w:rPr>
        <w:t>شوب 1 : 122 ، كشف الغمة 1 : 25</w:t>
      </w:r>
      <w:r w:rsidR="00410A32">
        <w:rPr>
          <w:rtl/>
        </w:rPr>
        <w:t xml:space="preserve"> .</w:t>
      </w:r>
    </w:p>
    <w:p w:rsidR="005F4626" w:rsidRPr="006216AF" w:rsidRDefault="005F4626" w:rsidP="003B043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بخيمة أمّ معبد ، توضّأ للصلاة ، ومجّ ماء</w:t>
      </w:r>
      <w:r w:rsidR="00DD0D9A">
        <w:rPr>
          <w:rtl/>
        </w:rPr>
        <w:t>ً</w:t>
      </w:r>
      <w:r w:rsidRPr="006216AF">
        <w:rPr>
          <w:rtl/>
        </w:rPr>
        <w:t xml:space="preserve"> في فيه على </w:t>
      </w:r>
      <w:r w:rsidR="00D75638">
        <w:rPr>
          <w:rtl/>
        </w:rPr>
        <w:br/>
      </w:r>
      <w:r w:rsidRPr="006216AF">
        <w:rPr>
          <w:rtl/>
        </w:rPr>
        <w:t xml:space="preserve">عوسجة يابسة ، فاخضرّت وأنارت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وظهر لي خضر ورقها ، وحسن </w:t>
      </w:r>
      <w:r w:rsidR="00D75638">
        <w:rPr>
          <w:rtl/>
        </w:rPr>
        <w:br/>
      </w:r>
      <w:r w:rsidR="00AB61F2">
        <w:rPr>
          <w:rtl/>
        </w:rPr>
        <w:t>حملها ، وكنا نتب</w:t>
      </w:r>
      <w:r w:rsidRPr="006216AF">
        <w:rPr>
          <w:rtl/>
        </w:rPr>
        <w:t>رك بها ، ونستشفي بها للمرضى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توفي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ذهبت بهجتها ونضارتها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قتل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انقطع ثمرها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كان بعد مدّة طويلة أصبحنا يوما</w:t>
      </w:r>
      <w:r w:rsidR="00AB61F2">
        <w:rPr>
          <w:rtl/>
        </w:rPr>
        <w:t>ً</w:t>
      </w:r>
      <w:r w:rsidRPr="006216AF">
        <w:rPr>
          <w:rtl/>
        </w:rPr>
        <w:t xml:space="preserve"> وإذا بها قد انبعث من </w:t>
      </w:r>
      <w:r w:rsidR="00D75638">
        <w:rPr>
          <w:rtl/>
        </w:rPr>
        <w:br/>
      </w:r>
      <w:r w:rsidRPr="006216AF">
        <w:rPr>
          <w:rtl/>
        </w:rPr>
        <w:t xml:space="preserve">ساقها دم عبيط ، وورقها ذابل يقطر منه مثل ماء اللحم ، فعلمنا أنه </w:t>
      </w:r>
      <w:r w:rsidR="00D75638">
        <w:rPr>
          <w:rtl/>
        </w:rPr>
        <w:br/>
      </w:r>
      <w:r w:rsidRPr="006216AF">
        <w:rPr>
          <w:rtl/>
        </w:rPr>
        <w:t>حدث حدث</w:t>
      </w:r>
      <w:r w:rsidR="00DD0D9A">
        <w:rPr>
          <w:rtl/>
        </w:rPr>
        <w:t>ٌ</w:t>
      </w:r>
      <w:r w:rsidRPr="006216AF">
        <w:rPr>
          <w:rtl/>
        </w:rPr>
        <w:t xml:space="preserve"> عظيم ، فبتنا ليلتنا مهمومين فزعين نتوقع الداهية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أظلم الليل علينا سمعنا بكاء</w:t>
      </w:r>
      <w:r w:rsidR="00DD0D9A">
        <w:rPr>
          <w:rtl/>
        </w:rPr>
        <w:t>ً</w:t>
      </w:r>
      <w:r w:rsidRPr="006216AF">
        <w:rPr>
          <w:rtl/>
        </w:rPr>
        <w:t xml:space="preserve"> وعوي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من تحتها ووجبة شديدة </w:t>
      </w:r>
      <w:r w:rsidR="00D75638">
        <w:rPr>
          <w:rtl/>
        </w:rPr>
        <w:br/>
      </w:r>
      <w:r w:rsidRPr="006216AF">
        <w:rPr>
          <w:rtl/>
        </w:rPr>
        <w:t xml:space="preserve">وضجّة ورجّة ، وصوت باكية تقول : يا ابن النبيّ ، يا ابن الوصيّ ، ويا </w:t>
      </w:r>
      <w:r w:rsidR="00D75638">
        <w:rPr>
          <w:rtl/>
        </w:rPr>
        <w:br/>
      </w:r>
      <w:r w:rsidRPr="006216AF">
        <w:rPr>
          <w:rtl/>
        </w:rPr>
        <w:t>ابن البتول ، ويا بقيّة السادة الأكرمين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كثرت الرنّات والأصوات ، </w:t>
      </w:r>
      <w:r w:rsidR="00D75638">
        <w:rPr>
          <w:rtl/>
        </w:rPr>
        <w:br/>
      </w:r>
      <w:r w:rsidRPr="006216AF">
        <w:rPr>
          <w:rtl/>
        </w:rPr>
        <w:t>ولم أفهم كثيرا</w:t>
      </w:r>
      <w:r w:rsidR="00DD0D9A">
        <w:rPr>
          <w:rtl/>
        </w:rPr>
        <w:t>ً</w:t>
      </w:r>
      <w:r w:rsidRPr="006216AF">
        <w:rPr>
          <w:rtl/>
        </w:rPr>
        <w:t xml:space="preserve"> ممّا يقولون ، فأتانا بعد ذلك قتل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D75638">
        <w:rPr>
          <w:rtl/>
        </w:rPr>
        <w:br/>
      </w:r>
      <w:r w:rsidRPr="006216AF">
        <w:rPr>
          <w:rtl/>
        </w:rPr>
        <w:t>ويبست الشجرة ، وجفّت ، وذهب أثرها</w:t>
      </w:r>
      <w:r w:rsidR="00410A32">
        <w:rPr>
          <w:rtl/>
        </w:rPr>
        <w:t xml:space="preserve"> .</w:t>
      </w:r>
    </w:p>
    <w:p w:rsidR="005F4626" w:rsidRPr="006216AF" w:rsidRDefault="005F4626" w:rsidP="007A7C3B">
      <w:pPr>
        <w:rPr>
          <w:rtl/>
        </w:rPr>
      </w:pPr>
      <w:r w:rsidRPr="006216AF">
        <w:rPr>
          <w:rtl/>
        </w:rPr>
        <w:t>108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7A7C3B">
        <w:rPr>
          <w:rFonts w:hint="cs"/>
          <w:rtl/>
        </w:rPr>
        <w:t xml:space="preserve"> </w:t>
      </w:r>
      <w:r>
        <w:rPr>
          <w:rtl/>
        </w:rPr>
        <w:t>ـ</w:t>
      </w:r>
      <w:r w:rsidR="007A7C3B">
        <w:rPr>
          <w:rFonts w:hint="cs"/>
          <w:rtl/>
        </w:rPr>
        <w:t xml:space="preserve"> </w:t>
      </w:r>
      <w:r w:rsidRPr="006216AF">
        <w:rPr>
          <w:rtl/>
        </w:rPr>
        <w:t xml:space="preserve">وعن عروة بن أبي الجعد البارقيّ ، قال : قدم </w:t>
      </w:r>
      <w:r w:rsidR="00441356">
        <w:rPr>
          <w:rtl/>
        </w:rPr>
        <w:br/>
      </w:r>
      <w:r w:rsidRPr="006216AF">
        <w:rPr>
          <w:rtl/>
        </w:rPr>
        <w:t xml:space="preserve">جلب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فأعطاني النبيّ </w:t>
      </w:r>
      <w:r w:rsidR="00470C8A">
        <w:rPr>
          <w:rtl/>
        </w:rPr>
        <w:t>(ص)</w:t>
      </w:r>
      <w:r w:rsidRPr="006216AF">
        <w:rPr>
          <w:rtl/>
        </w:rPr>
        <w:t xml:space="preserve"> دينارا</w:t>
      </w:r>
      <w:r w:rsidR="00DD0D9A">
        <w:rPr>
          <w:rtl/>
        </w:rPr>
        <w:t>ً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>اش</w:t>
      </w:r>
      <w:r w:rsidR="00DD0D9A">
        <w:rPr>
          <w:rtl/>
        </w:rPr>
        <w:t>تر بها شاة</w:t>
      </w:r>
      <w:r w:rsidR="009F08E4">
        <w:rPr>
          <w:rtl/>
        </w:rPr>
        <w:t>»</w:t>
      </w:r>
      <w:r w:rsidR="00DD0D9A">
        <w:rPr>
          <w:rtl/>
        </w:rPr>
        <w:t xml:space="preserve"> فاشتريت </w:t>
      </w:r>
      <w:r w:rsidR="00441356">
        <w:rPr>
          <w:rtl/>
        </w:rPr>
        <w:br/>
      </w:r>
      <w:r w:rsidR="00DD0D9A">
        <w:rPr>
          <w:rtl/>
        </w:rPr>
        <w:t>شاتين بدي</w:t>
      </w:r>
      <w:r w:rsidRPr="006216AF">
        <w:rPr>
          <w:rtl/>
        </w:rPr>
        <w:t>نار ، فلح</w:t>
      </w:r>
      <w:r w:rsidR="00AB61F2">
        <w:rPr>
          <w:rtl/>
        </w:rPr>
        <w:t>قني رجل ، فبعت إحداهما منه بدي</w:t>
      </w:r>
      <w:r w:rsidRPr="006216AF">
        <w:rPr>
          <w:rtl/>
        </w:rPr>
        <w:t xml:space="preserve">نار ، ثمّ أتيت </w:t>
      </w:r>
      <w:r w:rsidR="00441356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بشاة ودينار ، فردّه عليّ</w:t>
      </w:r>
      <w:r w:rsidR="00DD0D9A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بارك الله لك في صفقة </w:t>
      </w:r>
      <w:r w:rsidR="00441356">
        <w:rPr>
          <w:rtl/>
        </w:rPr>
        <w:br/>
      </w:r>
      <w:r w:rsidRPr="006216AF">
        <w:rPr>
          <w:rtl/>
        </w:rPr>
        <w:t>يمينك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ولقد كنت أقوم [ بعد ذلك ] بالكناسة</w:t>
      </w:r>
      <w:r w:rsidR="007A7C3B">
        <w:rPr>
          <w:rFonts w:hint="cs"/>
          <w:rtl/>
        </w:rPr>
        <w:t xml:space="preserve"> </w:t>
      </w:r>
      <w:r>
        <w:rPr>
          <w:rtl/>
        </w:rPr>
        <w:t>ـ</w:t>
      </w:r>
      <w:r w:rsidR="007A7C3B">
        <w:rPr>
          <w:rFonts w:hint="cs"/>
          <w:rtl/>
        </w:rPr>
        <w:t xml:space="preserve"> </w:t>
      </w:r>
      <w:r w:rsidRPr="006216AF">
        <w:rPr>
          <w:rtl/>
        </w:rPr>
        <w:t>أو قال بالكوفة</w:t>
      </w:r>
      <w:r w:rsidR="007A7C3B">
        <w:rPr>
          <w:rFonts w:hint="cs"/>
          <w:rtl/>
        </w:rPr>
        <w:t xml:space="preserve"> </w:t>
      </w:r>
      <w:r>
        <w:rPr>
          <w:rtl/>
        </w:rPr>
        <w:t>ـ</w:t>
      </w:r>
      <w:r w:rsidR="007A7C3B">
        <w:rPr>
          <w:rFonts w:hint="cs"/>
          <w:rtl/>
        </w:rPr>
        <w:t xml:space="preserve"> </w:t>
      </w:r>
      <w:r w:rsidRPr="006216AF">
        <w:rPr>
          <w:rtl/>
        </w:rPr>
        <w:t xml:space="preserve">فأربح </w:t>
      </w:r>
      <w:r w:rsidR="00441356">
        <w:rPr>
          <w:rtl/>
        </w:rPr>
        <w:br/>
      </w:r>
      <w:r w:rsidRPr="006216AF">
        <w:rPr>
          <w:rtl/>
        </w:rPr>
        <w:t>في اليوم أربعين ألفا</w:t>
      </w:r>
      <w:r w:rsidR="00DD0D9A">
        <w:rPr>
          <w:rtl/>
        </w:rPr>
        <w:t>ً</w:t>
      </w:r>
      <w:r w:rsidR="00410A32">
        <w:rPr>
          <w:rtl/>
        </w:rPr>
        <w:t xml:space="preserve"> .</w:t>
      </w:r>
    </w:p>
    <w:p w:rsidR="007A7C3B" w:rsidRPr="007A7C3B" w:rsidRDefault="007A7C3B" w:rsidP="007A7C3B">
      <w:pPr>
        <w:pStyle w:val="rfdLine"/>
      </w:pPr>
      <w:r w:rsidRPr="007A7C3B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أنارت : أي أخرجت النور ، وهو الورد الأبيض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441356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نور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243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A7C3B">
      <w:pPr>
        <w:pStyle w:val="rfdFootnote0"/>
        <w:rPr>
          <w:rtl/>
        </w:rPr>
      </w:pPr>
      <w:r w:rsidRPr="006216AF">
        <w:rPr>
          <w:rtl/>
        </w:rPr>
        <w:t>11</w:t>
      </w:r>
      <w:r w:rsidR="007A7C3B">
        <w:rPr>
          <w:rFonts w:hint="cs"/>
          <w:rtl/>
        </w:rPr>
        <w:t xml:space="preserve"> </w:t>
      </w:r>
      <w:r>
        <w:rPr>
          <w:rtl/>
        </w:rPr>
        <w:t>ـ</w:t>
      </w:r>
      <w:r w:rsidR="007A7C3B">
        <w:rPr>
          <w:rFonts w:hint="cs"/>
          <w:rtl/>
        </w:rPr>
        <w:t xml:space="preserve"> </w:t>
      </w:r>
      <w:r w:rsidRPr="006216AF">
        <w:rPr>
          <w:rtl/>
        </w:rPr>
        <w:t>مسند أحمد بن حنبل 4 : 376 ، سنن الدار قطني 3 : 10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29 ، سنن </w:t>
      </w:r>
      <w:r w:rsidR="00441356">
        <w:rPr>
          <w:rtl/>
        </w:rPr>
        <w:br/>
      </w:r>
      <w:r w:rsidRPr="006216AF">
        <w:rPr>
          <w:rtl/>
        </w:rPr>
        <w:t>الترمذي 3 : 559</w:t>
      </w:r>
      <w:r w:rsidR="0096323A">
        <w:rPr>
          <w:rtl/>
        </w:rPr>
        <w:t xml:space="preserve"> / </w:t>
      </w:r>
      <w:r w:rsidRPr="006216AF">
        <w:rPr>
          <w:rtl/>
        </w:rPr>
        <w:t>1258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جلب : أي ما يجلب من البضاعة من بلد إلى بلد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441356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جلب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268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A7C3B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109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7A7C3B">
        <w:rPr>
          <w:rFonts w:hint="cs"/>
          <w:rtl/>
        </w:rPr>
        <w:t xml:space="preserve"> </w:t>
      </w:r>
      <w:r>
        <w:rPr>
          <w:rtl/>
        </w:rPr>
        <w:t>ـ</w:t>
      </w:r>
      <w:r w:rsidR="007A7C3B">
        <w:rPr>
          <w:rFonts w:hint="cs"/>
          <w:rtl/>
        </w:rPr>
        <w:t xml:space="preserve"> </w:t>
      </w:r>
      <w:r w:rsidRPr="006216AF">
        <w:rPr>
          <w:rtl/>
        </w:rPr>
        <w:t xml:space="preserve">عن عبد الرحمن بن أبي ليلى ، قال : خرج علينا أمير </w:t>
      </w:r>
      <w:r w:rsidR="00441356">
        <w:rPr>
          <w:rtl/>
        </w:rPr>
        <w:br/>
      </w:r>
      <w:r w:rsidRPr="006216AF">
        <w:rPr>
          <w:rtl/>
        </w:rPr>
        <w:t xml:space="preserve">المؤمنين عليّ بن 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يوم جمعة وقد راح الناس </w:t>
      </w:r>
      <w:r w:rsidR="00441356">
        <w:rPr>
          <w:rtl/>
        </w:rPr>
        <w:br/>
      </w:r>
      <w:r w:rsidRPr="006216AF">
        <w:rPr>
          <w:rtl/>
        </w:rPr>
        <w:t xml:space="preserve">في الأزر والأردية ، وراح في ثياب كثاف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فخطب ، ثمّ صلّى </w:t>
      </w:r>
      <w:r w:rsidR="00441356">
        <w:rPr>
          <w:rtl/>
        </w:rPr>
        <w:br/>
      </w:r>
      <w:r w:rsidRPr="006216AF">
        <w:rPr>
          <w:rtl/>
        </w:rPr>
        <w:t>ودخل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إنّ الناس وثبوا فراحوا في الأكسية ، والسراويلات ، </w:t>
      </w:r>
      <w:r w:rsidR="00441356">
        <w:rPr>
          <w:rtl/>
        </w:rPr>
        <w:br/>
      </w:r>
      <w:r w:rsidRPr="006216AF">
        <w:rPr>
          <w:rtl/>
        </w:rPr>
        <w:t xml:space="preserve">والطيالسة ، فراح هو في ثوبين ، ثمّ دعا بماء وهو على المنبر فشرب ، </w:t>
      </w:r>
      <w:r w:rsidR="00441356">
        <w:rPr>
          <w:rtl/>
        </w:rPr>
        <w:br/>
      </w:r>
      <w:r w:rsidRPr="006216AF">
        <w:rPr>
          <w:rtl/>
        </w:rPr>
        <w:t>فنظرت إلى العرق يرشح من جبينه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ثمّ نزل ، فصلّى ، ودخل ، فذكرت ذلك لأبي فقلت : هل </w:t>
      </w:r>
      <w:r w:rsidR="00441356">
        <w:rPr>
          <w:rtl/>
        </w:rPr>
        <w:br/>
      </w:r>
      <w:r w:rsidRPr="006216AF">
        <w:rPr>
          <w:rtl/>
        </w:rPr>
        <w:t>رأيت من أمير المؤمنين ما رأيت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لا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ودخل عليه أبو ليلى وسأله ، قال : فقال : </w:t>
      </w:r>
      <w:r w:rsidR="009F08E4" w:rsidRPr="006216AF">
        <w:rPr>
          <w:rtl/>
        </w:rPr>
        <w:t>«</w:t>
      </w:r>
      <w:r w:rsidRPr="006216AF">
        <w:rPr>
          <w:rtl/>
        </w:rPr>
        <w:t>يا أبا ليلى ،</w:t>
      </w:r>
      <w:r w:rsidR="00814EC9">
        <w:rPr>
          <w:rtl/>
        </w:rPr>
        <w:t xml:space="preserve"> أ</w:t>
      </w:r>
      <w:r w:rsidRPr="006216AF">
        <w:rPr>
          <w:rtl/>
        </w:rPr>
        <w:t xml:space="preserve">ما بلغك </w:t>
      </w:r>
      <w:r w:rsidR="00441356">
        <w:rPr>
          <w:rtl/>
        </w:rPr>
        <w:br/>
      </w:r>
      <w:r w:rsidRPr="006216AF">
        <w:rPr>
          <w:rtl/>
        </w:rPr>
        <w:t xml:space="preserve">ما 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وقد دعاني يوم خيبر ، وأنا أرمد ، فجئت أتهادى </w:t>
      </w:r>
      <w:r w:rsidR="00441356">
        <w:rPr>
          <w:rtl/>
        </w:rPr>
        <w:br/>
      </w:r>
      <w:r w:rsidRPr="006216AF">
        <w:rPr>
          <w:rtl/>
        </w:rPr>
        <w:t>بين رجلين ، فتفل في راحته ، ثمّ ألصقها بعيني ، ثمّ قال : اذهب الل</w:t>
      </w:r>
      <w:r w:rsidR="00AB61F2">
        <w:rPr>
          <w:rtl/>
        </w:rPr>
        <w:t>ّ</w:t>
      </w:r>
      <w:r w:rsidRPr="006216AF">
        <w:rPr>
          <w:rtl/>
        </w:rPr>
        <w:t xml:space="preserve">هم </w:t>
      </w:r>
      <w:r w:rsidR="00441356">
        <w:rPr>
          <w:rtl/>
        </w:rPr>
        <w:br/>
      </w:r>
      <w:r w:rsidRPr="006216AF">
        <w:rPr>
          <w:rtl/>
        </w:rPr>
        <w:t>عنه الحر والبرد والرمد</w:t>
      </w:r>
      <w:r w:rsidR="00DD50E3">
        <w:rPr>
          <w:rtl/>
        </w:rPr>
        <w:t xml:space="preserve"> ؟!</w:t>
      </w:r>
      <w:r w:rsidR="00AB61F2">
        <w:rPr>
          <w:rtl/>
        </w:rPr>
        <w:t xml:space="preserve"> فو</w:t>
      </w:r>
      <w:r w:rsidRPr="006216AF">
        <w:rPr>
          <w:rtl/>
        </w:rPr>
        <w:t>الله ما وجدت حرّا</w:t>
      </w:r>
      <w:r w:rsidR="00DD0D9A">
        <w:rPr>
          <w:rtl/>
        </w:rPr>
        <w:t>ً</w:t>
      </w:r>
      <w:r w:rsidRPr="006216AF">
        <w:rPr>
          <w:rtl/>
        </w:rPr>
        <w:t xml:space="preserve"> ، ولا بردا</w:t>
      </w:r>
      <w:r w:rsidR="00DD0D9A">
        <w:rPr>
          <w:rtl/>
        </w:rPr>
        <w:t>ً</w:t>
      </w:r>
      <w:r w:rsidRPr="006216AF">
        <w:rPr>
          <w:rtl/>
        </w:rPr>
        <w:t xml:space="preserve"> ، ولا رمدا</w:t>
      </w:r>
      <w:r w:rsidR="00DD0D9A">
        <w:rPr>
          <w:rtl/>
        </w:rPr>
        <w:t>ً</w:t>
      </w:r>
      <w:r w:rsidRPr="006216AF">
        <w:rPr>
          <w:rtl/>
        </w:rPr>
        <w:t xml:space="preserve"> ، </w:t>
      </w:r>
      <w:r w:rsidR="00441356">
        <w:rPr>
          <w:rtl/>
        </w:rPr>
        <w:br/>
      </w:r>
      <w:r w:rsidRPr="006216AF">
        <w:rPr>
          <w:rtl/>
        </w:rPr>
        <w:t>حتّى الساعة ، ولا أجدها حتّى أموت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7A7C3B" w:rsidRDefault="005F4626" w:rsidP="007A7C3B">
      <w:pPr>
        <w:rPr>
          <w:rStyle w:val="rfdLineChar"/>
        </w:rPr>
      </w:pPr>
      <w:r w:rsidRPr="006216AF">
        <w:rPr>
          <w:rtl/>
        </w:rPr>
        <w:t>110</w:t>
      </w:r>
      <w:r w:rsidR="0096323A">
        <w:rPr>
          <w:rtl/>
        </w:rPr>
        <w:t xml:space="preserve"> / </w:t>
      </w:r>
      <w:r w:rsidRPr="006216AF">
        <w:rPr>
          <w:rtl/>
        </w:rPr>
        <w:t>13</w:t>
      </w:r>
      <w:r w:rsidR="007A7C3B">
        <w:rPr>
          <w:rFonts w:hint="cs"/>
          <w:rtl/>
        </w:rPr>
        <w:t xml:space="preserve"> </w:t>
      </w:r>
      <w:r>
        <w:rPr>
          <w:rtl/>
        </w:rPr>
        <w:t>ـ</w:t>
      </w:r>
      <w:r w:rsidR="007A7C3B">
        <w:rPr>
          <w:rFonts w:hint="cs"/>
          <w:rtl/>
        </w:rPr>
        <w:t xml:space="preserve"> </w:t>
      </w:r>
      <w:r w:rsidRPr="006216AF">
        <w:rPr>
          <w:rtl/>
        </w:rPr>
        <w:t xml:space="preserve">عن أبي عبد الرحمن الفهري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قال : كنت مع </w:t>
      </w:r>
      <w:r w:rsidR="00441356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في غزوة حنين ، فسرنا في يوم قائظ شديد الحر ، فنزلنا </w:t>
      </w:r>
      <w:r w:rsidR="00441356">
        <w:rPr>
          <w:rtl/>
        </w:rPr>
        <w:br/>
      </w:r>
      <w:r w:rsidRPr="006216AF">
        <w:rPr>
          <w:rtl/>
        </w:rPr>
        <w:t xml:space="preserve">تحت ظل شجرة ، فلمّا زالت الشمس ، لبست لامتي وركبت فرسي ، </w:t>
      </w:r>
      <w:r w:rsidR="00441356">
        <w:rPr>
          <w:rtl/>
        </w:rPr>
        <w:br/>
      </w:r>
      <w:r w:rsidRPr="006216AF">
        <w:rPr>
          <w:rtl/>
        </w:rPr>
        <w:t xml:space="preserve">وانطلقت إلى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وهو في فسطاطه ، فقلت : السلام عليك</w:t>
      </w:r>
      <w:r w:rsidR="007A7C3B">
        <w:rPr>
          <w:rFonts w:hint="cs"/>
          <w:rtl/>
        </w:rPr>
        <w:t xml:space="preserve"> </w:t>
      </w:r>
      <w:r w:rsidR="007A7C3B">
        <w:rPr>
          <w:rtl/>
        </w:rPr>
        <w:br/>
      </w:r>
      <w:r w:rsidR="007A7C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12</w:t>
      </w:r>
      <w:r>
        <w:rPr>
          <w:rtl/>
        </w:rPr>
        <w:t xml:space="preserve"> ـ </w:t>
      </w:r>
      <w:r w:rsidRPr="006216AF">
        <w:rPr>
          <w:rtl/>
        </w:rPr>
        <w:t>دلائل النبوة 4 : 213 ، نحوه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نسخة ر : كتان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13</w:t>
      </w:r>
      <w:r>
        <w:rPr>
          <w:rtl/>
        </w:rPr>
        <w:t xml:space="preserve"> ـ </w:t>
      </w:r>
      <w:r w:rsidRPr="006216AF">
        <w:rPr>
          <w:rtl/>
        </w:rPr>
        <w:t>دلائل النبوة 5 : 141 باختلاف يسير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ش : المنقي ، وفي ر ، ك : العلقمي ، وفي ص ، ع : القمي ، وما </w:t>
      </w:r>
      <w:r w:rsidR="00441356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أثبتناه من المصدر ،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الطبقات الكبرى</w:t>
      </w:r>
      <w:r w:rsidR="00AB61F2" w:rsidRPr="00685472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5 : 455 ، وأسد الغابة </w:t>
      </w:r>
      <w:r w:rsidR="00441356">
        <w:rPr>
          <w:rStyle w:val="rfdFootnote"/>
          <w:rtl/>
        </w:rPr>
        <w:br/>
      </w:r>
      <w:r w:rsidRPr="006216AF">
        <w:rPr>
          <w:rStyle w:val="rfdFootnote"/>
          <w:rtl/>
        </w:rPr>
        <w:t>5 : 245 ، البداية والنهاية 4 : 330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B043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يا رسول الله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قد حان الرواح قال : </w:t>
      </w:r>
      <w:r w:rsidR="009F08E4" w:rsidRPr="006216AF">
        <w:rPr>
          <w:rtl/>
        </w:rPr>
        <w:t>«</w:t>
      </w:r>
      <w:r w:rsidRPr="006216AF">
        <w:rPr>
          <w:rtl/>
        </w:rPr>
        <w:t>أجل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فنادى بلا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من تحت </w:t>
      </w:r>
      <w:r w:rsidR="00441356">
        <w:rPr>
          <w:rtl/>
        </w:rPr>
        <w:br/>
      </w:r>
      <w:r w:rsidRPr="006216AF">
        <w:rPr>
          <w:rtl/>
        </w:rPr>
        <w:t>شجرة كأنّ ظلها ظلّ طائر فقال : لبيك وسعديك ، وأنا فداك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</w:t>
      </w:r>
      <w:r w:rsidR="003B043F">
        <w:rPr>
          <w:rtl/>
        </w:rPr>
        <w:t xml:space="preserve"> </w:t>
      </w:r>
      <w:r w:rsidR="00441356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اسرج فرسي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فأخرج سرجا</w:t>
      </w:r>
      <w:r w:rsidR="00DD0D9A">
        <w:rPr>
          <w:rtl/>
        </w:rPr>
        <w:t>ً</w:t>
      </w:r>
      <w:r w:rsidRPr="006216AF">
        <w:rPr>
          <w:rtl/>
        </w:rPr>
        <w:t xml:space="preserve"> دفتاه من ليف ليس فيه أشر ولا بطر ، </w:t>
      </w:r>
      <w:r w:rsidR="00441356">
        <w:rPr>
          <w:rtl/>
        </w:rPr>
        <w:br/>
      </w:r>
      <w:r w:rsidRPr="006216AF">
        <w:rPr>
          <w:rtl/>
        </w:rPr>
        <w:t xml:space="preserve">فركب وركبنا فضاممناهم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عشيتنا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فلمّا تسامت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الخيلان ولّى المسلمون مدبرين ، كما قال </w:t>
      </w:r>
      <w:r w:rsidR="00441356">
        <w:rPr>
          <w:rtl/>
        </w:rPr>
        <w:br/>
      </w:r>
      <w:r w:rsidRPr="006216AF">
        <w:rPr>
          <w:rtl/>
        </w:rPr>
        <w:t xml:space="preserve">الله تعالى ، 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يا عباد الله أنا عبد الله ورسوله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</w:t>
      </w:r>
      <w:r w:rsidR="00441356">
        <w:rPr>
          <w:rtl/>
        </w:rPr>
        <w:br/>
      </w:r>
      <w:r w:rsidRPr="006216AF">
        <w:rPr>
          <w:rtl/>
        </w:rPr>
        <w:t xml:space="preserve">اقتحم </w:t>
      </w:r>
      <w:r w:rsidR="00470C8A">
        <w:rPr>
          <w:rtl/>
        </w:rPr>
        <w:t>(ص)</w:t>
      </w:r>
      <w:r w:rsidRPr="006216AF">
        <w:rPr>
          <w:rtl/>
        </w:rPr>
        <w:t xml:space="preserve"> عن فرسه ، وأخذ كفّ</w:t>
      </w:r>
      <w:r w:rsidR="004F663F">
        <w:rPr>
          <w:rtl/>
        </w:rPr>
        <w:t>َ</w:t>
      </w:r>
      <w:r w:rsidRPr="006216AF">
        <w:rPr>
          <w:rtl/>
        </w:rPr>
        <w:t>ا</w:t>
      </w:r>
      <w:r w:rsidR="00DD0D9A">
        <w:rPr>
          <w:rtl/>
        </w:rPr>
        <w:t>ً</w:t>
      </w:r>
      <w:r w:rsidRPr="006216AF">
        <w:rPr>
          <w:rtl/>
        </w:rPr>
        <w:t xml:space="preserve"> من تراب فقال : </w:t>
      </w:r>
      <w:r w:rsidR="009F08E4" w:rsidRPr="006216AF">
        <w:rPr>
          <w:rtl/>
        </w:rPr>
        <w:t>«</w:t>
      </w:r>
      <w:r w:rsidRPr="006216AF">
        <w:rPr>
          <w:rtl/>
        </w:rPr>
        <w:t>شاهت الوجوه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441356">
        <w:rPr>
          <w:rtl/>
        </w:rPr>
        <w:br/>
      </w:r>
      <w:r w:rsidRPr="006216AF">
        <w:rPr>
          <w:rtl/>
        </w:rPr>
        <w:t>فهزمهم الله تعالى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يعلى بن عطاء : أخبرني أولئك ، عن آبائهم ، أنّهم قالوا : لم </w:t>
      </w:r>
      <w:r w:rsidR="00441356">
        <w:rPr>
          <w:rtl/>
        </w:rPr>
        <w:br/>
      </w:r>
      <w:r w:rsidRPr="006216AF">
        <w:rPr>
          <w:rtl/>
        </w:rPr>
        <w:t xml:space="preserve">يبق منا أحد </w:t>
      </w:r>
      <w:r w:rsidR="00335A4F">
        <w:rPr>
          <w:rtl/>
        </w:rPr>
        <w:t>إلّا</w:t>
      </w:r>
      <w:r w:rsidRPr="006216AF">
        <w:rPr>
          <w:rtl/>
        </w:rPr>
        <w:t xml:space="preserve"> امتلأت عيناه وفوه ترابا</w:t>
      </w:r>
      <w:r w:rsidR="00DD0D9A">
        <w:rPr>
          <w:rtl/>
        </w:rPr>
        <w:t>ً</w:t>
      </w:r>
      <w:r w:rsidRPr="006216AF">
        <w:rPr>
          <w:rtl/>
        </w:rPr>
        <w:t xml:space="preserve"> ، وقتلوا ، وسمعنا صلصلة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</w:t>
      </w:r>
      <w:r w:rsidR="00441356">
        <w:rPr>
          <w:rtl/>
        </w:rPr>
        <w:br/>
      </w:r>
      <w:r w:rsidRPr="006216AF">
        <w:rPr>
          <w:rtl/>
        </w:rPr>
        <w:t>بين السماء والأرض كإمرار الحديد على الطست الحديد</w:t>
      </w:r>
      <w:r w:rsidR="00410A32">
        <w:rPr>
          <w:rtl/>
        </w:rPr>
        <w:t xml:space="preserve"> .</w:t>
      </w:r>
    </w:p>
    <w:p w:rsidR="005F4626" w:rsidRPr="006216AF" w:rsidRDefault="005F4626" w:rsidP="001E2BE4">
      <w:pPr>
        <w:rPr>
          <w:rtl/>
        </w:rPr>
      </w:pPr>
      <w:r w:rsidRPr="006216AF">
        <w:rPr>
          <w:rtl/>
        </w:rPr>
        <w:t>111</w:t>
      </w:r>
      <w:r w:rsidR="0096323A">
        <w:rPr>
          <w:rtl/>
        </w:rPr>
        <w:t xml:space="preserve"> / </w:t>
      </w:r>
      <w:r w:rsidRPr="006216AF">
        <w:rPr>
          <w:rtl/>
        </w:rPr>
        <w:t>14</w:t>
      </w:r>
      <w:r w:rsidR="001E2BE4">
        <w:rPr>
          <w:rFonts w:hint="cs"/>
          <w:rtl/>
        </w:rPr>
        <w:t xml:space="preserve"> </w:t>
      </w:r>
      <w:r>
        <w:rPr>
          <w:rtl/>
        </w:rPr>
        <w:t>ـ</w:t>
      </w:r>
      <w:r w:rsidR="001E2BE4">
        <w:rPr>
          <w:rFonts w:hint="cs"/>
          <w:rtl/>
        </w:rPr>
        <w:t xml:space="preserve"> </w:t>
      </w:r>
      <w:r w:rsidRPr="006216AF">
        <w:rPr>
          <w:rtl/>
        </w:rPr>
        <w:t xml:space="preserve">عن شرحبيل بن مسلم الخولاني ، قال : إنّ الأسود بن </w:t>
      </w:r>
      <w:r w:rsidR="00441356">
        <w:rPr>
          <w:rtl/>
        </w:rPr>
        <w:br/>
      </w:r>
      <w:r w:rsidRPr="006216AF">
        <w:rPr>
          <w:rtl/>
        </w:rPr>
        <w:t xml:space="preserve">قيس العنسي بينا هو باليمن فبعث إلى أبي مسلم الخولاني فأتاه ، فقال </w:t>
      </w:r>
      <w:r w:rsidR="00441356">
        <w:rPr>
          <w:rtl/>
        </w:rPr>
        <w:br/>
      </w:r>
      <w:r w:rsidRPr="006216AF">
        <w:rPr>
          <w:rtl/>
        </w:rPr>
        <w:t>له : أتشهد أنّي رسول الله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ما أسمع</w:t>
      </w:r>
      <w:r w:rsidR="00410A32">
        <w:rPr>
          <w:rtl/>
        </w:rPr>
        <w:t xml:space="preserve"> .</w:t>
      </w:r>
    </w:p>
    <w:p w:rsidR="005F4626" w:rsidRPr="006216AF" w:rsidRDefault="005F4626" w:rsidP="004C4E83">
      <w:pPr>
        <w:rPr>
          <w:rtl/>
        </w:rPr>
      </w:pPr>
      <w:r w:rsidRPr="006216AF">
        <w:rPr>
          <w:rtl/>
        </w:rPr>
        <w:t>قال : فتشهد أن محمّدا</w:t>
      </w:r>
      <w:r w:rsidR="00DD0D9A">
        <w:rPr>
          <w:rtl/>
        </w:rPr>
        <w:t>ً</w:t>
      </w:r>
      <w:r w:rsidRPr="006216AF">
        <w:rPr>
          <w:rtl/>
        </w:rPr>
        <w:t xml:space="preserve"> رسول الله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فأمر بنار عظيمة </w:t>
      </w:r>
      <w:r w:rsidR="00441356">
        <w:rPr>
          <w:rtl/>
        </w:rPr>
        <w:br/>
      </w:r>
      <w:r w:rsidRPr="006216AF">
        <w:rPr>
          <w:rtl/>
        </w:rPr>
        <w:t>فأججت ثمّ ألقى أبا مسلم الخولاني فيها ، فلم تضرّه ، فقيل للأسود :</w:t>
      </w:r>
      <w:r w:rsidR="004C4E83">
        <w:rPr>
          <w:rtl/>
        </w:rPr>
        <w:t xml:space="preserve"> </w:t>
      </w:r>
      <w:r w:rsidR="00441356">
        <w:rPr>
          <w:rtl/>
        </w:rPr>
        <w:br/>
      </w:r>
      <w:r w:rsidRPr="006216AF">
        <w:rPr>
          <w:rtl/>
        </w:rPr>
        <w:t>إنّك إن لم تنف هذا عنك ، أفسد عليك م</w:t>
      </w:r>
      <w:r w:rsidR="004F663F">
        <w:rPr>
          <w:rtl/>
        </w:rPr>
        <w:t>َ</w:t>
      </w:r>
      <w:r w:rsidRPr="006216AF">
        <w:rPr>
          <w:rtl/>
        </w:rPr>
        <w:t>ن اتّبعك ، فأمره بالرحيل</w:t>
      </w:r>
      <w:r w:rsidR="00410A32">
        <w:rPr>
          <w:rtl/>
        </w:rPr>
        <w:t xml:space="preserve"> .</w:t>
      </w:r>
    </w:p>
    <w:p w:rsidR="001E2BE4" w:rsidRPr="001E2BE4" w:rsidRDefault="001E2BE4" w:rsidP="001E2BE4">
      <w:pPr>
        <w:pStyle w:val="rfdLine"/>
      </w:pPr>
      <w:r w:rsidRPr="001E2BE4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جميع النسخ ما عدا نسخة ك زيادة : الرواح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فضاممناهم : أي اجتمعنا عليهم من مسالك وجهات مختلفة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441356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ضمم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12 : 358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تسامت : أي تبارت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سما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14 : 397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(4) الصلصلة : صوت الحديد وهي أشد من الصليل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مجمع </w:t>
      </w:r>
      <w:r w:rsidR="00441356">
        <w:rPr>
          <w:rStyle w:val="rfdFootnote"/>
          <w:rtl/>
        </w:rPr>
        <w:br/>
      </w:r>
      <w:r w:rsidRPr="006216AF">
        <w:rPr>
          <w:rStyle w:val="rfdFootnote"/>
          <w:rtl/>
        </w:rPr>
        <w:t>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صلصل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408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E2BE4">
      <w:pPr>
        <w:pStyle w:val="rfdFootnote0"/>
        <w:rPr>
          <w:rtl/>
        </w:rPr>
      </w:pPr>
      <w:r w:rsidRPr="006216AF">
        <w:rPr>
          <w:rtl/>
        </w:rPr>
        <w:t>14</w:t>
      </w:r>
      <w:r w:rsidR="001E2BE4">
        <w:rPr>
          <w:rFonts w:hint="cs"/>
          <w:rtl/>
        </w:rPr>
        <w:t xml:space="preserve"> </w:t>
      </w:r>
      <w:r>
        <w:rPr>
          <w:rtl/>
        </w:rPr>
        <w:t>ـ</w:t>
      </w:r>
      <w:r w:rsidR="001E2BE4">
        <w:rPr>
          <w:rFonts w:hint="cs"/>
          <w:rtl/>
        </w:rPr>
        <w:t xml:space="preserve"> </w:t>
      </w:r>
      <w:r w:rsidRPr="006216AF">
        <w:rPr>
          <w:rtl/>
        </w:rPr>
        <w:t>سير أعلام النبلاء 4 : 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 ، باختلاف يسير ، تاريخ ابن عساكر </w:t>
      </w:r>
      <w:r w:rsidR="00441356">
        <w:rPr>
          <w:rtl/>
        </w:rPr>
        <w:br/>
      </w:r>
      <w:r w:rsidRPr="006216AF">
        <w:rPr>
          <w:rtl/>
        </w:rPr>
        <w:t>7 : 317 ، مفص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حلية الأولياء 2 : 128 ، البداية والنهاية 8 : 149 ، إلى </w:t>
      </w:r>
      <w:r w:rsidR="00441356">
        <w:rPr>
          <w:rtl/>
        </w:rPr>
        <w:br/>
      </w:r>
      <w:r w:rsidRPr="006216AF">
        <w:rPr>
          <w:rtl/>
        </w:rPr>
        <w:t>قوله ولم تضره</w:t>
      </w:r>
      <w:r w:rsidR="00410A32">
        <w:rPr>
          <w:rtl/>
        </w:rPr>
        <w:t xml:space="preserve"> .</w:t>
      </w:r>
    </w:p>
    <w:p w:rsidR="009F12ED" w:rsidRPr="009F12ED" w:rsidRDefault="005F4626" w:rsidP="009F12ED">
      <w:pPr>
        <w:rPr>
          <w:rtl/>
        </w:rPr>
      </w:pPr>
      <w:r w:rsidRPr="009F12ED">
        <w:rPr>
          <w:rtl/>
        </w:rPr>
        <w:br w:type="page"/>
      </w:r>
    </w:p>
    <w:p w:rsidR="009F12ED" w:rsidRPr="009F12ED" w:rsidRDefault="009F12ED" w:rsidP="009F12ED">
      <w:pPr>
        <w:pStyle w:val="rfdPoemTini"/>
        <w:rPr>
          <w:rtl/>
        </w:rPr>
      </w:pPr>
    </w:p>
    <w:p w:rsidR="00980B13" w:rsidRPr="00980B13" w:rsidRDefault="00980B13" w:rsidP="009F12ED">
      <w:pPr>
        <w:pStyle w:val="rfdCenterBold1"/>
        <w:rPr>
          <w:rtl/>
        </w:rPr>
      </w:pPr>
      <w:r w:rsidRPr="009F12ED">
        <w:rPr>
          <w:rFonts w:hint="cs"/>
          <w:rtl/>
        </w:rPr>
        <w:br/>
      </w:r>
      <w:r w:rsidRPr="009F12ED">
        <w:rPr>
          <w:rtl/>
        </w:rPr>
        <w:br/>
      </w:r>
      <w:r w:rsidRPr="009F12ED">
        <w:rPr>
          <w:rFonts w:hint="cs"/>
          <w:rtl/>
        </w:rPr>
        <w:br/>
      </w:r>
      <w:r w:rsidRPr="009F12ED">
        <w:rPr>
          <w:rFonts w:hint="cs"/>
          <w:rtl/>
        </w:rPr>
        <w:br/>
      </w:r>
      <w:r w:rsidRPr="009F12ED">
        <w:rPr>
          <w:rtl/>
        </w:rPr>
        <w:br/>
      </w:r>
      <w:r w:rsidRPr="009F12ED">
        <w:rPr>
          <w:rFonts w:hint="cs"/>
          <w:rtl/>
        </w:rPr>
        <w:br/>
      </w:r>
      <w:r w:rsidR="005F4626" w:rsidRPr="00980B13">
        <w:rPr>
          <w:rtl/>
        </w:rPr>
        <w:t>الباب الثاني</w:t>
      </w:r>
    </w:p>
    <w:p w:rsidR="004C4E83" w:rsidRPr="00980B13" w:rsidRDefault="005F4626" w:rsidP="00980B13">
      <w:pPr>
        <w:pStyle w:val="rfdCenterBold1"/>
        <w:rPr>
          <w:rtl/>
        </w:rPr>
      </w:pPr>
      <w:r w:rsidRPr="00980B13">
        <w:rPr>
          <w:rtl/>
        </w:rPr>
        <w:t>في بيان معجزات الأنبياء التي ذكرها الله تعالى</w:t>
      </w:r>
      <w:r w:rsidR="00980B13">
        <w:rPr>
          <w:rFonts w:hint="cs"/>
          <w:rtl/>
        </w:rPr>
        <w:t xml:space="preserve"> </w:t>
      </w:r>
      <w:r w:rsidR="00980B13">
        <w:rPr>
          <w:rFonts w:hint="cs"/>
          <w:rtl/>
        </w:rPr>
        <w:br/>
      </w:r>
      <w:r w:rsidRPr="00980B13">
        <w:rPr>
          <w:rtl/>
        </w:rPr>
        <w:t>في القرآن وبيان فضائلهم ، وما جعله الله تعالى</w:t>
      </w:r>
      <w:r w:rsidR="00980B13">
        <w:rPr>
          <w:rFonts w:hint="cs"/>
          <w:rtl/>
        </w:rPr>
        <w:t xml:space="preserve"> </w:t>
      </w:r>
      <w:r w:rsidR="00980B13">
        <w:rPr>
          <w:rFonts w:hint="cs"/>
          <w:rtl/>
        </w:rPr>
        <w:br/>
      </w:r>
      <w:r w:rsidRPr="00980B13">
        <w:rPr>
          <w:rtl/>
        </w:rPr>
        <w:t xml:space="preserve">لأهل بيت نبينا عليه </w:t>
      </w:r>
      <w:r w:rsidR="00FD2C44" w:rsidRPr="00980B13">
        <w:rPr>
          <w:rtl/>
        </w:rPr>
        <w:t>وعليهم السلام</w:t>
      </w:r>
      <w:r w:rsidR="00980B13">
        <w:rPr>
          <w:rFonts w:hint="cs"/>
          <w:rtl/>
        </w:rPr>
        <w:t xml:space="preserve"> </w:t>
      </w:r>
      <w:r w:rsidR="00980B13">
        <w:rPr>
          <w:rFonts w:hint="cs"/>
          <w:rtl/>
        </w:rPr>
        <w:br/>
      </w:r>
      <w:r w:rsidRPr="00980B13">
        <w:rPr>
          <w:rtl/>
        </w:rPr>
        <w:t>مما يضاهيها ويشاكلها ويدانيها</w:t>
      </w:r>
    </w:p>
    <w:p w:rsidR="001E2BE4" w:rsidRDefault="005F4626" w:rsidP="001E2BE4">
      <w:pPr>
        <w:pStyle w:val="rfdCenterBold2"/>
        <w:rPr>
          <w:rtl/>
        </w:rPr>
      </w:pPr>
      <w:r w:rsidRPr="00E82424">
        <w:rPr>
          <w:rtl/>
        </w:rPr>
        <w:t>وفيه أحد عشر</w:t>
      </w:r>
      <w:r w:rsidR="004C4E83" w:rsidRPr="00E82424">
        <w:rPr>
          <w:rtl/>
        </w:rPr>
        <w:t xml:space="preserve"> </w:t>
      </w:r>
      <w:r w:rsidRPr="00E82424">
        <w:rPr>
          <w:rtl/>
        </w:rPr>
        <w:t>فصل</w:t>
      </w:r>
      <w:r w:rsidR="00685472" w:rsidRPr="00E82424">
        <w:rPr>
          <w:rtl/>
        </w:rPr>
        <w:t>ً</w:t>
      </w:r>
      <w:r w:rsidRPr="00E82424">
        <w:rPr>
          <w:rtl/>
        </w:rPr>
        <w:t>ا</w:t>
      </w:r>
    </w:p>
    <w:p w:rsidR="009B2CB1" w:rsidRPr="009B2CB1" w:rsidRDefault="001E2BE4" w:rsidP="009B2CB1">
      <w:pPr>
        <w:rPr>
          <w:rtl/>
        </w:rPr>
      </w:pPr>
      <w:r w:rsidRPr="001E2BE4">
        <w:rPr>
          <w:rtl/>
        </w:rPr>
        <w:br w:type="page"/>
      </w:r>
      <w:r w:rsidR="009B2CB1" w:rsidRPr="009B2CB1">
        <w:rPr>
          <w:rtl/>
        </w:rPr>
        <w:lastRenderedPageBreak/>
        <w:br w:type="page"/>
      </w:r>
    </w:p>
    <w:p w:rsidR="001E2BE4" w:rsidRPr="001E2BE4" w:rsidRDefault="001E2BE4" w:rsidP="001E2BE4">
      <w:pPr>
        <w:rPr>
          <w:rtl/>
        </w:rPr>
      </w:pPr>
    </w:p>
    <w:p w:rsidR="001E2BE4" w:rsidRDefault="001E2BE4" w:rsidP="001E2BE4">
      <w:pPr>
        <w:pStyle w:val="rfdPoemTini"/>
        <w:rPr>
          <w:rtl/>
        </w:rPr>
      </w:pPr>
    </w:p>
    <w:p w:rsidR="004C4E83" w:rsidRPr="001E2BE4" w:rsidRDefault="005F4626" w:rsidP="001E2BE4">
      <w:pPr>
        <w:pStyle w:val="Heading1"/>
        <w:rPr>
          <w:rtl/>
        </w:rPr>
      </w:pPr>
      <w:r w:rsidRPr="001E2BE4">
        <w:rPr>
          <w:rtl/>
        </w:rPr>
        <w:t>1 ـ فصل :</w:t>
      </w:r>
    </w:p>
    <w:p w:rsidR="004C4E83" w:rsidRPr="00E444F8" w:rsidRDefault="005F4626" w:rsidP="002D0DC1">
      <w:pPr>
        <w:pStyle w:val="Heading2Center"/>
        <w:rPr>
          <w:rtl/>
        </w:rPr>
      </w:pPr>
      <w:bookmarkStart w:id="0" w:name="_Toc337908815"/>
      <w:r w:rsidRPr="00E444F8">
        <w:rPr>
          <w:rtl/>
        </w:rPr>
        <w:t>في ذكر آدم</w:t>
      </w:r>
      <w:bookmarkEnd w:id="0"/>
    </w:p>
    <w:p w:rsidR="005F4626" w:rsidRPr="00E444F8" w:rsidRDefault="005F4626" w:rsidP="002D0DC1">
      <w:pPr>
        <w:pStyle w:val="rfdCenterBold2"/>
        <w:rPr>
          <w:rtl/>
        </w:rPr>
      </w:pPr>
      <w:r w:rsidRPr="00E444F8">
        <w:rPr>
          <w:rtl/>
        </w:rPr>
        <w:t>وفيه : اثنا عشر حديثا</w:t>
      </w:r>
      <w:r w:rsidR="00F32D84" w:rsidRPr="00E444F8">
        <w:rPr>
          <w:rtl/>
        </w:rPr>
        <w:t>ً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إنّ الله سبحانه وتعالى خلق آدم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واصطفاه ، وجعله </w:t>
      </w:r>
      <w:r w:rsidR="009902DC">
        <w:rPr>
          <w:rtl/>
        </w:rPr>
        <w:br/>
      </w:r>
      <w:r w:rsidRPr="006216AF">
        <w:rPr>
          <w:rtl/>
        </w:rPr>
        <w:t>بديع فطرته ، وآية قدرته ، بفضائل إعلاء لقدره وتنويها</w:t>
      </w:r>
      <w:r w:rsidR="00822B00">
        <w:rPr>
          <w:rtl/>
        </w:rPr>
        <w:t>ً</w:t>
      </w:r>
      <w:r w:rsidRPr="006216AF">
        <w:rPr>
          <w:rtl/>
        </w:rPr>
        <w:t xml:space="preserve"> باسمه ، وجعله </w:t>
      </w:r>
      <w:r w:rsidR="009902DC">
        <w:rPr>
          <w:rtl/>
        </w:rPr>
        <w:br/>
      </w:r>
      <w:r w:rsidRPr="006216AF">
        <w:rPr>
          <w:rtl/>
        </w:rPr>
        <w:t xml:space="preserve">حجة قبل أن يحتج به عليه ، كما روي عن الصادقين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</w:t>
      </w:r>
      <w:r w:rsidR="009902DC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الحجّة قبل الخلق ومع الخلق وبعد الخلق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وإنّما نذكر فضائله المذكورة في القرآن ، ثمّ نذكر بإزاء كلّ </w:t>
      </w:r>
      <w:r w:rsidR="009902DC">
        <w:rPr>
          <w:rtl/>
        </w:rPr>
        <w:br/>
      </w:r>
      <w:r w:rsidRPr="006216AF">
        <w:rPr>
          <w:rtl/>
        </w:rPr>
        <w:t xml:space="preserve">فضيلة فضيلة توازيها ، وبدل كلّ كرامة كرامة لأئمتنا </w:t>
      </w:r>
      <w:r w:rsidR="006D2B24">
        <w:rPr>
          <w:rtl/>
        </w:rPr>
        <w:t>عليهم السلام</w:t>
      </w:r>
      <w:r w:rsidR="00410A32">
        <w:rPr>
          <w:rtl/>
        </w:rPr>
        <w:t xml:space="preserve"> .</w:t>
      </w:r>
    </w:p>
    <w:p w:rsidR="005F4626" w:rsidRPr="006216AF" w:rsidRDefault="005F4626" w:rsidP="00822B00">
      <w:pPr>
        <w:rPr>
          <w:rtl/>
        </w:rPr>
      </w:pPr>
      <w:r w:rsidRPr="006216AF">
        <w:rPr>
          <w:rtl/>
        </w:rPr>
        <w:t xml:space="preserve">فأوّل فضيلة لآدم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أنّ الله سبحانه وتعالى أخبر </w:t>
      </w:r>
      <w:r w:rsidR="009902DC">
        <w:rPr>
          <w:rtl/>
        </w:rPr>
        <w:br/>
      </w:r>
      <w:r w:rsidRPr="006216AF">
        <w:rPr>
          <w:rtl/>
        </w:rPr>
        <w:t xml:space="preserve">ملائكته بتعظيم قدره قبل خلقه ، بقوله تعالى : </w:t>
      </w:r>
      <w:r w:rsidRPr="006216AF">
        <w:rPr>
          <w:rStyle w:val="rfdAlaem"/>
          <w:rtl/>
        </w:rPr>
        <w:t>(</w:t>
      </w:r>
      <w:r w:rsidR="00822B00" w:rsidRPr="00822B00">
        <w:rPr>
          <w:rStyle w:val="rfdAie"/>
          <w:rtl/>
        </w:rPr>
        <w:t xml:space="preserve"> إِنِّي جَاعِلٌ فِي </w:t>
      </w:r>
      <w:r w:rsidR="00413F4F">
        <w:rPr>
          <w:rStyle w:val="rfdAie"/>
          <w:rtl/>
        </w:rPr>
        <w:br/>
      </w:r>
      <w:r w:rsidR="00822B00" w:rsidRPr="00822B00">
        <w:rPr>
          <w:rStyle w:val="rfdAie"/>
          <w:rtl/>
        </w:rPr>
        <w:t>الْأَرْضِ خَلِيفَةً</w:t>
      </w:r>
      <w:r w:rsidRPr="006216AF">
        <w:rPr>
          <w:rStyle w:val="rfdAie"/>
          <w:rtl/>
        </w:rPr>
        <w:t xml:space="preserve"> </w:t>
      </w:r>
      <w:r w:rsidR="00413F4F" w:rsidRPr="006216AF">
        <w:rPr>
          <w:rStyle w:val="rfdFootnotenum"/>
          <w:rtl/>
        </w:rPr>
        <w:t>(1)</w:t>
      </w:r>
      <w:r w:rsidR="00413F4F" w:rsidRPr="00413F4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وهذه الفضيلة في غاية الشرف ، ونهاية الفضل ، </w:t>
      </w:r>
      <w:r w:rsidR="009902DC">
        <w:rPr>
          <w:rtl/>
        </w:rPr>
        <w:br/>
      </w:r>
      <w:r w:rsidRPr="006216AF">
        <w:rPr>
          <w:rtl/>
        </w:rPr>
        <w:t>حيث أخبر سبحانه وتعالى أنّه يجعل أحدا</w:t>
      </w:r>
      <w:r w:rsidR="00F32D84">
        <w:rPr>
          <w:rtl/>
        </w:rPr>
        <w:t>ً</w:t>
      </w:r>
      <w:r w:rsidRPr="006216AF">
        <w:rPr>
          <w:rtl/>
        </w:rPr>
        <w:t xml:space="preserve"> ينوب عنه في الحكم بين </w:t>
      </w:r>
      <w:r w:rsidR="009902DC">
        <w:rPr>
          <w:rtl/>
        </w:rPr>
        <w:br/>
      </w:r>
      <w:r w:rsidRPr="006216AF">
        <w:rPr>
          <w:rtl/>
        </w:rPr>
        <w:t>خليقته ، ثمّ كشف عن عظم قدره ورفع شأنه بإخباره عنه لأهل طاعته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فإنّ الله سبحانه وتعالى أعطى أمير المؤمنين وسيّد الوصيين </w:t>
      </w:r>
      <w:r w:rsidR="00276CED">
        <w:rPr>
          <w:rtl/>
        </w:rPr>
        <w:t xml:space="preserve">عليه </w:t>
      </w:r>
      <w:r w:rsidR="009902DC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ما يضاهي ذلك ويوازيه في القدر والنباهة ، وهو ما روته الثقات </w:t>
      </w:r>
      <w:r w:rsidR="009902DC">
        <w:rPr>
          <w:rtl/>
        </w:rPr>
        <w:br/>
      </w:r>
      <w:r w:rsidRPr="006216AF">
        <w:rPr>
          <w:rtl/>
        </w:rPr>
        <w:t>وحملة الإ</w:t>
      </w:r>
      <w:r w:rsidR="00413F4F">
        <w:rPr>
          <w:rtl/>
        </w:rPr>
        <w:t>ِ</w:t>
      </w:r>
      <w:r w:rsidRPr="006216AF">
        <w:rPr>
          <w:rtl/>
        </w:rPr>
        <w:t>ثبات ونطقت به الآثار واشتهرت به الأخبار</w:t>
      </w:r>
      <w:r w:rsidR="00410A32">
        <w:rPr>
          <w:rtl/>
        </w:rPr>
        <w:t xml:space="preserve"> .</w:t>
      </w:r>
    </w:p>
    <w:p w:rsidR="009B2CB1" w:rsidRPr="009B2CB1" w:rsidRDefault="009B2CB1" w:rsidP="009B2CB1">
      <w:pPr>
        <w:pStyle w:val="rfdLine"/>
      </w:pPr>
      <w:r w:rsidRPr="009B2CB1">
        <w:rPr>
          <w:rFonts w:hint="cs"/>
          <w:rtl/>
        </w:rPr>
        <w:t>___________________</w:t>
      </w:r>
    </w:p>
    <w:p w:rsidR="005F4626" w:rsidRPr="006216AF" w:rsidRDefault="005F4626" w:rsidP="009B2CB1">
      <w:pPr>
        <w:rPr>
          <w:rtl/>
        </w:rPr>
      </w:pPr>
      <w:r w:rsidRPr="006216AF">
        <w:rPr>
          <w:rStyle w:val="rfdFootnote"/>
          <w:rtl/>
        </w:rPr>
        <w:t>(1) سورة البقرة</w:t>
      </w:r>
      <w:r w:rsidR="0096323A">
        <w:rPr>
          <w:rStyle w:val="rfdFootnote"/>
          <w:rtl/>
        </w:rPr>
        <w:t xml:space="preserve"> </w:t>
      </w:r>
      <w:r w:rsidR="0096323A">
        <w:rPr>
          <w:rStyle w:val="rfdFootnote"/>
          <w:rFonts w:hint="cs"/>
          <w:rtl/>
        </w:rPr>
        <w:t xml:space="preserve">/ </w:t>
      </w:r>
      <w:r w:rsidRPr="006216AF">
        <w:rPr>
          <w:rStyle w:val="rfdFootnote"/>
          <w:rtl/>
        </w:rPr>
        <w:t>الآية : 30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E3CB9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112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DE3CB9">
        <w:rPr>
          <w:rFonts w:hint="cs"/>
          <w:rtl/>
        </w:rPr>
        <w:t xml:space="preserve"> </w:t>
      </w:r>
      <w:r>
        <w:rPr>
          <w:rtl/>
        </w:rPr>
        <w:t>ـ</w:t>
      </w:r>
      <w:r w:rsidR="00DE3CB9">
        <w:rPr>
          <w:rFonts w:hint="cs"/>
          <w:rtl/>
        </w:rPr>
        <w:t xml:space="preserve"> </w:t>
      </w:r>
      <w:r w:rsidRPr="006216AF">
        <w:rPr>
          <w:rtl/>
        </w:rPr>
        <w:t xml:space="preserve">فعن جابر بن عبد الله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عن رسول </w:t>
      </w:r>
      <w:r w:rsidR="009902DC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أنه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مكتوب على باب الجنّة : 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، محمّد </w:t>
      </w:r>
      <w:r w:rsidR="009902DC">
        <w:rPr>
          <w:rtl/>
        </w:rPr>
        <w:br/>
      </w:r>
      <w:r w:rsidRPr="006216AF">
        <w:rPr>
          <w:rtl/>
        </w:rPr>
        <w:t>رسول الله ، وعليّ أخو رسول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وذلك قبل أن يخلق الله تعالى </w:t>
      </w:r>
      <w:r w:rsidR="009902DC">
        <w:rPr>
          <w:rtl/>
        </w:rPr>
        <w:br/>
      </w:r>
      <w:r w:rsidRPr="006216AF">
        <w:rPr>
          <w:rtl/>
        </w:rPr>
        <w:t>السماوات والأرض بألفي عام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DE3CB9">
      <w:pPr>
        <w:rPr>
          <w:rtl/>
        </w:rPr>
      </w:pPr>
      <w:r w:rsidRPr="006216AF">
        <w:rPr>
          <w:rtl/>
        </w:rPr>
        <w:t>113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DE3CB9">
        <w:rPr>
          <w:rFonts w:hint="cs"/>
          <w:rtl/>
        </w:rPr>
        <w:t xml:space="preserve"> </w:t>
      </w:r>
      <w:r>
        <w:rPr>
          <w:rtl/>
        </w:rPr>
        <w:t>ـ</w:t>
      </w:r>
      <w:r w:rsidR="00DE3CB9">
        <w:rPr>
          <w:rFonts w:hint="cs"/>
          <w:rtl/>
        </w:rPr>
        <w:t xml:space="preserve"> </w:t>
      </w:r>
      <w:r w:rsidRPr="006216AF">
        <w:rPr>
          <w:rtl/>
        </w:rPr>
        <w:t>وروي أيضا</w:t>
      </w:r>
      <w:r w:rsidR="00973113">
        <w:rPr>
          <w:rtl/>
        </w:rPr>
        <w:t>ً</w:t>
      </w:r>
      <w:r w:rsidRPr="006216AF">
        <w:rPr>
          <w:rtl/>
        </w:rPr>
        <w:t xml:space="preserve"> في المشهور من الأثر ، أنه كتب على </w:t>
      </w:r>
      <w:r w:rsidR="009902DC">
        <w:rPr>
          <w:rtl/>
        </w:rPr>
        <w:br/>
      </w:r>
      <w:r w:rsidRPr="006216AF">
        <w:rPr>
          <w:rtl/>
        </w:rPr>
        <w:t xml:space="preserve">قائمة من قوائم عرشه قبل خلق آدم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بألفي عام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إله 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9902DC">
        <w:rPr>
          <w:rtl/>
        </w:rPr>
        <w:br/>
      </w:r>
      <w:r w:rsidRPr="006216AF">
        <w:rPr>
          <w:rtl/>
        </w:rPr>
        <w:t xml:space="preserve">الله ، محمّد رسول الله ، وأيّدته ونصرته بعليّ بن أبي طالب </w:t>
      </w:r>
      <w:r w:rsidR="00276CED">
        <w:rPr>
          <w:rtl/>
        </w:rPr>
        <w:t xml:space="preserve">عليه </w:t>
      </w:r>
      <w:r w:rsidR="009902DC">
        <w:rPr>
          <w:rtl/>
        </w:rPr>
        <w:br/>
      </w:r>
      <w:r w:rsidR="00276CED">
        <w:rPr>
          <w:rtl/>
        </w:rPr>
        <w:t>السلام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DE3CB9">
      <w:pPr>
        <w:rPr>
          <w:rtl/>
        </w:rPr>
      </w:pPr>
      <w:r w:rsidRPr="006216AF">
        <w:rPr>
          <w:rtl/>
        </w:rPr>
        <w:t>114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DE3CB9">
        <w:rPr>
          <w:rFonts w:hint="cs"/>
          <w:rtl/>
        </w:rPr>
        <w:t xml:space="preserve"> </w:t>
      </w:r>
      <w:r>
        <w:rPr>
          <w:rtl/>
        </w:rPr>
        <w:t>ـ</w:t>
      </w:r>
      <w:r w:rsidR="00DE3CB9">
        <w:rPr>
          <w:rFonts w:hint="cs"/>
          <w:rtl/>
        </w:rPr>
        <w:t xml:space="preserve"> </w:t>
      </w:r>
      <w:r w:rsidRPr="006216AF">
        <w:rPr>
          <w:rtl/>
        </w:rPr>
        <w:t xml:space="preserve">وروي عن أبي الحمراء أنّه قال : 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9902DC">
        <w:rPr>
          <w:rtl/>
        </w:rPr>
        <w:br/>
      </w:r>
      <w:r w:rsidRPr="006216AF">
        <w:rPr>
          <w:rtl/>
        </w:rPr>
        <w:t>لمّا أسري بي إلى السماء ، رأيت على ساق العرش الأيمن مكتوبا</w:t>
      </w:r>
      <w:r w:rsidR="00973113">
        <w:rPr>
          <w:rtl/>
        </w:rPr>
        <w:t>ً</w:t>
      </w:r>
      <w:r w:rsidRPr="006216AF">
        <w:rPr>
          <w:rtl/>
        </w:rPr>
        <w:t xml:space="preserve"> : لا </w:t>
      </w:r>
      <w:r w:rsidR="009902DC">
        <w:rPr>
          <w:rtl/>
        </w:rPr>
        <w:br/>
      </w:r>
      <w:r w:rsidRPr="006216AF">
        <w:rPr>
          <w:rtl/>
        </w:rPr>
        <w:t xml:space="preserve">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، محمّد رسول الله ، أيدته بعليّ بن 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9902DC">
        <w:rPr>
          <w:rtl/>
        </w:rPr>
        <w:br/>
      </w:r>
      <w:r w:rsidRPr="006216AF">
        <w:rPr>
          <w:rtl/>
        </w:rPr>
        <w:t>ونصرته 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وأمّا الخلافة فإنّ الله سبحانه وتعالى جعل له ذلك على لسان نبيّه </w:t>
      </w:r>
      <w:r w:rsidR="009902DC">
        <w:rPr>
          <w:rtl/>
        </w:rPr>
        <w:br/>
      </w:r>
      <w:r w:rsidRPr="006216AF">
        <w:rPr>
          <w:rtl/>
        </w:rPr>
        <w:t xml:space="preserve">محمّد </w:t>
      </w:r>
      <w:r w:rsidR="00470C8A">
        <w:rPr>
          <w:rtl/>
        </w:rPr>
        <w:t>(ص)</w:t>
      </w:r>
      <w:r w:rsidRPr="006216AF">
        <w:rPr>
          <w:rtl/>
        </w:rPr>
        <w:t xml:space="preserve"> في مواضع كثيرة ، ومواطن جمة ، كقوله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أنت </w:t>
      </w:r>
      <w:r w:rsidR="009902DC">
        <w:rPr>
          <w:rtl/>
        </w:rPr>
        <w:br/>
      </w:r>
      <w:r w:rsidRPr="006216AF">
        <w:rPr>
          <w:rtl/>
        </w:rPr>
        <w:t>وصيّي في أهلي ، وخليفتي في أمتي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DE3CB9" w:rsidRDefault="005F4626" w:rsidP="00DE3CB9">
      <w:pPr>
        <w:rPr>
          <w:rStyle w:val="rfdLineChar"/>
        </w:rPr>
      </w:pPr>
      <w:r w:rsidRPr="006216AF">
        <w:rPr>
          <w:rtl/>
        </w:rPr>
        <w:t xml:space="preserve">وقد أنزل الله سبحانه في المهدي الحجّة الخلف من ولده </w:t>
      </w:r>
      <w:r w:rsidR="009902DC">
        <w:rPr>
          <w:rtl/>
        </w:rPr>
        <w:br/>
      </w:r>
      <w:r w:rsidRPr="006216AF">
        <w:rPr>
          <w:rtl/>
        </w:rPr>
        <w:t xml:space="preserve">صلوات الله عليهما : </w:t>
      </w:r>
      <w:r w:rsidRPr="006216AF">
        <w:rPr>
          <w:rStyle w:val="rfdAlaem"/>
          <w:rtl/>
        </w:rPr>
        <w:t>(</w:t>
      </w:r>
      <w:r w:rsidR="00817949" w:rsidRPr="00817949">
        <w:rPr>
          <w:rStyle w:val="rfdAie"/>
          <w:rtl/>
        </w:rPr>
        <w:t xml:space="preserve"> وَعَدَ اللَّـهُ الَّذِينَ آمَنُوا مِنكُمْ وَعَمِلُوا الصَّالِحَاتِ</w:t>
      </w:r>
      <w:r w:rsidR="00DE3CB9">
        <w:rPr>
          <w:rStyle w:val="rfdAie"/>
          <w:rFonts w:hint="cs"/>
          <w:rtl/>
        </w:rPr>
        <w:t xml:space="preserve"> </w:t>
      </w:r>
      <w:r w:rsidR="00DE3CB9">
        <w:rPr>
          <w:rtl/>
        </w:rPr>
        <w:br/>
      </w:r>
      <w:r w:rsidR="00DE3CB9">
        <w:rPr>
          <w:rStyle w:val="rfdLineChar"/>
          <w:rFonts w:hint="cs"/>
          <w:rtl/>
        </w:rPr>
        <w:t>___________________</w:t>
      </w:r>
    </w:p>
    <w:p w:rsidR="005F4626" w:rsidRPr="00901AF5" w:rsidRDefault="005F4626" w:rsidP="00DE3CB9">
      <w:pPr>
        <w:pStyle w:val="rfdFootnote0"/>
        <w:rPr>
          <w:rtl/>
        </w:rPr>
      </w:pPr>
      <w:r w:rsidRPr="00901AF5">
        <w:rPr>
          <w:rtl/>
        </w:rPr>
        <w:t>1</w:t>
      </w:r>
      <w:r w:rsidR="00DE3CB9">
        <w:rPr>
          <w:rFonts w:hint="cs"/>
          <w:rtl/>
        </w:rPr>
        <w:t xml:space="preserve"> </w:t>
      </w:r>
      <w:r w:rsidRPr="00901AF5">
        <w:rPr>
          <w:rtl/>
        </w:rPr>
        <w:t>ـ</w:t>
      </w:r>
      <w:r w:rsidR="00DE3CB9">
        <w:rPr>
          <w:rFonts w:hint="cs"/>
          <w:rtl/>
        </w:rPr>
        <w:t xml:space="preserve"> </w:t>
      </w:r>
      <w:r w:rsidRPr="00901AF5">
        <w:rPr>
          <w:rtl/>
        </w:rPr>
        <w:t>حلية الأولياء 7 : 256 ، تاريخ بغداد 7 : 387</w:t>
      </w:r>
      <w:r w:rsidR="0096323A">
        <w:rPr>
          <w:rtl/>
        </w:rPr>
        <w:t xml:space="preserve"> / </w:t>
      </w:r>
      <w:r w:rsidRPr="00901AF5">
        <w:rPr>
          <w:rtl/>
        </w:rPr>
        <w:t>3919 ، تذكرة الخواص :</w:t>
      </w:r>
      <w:r w:rsidR="00901AF5">
        <w:rPr>
          <w:rtl/>
        </w:rPr>
        <w:t xml:space="preserve"> </w:t>
      </w:r>
      <w:r w:rsidR="009902DC">
        <w:rPr>
          <w:rtl/>
        </w:rPr>
        <w:br/>
      </w:r>
      <w:r w:rsidRPr="00901AF5">
        <w:rPr>
          <w:rtl/>
        </w:rPr>
        <w:t xml:space="preserve">22 ، والمغازلي في المناقب : 91 ، ميزان الاعتدال : 1 : 269 ، لسان </w:t>
      </w:r>
      <w:r w:rsidR="009902DC">
        <w:rPr>
          <w:rtl/>
        </w:rPr>
        <w:br/>
      </w:r>
      <w:r w:rsidRPr="00901AF5">
        <w:rPr>
          <w:rtl/>
        </w:rPr>
        <w:t>الميزان 1 : 457 ، ذخائر العقبى</w:t>
      </w:r>
      <w:r w:rsidR="00817949" w:rsidRPr="00A6486F">
        <w:rPr>
          <w:rtl/>
        </w:rPr>
        <w:t>ٰ</w:t>
      </w:r>
      <w:r w:rsidRPr="00901AF5">
        <w:rPr>
          <w:rtl/>
        </w:rPr>
        <w:t xml:space="preserve"> : 66 ، مجمع الزوائد 9 : 11 ، منتخب </w:t>
      </w:r>
      <w:r w:rsidR="009902DC">
        <w:rPr>
          <w:rtl/>
        </w:rPr>
        <w:br/>
      </w:r>
      <w:r w:rsidRPr="00901AF5">
        <w:rPr>
          <w:rtl/>
        </w:rPr>
        <w:t>كنز العمال 5 : 35 ، الفردوس للديلمي 4 : 123</w:t>
      </w:r>
      <w:r w:rsidR="0096323A">
        <w:rPr>
          <w:rtl/>
        </w:rPr>
        <w:t xml:space="preserve"> / </w:t>
      </w:r>
      <w:r w:rsidRPr="00901AF5">
        <w:rPr>
          <w:rtl/>
        </w:rPr>
        <w:t>6380</w:t>
      </w:r>
      <w:r w:rsidR="00410A32">
        <w:rPr>
          <w:rtl/>
        </w:rPr>
        <w:t xml:space="preserve"> .</w:t>
      </w:r>
    </w:p>
    <w:p w:rsidR="005F4626" w:rsidRPr="006216AF" w:rsidRDefault="005F4626" w:rsidP="00DE3CB9">
      <w:pPr>
        <w:pStyle w:val="rfdFootnote0"/>
        <w:rPr>
          <w:rtl/>
        </w:rPr>
      </w:pPr>
      <w:r w:rsidRPr="006216AF">
        <w:rPr>
          <w:rtl/>
        </w:rPr>
        <w:t>2</w:t>
      </w:r>
      <w:r w:rsidR="00DE3CB9">
        <w:rPr>
          <w:rFonts w:hint="cs"/>
          <w:rtl/>
        </w:rPr>
        <w:t xml:space="preserve"> </w:t>
      </w:r>
      <w:r>
        <w:rPr>
          <w:rtl/>
        </w:rPr>
        <w:t>ـ</w:t>
      </w:r>
      <w:r w:rsidR="00DE3CB9">
        <w:rPr>
          <w:rFonts w:hint="cs"/>
          <w:rtl/>
        </w:rPr>
        <w:t xml:space="preserve"> </w:t>
      </w:r>
      <w:r w:rsidRPr="006216AF">
        <w:rPr>
          <w:rtl/>
        </w:rPr>
        <w:t xml:space="preserve">الرياض النضرة 2 : 272 ، ذخائر العقبى : 69 ، وابن عساكر في تاريخ </w:t>
      </w:r>
      <w:r w:rsidR="009902DC">
        <w:rPr>
          <w:rtl/>
        </w:rPr>
        <w:br/>
      </w:r>
      <w:r w:rsidRPr="006216AF">
        <w:rPr>
          <w:rtl/>
        </w:rPr>
        <w:t>دمشق 2 : 353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857 ، كنز العمال 5 : 35 ، فرائد السمطين 1 : 235 ، </w:t>
      </w:r>
      <w:r w:rsidR="009902DC">
        <w:rPr>
          <w:rtl/>
        </w:rPr>
        <w:br/>
      </w:r>
      <w:r w:rsidRPr="006216AF">
        <w:rPr>
          <w:rtl/>
        </w:rPr>
        <w:t>المغازلي في مناقبه : 39</w:t>
      </w:r>
      <w:r w:rsidR="0096323A">
        <w:rPr>
          <w:rtl/>
        </w:rPr>
        <w:t xml:space="preserve"> / </w:t>
      </w:r>
      <w:r w:rsidRPr="006216AF">
        <w:rPr>
          <w:rtl/>
        </w:rPr>
        <w:t>61</w:t>
      </w:r>
      <w:r w:rsidR="00410A32">
        <w:rPr>
          <w:rtl/>
        </w:rPr>
        <w:t xml:space="preserve"> .</w:t>
      </w:r>
    </w:p>
    <w:p w:rsidR="005F4626" w:rsidRPr="00901AF5" w:rsidRDefault="005F4626" w:rsidP="00DE3CB9">
      <w:pPr>
        <w:pStyle w:val="rfdFootnote0"/>
        <w:rPr>
          <w:rtl/>
        </w:rPr>
      </w:pPr>
      <w:r w:rsidRPr="00901AF5">
        <w:rPr>
          <w:rtl/>
        </w:rPr>
        <w:t>3</w:t>
      </w:r>
      <w:r w:rsidR="00DE3CB9">
        <w:rPr>
          <w:rFonts w:hint="cs"/>
          <w:rtl/>
        </w:rPr>
        <w:t xml:space="preserve"> </w:t>
      </w:r>
      <w:r w:rsidRPr="00901AF5">
        <w:rPr>
          <w:rtl/>
        </w:rPr>
        <w:t>ـ</w:t>
      </w:r>
      <w:r w:rsidR="00DE3CB9">
        <w:rPr>
          <w:rFonts w:hint="cs"/>
          <w:rtl/>
        </w:rPr>
        <w:t xml:space="preserve"> </w:t>
      </w:r>
      <w:r w:rsidRPr="00901AF5">
        <w:rPr>
          <w:rtl/>
        </w:rPr>
        <w:t>الرياض النضرة 2 : 272 ، ذخائر العقبى : 69 ، فرائد السمطين :</w:t>
      </w:r>
      <w:r w:rsidR="00901AF5">
        <w:rPr>
          <w:rtl/>
        </w:rPr>
        <w:t xml:space="preserve"> </w:t>
      </w:r>
      <w:r w:rsidR="009902DC">
        <w:rPr>
          <w:rtl/>
        </w:rPr>
        <w:br/>
      </w:r>
      <w:r w:rsidRPr="00901AF5">
        <w:rPr>
          <w:rtl/>
        </w:rPr>
        <w:t>1 : 235 ، كنز العمال 5 : 35</w:t>
      </w:r>
      <w:r w:rsidR="00410A32">
        <w:rPr>
          <w:rtl/>
        </w:rPr>
        <w:t xml:space="preserve"> .</w:t>
      </w:r>
    </w:p>
    <w:p w:rsidR="005F4626" w:rsidRPr="006216AF" w:rsidRDefault="005F4626" w:rsidP="00817949">
      <w:pPr>
        <w:pStyle w:val="rfdNormal0"/>
        <w:rPr>
          <w:rtl/>
        </w:rPr>
      </w:pPr>
      <w:r>
        <w:rPr>
          <w:rtl/>
        </w:rPr>
        <w:br w:type="page"/>
      </w:r>
      <w:r w:rsidR="00817949" w:rsidRPr="00817949">
        <w:rPr>
          <w:rStyle w:val="rfdAie"/>
          <w:rtl/>
        </w:rPr>
        <w:lastRenderedPageBreak/>
        <w:t>لَيَسْتَخْلِفَنَّهُمْ فِي الْأَرْضِ كَمَا اسْتَخْلَفَ الَّذِينَ مِن قَبْلِهِمْ</w:t>
      </w:r>
      <w:r w:rsidRPr="0081794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الآية</w:t>
      </w:r>
      <w:r w:rsidR="00410A32">
        <w:rPr>
          <w:rtl/>
        </w:rPr>
        <w:t xml:space="preserve"> .</w:t>
      </w:r>
      <w:r w:rsidR="00901AF5">
        <w:rPr>
          <w:rtl/>
        </w:rPr>
        <w:t xml:space="preserve"> </w:t>
      </w:r>
      <w:r w:rsidR="009902DC">
        <w:rPr>
          <w:rtl/>
        </w:rPr>
        <w:br/>
      </w:r>
      <w:r w:rsidRPr="006216AF">
        <w:rPr>
          <w:rtl/>
        </w:rPr>
        <w:t>ومن استخلفه الله تعالى فهو الخليفة</w:t>
      </w:r>
      <w:r w:rsidR="00410A32">
        <w:rPr>
          <w:rtl/>
        </w:rPr>
        <w:t xml:space="preserve"> .</w:t>
      </w:r>
    </w:p>
    <w:p w:rsidR="005F4626" w:rsidRPr="006216AF" w:rsidRDefault="005F4626" w:rsidP="00817949">
      <w:pPr>
        <w:rPr>
          <w:rtl/>
        </w:rPr>
      </w:pPr>
      <w:r w:rsidRPr="006216AF">
        <w:rPr>
          <w:rtl/>
        </w:rPr>
        <w:t xml:space="preserve">وفي الآية تنبيه على أنّها ليست فيمن سواهم ، لأنّ من ادعى </w:t>
      </w:r>
      <w:r w:rsidR="009902DC">
        <w:rPr>
          <w:rtl/>
        </w:rPr>
        <w:br/>
      </w:r>
      <w:r w:rsidRPr="006216AF">
        <w:rPr>
          <w:rtl/>
        </w:rPr>
        <w:t xml:space="preserve">الخلافة من غيرهم إنّما استخلفه الناس ، واختاره الخلق ، ولم يستخلفه </w:t>
      </w:r>
      <w:r w:rsidR="009902DC">
        <w:rPr>
          <w:rtl/>
        </w:rPr>
        <w:br/>
      </w:r>
      <w:r w:rsidRPr="006216AF">
        <w:rPr>
          <w:rtl/>
        </w:rPr>
        <w:t xml:space="preserve">الله تبارك وتعالى ، وقد قال الله عزّ من قائل : </w:t>
      </w:r>
      <w:r w:rsidRPr="006216AF">
        <w:rPr>
          <w:rStyle w:val="rfdAlaem"/>
          <w:rtl/>
        </w:rPr>
        <w:t>(</w:t>
      </w:r>
      <w:r w:rsidR="00817949" w:rsidRPr="00817949">
        <w:rPr>
          <w:rStyle w:val="rfdAie"/>
          <w:rtl/>
        </w:rPr>
        <w:t xml:space="preserve"> كَمَا اسْتَخْلَفَ الَّذِينَ </w:t>
      </w:r>
      <w:r w:rsidR="00817949">
        <w:rPr>
          <w:rStyle w:val="rfdAie"/>
          <w:rtl/>
        </w:rPr>
        <w:br/>
      </w:r>
      <w:r w:rsidR="00817949" w:rsidRPr="00817949">
        <w:rPr>
          <w:rStyle w:val="rfdAie"/>
          <w:rtl/>
        </w:rPr>
        <w:t>مِن قَبْلِهِمْ</w:t>
      </w:r>
      <w:r w:rsidRPr="0081794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ومن استخلفه الله كان مطهّرا</w:t>
      </w:r>
      <w:r w:rsidR="00817949">
        <w:rPr>
          <w:rtl/>
        </w:rPr>
        <w:t>ً</w:t>
      </w:r>
      <w:r w:rsidRPr="006216AF">
        <w:rPr>
          <w:rtl/>
        </w:rPr>
        <w:t xml:space="preserve"> من الأدناس ، متميّزا</w:t>
      </w:r>
      <w:r w:rsidR="00817949">
        <w:rPr>
          <w:rtl/>
        </w:rPr>
        <w:t>ً</w:t>
      </w:r>
      <w:r w:rsidRPr="006216AF">
        <w:rPr>
          <w:rtl/>
        </w:rPr>
        <w:t xml:space="preserve"> </w:t>
      </w:r>
      <w:r w:rsidR="009902DC">
        <w:rPr>
          <w:rtl/>
        </w:rPr>
        <w:br/>
      </w:r>
      <w:r w:rsidRPr="006216AF">
        <w:rPr>
          <w:rtl/>
        </w:rPr>
        <w:t>بالعصمة من الناس ، وليس ذلك من صفة من تصدّى للأمر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روي عن آل محمّد </w:t>
      </w:r>
      <w:r w:rsidR="00470C8A">
        <w:rPr>
          <w:rtl/>
        </w:rPr>
        <w:t>(ص)</w:t>
      </w:r>
      <w:r w:rsidRPr="006216AF">
        <w:rPr>
          <w:rtl/>
        </w:rPr>
        <w:t xml:space="preserve"> حقيقة ذلك ، فيا لها من مرتبة </w:t>
      </w:r>
      <w:r w:rsidR="009902DC">
        <w:rPr>
          <w:rtl/>
        </w:rPr>
        <w:br/>
      </w:r>
      <w:r w:rsidRPr="006216AF">
        <w:rPr>
          <w:rtl/>
        </w:rPr>
        <w:t>شريفة ، ومنقبة منيفة ، وفضيلة باهرة ، وحجّة قاهرة</w:t>
      </w:r>
      <w:r w:rsidR="00410A32">
        <w:rPr>
          <w:rtl/>
        </w:rPr>
        <w:t xml:space="preserve"> .</w:t>
      </w:r>
    </w:p>
    <w:p w:rsidR="005F4626" w:rsidRPr="006216AF" w:rsidRDefault="005F4626" w:rsidP="00DE3CB9">
      <w:pPr>
        <w:rPr>
          <w:rtl/>
        </w:rPr>
      </w:pPr>
      <w:r w:rsidRPr="006216AF">
        <w:rPr>
          <w:rtl/>
        </w:rPr>
        <w:t xml:space="preserve">والثانية : أنه سبحانه وتعالى علّم آدم الأسماء كلّها وألهمه معانيها ، </w:t>
      </w:r>
      <w:r w:rsidR="009902DC">
        <w:rPr>
          <w:rtl/>
        </w:rPr>
        <w:br/>
      </w:r>
      <w:r w:rsidRPr="006216AF">
        <w:rPr>
          <w:rtl/>
        </w:rPr>
        <w:t xml:space="preserve">ثمّ قال للملائكة </w:t>
      </w:r>
      <w:r w:rsidRPr="006216AF">
        <w:rPr>
          <w:rStyle w:val="rfdAlaem"/>
          <w:rtl/>
        </w:rPr>
        <w:t>(</w:t>
      </w:r>
      <w:r w:rsidR="00817949" w:rsidRPr="00817949">
        <w:rPr>
          <w:rStyle w:val="rfdAie"/>
          <w:rtl/>
        </w:rPr>
        <w:t xml:space="preserve"> أَنبِئُونِي بِأَسْمَاءِ هَـٰؤُلَاءِ إِن كُنتُمْ صَادِقِينَ</w:t>
      </w:r>
      <w:r w:rsidRPr="0081794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فلمّا </w:t>
      </w:r>
      <w:r w:rsidR="009902DC">
        <w:rPr>
          <w:rtl/>
        </w:rPr>
        <w:br/>
      </w:r>
      <w:r w:rsidRPr="006216AF">
        <w:rPr>
          <w:rtl/>
        </w:rPr>
        <w:t xml:space="preserve">عجزوا واعترفوا ، قال لآدم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Pr="006216AF">
        <w:rPr>
          <w:rStyle w:val="rfdAlaem"/>
          <w:rtl/>
        </w:rPr>
        <w:t>(</w:t>
      </w:r>
      <w:r w:rsidR="00817949" w:rsidRPr="00817949">
        <w:rPr>
          <w:rStyle w:val="rfdAie"/>
          <w:rtl/>
        </w:rPr>
        <w:t xml:space="preserve"> أَنبَأَهُم بِأَسْمَائِهِمْ</w:t>
      </w:r>
      <w:r w:rsidRPr="0081794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فلمّا </w:t>
      </w:r>
      <w:r w:rsidR="009902DC">
        <w:rPr>
          <w:rtl/>
        </w:rPr>
        <w:br/>
      </w:r>
      <w:r w:rsidRPr="006216AF">
        <w:rPr>
          <w:rtl/>
        </w:rPr>
        <w:t xml:space="preserve">عرفت الملائكة فضيلته وأيقنوا برتبته ، أمرهم بالسجود تكرمة له ، فأذعن </w:t>
      </w:r>
      <w:r w:rsidR="009902DC">
        <w:rPr>
          <w:rtl/>
        </w:rPr>
        <w:br/>
      </w:r>
      <w:r w:rsidRPr="006216AF">
        <w:rPr>
          <w:rtl/>
        </w:rPr>
        <w:t>المخلصون وتمرّد من كان من أهل النفاق ، وجحد عنادا</w:t>
      </w:r>
      <w:r w:rsidR="00973113">
        <w:rPr>
          <w:rtl/>
        </w:rPr>
        <w:t>ً</w:t>
      </w:r>
      <w:r w:rsidRPr="006216AF">
        <w:rPr>
          <w:rtl/>
        </w:rPr>
        <w:t xml:space="preserve"> ، واستكبر </w:t>
      </w:r>
      <w:r w:rsidR="009902DC">
        <w:rPr>
          <w:rtl/>
        </w:rPr>
        <w:br/>
      </w:r>
      <w:r w:rsidRPr="006216AF">
        <w:rPr>
          <w:rtl/>
        </w:rPr>
        <w:t>حسدا</w:t>
      </w:r>
      <w:r w:rsidR="00973113">
        <w:rPr>
          <w:rtl/>
        </w:rPr>
        <w:t>ً</w:t>
      </w:r>
      <w:r w:rsidRPr="006216AF">
        <w:rPr>
          <w:rtl/>
        </w:rPr>
        <w:t xml:space="preserve"> ، وادعى أنّه خير</w:t>
      </w:r>
      <w:r w:rsidR="00533704">
        <w:rPr>
          <w:rtl/>
        </w:rPr>
        <w:t>ٌ</w:t>
      </w:r>
      <w:r w:rsidRPr="006216AF">
        <w:rPr>
          <w:rtl/>
        </w:rPr>
        <w:t xml:space="preserve"> منه ، واعتقد في نفسه ما لم يجعله الله له ، </w:t>
      </w:r>
      <w:r w:rsidR="009902DC">
        <w:rPr>
          <w:rtl/>
        </w:rPr>
        <w:br/>
      </w:r>
      <w:r w:rsidRPr="006216AF">
        <w:rPr>
          <w:rtl/>
        </w:rPr>
        <w:t xml:space="preserve">فغضب الله عزّ وجل عليه ، فطرده عن بابه ، ووسمه باللعنة ، وأخرجه </w:t>
      </w:r>
      <w:r w:rsidR="009902DC">
        <w:rPr>
          <w:rtl/>
        </w:rPr>
        <w:br/>
      </w:r>
      <w:r w:rsidRPr="006216AF">
        <w:rPr>
          <w:rtl/>
        </w:rPr>
        <w:t xml:space="preserve">من جواره ، وأهبطه عن داره ، ومدح من أذعن لأمره ، وانقاد لحكمه </w:t>
      </w:r>
      <w:r w:rsidR="009902DC">
        <w:rPr>
          <w:rtl/>
        </w:rPr>
        <w:br/>
      </w:r>
      <w:r w:rsidRPr="006216AF">
        <w:rPr>
          <w:rtl/>
        </w:rPr>
        <w:t xml:space="preserve">بالسجود له بقوله تعالى : </w:t>
      </w:r>
      <w:r w:rsidRPr="006216AF">
        <w:rPr>
          <w:rStyle w:val="rfdAlaem"/>
          <w:rtl/>
        </w:rPr>
        <w:t>(</w:t>
      </w:r>
      <w:r w:rsidR="00533704" w:rsidRPr="00533704">
        <w:rPr>
          <w:rStyle w:val="rfdAie"/>
          <w:rtl/>
        </w:rPr>
        <w:t xml:space="preserve"> بَلْ عِبَادٌ مُّكْرَمُونَ</w:t>
      </w:r>
      <w:r w:rsidR="00533704">
        <w:rPr>
          <w:rStyle w:val="rfdAie"/>
          <w:rtl/>
        </w:rPr>
        <w:t xml:space="preserve"> </w:t>
      </w:r>
      <w:r w:rsidR="00DE3CB9">
        <w:rPr>
          <w:rStyle w:val="rfdAie"/>
        </w:rPr>
        <w:t>*</w:t>
      </w:r>
      <w:r w:rsidR="00533704" w:rsidRPr="00533704">
        <w:rPr>
          <w:rStyle w:val="rfdAie"/>
          <w:rtl/>
        </w:rPr>
        <w:t xml:space="preserve"> لَا يَسْبِقُونَهُ بِالْقَوْلِ وَهُم </w:t>
      </w:r>
      <w:r w:rsidR="00533704">
        <w:rPr>
          <w:rStyle w:val="rfdAie"/>
          <w:rtl/>
        </w:rPr>
        <w:br/>
      </w:r>
      <w:r w:rsidR="00533704" w:rsidRPr="00533704">
        <w:rPr>
          <w:rStyle w:val="rfdAie"/>
          <w:rtl/>
        </w:rPr>
        <w:t>بِأَمْرِهِ يَعْمَلُونَ</w:t>
      </w:r>
      <w:r w:rsidRPr="00533704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فميّز الله تعالى به بين المؤمن والمنافق ، والمخلص </w:t>
      </w:r>
      <w:r w:rsidR="009902DC">
        <w:rPr>
          <w:rtl/>
        </w:rPr>
        <w:br/>
      </w:r>
      <w:r w:rsidRPr="006216AF">
        <w:rPr>
          <w:rtl/>
        </w:rPr>
        <w:t xml:space="preserve">والمدغل </w:t>
      </w:r>
      <w:r w:rsidRPr="006216AF">
        <w:rPr>
          <w:rStyle w:val="rfdFootnotenum"/>
          <w:rtl/>
        </w:rPr>
        <w:t>(6)</w:t>
      </w:r>
      <w:r w:rsidR="00410A32">
        <w:rPr>
          <w:rtl/>
        </w:rPr>
        <w:t xml:space="preserve"> .</w:t>
      </w:r>
    </w:p>
    <w:p w:rsidR="00DE3CB9" w:rsidRPr="00DE3CB9" w:rsidRDefault="00DE3CB9" w:rsidP="00DE3CB9">
      <w:pPr>
        <w:pStyle w:val="rfdLine"/>
      </w:pPr>
      <w:r w:rsidRPr="00DE3CB9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</w:t>
      </w:r>
      <w:r w:rsidR="009902DC">
        <w:rPr>
          <w:rStyle w:val="rfdFootnote"/>
          <w:rtl/>
        </w:rPr>
        <w:t xml:space="preserve"> ، 2</w:t>
      </w:r>
      <w:r w:rsidRPr="006216AF">
        <w:rPr>
          <w:rStyle w:val="rfdFootnote"/>
          <w:rtl/>
        </w:rPr>
        <w:t>) سورة النور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55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سورة البقرة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31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سورة البقرة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33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سورة الأنبياء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الآيتان : 26 ، 27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E3CB9">
      <w:pPr>
        <w:rPr>
          <w:rtl/>
        </w:rPr>
      </w:pPr>
      <w:r w:rsidRPr="006216AF">
        <w:rPr>
          <w:rStyle w:val="rfdFootnote"/>
          <w:rtl/>
        </w:rPr>
        <w:t xml:space="preserve">(6) الدغل : الفساد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 w:rsidR="00DE3CB9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DE3CB9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دغل</w:t>
      </w:r>
      <w:r w:rsidR="00DE3CB9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DE3CB9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11 : 244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ر : المدعن ، </w:t>
      </w:r>
      <w:r w:rsidR="009902DC">
        <w:rPr>
          <w:rStyle w:val="rfdFootnote"/>
          <w:rtl/>
        </w:rPr>
        <w:br/>
      </w:r>
      <w:r w:rsidRPr="006216AF">
        <w:rPr>
          <w:rStyle w:val="rfdFootnote"/>
          <w:rtl/>
        </w:rPr>
        <w:t>وهو تصحيف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وقد أعطى الله تعالى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ما يماثل هذه </w:t>
      </w:r>
      <w:r w:rsidR="00206F0D">
        <w:rPr>
          <w:rtl/>
        </w:rPr>
        <w:br/>
      </w:r>
      <w:r w:rsidRPr="006216AF">
        <w:rPr>
          <w:rtl/>
        </w:rPr>
        <w:t xml:space="preserve">الفضائل ويوازيها ، ويقاربها ويدانيها ، وهو أنّ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على ما </w:t>
      </w:r>
      <w:r w:rsidR="00206F0D">
        <w:rPr>
          <w:rtl/>
        </w:rPr>
        <w:br/>
      </w:r>
      <w:r w:rsidRPr="006216AF">
        <w:rPr>
          <w:rtl/>
        </w:rPr>
        <w:t xml:space="preserve">روي في المشهور من الأثر ، والمنقول من الخبر </w:t>
      </w:r>
      <w:r w:rsidR="00C24190">
        <w:rPr>
          <w:rtl/>
        </w:rPr>
        <w:t>(</w:t>
      </w:r>
      <w:r w:rsidRPr="006216AF">
        <w:rPr>
          <w:rtl/>
        </w:rPr>
        <w:t xml:space="preserve">علّمه ألف باب ، </w:t>
      </w:r>
      <w:r w:rsidR="00206F0D">
        <w:rPr>
          <w:rtl/>
        </w:rPr>
        <w:br/>
      </w:r>
      <w:r w:rsidRPr="006216AF">
        <w:rPr>
          <w:rtl/>
        </w:rPr>
        <w:t xml:space="preserve">ففتح له من كلّ باب ألف باب </w:t>
      </w:r>
      <w:r w:rsidRPr="006216AF">
        <w:rPr>
          <w:rStyle w:val="rfdFootnotenum"/>
          <w:rtl/>
        </w:rPr>
        <w:t>(1</w:t>
      </w:r>
      <w:r w:rsidR="003E76E8">
        <w:rPr>
          <w:rStyle w:val="rfdFootnotenum"/>
          <w:rtl/>
        </w:rPr>
        <w:t>)</w:t>
      </w:r>
      <w:r w:rsidR="003E76E8">
        <w:rPr>
          <w:rtl/>
        </w:rPr>
        <w:t>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أنا مدينة العلم وعليّ بابها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وبيّن صحة ذلك قول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سلوني عمّا </w:t>
      </w:r>
      <w:r w:rsidR="00206F0D">
        <w:rPr>
          <w:rtl/>
        </w:rPr>
        <w:br/>
      </w:r>
      <w:r w:rsidRPr="006216AF">
        <w:rPr>
          <w:rtl/>
        </w:rPr>
        <w:t>دون العرش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وقوله : </w:t>
      </w:r>
      <w:r w:rsidR="009F08E4" w:rsidRPr="006216AF">
        <w:rPr>
          <w:rtl/>
        </w:rPr>
        <w:t>«</w:t>
      </w:r>
      <w:r w:rsidRPr="006216AF">
        <w:rPr>
          <w:rtl/>
        </w:rPr>
        <w:t>سلوني قبل أن تفقدوني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745BF7" w:rsidRDefault="005F4626" w:rsidP="00745BF7">
      <w:pPr>
        <w:rPr>
          <w:rStyle w:val="rfdLineChar"/>
        </w:rPr>
      </w:pPr>
      <w:r w:rsidRPr="006216AF">
        <w:rPr>
          <w:rtl/>
        </w:rPr>
        <w:t xml:space="preserve">وقوله : </w:t>
      </w:r>
      <w:r w:rsidR="009F08E4" w:rsidRPr="006216AF">
        <w:rPr>
          <w:rtl/>
        </w:rPr>
        <w:t>«</w:t>
      </w:r>
      <w:r w:rsidRPr="006216AF">
        <w:rPr>
          <w:rtl/>
        </w:rPr>
        <w:t>ما من فئة تضل فئة أو تهدي فئة ، إلا أنبأتكم</w:t>
      </w:r>
      <w:r w:rsidR="00745BF7">
        <w:rPr>
          <w:rFonts w:hint="cs"/>
          <w:rtl/>
        </w:rPr>
        <w:t xml:space="preserve"> </w:t>
      </w:r>
      <w:r>
        <w:rPr>
          <w:rtl/>
        </w:rPr>
        <w:t>ـ</w:t>
      </w:r>
      <w:r w:rsidR="00745BF7">
        <w:rPr>
          <w:rFonts w:hint="cs"/>
          <w:rtl/>
        </w:rPr>
        <w:t xml:space="preserve"> </w:t>
      </w:r>
      <w:r w:rsidRPr="006216AF">
        <w:rPr>
          <w:rtl/>
        </w:rPr>
        <w:t>لو</w:t>
      </w:r>
      <w:r w:rsidR="00745BF7">
        <w:rPr>
          <w:rFonts w:hint="cs"/>
          <w:rtl/>
        </w:rPr>
        <w:t xml:space="preserve"> </w:t>
      </w:r>
      <w:r w:rsidR="00745BF7">
        <w:rPr>
          <w:rtl/>
        </w:rPr>
        <w:br/>
      </w:r>
      <w:r w:rsidR="00745BF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745BF7">
      <w:pPr>
        <w:rPr>
          <w:rtl/>
        </w:rPr>
      </w:pPr>
      <w:r w:rsidRPr="006216AF">
        <w:rPr>
          <w:rStyle w:val="rfdFootnote"/>
          <w:rtl/>
        </w:rPr>
        <w:t>(1) بصائر الدرجات : 322</w:t>
      </w:r>
      <w:r w:rsidR="00745BF7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745BF7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باب 16</w:t>
      </w:r>
      <w:r w:rsidR="00745BF7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745BF7">
        <w:rPr>
          <w:rStyle w:val="rfdFootnote"/>
          <w:rFonts w:hint="cs"/>
          <w:rtl/>
        </w:rPr>
        <w:t xml:space="preserve"> </w:t>
      </w:r>
      <w:r w:rsidR="00A32ED3">
        <w:rPr>
          <w:rStyle w:val="rfdFootnote"/>
          <w:rtl/>
        </w:rPr>
        <w:t>بأسانيد مختلفة ، ابن شهرا</w:t>
      </w:r>
      <w:r w:rsidRPr="006216AF">
        <w:rPr>
          <w:rStyle w:val="rfdFootnote"/>
          <w:rtl/>
        </w:rPr>
        <w:t xml:space="preserve">شوب في </w:t>
      </w:r>
      <w:r w:rsidR="00206F0D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المناقب 2 : 36 ، مثله ، فرائد السمطين 1 : 101 ، تاريخ دمشق 2 : 483 ، </w:t>
      </w:r>
      <w:r w:rsidR="00206F0D">
        <w:rPr>
          <w:rStyle w:val="rfdFootnote"/>
          <w:rtl/>
        </w:rPr>
        <w:br/>
      </w:r>
      <w:r w:rsidRPr="006216AF">
        <w:rPr>
          <w:rStyle w:val="rfdFootnote"/>
          <w:rtl/>
        </w:rPr>
        <w:t>مجمع الزوائد 7 : 236 ، الغدير 3 : 120 ، كنز العمال 15 : 100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45BF7">
      <w:pPr>
        <w:rPr>
          <w:rtl/>
        </w:rPr>
      </w:pPr>
      <w:r w:rsidRPr="006216AF">
        <w:rPr>
          <w:rStyle w:val="rfdFootnote"/>
          <w:rtl/>
        </w:rPr>
        <w:t xml:space="preserve">(2) قد تواتر حديث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أنا مدينة العلم وعلي بابها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في كتب العامة والخاصة </w:t>
      </w:r>
      <w:r w:rsidR="00206F0D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منها تهذيب التهذيب 6 : 320 ، وفيض القدير 3 : 46 ، وتاريخ بغداد </w:t>
      </w:r>
      <w:r w:rsidR="00206F0D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4 : 248 بعدة طرق ، والمستدرك على الصحيحين 3 : 126 ، 127 ، وكنز </w:t>
      </w:r>
      <w:r w:rsidR="00206F0D">
        <w:rPr>
          <w:rStyle w:val="rfdFootnote"/>
          <w:rtl/>
        </w:rPr>
        <w:br/>
      </w:r>
      <w:r w:rsidRPr="006216AF">
        <w:rPr>
          <w:rStyle w:val="rfdFootnote"/>
          <w:rtl/>
        </w:rPr>
        <w:t>العمال 11 : 600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 xml:space="preserve">32890 ، </w:t>
      </w:r>
      <w:r w:rsidR="00166E62">
        <w:rPr>
          <w:rStyle w:val="rfdFootnote"/>
          <w:rtl/>
        </w:rPr>
        <w:t>و 1</w:t>
      </w:r>
      <w:r w:rsidRPr="006216AF">
        <w:rPr>
          <w:rStyle w:val="rfdFootnote"/>
          <w:rtl/>
        </w:rPr>
        <w:t>3 : 147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 xml:space="preserve">36463 ، واحقاق الحق </w:t>
      </w:r>
      <w:r w:rsidR="00206F0D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وملحقاته 4 : 276 ، 377 ، </w:t>
      </w:r>
      <w:r w:rsidR="00166E62">
        <w:rPr>
          <w:rStyle w:val="rfdFootnote"/>
          <w:rtl/>
        </w:rPr>
        <w:t>و 5</w:t>
      </w:r>
      <w:r w:rsidRPr="006216AF">
        <w:rPr>
          <w:rStyle w:val="rfdFootnote"/>
          <w:rtl/>
        </w:rPr>
        <w:t xml:space="preserve"> : 52 ، 469 ، 501 ، 504 ، و</w:t>
      </w:r>
      <w:r w:rsidR="00166E62">
        <w:rPr>
          <w:rStyle w:val="rfdFootnote"/>
          <w:rtl/>
        </w:rPr>
        <w:t xml:space="preserve"> </w:t>
      </w:r>
      <w:r w:rsidRPr="006216AF">
        <w:rPr>
          <w:rStyle w:val="rfdFootnote"/>
          <w:rtl/>
        </w:rPr>
        <w:t xml:space="preserve">8 : 184 ، </w:t>
      </w:r>
      <w:r w:rsidR="00206F0D">
        <w:rPr>
          <w:rStyle w:val="rfdFootnote"/>
          <w:rtl/>
        </w:rPr>
        <w:br/>
      </w:r>
      <w:r w:rsidRPr="006216AF">
        <w:rPr>
          <w:rStyle w:val="rfdFootnote"/>
          <w:rtl/>
        </w:rPr>
        <w:t>و</w:t>
      </w:r>
      <w:r w:rsidR="00166E62">
        <w:rPr>
          <w:rStyle w:val="rfdFootnote"/>
          <w:rtl/>
        </w:rPr>
        <w:t xml:space="preserve"> </w:t>
      </w:r>
      <w:r w:rsidRPr="006216AF">
        <w:rPr>
          <w:rStyle w:val="rfdFootnote"/>
          <w:rtl/>
        </w:rPr>
        <w:t xml:space="preserve">9 : 149 ، </w:t>
      </w:r>
      <w:r w:rsidR="00166E62">
        <w:rPr>
          <w:rStyle w:val="rfdFootnote"/>
          <w:rtl/>
        </w:rPr>
        <w:t>و 1</w:t>
      </w:r>
      <w:r w:rsidRPr="006216AF">
        <w:rPr>
          <w:rStyle w:val="rfdFootnote"/>
          <w:rtl/>
        </w:rPr>
        <w:t>6 : 277</w:t>
      </w:r>
      <w:r w:rsidR="00745BF7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745BF7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 xml:space="preserve">297 ، 377 ، </w:t>
      </w:r>
      <w:r w:rsidR="00166E62">
        <w:rPr>
          <w:rStyle w:val="rfdFootnote"/>
          <w:rtl/>
        </w:rPr>
        <w:t>و 2</w:t>
      </w:r>
      <w:r w:rsidRPr="006216AF">
        <w:rPr>
          <w:rStyle w:val="rfdFootnote"/>
          <w:rtl/>
        </w:rPr>
        <w:t xml:space="preserve">0 : 525 ، </w:t>
      </w:r>
      <w:r w:rsidR="00166E62">
        <w:rPr>
          <w:rStyle w:val="rfdFootnote"/>
          <w:rtl/>
        </w:rPr>
        <w:t>و 2</w:t>
      </w:r>
      <w:r w:rsidRPr="006216AF">
        <w:rPr>
          <w:rStyle w:val="rfdFootnote"/>
          <w:rtl/>
        </w:rPr>
        <w:t xml:space="preserve">1 : 415 ، </w:t>
      </w:r>
      <w:r w:rsidR="00206F0D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428 ، والغدير 6 : 79 ، وعبقات الأنوار مجلد حديث أنا مدينة العلم ، </w:t>
      </w:r>
      <w:r w:rsidR="00206F0D">
        <w:rPr>
          <w:rStyle w:val="rfdFootnote"/>
          <w:rtl/>
        </w:rPr>
        <w:br/>
      </w:r>
      <w:r w:rsidRPr="006216AF">
        <w:rPr>
          <w:rStyle w:val="rfdFootnote"/>
          <w:rtl/>
        </w:rPr>
        <w:t>وفضائل الخمسة من الصحاح الستة 2 : 250 ذكر عدة مصادر من العامة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بصائر الدرجات : 286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باب 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أمالي الصدوق : 280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1 ، التوحيد : 92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 xml:space="preserve">6 </w:t>
      </w:r>
      <w:r w:rsidR="00166E62">
        <w:rPr>
          <w:rStyle w:val="rfdFootnote"/>
          <w:rtl/>
        </w:rPr>
        <w:t>و 3</w:t>
      </w:r>
      <w:r w:rsidRPr="006216AF">
        <w:rPr>
          <w:rStyle w:val="rfdFootnote"/>
          <w:rtl/>
        </w:rPr>
        <w:t>04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 xml:space="preserve">5 حديث طويل </w:t>
      </w:r>
      <w:r w:rsidR="00206F0D">
        <w:rPr>
          <w:rStyle w:val="rfdFootnote"/>
          <w:rtl/>
        </w:rPr>
        <w:br/>
      </w:r>
      <w:r w:rsidRPr="006216AF">
        <w:rPr>
          <w:rStyle w:val="rfdFootnote"/>
          <w:rtl/>
        </w:rPr>
        <w:t>كرر فيه قوله</w:t>
      </w:r>
      <w:r w:rsidRPr="00A32ED3">
        <w:rPr>
          <w:rStyle w:val="rfdFootnote"/>
          <w:rtl/>
        </w:rPr>
        <w:t xml:space="preserve"> </w:t>
      </w:r>
      <w:r w:rsidR="00276CED" w:rsidRPr="00A32ED3">
        <w:rPr>
          <w:rStyle w:val="rfdFootnote"/>
          <w:rtl/>
        </w:rPr>
        <w:t>عليه السلام</w:t>
      </w:r>
      <w:r w:rsidRPr="00A32ED3">
        <w:rPr>
          <w:rStyle w:val="rfdFootnote"/>
          <w:rtl/>
        </w:rPr>
        <w:t xml:space="preserve"> </w:t>
      </w:r>
      <w:r w:rsidRPr="006216AF">
        <w:rPr>
          <w:rStyle w:val="rfdFootnote"/>
          <w:rtl/>
        </w:rPr>
        <w:t xml:space="preserve">سلوني قبل أن تفقدوني عدة مرات ، </w:t>
      </w:r>
      <w:r w:rsidR="00452BB2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الاختصاص : 235 ، المناقب 2 : 38 ، الاحتجاج : 258 ، ارشاد </w:t>
      </w:r>
      <w:r w:rsidR="00452BB2">
        <w:rPr>
          <w:rStyle w:val="rfdFootnote"/>
          <w:rtl/>
        </w:rPr>
        <w:br/>
      </w:r>
      <w:r w:rsidRPr="006216AF">
        <w:rPr>
          <w:rStyle w:val="rfdFootnote"/>
          <w:rtl/>
        </w:rPr>
        <w:t>القلوب : 374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377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01AF5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شئت</w:t>
      </w:r>
      <w:r>
        <w:rPr>
          <w:rtl/>
        </w:rPr>
        <w:t xml:space="preserve"> ـ </w:t>
      </w:r>
      <w:r w:rsidRPr="006216AF">
        <w:rPr>
          <w:rtl/>
        </w:rPr>
        <w:t>بسائقها وقائدها وناعقها ، ومحطّ رحالها إلى يوم القيامة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745BF7">
      <w:pPr>
        <w:rPr>
          <w:rtl/>
        </w:rPr>
      </w:pPr>
      <w:r w:rsidRPr="006216AF">
        <w:rPr>
          <w:rtl/>
        </w:rPr>
        <w:t>115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745BF7">
        <w:rPr>
          <w:rFonts w:hint="cs"/>
          <w:rtl/>
        </w:rPr>
        <w:t xml:space="preserve"> </w:t>
      </w:r>
      <w:r>
        <w:rPr>
          <w:rtl/>
        </w:rPr>
        <w:t>ـ</w:t>
      </w:r>
      <w:r w:rsidR="00745BF7">
        <w:rPr>
          <w:rFonts w:hint="cs"/>
          <w:rtl/>
        </w:rPr>
        <w:t xml:space="preserve"> </w:t>
      </w:r>
      <w:r w:rsidRPr="006216AF">
        <w:rPr>
          <w:rtl/>
        </w:rPr>
        <w:t>وقوله وقد روى عنه عباية بن ربعي الأسدي ، قال :</w:t>
      </w:r>
      <w:r w:rsidR="00901AF5">
        <w:rPr>
          <w:rtl/>
        </w:rPr>
        <w:t xml:space="preserve"> </w:t>
      </w:r>
      <w:r w:rsidR="00452BB2">
        <w:rPr>
          <w:rtl/>
        </w:rPr>
        <w:br/>
      </w:r>
      <w:r w:rsidRPr="006216AF">
        <w:rPr>
          <w:rtl/>
        </w:rPr>
        <w:t xml:space="preserve">سمعته وهو يقول : </w:t>
      </w:r>
      <w:r w:rsidR="009F08E4" w:rsidRPr="006216AF">
        <w:rPr>
          <w:rtl/>
        </w:rPr>
        <w:t>«</w:t>
      </w:r>
      <w:r w:rsidRPr="006216AF">
        <w:rPr>
          <w:rtl/>
        </w:rPr>
        <w:t>سلوني قبل أن تفقدوني ،</w:t>
      </w:r>
      <w:r w:rsidR="00814EC9">
        <w:rPr>
          <w:rtl/>
        </w:rPr>
        <w:t xml:space="preserve"> أ</w:t>
      </w:r>
      <w:r w:rsidRPr="006216AF">
        <w:rPr>
          <w:rtl/>
        </w:rPr>
        <w:t xml:space="preserve">لا تسألوني عن علم </w:t>
      </w:r>
      <w:r w:rsidR="00452BB2">
        <w:rPr>
          <w:rtl/>
        </w:rPr>
        <w:br/>
      </w:r>
      <w:r w:rsidRPr="006216AF">
        <w:rPr>
          <w:rtl/>
        </w:rPr>
        <w:t>البلايا والمنايا والأنساب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وحديث الجفر ، والجامعة ، ومصحف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، وغير </w:t>
      </w:r>
      <w:r w:rsidR="00452BB2">
        <w:rPr>
          <w:rtl/>
        </w:rPr>
        <w:br/>
      </w:r>
      <w:r w:rsidRPr="006216AF">
        <w:rPr>
          <w:rtl/>
        </w:rPr>
        <w:t xml:space="preserve">ذلك غير خاف عند علماء أهل البيت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وفي إحصاء ذلك </w:t>
      </w:r>
      <w:r w:rsidR="00452BB2">
        <w:rPr>
          <w:rtl/>
        </w:rPr>
        <w:br/>
      </w:r>
      <w:r w:rsidRPr="006216AF">
        <w:rPr>
          <w:rtl/>
        </w:rPr>
        <w:t>كثرة</w:t>
      </w:r>
      <w:r w:rsidR="00410A32">
        <w:rPr>
          <w:rtl/>
        </w:rPr>
        <w:t xml:space="preserve"> .</w:t>
      </w:r>
    </w:p>
    <w:p w:rsidR="005F4626" w:rsidRPr="006216AF" w:rsidRDefault="005F4626" w:rsidP="00745BF7">
      <w:pPr>
        <w:rPr>
          <w:rtl/>
        </w:rPr>
      </w:pPr>
      <w:r w:rsidRPr="006216AF">
        <w:rPr>
          <w:rtl/>
        </w:rPr>
        <w:t>116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745BF7">
        <w:rPr>
          <w:rFonts w:hint="cs"/>
          <w:rtl/>
        </w:rPr>
        <w:t xml:space="preserve"> </w:t>
      </w:r>
      <w:r>
        <w:rPr>
          <w:rtl/>
        </w:rPr>
        <w:t>ـ</w:t>
      </w:r>
      <w:r w:rsidR="00745BF7">
        <w:rPr>
          <w:rFonts w:hint="cs"/>
          <w:rtl/>
        </w:rPr>
        <w:t xml:space="preserve"> </w:t>
      </w:r>
      <w:r w:rsidRPr="006216AF">
        <w:rPr>
          <w:rtl/>
        </w:rPr>
        <w:t xml:space="preserve">فقد روى أبو إسحاق السبيعي أنّ الحسن بن عليّ </w:t>
      </w:r>
      <w:r w:rsidR="00452BB2">
        <w:rPr>
          <w:rtl/>
        </w:rPr>
        <w:br/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قال في الخطبة الّتي خطبها بعد وفاة أمير المؤمنين </w:t>
      </w:r>
      <w:r w:rsidR="00452BB2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وكان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يوجهه ويكنفه ، جبرئيل عن </w:t>
      </w:r>
      <w:r w:rsidR="00452BB2">
        <w:rPr>
          <w:rtl/>
        </w:rPr>
        <w:br/>
      </w:r>
      <w:r w:rsidRPr="006216AF">
        <w:rPr>
          <w:rtl/>
        </w:rPr>
        <w:t>يمينه ، وميكائيل عن شماله لا يرجع حتّى يفتح الله على يده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45BF7">
      <w:pPr>
        <w:rPr>
          <w:rtl/>
        </w:rPr>
      </w:pPr>
      <w:r w:rsidRPr="006216AF">
        <w:rPr>
          <w:rtl/>
        </w:rPr>
        <w:t>117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745BF7">
        <w:rPr>
          <w:rFonts w:hint="cs"/>
          <w:rtl/>
        </w:rPr>
        <w:t xml:space="preserve"> </w:t>
      </w:r>
      <w:r>
        <w:rPr>
          <w:rtl/>
        </w:rPr>
        <w:t>ـ</w:t>
      </w:r>
      <w:r w:rsidR="00745BF7">
        <w:rPr>
          <w:rFonts w:hint="cs"/>
          <w:rtl/>
        </w:rPr>
        <w:t xml:space="preserve"> </w:t>
      </w:r>
      <w:r w:rsidRPr="006216AF">
        <w:rPr>
          <w:rtl/>
        </w:rPr>
        <w:t xml:space="preserve">ويصدق ذلك ما رواه جابر بن عبد الله ، قال : قال </w:t>
      </w:r>
      <w:r w:rsidR="00452BB2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ما اعتص</w:t>
      </w:r>
      <w:r w:rsidRPr="00A6486F">
        <w:rPr>
          <w:rtl/>
        </w:rPr>
        <w:t>ى</w:t>
      </w:r>
      <w:r w:rsidR="00247511" w:rsidRPr="00A6486F">
        <w:rPr>
          <w:rtl/>
        </w:rPr>
        <w:t>ٰ</w:t>
      </w:r>
      <w:r w:rsidRPr="006216AF">
        <w:rPr>
          <w:rtl/>
        </w:rPr>
        <w:t xml:space="preserve"> عليّ</w:t>
      </w:r>
      <w:r w:rsidR="00247511">
        <w:rPr>
          <w:rtl/>
        </w:rPr>
        <w:t>َ</w:t>
      </w:r>
      <w:r w:rsidRPr="006216AF">
        <w:rPr>
          <w:rtl/>
        </w:rPr>
        <w:t xml:space="preserve"> أهل مملكة قط </w:t>
      </w:r>
      <w:r w:rsidR="00335A4F">
        <w:rPr>
          <w:rtl/>
        </w:rPr>
        <w:t>إلّا</w:t>
      </w:r>
      <w:r w:rsidRPr="006216AF">
        <w:rPr>
          <w:rtl/>
        </w:rPr>
        <w:t xml:space="preserve"> رميتهم بسهم </w:t>
      </w:r>
      <w:r w:rsidR="00452BB2">
        <w:rPr>
          <w:rtl/>
        </w:rPr>
        <w:br/>
      </w:r>
      <w:r w:rsidRPr="006216AF">
        <w:rPr>
          <w:rtl/>
        </w:rPr>
        <w:t>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قلنا : يا رسول الله ، وما سهم الله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عليّ بن أبي طالب ، ما بعثته في سرية قط </w:t>
      </w:r>
      <w:r w:rsidR="00335A4F">
        <w:rPr>
          <w:rtl/>
        </w:rPr>
        <w:t>إلّا</w:t>
      </w:r>
      <w:r w:rsidRPr="006216AF">
        <w:rPr>
          <w:rtl/>
        </w:rPr>
        <w:t xml:space="preserve"> رأيت جبريل </w:t>
      </w:r>
      <w:r w:rsidR="00452BB2">
        <w:rPr>
          <w:rtl/>
        </w:rPr>
        <w:br/>
      </w:r>
      <w:r w:rsidRPr="006216AF">
        <w:rPr>
          <w:rtl/>
        </w:rPr>
        <w:t xml:space="preserve">عن يمينه ، وميكائيل عن يساره وملك الموت أمامه في سحابة تظله ، </w:t>
      </w:r>
      <w:r w:rsidR="00452BB2">
        <w:rPr>
          <w:rtl/>
        </w:rPr>
        <w:br/>
      </w:r>
      <w:r w:rsidRPr="006216AF">
        <w:rPr>
          <w:rtl/>
        </w:rPr>
        <w:t>حتّى يعطي الله لحبيبي النصر والظفر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745BF7" w:rsidRPr="00745BF7" w:rsidRDefault="00745BF7" w:rsidP="00745BF7">
      <w:pPr>
        <w:pStyle w:val="rfdLine"/>
      </w:pPr>
      <w:r w:rsidRPr="00745BF7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أمالي الطوسي : 1 : 58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86 ، مثله ، نهج البلاغة 1 : 182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 xml:space="preserve">89 ، شرح </w:t>
      </w:r>
      <w:r w:rsidR="00452BB2">
        <w:rPr>
          <w:rStyle w:val="rfdFootnote"/>
          <w:rtl/>
        </w:rPr>
        <w:br/>
      </w:r>
      <w:r w:rsidRPr="006216AF">
        <w:rPr>
          <w:rStyle w:val="rfdFootnote"/>
          <w:rtl/>
        </w:rPr>
        <w:t>النهج 7 : 44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92 ، المناقب 2 : 39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45BF7">
      <w:pPr>
        <w:pStyle w:val="rfdFootnote0"/>
        <w:rPr>
          <w:rtl/>
        </w:rPr>
      </w:pPr>
      <w:r w:rsidRPr="006216AF">
        <w:rPr>
          <w:rtl/>
        </w:rPr>
        <w:t>4</w:t>
      </w:r>
      <w:r w:rsidR="00745BF7">
        <w:rPr>
          <w:rFonts w:hint="cs"/>
          <w:rtl/>
        </w:rPr>
        <w:t xml:space="preserve"> </w:t>
      </w:r>
      <w:r>
        <w:rPr>
          <w:rtl/>
        </w:rPr>
        <w:t>ـ</w:t>
      </w:r>
      <w:r w:rsidR="00745BF7">
        <w:rPr>
          <w:rFonts w:hint="cs"/>
          <w:rtl/>
        </w:rPr>
        <w:t xml:space="preserve"> </w:t>
      </w:r>
      <w:r w:rsidRPr="006216AF">
        <w:rPr>
          <w:rtl/>
        </w:rPr>
        <w:t>بصائر الدرجات : 286</w:t>
      </w:r>
      <w:r w:rsidR="0096323A">
        <w:rPr>
          <w:rtl/>
        </w:rPr>
        <w:t xml:space="preserve"> / </w:t>
      </w:r>
      <w:r w:rsidRPr="006216AF">
        <w:rPr>
          <w:rtl/>
        </w:rPr>
        <w:t>1 وباب 2 من نفس الصفحة</w:t>
      </w:r>
      <w:r w:rsidR="00745BF7">
        <w:rPr>
          <w:rFonts w:hint="cs"/>
          <w:rtl/>
        </w:rPr>
        <w:t xml:space="preserve"> </w:t>
      </w:r>
      <w:r>
        <w:rPr>
          <w:rtl/>
        </w:rPr>
        <w:t>ـ</w:t>
      </w:r>
      <w:r w:rsidR="00745BF7">
        <w:rPr>
          <w:rFonts w:hint="cs"/>
          <w:rtl/>
        </w:rPr>
        <w:t xml:space="preserve"> </w:t>
      </w:r>
      <w:r w:rsidRPr="006216AF">
        <w:rPr>
          <w:rtl/>
        </w:rPr>
        <w:t xml:space="preserve">ذكره بأسانيد </w:t>
      </w:r>
      <w:r w:rsidR="00452BB2">
        <w:rPr>
          <w:rtl/>
        </w:rPr>
        <w:br/>
      </w:r>
      <w:r w:rsidRPr="006216AF">
        <w:rPr>
          <w:rtl/>
        </w:rPr>
        <w:t>متعددة مثله</w:t>
      </w:r>
      <w:r w:rsidR="00410A32">
        <w:rPr>
          <w:rtl/>
        </w:rPr>
        <w:t xml:space="preserve"> .</w:t>
      </w:r>
    </w:p>
    <w:p w:rsidR="005F4626" w:rsidRPr="006216AF" w:rsidRDefault="005F4626" w:rsidP="00745BF7">
      <w:pPr>
        <w:pStyle w:val="rfdFootnote0"/>
        <w:rPr>
          <w:rtl/>
        </w:rPr>
      </w:pPr>
      <w:r w:rsidRPr="006216AF">
        <w:rPr>
          <w:rtl/>
        </w:rPr>
        <w:t>5</w:t>
      </w:r>
      <w:r w:rsidR="00745BF7">
        <w:rPr>
          <w:rFonts w:hint="cs"/>
          <w:rtl/>
        </w:rPr>
        <w:t xml:space="preserve"> </w:t>
      </w:r>
      <w:r>
        <w:rPr>
          <w:rtl/>
        </w:rPr>
        <w:t>ـ</w:t>
      </w:r>
      <w:r w:rsidR="00745BF7">
        <w:rPr>
          <w:rFonts w:hint="cs"/>
          <w:rtl/>
        </w:rPr>
        <w:t xml:space="preserve"> </w:t>
      </w:r>
      <w:r w:rsidRPr="006216AF">
        <w:rPr>
          <w:rtl/>
        </w:rPr>
        <w:t xml:space="preserve">أمالي الطوسي 1 : 276 ، تفسير فرات : 72 ، ارشاد المفيد : 188 ، </w:t>
      </w:r>
      <w:r w:rsidR="00452BB2">
        <w:rPr>
          <w:rtl/>
        </w:rPr>
        <w:br/>
      </w:r>
      <w:r w:rsidRPr="006216AF">
        <w:rPr>
          <w:rtl/>
        </w:rPr>
        <w:t>اعلام الورى</w:t>
      </w:r>
      <w:r w:rsidR="00247511" w:rsidRPr="00A6486F">
        <w:rPr>
          <w:rtl/>
        </w:rPr>
        <w:t>ٰ</w:t>
      </w:r>
      <w:r w:rsidRPr="006216AF">
        <w:rPr>
          <w:rtl/>
        </w:rPr>
        <w:t xml:space="preserve"> : 208 ، شرح النهج 16 : 30 ، مقاتل الطالبيين : 30</w:t>
      </w:r>
      <w:r w:rsidR="00745BF7">
        <w:rPr>
          <w:rFonts w:hint="cs"/>
          <w:rtl/>
        </w:rPr>
        <w:t xml:space="preserve"> </w:t>
      </w:r>
      <w:r>
        <w:rPr>
          <w:rtl/>
        </w:rPr>
        <w:t>ـ</w:t>
      </w:r>
      <w:r w:rsidR="00745BF7">
        <w:rPr>
          <w:rFonts w:hint="cs"/>
          <w:rtl/>
        </w:rPr>
        <w:t xml:space="preserve"> </w:t>
      </w:r>
      <w:r w:rsidRPr="006216AF">
        <w:rPr>
          <w:rtl/>
        </w:rPr>
        <w:t xml:space="preserve">31 </w:t>
      </w:r>
      <w:r w:rsidR="00452BB2">
        <w:rPr>
          <w:rtl/>
        </w:rPr>
        <w:br/>
      </w:r>
      <w:r w:rsidRPr="006216AF">
        <w:rPr>
          <w:rtl/>
        </w:rPr>
        <w:t>وفي المصادر كلها ورد بالمثل</w:t>
      </w:r>
      <w:r w:rsidR="00410A32">
        <w:rPr>
          <w:rtl/>
        </w:rPr>
        <w:t xml:space="preserve"> .</w:t>
      </w:r>
    </w:p>
    <w:p w:rsidR="005F4626" w:rsidRPr="006216AF" w:rsidRDefault="005F4626" w:rsidP="00247511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كفاية الطالب : 134 ، المناقب لابن شهر</w:t>
      </w:r>
      <w:r w:rsidR="00247511">
        <w:rPr>
          <w:rtl/>
        </w:rPr>
        <w:t>ا</w:t>
      </w:r>
      <w:r w:rsidRPr="006216AF">
        <w:rPr>
          <w:rtl/>
        </w:rPr>
        <w:t>شوب 2 : 139</w:t>
      </w:r>
      <w:r w:rsidR="00410A32">
        <w:rPr>
          <w:rtl/>
        </w:rPr>
        <w:t xml:space="preserve"> .</w:t>
      </w:r>
    </w:p>
    <w:p w:rsidR="005F4626" w:rsidRPr="006216AF" w:rsidRDefault="005F4626" w:rsidP="007C0B47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118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7C0B47">
        <w:rPr>
          <w:rFonts w:hint="cs"/>
          <w:rtl/>
        </w:rPr>
        <w:t xml:space="preserve"> </w:t>
      </w:r>
      <w:r>
        <w:rPr>
          <w:rtl/>
        </w:rPr>
        <w:t>ـ</w:t>
      </w:r>
      <w:r w:rsidR="007C0B47">
        <w:rPr>
          <w:rFonts w:hint="cs"/>
          <w:rtl/>
        </w:rPr>
        <w:t xml:space="preserve"> </w:t>
      </w:r>
      <w:r w:rsidRPr="006216AF">
        <w:rPr>
          <w:rtl/>
        </w:rPr>
        <w:t xml:space="preserve">وقال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الله تعالى جعل ملائكة </w:t>
      </w:r>
      <w:r w:rsidR="00452BB2">
        <w:rPr>
          <w:rtl/>
        </w:rPr>
        <w:br/>
      </w:r>
      <w:r w:rsidRPr="006216AF">
        <w:rPr>
          <w:rtl/>
        </w:rPr>
        <w:t>سياحين في الأرض ، فإذا مرّوا بآل محمّد مسحوا بأجنحتهم ر</w:t>
      </w:r>
      <w:r w:rsidR="00973113">
        <w:rPr>
          <w:rtl/>
        </w:rPr>
        <w:t>ؤ</w:t>
      </w:r>
      <w:r w:rsidRPr="006216AF">
        <w:rPr>
          <w:rtl/>
        </w:rPr>
        <w:t>وسهم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C0B47">
      <w:pPr>
        <w:rPr>
          <w:rtl/>
        </w:rPr>
      </w:pPr>
      <w:r w:rsidRPr="006216AF">
        <w:rPr>
          <w:rtl/>
        </w:rPr>
        <w:t>119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7C0B47">
        <w:rPr>
          <w:rFonts w:hint="cs"/>
          <w:rtl/>
        </w:rPr>
        <w:t xml:space="preserve"> </w:t>
      </w:r>
      <w:r>
        <w:rPr>
          <w:rtl/>
        </w:rPr>
        <w:t>ـ</w:t>
      </w:r>
      <w:r w:rsidR="007C0B47">
        <w:rPr>
          <w:rFonts w:hint="cs"/>
          <w:rtl/>
        </w:rPr>
        <w:t xml:space="preserve"> </w:t>
      </w:r>
      <w:r w:rsidRPr="006216AF">
        <w:rPr>
          <w:rtl/>
        </w:rPr>
        <w:t xml:space="preserve">روى أبو جعفر الباقر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قال أمير </w:t>
      </w:r>
      <w:r w:rsidR="00452BB2">
        <w:rPr>
          <w:rtl/>
        </w:rPr>
        <w:br/>
      </w:r>
      <w:r w:rsidRPr="006216AF">
        <w:rPr>
          <w:rtl/>
        </w:rPr>
        <w:t xml:space="preserve">المؤمنين </w:t>
      </w:r>
      <w:r w:rsidR="00276CED">
        <w:rPr>
          <w:rtl/>
        </w:rPr>
        <w:t>عليه السلام</w:t>
      </w:r>
      <w:r w:rsidR="007C0B47">
        <w:rPr>
          <w:rFonts w:hint="cs"/>
          <w:rtl/>
        </w:rPr>
        <w:t xml:space="preserve"> </w:t>
      </w:r>
      <w:r>
        <w:rPr>
          <w:rtl/>
        </w:rPr>
        <w:t>ـ</w:t>
      </w:r>
      <w:r w:rsidR="007C0B47">
        <w:rPr>
          <w:rFonts w:hint="cs"/>
          <w:rtl/>
        </w:rPr>
        <w:t xml:space="preserve"> </w:t>
      </w:r>
      <w:r w:rsidRPr="006216AF">
        <w:rPr>
          <w:rtl/>
        </w:rPr>
        <w:t>بعد قتل عثمان بن عفان</w:t>
      </w:r>
      <w:r w:rsidR="007C0B47">
        <w:rPr>
          <w:rFonts w:hint="cs"/>
          <w:rtl/>
        </w:rPr>
        <w:t xml:space="preserve"> </w:t>
      </w:r>
      <w:r>
        <w:rPr>
          <w:rtl/>
        </w:rPr>
        <w:t>ـ</w:t>
      </w:r>
      <w:r w:rsidR="007C0B47">
        <w:rPr>
          <w:rFonts w:hint="cs"/>
          <w:rtl/>
        </w:rPr>
        <w:t xml:space="preserve"> </w:t>
      </w:r>
      <w:r w:rsidRPr="006216AF">
        <w:rPr>
          <w:rtl/>
        </w:rPr>
        <w:t xml:space="preserve">: أنشدكم بالله ، هل </w:t>
      </w:r>
      <w:r w:rsidR="00452BB2">
        <w:rPr>
          <w:rtl/>
        </w:rPr>
        <w:br/>
      </w:r>
      <w:r w:rsidRPr="006216AF">
        <w:rPr>
          <w:rtl/>
        </w:rPr>
        <w:t xml:space="preserve">فيكم أحد سلّم عليه جبرئيل وميكائيل وإسرافيل في ثلاثة آلاف من </w:t>
      </w:r>
      <w:r w:rsidR="00452BB2">
        <w:rPr>
          <w:rtl/>
        </w:rPr>
        <w:br/>
      </w:r>
      <w:r w:rsidRPr="006216AF">
        <w:rPr>
          <w:rtl/>
        </w:rPr>
        <w:t>الملائكة يوم بدر غيري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قالوا : لا</w:t>
      </w:r>
      <w:r w:rsidR="00410A32">
        <w:rPr>
          <w:rtl/>
        </w:rPr>
        <w:t xml:space="preserve"> .</w:t>
      </w:r>
    </w:p>
    <w:p w:rsidR="005F4626" w:rsidRPr="006216AF" w:rsidRDefault="005F4626" w:rsidP="007C0B47">
      <w:pPr>
        <w:rPr>
          <w:rtl/>
        </w:rPr>
      </w:pPr>
      <w:r w:rsidRPr="006216AF">
        <w:rPr>
          <w:rtl/>
        </w:rPr>
        <w:t>120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7C0B47">
        <w:rPr>
          <w:rFonts w:hint="cs"/>
          <w:rtl/>
        </w:rPr>
        <w:t xml:space="preserve"> </w:t>
      </w:r>
      <w:r>
        <w:rPr>
          <w:rtl/>
        </w:rPr>
        <w:t>ـ</w:t>
      </w:r>
      <w:r w:rsidR="007C0B47">
        <w:rPr>
          <w:rFonts w:hint="cs"/>
          <w:rtl/>
        </w:rPr>
        <w:t xml:space="preserve"> </w:t>
      </w:r>
      <w:r w:rsidRPr="006216AF">
        <w:rPr>
          <w:rtl/>
        </w:rPr>
        <w:t xml:space="preserve">روى الأصبغ بن نباتة ، قال : دخلت على أمير </w:t>
      </w:r>
      <w:r w:rsidR="00452BB2">
        <w:rPr>
          <w:rtl/>
        </w:rPr>
        <w:br/>
      </w:r>
      <w:r w:rsidRPr="006216AF">
        <w:rPr>
          <w:rtl/>
        </w:rPr>
        <w:t xml:space="preserve">المؤمنين ، والحسن والحسين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عنده ، وهو ينظر إليهما نظرا</w:t>
      </w:r>
      <w:r w:rsidR="00973113">
        <w:rPr>
          <w:rtl/>
        </w:rPr>
        <w:t>ً</w:t>
      </w:r>
      <w:r w:rsidRPr="006216AF">
        <w:rPr>
          <w:rtl/>
        </w:rPr>
        <w:t xml:space="preserve"> </w:t>
      </w:r>
      <w:r w:rsidR="00452BB2">
        <w:rPr>
          <w:rtl/>
        </w:rPr>
        <w:br/>
      </w:r>
      <w:r w:rsidRPr="006216AF">
        <w:rPr>
          <w:rtl/>
        </w:rPr>
        <w:t>شديدا</w:t>
      </w:r>
      <w:r w:rsidR="00973113">
        <w:rPr>
          <w:rtl/>
        </w:rPr>
        <w:t>ً</w:t>
      </w:r>
      <w:r w:rsidRPr="006216AF">
        <w:rPr>
          <w:rtl/>
        </w:rPr>
        <w:t xml:space="preserve"> ، قلت له : بارك الله لك في فتيانك ، وبلّغ بهما أملهما فيك ، </w:t>
      </w:r>
      <w:r w:rsidR="00452BB2">
        <w:rPr>
          <w:rtl/>
        </w:rPr>
        <w:br/>
      </w:r>
      <w:r w:rsidRPr="006216AF">
        <w:rPr>
          <w:rtl/>
        </w:rPr>
        <w:t>وبلّغ بك أملك فيهما</w:t>
      </w:r>
      <w:r w:rsidR="00410A32">
        <w:rPr>
          <w:rtl/>
        </w:rPr>
        <w:t xml:space="preserve"> .</w:t>
      </w:r>
    </w:p>
    <w:p w:rsidR="005F4626" w:rsidRPr="006216AF" w:rsidRDefault="005F4626" w:rsidP="006A1579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خرجت يوما</w:t>
      </w:r>
      <w:r w:rsidR="00973113">
        <w:rPr>
          <w:rtl/>
        </w:rPr>
        <w:t>ً</w:t>
      </w:r>
      <w:r w:rsidRPr="006216AF">
        <w:rPr>
          <w:rtl/>
        </w:rPr>
        <w:t xml:space="preserve"> وصلّيت مع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فلمّا انصرفت </w:t>
      </w:r>
      <w:r w:rsidR="00452BB2">
        <w:rPr>
          <w:rtl/>
        </w:rPr>
        <w:br/>
      </w:r>
      <w:r w:rsidRPr="006216AF">
        <w:rPr>
          <w:rtl/>
        </w:rPr>
        <w:t xml:space="preserve">قلت : يا رسول الله إنّي كنت في ضيعة لي ، فجئت نصف النهار وأنا </w:t>
      </w:r>
      <w:r w:rsidR="00452BB2">
        <w:rPr>
          <w:rtl/>
        </w:rPr>
        <w:br/>
      </w:r>
      <w:r w:rsidRPr="006216AF">
        <w:rPr>
          <w:rtl/>
        </w:rPr>
        <w:t>جائع ، م</w:t>
      </w:r>
      <w:r w:rsidR="00973113">
        <w:rPr>
          <w:rtl/>
        </w:rPr>
        <w:t>ُ</w:t>
      </w:r>
      <w:r w:rsidRPr="006216AF">
        <w:rPr>
          <w:rtl/>
        </w:rPr>
        <w:t>ع</w:t>
      </w:r>
      <w:r w:rsidR="006A1579">
        <w:rPr>
          <w:rtl/>
        </w:rPr>
        <w:t>ْ</w:t>
      </w:r>
      <w:r w:rsidRPr="006216AF">
        <w:rPr>
          <w:rtl/>
        </w:rPr>
        <w:t>ي</w:t>
      </w:r>
      <w:r w:rsidR="006A1579">
        <w:rPr>
          <w:rtl/>
        </w:rPr>
        <w:t>ٍ</w:t>
      </w:r>
      <w:r w:rsidRPr="006216AF">
        <w:rPr>
          <w:rtl/>
        </w:rPr>
        <w:t xml:space="preserve"> ، فسألت ابنة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هل عندها شيء تطعمني ، </w:t>
      </w:r>
      <w:r w:rsidR="00452BB2">
        <w:rPr>
          <w:rtl/>
        </w:rPr>
        <w:br/>
      </w:r>
      <w:r w:rsidR="006A1579">
        <w:rPr>
          <w:rtl/>
        </w:rPr>
        <w:t>فقامت لتهی</w:t>
      </w:r>
      <w:r w:rsidR="00973113">
        <w:rPr>
          <w:rtl/>
        </w:rPr>
        <w:t>ء</w:t>
      </w:r>
      <w:r w:rsidRPr="006216AF">
        <w:rPr>
          <w:rtl/>
        </w:rPr>
        <w:t xml:space="preserve"> شيئا</w:t>
      </w:r>
      <w:r w:rsidR="006A1579">
        <w:rPr>
          <w:rtl/>
        </w:rPr>
        <w:t>ً</w:t>
      </w:r>
      <w:r w:rsidRPr="006216AF">
        <w:rPr>
          <w:rtl/>
        </w:rPr>
        <w:t xml:space="preserve"> ، فأقبل ابناك الحسن والحسين مظهرين ، يقولان :</w:t>
      </w:r>
      <w:r w:rsidR="00901AF5">
        <w:rPr>
          <w:rtl/>
        </w:rPr>
        <w:t xml:space="preserve"> </w:t>
      </w:r>
      <w:r w:rsidR="00452BB2">
        <w:rPr>
          <w:rtl/>
        </w:rPr>
        <w:br/>
      </w:r>
      <w:r w:rsidRPr="006216AF">
        <w:rPr>
          <w:rtl/>
        </w:rPr>
        <w:t xml:space="preserve">حسبنا جبرئيل ورسول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كيف حسبكما جبرئيل </w:t>
      </w:r>
      <w:r w:rsidR="00452BB2">
        <w:rPr>
          <w:rtl/>
        </w:rPr>
        <w:br/>
      </w:r>
      <w:r w:rsidRPr="006216AF">
        <w:rPr>
          <w:rtl/>
        </w:rPr>
        <w:t>ورسول الله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الحسن : كنت أنا في حجر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</w:t>
      </w:r>
      <w:r w:rsidR="00452BB2">
        <w:rPr>
          <w:rtl/>
        </w:rPr>
        <w:br/>
      </w:r>
      <w:r w:rsidRPr="006216AF">
        <w:rPr>
          <w:rtl/>
        </w:rPr>
        <w:t xml:space="preserve">والحسين في حجر جبرئيل ، فكنت أنا أثب من حجر رسول الله إلى </w:t>
      </w:r>
      <w:r w:rsidR="00452BB2">
        <w:rPr>
          <w:rtl/>
        </w:rPr>
        <w:br/>
      </w:r>
      <w:r w:rsidRPr="006216AF">
        <w:rPr>
          <w:rtl/>
        </w:rPr>
        <w:t>حجر جبرئيل ، والحسين يثب من حجر جبرئيل إلى حجر رسول 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صدق ابناي ، ما زلت أنا وجبرئيل نلهو </w:t>
      </w:r>
      <w:r w:rsidR="00452BB2">
        <w:rPr>
          <w:rtl/>
        </w:rPr>
        <w:br/>
      </w:r>
      <w:r w:rsidRPr="006216AF">
        <w:rPr>
          <w:rtl/>
        </w:rPr>
        <w:t>بهما منذ أصبحنا حتّى زالت الشمس</w:t>
      </w:r>
      <w:r w:rsidR="00410A32">
        <w:rPr>
          <w:rtl/>
        </w:rPr>
        <w:t xml:space="preserve"> .</w:t>
      </w:r>
    </w:p>
    <w:p w:rsidR="007C0B47" w:rsidRPr="007C0B47" w:rsidRDefault="007C0B47" w:rsidP="007C0B47">
      <w:pPr>
        <w:pStyle w:val="rfdLine"/>
      </w:pPr>
      <w:r w:rsidRPr="007C0B47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الخرائج والجرائح 2 : 530 ، ذيل حديثي 6 ، 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>بصائر الدرجات : 115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10A32">
        <w:rPr>
          <w:rtl/>
        </w:rPr>
        <w:t xml:space="preserve"> .</w:t>
      </w:r>
    </w:p>
    <w:p w:rsidR="005F4626" w:rsidRPr="006216AF" w:rsidRDefault="005F4626" w:rsidP="007C0B47">
      <w:pPr>
        <w:pStyle w:val="rfdFootnote0"/>
        <w:rPr>
          <w:rtl/>
        </w:rPr>
      </w:pPr>
      <w:r w:rsidRPr="006216AF">
        <w:rPr>
          <w:rtl/>
        </w:rPr>
        <w:t>9</w:t>
      </w:r>
      <w:r w:rsidR="007C0B47">
        <w:rPr>
          <w:rFonts w:hint="cs"/>
          <w:rtl/>
        </w:rPr>
        <w:t xml:space="preserve"> </w:t>
      </w:r>
      <w:r>
        <w:rPr>
          <w:rtl/>
        </w:rPr>
        <w:t>ـ</w:t>
      </w:r>
      <w:r w:rsidR="007C0B47">
        <w:rPr>
          <w:rFonts w:hint="cs"/>
          <w:rtl/>
        </w:rPr>
        <w:t xml:space="preserve"> </w:t>
      </w:r>
      <w:r w:rsidRPr="006216AF">
        <w:rPr>
          <w:rtl/>
        </w:rPr>
        <w:t xml:space="preserve">مناقب الخوارزمي : 238 ، عن جابر ألا إنّه قال : والله ما كنا نعرف </w:t>
      </w:r>
      <w:r w:rsidR="00452BB2">
        <w:rPr>
          <w:rtl/>
        </w:rPr>
        <w:br/>
      </w:r>
      <w:r w:rsidRPr="006216AF">
        <w:rPr>
          <w:rtl/>
        </w:rPr>
        <w:t xml:space="preserve">المنافقين </w:t>
      </w:r>
      <w:r w:rsidR="00335A4F">
        <w:rPr>
          <w:rtl/>
        </w:rPr>
        <w:t>إلّا</w:t>
      </w:r>
      <w:r w:rsidRPr="006216AF">
        <w:rPr>
          <w:rtl/>
        </w:rPr>
        <w:t xml:space="preserve"> ببغضهم عليّ</w:t>
      </w:r>
      <w:r w:rsidR="00670357">
        <w:rPr>
          <w:rtl/>
        </w:rPr>
        <w:t>َ</w:t>
      </w:r>
      <w:r w:rsidRPr="006216AF">
        <w:rPr>
          <w:rtl/>
        </w:rPr>
        <w:t>ا</w:t>
      </w:r>
      <w:r w:rsidR="00973113">
        <w:rPr>
          <w:rtl/>
        </w:rPr>
        <w:t>ً</w:t>
      </w:r>
      <w:r w:rsidRPr="006216AF">
        <w:rPr>
          <w:rtl/>
        </w:rPr>
        <w:t xml:space="preserve">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قلت ففي أي صورة كان جبرئيل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في الصورة التي كان </w:t>
      </w:r>
      <w:r w:rsidR="00452BB2">
        <w:rPr>
          <w:rtl/>
        </w:rPr>
        <w:br/>
      </w:r>
      <w:r w:rsidRPr="006216AF">
        <w:rPr>
          <w:rtl/>
        </w:rPr>
        <w:t>ينزل عليّ</w:t>
      </w:r>
      <w:r w:rsidR="009335F8">
        <w:rPr>
          <w:rtl/>
        </w:rPr>
        <w:t>َ</w:t>
      </w:r>
      <w:r w:rsidRPr="006216AF">
        <w:rPr>
          <w:rtl/>
        </w:rPr>
        <w:t xml:space="preserve"> فيها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وأمثال ذلك لا تحصى كثرة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وقد جعل الله تعالى عليّا</w:t>
      </w:r>
      <w:r w:rsidR="0089557E">
        <w:rPr>
          <w:rtl/>
        </w:rPr>
        <w:t>ً</w:t>
      </w:r>
      <w:r w:rsidRPr="006216AF">
        <w:rPr>
          <w:rtl/>
        </w:rPr>
        <w:t xml:space="preserve"> أمير المؤمنين علما</w:t>
      </w:r>
      <w:r w:rsidR="0089557E">
        <w:rPr>
          <w:rtl/>
        </w:rPr>
        <w:t>ً</w:t>
      </w:r>
      <w:r w:rsidRPr="006216AF">
        <w:rPr>
          <w:rtl/>
        </w:rPr>
        <w:t xml:space="preserve"> بين الإ</w:t>
      </w:r>
      <w:r w:rsidR="009335F8">
        <w:rPr>
          <w:rtl/>
        </w:rPr>
        <w:t>ِ</w:t>
      </w:r>
      <w:r w:rsidRPr="006216AF">
        <w:rPr>
          <w:rtl/>
        </w:rPr>
        <w:t xml:space="preserve">يمان </w:t>
      </w:r>
      <w:r w:rsidR="00452BB2">
        <w:rPr>
          <w:rtl/>
        </w:rPr>
        <w:br/>
      </w:r>
      <w:r w:rsidRPr="006216AF">
        <w:rPr>
          <w:rtl/>
        </w:rPr>
        <w:t>والنفاق ، وبين من ولد لرشده ، وبين من ولد لغيّه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حبّك إيمان وبغضك نفاق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يحبّك </w:t>
      </w:r>
      <w:r w:rsidR="00335A4F">
        <w:rPr>
          <w:rtl/>
        </w:rPr>
        <w:t>إلّا</w:t>
      </w:r>
      <w:r w:rsidRPr="006216AF">
        <w:rPr>
          <w:rtl/>
        </w:rPr>
        <w:t xml:space="preserve"> مؤمن ، ولا يبغضك 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452BB2">
        <w:rPr>
          <w:rtl/>
        </w:rPr>
        <w:br/>
      </w:r>
      <w:r w:rsidRPr="006216AF">
        <w:rPr>
          <w:rtl/>
        </w:rPr>
        <w:t>منافق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636FA5">
      <w:pPr>
        <w:rPr>
          <w:rtl/>
        </w:rPr>
      </w:pPr>
      <w:r w:rsidRPr="006216AF">
        <w:rPr>
          <w:rtl/>
        </w:rPr>
        <w:t>121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636FA5">
        <w:rPr>
          <w:rFonts w:hint="cs"/>
          <w:rtl/>
        </w:rPr>
        <w:t xml:space="preserve"> </w:t>
      </w:r>
      <w:r>
        <w:rPr>
          <w:rtl/>
        </w:rPr>
        <w:t>ـ</w:t>
      </w:r>
      <w:r w:rsidR="00636FA5">
        <w:rPr>
          <w:rFonts w:hint="cs"/>
          <w:rtl/>
        </w:rPr>
        <w:t xml:space="preserve"> </w:t>
      </w:r>
      <w:r w:rsidRPr="006216AF">
        <w:rPr>
          <w:rtl/>
        </w:rPr>
        <w:t xml:space="preserve">روى ابن عبّاس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في حديث طويل </w:t>
      </w:r>
      <w:r w:rsidR="00452BB2">
        <w:rPr>
          <w:rtl/>
        </w:rPr>
        <w:br/>
      </w:r>
      <w:r w:rsidRPr="006216AF">
        <w:rPr>
          <w:rtl/>
        </w:rPr>
        <w:t xml:space="preserve">أنّه </w:t>
      </w:r>
      <w:r w:rsidR="00470C8A">
        <w:rPr>
          <w:rtl/>
        </w:rPr>
        <w:t>(ص)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يحبك </w:t>
      </w:r>
      <w:r w:rsidR="00335A4F">
        <w:rPr>
          <w:rtl/>
        </w:rPr>
        <w:t>إلّا</w:t>
      </w:r>
      <w:r w:rsidRPr="006216AF">
        <w:rPr>
          <w:rtl/>
        </w:rPr>
        <w:t xml:space="preserve"> طاهر الولادة ، ولا يبغضك </w:t>
      </w:r>
      <w:r w:rsidR="00335A4F">
        <w:rPr>
          <w:rtl/>
        </w:rPr>
        <w:t>إلّا</w:t>
      </w:r>
      <w:r w:rsidRPr="006216AF">
        <w:rPr>
          <w:rtl/>
        </w:rPr>
        <w:t xml:space="preserve"> خبيث </w:t>
      </w:r>
      <w:r w:rsidR="00452BB2">
        <w:rPr>
          <w:rtl/>
        </w:rPr>
        <w:br/>
      </w:r>
      <w:r w:rsidRPr="006216AF">
        <w:rPr>
          <w:rtl/>
        </w:rPr>
        <w:t>الولادة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36FA5">
      <w:pPr>
        <w:rPr>
          <w:rtl/>
        </w:rPr>
      </w:pPr>
      <w:r w:rsidRPr="006216AF">
        <w:rPr>
          <w:rtl/>
        </w:rPr>
        <w:t>122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636FA5">
        <w:rPr>
          <w:rFonts w:hint="cs"/>
          <w:rtl/>
        </w:rPr>
        <w:t xml:space="preserve"> </w:t>
      </w:r>
      <w:r>
        <w:rPr>
          <w:rtl/>
        </w:rPr>
        <w:t>ـ</w:t>
      </w:r>
      <w:r w:rsidR="00636FA5">
        <w:rPr>
          <w:rFonts w:hint="cs"/>
          <w:rtl/>
        </w:rPr>
        <w:t xml:space="preserve"> </w:t>
      </w:r>
      <w:r w:rsidRPr="006216AF">
        <w:rPr>
          <w:rtl/>
        </w:rPr>
        <w:t>روي عن عائشة</w:t>
      </w:r>
      <w:r w:rsidR="00636FA5">
        <w:rPr>
          <w:rFonts w:hint="cs"/>
          <w:rtl/>
        </w:rPr>
        <w:t xml:space="preserve"> </w:t>
      </w:r>
      <w:r>
        <w:rPr>
          <w:rtl/>
        </w:rPr>
        <w:t>ـ</w:t>
      </w:r>
      <w:r w:rsidR="00636FA5">
        <w:rPr>
          <w:rFonts w:hint="cs"/>
          <w:rtl/>
        </w:rPr>
        <w:t xml:space="preserve"> </w:t>
      </w:r>
      <w:r w:rsidRPr="006216AF">
        <w:rPr>
          <w:rtl/>
        </w:rPr>
        <w:t xml:space="preserve">مع انحرافها عن عليّ </w:t>
      </w:r>
      <w:r w:rsidR="00276CED">
        <w:rPr>
          <w:rtl/>
        </w:rPr>
        <w:t xml:space="preserve">عليه </w:t>
      </w:r>
      <w:r w:rsidR="00452BB2">
        <w:rPr>
          <w:rtl/>
        </w:rPr>
        <w:br/>
      </w:r>
      <w:r w:rsidR="00276CED">
        <w:rPr>
          <w:rtl/>
        </w:rPr>
        <w:t>السلام</w:t>
      </w:r>
      <w:r w:rsidR="00636FA5">
        <w:rPr>
          <w:rFonts w:hint="cs"/>
          <w:rtl/>
        </w:rPr>
        <w:t xml:space="preserve"> </w:t>
      </w:r>
      <w:r>
        <w:rPr>
          <w:rtl/>
        </w:rPr>
        <w:t>ـ</w:t>
      </w:r>
      <w:r w:rsidR="00636FA5">
        <w:rPr>
          <w:rFonts w:hint="cs"/>
          <w:rtl/>
        </w:rPr>
        <w:t xml:space="preserve"> </w:t>
      </w:r>
      <w:r w:rsidRPr="006216AF">
        <w:rPr>
          <w:rtl/>
        </w:rPr>
        <w:t xml:space="preserve">قالت : كنا نختبر أولادنا على عهد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بحبّ عليّ </w:t>
      </w:r>
      <w:r w:rsidR="00452BB2">
        <w:rPr>
          <w:rtl/>
        </w:rPr>
        <w:br/>
      </w:r>
      <w:r w:rsidRPr="006216AF">
        <w:rPr>
          <w:rtl/>
        </w:rPr>
        <w:t xml:space="preserve">ابن 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فمن أحبّه علمنا أنه لرشده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وقد ذ</w:t>
      </w:r>
      <w:r w:rsidR="0089557E">
        <w:rPr>
          <w:rtl/>
        </w:rPr>
        <w:t>ُ</w:t>
      </w:r>
      <w:r w:rsidRPr="006216AF">
        <w:rPr>
          <w:rtl/>
        </w:rPr>
        <w:t>كر في ذلك أبيات عنها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5E2B8D" w:rsidTr="00636FA5"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 xml:space="preserve">إذا ما التبر </w:t>
            </w:r>
            <w:r w:rsidRPr="006216AF">
              <w:rPr>
                <w:rStyle w:val="rfdFootnotenum"/>
                <w:rtl/>
              </w:rPr>
              <w:t>(3)</w:t>
            </w:r>
            <w:r w:rsidRPr="006216AF">
              <w:rPr>
                <w:rtl/>
              </w:rPr>
              <w:t xml:space="preserve"> حك على المحك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تبين غشه من غير شكّ</w:t>
            </w:r>
            <w:r w:rsidR="009335F8">
              <w:rPr>
                <w:rtl/>
              </w:rPr>
              <w:t>ِ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636FA5" w:rsidRPr="00636FA5" w:rsidRDefault="00636FA5" w:rsidP="00636FA5">
      <w:pPr>
        <w:pStyle w:val="rfdLine"/>
      </w:pPr>
      <w:r w:rsidRPr="00636FA5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أمالي الصدوق : 496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5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تاريخ بغداد 8 : 417 </w:t>
      </w:r>
      <w:r w:rsidR="00166E62">
        <w:rPr>
          <w:rStyle w:val="rfdFootnote"/>
          <w:rtl/>
        </w:rPr>
        <w:t>و 1</w:t>
      </w:r>
      <w:r w:rsidR="009335F8">
        <w:rPr>
          <w:rStyle w:val="rfdFootnote"/>
          <w:rtl/>
        </w:rPr>
        <w:t>4 : 426 ، علل الشراي</w:t>
      </w:r>
      <w:r w:rsidRPr="006216AF">
        <w:rPr>
          <w:rStyle w:val="rfdFootnote"/>
          <w:rtl/>
        </w:rPr>
        <w:t>ع : 145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 xml:space="preserve">12 ، أمالي </w:t>
      </w:r>
      <w:r w:rsidR="00452BB2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الطوسي 2 : 161 ، كفاية الطالب : 68 ، الصواعق المحرقة : 122 ، وابن </w:t>
      </w:r>
      <w:r w:rsidR="00452BB2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حنبل في مسنده 1 : 84 ، 95 ، 128 </w:t>
      </w:r>
      <w:r w:rsidR="00166E62">
        <w:rPr>
          <w:rStyle w:val="rfdFootnote"/>
          <w:rtl/>
        </w:rPr>
        <w:t>و 6</w:t>
      </w:r>
      <w:r w:rsidRPr="006216AF">
        <w:rPr>
          <w:rStyle w:val="rfdFootnote"/>
          <w:rtl/>
        </w:rPr>
        <w:t xml:space="preserve"> : 292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 </w:t>
      </w:r>
      <w:r w:rsidRPr="006216AF">
        <w:rPr>
          <w:rtl/>
        </w:rPr>
        <w:t>الاحتجاج : 69</w:t>
      </w:r>
      <w:r w:rsidR="00410A32">
        <w:rPr>
          <w:rtl/>
        </w:rPr>
        <w:t xml:space="preserve"> .</w:t>
      </w:r>
    </w:p>
    <w:p w:rsidR="005F4626" w:rsidRPr="006216AF" w:rsidRDefault="005F4626" w:rsidP="00636FA5">
      <w:pPr>
        <w:pStyle w:val="rfdFootnote0"/>
        <w:rPr>
          <w:rtl/>
        </w:rPr>
      </w:pPr>
      <w:r w:rsidRPr="006216AF">
        <w:rPr>
          <w:rtl/>
        </w:rPr>
        <w:t>11</w:t>
      </w:r>
      <w:r w:rsidR="00636FA5">
        <w:rPr>
          <w:rFonts w:hint="cs"/>
          <w:rtl/>
        </w:rPr>
        <w:t xml:space="preserve"> </w:t>
      </w:r>
      <w:r>
        <w:rPr>
          <w:rtl/>
        </w:rPr>
        <w:t>ـ</w:t>
      </w:r>
      <w:r w:rsidR="00636FA5">
        <w:rPr>
          <w:rFonts w:hint="cs"/>
          <w:rtl/>
        </w:rPr>
        <w:t xml:space="preserve"> </w:t>
      </w:r>
      <w:r w:rsidRPr="006216AF">
        <w:rPr>
          <w:rtl/>
        </w:rPr>
        <w:t xml:space="preserve">رواه المجلسي في بحاره 39 : 296 عن شرح النهج 1 : 486 طبع </w:t>
      </w:r>
      <w:r w:rsidR="00452BB2">
        <w:rPr>
          <w:rtl/>
        </w:rPr>
        <w:br/>
      </w:r>
      <w:r w:rsidRPr="006216AF">
        <w:rPr>
          <w:rtl/>
        </w:rPr>
        <w:t>مصر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: الغش</w:t>
      </w:r>
      <w:r w:rsidR="00410A32">
        <w:rPr>
          <w:rStyle w:val="rfdFootnote"/>
          <w:rtl/>
        </w:rPr>
        <w:t xml:space="preserve"> .</w:t>
      </w:r>
    </w:p>
    <w:p w:rsidR="00166E62" w:rsidRDefault="00166E62">
      <w: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166E62" w:rsidTr="00636FA5"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lastRenderedPageBreak/>
              <w:t>ففينا الغش والذهب المصفى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عليّ بيننا شبه المحكّ</w:t>
            </w:r>
            <w:r w:rsidR="009335F8">
              <w:rPr>
                <w:rtl/>
              </w:rPr>
              <w:t>ِ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5F4626" w:rsidRPr="006216AF" w:rsidRDefault="005F4626" w:rsidP="00636FA5">
      <w:pPr>
        <w:rPr>
          <w:rtl/>
        </w:rPr>
      </w:pPr>
      <w:r w:rsidRPr="006216AF">
        <w:rPr>
          <w:rtl/>
        </w:rPr>
        <w:t>123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636FA5">
        <w:rPr>
          <w:rFonts w:hint="cs"/>
          <w:rtl/>
        </w:rPr>
        <w:t xml:space="preserve"> </w:t>
      </w:r>
      <w:r>
        <w:rPr>
          <w:rtl/>
        </w:rPr>
        <w:t>ـ</w:t>
      </w:r>
      <w:r w:rsidR="00636FA5">
        <w:rPr>
          <w:rFonts w:hint="cs"/>
          <w:rtl/>
        </w:rPr>
        <w:t xml:space="preserve"> </w:t>
      </w:r>
      <w:r w:rsidRPr="006216AF">
        <w:rPr>
          <w:rtl/>
        </w:rPr>
        <w:t xml:space="preserve">وكان جابر بن عبد الله الأنصاريّ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وهو </w:t>
      </w:r>
      <w:r w:rsidR="00452BB2">
        <w:rPr>
          <w:rtl/>
        </w:rPr>
        <w:br/>
      </w:r>
      <w:r w:rsidRPr="006216AF">
        <w:rPr>
          <w:rtl/>
        </w:rPr>
        <w:t xml:space="preserve">يدور على مجالس الأنصار ويقول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عليّ خير البشر فمن أبى فقد </w:t>
      </w:r>
      <w:r w:rsidR="00452BB2">
        <w:rPr>
          <w:rtl/>
        </w:rPr>
        <w:br/>
      </w:r>
      <w:r w:rsidRPr="006216AF">
        <w:rPr>
          <w:rtl/>
        </w:rPr>
        <w:t>كفر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يا معشر الأنصار أدّبوا أولادكم على حبّ عليّ ، فمن أبى فانظروا </w:t>
      </w:r>
      <w:r w:rsidR="00452BB2">
        <w:rPr>
          <w:rtl/>
        </w:rPr>
        <w:br/>
      </w:r>
      <w:r w:rsidRPr="006216AF">
        <w:rPr>
          <w:rtl/>
        </w:rPr>
        <w:t>في شأن أمه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وأمثال هذا كثيرة ولا يمكن استيفاؤها</w:t>
      </w:r>
      <w:r w:rsidR="00410A32">
        <w:rPr>
          <w:rtl/>
        </w:rPr>
        <w:t xml:space="preserve"> .</w:t>
      </w:r>
    </w:p>
    <w:p w:rsidR="00636FA5" w:rsidRDefault="00636FA5" w:rsidP="00636FA5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636FA5">
      <w:pPr>
        <w:pStyle w:val="rfdFootnote0"/>
        <w:rPr>
          <w:rtl/>
        </w:rPr>
      </w:pPr>
      <w:r w:rsidRPr="006216AF">
        <w:rPr>
          <w:rtl/>
        </w:rPr>
        <w:t>12</w:t>
      </w:r>
      <w:r w:rsidR="00636FA5">
        <w:rPr>
          <w:rFonts w:hint="cs"/>
          <w:rtl/>
        </w:rPr>
        <w:t xml:space="preserve"> </w:t>
      </w:r>
      <w:r>
        <w:rPr>
          <w:rtl/>
        </w:rPr>
        <w:t>ـ</w:t>
      </w:r>
      <w:r w:rsidR="00636FA5">
        <w:rPr>
          <w:rFonts w:hint="cs"/>
          <w:rtl/>
        </w:rPr>
        <w:t xml:space="preserve"> </w:t>
      </w:r>
      <w:r w:rsidRPr="006216AF">
        <w:rPr>
          <w:rtl/>
        </w:rPr>
        <w:t>رواه الصدوق في علل الشرا</w:t>
      </w:r>
      <w:r w:rsidR="009335F8">
        <w:rPr>
          <w:rtl/>
        </w:rPr>
        <w:t>ي</w:t>
      </w:r>
      <w:r w:rsidRPr="006216AF">
        <w:rPr>
          <w:rtl/>
        </w:rPr>
        <w:t>ع : 142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 ، والأمالي : 47 وابن </w:t>
      </w:r>
      <w:r w:rsidR="00452BB2">
        <w:rPr>
          <w:rtl/>
        </w:rPr>
        <w:br/>
      </w:r>
      <w:r w:rsidR="009335F8">
        <w:rPr>
          <w:rtl/>
        </w:rPr>
        <w:t>شهرا</w:t>
      </w:r>
      <w:r w:rsidRPr="006216AF">
        <w:rPr>
          <w:rtl/>
        </w:rPr>
        <w:t xml:space="preserve">شوب في المناقب 3 : 67 ، نقله عن ابن مجاهد في التاريخ </w:t>
      </w:r>
      <w:r w:rsidR="00452BB2">
        <w:rPr>
          <w:rtl/>
        </w:rPr>
        <w:br/>
      </w:r>
      <w:r w:rsidRPr="006216AF">
        <w:rPr>
          <w:rtl/>
        </w:rPr>
        <w:t>والطبري في الولاية والأعمش عن أبي وائل وعن عطية عن عائشة</w:t>
      </w:r>
      <w:r w:rsidR="00410A32">
        <w:rPr>
          <w:rtl/>
        </w:rPr>
        <w:t xml:space="preserve"> .</w:t>
      </w:r>
    </w:p>
    <w:p w:rsidR="00901AF5" w:rsidRDefault="005F4626" w:rsidP="002D0DC1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901AF5" w:rsidRPr="00CC25B2" w:rsidRDefault="005F4626" w:rsidP="002D0DC1">
      <w:pPr>
        <w:pStyle w:val="Heading2Center"/>
        <w:rPr>
          <w:rtl/>
        </w:rPr>
      </w:pPr>
      <w:r w:rsidRPr="00CC25B2">
        <w:rPr>
          <w:rtl/>
        </w:rPr>
        <w:t>في ذكر نوح وهود وصالح</w:t>
      </w:r>
    </w:p>
    <w:p w:rsidR="005F4626" w:rsidRPr="00CC25B2" w:rsidRDefault="005F4626" w:rsidP="002D0DC1">
      <w:pPr>
        <w:pStyle w:val="rfdCenterBold2"/>
        <w:rPr>
          <w:rtl/>
        </w:rPr>
      </w:pPr>
      <w:r w:rsidRPr="00CC25B2">
        <w:rPr>
          <w:rtl/>
        </w:rPr>
        <w:t>وفيه : خمسة أحاديث</w:t>
      </w:r>
    </w:p>
    <w:p w:rsidR="005F4626" w:rsidRPr="006216AF" w:rsidRDefault="005F4626" w:rsidP="002F75A0">
      <w:pPr>
        <w:rPr>
          <w:rtl/>
        </w:rPr>
      </w:pPr>
      <w:r w:rsidRPr="006216AF">
        <w:rPr>
          <w:rtl/>
        </w:rPr>
        <w:t xml:space="preserve">إنّ الله سبحانه وتعالى لم يذكر في كتابه المجيد لأحد منهم آية </w:t>
      </w:r>
      <w:r w:rsidR="00203DBD">
        <w:rPr>
          <w:rtl/>
        </w:rPr>
        <w:br/>
      </w:r>
      <w:r w:rsidRPr="006216AF">
        <w:rPr>
          <w:rtl/>
        </w:rPr>
        <w:t xml:space="preserve">سوى آية الناقة لصالح ، فإنّه تعالى جعلها له آية ، وذكرها في كتابه </w:t>
      </w:r>
      <w:r w:rsidR="00203DBD">
        <w:rPr>
          <w:rtl/>
        </w:rPr>
        <w:br/>
      </w:r>
      <w:r w:rsidRPr="006216AF">
        <w:rPr>
          <w:rtl/>
        </w:rPr>
        <w:t xml:space="preserve">العزيز فقال عزّ من قائل : </w:t>
      </w:r>
      <w:r w:rsidRPr="006216AF">
        <w:rPr>
          <w:rStyle w:val="rfdAlaem"/>
          <w:rtl/>
        </w:rPr>
        <w:t>(</w:t>
      </w:r>
      <w:r w:rsidR="002F75A0" w:rsidRPr="002F75A0">
        <w:rPr>
          <w:rStyle w:val="rfdAie"/>
          <w:rtl/>
        </w:rPr>
        <w:t xml:space="preserve"> هَـٰذِهِ نَاقَةُ اللَّـهِ لَكُمْ آيَةً</w:t>
      </w:r>
      <w:r w:rsidR="00CC25B2" w:rsidRPr="00CC25B2">
        <w:rPr>
          <w:rStyle w:val="rfdAie"/>
          <w:rtl/>
        </w:rPr>
        <w:t xml:space="preserve"> </w:t>
      </w:r>
      <w:r w:rsidR="00CC25B2" w:rsidRPr="006216AF">
        <w:rPr>
          <w:rStyle w:val="rfdFootnotenum"/>
          <w:rtl/>
        </w:rPr>
        <w:t>(1)</w:t>
      </w:r>
      <w:r w:rsidR="00CC25B2" w:rsidRPr="00CC25B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فأمّا الطوفان ، </w:t>
      </w:r>
      <w:r w:rsidR="00203DBD">
        <w:rPr>
          <w:rtl/>
        </w:rPr>
        <w:br/>
      </w:r>
      <w:r w:rsidRPr="006216AF">
        <w:rPr>
          <w:rtl/>
        </w:rPr>
        <w:t xml:space="preserve">والريح ، وإهلاك قوم منهم بسبب آية تخالف العادة ، وأنّه تعالى كان </w:t>
      </w:r>
      <w:r w:rsidR="00203DBD">
        <w:rPr>
          <w:rtl/>
        </w:rPr>
        <w:br/>
      </w:r>
      <w:r w:rsidRPr="006216AF">
        <w:rPr>
          <w:rtl/>
        </w:rPr>
        <w:t>عذّ</w:t>
      </w:r>
      <w:r w:rsidR="0089557E">
        <w:rPr>
          <w:rtl/>
        </w:rPr>
        <w:t>َ</w:t>
      </w:r>
      <w:r w:rsidRPr="006216AF">
        <w:rPr>
          <w:rtl/>
        </w:rPr>
        <w:t xml:space="preserve">بهم بالماء والريح ، وأفناهم وقطع دابرهم ، وأبادهم ، وجعلهم عبرة </w:t>
      </w:r>
      <w:r w:rsidR="00203DBD">
        <w:rPr>
          <w:rtl/>
        </w:rPr>
        <w:br/>
      </w:r>
      <w:r w:rsidRPr="006216AF">
        <w:rPr>
          <w:rtl/>
        </w:rPr>
        <w:t>لمن عقل ، وعظة لمن تدبّر ، وحديثا</w:t>
      </w:r>
      <w:r w:rsidR="00CC25B2">
        <w:rPr>
          <w:rtl/>
        </w:rPr>
        <w:t>ً</w:t>
      </w:r>
      <w:r w:rsidRPr="006216AF">
        <w:rPr>
          <w:rtl/>
        </w:rPr>
        <w:t xml:space="preserve"> لمن تذكّر ، على وجه يخرق العادة ، </w:t>
      </w:r>
      <w:r w:rsidR="00203DBD">
        <w:rPr>
          <w:rtl/>
        </w:rPr>
        <w:br/>
      </w:r>
      <w:r w:rsidRPr="006216AF">
        <w:rPr>
          <w:rtl/>
        </w:rPr>
        <w:t xml:space="preserve">ثمّ لم يجعل ذلك لنبيّنا </w:t>
      </w:r>
      <w:r w:rsidR="00470C8A">
        <w:rPr>
          <w:rtl/>
        </w:rPr>
        <w:t>(ص)</w:t>
      </w:r>
      <w:r w:rsidRPr="006216AF">
        <w:rPr>
          <w:rtl/>
        </w:rPr>
        <w:t xml:space="preserve"> ، ولا لأحد من أوصيائه ، لأنّه سبحانه </w:t>
      </w:r>
      <w:r w:rsidR="00203DBD">
        <w:rPr>
          <w:rtl/>
        </w:rPr>
        <w:br/>
      </w:r>
      <w:r w:rsidRPr="006216AF">
        <w:rPr>
          <w:rtl/>
        </w:rPr>
        <w:t xml:space="preserve">وتعالى جعله </w:t>
      </w:r>
      <w:r w:rsidR="00470C8A">
        <w:rPr>
          <w:rtl/>
        </w:rPr>
        <w:t>(ص)</w:t>
      </w:r>
      <w:r w:rsidRPr="006216AF">
        <w:rPr>
          <w:rtl/>
        </w:rPr>
        <w:t xml:space="preserve"> نبيّ الرحمة كما قال عزّ اسمه : </w:t>
      </w:r>
      <w:r w:rsidRPr="006216AF">
        <w:rPr>
          <w:rStyle w:val="rfdAlaem"/>
          <w:rtl/>
        </w:rPr>
        <w:t>(</w:t>
      </w:r>
      <w:r w:rsidR="002F75A0" w:rsidRPr="002F75A0">
        <w:rPr>
          <w:rStyle w:val="rfdAie"/>
          <w:rtl/>
        </w:rPr>
        <w:t xml:space="preserve"> وَمَا أَرْسَلْنَاكَ إِلَّا </w:t>
      </w:r>
      <w:r w:rsidR="002F75A0">
        <w:rPr>
          <w:rStyle w:val="rfdAie"/>
          <w:rtl/>
        </w:rPr>
        <w:br/>
      </w:r>
      <w:r w:rsidR="002F75A0" w:rsidRPr="002F75A0">
        <w:rPr>
          <w:rStyle w:val="rfdAie"/>
          <w:rtl/>
        </w:rPr>
        <w:t>رَحْمَةً لِّلْعَالَمِينَ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وكان </w:t>
      </w:r>
      <w:r w:rsidR="00470C8A">
        <w:rPr>
          <w:rtl/>
        </w:rPr>
        <w:t>(ص)</w:t>
      </w:r>
      <w:r w:rsidRPr="006216AF">
        <w:rPr>
          <w:rtl/>
        </w:rPr>
        <w:t xml:space="preserve"> أحسن الأنبياء خلقا</w:t>
      </w:r>
      <w:r w:rsidR="00CC25B2">
        <w:rPr>
          <w:rtl/>
        </w:rPr>
        <w:t>ً</w:t>
      </w:r>
      <w:r w:rsidRPr="006216AF">
        <w:rPr>
          <w:rtl/>
        </w:rPr>
        <w:t xml:space="preserve"> ، وأكرمهم سجية ، وأعلاهم </w:t>
      </w:r>
      <w:r w:rsidR="00203DBD">
        <w:rPr>
          <w:rtl/>
        </w:rPr>
        <w:br/>
      </w:r>
      <w:r w:rsidRPr="006216AF">
        <w:rPr>
          <w:rtl/>
        </w:rPr>
        <w:t>فض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557FDD" w:rsidRDefault="005F4626" w:rsidP="00557FDD">
      <w:pPr>
        <w:rPr>
          <w:rStyle w:val="rfdLineChar"/>
        </w:rPr>
      </w:pPr>
      <w:r w:rsidRPr="006216AF">
        <w:rPr>
          <w:rtl/>
        </w:rPr>
        <w:t>124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557FDD">
        <w:rPr>
          <w:rFonts w:hint="cs"/>
          <w:rtl/>
        </w:rPr>
        <w:t xml:space="preserve"> </w:t>
      </w:r>
      <w:r>
        <w:rPr>
          <w:rtl/>
        </w:rPr>
        <w:t>ـ</w:t>
      </w:r>
      <w:r w:rsidR="00557FDD">
        <w:rPr>
          <w:rFonts w:hint="cs"/>
          <w:rtl/>
        </w:rPr>
        <w:t xml:space="preserve"> </w:t>
      </w:r>
      <w:r w:rsidRPr="006216AF">
        <w:rPr>
          <w:rtl/>
        </w:rPr>
        <w:t xml:space="preserve">وقد قال </w:t>
      </w:r>
      <w:r w:rsidR="00470C8A">
        <w:rPr>
          <w:rtl/>
        </w:rPr>
        <w:t>(ص)</w:t>
      </w:r>
      <w:r w:rsidRPr="006216AF">
        <w:rPr>
          <w:rtl/>
        </w:rPr>
        <w:t xml:space="preserve"> من كرمه الفائض وخلقه الجميل : </w:t>
      </w:r>
      <w:r w:rsidR="009F08E4" w:rsidRPr="006216AF">
        <w:rPr>
          <w:rtl/>
        </w:rPr>
        <w:t>«</w:t>
      </w:r>
      <w:r w:rsidRPr="006216AF">
        <w:rPr>
          <w:rtl/>
        </w:rPr>
        <w:t>لكلّ</w:t>
      </w:r>
      <w:r w:rsidR="00557FDD">
        <w:rPr>
          <w:rFonts w:hint="cs"/>
          <w:rtl/>
        </w:rPr>
        <w:t xml:space="preserve"> </w:t>
      </w:r>
      <w:r w:rsidR="00557FDD">
        <w:rPr>
          <w:rtl/>
        </w:rPr>
        <w:br/>
      </w:r>
      <w:r w:rsidR="00557FD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الأعراف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73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الأنبياء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107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الخصال 1 : 29</w:t>
      </w:r>
      <w:r w:rsidR="0096323A">
        <w:rPr>
          <w:rtl/>
        </w:rPr>
        <w:t xml:space="preserve"> / </w:t>
      </w:r>
      <w:r w:rsidRPr="006216AF">
        <w:rPr>
          <w:rtl/>
        </w:rPr>
        <w:t>103</w:t>
      </w:r>
    </w:p>
    <w:p w:rsidR="005F4626" w:rsidRPr="006216AF" w:rsidRDefault="005F4626" w:rsidP="00901AF5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نبيّ دعوة مستجابة ، وإنّي أخبأت دعوتي شفاعة لأهل الكبائر من </w:t>
      </w:r>
      <w:r w:rsidR="00203DBD">
        <w:rPr>
          <w:rtl/>
        </w:rPr>
        <w:br/>
      </w:r>
      <w:r w:rsidRPr="006216AF">
        <w:rPr>
          <w:rtl/>
        </w:rPr>
        <w:t>أمتي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وإنّما فعل تعالى بالأمم الماضية من العذاب المدمر ، والهلاك </w:t>
      </w:r>
      <w:r w:rsidR="00203DBD">
        <w:rPr>
          <w:rtl/>
        </w:rPr>
        <w:br/>
      </w:r>
      <w:r w:rsidRPr="006216AF">
        <w:rPr>
          <w:rtl/>
        </w:rPr>
        <w:t>الشامل ،</w:t>
      </w:r>
      <w:r w:rsidR="00557FDD">
        <w:rPr>
          <w:rtl/>
        </w:rPr>
        <w:t xml:space="preserve"> ليعتبر بهم من يجيء بعدهم ، بعد</w:t>
      </w:r>
      <w:r w:rsidRPr="006216AF">
        <w:rPr>
          <w:rtl/>
        </w:rPr>
        <w:t xml:space="preserve">ما استحقوا ذلك بأفعالهم </w:t>
      </w:r>
      <w:r w:rsidR="00203DBD">
        <w:rPr>
          <w:rtl/>
        </w:rPr>
        <w:br/>
      </w:r>
      <w:r w:rsidRPr="006216AF">
        <w:rPr>
          <w:rtl/>
        </w:rPr>
        <w:t xml:space="preserve">القبيحة ، وإصرارهم على الكبائر ، وتماديهم على الكفر والجحود ، وإنّ </w:t>
      </w:r>
      <w:r w:rsidR="00203DBD">
        <w:rPr>
          <w:rtl/>
        </w:rPr>
        <w:br/>
      </w:r>
      <w:r w:rsidRPr="006216AF">
        <w:rPr>
          <w:rtl/>
        </w:rPr>
        <w:t xml:space="preserve">الله سبحانه وتعالى لم يغلق على نبيّنا ، وعلى من بعث إليه باب </w:t>
      </w:r>
      <w:r w:rsidR="00203DBD">
        <w:rPr>
          <w:rtl/>
        </w:rPr>
        <w:br/>
      </w:r>
      <w:r w:rsidRPr="006216AF">
        <w:rPr>
          <w:rtl/>
        </w:rPr>
        <w:t xml:space="preserve">التوبة ، ولم يسدّ لهم طريق الأوبة إلى يوم القيامة ، ورفع عنهم عذاب </w:t>
      </w:r>
      <w:r w:rsidR="00203DBD">
        <w:rPr>
          <w:rtl/>
        </w:rPr>
        <w:br/>
      </w:r>
      <w:r w:rsidRPr="006216AF">
        <w:rPr>
          <w:rtl/>
        </w:rPr>
        <w:t xml:space="preserve">الاستئصال ببركته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901AF5" w:rsidRDefault="005F4626" w:rsidP="00557FDD">
      <w:pPr>
        <w:rPr>
          <w:rtl/>
        </w:rPr>
      </w:pPr>
      <w:r w:rsidRPr="006216AF">
        <w:rPr>
          <w:rtl/>
        </w:rPr>
        <w:t>125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557FDD">
        <w:rPr>
          <w:rFonts w:hint="cs"/>
          <w:rtl/>
        </w:rPr>
        <w:t xml:space="preserve"> </w:t>
      </w:r>
      <w:r>
        <w:rPr>
          <w:rtl/>
        </w:rPr>
        <w:t>ـ</w:t>
      </w:r>
      <w:r w:rsidR="00557FDD">
        <w:rPr>
          <w:rFonts w:hint="cs"/>
          <w:rtl/>
        </w:rPr>
        <w:t xml:space="preserve"> </w:t>
      </w:r>
      <w:r w:rsidRPr="006216AF">
        <w:rPr>
          <w:rtl/>
        </w:rPr>
        <w:t>وقد روي أنّ نوحا</w:t>
      </w:r>
      <w:r w:rsidR="0089557E">
        <w:rPr>
          <w:rtl/>
        </w:rPr>
        <w:t>ً</w:t>
      </w:r>
      <w:r w:rsidRPr="006216AF">
        <w:rPr>
          <w:rtl/>
        </w:rPr>
        <w:t xml:space="preserve">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لمّا دخل السفينة حمل </w:t>
      </w:r>
      <w:r w:rsidR="00203DBD">
        <w:rPr>
          <w:rtl/>
        </w:rPr>
        <w:br/>
      </w:r>
      <w:r w:rsidRPr="006216AF">
        <w:rPr>
          <w:rtl/>
        </w:rPr>
        <w:t xml:space="preserve">معه من كلّ زوجين اثنين ، كما قال سبحانه وتعالى في كتابه العزيز ، </w:t>
      </w:r>
      <w:r w:rsidR="00203DBD">
        <w:rPr>
          <w:rtl/>
        </w:rPr>
        <w:br/>
      </w:r>
      <w:r w:rsidRPr="006216AF">
        <w:rPr>
          <w:rtl/>
        </w:rPr>
        <w:t xml:space="preserve">وقد حمل معه أصل كلّ شيء من القضبان والبذور والحب والنوى ، </w:t>
      </w:r>
      <w:r w:rsidR="00203DBD">
        <w:rPr>
          <w:rtl/>
        </w:rPr>
        <w:br/>
      </w:r>
      <w:r w:rsidRPr="006216AF">
        <w:rPr>
          <w:rtl/>
        </w:rPr>
        <w:t xml:space="preserve">فلمّا هبط بسلام ، أخذ القضبان التي كانت معه فغرسها ، فنبتت وربت </w:t>
      </w:r>
      <w:r w:rsidR="00203DBD">
        <w:rPr>
          <w:rtl/>
        </w:rPr>
        <w:br/>
      </w:r>
      <w:r w:rsidRPr="006216AF">
        <w:rPr>
          <w:rtl/>
        </w:rPr>
        <w:t>وأورقت وأثمرت من ساعتها :</w:t>
      </w:r>
    </w:p>
    <w:p w:rsidR="005F4626" w:rsidRPr="006216AF" w:rsidRDefault="005F4626" w:rsidP="00901AF5">
      <w:pPr>
        <w:rPr>
          <w:rtl/>
        </w:rPr>
      </w:pPr>
      <w:r w:rsidRPr="006216AF">
        <w:rPr>
          <w:rtl/>
        </w:rPr>
        <w:t xml:space="preserve">وإنّ الله تعالى قد فضّل أئمتنا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بمثل ذلك وهو :</w:t>
      </w:r>
    </w:p>
    <w:p w:rsidR="005F4626" w:rsidRPr="006216AF" w:rsidRDefault="005F4626" w:rsidP="00557FDD">
      <w:pPr>
        <w:rPr>
          <w:rtl/>
        </w:rPr>
      </w:pPr>
      <w:r w:rsidRPr="006216AF">
        <w:rPr>
          <w:rtl/>
        </w:rPr>
        <w:t>126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557FDD">
        <w:rPr>
          <w:rFonts w:hint="cs"/>
          <w:rtl/>
        </w:rPr>
        <w:t xml:space="preserve"> </w:t>
      </w:r>
      <w:r>
        <w:rPr>
          <w:rtl/>
        </w:rPr>
        <w:t>ـ</w:t>
      </w:r>
      <w:r w:rsidR="00557FDD">
        <w:rPr>
          <w:rFonts w:hint="cs"/>
          <w:rtl/>
        </w:rPr>
        <w:t xml:space="preserve"> </w:t>
      </w:r>
      <w:r w:rsidRPr="006216AF">
        <w:rPr>
          <w:rtl/>
        </w:rPr>
        <w:t xml:space="preserve">ما روى أبو هارون العبدي ، قال : كنت عند أبي عبد </w:t>
      </w:r>
      <w:r w:rsidR="00203DBD">
        <w:rPr>
          <w:rtl/>
        </w:rPr>
        <w:br/>
      </w:r>
      <w:r w:rsidRPr="006216AF">
        <w:rPr>
          <w:rtl/>
        </w:rPr>
        <w:t xml:space="preserve">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إذ دخل عليه رجل وقال : بما تفتخرون علينا ولد </w:t>
      </w:r>
      <w:r w:rsidR="00203DBD">
        <w:rPr>
          <w:rtl/>
        </w:rPr>
        <w:br/>
      </w:r>
      <w:r w:rsidRPr="006216AF">
        <w:rPr>
          <w:rtl/>
        </w:rPr>
        <w:t xml:space="preserve">عبد المطلب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57FDD" w:rsidRDefault="005F4626" w:rsidP="00557FDD">
      <w:pPr>
        <w:rPr>
          <w:rStyle w:val="rfdLineChar"/>
        </w:rPr>
      </w:pPr>
      <w:r w:rsidRPr="006216AF">
        <w:rPr>
          <w:rtl/>
        </w:rPr>
        <w:t xml:space="preserve">وكان بين يديه طبق فيه رطب ، فأخذ </w:t>
      </w:r>
      <w:r w:rsidR="00276CED">
        <w:rPr>
          <w:rtl/>
        </w:rPr>
        <w:t>عليه السلام</w:t>
      </w:r>
      <w:r w:rsidRPr="006216AF">
        <w:rPr>
          <w:rtl/>
        </w:rPr>
        <w:t xml:space="preserve"> رطبة ففلقها </w:t>
      </w:r>
      <w:r w:rsidR="00203DBD">
        <w:rPr>
          <w:rtl/>
        </w:rPr>
        <w:br/>
      </w:r>
      <w:r w:rsidRPr="006216AF">
        <w:rPr>
          <w:rtl/>
        </w:rPr>
        <w:t>واستخرج نواها ، ثمّ غرسها في الأرض وتفل عليها ، فخرجت من</w:t>
      </w:r>
      <w:r w:rsidR="00557FDD">
        <w:rPr>
          <w:rFonts w:hint="cs"/>
          <w:rtl/>
        </w:rPr>
        <w:t xml:space="preserve"> </w:t>
      </w:r>
      <w:r w:rsidR="00557FDD">
        <w:rPr>
          <w:rtl/>
        </w:rPr>
        <w:br/>
      </w:r>
      <w:r w:rsidR="00557FD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</w:t>
      </w:r>
      <w:r w:rsidR="00410A32">
        <w:rPr>
          <w:rtl/>
        </w:rPr>
        <w:t xml:space="preserve"> . . .</w:t>
      </w:r>
    </w:p>
    <w:p w:rsidR="005F4626" w:rsidRPr="006216AF" w:rsidRDefault="005F4626" w:rsidP="00557FDD">
      <w:pPr>
        <w:pStyle w:val="rfdFootnote0"/>
        <w:rPr>
          <w:rtl/>
        </w:rPr>
      </w:pPr>
      <w:r w:rsidRPr="006216AF">
        <w:rPr>
          <w:rtl/>
        </w:rPr>
        <w:t>3</w:t>
      </w:r>
      <w:r w:rsidR="00557FDD">
        <w:rPr>
          <w:rFonts w:hint="cs"/>
          <w:rtl/>
        </w:rPr>
        <w:t xml:space="preserve"> </w:t>
      </w:r>
      <w:r>
        <w:rPr>
          <w:rtl/>
        </w:rPr>
        <w:t>ـ</w:t>
      </w:r>
      <w:r w:rsidR="00557FDD">
        <w:rPr>
          <w:rFonts w:hint="cs"/>
          <w:rtl/>
        </w:rPr>
        <w:t xml:space="preserve"> </w:t>
      </w:r>
      <w:r w:rsidRPr="006216AF">
        <w:rPr>
          <w:rtl/>
        </w:rPr>
        <w:t>الخرائج والجرائح 2 : 624 ، مثله ، ومدينة المعاجز : 167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468 ، </w:t>
      </w:r>
      <w:r w:rsidR="00203DBD">
        <w:rPr>
          <w:rtl/>
        </w:rPr>
        <w:br/>
      </w:r>
      <w:r w:rsidRPr="006216AF">
        <w:rPr>
          <w:rtl/>
        </w:rPr>
        <w:t>والصراط المستقيم 2 : 188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19 ، وفي جميع المصادر : عن المعلى بن </w:t>
      </w:r>
      <w:r w:rsidR="00203DBD">
        <w:rPr>
          <w:rtl/>
        </w:rPr>
        <w:br/>
      </w:r>
      <w:r w:rsidRPr="006216AF">
        <w:rPr>
          <w:rtl/>
        </w:rPr>
        <w:t>حنيس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ص ، ع : أبي طالب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01AF5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ساعتها ، وربت حتّى أدركت وحملت ، واجتنى منها رطبا</w:t>
      </w:r>
      <w:r w:rsidR="0089557E">
        <w:rPr>
          <w:rtl/>
        </w:rPr>
        <w:t>ً</w:t>
      </w:r>
      <w:r w:rsidRPr="006216AF">
        <w:rPr>
          <w:rtl/>
        </w:rPr>
        <w:t xml:space="preserve"> ، فقدّم إليه </w:t>
      </w:r>
      <w:r w:rsidR="00203DBD">
        <w:rPr>
          <w:rtl/>
        </w:rPr>
        <w:br/>
      </w:r>
      <w:r w:rsidRPr="006216AF">
        <w:rPr>
          <w:rtl/>
        </w:rPr>
        <w:t xml:space="preserve">في طبق ، وأخذ واحدة ففلقها فأكل ، وإذا على نواها مكتوب : لا إله </w:t>
      </w:r>
      <w:r w:rsidR="00203DBD">
        <w:rPr>
          <w:rtl/>
        </w:rPr>
        <w:br/>
      </w:r>
      <w:r w:rsidRPr="006216AF">
        <w:rPr>
          <w:rtl/>
        </w:rPr>
        <w:t xml:space="preserve">إلا الله ، محمّد رسول الله ، أهل بيت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خزّان الله في </w:t>
      </w:r>
      <w:r w:rsidR="00203DBD">
        <w:rPr>
          <w:rtl/>
        </w:rPr>
        <w:br/>
      </w:r>
      <w:r w:rsidRPr="006216AF">
        <w:rPr>
          <w:rtl/>
        </w:rPr>
        <w:t>أرضه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>تقدرون على مثل هذا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الرجل : والله لقد دخلت عليك وما على بسيط الأرض أحد </w:t>
      </w:r>
      <w:r w:rsidR="00203DBD">
        <w:rPr>
          <w:rtl/>
        </w:rPr>
        <w:br/>
      </w:r>
      <w:r w:rsidRPr="006216AF">
        <w:rPr>
          <w:rtl/>
        </w:rPr>
        <w:t>أبغض عليّ</w:t>
      </w:r>
      <w:r w:rsidR="0089557E">
        <w:rPr>
          <w:rtl/>
        </w:rPr>
        <w:t>َ</w:t>
      </w:r>
      <w:r w:rsidRPr="006216AF">
        <w:rPr>
          <w:rtl/>
        </w:rPr>
        <w:t xml:space="preserve"> منك وقد خرجت وما على بسيط الأرض أحد أحبّ إليّ </w:t>
      </w:r>
      <w:r w:rsidR="00203DBD">
        <w:rPr>
          <w:rtl/>
        </w:rPr>
        <w:br/>
      </w:r>
      <w:r w:rsidRPr="006216AF">
        <w:rPr>
          <w:rtl/>
        </w:rPr>
        <w:t>منك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وأما الناقة ، وما أظهر الله سبحانه وتعالى بها من الآية ، فقد آتى </w:t>
      </w:r>
      <w:r w:rsidR="00203DBD">
        <w:rPr>
          <w:rtl/>
        </w:rPr>
        <w:br/>
      </w:r>
      <w:r w:rsidRPr="006216AF">
        <w:rPr>
          <w:rtl/>
        </w:rPr>
        <w:t xml:space="preserve">ربّنا تبارك وتعالى أهل البيت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ما يقارب ذلك ويدانيه ، </w:t>
      </w:r>
      <w:r w:rsidR="00203DBD">
        <w:rPr>
          <w:rtl/>
        </w:rPr>
        <w:br/>
      </w:r>
      <w:r w:rsidRPr="006216AF">
        <w:rPr>
          <w:rtl/>
        </w:rPr>
        <w:t>ويجانسه ويحاكيه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وهو :</w:t>
      </w:r>
    </w:p>
    <w:p w:rsidR="005F4626" w:rsidRPr="006216AF" w:rsidRDefault="005F4626" w:rsidP="00FB6A99">
      <w:pPr>
        <w:rPr>
          <w:rtl/>
        </w:rPr>
      </w:pPr>
      <w:r w:rsidRPr="006216AF">
        <w:rPr>
          <w:rtl/>
        </w:rPr>
        <w:t>127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FB6A99">
        <w:rPr>
          <w:rFonts w:hint="cs"/>
          <w:rtl/>
        </w:rPr>
        <w:t xml:space="preserve"> </w:t>
      </w:r>
      <w:r>
        <w:rPr>
          <w:rtl/>
        </w:rPr>
        <w:t>ـ</w:t>
      </w:r>
      <w:r w:rsidR="00FB6A99">
        <w:rPr>
          <w:rFonts w:hint="cs"/>
          <w:rtl/>
        </w:rPr>
        <w:t xml:space="preserve"> </w:t>
      </w:r>
      <w:r w:rsidRPr="006216AF">
        <w:rPr>
          <w:rtl/>
        </w:rPr>
        <w:t xml:space="preserve">ما حدثنا به شيخي أبو جعفر محمّد بن الحسين بن </w:t>
      </w:r>
      <w:r w:rsidR="00203DBD">
        <w:rPr>
          <w:rtl/>
        </w:rPr>
        <w:br/>
      </w:r>
      <w:r w:rsidRPr="006216AF">
        <w:rPr>
          <w:rtl/>
        </w:rPr>
        <w:t xml:space="preserve">جعفر الشوهاني </w:t>
      </w:r>
      <w:r w:rsidR="006D2B24">
        <w:rPr>
          <w:rtl/>
        </w:rPr>
        <w:t>رحمه الله</w:t>
      </w:r>
      <w:r w:rsidRPr="006216AF">
        <w:rPr>
          <w:rtl/>
        </w:rPr>
        <w:t xml:space="preserve"> في داره بمشهد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بإسناده </w:t>
      </w:r>
      <w:r w:rsidR="00203DBD">
        <w:rPr>
          <w:rtl/>
        </w:rPr>
        <w:br/>
      </w:r>
      <w:r w:rsidRPr="006216AF">
        <w:rPr>
          <w:rtl/>
        </w:rPr>
        <w:t xml:space="preserve">يرفعه إلى عطاء ، عن ابن عبّاس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قال : قدم أبو </w:t>
      </w:r>
      <w:r w:rsidR="00203DBD">
        <w:rPr>
          <w:rtl/>
        </w:rPr>
        <w:br/>
      </w:r>
      <w:r w:rsidRPr="006216AF">
        <w:rPr>
          <w:rtl/>
        </w:rPr>
        <w:t xml:space="preserve">الصمصام العبسيّ على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وأناخ ناقته على باب </w:t>
      </w:r>
      <w:r w:rsidR="00203DBD">
        <w:rPr>
          <w:rtl/>
        </w:rPr>
        <w:br/>
      </w:r>
      <w:r w:rsidRPr="006216AF">
        <w:rPr>
          <w:rtl/>
        </w:rPr>
        <w:t xml:space="preserve">المسجد ، ودخل وسلّم وأحسن التسليم ، ثمّ قال : أيّكم الفتى الغوي </w:t>
      </w:r>
      <w:r w:rsidR="00203DBD">
        <w:rPr>
          <w:rtl/>
        </w:rPr>
        <w:br/>
      </w:r>
      <w:r w:rsidRPr="006216AF">
        <w:rPr>
          <w:rtl/>
        </w:rPr>
        <w:t>الذي يزعم أنه نبيّ</w:t>
      </w:r>
      <w:r w:rsidR="00DD50E3">
        <w:rPr>
          <w:rtl/>
        </w:rPr>
        <w:t xml:space="preserve"> ؟</w:t>
      </w:r>
    </w:p>
    <w:p w:rsidR="00FB6A99" w:rsidRDefault="005F4626" w:rsidP="00FB6A99">
      <w:pPr>
        <w:rPr>
          <w:rStyle w:val="rfdLineChar"/>
        </w:rPr>
      </w:pPr>
      <w:r w:rsidRPr="006216AF">
        <w:rPr>
          <w:rtl/>
        </w:rPr>
        <w:t xml:space="preserve">فوثب إليه سلمان الفارسيّ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فقال : يا أخا العرب ،</w:t>
      </w:r>
      <w:r w:rsidR="00814EC9">
        <w:rPr>
          <w:rtl/>
        </w:rPr>
        <w:t xml:space="preserve"> </w:t>
      </w:r>
      <w:r w:rsidR="00203DBD">
        <w:rPr>
          <w:rtl/>
        </w:rPr>
        <w:br/>
      </w:r>
      <w:r w:rsidR="00814EC9">
        <w:rPr>
          <w:rtl/>
        </w:rPr>
        <w:t>أ</w:t>
      </w:r>
      <w:r w:rsidRPr="006216AF">
        <w:rPr>
          <w:rtl/>
        </w:rPr>
        <w:t xml:space="preserve">ما ترى صاحب الوجه الأقمر ، والجبين الأزهر ، والحوض والشفاعة ، </w:t>
      </w:r>
      <w:r w:rsidR="00203DBD">
        <w:rPr>
          <w:rtl/>
        </w:rPr>
        <w:br/>
      </w:r>
      <w:r w:rsidRPr="006216AF">
        <w:rPr>
          <w:rtl/>
        </w:rPr>
        <w:t xml:space="preserve">والقرآن والقبلة ، والتاج واللواء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والجمعة والجماعة ، والتواضع</w:t>
      </w:r>
      <w:r w:rsidR="00FB6A99">
        <w:rPr>
          <w:rFonts w:hint="cs"/>
          <w:rtl/>
        </w:rPr>
        <w:t xml:space="preserve"> </w:t>
      </w:r>
      <w:r w:rsidR="00FB6A99">
        <w:rPr>
          <w:rtl/>
        </w:rPr>
        <w:br/>
      </w:r>
      <w:r w:rsidR="00FB6A9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بيت نبيه صلوات الله عليهم</w:t>
      </w:r>
      <w:r w:rsidR="00410A32">
        <w:rPr>
          <w:rStyle w:val="rfdFootnote"/>
          <w:rtl/>
        </w:rPr>
        <w:t xml:space="preserve"> .</w:t>
      </w:r>
    </w:p>
    <w:p w:rsidR="005F4626" w:rsidRPr="00901AF5" w:rsidRDefault="005F4626" w:rsidP="00FB6A99">
      <w:pPr>
        <w:pStyle w:val="rfdFootnote0"/>
        <w:rPr>
          <w:rtl/>
        </w:rPr>
      </w:pPr>
      <w:r w:rsidRPr="00901AF5">
        <w:rPr>
          <w:rtl/>
        </w:rPr>
        <w:t>4</w:t>
      </w:r>
      <w:r w:rsidR="00FB6A99">
        <w:rPr>
          <w:rFonts w:hint="cs"/>
          <w:rtl/>
        </w:rPr>
        <w:t xml:space="preserve"> </w:t>
      </w:r>
      <w:r w:rsidRPr="00901AF5">
        <w:rPr>
          <w:rtl/>
        </w:rPr>
        <w:t>ـ</w:t>
      </w:r>
      <w:r w:rsidR="00FB6A99">
        <w:rPr>
          <w:rFonts w:hint="cs"/>
          <w:rtl/>
        </w:rPr>
        <w:t xml:space="preserve"> </w:t>
      </w:r>
      <w:r w:rsidRPr="00901AF5">
        <w:rPr>
          <w:rtl/>
        </w:rPr>
        <w:t>مناقب ابن شهر</w:t>
      </w:r>
      <w:r w:rsidR="008C5005">
        <w:rPr>
          <w:rtl/>
        </w:rPr>
        <w:t>ا</w:t>
      </w:r>
      <w:r w:rsidRPr="00901AF5">
        <w:rPr>
          <w:rtl/>
        </w:rPr>
        <w:t>شوب 2</w:t>
      </w:r>
      <w:r w:rsidR="0096323A">
        <w:rPr>
          <w:rtl/>
        </w:rPr>
        <w:t xml:space="preserve"> / </w:t>
      </w:r>
      <w:r w:rsidRPr="00901AF5">
        <w:rPr>
          <w:rtl/>
        </w:rPr>
        <w:t>332 ، إرشاد القلوب : 278 ، والخرائج والجرائح :</w:t>
      </w:r>
      <w:r w:rsidR="00901AF5" w:rsidRPr="00901AF5">
        <w:rPr>
          <w:rtl/>
        </w:rPr>
        <w:t xml:space="preserve"> </w:t>
      </w:r>
      <w:r w:rsidR="00203DBD">
        <w:rPr>
          <w:rtl/>
        </w:rPr>
        <w:br/>
      </w:r>
      <w:r w:rsidRPr="00901AF5">
        <w:rPr>
          <w:rtl/>
        </w:rPr>
        <w:t>1 : 175 قطعة منه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ص ، ع ، وهامش ك : الهراوة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17AE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والسكينة ، والمسكنة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والإ</w:t>
      </w:r>
      <w:r w:rsidR="008C5005">
        <w:rPr>
          <w:rtl/>
        </w:rPr>
        <w:t>ِ</w:t>
      </w:r>
      <w:r w:rsidRPr="006216AF">
        <w:rPr>
          <w:rtl/>
        </w:rPr>
        <w:t xml:space="preserve">جابة ، والسيف والقضيب ، والتكبير </w:t>
      </w:r>
      <w:r w:rsidR="00203DBD">
        <w:rPr>
          <w:rtl/>
        </w:rPr>
        <w:br/>
      </w:r>
      <w:r w:rsidRPr="006216AF">
        <w:rPr>
          <w:rtl/>
        </w:rPr>
        <w:t xml:space="preserve">والتهليل ، والاقسام والقضية ، والأحكام الحنيفة ، والنور والشرف ، </w:t>
      </w:r>
      <w:r w:rsidR="00203DBD">
        <w:rPr>
          <w:rtl/>
        </w:rPr>
        <w:br/>
      </w:r>
      <w:r w:rsidRPr="006216AF">
        <w:rPr>
          <w:rtl/>
        </w:rPr>
        <w:t xml:space="preserve">والعلو والرفعة ، والسخاء ، والشجاعة ، والنجدة ، والصلاة المفروضة ، </w:t>
      </w:r>
      <w:r w:rsidR="00203DBD">
        <w:rPr>
          <w:rtl/>
        </w:rPr>
        <w:br/>
      </w:r>
      <w:r w:rsidRPr="006216AF">
        <w:rPr>
          <w:rtl/>
        </w:rPr>
        <w:t>والزكاة المكتوبة ، والحج ، والإ</w:t>
      </w:r>
      <w:r w:rsidR="008C5005">
        <w:rPr>
          <w:rtl/>
        </w:rPr>
        <w:t>ِ</w:t>
      </w:r>
      <w:r w:rsidRPr="006216AF">
        <w:rPr>
          <w:rtl/>
        </w:rPr>
        <w:t xml:space="preserve">حرام ، وزمزم ، والمقام ، والمشعر </w:t>
      </w:r>
      <w:r w:rsidR="00203DBD">
        <w:rPr>
          <w:rtl/>
        </w:rPr>
        <w:br/>
      </w:r>
      <w:r w:rsidRPr="006216AF">
        <w:rPr>
          <w:rtl/>
        </w:rPr>
        <w:t xml:space="preserve">الحرام ، واليوم المشهود ، والمقام المحمود ، والحوض المورود ، </w:t>
      </w:r>
      <w:r w:rsidR="00203DBD">
        <w:rPr>
          <w:rtl/>
        </w:rPr>
        <w:br/>
      </w:r>
      <w:r w:rsidRPr="006216AF">
        <w:rPr>
          <w:rtl/>
        </w:rPr>
        <w:t xml:space="preserve">والشفاعة الكبرى ، ذلك سيّدنا ومولانا محمّد 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الأعرابي : إن كنت نبيّا</w:t>
      </w:r>
      <w:r w:rsidR="0089557E">
        <w:rPr>
          <w:rtl/>
        </w:rPr>
        <w:t>ً</w:t>
      </w:r>
      <w:r w:rsidRPr="006216AF">
        <w:rPr>
          <w:rtl/>
        </w:rPr>
        <w:t xml:space="preserve"> فقل متى تقوم الساعة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ومتى يجيء </w:t>
      </w:r>
      <w:r w:rsidR="00203DBD">
        <w:rPr>
          <w:rtl/>
        </w:rPr>
        <w:br/>
      </w:r>
      <w:r w:rsidRPr="006216AF">
        <w:rPr>
          <w:rtl/>
        </w:rPr>
        <w:t>المطر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وأي شيء في بطن ناقتي هذه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وأي شيء أكتسب غدا</w:t>
      </w:r>
      <w:r w:rsidR="0089557E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ومتى </w:t>
      </w:r>
      <w:r w:rsidR="00203DBD">
        <w:rPr>
          <w:rtl/>
        </w:rPr>
        <w:br/>
      </w:r>
      <w:r w:rsidRPr="006216AF">
        <w:rPr>
          <w:rtl/>
        </w:rPr>
        <w:t>أموت</w:t>
      </w:r>
      <w:r w:rsidR="00DD50E3">
        <w:rPr>
          <w:rtl/>
        </w:rPr>
        <w:t xml:space="preserve"> ؟</w:t>
      </w:r>
    </w:p>
    <w:p w:rsidR="005F4626" w:rsidRPr="006216AF" w:rsidRDefault="005F4626" w:rsidP="002F75A0">
      <w:pPr>
        <w:rPr>
          <w:rtl/>
        </w:rPr>
      </w:pPr>
      <w:r w:rsidRPr="006216AF">
        <w:rPr>
          <w:rtl/>
        </w:rPr>
        <w:t xml:space="preserve">فبقي النبيّ </w:t>
      </w:r>
      <w:r w:rsidR="00470C8A">
        <w:rPr>
          <w:rtl/>
        </w:rPr>
        <w:t>(ص)</w:t>
      </w:r>
      <w:r w:rsidRPr="006216AF">
        <w:rPr>
          <w:rtl/>
        </w:rPr>
        <w:t xml:space="preserve"> ساكتا</w:t>
      </w:r>
      <w:r w:rsidR="0089557E">
        <w:rPr>
          <w:rtl/>
        </w:rPr>
        <w:t>ً</w:t>
      </w:r>
      <w:r w:rsidRPr="006216AF">
        <w:rPr>
          <w:rtl/>
        </w:rPr>
        <w:t xml:space="preserve"> لا ينطق بشيء ، فهبط الأمين جبرئيل </w:t>
      </w:r>
      <w:r w:rsidR="00203DBD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 : يا محمّد ، </w:t>
      </w:r>
      <w:r w:rsidR="002F75A0">
        <w:rPr>
          <w:rtl/>
        </w:rPr>
        <w:t>إ</w:t>
      </w:r>
      <w:r w:rsidRPr="006216AF">
        <w:rPr>
          <w:rtl/>
        </w:rPr>
        <w:t>قرأ هذه الآية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</w:t>
      </w:r>
      <w:r w:rsidRPr="006216AF">
        <w:rPr>
          <w:rStyle w:val="rfdAlaem"/>
          <w:rtl/>
        </w:rPr>
        <w:t>(</w:t>
      </w:r>
      <w:r w:rsidR="002F75A0" w:rsidRPr="002F75A0">
        <w:rPr>
          <w:rStyle w:val="rfdAie"/>
          <w:rtl/>
        </w:rPr>
        <w:t xml:space="preserve"> إِنَّ اللَّـهَ عِندَهُ عِلْمُ </w:t>
      </w:r>
      <w:r w:rsidR="002F75A0">
        <w:rPr>
          <w:rStyle w:val="rfdAie"/>
          <w:rtl/>
        </w:rPr>
        <w:br/>
      </w:r>
      <w:r w:rsidR="002F75A0" w:rsidRPr="002F75A0">
        <w:rPr>
          <w:rStyle w:val="rfdAie"/>
          <w:rtl/>
        </w:rPr>
        <w:t xml:space="preserve">السَّاعَةِ وَيُنَزِّلُ الْغَيْثَ وَيَعْلَمُ مَا فِي الْأَرْحَامِ وَمَا تَدْرِي نَفْسٌ مَّاذَا تَكْسِبُ </w:t>
      </w:r>
      <w:r w:rsidR="002F75A0">
        <w:rPr>
          <w:rStyle w:val="rfdAie"/>
          <w:rtl/>
        </w:rPr>
        <w:br/>
      </w:r>
      <w:r w:rsidR="002F75A0" w:rsidRPr="002F75A0">
        <w:rPr>
          <w:rStyle w:val="rfdAie"/>
          <w:rtl/>
        </w:rPr>
        <w:t>غَدًا وَمَا تَدْرِي نَفْسٌ بِأَيِّ أَرْضٍ تَمُوتُ إِنَّ اللَّـهَ عَلِيمٌ خَبِيرٌ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الأعرابي : مدّ يدك فإني أشهد أن لا إله إلا الله ، وأقر أنّك </w:t>
      </w:r>
      <w:r w:rsidR="00203DBD">
        <w:rPr>
          <w:rtl/>
        </w:rPr>
        <w:br/>
      </w:r>
      <w:r w:rsidRPr="006216AF">
        <w:rPr>
          <w:rtl/>
        </w:rPr>
        <w:t xml:space="preserve">محمد رسول الله ، فأي شيء لي عندك إن أتيتك بأهلي وبني عمّي </w:t>
      </w:r>
      <w:r w:rsidR="00203DBD">
        <w:rPr>
          <w:rtl/>
        </w:rPr>
        <w:br/>
      </w:r>
      <w:r w:rsidRPr="006216AF">
        <w:rPr>
          <w:rtl/>
        </w:rPr>
        <w:t>مسلمين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له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لك عندي ثمانون ناقة حمر الظهور ، بيض </w:t>
      </w:r>
      <w:r w:rsidR="00203DBD">
        <w:rPr>
          <w:rtl/>
        </w:rPr>
        <w:br/>
      </w:r>
      <w:r w:rsidRPr="006216AF">
        <w:rPr>
          <w:rtl/>
        </w:rPr>
        <w:t>البطون ، سود الحدق ، عليها من طرائف اليمن ونقط الحجاز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17AE2">
      <w:pPr>
        <w:rPr>
          <w:rtl/>
        </w:rPr>
      </w:pPr>
      <w:r w:rsidRPr="006216AF">
        <w:rPr>
          <w:rtl/>
        </w:rPr>
        <w:t xml:space="preserve">ثمّ التفت النبي </w:t>
      </w:r>
      <w:r w:rsidR="00470C8A">
        <w:rPr>
          <w:rtl/>
        </w:rPr>
        <w:t>(ص)</w:t>
      </w:r>
      <w:r w:rsidRPr="006216AF">
        <w:rPr>
          <w:rtl/>
        </w:rPr>
        <w:t xml:space="preserve"> إلى علي بن 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 :</w:t>
      </w:r>
      <w:r w:rsidR="00617AE2">
        <w:rPr>
          <w:rtl/>
        </w:rPr>
        <w:t xml:space="preserve"> </w:t>
      </w:r>
      <w:r w:rsidR="00203DBD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اكتب يا أبا الحسن :</w:t>
      </w:r>
    </w:p>
    <w:p w:rsidR="00D33C2B" w:rsidRDefault="005F4626" w:rsidP="00D33C2B">
      <w:pPr>
        <w:rPr>
          <w:rStyle w:val="rfdLineChar"/>
        </w:rPr>
      </w:pPr>
      <w:r w:rsidRPr="006216AF">
        <w:rPr>
          <w:rtl/>
        </w:rPr>
        <w:t>بسم الله الرحمن الرحيم ، أقرّ محمّد بن عبد الله بن</w:t>
      </w:r>
      <w:r w:rsidR="00D33C2B">
        <w:rPr>
          <w:rFonts w:hint="cs"/>
          <w:rtl/>
        </w:rPr>
        <w:t xml:space="preserve"> </w:t>
      </w:r>
      <w:r w:rsidR="00D33C2B">
        <w:rPr>
          <w:rtl/>
        </w:rPr>
        <w:br/>
      </w:r>
      <w:r w:rsidR="00D33C2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ك : المسألة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لقمان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34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17AE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عبد المطلب بن هشام بن عبد مناف ، وأشهد على نفسه في صحة عقله </w:t>
      </w:r>
      <w:r w:rsidR="00203DBD">
        <w:rPr>
          <w:rtl/>
        </w:rPr>
        <w:br/>
      </w:r>
      <w:r w:rsidRPr="006216AF">
        <w:rPr>
          <w:rtl/>
        </w:rPr>
        <w:t xml:space="preserve">وبدنه ، وجواز أمره ، أنّ لأبي الصمصام العبسيّ عليه ، وعنده ، وفي </w:t>
      </w:r>
      <w:r w:rsidR="00203DBD">
        <w:rPr>
          <w:rtl/>
        </w:rPr>
        <w:br/>
      </w:r>
      <w:r w:rsidRPr="006216AF">
        <w:rPr>
          <w:rtl/>
        </w:rPr>
        <w:t xml:space="preserve">ذمّته ثمانين ناقة ، حمر الظهور ، بيض البطون ، سود الحدق ، عليها من </w:t>
      </w:r>
      <w:r w:rsidR="00203DBD">
        <w:rPr>
          <w:rtl/>
        </w:rPr>
        <w:br/>
      </w:r>
      <w:r w:rsidRPr="006216AF">
        <w:rPr>
          <w:rtl/>
        </w:rPr>
        <w:t>طرائف اليمن ونقط الحجاز ، وأشهد عليه جميع أصحابه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وخرج أبو الصمصام إلى أهله فقبض النبيّ </w:t>
      </w:r>
      <w:r w:rsidR="00470C8A">
        <w:rPr>
          <w:rtl/>
        </w:rPr>
        <w:t>(ص)</w:t>
      </w:r>
      <w:r w:rsidRPr="006216AF">
        <w:rPr>
          <w:rtl/>
        </w:rPr>
        <w:t xml:space="preserve"> ، فقدم أبو </w:t>
      </w:r>
      <w:r w:rsidR="00203DBD">
        <w:rPr>
          <w:rtl/>
        </w:rPr>
        <w:br/>
      </w:r>
      <w:r w:rsidRPr="006216AF">
        <w:rPr>
          <w:rtl/>
        </w:rPr>
        <w:t xml:space="preserve">الصمصام وقد أسلم بنو العبس كلّهم ، فقال أبو الصمصام : يا قوم ، ما </w:t>
      </w:r>
      <w:r w:rsidR="00203DBD">
        <w:rPr>
          <w:rtl/>
        </w:rPr>
        <w:br/>
      </w:r>
      <w:r w:rsidRPr="006216AF">
        <w:rPr>
          <w:rtl/>
        </w:rPr>
        <w:t xml:space="preserve">فعل رسول الله </w:t>
      </w:r>
      <w:r w:rsidR="00470C8A">
        <w:rPr>
          <w:rtl/>
        </w:rPr>
        <w:t>(ص)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قبض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فمن الوصيّ بعده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ما خلّف فينا أحدا</w:t>
      </w:r>
      <w:r w:rsidR="0089557E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فمن الخليفة من بعده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أبو بكر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فدخل أبو الصمصام المسجد فقال : يا خليفة رسول الله ، إنّ لي </w:t>
      </w:r>
      <w:r w:rsidR="00203DBD">
        <w:rPr>
          <w:rtl/>
        </w:rPr>
        <w:br/>
      </w:r>
      <w:r w:rsidRPr="006216AF">
        <w:rPr>
          <w:rtl/>
        </w:rPr>
        <w:t xml:space="preserve">على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ثمانين ناقة حمر الظهور ، بيض البطون ، سود </w:t>
      </w:r>
      <w:r w:rsidR="00203DBD">
        <w:rPr>
          <w:rtl/>
        </w:rPr>
        <w:br/>
      </w:r>
      <w:r w:rsidRPr="006216AF">
        <w:rPr>
          <w:rtl/>
        </w:rPr>
        <w:t>الحدق ، عليها من طرائف اليمن ونقط الحجاز</w:t>
      </w:r>
      <w:r w:rsidR="00410A32">
        <w:rPr>
          <w:rtl/>
        </w:rPr>
        <w:t xml:space="preserve"> .</w:t>
      </w:r>
    </w:p>
    <w:p w:rsidR="005F4626" w:rsidRPr="006216AF" w:rsidRDefault="005F4626" w:rsidP="00D33C2B">
      <w:pPr>
        <w:rPr>
          <w:rtl/>
        </w:rPr>
      </w:pPr>
      <w:r w:rsidRPr="006216AF">
        <w:rPr>
          <w:rtl/>
        </w:rPr>
        <w:t xml:space="preserve">فقال أبو بكر : يا أخا العرب ، سألت ما فوق العقل ، والله ما </w:t>
      </w:r>
      <w:r w:rsidR="00203DBD">
        <w:rPr>
          <w:rtl/>
        </w:rPr>
        <w:br/>
      </w:r>
      <w:r w:rsidRPr="006216AF">
        <w:rPr>
          <w:rtl/>
        </w:rPr>
        <w:t xml:space="preserve">خلّف فينا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لا صفراء ولا بيضاء ، وخلّف فينا بغلته </w:t>
      </w:r>
      <w:r w:rsidR="00203DBD">
        <w:rPr>
          <w:rtl/>
        </w:rPr>
        <w:br/>
      </w:r>
      <w:r w:rsidRPr="006216AF">
        <w:rPr>
          <w:rtl/>
        </w:rPr>
        <w:t xml:space="preserve">الدلدل ، ودرعه الفاضلة ، فأخذها أمير المؤمنين عليّ بن أبي طالب ، </w:t>
      </w:r>
      <w:r w:rsidR="00203DBD">
        <w:rPr>
          <w:rtl/>
        </w:rPr>
        <w:br/>
      </w:r>
      <w:r w:rsidRPr="006216AF">
        <w:rPr>
          <w:rtl/>
        </w:rPr>
        <w:t>وخلّف فينا فدكا</w:t>
      </w:r>
      <w:r w:rsidR="0089557E">
        <w:rPr>
          <w:rtl/>
        </w:rPr>
        <w:t>ً</w:t>
      </w:r>
      <w:r w:rsidRPr="006216AF">
        <w:rPr>
          <w:rtl/>
        </w:rPr>
        <w:t xml:space="preserve"> </w:t>
      </w:r>
      <w:r w:rsidR="00C24190">
        <w:rPr>
          <w:rtl/>
        </w:rPr>
        <w:t>(</w:t>
      </w:r>
      <w:r w:rsidRPr="006216AF">
        <w:rPr>
          <w:rtl/>
        </w:rPr>
        <w:t>فأخذناها نحن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ونبيّنا محمّد لا يورث فصاح سلمان </w:t>
      </w:r>
      <w:r w:rsidR="00203DBD">
        <w:rPr>
          <w:rtl/>
        </w:rPr>
        <w:br/>
      </w:r>
      <w:r w:rsidRPr="006216AF">
        <w:rPr>
          <w:rtl/>
        </w:rPr>
        <w:t xml:space="preserve">الفارسيّ </w:t>
      </w:r>
      <w:r w:rsidR="006D2B24">
        <w:rPr>
          <w:rtl/>
        </w:rPr>
        <w:t>رضي الله عنه</w:t>
      </w:r>
      <w:r w:rsidRPr="006216AF">
        <w:rPr>
          <w:rtl/>
        </w:rPr>
        <w:t xml:space="preserve"> : كردى ونكردى وحق أمير ببردى يا أبا بكر باز </w:t>
      </w:r>
      <w:r w:rsidR="00203DBD">
        <w:rPr>
          <w:rtl/>
        </w:rPr>
        <w:br/>
      </w:r>
      <w:r w:rsidR="00AC6521">
        <w:rPr>
          <w:rtl/>
        </w:rPr>
        <w:t>ك</w:t>
      </w:r>
      <w:r w:rsidRPr="006216AF">
        <w:rPr>
          <w:rtl/>
        </w:rPr>
        <w:t>ذار اين كار بكسى كه حق اوست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ردّ العمل إلى أهله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</w:t>
      </w:r>
      <w:r w:rsidR="00203DBD">
        <w:rPr>
          <w:rtl/>
        </w:rPr>
        <w:br/>
      </w:r>
      <w:r w:rsidRPr="006216AF">
        <w:rPr>
          <w:rtl/>
        </w:rPr>
        <w:t xml:space="preserve">ضرب يده على يدي أبي الصمصام ، فأقامه إلى منزل عليّ </w:t>
      </w:r>
      <w:r w:rsidR="00276CED">
        <w:rPr>
          <w:rtl/>
        </w:rPr>
        <w:t xml:space="preserve">عليه </w:t>
      </w:r>
      <w:r w:rsidR="00203DBD">
        <w:rPr>
          <w:rtl/>
        </w:rPr>
        <w:br/>
      </w:r>
      <w:r w:rsidR="00276CED">
        <w:rPr>
          <w:rtl/>
        </w:rPr>
        <w:t>السلام</w:t>
      </w:r>
      <w:r w:rsidR="00D33C2B">
        <w:rPr>
          <w:rFonts w:hint="cs"/>
          <w:rtl/>
        </w:rPr>
        <w:t xml:space="preserve"> </w:t>
      </w:r>
      <w:r>
        <w:rPr>
          <w:rtl/>
        </w:rPr>
        <w:t>ـ</w:t>
      </w:r>
      <w:r w:rsidR="00D33C2B">
        <w:rPr>
          <w:rFonts w:hint="cs"/>
          <w:rtl/>
        </w:rPr>
        <w:t xml:space="preserve"> </w:t>
      </w:r>
      <w:r w:rsidRPr="006216AF">
        <w:rPr>
          <w:rtl/>
        </w:rPr>
        <w:t>وهو يتوضأ وضوء الصلاة</w:t>
      </w:r>
      <w:r w:rsidR="00D33C2B">
        <w:rPr>
          <w:rFonts w:hint="cs"/>
          <w:rtl/>
        </w:rPr>
        <w:t xml:space="preserve"> </w:t>
      </w:r>
      <w:r>
        <w:rPr>
          <w:rtl/>
        </w:rPr>
        <w:t>ـ</w:t>
      </w:r>
      <w:r w:rsidR="00D33C2B">
        <w:rPr>
          <w:rFonts w:hint="cs"/>
          <w:rtl/>
        </w:rPr>
        <w:t xml:space="preserve"> </w:t>
      </w:r>
      <w:r w:rsidRPr="006216AF">
        <w:rPr>
          <w:rtl/>
        </w:rPr>
        <w:t xml:space="preserve">فقرع سلمان الباب ، فنادى عليّ </w:t>
      </w:r>
      <w:r w:rsidR="00203DBD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ادخل أنت وأبو الصمصام العبسيّ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D33C2B" w:rsidRPr="00D33C2B" w:rsidRDefault="00D33C2B" w:rsidP="00D33C2B">
      <w:pPr>
        <w:pStyle w:val="rfdLine"/>
      </w:pPr>
      <w:r w:rsidRPr="00D33C2B">
        <w:rPr>
          <w:rStyle w:val="rfdNormal0Char"/>
          <w:rtl/>
        </w:rPr>
        <w:br/>
      </w:r>
      <w:r w:rsidRPr="00D33C2B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ك ، ع ، ص : فأخذتها بحق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مكرر ما بين المعقوفين من 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أبو الصمصام : أعجوبة وربّ الكعبة ، من هذا الذي سمّاني </w:t>
      </w:r>
      <w:r w:rsidR="007A3EC0">
        <w:rPr>
          <w:rtl/>
        </w:rPr>
        <w:br/>
      </w:r>
      <w:r w:rsidRPr="006216AF">
        <w:rPr>
          <w:rtl/>
        </w:rPr>
        <w:t>باسمي ولم يعرفني</w:t>
      </w:r>
      <w:r w:rsidR="00DD50E3">
        <w:rPr>
          <w:rtl/>
        </w:rPr>
        <w:t xml:space="preserve"> ؟!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سلمان </w:t>
      </w:r>
      <w:r w:rsidR="006D2B24">
        <w:rPr>
          <w:rtl/>
        </w:rPr>
        <w:t>رضي الله عنه</w:t>
      </w:r>
      <w:r w:rsidRPr="006216AF">
        <w:rPr>
          <w:rtl/>
        </w:rPr>
        <w:t xml:space="preserve"> : هذا وصيّ 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هذا الذي قال له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أنا مدينة العلم وعليّ بابها ، </w:t>
      </w:r>
      <w:r w:rsidR="007A3EC0">
        <w:rPr>
          <w:rtl/>
        </w:rPr>
        <w:br/>
      </w:r>
      <w:r w:rsidRPr="006216AF">
        <w:rPr>
          <w:rtl/>
        </w:rPr>
        <w:t>فمن أراد العلم فليأت الباب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هذا الذي 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عليّ خير البشر فمن رضي </w:t>
      </w:r>
      <w:r w:rsidR="007A3EC0">
        <w:rPr>
          <w:rtl/>
        </w:rPr>
        <w:br/>
      </w:r>
      <w:r w:rsidRPr="006216AF">
        <w:rPr>
          <w:rtl/>
        </w:rPr>
        <w:t>فقد شكر ، ومن أبى فقد كفر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AC6521">
      <w:pPr>
        <w:rPr>
          <w:rtl/>
        </w:rPr>
      </w:pPr>
      <w:r w:rsidRPr="006216AF">
        <w:rPr>
          <w:rtl/>
        </w:rPr>
        <w:t xml:space="preserve">هذا الذي قال الله تعالى فيه : </w:t>
      </w:r>
      <w:r w:rsidRPr="006216AF">
        <w:rPr>
          <w:rStyle w:val="rfdAlaem"/>
          <w:rtl/>
        </w:rPr>
        <w:t>(</w:t>
      </w:r>
      <w:r w:rsidR="00AC6521" w:rsidRPr="00AC6521">
        <w:rPr>
          <w:rStyle w:val="rfdAie"/>
          <w:rtl/>
        </w:rPr>
        <w:t xml:space="preserve"> وَجَعَلْنَا لَهُمْ لِسَانَ صِدْقٍ </w:t>
      </w:r>
      <w:r w:rsidR="00AC6521">
        <w:rPr>
          <w:rStyle w:val="rfdAie"/>
          <w:rtl/>
        </w:rPr>
        <w:br/>
      </w:r>
      <w:r w:rsidR="00AC6521" w:rsidRPr="00AC6521">
        <w:rPr>
          <w:rStyle w:val="rfdAie"/>
          <w:rtl/>
        </w:rPr>
        <w:t>عَلِيًّا</w:t>
      </w:r>
      <w:r w:rsidRPr="00AC6521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</w:p>
    <w:p w:rsidR="005F4626" w:rsidRPr="006216AF" w:rsidRDefault="005F4626" w:rsidP="00AC6521">
      <w:pPr>
        <w:rPr>
          <w:rtl/>
        </w:rPr>
      </w:pPr>
      <w:r w:rsidRPr="006216AF">
        <w:rPr>
          <w:rtl/>
        </w:rPr>
        <w:t xml:space="preserve">هذا الذي قال الله تعالى فيه : </w:t>
      </w:r>
      <w:r w:rsidRPr="006216AF">
        <w:rPr>
          <w:rStyle w:val="rfdAlaem"/>
          <w:rtl/>
        </w:rPr>
        <w:t>(</w:t>
      </w:r>
      <w:r w:rsidR="00AC6521" w:rsidRPr="00AC6521">
        <w:rPr>
          <w:rStyle w:val="rfdAie"/>
          <w:rtl/>
        </w:rPr>
        <w:t xml:space="preserve"> أَفَمَن كَانَ مُؤْمِنًا كَمَن كَانَ فَاسِقًا </w:t>
      </w:r>
      <w:r w:rsidR="00AC6521">
        <w:rPr>
          <w:rStyle w:val="rfdAie"/>
          <w:rtl/>
        </w:rPr>
        <w:br/>
      </w:r>
      <w:r w:rsidR="00AC6521" w:rsidRPr="00AC6521">
        <w:rPr>
          <w:rStyle w:val="rfdAie"/>
          <w:rtl/>
        </w:rPr>
        <w:t>لَّا يَسْتَوُونَ</w:t>
      </w:r>
      <w:r w:rsidRPr="00AC6521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عند الله</w:t>
      </w:r>
      <w:r w:rsidR="00410A32">
        <w:rPr>
          <w:rtl/>
        </w:rPr>
        <w:t xml:space="preserve"> .</w:t>
      </w:r>
    </w:p>
    <w:p w:rsidR="005F4626" w:rsidRPr="006216AF" w:rsidRDefault="005F4626" w:rsidP="005F52A0">
      <w:pPr>
        <w:rPr>
          <w:rtl/>
        </w:rPr>
      </w:pPr>
      <w:r w:rsidRPr="006216AF">
        <w:rPr>
          <w:rtl/>
        </w:rPr>
        <w:t xml:space="preserve">هذا الذي قال الله تعالى فيه : </w:t>
      </w:r>
      <w:r w:rsidRPr="006216AF">
        <w:rPr>
          <w:rStyle w:val="rfdAlaem"/>
          <w:rtl/>
        </w:rPr>
        <w:t>(</w:t>
      </w:r>
      <w:r w:rsidR="005F52A0" w:rsidRPr="005F52A0">
        <w:rPr>
          <w:rStyle w:val="rfdAie"/>
          <w:rtl/>
        </w:rPr>
        <w:t xml:space="preserve"> أَجَعَلْتُمْ سِقَايَةَ الْحَاجِّ وَعِمَارَةَ </w:t>
      </w:r>
      <w:r w:rsidR="005F52A0">
        <w:rPr>
          <w:rStyle w:val="rfdAie"/>
          <w:rtl/>
        </w:rPr>
        <w:br/>
      </w:r>
      <w:r w:rsidR="005F52A0" w:rsidRPr="005F52A0">
        <w:rPr>
          <w:rStyle w:val="rfdAie"/>
          <w:rtl/>
        </w:rPr>
        <w:t xml:space="preserve">الْمَسْجِدِ الْحَرَامِ كَمَنْ آمَنَ بِاللَّـهِ وَالْيَوْمِ الْآخِرِ وَجَاهَدَ فِي سَبِيلِ اللَّـهِ لَا </w:t>
      </w:r>
      <w:r w:rsidR="005F52A0">
        <w:rPr>
          <w:rStyle w:val="rfdAie"/>
          <w:rtl/>
        </w:rPr>
        <w:br/>
      </w:r>
      <w:r w:rsidR="005F52A0" w:rsidRPr="005F52A0">
        <w:rPr>
          <w:rStyle w:val="rfdAie"/>
          <w:rtl/>
        </w:rPr>
        <w:t>يَسْتَوُونَ عِندَ اللَّـهِ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6216AF" w:rsidRDefault="005F4626" w:rsidP="005F52A0">
      <w:pPr>
        <w:rPr>
          <w:rtl/>
        </w:rPr>
      </w:pPr>
      <w:r w:rsidRPr="006216AF">
        <w:rPr>
          <w:rtl/>
        </w:rPr>
        <w:t xml:space="preserve">هذا الذي قال الله تعالى فيه : </w:t>
      </w:r>
      <w:r w:rsidRPr="006216AF">
        <w:rPr>
          <w:rStyle w:val="rfdAlaem"/>
          <w:rtl/>
        </w:rPr>
        <w:t>(</w:t>
      </w:r>
      <w:r w:rsidR="005F52A0" w:rsidRPr="005F52A0">
        <w:rPr>
          <w:rStyle w:val="rfdAie"/>
          <w:rtl/>
        </w:rPr>
        <w:t xml:space="preserve"> يَا أَيُّهَا الرَّسُولُ بَلِّغْ مَا أُنزِلَ </w:t>
      </w:r>
      <w:r w:rsidR="005F52A0">
        <w:rPr>
          <w:rStyle w:val="rfdAie"/>
          <w:rtl/>
        </w:rPr>
        <w:br/>
      </w:r>
      <w:r w:rsidR="005F52A0" w:rsidRPr="005F52A0">
        <w:rPr>
          <w:rStyle w:val="rfdAie"/>
          <w:rtl/>
        </w:rPr>
        <w:t>إِلَيْكَ مِن رَّبِّكَ</w:t>
      </w:r>
      <w:r w:rsidRPr="005F52A0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الآية</w:t>
      </w:r>
      <w:r w:rsidR="00410A32">
        <w:rPr>
          <w:rtl/>
        </w:rPr>
        <w:t xml:space="preserve"> .</w:t>
      </w:r>
    </w:p>
    <w:p w:rsidR="005F4626" w:rsidRPr="006216AF" w:rsidRDefault="005F4626" w:rsidP="005F52A0">
      <w:pPr>
        <w:rPr>
          <w:rtl/>
        </w:rPr>
      </w:pPr>
      <w:r w:rsidRPr="006216AF">
        <w:rPr>
          <w:rtl/>
        </w:rPr>
        <w:t xml:space="preserve">هذا الذي قال الله تعالى فيه : </w:t>
      </w:r>
      <w:r w:rsidRPr="006216AF">
        <w:rPr>
          <w:rStyle w:val="rfdAlaem"/>
          <w:rtl/>
        </w:rPr>
        <w:t>(</w:t>
      </w:r>
      <w:r w:rsidR="005F52A0" w:rsidRPr="005F52A0">
        <w:rPr>
          <w:rStyle w:val="rfdAie"/>
          <w:rtl/>
        </w:rPr>
        <w:t xml:space="preserve"> فَمَنْ حَاجَّكَ فِيهِ مِن بَعْدِ مَا </w:t>
      </w:r>
      <w:r w:rsidR="005F52A0">
        <w:rPr>
          <w:rStyle w:val="rfdAie"/>
          <w:rtl/>
        </w:rPr>
        <w:br/>
      </w:r>
      <w:r w:rsidR="005F52A0" w:rsidRPr="005F52A0">
        <w:rPr>
          <w:rStyle w:val="rfdAie"/>
          <w:rtl/>
        </w:rPr>
        <w:t>جَاءَكَ مِنَ الْعِلْمِ</w:t>
      </w:r>
      <w:r w:rsidRPr="005F52A0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الآية</w:t>
      </w:r>
      <w:r w:rsidR="00410A32">
        <w:rPr>
          <w:rtl/>
        </w:rPr>
        <w:t xml:space="preserve"> .</w:t>
      </w:r>
    </w:p>
    <w:p w:rsidR="009D240E" w:rsidRPr="009D240E" w:rsidRDefault="009D240E" w:rsidP="009D240E">
      <w:pPr>
        <w:pStyle w:val="rfdLine"/>
      </w:pPr>
      <w:r w:rsidRPr="009D240E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مريم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50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السجدة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18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سورة التوبة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سورة المائدة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67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سورة آل عمران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61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52A0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هذا الذي قال الله تعالى فيه : </w:t>
      </w:r>
      <w:r w:rsidRPr="006216AF">
        <w:rPr>
          <w:rStyle w:val="rfdAlaem"/>
          <w:rtl/>
        </w:rPr>
        <w:t>(</w:t>
      </w:r>
      <w:r w:rsidR="005F52A0" w:rsidRPr="005F52A0">
        <w:rPr>
          <w:rStyle w:val="rfdAie"/>
          <w:rtl/>
        </w:rPr>
        <w:t xml:space="preserve"> لَا يَسْتَوِي أَصْحَابُ النَّارِ </w:t>
      </w:r>
      <w:r w:rsidR="005F52A0">
        <w:rPr>
          <w:rStyle w:val="rfdAie"/>
          <w:rtl/>
        </w:rPr>
        <w:br/>
      </w:r>
      <w:r w:rsidR="005F52A0" w:rsidRPr="005F52A0">
        <w:rPr>
          <w:rStyle w:val="rfdAie"/>
          <w:rtl/>
        </w:rPr>
        <w:t>وَأَصْحَابُ الْجَنَّةِ أَصْحَابُ الْجَنَّةِ هُمُ الْفَائِزُونَ</w:t>
      </w:r>
      <w:r w:rsidRPr="005F52A0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</w:p>
    <w:p w:rsidR="005F4626" w:rsidRPr="006216AF" w:rsidRDefault="005F4626" w:rsidP="001D26FA">
      <w:pPr>
        <w:rPr>
          <w:rtl/>
        </w:rPr>
      </w:pPr>
      <w:r w:rsidRPr="006216AF">
        <w:rPr>
          <w:rtl/>
        </w:rPr>
        <w:t xml:space="preserve">هذا الذي قال الله فيه : </w:t>
      </w:r>
      <w:r w:rsidRPr="006216AF">
        <w:rPr>
          <w:rStyle w:val="rfdAlaem"/>
          <w:rtl/>
        </w:rPr>
        <w:t>(</w:t>
      </w:r>
      <w:r w:rsidR="001D26FA" w:rsidRPr="001D26FA">
        <w:rPr>
          <w:rStyle w:val="rfdAie"/>
          <w:rtl/>
        </w:rPr>
        <w:t xml:space="preserve"> إِنَّمَا يُرِيدُ اللَّـهُ لِيُذْهِبَ عَنكُمُ الرِّجْسَ </w:t>
      </w:r>
      <w:r w:rsidR="001D26FA">
        <w:rPr>
          <w:rStyle w:val="rfdAie"/>
          <w:rtl/>
        </w:rPr>
        <w:br/>
      </w:r>
      <w:r w:rsidR="001D26FA" w:rsidRPr="001D26FA">
        <w:rPr>
          <w:rStyle w:val="rfdAie"/>
          <w:rtl/>
        </w:rPr>
        <w:t>أَهْلَ الْبَيْتِ وَيُطَهِّرَكُمْ تَطْهِيرًا</w:t>
      </w:r>
      <w:r w:rsidRPr="001D26FA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1D26FA">
      <w:pPr>
        <w:rPr>
          <w:rtl/>
        </w:rPr>
      </w:pPr>
      <w:r w:rsidRPr="006216AF">
        <w:rPr>
          <w:rtl/>
        </w:rPr>
        <w:t xml:space="preserve">هذا الذي قال الله تعالى فيه : </w:t>
      </w:r>
      <w:r w:rsidRPr="006216AF">
        <w:rPr>
          <w:rStyle w:val="rfdAlaem"/>
          <w:rtl/>
        </w:rPr>
        <w:t>(</w:t>
      </w:r>
      <w:r w:rsidR="001D26FA" w:rsidRPr="001D26FA">
        <w:rPr>
          <w:rStyle w:val="rfdAie"/>
          <w:rtl/>
        </w:rPr>
        <w:t xml:space="preserve"> إِنَّمَا وَلِيُّكُمُ اللَّـهُ وَرَسُولُهُ وَالَّذِينَ </w:t>
      </w:r>
      <w:r w:rsidR="001D26FA">
        <w:rPr>
          <w:rStyle w:val="rfdAie"/>
          <w:rtl/>
        </w:rPr>
        <w:br/>
      </w:r>
      <w:r w:rsidR="001D26FA" w:rsidRPr="001D26FA">
        <w:rPr>
          <w:rStyle w:val="rfdAie"/>
          <w:rtl/>
        </w:rPr>
        <w:t>آمَنُوا الَّذِينَ يُقِيمُونَ الصَّلَاةَ وَيُؤْتُونَ الزَّكَاةَ وَهُمْ رَاكِعُونَ</w:t>
      </w:r>
      <w:r w:rsidRPr="001D26FA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6216AF" w:rsidRDefault="005F4626" w:rsidP="00617AE2">
      <w:pPr>
        <w:rPr>
          <w:rtl/>
        </w:rPr>
      </w:pPr>
      <w:r w:rsidRPr="006216AF">
        <w:rPr>
          <w:rtl/>
        </w:rPr>
        <w:t>ادخل يا أبا الصمصام وسلم عليه ، فدخل وسلّم عليه ثمّ قال :</w:t>
      </w:r>
      <w:r w:rsidR="00617AE2">
        <w:rPr>
          <w:rtl/>
        </w:rPr>
        <w:t xml:space="preserve"> </w:t>
      </w:r>
      <w:r w:rsidR="007A3EC0">
        <w:rPr>
          <w:rtl/>
        </w:rPr>
        <w:br/>
      </w:r>
      <w:r w:rsidRPr="006216AF">
        <w:rPr>
          <w:rtl/>
        </w:rPr>
        <w:t xml:space="preserve">إنّ لي على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ثمانين ناقة حمر الظهور ، بيض البطون ، </w:t>
      </w:r>
      <w:r w:rsidR="007A3EC0">
        <w:rPr>
          <w:rtl/>
        </w:rPr>
        <w:br/>
      </w:r>
      <w:r w:rsidRPr="006216AF">
        <w:rPr>
          <w:rtl/>
        </w:rPr>
        <w:t>سود الحدق ، عليها من طرائف اليمن ونقط الحجاز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>معك حجّة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نعم ، ودفع الوثيقة </w:t>
      </w:r>
      <w:r w:rsidR="007A3EC0">
        <w:rPr>
          <w:rtl/>
        </w:rPr>
        <w:br/>
      </w:r>
      <w:r w:rsidRPr="006216AF">
        <w:rPr>
          <w:rtl/>
        </w:rPr>
        <w:t>إليه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سلمان ناد في الناس ، ألا </w:t>
      </w:r>
      <w:r w:rsidR="007A3EC0">
        <w:rPr>
          <w:rtl/>
        </w:rPr>
        <w:br/>
      </w:r>
      <w:r w:rsidRPr="006216AF">
        <w:rPr>
          <w:rtl/>
        </w:rPr>
        <w:t xml:space="preserve">من أراد أن ينظر إلى قضاء دين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فليخرج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غدا</w:t>
      </w:r>
      <w:r w:rsidR="00900E37">
        <w:rPr>
          <w:rtl/>
        </w:rPr>
        <w:t>ً</w:t>
      </w:r>
      <w:r w:rsidRPr="006216AF">
        <w:rPr>
          <w:rtl/>
        </w:rPr>
        <w:t xml:space="preserve"> إلى </w:t>
      </w:r>
      <w:r w:rsidR="007A3EC0">
        <w:rPr>
          <w:rtl/>
        </w:rPr>
        <w:br/>
      </w:r>
      <w:r w:rsidRPr="006216AF">
        <w:rPr>
          <w:rtl/>
        </w:rPr>
        <w:t>خارج المدينة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بالغداة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خرج الناس وقال المنافقون : كيف يقضي </w:t>
      </w:r>
      <w:r w:rsidR="007A3EC0">
        <w:rPr>
          <w:rtl/>
        </w:rPr>
        <w:br/>
      </w:r>
      <w:r w:rsidRPr="006216AF">
        <w:rPr>
          <w:rtl/>
        </w:rPr>
        <w:t>الدين وليس معه شيء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غدا</w:t>
      </w:r>
      <w:r w:rsidR="004A4739">
        <w:rPr>
          <w:rtl/>
        </w:rPr>
        <w:t>ً</w:t>
      </w:r>
      <w:r w:rsidRPr="006216AF">
        <w:rPr>
          <w:rtl/>
        </w:rPr>
        <w:t xml:space="preserve"> يفتضح ، ومن أين له ثمانون ناقة حمر </w:t>
      </w:r>
      <w:r w:rsidR="007A3EC0">
        <w:rPr>
          <w:rtl/>
        </w:rPr>
        <w:br/>
      </w:r>
      <w:r w:rsidRPr="006216AF">
        <w:rPr>
          <w:rtl/>
        </w:rPr>
        <w:t xml:space="preserve">الظهور ، بيض البطون ، سود الحدق ، عليها طرائف اليمن ونقط </w:t>
      </w:r>
      <w:r w:rsidR="007A3EC0">
        <w:rPr>
          <w:rtl/>
        </w:rPr>
        <w:br/>
      </w:r>
      <w:r w:rsidRPr="006216AF">
        <w:rPr>
          <w:rtl/>
        </w:rPr>
        <w:t>الحجاز</w:t>
      </w:r>
      <w:r w:rsidR="00DD50E3">
        <w:rPr>
          <w:rtl/>
        </w:rPr>
        <w:t xml:space="preserve"> ؟!</w:t>
      </w:r>
      <w:r w:rsidR="00410A32">
        <w:rPr>
          <w:rtl/>
        </w:rPr>
        <w:t xml:space="preserve"> .</w:t>
      </w:r>
    </w:p>
    <w:p w:rsidR="009D240E" w:rsidRDefault="005F4626" w:rsidP="009D240E">
      <w:pPr>
        <w:rPr>
          <w:rStyle w:val="rfdLineChar"/>
        </w:rPr>
      </w:pPr>
      <w:r w:rsidRPr="006216AF">
        <w:rPr>
          <w:rtl/>
        </w:rPr>
        <w:t xml:space="preserve">فلمّا كان الغد اجتمع الناس ، وخرج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أهله</w:t>
      </w:r>
      <w:r w:rsidR="009D240E">
        <w:rPr>
          <w:rFonts w:hint="cs"/>
          <w:rtl/>
        </w:rPr>
        <w:t xml:space="preserve"> </w:t>
      </w:r>
      <w:r w:rsidR="009D240E">
        <w:rPr>
          <w:rtl/>
        </w:rPr>
        <w:br/>
      </w:r>
      <w:r w:rsidR="009D240E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الحشر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الأحزاب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33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سورة المائدة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55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ر : فليجتمع الناس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ع : بعد الغداة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17AE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ومحبّيه ، وجماعة من أصحاب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وأسرّ إلى ابنه الحسن </w:t>
      </w:r>
      <w:r w:rsidR="008519BB">
        <w:rPr>
          <w:rtl/>
        </w:rPr>
        <w:br/>
      </w:r>
      <w:r w:rsidRPr="006216AF">
        <w:rPr>
          <w:rtl/>
        </w:rPr>
        <w:t>سرّا</w:t>
      </w:r>
      <w:r w:rsidR="004A4739">
        <w:rPr>
          <w:rtl/>
        </w:rPr>
        <w:t>ً</w:t>
      </w:r>
      <w:r w:rsidRPr="006216AF">
        <w:rPr>
          <w:rtl/>
        </w:rPr>
        <w:t xml:space="preserve"> لم يدر أحد ما هو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الصمصام امض مع ابني </w:t>
      </w:r>
      <w:r w:rsidR="008519BB">
        <w:rPr>
          <w:rtl/>
        </w:rPr>
        <w:br/>
      </w:r>
      <w:r w:rsidRPr="006216AF">
        <w:rPr>
          <w:rtl/>
        </w:rPr>
        <w:t>الحسن إلى كثيب الرمل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B181B">
      <w:pPr>
        <w:rPr>
          <w:rtl/>
        </w:rPr>
      </w:pPr>
      <w:r w:rsidRPr="006216AF">
        <w:rPr>
          <w:rtl/>
        </w:rPr>
        <w:t xml:space="preserve">فخرج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ومضى معه أبو الصمصام ، وصلّ</w:t>
      </w:r>
      <w:r w:rsidR="004A4739">
        <w:rPr>
          <w:rtl/>
        </w:rPr>
        <w:t>َ</w:t>
      </w:r>
      <w:r w:rsidRPr="006216AF">
        <w:rPr>
          <w:rtl/>
        </w:rPr>
        <w:t xml:space="preserve">ى </w:t>
      </w:r>
      <w:r w:rsidR="008519BB">
        <w:rPr>
          <w:rtl/>
        </w:rPr>
        <w:br/>
      </w:r>
      <w:r w:rsidRPr="006216AF">
        <w:rPr>
          <w:rtl/>
        </w:rPr>
        <w:t xml:space="preserve">ركعتين على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الكثيب ، فكلّم الأرض بكلمات ، لا ي</w:t>
      </w:r>
      <w:r w:rsidR="004A4739">
        <w:rPr>
          <w:rtl/>
        </w:rPr>
        <w:t>ُ</w:t>
      </w:r>
      <w:r w:rsidRPr="006216AF">
        <w:rPr>
          <w:rtl/>
        </w:rPr>
        <w:t>در</w:t>
      </w:r>
      <w:r w:rsidR="004A4739">
        <w:rPr>
          <w:rtl/>
        </w:rPr>
        <w:t>َ</w:t>
      </w:r>
      <w:r w:rsidRPr="006216AF">
        <w:rPr>
          <w:rtl/>
        </w:rPr>
        <w:t xml:space="preserve">ى ما هي ، </w:t>
      </w:r>
      <w:r w:rsidR="008519BB">
        <w:rPr>
          <w:rtl/>
        </w:rPr>
        <w:br/>
      </w:r>
      <w:r w:rsidRPr="006216AF">
        <w:rPr>
          <w:rtl/>
        </w:rPr>
        <w:t>وضرب الأرض</w:t>
      </w:r>
      <w:r w:rsidR="00FB181B">
        <w:rPr>
          <w:rFonts w:hint="cs"/>
          <w:rtl/>
        </w:rPr>
        <w:t xml:space="preserve"> </w:t>
      </w:r>
      <w:r>
        <w:rPr>
          <w:rtl/>
        </w:rPr>
        <w:t>ـ</w:t>
      </w:r>
      <w:r w:rsidR="00FB181B">
        <w:rPr>
          <w:rFonts w:hint="cs"/>
          <w:rtl/>
        </w:rPr>
        <w:t xml:space="preserve"> </w:t>
      </w:r>
      <w:r w:rsidRPr="006216AF">
        <w:rPr>
          <w:rtl/>
        </w:rPr>
        <w:t>أي ضرب الكثيب</w:t>
      </w:r>
      <w:r w:rsidR="00FB181B">
        <w:rPr>
          <w:rFonts w:hint="cs"/>
          <w:rtl/>
        </w:rPr>
        <w:t xml:space="preserve"> </w:t>
      </w:r>
      <w:r>
        <w:rPr>
          <w:rtl/>
        </w:rPr>
        <w:t>ـ</w:t>
      </w:r>
      <w:r w:rsidR="00FB181B">
        <w:rPr>
          <w:rFonts w:hint="cs"/>
          <w:rtl/>
        </w:rPr>
        <w:t xml:space="preserve"> </w:t>
      </w:r>
      <w:r w:rsidRPr="006216AF">
        <w:rPr>
          <w:rtl/>
        </w:rPr>
        <w:t xml:space="preserve">بقضيب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فانفجر </w:t>
      </w:r>
      <w:r w:rsidR="008519BB">
        <w:rPr>
          <w:rtl/>
        </w:rPr>
        <w:br/>
      </w:r>
      <w:r w:rsidRPr="006216AF">
        <w:rPr>
          <w:rtl/>
        </w:rPr>
        <w:t>الكثيب عن صخرة ململمة ، مكتوب عليها سطران من نور :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السطر الأوّل </w:t>
      </w:r>
      <w:r w:rsidR="00C24190">
        <w:rPr>
          <w:rtl/>
        </w:rPr>
        <w:t>(</w:t>
      </w:r>
      <w:r w:rsidR="00FB181B">
        <w:rPr>
          <w:rFonts w:hint="cs"/>
          <w:rtl/>
        </w:rPr>
        <w:t xml:space="preserve"> </w:t>
      </w:r>
      <w:r w:rsidRPr="006216AF">
        <w:rPr>
          <w:rtl/>
        </w:rPr>
        <w:t xml:space="preserve">بسم الله الرحمن الرحيم ، 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، محمّد </w:t>
      </w:r>
      <w:r w:rsidR="008519BB">
        <w:rPr>
          <w:rtl/>
        </w:rPr>
        <w:br/>
      </w:r>
      <w:r w:rsidRPr="006216AF">
        <w:rPr>
          <w:rtl/>
        </w:rPr>
        <w:t>رسول الله</w:t>
      </w:r>
      <w:r w:rsidR="00FB181B">
        <w:rPr>
          <w:rFonts w:hint="cs"/>
          <w:rtl/>
        </w:rPr>
        <w:t xml:space="preserve"> </w:t>
      </w:r>
      <w:r w:rsidR="003E76E8">
        <w:rPr>
          <w:rtl/>
        </w:rPr>
        <w:t>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وعلى الآخر : </w:t>
      </w:r>
      <w:r w:rsidR="00C24190">
        <w:rPr>
          <w:rtl/>
        </w:rPr>
        <w:t>(</w:t>
      </w:r>
      <w:r w:rsidR="00FB181B">
        <w:rPr>
          <w:rFonts w:hint="cs"/>
          <w:rtl/>
        </w:rPr>
        <w:t xml:space="preserve"> </w:t>
      </w:r>
      <w:r w:rsidRPr="006216AF">
        <w:rPr>
          <w:rtl/>
        </w:rPr>
        <w:t xml:space="preserve">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، عليّ ولي الله</w:t>
      </w:r>
      <w:r w:rsidR="00FB181B">
        <w:rPr>
          <w:rFonts w:hint="cs"/>
          <w:rtl/>
        </w:rPr>
        <w:t xml:space="preserve"> </w:t>
      </w:r>
      <w:r w:rsidR="003E76E8">
        <w:rPr>
          <w:rtl/>
        </w:rPr>
        <w:t>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وضرب الحسن تلك الصخرة بالقضيب فانفجرت عن خطام ناقة ، </w:t>
      </w:r>
      <w:r w:rsidR="008519BB">
        <w:rPr>
          <w:rtl/>
        </w:rPr>
        <w:br/>
      </w:r>
      <w:r w:rsidRPr="006216AF">
        <w:rPr>
          <w:rtl/>
        </w:rPr>
        <w:t xml:space="preserve">قال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ق</w:t>
      </w:r>
      <w:r w:rsidR="004A4739">
        <w:rPr>
          <w:rtl/>
        </w:rPr>
        <w:t>ُ</w:t>
      </w:r>
      <w:r w:rsidRPr="006216AF">
        <w:rPr>
          <w:rtl/>
        </w:rPr>
        <w:t>د يا أبا الصمصام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فقاد فخرج منها ثمانون </w:t>
      </w:r>
      <w:r w:rsidR="008519BB">
        <w:rPr>
          <w:rtl/>
        </w:rPr>
        <w:br/>
      </w:r>
      <w:r w:rsidRPr="006216AF">
        <w:rPr>
          <w:rtl/>
        </w:rPr>
        <w:t xml:space="preserve">ناقة ، حمر الظهور ، بيض البطون ، سود الحدق ، عليها من طرائف </w:t>
      </w:r>
      <w:r w:rsidR="008519BB">
        <w:rPr>
          <w:rtl/>
        </w:rPr>
        <w:br/>
      </w:r>
      <w:r w:rsidRPr="006216AF">
        <w:rPr>
          <w:rtl/>
        </w:rPr>
        <w:t xml:space="preserve">اليمن ونقط الحجاز ، ورجع إلى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استوفيت </w:t>
      </w:r>
      <w:r w:rsidR="008519BB">
        <w:rPr>
          <w:rtl/>
        </w:rPr>
        <w:br/>
      </w:r>
      <w:r w:rsidRPr="006216AF">
        <w:rPr>
          <w:rtl/>
        </w:rPr>
        <w:t>حقك يا أبا الصمصام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نعم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سلم الوثيقة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فسلّمها إليه ، فخرقها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هكذا أخبرني أخي وابن عمّي </w:t>
      </w:r>
      <w:r w:rsidR="00470C8A">
        <w:rPr>
          <w:rtl/>
        </w:rPr>
        <w:t>(ص)</w:t>
      </w:r>
      <w:r w:rsidRPr="006216AF">
        <w:rPr>
          <w:rtl/>
        </w:rPr>
        <w:t xml:space="preserve"> ، إنّ الله عزّ وجلّ </w:t>
      </w:r>
      <w:r w:rsidR="008519BB">
        <w:rPr>
          <w:rtl/>
        </w:rPr>
        <w:br/>
      </w:r>
      <w:r w:rsidRPr="006216AF">
        <w:rPr>
          <w:rtl/>
        </w:rPr>
        <w:t xml:space="preserve">خلق هذه النوق في هذه الصخرة ، قبل أن يخلق الله ناقة صالح بألفي </w:t>
      </w:r>
      <w:r w:rsidR="008519BB">
        <w:rPr>
          <w:rtl/>
        </w:rPr>
        <w:br/>
      </w:r>
      <w:r w:rsidRPr="006216AF">
        <w:rPr>
          <w:rtl/>
        </w:rPr>
        <w:t>عام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المنافقون : هذا من سحر عليّ قليل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وروي هذا الخبر على وجه آخر ، وهو :</w:t>
      </w:r>
    </w:p>
    <w:p w:rsidR="00540096" w:rsidRPr="00540096" w:rsidRDefault="00540096" w:rsidP="00540096">
      <w:pPr>
        <w:pStyle w:val="rfdLine"/>
      </w:pPr>
      <w:r w:rsidRPr="00540096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عند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ما هذا من سحر علي بقليل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3687C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128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E3687C">
        <w:rPr>
          <w:rFonts w:hint="cs"/>
          <w:rtl/>
        </w:rPr>
        <w:t xml:space="preserve"> </w:t>
      </w:r>
      <w:r>
        <w:rPr>
          <w:rtl/>
        </w:rPr>
        <w:t>ـ</w:t>
      </w:r>
      <w:r w:rsidR="00E3687C">
        <w:rPr>
          <w:rFonts w:hint="cs"/>
          <w:rtl/>
        </w:rPr>
        <w:t xml:space="preserve"> </w:t>
      </w:r>
      <w:r w:rsidRPr="006216AF">
        <w:rPr>
          <w:rtl/>
        </w:rPr>
        <w:t>ما روى أبو محمّد الإ</w:t>
      </w:r>
      <w:r w:rsidR="00C20D44">
        <w:rPr>
          <w:rtl/>
        </w:rPr>
        <w:t>ِ</w:t>
      </w:r>
      <w:r w:rsidRPr="006216AF">
        <w:rPr>
          <w:rtl/>
        </w:rPr>
        <w:t xml:space="preserve">دريسيّ ، عن حمزة بن داود </w:t>
      </w:r>
      <w:r w:rsidR="008519BB">
        <w:rPr>
          <w:rtl/>
        </w:rPr>
        <w:br/>
      </w:r>
      <w:r w:rsidRPr="006216AF">
        <w:rPr>
          <w:rtl/>
        </w:rPr>
        <w:t xml:space="preserve">الديلميّ ، عن يعقوب بن يزيد الأنباريّ ، عن أحمد بن محمّد بن </w:t>
      </w:r>
      <w:r w:rsidR="008519BB">
        <w:rPr>
          <w:rtl/>
        </w:rPr>
        <w:br/>
      </w:r>
      <w:r w:rsidRPr="006216AF">
        <w:rPr>
          <w:rtl/>
        </w:rPr>
        <w:t xml:space="preserve">أبي نصر ، عن حبيب الأحول ، عن أبي حمزة الثماليّ ، عن شهر بن </w:t>
      </w:r>
      <w:r w:rsidR="008519BB">
        <w:rPr>
          <w:rtl/>
        </w:rPr>
        <w:br/>
      </w:r>
      <w:r w:rsidRPr="006216AF">
        <w:rPr>
          <w:rtl/>
        </w:rPr>
        <w:t xml:space="preserve">حوشب ، عن ابن عبّاس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قال : لمّا قبض النبيّ </w:t>
      </w:r>
      <w:r w:rsidR="00470C8A">
        <w:rPr>
          <w:rtl/>
        </w:rPr>
        <w:t>(ص)</w:t>
      </w:r>
      <w:r w:rsidRPr="006216AF">
        <w:rPr>
          <w:rtl/>
        </w:rPr>
        <w:t xml:space="preserve"> ، </w:t>
      </w:r>
      <w:r w:rsidR="008519BB">
        <w:rPr>
          <w:rtl/>
        </w:rPr>
        <w:br/>
      </w:r>
      <w:r w:rsidRPr="006216AF">
        <w:rPr>
          <w:rtl/>
        </w:rPr>
        <w:t xml:space="preserve">وجلس أبو بكر مكانه ، نادى في الناس : ألا من كان له على رسول الله </w:t>
      </w:r>
      <w:r w:rsidR="008519BB">
        <w:rPr>
          <w:rtl/>
        </w:rPr>
        <w:br/>
      </w:r>
      <w:r w:rsidRPr="006216AF">
        <w:rPr>
          <w:rtl/>
        </w:rPr>
        <w:t>دين ، أو عدة ، فليأت أبا بكر ، وليأت معه بشاهدين ، وناد</w:t>
      </w:r>
      <w:r w:rsidRPr="00A6486F">
        <w:rPr>
          <w:rtl/>
        </w:rPr>
        <w:t>ى</w:t>
      </w:r>
      <w:r w:rsidR="007D6710" w:rsidRPr="00A6486F">
        <w:rPr>
          <w:rtl/>
        </w:rPr>
        <w:t>ٰ</w:t>
      </w:r>
      <w:r w:rsidRPr="006216AF">
        <w:rPr>
          <w:rtl/>
        </w:rPr>
        <w:t xml:space="preserve"> عليّ </w:t>
      </w:r>
      <w:r w:rsidR="00276CED">
        <w:rPr>
          <w:rtl/>
        </w:rPr>
        <w:t xml:space="preserve">عليه </w:t>
      </w:r>
      <w:r w:rsidR="008519BB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بذلك عل</w:t>
      </w:r>
      <w:r w:rsidRPr="00A6486F">
        <w:rPr>
          <w:rtl/>
        </w:rPr>
        <w:t>ى</w:t>
      </w:r>
      <w:r w:rsidR="007D6710" w:rsidRPr="00A6486F">
        <w:rPr>
          <w:rtl/>
        </w:rPr>
        <w:t>ٰ</w:t>
      </w:r>
      <w:r w:rsidRPr="006216AF">
        <w:rPr>
          <w:rtl/>
        </w:rPr>
        <w:t xml:space="preserve"> الاطلاق من غير طلب شاهدين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فجاء أعرابي متلثما</w:t>
      </w:r>
      <w:r w:rsidR="00900E37">
        <w:rPr>
          <w:rtl/>
        </w:rPr>
        <w:t>ً</w:t>
      </w:r>
      <w:r w:rsidRPr="006216AF">
        <w:rPr>
          <w:rtl/>
        </w:rPr>
        <w:t xml:space="preserve"> </w:t>
      </w:r>
      <w:r w:rsidR="008519BB">
        <w:rPr>
          <w:rtl/>
        </w:rPr>
        <w:br/>
      </w:r>
      <w:r w:rsidRPr="006216AF">
        <w:rPr>
          <w:rtl/>
        </w:rPr>
        <w:t>متقلدا</w:t>
      </w:r>
      <w:r w:rsidR="00900E37">
        <w:rPr>
          <w:rtl/>
        </w:rPr>
        <w:t>ً</w:t>
      </w:r>
      <w:r w:rsidRPr="006216AF">
        <w:rPr>
          <w:rtl/>
        </w:rPr>
        <w:t xml:space="preserve"> بسيفه ، متنكبا</w:t>
      </w:r>
      <w:r w:rsidR="00900E37">
        <w:rPr>
          <w:rtl/>
        </w:rPr>
        <w:t>ً</w:t>
      </w:r>
      <w:r w:rsidRPr="006216AF">
        <w:rPr>
          <w:rtl/>
        </w:rPr>
        <w:t xml:space="preserve"> كنانته وفرسه ، لا ي</w:t>
      </w:r>
      <w:r w:rsidR="00900E37">
        <w:rPr>
          <w:rtl/>
        </w:rPr>
        <w:t>ُ</w:t>
      </w:r>
      <w:r w:rsidRPr="006216AF">
        <w:rPr>
          <w:rtl/>
        </w:rPr>
        <w:t xml:space="preserve">رى منه </w:t>
      </w:r>
      <w:r w:rsidR="00335A4F">
        <w:rPr>
          <w:rtl/>
        </w:rPr>
        <w:t>إلّا</w:t>
      </w:r>
      <w:r w:rsidRPr="006216AF">
        <w:rPr>
          <w:rtl/>
        </w:rPr>
        <w:t xml:space="preserve"> حافره</w:t>
      </w:r>
      <w:r w:rsidR="00E3687C">
        <w:rPr>
          <w:rFonts w:hint="cs"/>
          <w:rtl/>
        </w:rPr>
        <w:t xml:space="preserve"> </w:t>
      </w:r>
      <w:r>
        <w:rPr>
          <w:rtl/>
        </w:rPr>
        <w:t>ـ</w:t>
      </w:r>
      <w:r w:rsidR="00E3687C">
        <w:rPr>
          <w:rFonts w:hint="cs"/>
          <w:rtl/>
        </w:rPr>
        <w:t xml:space="preserve"> </w:t>
      </w:r>
      <w:r w:rsidRPr="006216AF">
        <w:rPr>
          <w:rtl/>
        </w:rPr>
        <w:t xml:space="preserve">وساق </w:t>
      </w:r>
      <w:r w:rsidR="008519BB">
        <w:rPr>
          <w:rtl/>
        </w:rPr>
        <w:br/>
      </w:r>
      <w:r w:rsidRPr="006216AF">
        <w:rPr>
          <w:rtl/>
        </w:rPr>
        <w:t>الحديث ولم يذكر الاسم ولا القبيلة</w:t>
      </w:r>
      <w:r w:rsidR="00E3687C">
        <w:rPr>
          <w:rFonts w:hint="cs"/>
          <w:rtl/>
        </w:rPr>
        <w:t xml:space="preserve"> </w:t>
      </w:r>
      <w:r>
        <w:rPr>
          <w:rtl/>
        </w:rPr>
        <w:t>ـ</w:t>
      </w:r>
      <w:r w:rsidR="00E3687C">
        <w:rPr>
          <w:rFonts w:hint="cs"/>
          <w:rtl/>
        </w:rPr>
        <w:t xml:space="preserve"> </w:t>
      </w:r>
      <w:r w:rsidRPr="006216AF">
        <w:rPr>
          <w:rtl/>
        </w:rPr>
        <w:t xml:space="preserve">وكان ما وعد به مائة ناقة ، حمر </w:t>
      </w:r>
      <w:r w:rsidR="008519BB">
        <w:rPr>
          <w:rtl/>
        </w:rPr>
        <w:br/>
      </w:r>
      <w:r w:rsidRPr="006216AF">
        <w:rPr>
          <w:rtl/>
        </w:rPr>
        <w:t>بأزمّتها وأثقالها ، موقرة ذهبا</w:t>
      </w:r>
      <w:r w:rsidR="00900E37">
        <w:rPr>
          <w:rtl/>
        </w:rPr>
        <w:t>ً</w:t>
      </w:r>
      <w:r w:rsidRPr="006216AF">
        <w:rPr>
          <w:rtl/>
        </w:rPr>
        <w:t xml:space="preserve"> وفضة بعبيدها ، فلمّا ذهب سلمان </w:t>
      </w:r>
      <w:r w:rsidR="006D2B24">
        <w:rPr>
          <w:rtl/>
        </w:rPr>
        <w:t xml:space="preserve">رضي الله </w:t>
      </w:r>
      <w:r w:rsidR="008519BB">
        <w:rPr>
          <w:rtl/>
        </w:rPr>
        <w:br/>
      </w:r>
      <w:r w:rsidR="006D2B24">
        <w:rPr>
          <w:rtl/>
        </w:rPr>
        <w:t>عنه</w:t>
      </w:r>
      <w:r w:rsidRPr="006216AF">
        <w:rPr>
          <w:rtl/>
        </w:rPr>
        <w:t xml:space="preserve"> بالأعرابي إلى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له حين بصر به :</w:t>
      </w:r>
      <w:r w:rsidR="00617AE2">
        <w:rPr>
          <w:rtl/>
        </w:rPr>
        <w:t xml:space="preserve"> </w:t>
      </w:r>
      <w:r w:rsidR="008519BB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مرحبا</w:t>
      </w:r>
      <w:r w:rsidR="00900E37">
        <w:rPr>
          <w:rtl/>
        </w:rPr>
        <w:t>ً</w:t>
      </w:r>
      <w:r w:rsidRPr="006216AF">
        <w:rPr>
          <w:rtl/>
        </w:rPr>
        <w:t xml:space="preserve"> بطالب عدة والده من رسول الله </w:t>
      </w:r>
      <w:r w:rsidR="00470C8A">
        <w:rPr>
          <w:rtl/>
        </w:rPr>
        <w:t>(ص)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ما وعد أبي فداك أبي وأمي يا أبا الحسن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</w:t>
      </w:r>
      <w:r w:rsidR="008519BB">
        <w:rPr>
          <w:rtl/>
        </w:rPr>
        <w:br/>
      </w:r>
      <w:r w:rsidRPr="006216AF">
        <w:rPr>
          <w:rtl/>
        </w:rPr>
        <w:t xml:space="preserve">أباك قدم على رسول الله وقال : أنا رجل مطاع في قومي ، إن دعوتهم </w:t>
      </w:r>
      <w:r w:rsidR="008519BB">
        <w:rPr>
          <w:rtl/>
        </w:rPr>
        <w:br/>
      </w:r>
      <w:r w:rsidRPr="006216AF">
        <w:rPr>
          <w:rtl/>
        </w:rPr>
        <w:t>إلى الإ</w:t>
      </w:r>
      <w:r w:rsidR="007D6710">
        <w:rPr>
          <w:rtl/>
        </w:rPr>
        <w:t>ِ</w:t>
      </w:r>
      <w:r w:rsidRPr="006216AF">
        <w:rPr>
          <w:rtl/>
        </w:rPr>
        <w:t xml:space="preserve">سلام أجابوني ، وإني ضعيف الحال ، فما تجعل لي إن دعوتهم </w:t>
      </w:r>
      <w:r w:rsidR="008519BB">
        <w:rPr>
          <w:rtl/>
        </w:rPr>
        <w:br/>
      </w:r>
      <w:r w:rsidRPr="006216AF">
        <w:rPr>
          <w:rtl/>
        </w:rPr>
        <w:t>إلى الإ</w:t>
      </w:r>
      <w:r w:rsidR="007D6710">
        <w:rPr>
          <w:rtl/>
        </w:rPr>
        <w:t>ِ</w:t>
      </w:r>
      <w:r w:rsidRPr="006216AF">
        <w:rPr>
          <w:rtl/>
        </w:rPr>
        <w:t>سلام فأسلموا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من أمر الدنيا ، أم من أمر الآخرة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وما </w:t>
      </w:r>
      <w:r w:rsidR="008519BB">
        <w:rPr>
          <w:rtl/>
        </w:rPr>
        <w:br/>
      </w:r>
      <w:r w:rsidRPr="006216AF">
        <w:rPr>
          <w:rtl/>
        </w:rPr>
        <w:t>عليك أن تجمعهما لي يا رسول الله ، وقد جمعهما الله لأناس كثيرة</w:t>
      </w:r>
      <w:r w:rsidR="00DD50E3">
        <w:rPr>
          <w:rtl/>
        </w:rPr>
        <w:t xml:space="preserve"> ؟!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فتبسّم النبيّ </w:t>
      </w:r>
      <w:r w:rsidR="00470C8A">
        <w:rPr>
          <w:rtl/>
        </w:rPr>
        <w:t>(ص)</w:t>
      </w:r>
      <w:r w:rsidRPr="006216AF">
        <w:rPr>
          <w:rtl/>
        </w:rPr>
        <w:t xml:space="preserve"> وقال : أجمع لك خير الدنيا والآخرة ، فأمّا في </w:t>
      </w:r>
      <w:r w:rsidR="008519BB">
        <w:rPr>
          <w:rtl/>
        </w:rPr>
        <w:br/>
      </w:r>
      <w:r w:rsidRPr="006216AF">
        <w:rPr>
          <w:rtl/>
        </w:rPr>
        <w:t>الآخرة فأنت رفيقي في الجنّة ، وأمّا في الدنيا فقل ما تريد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مائة ناقة حمر بأزمّتها وعبيدها ، موقرة ذهبا</w:t>
      </w:r>
      <w:r w:rsidR="00900E37">
        <w:rPr>
          <w:rtl/>
        </w:rPr>
        <w:t>ً</w:t>
      </w:r>
      <w:r w:rsidRPr="006216AF">
        <w:rPr>
          <w:rtl/>
        </w:rPr>
        <w:t xml:space="preserve"> وفضة</w:t>
      </w:r>
      <w:r w:rsidR="00410A32">
        <w:rPr>
          <w:rtl/>
        </w:rPr>
        <w:t xml:space="preserve"> .</w:t>
      </w:r>
    </w:p>
    <w:p w:rsidR="00E3687C" w:rsidRPr="00E3687C" w:rsidRDefault="00E3687C" w:rsidP="00E3687C">
      <w:pPr>
        <w:pStyle w:val="rfdLine"/>
      </w:pPr>
      <w:r w:rsidRPr="00E3687C">
        <w:rPr>
          <w:rFonts w:hint="cs"/>
          <w:rtl/>
        </w:rPr>
        <w:t>___________________</w:t>
      </w:r>
    </w:p>
    <w:p w:rsidR="005F4626" w:rsidRPr="006216AF" w:rsidRDefault="005F4626" w:rsidP="00E3687C">
      <w:pPr>
        <w:pStyle w:val="rfdFootnote0"/>
        <w:rPr>
          <w:rtl/>
        </w:rPr>
      </w:pPr>
      <w:r w:rsidRPr="006216AF">
        <w:rPr>
          <w:rtl/>
        </w:rPr>
        <w:t>5</w:t>
      </w:r>
      <w:r w:rsidR="00E3687C">
        <w:rPr>
          <w:rFonts w:hint="cs"/>
          <w:rtl/>
        </w:rPr>
        <w:t xml:space="preserve"> </w:t>
      </w:r>
      <w:r>
        <w:rPr>
          <w:rtl/>
        </w:rPr>
        <w:t>ـ</w:t>
      </w:r>
      <w:r w:rsidR="00E3687C">
        <w:rPr>
          <w:rFonts w:hint="cs"/>
          <w:rtl/>
        </w:rPr>
        <w:t xml:space="preserve"> </w:t>
      </w:r>
      <w:r w:rsidRPr="006216AF">
        <w:rPr>
          <w:rtl/>
        </w:rPr>
        <w:t xml:space="preserve">الخرائج والجرائح 1 : 175 ، خصائص الأئمة : 49 ، نحوه ، مدينة </w:t>
      </w:r>
      <w:r w:rsidR="008519BB">
        <w:rPr>
          <w:rtl/>
        </w:rPr>
        <w:br/>
      </w:r>
      <w:r w:rsidRPr="006216AF">
        <w:rPr>
          <w:rtl/>
        </w:rPr>
        <w:t>المعاجز : 86</w:t>
      </w:r>
      <w:r w:rsidR="0096323A">
        <w:rPr>
          <w:rtl/>
        </w:rPr>
        <w:t xml:space="preserve"> / </w:t>
      </w:r>
      <w:r w:rsidRPr="006216AF">
        <w:rPr>
          <w:rtl/>
        </w:rPr>
        <w:t>221 ، غاية المرام : 665</w:t>
      </w:r>
      <w:r w:rsidR="00E3687C">
        <w:rPr>
          <w:rFonts w:hint="cs"/>
          <w:rtl/>
        </w:rPr>
        <w:t xml:space="preserve"> </w:t>
      </w:r>
      <w:r>
        <w:rPr>
          <w:rtl/>
        </w:rPr>
        <w:t>ـ</w:t>
      </w:r>
      <w:r w:rsidR="00E3687C">
        <w:rPr>
          <w:rFonts w:hint="cs"/>
          <w:rtl/>
        </w:rPr>
        <w:t xml:space="preserve"> </w:t>
      </w:r>
      <w:r w:rsidRPr="006216AF">
        <w:rPr>
          <w:rtl/>
        </w:rPr>
        <w:t>باب 128</w:t>
      </w:r>
      <w:r w:rsidR="00E3687C">
        <w:rPr>
          <w:rFonts w:hint="cs"/>
          <w:rtl/>
        </w:rPr>
        <w:t xml:space="preserve"> </w:t>
      </w:r>
      <w:r>
        <w:rPr>
          <w:rtl/>
        </w:rPr>
        <w:t>ـ</w:t>
      </w:r>
      <w:r w:rsidR="00E3687C">
        <w:rPr>
          <w:rFonts w:hint="cs"/>
          <w:rtl/>
        </w:rPr>
        <w:t xml:space="preserve"> </w:t>
      </w:r>
      <w:r w:rsidRPr="006216AF">
        <w:rPr>
          <w:rtl/>
        </w:rPr>
        <w:t xml:space="preserve">ح ، اثبات الهداة </w:t>
      </w:r>
      <w:r w:rsidR="008519BB">
        <w:rPr>
          <w:rtl/>
        </w:rPr>
        <w:br/>
      </w:r>
      <w:r w:rsidRPr="006216AF">
        <w:rPr>
          <w:rtl/>
        </w:rPr>
        <w:t>2 : 457</w:t>
      </w:r>
      <w:r w:rsidR="0096323A">
        <w:rPr>
          <w:rtl/>
        </w:rPr>
        <w:t xml:space="preserve"> / </w:t>
      </w:r>
      <w:r w:rsidRPr="006216AF">
        <w:rPr>
          <w:rtl/>
        </w:rPr>
        <w:t>190 ، 494</w:t>
      </w:r>
      <w:r w:rsidR="0096323A">
        <w:rPr>
          <w:rtl/>
        </w:rPr>
        <w:t xml:space="preserve"> / </w:t>
      </w:r>
      <w:r w:rsidRPr="006216AF">
        <w:rPr>
          <w:rtl/>
        </w:rPr>
        <w:t>336 ، مثله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ثمّ قال : وإن دعوتهم فأجابوني ، وقضى عليّ</w:t>
      </w:r>
      <w:r w:rsidR="00900E37">
        <w:rPr>
          <w:rtl/>
        </w:rPr>
        <w:t>َ</w:t>
      </w:r>
      <w:r w:rsidRPr="006216AF">
        <w:rPr>
          <w:rtl/>
        </w:rPr>
        <w:t xml:space="preserve"> الموت ، ولم ألقك </w:t>
      </w:r>
      <w:r w:rsidR="008519BB">
        <w:rPr>
          <w:rtl/>
        </w:rPr>
        <w:br/>
      </w:r>
      <w:r w:rsidRPr="006216AF">
        <w:rPr>
          <w:rtl/>
        </w:rPr>
        <w:t>فتدفع ذلك إلى ولدي ، فقال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أبوك : فإن أتيتك وقد رفعك </w:t>
      </w:r>
      <w:r w:rsidR="008519BB">
        <w:rPr>
          <w:rtl/>
        </w:rPr>
        <w:br/>
      </w:r>
      <w:r w:rsidRPr="006216AF">
        <w:rPr>
          <w:rtl/>
        </w:rPr>
        <w:t xml:space="preserve">الله ولم أدركك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يكون من بعدك من يقوم عنك فيدفع ذلك إليّ</w:t>
      </w:r>
      <w:r w:rsidR="00900E37">
        <w:rPr>
          <w:rtl/>
        </w:rPr>
        <w:t>َ</w:t>
      </w:r>
      <w:r w:rsidRPr="006216AF">
        <w:rPr>
          <w:rtl/>
        </w:rPr>
        <w:t xml:space="preserve"> أو </w:t>
      </w:r>
      <w:r w:rsidR="008519BB">
        <w:rPr>
          <w:rtl/>
        </w:rPr>
        <w:br/>
      </w:r>
      <w:r w:rsidRPr="006216AF">
        <w:rPr>
          <w:rtl/>
        </w:rPr>
        <w:t>إلى ولدي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نعم ، على أن لا أراك ولا تراني في دار الدنيا بعد يومي </w:t>
      </w:r>
      <w:r w:rsidR="008519BB">
        <w:rPr>
          <w:rtl/>
        </w:rPr>
        <w:br/>
      </w:r>
      <w:r w:rsidRPr="006216AF">
        <w:rPr>
          <w:rtl/>
        </w:rPr>
        <w:t xml:space="preserve">هذا ، وسيجيبك قومك فإذا حضرتك الوفاة فليصر ولدك إلى وليّي من </w:t>
      </w:r>
      <w:r w:rsidR="008519BB">
        <w:rPr>
          <w:rtl/>
        </w:rPr>
        <w:br/>
      </w:r>
      <w:r w:rsidRPr="006216AF">
        <w:rPr>
          <w:rtl/>
        </w:rPr>
        <w:t>بعدي ووصيّي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وقد مضى أبوك ودعا قومه فأجابوه ، وأمرك بالمصير </w:t>
      </w:r>
      <w:r w:rsidR="008519BB">
        <w:rPr>
          <w:rtl/>
        </w:rPr>
        <w:br/>
      </w:r>
      <w:r w:rsidRPr="006216AF">
        <w:rPr>
          <w:rtl/>
        </w:rPr>
        <w:t xml:space="preserve">إلى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أو إلى وصيّه فها أنا وصيّه ، ومنجز وعده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8519BB">
        <w:rPr>
          <w:rtl/>
        </w:rPr>
        <w:br/>
      </w:r>
      <w:r w:rsidRPr="006216AF">
        <w:rPr>
          <w:rtl/>
        </w:rPr>
        <w:t>الأعرابي : صدقت يا أبا الحسن</w:t>
      </w:r>
      <w:r w:rsidR="00410A32">
        <w:rPr>
          <w:rtl/>
        </w:rPr>
        <w:t xml:space="preserve"> .</w:t>
      </w:r>
    </w:p>
    <w:p w:rsidR="005F4626" w:rsidRPr="006216AF" w:rsidRDefault="005F4626" w:rsidP="00617AE2">
      <w:pPr>
        <w:rPr>
          <w:rtl/>
        </w:rPr>
      </w:pPr>
      <w:r w:rsidRPr="006216AF">
        <w:rPr>
          <w:rtl/>
        </w:rPr>
        <w:t xml:space="preserve">ثم كتب له عليّ خرقة بيضاء وناولها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 :</w:t>
      </w:r>
      <w:r w:rsidR="00617AE2">
        <w:rPr>
          <w:rtl/>
        </w:rPr>
        <w:t xml:space="preserve"> </w:t>
      </w:r>
      <w:r w:rsidR="008519BB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محمّد ، سر بهذا الرجل إلى وادي العقيق ، وسلّم على أهله ، </w:t>
      </w:r>
      <w:r w:rsidR="008519BB">
        <w:rPr>
          <w:rtl/>
        </w:rPr>
        <w:br/>
      </w:r>
      <w:r w:rsidRPr="006216AF">
        <w:rPr>
          <w:rtl/>
        </w:rPr>
        <w:t xml:space="preserve">واقذف الخرقة ، وانتظر ساعة حتّى ترى ما يفعل ، فإن دفع إليك شيء ، </w:t>
      </w:r>
      <w:r w:rsidR="008519BB">
        <w:rPr>
          <w:rtl/>
        </w:rPr>
        <w:br/>
      </w:r>
      <w:r w:rsidRPr="006216AF">
        <w:rPr>
          <w:rtl/>
        </w:rPr>
        <w:t>فادفعه إلى الرجل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ومضيا بالكتاب</w:t>
      </w:r>
      <w:r w:rsidR="00410A32">
        <w:rPr>
          <w:rtl/>
        </w:rPr>
        <w:t xml:space="preserve"> .</w:t>
      </w:r>
    </w:p>
    <w:p w:rsidR="005F4626" w:rsidRPr="006216AF" w:rsidRDefault="005F4626" w:rsidP="00A967AF">
      <w:pPr>
        <w:rPr>
          <w:rtl/>
        </w:rPr>
      </w:pPr>
      <w:r w:rsidRPr="006216AF">
        <w:rPr>
          <w:rtl/>
        </w:rPr>
        <w:t xml:space="preserve">قال ابن عبّاس </w:t>
      </w:r>
      <w:r w:rsidR="006D2B24">
        <w:rPr>
          <w:rtl/>
        </w:rPr>
        <w:t>رضي الله عنه</w:t>
      </w:r>
      <w:r w:rsidRPr="006216AF">
        <w:rPr>
          <w:rtl/>
        </w:rPr>
        <w:t xml:space="preserve"> : فسرت من حيث لم يرني ، فلمّا </w:t>
      </w:r>
      <w:r w:rsidR="008519BB">
        <w:rPr>
          <w:rtl/>
        </w:rPr>
        <w:br/>
      </w:r>
      <w:r w:rsidRPr="006216AF">
        <w:rPr>
          <w:rtl/>
        </w:rPr>
        <w:t xml:space="preserve">أشرف الحسن بن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على الوادي ، نادى بأعلى صوته :</w:t>
      </w:r>
      <w:r w:rsidR="00C73DAB">
        <w:rPr>
          <w:rtl/>
        </w:rPr>
        <w:t xml:space="preserve"> </w:t>
      </w:r>
      <w:r w:rsidR="008519BB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السلام عليكم أيها السكّان البررة الأتقياء ، أنا ابن وصيّ رسول </w:t>
      </w:r>
      <w:r w:rsidR="008519BB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أنا الحسن بن عليّ سبط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وابن وصيّه </w:t>
      </w:r>
      <w:r w:rsidR="008519BB">
        <w:rPr>
          <w:rtl/>
        </w:rPr>
        <w:br/>
      </w:r>
      <w:r w:rsidRPr="006216AF">
        <w:rPr>
          <w:rtl/>
        </w:rPr>
        <w:t>ورسوله إليكم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وقد قذف الخرقة في الوادي ، فسمعت من ذلك </w:t>
      </w:r>
      <w:r w:rsidR="008519BB">
        <w:rPr>
          <w:rtl/>
        </w:rPr>
        <w:br/>
      </w:r>
      <w:r w:rsidRPr="006216AF">
        <w:rPr>
          <w:rtl/>
        </w:rPr>
        <w:t>الوادي صوتا</w:t>
      </w:r>
      <w:r w:rsidR="00900E37">
        <w:rPr>
          <w:rtl/>
        </w:rPr>
        <w:t>ً</w:t>
      </w:r>
      <w:r w:rsidRPr="006216AF">
        <w:rPr>
          <w:rtl/>
        </w:rPr>
        <w:t xml:space="preserve"> : لبيك لبيك يا سبط رسول الله وابن البتول ، وابن سيّد </w:t>
      </w:r>
      <w:r w:rsidR="008519BB">
        <w:rPr>
          <w:rtl/>
        </w:rPr>
        <w:br/>
      </w:r>
      <w:r w:rsidRPr="006216AF">
        <w:rPr>
          <w:rtl/>
        </w:rPr>
        <w:t>الأوصياء ، سمعنا وأطعنا ، انتظر لندفع إليك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فبينا أنا كذلك إذ ظهر </w:t>
      </w:r>
      <w:r w:rsidR="008519BB">
        <w:rPr>
          <w:rtl/>
        </w:rPr>
        <w:br/>
      </w:r>
      <w:r w:rsidRPr="006216AF">
        <w:rPr>
          <w:rtl/>
        </w:rPr>
        <w:t>غلام</w:t>
      </w:r>
      <w:r w:rsidR="00A967AF">
        <w:rPr>
          <w:rFonts w:hint="cs"/>
          <w:rtl/>
        </w:rPr>
        <w:t xml:space="preserve"> </w:t>
      </w:r>
      <w:r>
        <w:rPr>
          <w:rtl/>
        </w:rPr>
        <w:t>ـ</w:t>
      </w:r>
      <w:r w:rsidR="00A967AF">
        <w:rPr>
          <w:rFonts w:hint="cs"/>
          <w:rtl/>
        </w:rPr>
        <w:t xml:space="preserve"> </w:t>
      </w:r>
      <w:r w:rsidRPr="006216AF">
        <w:rPr>
          <w:rtl/>
        </w:rPr>
        <w:t>ولم أدر من أين ظهر</w:t>
      </w:r>
      <w:r w:rsidR="00A967AF">
        <w:rPr>
          <w:rFonts w:hint="cs"/>
          <w:rtl/>
        </w:rPr>
        <w:t xml:space="preserve"> </w:t>
      </w:r>
      <w:r>
        <w:rPr>
          <w:rtl/>
        </w:rPr>
        <w:t>ـ</w:t>
      </w:r>
      <w:r w:rsidR="00A967AF">
        <w:rPr>
          <w:rFonts w:hint="cs"/>
          <w:rtl/>
        </w:rPr>
        <w:t xml:space="preserve"> </w:t>
      </w:r>
      <w:r w:rsidRPr="006216AF">
        <w:rPr>
          <w:rtl/>
        </w:rPr>
        <w:t xml:space="preserve">وبيده زمام ناقة حمراء ، تتبعها ست ، ولم </w:t>
      </w:r>
      <w:r w:rsidR="008519BB">
        <w:rPr>
          <w:rtl/>
        </w:rPr>
        <w:br/>
      </w:r>
      <w:r w:rsidRPr="006216AF">
        <w:rPr>
          <w:rtl/>
        </w:rPr>
        <w:t xml:space="preserve">يزل يخرج غلام بعد غلام في يد كلّ غلام قطار ، حتّى عددت مائة </w:t>
      </w:r>
      <w:r w:rsidR="008519BB">
        <w:rPr>
          <w:rtl/>
        </w:rPr>
        <w:br/>
      </w:r>
      <w:r w:rsidRPr="006216AF">
        <w:rPr>
          <w:rtl/>
        </w:rPr>
        <w:t xml:space="preserve">ناقة حمراء بأزمّتها وأحمالها ، فقال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خذ بزمام </w:t>
      </w:r>
      <w:r w:rsidR="008519BB">
        <w:rPr>
          <w:rtl/>
        </w:rPr>
        <w:br/>
      </w:r>
      <w:r w:rsidRPr="006216AF">
        <w:rPr>
          <w:rtl/>
        </w:rPr>
        <w:t>نوقك وعبيدك ومالك وامض بها ، رحمك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967AF" w:rsidRPr="00A967AF" w:rsidRDefault="00A967AF" w:rsidP="00A967AF">
      <w:pPr>
        <w:pStyle w:val="rfdLine"/>
      </w:pPr>
      <w:r w:rsidRPr="00A967AF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م ، ك : القك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وأما السفينة التي قدّرها الله تبارك وتعالى لنوح </w:t>
      </w:r>
      <w:r w:rsidR="00276CED">
        <w:rPr>
          <w:rtl/>
        </w:rPr>
        <w:t>عليه السلام</w:t>
      </w:r>
      <w:r w:rsidRPr="006216AF">
        <w:rPr>
          <w:rtl/>
        </w:rPr>
        <w:t xml:space="preserve"> سببا</w:t>
      </w:r>
      <w:r w:rsidR="00900E37">
        <w:rPr>
          <w:rtl/>
        </w:rPr>
        <w:t>ً</w:t>
      </w:r>
      <w:r w:rsidRPr="006216AF">
        <w:rPr>
          <w:rtl/>
        </w:rPr>
        <w:t xml:space="preserve"> </w:t>
      </w:r>
      <w:r w:rsidR="008519BB">
        <w:rPr>
          <w:rtl/>
        </w:rPr>
        <w:br/>
      </w:r>
      <w:r w:rsidRPr="006216AF">
        <w:rPr>
          <w:rtl/>
        </w:rPr>
        <w:t xml:space="preserve">لنجاة أهله من الماء ، فإنّ الله سبحانه وتعالى جعل أهل بيت نبيّه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8519BB">
        <w:rPr>
          <w:rtl/>
        </w:rPr>
        <w:br/>
      </w:r>
      <w:r w:rsidRPr="006216AF">
        <w:rPr>
          <w:rtl/>
        </w:rPr>
        <w:t xml:space="preserve">سفينة لنجاة أمّته من النار 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مثل أهل بيتي كمثل سفينة </w:t>
      </w:r>
      <w:r w:rsidR="008519BB">
        <w:rPr>
          <w:rtl/>
        </w:rPr>
        <w:br/>
      </w:r>
      <w:r w:rsidRPr="006216AF">
        <w:rPr>
          <w:rtl/>
        </w:rPr>
        <w:t>نوح ، فمن ركبها نجا ، ومن تخلّف عنها هلك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فبيّن </w:t>
      </w:r>
      <w:r w:rsidR="00470C8A">
        <w:rPr>
          <w:rtl/>
        </w:rPr>
        <w:t>(ص)</w:t>
      </w:r>
      <w:r w:rsidRPr="006216AF">
        <w:rPr>
          <w:rtl/>
        </w:rPr>
        <w:t xml:space="preserve"> أن بهم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نجاة أمّته كما أنّ بها نجاة قوم نوح </w:t>
      </w:r>
      <w:r w:rsidR="00276CED">
        <w:rPr>
          <w:rtl/>
        </w:rPr>
        <w:t xml:space="preserve">عليه </w:t>
      </w:r>
      <w:r w:rsidR="008519BB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من الغرق ، وهذا دليل قاطع على أنّ الواجب اتباعهم والاقتداء </w:t>
      </w:r>
      <w:r w:rsidR="008519BB">
        <w:rPr>
          <w:rtl/>
        </w:rPr>
        <w:br/>
      </w:r>
      <w:r w:rsidRPr="006216AF">
        <w:rPr>
          <w:rtl/>
        </w:rPr>
        <w:t xml:space="preserve">بهم ، لأنّ من آمن به واتبعه نجا ، ومن لم يؤمن به ولم يركب السفينة </w:t>
      </w:r>
      <w:r w:rsidR="008519BB">
        <w:rPr>
          <w:rtl/>
        </w:rPr>
        <w:br/>
      </w:r>
      <w:r w:rsidRPr="006216AF">
        <w:rPr>
          <w:rtl/>
        </w:rPr>
        <w:t xml:space="preserve">هلك ، ولمّا جعل نفس أهل بيته السفينة ، وأمرهم بركوبها ، دلّ على </w:t>
      </w:r>
      <w:r w:rsidR="008519BB">
        <w:rPr>
          <w:rtl/>
        </w:rPr>
        <w:br/>
      </w:r>
      <w:r w:rsidRPr="006216AF">
        <w:rPr>
          <w:rtl/>
        </w:rPr>
        <w:t>أنّهم المقتدى</w:t>
      </w:r>
      <w:r w:rsidR="00B13C06" w:rsidRPr="00A6486F">
        <w:rPr>
          <w:rtl/>
        </w:rPr>
        <w:t>ٰ</w:t>
      </w:r>
      <w:r w:rsidRPr="00A6486F">
        <w:rPr>
          <w:rtl/>
        </w:rPr>
        <w:t xml:space="preserve"> </w:t>
      </w:r>
      <w:r w:rsidRPr="006216AF">
        <w:rPr>
          <w:rtl/>
        </w:rPr>
        <w:t>بهم ، وهذا واضح بحمد الله تعالى ولطفه ومنه</w:t>
      </w:r>
      <w:r w:rsidR="00410A32">
        <w:rPr>
          <w:rtl/>
        </w:rPr>
        <w:t xml:space="preserve"> .</w:t>
      </w:r>
    </w:p>
    <w:p w:rsidR="00A967AF" w:rsidRDefault="00A967AF" w:rsidP="00A967AF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المستدرك للحاكم 3 : 151 ، تاريخ بغداد 12 : 91 ، وأخرجه في احقاق </w:t>
      </w:r>
      <w:r w:rsidR="008519BB">
        <w:rPr>
          <w:rStyle w:val="rfdFootnote"/>
          <w:rtl/>
        </w:rPr>
        <w:br/>
      </w:r>
      <w:r w:rsidRPr="006216AF">
        <w:rPr>
          <w:rStyle w:val="rfdFootnote"/>
          <w:rtl/>
        </w:rPr>
        <w:t>الحق 9 : 270 عن مصادر جمّة فراجع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: أنّهم</w:t>
      </w:r>
      <w:r w:rsidR="00410A32">
        <w:rPr>
          <w:rStyle w:val="rfdFootnote"/>
          <w:rtl/>
        </w:rPr>
        <w:t xml:space="preserve"> .</w:t>
      </w:r>
    </w:p>
    <w:p w:rsidR="00C73DAB" w:rsidRDefault="005F4626" w:rsidP="002D0DC1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C73DAB" w:rsidRPr="00B13C06" w:rsidRDefault="005F4626" w:rsidP="002D0DC1">
      <w:pPr>
        <w:pStyle w:val="Heading2Center"/>
        <w:rPr>
          <w:rtl/>
        </w:rPr>
      </w:pPr>
      <w:r w:rsidRPr="00B13C06">
        <w:rPr>
          <w:rtl/>
        </w:rPr>
        <w:t>في ذكر إبراهيم خليل الله</w:t>
      </w:r>
    </w:p>
    <w:p w:rsidR="005F4626" w:rsidRPr="00F521A8" w:rsidRDefault="005F4626" w:rsidP="002D0DC1">
      <w:pPr>
        <w:pStyle w:val="rfdCenterBold2"/>
        <w:rPr>
          <w:rtl/>
        </w:rPr>
      </w:pPr>
      <w:r w:rsidRPr="00F521A8">
        <w:rPr>
          <w:rtl/>
        </w:rPr>
        <w:t>وفيه : سبعة أحاديث</w:t>
      </w:r>
    </w:p>
    <w:p w:rsidR="005F4626" w:rsidRPr="006216AF" w:rsidRDefault="005F4626" w:rsidP="008273F8">
      <w:pPr>
        <w:rPr>
          <w:rtl/>
        </w:rPr>
      </w:pPr>
      <w:r w:rsidRPr="006216AF">
        <w:rPr>
          <w:rtl/>
        </w:rPr>
        <w:t xml:space="preserve">وأمّا إبراهيم خليل الله صلوات الله عليه فإنّ الله تعالى ذكر له آيتين </w:t>
      </w:r>
      <w:r w:rsidR="008519BB">
        <w:rPr>
          <w:rtl/>
        </w:rPr>
        <w:br/>
      </w:r>
      <w:r w:rsidRPr="006216AF">
        <w:rPr>
          <w:rtl/>
        </w:rPr>
        <w:t xml:space="preserve">في القرآن : إحداهما قوله تعالى : </w:t>
      </w:r>
      <w:r w:rsidRPr="006216AF">
        <w:rPr>
          <w:rStyle w:val="rfdAlaem"/>
          <w:rtl/>
        </w:rPr>
        <w:t>(</w:t>
      </w:r>
      <w:r w:rsidR="00F521A8" w:rsidRPr="00F521A8">
        <w:rPr>
          <w:rStyle w:val="rfdAie"/>
          <w:rtl/>
        </w:rPr>
        <w:t xml:space="preserve"> قُلْنَا يَا نَارُ كُونِي بَرْدًا وَسَلَامًا عَلَىٰ </w:t>
      </w:r>
      <w:r w:rsidR="00F521A8">
        <w:rPr>
          <w:rStyle w:val="rfdAie"/>
          <w:rtl/>
        </w:rPr>
        <w:br/>
      </w:r>
      <w:r w:rsidR="00F521A8" w:rsidRPr="00F521A8">
        <w:rPr>
          <w:rStyle w:val="rfdAie"/>
          <w:rtl/>
        </w:rPr>
        <w:t xml:space="preserve">إِبْرَاهِيمَ </w:t>
      </w:r>
      <w:r w:rsidR="008273F8">
        <w:rPr>
          <w:rStyle w:val="rfdAie"/>
        </w:rPr>
        <w:t>*</w:t>
      </w:r>
      <w:r w:rsidR="00F521A8" w:rsidRPr="00F521A8">
        <w:rPr>
          <w:rStyle w:val="rfdAie"/>
          <w:rtl/>
        </w:rPr>
        <w:t xml:space="preserve"> وَأَرَادُوا بِهِ كَيْدًا فَجَعَلْنَاهُمُ الْأَخْسَرِينَ</w:t>
      </w:r>
      <w:r w:rsidRPr="00F521A8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F521A8">
      <w:pPr>
        <w:rPr>
          <w:rtl/>
        </w:rPr>
      </w:pPr>
      <w:r w:rsidRPr="006216AF">
        <w:rPr>
          <w:rtl/>
        </w:rPr>
        <w:t xml:space="preserve">والثانية قوله تعالى : </w:t>
      </w:r>
      <w:r w:rsidRPr="006216AF">
        <w:rPr>
          <w:rStyle w:val="rfdAlaem"/>
          <w:rtl/>
        </w:rPr>
        <w:t>(</w:t>
      </w:r>
      <w:r w:rsidR="00F521A8" w:rsidRPr="00F521A8">
        <w:rPr>
          <w:rStyle w:val="rfdAie"/>
          <w:rtl/>
        </w:rPr>
        <w:t xml:space="preserve"> وَاتَّخَذَ اللَّـهُ إِبْرَاهِيمَ خَلِي</w:t>
      </w:r>
      <w:r w:rsidR="00AB693E">
        <w:rPr>
          <w:rStyle w:val="rfdAie"/>
          <w:rtl/>
        </w:rPr>
        <w:t xml:space="preserve">لاً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</w:t>
      </w:r>
      <w:r w:rsidRPr="006216AF">
        <w:rPr>
          <w:rStyle w:val="rfdAlaem"/>
          <w:rtl/>
        </w:rPr>
        <w:t>(</w:t>
      </w:r>
      <w:r w:rsidR="00F521A8" w:rsidRPr="00F521A8">
        <w:rPr>
          <w:rStyle w:val="rfdAie"/>
          <w:rtl/>
        </w:rPr>
        <w:t xml:space="preserve"> فَخُذْ </w:t>
      </w:r>
      <w:r w:rsidR="00F521A8">
        <w:rPr>
          <w:rStyle w:val="rfdAie"/>
          <w:rtl/>
        </w:rPr>
        <w:br/>
      </w:r>
      <w:r w:rsidR="00F521A8" w:rsidRPr="00F521A8">
        <w:rPr>
          <w:rStyle w:val="rfdAie"/>
          <w:rtl/>
        </w:rPr>
        <w:t xml:space="preserve">أَرْبَعَةً مِّنَ الطَّيْرِ فَصُرْهُنَّ إِلَيْكَ ثُمَّ اجْعَلْ عَلَىٰ كُلِّ جَبَلٍ مِّنْهُنَّ جُزْءًا ثُمَّ </w:t>
      </w:r>
      <w:r w:rsidR="00F521A8">
        <w:rPr>
          <w:rStyle w:val="rfdAie"/>
          <w:rtl/>
        </w:rPr>
        <w:br/>
      </w:r>
      <w:r w:rsidR="00F521A8" w:rsidRPr="00F521A8">
        <w:rPr>
          <w:rStyle w:val="rfdAie"/>
          <w:rtl/>
        </w:rPr>
        <w:t>ادْعُهُنَّ يَأْتِينَكَ سَعْيًا وَاعْلَمْ أَنَّ اللَّـهَ عَزِيزٌ حَكِيمٌ</w:t>
      </w:r>
      <w:r w:rsidRPr="00F521A8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والسبب في همّ</w:t>
      </w:r>
      <w:r w:rsidR="00F521A8">
        <w:rPr>
          <w:rtl/>
        </w:rPr>
        <w:t>َ</w:t>
      </w:r>
      <w:r w:rsidRPr="006216AF">
        <w:rPr>
          <w:rtl/>
        </w:rPr>
        <w:t xml:space="preserve"> نمرود بإحراقه ، أنّه لمّا خرج القوم إلى عيدهم ، </w:t>
      </w:r>
      <w:r w:rsidR="008519BB">
        <w:rPr>
          <w:rtl/>
        </w:rPr>
        <w:br/>
      </w:r>
      <w:r w:rsidRPr="006216AF">
        <w:rPr>
          <w:rtl/>
        </w:rPr>
        <w:t xml:space="preserve">دخل إبراهيم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آلهتهم بقدوم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فأخذها وكسرها 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8519BB">
        <w:rPr>
          <w:rtl/>
        </w:rPr>
        <w:br/>
      </w:r>
      <w:r w:rsidRPr="006216AF">
        <w:rPr>
          <w:rtl/>
        </w:rPr>
        <w:t>كبيرها ، ثمّ وضع القدوم على عنقه ، فلمّا رأى نمرود ذلك أجّج له نارا</w:t>
      </w:r>
      <w:r w:rsidR="00900E37">
        <w:rPr>
          <w:rtl/>
        </w:rPr>
        <w:t>ً</w:t>
      </w:r>
      <w:r w:rsidRPr="006216AF">
        <w:rPr>
          <w:rtl/>
        </w:rPr>
        <w:t xml:space="preserve"> </w:t>
      </w:r>
      <w:r w:rsidR="008519BB">
        <w:rPr>
          <w:rtl/>
        </w:rPr>
        <w:br/>
      </w:r>
      <w:r w:rsidRPr="006216AF">
        <w:rPr>
          <w:rtl/>
        </w:rPr>
        <w:t>عظيمة ، وألقاه بالمنجنيق فيها ، فوقاه الله ح</w:t>
      </w:r>
      <w:r w:rsidR="00F521A8">
        <w:rPr>
          <w:rtl/>
        </w:rPr>
        <w:t>َ</w:t>
      </w:r>
      <w:r w:rsidRPr="006216AF">
        <w:rPr>
          <w:rtl/>
        </w:rPr>
        <w:t>رّ النار ، وجعلها عليه بردا</w:t>
      </w:r>
      <w:r w:rsidR="00900E37">
        <w:rPr>
          <w:rtl/>
        </w:rPr>
        <w:t>ً</w:t>
      </w:r>
      <w:r w:rsidRPr="006216AF">
        <w:rPr>
          <w:rtl/>
        </w:rPr>
        <w:t xml:space="preserve"> </w:t>
      </w:r>
      <w:r w:rsidR="008519BB">
        <w:rPr>
          <w:rtl/>
        </w:rPr>
        <w:br/>
      </w:r>
      <w:r w:rsidRPr="006216AF">
        <w:rPr>
          <w:rtl/>
        </w:rPr>
        <w:t>وسلاما</w:t>
      </w:r>
      <w:r w:rsidR="00900E37">
        <w:rPr>
          <w:rtl/>
        </w:rPr>
        <w:t>ً</w:t>
      </w:r>
      <w:r w:rsidR="00410A32">
        <w:rPr>
          <w:rtl/>
        </w:rPr>
        <w:t xml:space="preserve"> .</w:t>
      </w:r>
    </w:p>
    <w:p w:rsidR="008273F8" w:rsidRDefault="008273F8" w:rsidP="008273F8">
      <w:pPr>
        <w:rPr>
          <w:rStyle w:val="rfdLineChar"/>
        </w:rPr>
      </w:pP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الأنبياء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الآيتان : 69 ، 70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النساء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125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سورة البقرة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260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(4) القدوم : الآلة التي ينحت بها النجار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قدم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137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C4958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والسبب في طلب إبراهيم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إحياء الموتى من الله </w:t>
      </w:r>
      <w:r w:rsidR="008519BB">
        <w:rPr>
          <w:rtl/>
        </w:rPr>
        <w:br/>
      </w:r>
      <w:r w:rsidRPr="006216AF">
        <w:rPr>
          <w:rtl/>
        </w:rPr>
        <w:t xml:space="preserve">تعالى ، أنّه لمّا حاجّ نمرود في ربّه تعالى ، قال إبراهيم : ربي الذي </w:t>
      </w:r>
      <w:r w:rsidR="008519BB">
        <w:rPr>
          <w:rtl/>
        </w:rPr>
        <w:br/>
      </w:r>
      <w:r w:rsidRPr="006216AF">
        <w:rPr>
          <w:rtl/>
        </w:rPr>
        <w:t>يحيي ويميت ، قال : أنا أحيي وأميت وموّ</w:t>
      </w:r>
      <w:r w:rsidR="00900E37">
        <w:rPr>
          <w:rtl/>
        </w:rPr>
        <w:t>َ</w:t>
      </w:r>
      <w:r w:rsidRPr="006216AF">
        <w:rPr>
          <w:rtl/>
        </w:rPr>
        <w:t xml:space="preserve">ه على الأغبياء ، ودلّس على </w:t>
      </w:r>
      <w:r w:rsidR="008519BB">
        <w:rPr>
          <w:rtl/>
        </w:rPr>
        <w:br/>
      </w:r>
      <w:r w:rsidRPr="006216AF">
        <w:rPr>
          <w:rtl/>
        </w:rPr>
        <w:t xml:space="preserve">الضعفاء بإطلاق من أراد قتله من السجن ، وقتل من برئ من عرض </w:t>
      </w:r>
      <w:r w:rsidR="008519BB">
        <w:rPr>
          <w:rtl/>
        </w:rPr>
        <w:br/>
      </w:r>
      <w:r w:rsidRPr="006216AF">
        <w:rPr>
          <w:rtl/>
        </w:rPr>
        <w:t xml:space="preserve">الناس ، فلمّا بهت لقوله تعالى : </w:t>
      </w:r>
      <w:r w:rsidRPr="006216AF">
        <w:rPr>
          <w:rStyle w:val="rfdAlaem"/>
          <w:rtl/>
        </w:rPr>
        <w:t>(</w:t>
      </w:r>
      <w:r w:rsidR="001C4958" w:rsidRPr="001C4958">
        <w:rPr>
          <w:rStyle w:val="rfdAie"/>
          <w:rtl/>
        </w:rPr>
        <w:t xml:space="preserve"> فَإِنَّ اللَّـهَ يَأْتِي بِالشَّمْسِ مِنَ الْمَشْرِقِ </w:t>
      </w:r>
      <w:r w:rsidR="001C4958">
        <w:rPr>
          <w:rStyle w:val="rfdAie"/>
          <w:rtl/>
        </w:rPr>
        <w:br/>
      </w:r>
      <w:r w:rsidR="001C4958" w:rsidRPr="001C4958">
        <w:rPr>
          <w:rStyle w:val="rfdAie"/>
          <w:rtl/>
        </w:rPr>
        <w:t>فَأْتِ بِهَا مِنَ الْمَغْرِبِ</w:t>
      </w:r>
      <w:r w:rsidRPr="001C4958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طالبه نمرود بإحياء الموتى ، فأخذ أربعة من </w:t>
      </w:r>
      <w:r w:rsidR="008519BB">
        <w:rPr>
          <w:rtl/>
        </w:rPr>
        <w:br/>
      </w:r>
      <w:r w:rsidRPr="006216AF">
        <w:rPr>
          <w:rtl/>
        </w:rPr>
        <w:t>الطير ، وقطّ</w:t>
      </w:r>
      <w:r w:rsidR="00D037C8">
        <w:rPr>
          <w:rtl/>
        </w:rPr>
        <w:t>َ</w:t>
      </w:r>
      <w:r w:rsidRPr="006216AF">
        <w:rPr>
          <w:rtl/>
        </w:rPr>
        <w:t xml:space="preserve">عهن ، وخلط أجزاءهن ، وفرّقها على جبال ، ودعاهنّ ، وقد </w:t>
      </w:r>
      <w:r w:rsidR="008519BB">
        <w:rPr>
          <w:rtl/>
        </w:rPr>
        <w:br/>
      </w:r>
      <w:r w:rsidRPr="006216AF">
        <w:rPr>
          <w:rtl/>
        </w:rPr>
        <w:t>أخذ بيده ر</w:t>
      </w:r>
      <w:r w:rsidR="00900E37">
        <w:rPr>
          <w:rtl/>
        </w:rPr>
        <w:t>ؤ</w:t>
      </w:r>
      <w:r w:rsidRPr="006216AF">
        <w:rPr>
          <w:rtl/>
        </w:rPr>
        <w:t>وسهن ، فأتينه سعيا</w:t>
      </w:r>
      <w:r w:rsidR="00900E37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8273F8">
      <w:pPr>
        <w:rPr>
          <w:rtl/>
        </w:rPr>
      </w:pPr>
      <w:r w:rsidRPr="006216AF">
        <w:rPr>
          <w:rtl/>
        </w:rPr>
        <w:t xml:space="preserve">وقد أعطى الله سبحانه وتعالى لأئمتنا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مثل ذلك ، </w:t>
      </w:r>
      <w:r w:rsidR="008519BB">
        <w:rPr>
          <w:rtl/>
        </w:rPr>
        <w:br/>
      </w:r>
      <w:r w:rsidRPr="006216AF">
        <w:rPr>
          <w:rtl/>
        </w:rPr>
        <w:t>وهو أنّه لمّا أمر الدوانيقي الحسن بن زيد</w:t>
      </w:r>
      <w:r w:rsidR="008273F8">
        <w:rPr>
          <w:rFonts w:hint="cs"/>
          <w:rtl/>
        </w:rPr>
        <w:t xml:space="preserve"> </w:t>
      </w:r>
      <w:r>
        <w:rPr>
          <w:rtl/>
        </w:rPr>
        <w:t>ـ</w:t>
      </w:r>
      <w:r w:rsidR="008273F8">
        <w:rPr>
          <w:rFonts w:hint="cs"/>
          <w:rtl/>
        </w:rPr>
        <w:t xml:space="preserve"> </w:t>
      </w:r>
      <w:r w:rsidRPr="006216AF">
        <w:rPr>
          <w:rtl/>
        </w:rPr>
        <w:t xml:space="preserve">وهو واليه على </w:t>
      </w:r>
      <w:r w:rsidR="008519BB">
        <w:rPr>
          <w:rtl/>
        </w:rPr>
        <w:br/>
      </w:r>
      <w:r w:rsidRPr="006216AF">
        <w:rPr>
          <w:rtl/>
        </w:rPr>
        <w:t>المدينة</w:t>
      </w:r>
      <w:r w:rsidR="008273F8">
        <w:rPr>
          <w:rFonts w:hint="cs"/>
          <w:rtl/>
        </w:rPr>
        <w:t xml:space="preserve"> </w:t>
      </w:r>
      <w:r>
        <w:rPr>
          <w:rtl/>
        </w:rPr>
        <w:t>ـ</w:t>
      </w:r>
      <w:r w:rsidR="008273F8">
        <w:rPr>
          <w:rFonts w:hint="cs"/>
          <w:rtl/>
        </w:rPr>
        <w:t xml:space="preserve"> </w:t>
      </w:r>
      <w:r w:rsidRPr="006216AF">
        <w:rPr>
          <w:rtl/>
        </w:rPr>
        <w:t xml:space="preserve">بإحراق دار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بأهلها فأضرم فيها النار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</w:t>
      </w:r>
      <w:r w:rsidR="008519BB">
        <w:rPr>
          <w:rtl/>
        </w:rPr>
        <w:br/>
      </w:r>
      <w:r w:rsidRPr="006216AF">
        <w:rPr>
          <w:rtl/>
        </w:rPr>
        <w:t xml:space="preserve">وقويت ، خرج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البيت ودخل النار ، ووقف ساعة في </w:t>
      </w:r>
      <w:r w:rsidR="008519BB">
        <w:rPr>
          <w:rtl/>
        </w:rPr>
        <w:br/>
      </w:r>
      <w:r w:rsidRPr="006216AF">
        <w:rPr>
          <w:rtl/>
        </w:rPr>
        <w:t xml:space="preserve">معظمها ، ثمّ خرج منها وقال : </w:t>
      </w:r>
      <w:r w:rsidR="009F08E4" w:rsidRPr="006216AF">
        <w:rPr>
          <w:rtl/>
        </w:rPr>
        <w:t>«</w:t>
      </w:r>
      <w:r w:rsidRPr="006216AF">
        <w:rPr>
          <w:rtl/>
        </w:rPr>
        <w:t>أنا ابن أعراق الثرى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وعرق الثرى لقب </w:t>
      </w:r>
      <w:r w:rsidR="008519BB">
        <w:rPr>
          <w:rtl/>
        </w:rPr>
        <w:br/>
      </w:r>
      <w:r w:rsidRPr="006216AF">
        <w:rPr>
          <w:rtl/>
        </w:rPr>
        <w:t xml:space="preserve">إبراهيم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8273F8" w:rsidRDefault="005F4626" w:rsidP="008273F8">
      <w:pPr>
        <w:rPr>
          <w:rStyle w:val="rfdLineChar"/>
        </w:rPr>
      </w:pPr>
      <w:r w:rsidRPr="006216AF">
        <w:rPr>
          <w:rtl/>
        </w:rPr>
        <w:t>129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8273F8">
        <w:rPr>
          <w:rFonts w:hint="cs"/>
          <w:rtl/>
        </w:rPr>
        <w:t xml:space="preserve"> </w:t>
      </w:r>
      <w:r>
        <w:rPr>
          <w:rtl/>
        </w:rPr>
        <w:t>ـ</w:t>
      </w:r>
      <w:r w:rsidR="008273F8">
        <w:rPr>
          <w:rFonts w:hint="cs"/>
          <w:rtl/>
        </w:rPr>
        <w:t xml:space="preserve"> </w:t>
      </w:r>
      <w:r w:rsidRPr="006216AF">
        <w:rPr>
          <w:rtl/>
        </w:rPr>
        <w:t xml:space="preserve">ومثل ذلك ما رواه المفضّل ، قال : لمّا توفي جعفر </w:t>
      </w:r>
      <w:r w:rsidR="008519BB">
        <w:rPr>
          <w:rtl/>
        </w:rPr>
        <w:br/>
      </w:r>
      <w:r w:rsidRPr="006216AF">
        <w:rPr>
          <w:rtl/>
        </w:rPr>
        <w:t xml:space="preserve">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فادعى الإ</w:t>
      </w:r>
      <w:r w:rsidR="00D037C8">
        <w:rPr>
          <w:rtl/>
        </w:rPr>
        <w:t>ِ</w:t>
      </w:r>
      <w:r w:rsidRPr="006216AF">
        <w:rPr>
          <w:rtl/>
        </w:rPr>
        <w:t xml:space="preserve">مامة عبد الله بن جعفر ولده ، فأمر </w:t>
      </w:r>
      <w:r w:rsidR="008519BB">
        <w:rPr>
          <w:rtl/>
        </w:rPr>
        <w:br/>
      </w:r>
      <w:r w:rsidRPr="006216AF">
        <w:rPr>
          <w:rtl/>
        </w:rPr>
        <w:t xml:space="preserve">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بجمع حطب كثير في وسط داره ، وأرسل إلى عبد </w:t>
      </w:r>
      <w:r w:rsidR="008519BB">
        <w:rPr>
          <w:rtl/>
        </w:rPr>
        <w:br/>
      </w:r>
      <w:r w:rsidRPr="006216AF">
        <w:rPr>
          <w:rtl/>
        </w:rPr>
        <w:t xml:space="preserve">الله يسأله المصير إليه ، فلمّا صار إليه ، ومع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جماعة </w:t>
      </w:r>
      <w:r w:rsidR="008519BB">
        <w:rPr>
          <w:rtl/>
        </w:rPr>
        <w:br/>
      </w:r>
      <w:r w:rsidRPr="006216AF">
        <w:rPr>
          <w:rtl/>
        </w:rPr>
        <w:t>من وجوه الإ</w:t>
      </w:r>
      <w:r w:rsidR="00D037C8">
        <w:rPr>
          <w:rtl/>
        </w:rPr>
        <w:t>ِ</w:t>
      </w:r>
      <w:r w:rsidRPr="006216AF">
        <w:rPr>
          <w:rtl/>
        </w:rPr>
        <w:t xml:space="preserve">مامية ، أمر موسى أن يجعل النار في الحطب ، حتّى صار </w:t>
      </w:r>
      <w:r w:rsidR="008519BB">
        <w:rPr>
          <w:rtl/>
        </w:rPr>
        <w:br/>
      </w:r>
      <w:r w:rsidRPr="006216AF">
        <w:rPr>
          <w:rtl/>
        </w:rPr>
        <w:t>كلّه جمرا</w:t>
      </w:r>
      <w:r w:rsidR="00900E37">
        <w:rPr>
          <w:rtl/>
        </w:rPr>
        <w:t>ً</w:t>
      </w:r>
      <w:r w:rsidRPr="006216AF">
        <w:rPr>
          <w:rtl/>
        </w:rPr>
        <w:t xml:space="preserve"> ، ثمّ قام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وجلس بثيابه في وسط النار ،</w:t>
      </w:r>
      <w:r w:rsidR="008273F8">
        <w:rPr>
          <w:rFonts w:hint="cs"/>
          <w:rtl/>
        </w:rPr>
        <w:t xml:space="preserve"> </w:t>
      </w:r>
      <w:r w:rsidR="008273F8">
        <w:rPr>
          <w:rtl/>
        </w:rPr>
        <w:br/>
      </w:r>
      <w:r w:rsidR="008273F8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البقرة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258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م ، ك : فاشعل النار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037C8">
      <w:pPr>
        <w:rPr>
          <w:rtl/>
        </w:rPr>
      </w:pPr>
      <w:r w:rsidRPr="006216AF">
        <w:rPr>
          <w:rStyle w:val="rfdFootnote"/>
          <w:rtl/>
        </w:rPr>
        <w:t>(3) مناقب ابن شهر</w:t>
      </w:r>
      <w:r w:rsidR="00D037C8">
        <w:rPr>
          <w:rStyle w:val="rfdFootnote"/>
          <w:rtl/>
        </w:rPr>
        <w:t>ا</w:t>
      </w:r>
      <w:r w:rsidRPr="006216AF">
        <w:rPr>
          <w:rStyle w:val="rfdFootnote"/>
          <w:rtl/>
        </w:rPr>
        <w:t>شوب 3 : 236 ، باختصار ، اثبات الهداة 3 : 78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273F8">
      <w:pPr>
        <w:pStyle w:val="rfdFootnote0"/>
        <w:rPr>
          <w:rtl/>
        </w:rPr>
      </w:pPr>
      <w:r w:rsidRPr="006216AF">
        <w:rPr>
          <w:rtl/>
        </w:rPr>
        <w:t>1</w:t>
      </w:r>
      <w:r w:rsidR="008273F8">
        <w:rPr>
          <w:rFonts w:hint="cs"/>
          <w:rtl/>
        </w:rPr>
        <w:t xml:space="preserve"> </w:t>
      </w:r>
      <w:r>
        <w:rPr>
          <w:rtl/>
        </w:rPr>
        <w:t>ـ</w:t>
      </w:r>
      <w:r w:rsidR="008273F8">
        <w:rPr>
          <w:rFonts w:hint="cs"/>
          <w:rtl/>
        </w:rPr>
        <w:t xml:space="preserve"> </w:t>
      </w:r>
      <w:r w:rsidRPr="006216AF">
        <w:rPr>
          <w:rtl/>
        </w:rPr>
        <w:t>الخرائج والجرائح 1 : 308 ، كشف الغمة 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246 ، الصراط المستقيم </w:t>
      </w:r>
      <w:r w:rsidR="008519BB">
        <w:rPr>
          <w:rtl/>
        </w:rPr>
        <w:br/>
      </w:r>
      <w:r w:rsidRPr="006216AF">
        <w:rPr>
          <w:rtl/>
        </w:rPr>
        <w:t>2 : 189 ، مدينة المعاجز : 459</w:t>
      </w:r>
      <w:r w:rsidR="0096323A">
        <w:rPr>
          <w:rtl/>
        </w:rPr>
        <w:t xml:space="preserve"> / </w:t>
      </w:r>
      <w:r w:rsidRPr="006216AF">
        <w:rPr>
          <w:rtl/>
        </w:rPr>
        <w:t>93</w:t>
      </w:r>
      <w:r w:rsidR="00410A32">
        <w:rPr>
          <w:rtl/>
        </w:rPr>
        <w:t xml:space="preserve"> .</w:t>
      </w:r>
    </w:p>
    <w:p w:rsidR="005F4626" w:rsidRPr="006216AF" w:rsidRDefault="005F4626" w:rsidP="00C73DA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وأقبل نحو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القوم ساعة ، ثمّ قام ونفض ثوبه ، ورجع إل</w:t>
      </w:r>
      <w:r w:rsidR="00FC5335">
        <w:rPr>
          <w:rtl/>
        </w:rPr>
        <w:t>ى المج</w:t>
      </w:r>
      <w:r w:rsidRPr="006216AF">
        <w:rPr>
          <w:rtl/>
        </w:rPr>
        <w:t>لس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لأخيه عبد الله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أنت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تزعم أنّك الإ</w:t>
      </w:r>
      <w:r w:rsidR="00FC5335">
        <w:rPr>
          <w:rtl/>
        </w:rPr>
        <w:t>ِ</w:t>
      </w:r>
      <w:r w:rsidRPr="006216AF">
        <w:rPr>
          <w:rtl/>
        </w:rPr>
        <w:t xml:space="preserve">مام بعد أبيك ، </w:t>
      </w:r>
      <w:r w:rsidR="008519BB">
        <w:rPr>
          <w:rtl/>
        </w:rPr>
        <w:br/>
      </w:r>
      <w:r w:rsidRPr="006216AF">
        <w:rPr>
          <w:rtl/>
        </w:rPr>
        <w:t>فاجلس في ذلك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قالوا : فرأينا عبد الله قد تغيّر لونه ، فقام يجرّ رداءه ، </w:t>
      </w:r>
      <w:r w:rsidR="008519BB">
        <w:rPr>
          <w:rtl/>
        </w:rPr>
        <w:br/>
      </w:r>
      <w:r w:rsidRPr="006216AF">
        <w:rPr>
          <w:rtl/>
        </w:rPr>
        <w:t xml:space="preserve">حتّى خرج من دار موسى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وما يقارب ذلك ويدانيه</w:t>
      </w:r>
      <w:r w:rsidR="00410A32">
        <w:rPr>
          <w:rtl/>
        </w:rPr>
        <w:t xml:space="preserve"> .</w:t>
      </w:r>
    </w:p>
    <w:p w:rsidR="005F4626" w:rsidRPr="006216AF" w:rsidRDefault="005F4626" w:rsidP="008273F8">
      <w:pPr>
        <w:rPr>
          <w:rtl/>
        </w:rPr>
      </w:pPr>
      <w:r w:rsidRPr="006216AF">
        <w:rPr>
          <w:rtl/>
        </w:rPr>
        <w:t>130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8273F8">
        <w:rPr>
          <w:rFonts w:hint="cs"/>
          <w:rtl/>
        </w:rPr>
        <w:t xml:space="preserve"> </w:t>
      </w:r>
      <w:r>
        <w:rPr>
          <w:rtl/>
        </w:rPr>
        <w:t>ـ</w:t>
      </w:r>
      <w:r w:rsidR="008273F8">
        <w:rPr>
          <w:rFonts w:hint="cs"/>
          <w:rtl/>
        </w:rPr>
        <w:t xml:space="preserve"> </w:t>
      </w:r>
      <w:r w:rsidRPr="006216AF">
        <w:rPr>
          <w:rtl/>
        </w:rPr>
        <w:t xml:space="preserve">ما حدّث به عبد الله بن العلاء ، عن أبي عبد الله </w:t>
      </w:r>
      <w:r w:rsidR="00276CED">
        <w:rPr>
          <w:rtl/>
        </w:rPr>
        <w:t xml:space="preserve">عليه </w:t>
      </w:r>
      <w:r w:rsidR="008519BB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عن أبيه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كنت مع أبي عليّ بن الحسين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</w:t>
      </w:r>
      <w:r w:rsidR="008519BB">
        <w:rPr>
          <w:rtl/>
        </w:rPr>
        <w:br/>
      </w:r>
      <w:r w:rsidRPr="006216AF">
        <w:rPr>
          <w:rtl/>
        </w:rPr>
        <w:t>نعود شيخا</w:t>
      </w:r>
      <w:r w:rsidR="00900E37">
        <w:rPr>
          <w:rtl/>
        </w:rPr>
        <w:t>ً</w:t>
      </w:r>
      <w:r w:rsidRPr="006216AF">
        <w:rPr>
          <w:rtl/>
        </w:rPr>
        <w:t xml:space="preserve"> من الأنصار ، إذ أتاه آت</w:t>
      </w:r>
      <w:r w:rsidR="00900E37">
        <w:rPr>
          <w:rtl/>
        </w:rPr>
        <w:t>ٍ</w:t>
      </w:r>
      <w:r w:rsidRPr="006216AF">
        <w:rPr>
          <w:rtl/>
        </w:rPr>
        <w:t xml:space="preserve"> فقال : </w:t>
      </w:r>
      <w:r w:rsidR="008273F8">
        <w:rPr>
          <w:rFonts w:hint="cs"/>
          <w:rtl/>
        </w:rPr>
        <w:t>إ</w:t>
      </w:r>
      <w:r w:rsidRPr="006216AF">
        <w:rPr>
          <w:rtl/>
        </w:rPr>
        <w:t xml:space="preserve">لحق دارك فقد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احترقت</w:t>
      </w:r>
      <w:r w:rsidR="00410A32">
        <w:rPr>
          <w:rtl/>
        </w:rPr>
        <w:t xml:space="preserve"> .</w:t>
      </w:r>
      <w:r w:rsidR="008519BB">
        <w:rPr>
          <w:rtl/>
        </w:rPr>
        <w:t xml:space="preserve"> </w:t>
      </w:r>
      <w:r w:rsidR="008519BB">
        <w:rPr>
          <w:rtl/>
        </w:rPr>
        <w:br/>
      </w: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والله ما احترقت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فذهب ، ولم يلبث أن عاد ، </w:t>
      </w:r>
      <w:r w:rsidR="008519BB">
        <w:rPr>
          <w:rtl/>
        </w:rPr>
        <w:br/>
      </w:r>
      <w:r w:rsidRPr="006216AF">
        <w:rPr>
          <w:rtl/>
        </w:rPr>
        <w:t>وقال : والله قد احترقت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والله ، ما احترقت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وعاد </w:t>
      </w:r>
      <w:r w:rsidR="008519BB">
        <w:rPr>
          <w:rtl/>
        </w:rPr>
        <w:br/>
      </w:r>
      <w:r w:rsidRPr="006216AF">
        <w:rPr>
          <w:rtl/>
        </w:rPr>
        <w:t>ومعه جماعة من أهلنا وموالينا ، يبكون ويقولون لأبي صلوات الله عليه :</w:t>
      </w:r>
      <w:r w:rsidR="00C73DAB">
        <w:rPr>
          <w:rtl/>
        </w:rPr>
        <w:t xml:space="preserve"> </w:t>
      </w:r>
      <w:r w:rsidR="008519BB">
        <w:rPr>
          <w:rtl/>
        </w:rPr>
        <w:br/>
      </w:r>
      <w:r w:rsidRPr="006216AF">
        <w:rPr>
          <w:rtl/>
        </w:rPr>
        <w:t>قد احترقت دارك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أبي : كلا ، والله ، ما احترقت ولا ك</w:t>
      </w:r>
      <w:r w:rsidR="00FC5335">
        <w:rPr>
          <w:rtl/>
        </w:rPr>
        <w:t>َ</w:t>
      </w:r>
      <w:r w:rsidRPr="006216AF">
        <w:rPr>
          <w:rtl/>
        </w:rPr>
        <w:t xml:space="preserve">ذبت ولا </w:t>
      </w:r>
      <w:r w:rsidR="008519BB">
        <w:rPr>
          <w:rtl/>
        </w:rPr>
        <w:br/>
      </w:r>
      <w:r w:rsidRPr="006216AF">
        <w:rPr>
          <w:rtl/>
        </w:rPr>
        <w:t>ك</w:t>
      </w:r>
      <w:r w:rsidR="00900E37">
        <w:rPr>
          <w:rtl/>
        </w:rPr>
        <w:t>ُ</w:t>
      </w:r>
      <w:r w:rsidRPr="006216AF">
        <w:rPr>
          <w:rtl/>
        </w:rPr>
        <w:t>ذّ</w:t>
      </w:r>
      <w:r w:rsidR="00FC5335">
        <w:rPr>
          <w:rtl/>
        </w:rPr>
        <w:t>ِ</w:t>
      </w:r>
      <w:r w:rsidRPr="006216AF">
        <w:rPr>
          <w:rtl/>
        </w:rPr>
        <w:t>بت</w:t>
      </w:r>
      <w:r w:rsidR="00FC5335">
        <w:rPr>
          <w:rtl/>
        </w:rPr>
        <w:t>ُ</w:t>
      </w:r>
      <w:r w:rsidRPr="006216AF">
        <w:rPr>
          <w:rtl/>
        </w:rPr>
        <w:t xml:space="preserve"> ، وإنّ</w:t>
      </w:r>
      <w:r w:rsidR="00FC5335">
        <w:rPr>
          <w:rtl/>
        </w:rPr>
        <w:t>ي</w:t>
      </w:r>
      <w:r w:rsidRPr="006216AF">
        <w:rPr>
          <w:rtl/>
        </w:rPr>
        <w:t xml:space="preserve"> لأوثق بما في يدي منكم ، لما أخبر به أعينكم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وقام أبي ، وقمت معه حتّى أتينا والنار تتوقد عن أيمان منازلنا </w:t>
      </w:r>
      <w:r w:rsidR="008519BB">
        <w:rPr>
          <w:rtl/>
        </w:rPr>
        <w:br/>
      </w:r>
      <w:r w:rsidRPr="006216AF">
        <w:rPr>
          <w:rtl/>
        </w:rPr>
        <w:t xml:space="preserve">وعن شمائلها ، وكلّ جانب منها ، ثمّ عدل أبي إلى المسجد فخرّ لله </w:t>
      </w:r>
      <w:r w:rsidR="008519BB">
        <w:rPr>
          <w:rtl/>
        </w:rPr>
        <w:br/>
      </w:r>
      <w:r w:rsidRPr="006216AF">
        <w:rPr>
          <w:rtl/>
        </w:rPr>
        <w:t>ساجدا</w:t>
      </w:r>
      <w:r w:rsidR="00900E37">
        <w:rPr>
          <w:rtl/>
        </w:rPr>
        <w:t>ً</w:t>
      </w:r>
      <w:r w:rsidRPr="006216AF">
        <w:rPr>
          <w:rtl/>
        </w:rPr>
        <w:t xml:space="preserve"> ، وقال في سجوده : وعزتك وجلالك لا أرفع رأسي حتّى </w:t>
      </w:r>
      <w:r w:rsidR="008519BB">
        <w:rPr>
          <w:rtl/>
        </w:rPr>
        <w:br/>
      </w:r>
      <w:r w:rsidRPr="006216AF">
        <w:rPr>
          <w:rtl/>
        </w:rPr>
        <w:t>تطفيها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والله ، ما رفع رأسه حتّى خمدت النار ، وصار إلى داره </w:t>
      </w:r>
      <w:r w:rsidR="008519BB">
        <w:rPr>
          <w:rtl/>
        </w:rPr>
        <w:br/>
      </w:r>
      <w:r w:rsidRPr="006216AF">
        <w:rPr>
          <w:rtl/>
        </w:rPr>
        <w:t>وقد احترق ما حولها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وأما إحياء الموتى ، وهو :</w:t>
      </w:r>
    </w:p>
    <w:p w:rsidR="008273F8" w:rsidRPr="008273F8" w:rsidRDefault="008273F8" w:rsidP="008273F8">
      <w:pPr>
        <w:pStyle w:val="rfdLine"/>
      </w:pPr>
      <w:r w:rsidRPr="008273F8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الخرائج : يحدث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الخرائج : إن كنت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03852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503852">
        <w:rPr>
          <w:rtl/>
        </w:rPr>
        <w:t>ا</w:t>
      </w:r>
      <w:r w:rsidRPr="006216AF">
        <w:rPr>
          <w:rtl/>
        </w:rPr>
        <w:t>شوب 4 : 150 ، كشف الغمة 2 : 74 مختصرا</w:t>
      </w:r>
      <w:r w:rsidR="00900E37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هامش ر ، ع : فإنّها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273F8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131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8273F8">
        <w:rPr>
          <w:rFonts w:hint="cs"/>
          <w:rtl/>
        </w:rPr>
        <w:t xml:space="preserve"> </w:t>
      </w:r>
      <w:r>
        <w:rPr>
          <w:rtl/>
        </w:rPr>
        <w:t>ـ</w:t>
      </w:r>
      <w:r w:rsidR="008273F8">
        <w:rPr>
          <w:rFonts w:hint="cs"/>
          <w:rtl/>
        </w:rPr>
        <w:t xml:space="preserve"> </w:t>
      </w:r>
      <w:r w:rsidRPr="006216AF">
        <w:rPr>
          <w:rtl/>
        </w:rPr>
        <w:t xml:space="preserve">ما رواه يونس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بن ظبيان قال : كنّا عند أبي عبد الله </w:t>
      </w:r>
      <w:r w:rsidR="008519BB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أنا ، والمفضّل بن عمر ، وأبو سلمة السرّاج ، والحسن بن </w:t>
      </w:r>
      <w:r w:rsidR="008519BB">
        <w:rPr>
          <w:rtl/>
        </w:rPr>
        <w:br/>
      </w:r>
      <w:r w:rsidRPr="006216AF">
        <w:rPr>
          <w:rtl/>
        </w:rPr>
        <w:t xml:space="preserve">ثوير بن أبي فاختة ، فسألنا أبا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عن قول </w:t>
      </w:r>
      <w:r w:rsidR="008519BB">
        <w:rPr>
          <w:rtl/>
        </w:rPr>
        <w:br/>
      </w:r>
      <w:r w:rsidRPr="006216AF">
        <w:rPr>
          <w:rtl/>
        </w:rPr>
        <w:t xml:space="preserve">إبراهيم صلوات الله عليه : </w:t>
      </w:r>
      <w:r w:rsidRPr="006216AF">
        <w:rPr>
          <w:rStyle w:val="rfdAlaem"/>
          <w:rtl/>
        </w:rPr>
        <w:t>(</w:t>
      </w:r>
      <w:r w:rsidR="00503852" w:rsidRPr="00503852">
        <w:rPr>
          <w:rStyle w:val="rfdAie"/>
          <w:rtl/>
        </w:rPr>
        <w:t xml:space="preserve"> رَبِّ أَرِنِي كَيْفَ تُحْيِي الْمَوْتَىٰ</w:t>
      </w:r>
      <w:r w:rsidR="008273F8">
        <w:rPr>
          <w:rFonts w:hint="cs"/>
          <w:rtl/>
        </w:rPr>
        <w:t xml:space="preserve"> </w:t>
      </w:r>
      <w:r w:rsidRPr="00DC03A5">
        <w:rPr>
          <w:rStyle w:val="rfdBold2"/>
          <w:rtl/>
        </w:rPr>
        <w:t>ـ</w:t>
      </w:r>
      <w:r w:rsidR="008273F8">
        <w:rPr>
          <w:rStyle w:val="rfdBold2"/>
          <w:rFonts w:hint="cs"/>
          <w:rtl/>
        </w:rPr>
        <w:t xml:space="preserve"> </w:t>
      </w:r>
      <w:r w:rsidRPr="00DC03A5">
        <w:rPr>
          <w:rStyle w:val="rfdBold2"/>
          <w:rtl/>
        </w:rPr>
        <w:t xml:space="preserve">إلى </w:t>
      </w:r>
      <w:r w:rsidR="008519BB" w:rsidRPr="00DC03A5">
        <w:rPr>
          <w:rStyle w:val="rfdBold2"/>
          <w:rtl/>
        </w:rPr>
        <w:br/>
      </w:r>
      <w:r w:rsidRPr="00DC03A5">
        <w:rPr>
          <w:rStyle w:val="rfdBold2"/>
          <w:rtl/>
        </w:rPr>
        <w:t>قوله</w:t>
      </w:r>
      <w:r w:rsidR="008273F8">
        <w:rPr>
          <w:rStyle w:val="rfdBold2"/>
          <w:rFonts w:hint="cs"/>
          <w:rtl/>
        </w:rPr>
        <w:t xml:space="preserve"> </w:t>
      </w:r>
      <w:r w:rsidRPr="00DC03A5">
        <w:rPr>
          <w:rStyle w:val="rfdBold2"/>
          <w:rtl/>
        </w:rPr>
        <w:t>ـ</w:t>
      </w:r>
      <w:r w:rsidR="008273F8">
        <w:rPr>
          <w:rFonts w:hint="cs"/>
          <w:rtl/>
        </w:rPr>
        <w:t xml:space="preserve"> </w:t>
      </w:r>
      <w:r w:rsidR="001E6935" w:rsidRPr="001E6935">
        <w:rPr>
          <w:rStyle w:val="rfdAie"/>
          <w:rtl/>
        </w:rPr>
        <w:t>فَخُذْ أَرْبَعَةً مِّنَ الطَّيْرِ فَصُرْهُنَّ إِلَيْكَ</w:t>
      </w:r>
      <w:r w:rsidRPr="001E6935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 xml:space="preserve">تريدون أن أريكم ما أري </w:t>
      </w:r>
      <w:r w:rsidR="008519BB">
        <w:rPr>
          <w:rtl/>
        </w:rPr>
        <w:br/>
      </w:r>
      <w:r w:rsidRPr="006216AF">
        <w:rPr>
          <w:rtl/>
        </w:rPr>
        <w:t xml:space="preserve">إبراهيم </w:t>
      </w:r>
      <w:r w:rsidR="00276CED">
        <w:rPr>
          <w:rtl/>
        </w:rPr>
        <w:t>عليه السلام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قلنا : نعم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يا طاو</w:t>
      </w:r>
      <w:r w:rsidR="00900E37">
        <w:rPr>
          <w:rtl/>
        </w:rPr>
        <w:t>و</w:t>
      </w:r>
      <w:r w:rsidRPr="006216AF">
        <w:rPr>
          <w:rtl/>
        </w:rPr>
        <w:t>س ، يا باز ، يا غراب ، يا ديك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فإذا نحن </w:t>
      </w:r>
      <w:r w:rsidR="008519BB">
        <w:rPr>
          <w:rtl/>
        </w:rPr>
        <w:br/>
      </w:r>
      <w:r w:rsidRPr="006216AF">
        <w:rPr>
          <w:rtl/>
        </w:rPr>
        <w:t>بطا</w:t>
      </w:r>
      <w:r w:rsidR="00900E37">
        <w:rPr>
          <w:rtl/>
        </w:rPr>
        <w:t>و</w:t>
      </w:r>
      <w:r w:rsidRPr="006216AF">
        <w:rPr>
          <w:rtl/>
        </w:rPr>
        <w:t>وس وباز وغراب وديك ، فقطّ</w:t>
      </w:r>
      <w:r w:rsidR="001E6935">
        <w:rPr>
          <w:rtl/>
        </w:rPr>
        <w:t>َ</w:t>
      </w:r>
      <w:r w:rsidRPr="006216AF">
        <w:rPr>
          <w:rtl/>
        </w:rPr>
        <w:t xml:space="preserve">عهن ، وفرّق لحمهن على الجبال ، ثمّ </w:t>
      </w:r>
      <w:r w:rsidR="008519BB">
        <w:rPr>
          <w:rtl/>
        </w:rPr>
        <w:br/>
      </w:r>
      <w:r w:rsidRPr="006216AF">
        <w:rPr>
          <w:rtl/>
        </w:rPr>
        <w:t xml:space="preserve">دعاهن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فإذا العظام تتطاير بعضها إلى بعض ، واللحم إلى اللحم ، </w:t>
      </w:r>
      <w:r w:rsidR="008519BB">
        <w:rPr>
          <w:rtl/>
        </w:rPr>
        <w:br/>
      </w:r>
      <w:r w:rsidRPr="006216AF">
        <w:rPr>
          <w:rtl/>
        </w:rPr>
        <w:t>والعصب إلى العصب ، حتّى عادت كما كانت بإذن الله تعالى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قد أريتكم ما أرى إبراهيم </w:t>
      </w:r>
      <w:r w:rsidR="008519BB">
        <w:rPr>
          <w:rtl/>
        </w:rPr>
        <w:br/>
      </w:r>
      <w:r w:rsidRPr="006216AF">
        <w:rPr>
          <w:rtl/>
        </w:rPr>
        <w:t xml:space="preserve">قومه ، وقد أعطينا من الكرامة ما أعطي إبراهيم </w:t>
      </w:r>
      <w:r w:rsidR="00276CED">
        <w:rPr>
          <w:rtl/>
        </w:rPr>
        <w:t>عليه السلام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8273F8" w:rsidRDefault="005F4626" w:rsidP="008273F8">
      <w:pPr>
        <w:rPr>
          <w:rStyle w:val="rfdLineChar"/>
        </w:rPr>
      </w:pPr>
      <w:r w:rsidRPr="006216AF">
        <w:rPr>
          <w:rtl/>
        </w:rPr>
        <w:t xml:space="preserve">وهذه كما علمت شاكلة لتلك ، ومعادلة لها ، وفي القرآن آية </w:t>
      </w:r>
      <w:r w:rsidR="008519BB">
        <w:rPr>
          <w:rtl/>
        </w:rPr>
        <w:br/>
      </w:r>
      <w:r w:rsidRPr="006216AF">
        <w:rPr>
          <w:rtl/>
        </w:rPr>
        <w:t xml:space="preserve">أخرى لخليل الله إبراهيم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وهي ما ردّ</w:t>
      </w:r>
      <w:r w:rsidR="001E6935">
        <w:rPr>
          <w:rtl/>
        </w:rPr>
        <w:t>َ</w:t>
      </w:r>
      <w:r w:rsidRPr="006216AF">
        <w:rPr>
          <w:rtl/>
        </w:rPr>
        <w:t xml:space="preserve"> الله على سارة </w:t>
      </w:r>
      <w:r w:rsidR="008519BB">
        <w:rPr>
          <w:rtl/>
        </w:rPr>
        <w:br/>
      </w:r>
      <w:r w:rsidRPr="006216AF">
        <w:rPr>
          <w:rtl/>
        </w:rPr>
        <w:t>زوجته الشباب بعد الشيبة ، وجعلها ولودا</w:t>
      </w:r>
      <w:r w:rsidR="00900E37">
        <w:rPr>
          <w:rtl/>
        </w:rPr>
        <w:t>ً</w:t>
      </w:r>
      <w:r w:rsidRPr="006216AF">
        <w:rPr>
          <w:rtl/>
        </w:rPr>
        <w:t xml:space="preserve"> بعد العقم واليأس ، كما قال </w:t>
      </w:r>
      <w:r w:rsidR="008519BB">
        <w:rPr>
          <w:rtl/>
        </w:rPr>
        <w:br/>
      </w:r>
      <w:r w:rsidRPr="006216AF">
        <w:rPr>
          <w:rtl/>
        </w:rPr>
        <w:t xml:space="preserve">الله تعالى : </w:t>
      </w:r>
      <w:r w:rsidRPr="006216AF">
        <w:rPr>
          <w:rStyle w:val="rfdAlaem"/>
          <w:rtl/>
        </w:rPr>
        <w:t>(</w:t>
      </w:r>
      <w:r w:rsidR="004E5B60" w:rsidRPr="004E5B60">
        <w:rPr>
          <w:rStyle w:val="rfdAie"/>
          <w:rtl/>
        </w:rPr>
        <w:t xml:space="preserve"> وَامْرَأَتُهُ قَائِمَةٌ فَضَحِكَتْ فَبَشَّرْنَاهَا بِإِسْحَاقَ وَمِن وَرَاءِ </w:t>
      </w:r>
      <w:r w:rsidR="004E5B60">
        <w:rPr>
          <w:rStyle w:val="rfdAie"/>
          <w:rtl/>
        </w:rPr>
        <w:br/>
      </w:r>
      <w:r w:rsidR="004E5B60" w:rsidRPr="004E5B60">
        <w:rPr>
          <w:rStyle w:val="rfdAie"/>
          <w:rtl/>
        </w:rPr>
        <w:t>إِسْحَاقَ يَعْقُوبَ</w:t>
      </w:r>
      <w:r w:rsidR="005E6080">
        <w:rPr>
          <w:rStyle w:val="rfdAie"/>
          <w:rtl/>
        </w:rPr>
        <w:t xml:space="preserve"> </w:t>
      </w:r>
      <w:r w:rsidR="008273F8">
        <w:rPr>
          <w:rStyle w:val="rfdAie"/>
        </w:rPr>
        <w:t>*</w:t>
      </w:r>
      <w:r w:rsidR="005E6080">
        <w:rPr>
          <w:rStyle w:val="rfdAie"/>
          <w:rtl/>
        </w:rPr>
        <w:t xml:space="preserve"> </w:t>
      </w:r>
      <w:r w:rsidR="004E5B60" w:rsidRPr="004E5B60">
        <w:rPr>
          <w:rStyle w:val="rfdAie"/>
          <w:rtl/>
        </w:rPr>
        <w:t>قَالَتْ يَا وَيْلَتَىٰ أَأَلِدُ وَأَنَا عَجُوزٌ وَهَـٰذَا بَعْلِي شَيْخًا</w:t>
      </w:r>
      <w:r w:rsidR="008273F8">
        <w:rPr>
          <w:rStyle w:val="rfdAie"/>
          <w:rFonts w:hint="cs"/>
          <w:rtl/>
        </w:rPr>
        <w:t xml:space="preserve"> </w:t>
      </w:r>
      <w:r w:rsidR="008273F8">
        <w:rPr>
          <w:rtl/>
        </w:rPr>
        <w:br/>
      </w:r>
      <w:r w:rsidR="008273F8">
        <w:rPr>
          <w:rStyle w:val="rfdLineChar"/>
          <w:rFonts w:hint="cs"/>
          <w:rtl/>
        </w:rPr>
        <w:t>___________________</w:t>
      </w:r>
    </w:p>
    <w:p w:rsidR="005F4626" w:rsidRPr="007C0806" w:rsidRDefault="005F4626" w:rsidP="008273F8">
      <w:pPr>
        <w:pStyle w:val="rfdFootnote0"/>
        <w:rPr>
          <w:rtl/>
        </w:rPr>
      </w:pPr>
      <w:r w:rsidRPr="007C0806">
        <w:rPr>
          <w:rtl/>
        </w:rPr>
        <w:t>3</w:t>
      </w:r>
      <w:r w:rsidR="008273F8">
        <w:rPr>
          <w:rFonts w:hint="cs"/>
          <w:rtl/>
        </w:rPr>
        <w:t xml:space="preserve"> </w:t>
      </w:r>
      <w:r w:rsidRPr="007C0806">
        <w:rPr>
          <w:rtl/>
        </w:rPr>
        <w:t>ـ</w:t>
      </w:r>
      <w:r w:rsidR="008273F8">
        <w:rPr>
          <w:rFonts w:hint="cs"/>
          <w:rtl/>
        </w:rPr>
        <w:t xml:space="preserve"> </w:t>
      </w:r>
      <w:r w:rsidRPr="007C0806">
        <w:rPr>
          <w:rtl/>
        </w:rPr>
        <w:t>الخرائج والجرائح 1 : 297 ، كشف الغمة 2 : 300 ، مدينة المعاجز :</w:t>
      </w:r>
      <w:r w:rsidR="007C0806">
        <w:rPr>
          <w:rtl/>
        </w:rPr>
        <w:t xml:space="preserve"> </w:t>
      </w:r>
      <w:r w:rsidR="008519BB">
        <w:rPr>
          <w:rtl/>
        </w:rPr>
        <w:br/>
      </w:r>
      <w:r w:rsidRPr="007C0806">
        <w:rPr>
          <w:rtl/>
        </w:rPr>
        <w:t>387</w:t>
      </w:r>
      <w:r w:rsidR="0096323A">
        <w:rPr>
          <w:rtl/>
        </w:rPr>
        <w:t xml:space="preserve"> / </w:t>
      </w:r>
      <w:r w:rsidRPr="007C0806">
        <w:rPr>
          <w:rtl/>
        </w:rPr>
        <w:t>95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النسخ : داود ، والصحيح ما أثبتناه ،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تنقيح المقال 3 : 337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البقرة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260</w:t>
      </w:r>
      <w:r w:rsidR="00410A32">
        <w:rPr>
          <w:rStyle w:val="rfdFootnote"/>
          <w:rtl/>
        </w:rPr>
        <w:t xml:space="preserve"> .</w:t>
      </w:r>
    </w:p>
    <w:p w:rsidR="005F4626" w:rsidRPr="007C0806" w:rsidRDefault="005F4626" w:rsidP="007C0806">
      <w:pPr>
        <w:rPr>
          <w:rStyle w:val="rfdFootnote"/>
          <w:rtl/>
        </w:rPr>
      </w:pPr>
      <w:r w:rsidRPr="007C0806">
        <w:rPr>
          <w:rStyle w:val="rfdFootnote"/>
          <w:rtl/>
        </w:rPr>
        <w:t xml:space="preserve">(3) في م : </w:t>
      </w:r>
      <w:r w:rsidR="009F08E4" w:rsidRPr="007C0806">
        <w:rPr>
          <w:rStyle w:val="rfdFootnote"/>
          <w:rtl/>
        </w:rPr>
        <w:t>«</w:t>
      </w:r>
      <w:r w:rsidRPr="007C0806">
        <w:rPr>
          <w:rStyle w:val="rfdFootnote"/>
          <w:rtl/>
        </w:rPr>
        <w:t>فذبحهن ثم فصلهن أعضاء ثم أمر أن تفرق أعضاؤهن ثم قال :</w:t>
      </w:r>
      <w:r w:rsidR="007C0806" w:rsidRPr="007C0806">
        <w:rPr>
          <w:rStyle w:val="rfdFootnote"/>
          <w:rtl/>
        </w:rPr>
        <w:t xml:space="preserve"> </w:t>
      </w:r>
      <w:r w:rsidR="002245D3">
        <w:rPr>
          <w:rStyle w:val="rfdFootnote"/>
          <w:rtl/>
        </w:rPr>
        <w:br/>
      </w:r>
      <w:r w:rsidRPr="007C0806">
        <w:rPr>
          <w:rStyle w:val="rfdFootnote"/>
          <w:rtl/>
        </w:rPr>
        <w:t>يا طاوس يا بازي يا غراب يا ديك</w:t>
      </w:r>
      <w:r w:rsidR="009F08E4" w:rsidRPr="007C0806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166FA">
      <w:pPr>
        <w:pStyle w:val="rfdNormal0"/>
        <w:rPr>
          <w:rtl/>
        </w:rPr>
      </w:pPr>
      <w:r>
        <w:rPr>
          <w:rtl/>
        </w:rPr>
        <w:br w:type="page"/>
      </w:r>
      <w:r w:rsidR="009166FA" w:rsidRPr="009166FA">
        <w:rPr>
          <w:rStyle w:val="rfdAie"/>
          <w:rtl/>
        </w:rPr>
        <w:lastRenderedPageBreak/>
        <w:t>إِنَّ</w:t>
      </w:r>
      <w:r w:rsidR="009166FA" w:rsidRPr="004E5B60">
        <w:rPr>
          <w:rStyle w:val="rfdAie"/>
          <w:rtl/>
        </w:rPr>
        <w:t xml:space="preserve"> </w:t>
      </w:r>
      <w:r w:rsidR="009166FA" w:rsidRPr="009166FA">
        <w:rPr>
          <w:rStyle w:val="rfdAie"/>
          <w:rtl/>
        </w:rPr>
        <w:t>هَـٰذَا</w:t>
      </w:r>
      <w:r w:rsidR="009166FA" w:rsidRPr="004E5B60">
        <w:rPr>
          <w:rStyle w:val="rfdAie"/>
          <w:rtl/>
        </w:rPr>
        <w:t xml:space="preserve"> </w:t>
      </w:r>
      <w:r w:rsidR="009166FA" w:rsidRPr="009166FA">
        <w:rPr>
          <w:rStyle w:val="rfdAie"/>
          <w:rtl/>
        </w:rPr>
        <w:t>لَشَيْءٌ</w:t>
      </w:r>
      <w:r w:rsidR="009166FA" w:rsidRPr="004E5B60">
        <w:rPr>
          <w:rStyle w:val="rfdAie"/>
          <w:rtl/>
        </w:rPr>
        <w:t xml:space="preserve"> </w:t>
      </w:r>
      <w:r w:rsidR="009166FA" w:rsidRPr="009166FA">
        <w:rPr>
          <w:rStyle w:val="rfdAie"/>
          <w:rtl/>
        </w:rPr>
        <w:t>عَجِيبٌ</w:t>
      </w:r>
      <w:r w:rsidRPr="009166FA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وقد أظهر الله على يد زين العابدين </w:t>
      </w:r>
      <w:r w:rsidR="00276CED">
        <w:rPr>
          <w:rtl/>
        </w:rPr>
        <w:t xml:space="preserve">عليه </w:t>
      </w:r>
      <w:r w:rsidR="002245D3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ما يماثل ذلك</w:t>
      </w:r>
      <w:r w:rsidR="00410A32">
        <w:rPr>
          <w:rtl/>
        </w:rPr>
        <w:t xml:space="preserve"> .</w:t>
      </w:r>
    </w:p>
    <w:p w:rsidR="005F4626" w:rsidRPr="006216AF" w:rsidRDefault="005F4626" w:rsidP="00BB7D35">
      <w:pPr>
        <w:rPr>
          <w:rtl/>
        </w:rPr>
      </w:pPr>
      <w:r w:rsidRPr="006216AF">
        <w:rPr>
          <w:rtl/>
        </w:rPr>
        <w:t>132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BB7D35">
        <w:rPr>
          <w:rFonts w:hint="cs"/>
          <w:rtl/>
        </w:rPr>
        <w:t xml:space="preserve"> </w:t>
      </w:r>
      <w:r>
        <w:rPr>
          <w:rtl/>
        </w:rPr>
        <w:t>ـ</w:t>
      </w:r>
      <w:r w:rsidR="00BB7D35">
        <w:rPr>
          <w:rFonts w:hint="cs"/>
          <w:rtl/>
        </w:rPr>
        <w:t xml:space="preserve"> </w:t>
      </w:r>
      <w:r w:rsidRPr="006216AF">
        <w:rPr>
          <w:rtl/>
        </w:rPr>
        <w:t xml:space="preserve">وهو ما روى عبد الكريم بن عمرو الخثعميّ ، عن </w:t>
      </w:r>
      <w:r w:rsidR="002245D3">
        <w:rPr>
          <w:rtl/>
        </w:rPr>
        <w:br/>
      </w:r>
      <w:r w:rsidRPr="006216AF">
        <w:rPr>
          <w:rtl/>
        </w:rPr>
        <w:t>حبابة الوالبية ، قالت : رأيت أمير المؤمنين عليّا</w:t>
      </w:r>
      <w:r w:rsidR="00900E37">
        <w:rPr>
          <w:rtl/>
        </w:rPr>
        <w:t>ً</w:t>
      </w:r>
      <w:r w:rsidRPr="006216AF">
        <w:rPr>
          <w:rtl/>
        </w:rPr>
        <w:t xml:space="preserve">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شرطة </w:t>
      </w:r>
      <w:r w:rsidR="002245D3">
        <w:rPr>
          <w:rtl/>
        </w:rPr>
        <w:br/>
      </w:r>
      <w:r w:rsidRPr="006216AF">
        <w:rPr>
          <w:rtl/>
        </w:rPr>
        <w:t>الخميس ، ومعه د</w:t>
      </w:r>
      <w:r w:rsidR="00900E37">
        <w:rPr>
          <w:rtl/>
        </w:rPr>
        <w:t>ِ</w:t>
      </w:r>
      <w:r w:rsidRPr="006216AF">
        <w:rPr>
          <w:rtl/>
        </w:rPr>
        <w:t>رّ</w:t>
      </w:r>
      <w:r w:rsidR="00900E37">
        <w:rPr>
          <w:rtl/>
        </w:rPr>
        <w:t>َ</w:t>
      </w:r>
      <w:r w:rsidRPr="006216AF">
        <w:rPr>
          <w:rtl/>
        </w:rPr>
        <w:t xml:space="preserve">ة لها سبابتان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يضرب بها بياع الجري ، والمارماهي ، </w:t>
      </w:r>
      <w:r w:rsidR="002245D3">
        <w:rPr>
          <w:rtl/>
        </w:rPr>
        <w:br/>
      </w:r>
      <w:r w:rsidRPr="006216AF">
        <w:rPr>
          <w:rtl/>
        </w:rPr>
        <w:t xml:space="preserve">والزمار ، ويقول لهم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بياعي مسوخ بني إسرائيل ، وجند بني </w:t>
      </w:r>
      <w:r w:rsidR="002245D3">
        <w:rPr>
          <w:rtl/>
        </w:rPr>
        <w:br/>
      </w:r>
      <w:r w:rsidRPr="006216AF">
        <w:rPr>
          <w:rtl/>
        </w:rPr>
        <w:t xml:space="preserve">مروان ، فقام إليه ابن الأحنف فقال له : يا أمير المؤمنين وما جند بني </w:t>
      </w:r>
      <w:r w:rsidR="002245D3">
        <w:rPr>
          <w:rtl/>
        </w:rPr>
        <w:br/>
      </w:r>
      <w:r w:rsidRPr="006216AF">
        <w:rPr>
          <w:rtl/>
        </w:rPr>
        <w:t>مروان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أقوام حلقوا اللحى وتركوا الشوارب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BB7D35">
      <w:pPr>
        <w:rPr>
          <w:rtl/>
        </w:rPr>
      </w:pPr>
      <w:r w:rsidRPr="006216AF">
        <w:rPr>
          <w:rtl/>
        </w:rPr>
        <w:t>فلم أر ناطقا</w:t>
      </w:r>
      <w:r w:rsidR="00900E37">
        <w:rPr>
          <w:rtl/>
        </w:rPr>
        <w:t>ً</w:t>
      </w:r>
      <w:r w:rsidRPr="006216AF">
        <w:rPr>
          <w:rtl/>
        </w:rPr>
        <w:t xml:space="preserve"> أحسن نطقا</w:t>
      </w:r>
      <w:r w:rsidR="00900E37">
        <w:rPr>
          <w:rtl/>
        </w:rPr>
        <w:t>ً</w:t>
      </w:r>
      <w:r w:rsidRPr="006216AF">
        <w:rPr>
          <w:rtl/>
        </w:rPr>
        <w:t xml:space="preserve"> منه ، ثمّ اتّبعته ، فلم أزل أقفو أثره ، </w:t>
      </w:r>
      <w:r w:rsidR="002245D3">
        <w:rPr>
          <w:rtl/>
        </w:rPr>
        <w:br/>
      </w:r>
      <w:r w:rsidRPr="006216AF">
        <w:rPr>
          <w:rtl/>
        </w:rPr>
        <w:t xml:space="preserve">حتّى قعد في رحبة المسجد ، فقلت له : يا أمير المؤمنين ، وما دلالة </w:t>
      </w:r>
      <w:r w:rsidR="002245D3">
        <w:rPr>
          <w:rtl/>
        </w:rPr>
        <w:br/>
      </w:r>
      <w:r w:rsidRPr="006216AF">
        <w:rPr>
          <w:rtl/>
        </w:rPr>
        <w:t>الإ</w:t>
      </w:r>
      <w:r w:rsidR="00A5257A">
        <w:rPr>
          <w:rtl/>
        </w:rPr>
        <w:t>ِ</w:t>
      </w:r>
      <w:r w:rsidRPr="006216AF">
        <w:rPr>
          <w:rtl/>
        </w:rPr>
        <w:t>مامة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="00A5257A">
        <w:rPr>
          <w:rtl/>
        </w:rPr>
        <w:t>إ</w:t>
      </w:r>
      <w:r w:rsidRPr="006216AF">
        <w:rPr>
          <w:rtl/>
        </w:rPr>
        <w:t>ئتيني بتلك الحصاة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</w:t>
      </w:r>
      <w:r w:rsidR="00BB7D35">
        <w:rPr>
          <w:rFonts w:hint="cs"/>
          <w:rtl/>
        </w:rPr>
        <w:t xml:space="preserve"> </w:t>
      </w:r>
      <w:r>
        <w:rPr>
          <w:rtl/>
        </w:rPr>
        <w:t>ـ</w:t>
      </w:r>
      <w:r w:rsidR="00BB7D35">
        <w:rPr>
          <w:rFonts w:hint="cs"/>
          <w:rtl/>
        </w:rPr>
        <w:t xml:space="preserve"> </w:t>
      </w:r>
      <w:r w:rsidRPr="006216AF">
        <w:rPr>
          <w:rtl/>
        </w:rPr>
        <w:t>وأشار بيده إلى حصاة</w:t>
      </w:r>
      <w:r w:rsidR="00BB7D35">
        <w:rPr>
          <w:rFonts w:hint="cs"/>
          <w:rtl/>
        </w:rPr>
        <w:t xml:space="preserve"> </w:t>
      </w:r>
      <w:r>
        <w:rPr>
          <w:rtl/>
        </w:rPr>
        <w:t>ـ</w:t>
      </w:r>
      <w:r w:rsidR="00BB7D35">
        <w:rPr>
          <w:rFonts w:hint="cs"/>
          <w:rtl/>
        </w:rPr>
        <w:t xml:space="preserve"> </w:t>
      </w:r>
      <w:r w:rsidRPr="006216AF">
        <w:rPr>
          <w:rtl/>
        </w:rPr>
        <w:t xml:space="preserve">، </w:t>
      </w:r>
      <w:r w:rsidR="002245D3">
        <w:rPr>
          <w:rtl/>
        </w:rPr>
        <w:br/>
      </w:r>
      <w:r w:rsidRPr="006216AF">
        <w:rPr>
          <w:rtl/>
        </w:rPr>
        <w:t xml:space="preserve">فأتيته بها ، فطبع لي بخاتمه فيها ، ثمّ قال لي : </w:t>
      </w:r>
      <w:r w:rsidR="009F08E4" w:rsidRPr="006216AF">
        <w:rPr>
          <w:rtl/>
        </w:rPr>
        <w:t>«</w:t>
      </w:r>
      <w:r w:rsidRPr="006216AF">
        <w:rPr>
          <w:rtl/>
        </w:rPr>
        <w:t>يا حبابة إذا ادّ</w:t>
      </w:r>
      <w:r w:rsidR="00A5257A">
        <w:rPr>
          <w:rtl/>
        </w:rPr>
        <w:t>َ</w:t>
      </w:r>
      <w:r w:rsidRPr="006216AF">
        <w:rPr>
          <w:rtl/>
        </w:rPr>
        <w:t xml:space="preserve">عى مدع </w:t>
      </w:r>
      <w:r w:rsidR="002245D3">
        <w:rPr>
          <w:rtl/>
        </w:rPr>
        <w:br/>
      </w:r>
      <w:r w:rsidRPr="006216AF">
        <w:rPr>
          <w:rtl/>
        </w:rPr>
        <w:t>الإ</w:t>
      </w:r>
      <w:r w:rsidR="00A5257A">
        <w:rPr>
          <w:rtl/>
        </w:rPr>
        <w:t>ِ</w:t>
      </w:r>
      <w:r w:rsidRPr="006216AF">
        <w:rPr>
          <w:rtl/>
        </w:rPr>
        <w:t xml:space="preserve">مامة </w:t>
      </w:r>
      <w:r w:rsidR="00C24190">
        <w:rPr>
          <w:rtl/>
        </w:rPr>
        <w:t>(</w:t>
      </w:r>
      <w:r w:rsidRPr="006216AF">
        <w:rPr>
          <w:rtl/>
        </w:rPr>
        <w:t>فقدر أن يطبع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كما رأيت</w:t>
      </w:r>
      <w:r w:rsidR="00A5257A">
        <w:rPr>
          <w:rtl/>
        </w:rPr>
        <w:t>ِ</w:t>
      </w:r>
      <w:r w:rsidRPr="006216AF">
        <w:rPr>
          <w:rtl/>
        </w:rPr>
        <w:t xml:space="preserve"> ، فاعلمي أنه إمام مفترض </w:t>
      </w:r>
      <w:r w:rsidR="002245D3">
        <w:rPr>
          <w:rtl/>
        </w:rPr>
        <w:br/>
      </w:r>
      <w:r w:rsidRPr="006216AF">
        <w:rPr>
          <w:rtl/>
        </w:rPr>
        <w:t>الطاعة ، والإ</w:t>
      </w:r>
      <w:r w:rsidR="00A5257A">
        <w:rPr>
          <w:rtl/>
        </w:rPr>
        <w:t>ِ</w:t>
      </w:r>
      <w:r w:rsidRPr="006216AF">
        <w:rPr>
          <w:rtl/>
        </w:rPr>
        <w:t>مام لا يعزب عنه شيء يريده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قالت : ثمّ انصرفت حتّى قبض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2245D3">
        <w:rPr>
          <w:rtl/>
        </w:rPr>
        <w:br/>
      </w:r>
      <w:r w:rsidRPr="006216AF">
        <w:rPr>
          <w:rtl/>
        </w:rPr>
        <w:t xml:space="preserve">فجئت إلى الحسن ، وهو في مجلس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2245D3">
        <w:rPr>
          <w:rtl/>
        </w:rPr>
        <w:br/>
      </w:r>
      <w:r w:rsidRPr="006216AF">
        <w:rPr>
          <w:rtl/>
        </w:rPr>
        <w:t xml:space="preserve">والناس يسألونه فقال لي : </w:t>
      </w:r>
      <w:r w:rsidR="009F08E4" w:rsidRPr="006216AF">
        <w:rPr>
          <w:rtl/>
        </w:rPr>
        <w:t>«</w:t>
      </w:r>
      <w:r w:rsidRPr="006216AF">
        <w:rPr>
          <w:rtl/>
        </w:rPr>
        <w:t>يا حبابة الوالبية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نعم لبيك يا </w:t>
      </w:r>
      <w:r w:rsidR="002245D3">
        <w:rPr>
          <w:rtl/>
        </w:rPr>
        <w:br/>
      </w:r>
      <w:r w:rsidRPr="006216AF">
        <w:rPr>
          <w:rtl/>
        </w:rPr>
        <w:t>مولاي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أين ما معك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فأعطيته الحصاة ، فطبع فيها كما طبع أمير </w:t>
      </w:r>
      <w:r w:rsidR="002245D3">
        <w:rPr>
          <w:rtl/>
        </w:rPr>
        <w:br/>
      </w:r>
      <w:r w:rsidRPr="006216AF">
        <w:rPr>
          <w:rtl/>
        </w:rPr>
        <w:t xml:space="preserve">المؤمنين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BB7D35" w:rsidRDefault="005F4626" w:rsidP="00BB7D35">
      <w:pPr>
        <w:rPr>
          <w:rStyle w:val="rfdLineChar"/>
        </w:rPr>
      </w:pPr>
      <w:r w:rsidRPr="006216AF">
        <w:rPr>
          <w:rtl/>
        </w:rPr>
        <w:t xml:space="preserve">قالت الوالبية : ثمّ أتيت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وهو في مسجد</w:t>
      </w:r>
      <w:r w:rsidR="00BB7D35">
        <w:rPr>
          <w:rFonts w:hint="cs"/>
          <w:rtl/>
        </w:rPr>
        <w:t xml:space="preserve"> </w:t>
      </w:r>
      <w:r w:rsidR="00BB7D35">
        <w:rPr>
          <w:rtl/>
        </w:rPr>
        <w:br/>
      </w:r>
      <w:r w:rsidR="00BB7D3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هود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الآيتان : 71 ، 72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كمال الدين 2 : 536</w:t>
      </w:r>
      <w:r w:rsidR="0096323A">
        <w:rPr>
          <w:rtl/>
        </w:rPr>
        <w:t xml:space="preserve"> / </w:t>
      </w:r>
      <w:r w:rsidRPr="006216AF">
        <w:rPr>
          <w:rtl/>
        </w:rPr>
        <w:t>1 ، اعلام الورى : 208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سبابتان : اي طرفان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سبب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81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، ص : وفعل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E3A8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فقرّب ورحّب ، ثمّ قال : </w:t>
      </w:r>
      <w:r w:rsidR="009F08E4" w:rsidRPr="006216AF">
        <w:rPr>
          <w:rtl/>
        </w:rPr>
        <w:t>«</w:t>
      </w:r>
      <w:r w:rsidRPr="006216AF">
        <w:rPr>
          <w:rtl/>
        </w:rPr>
        <w:t>إنّ لي في الدلالة دلي</w:t>
      </w:r>
      <w:r w:rsidR="00AB693E">
        <w:rPr>
          <w:rtl/>
        </w:rPr>
        <w:t xml:space="preserve">لاً </w:t>
      </w:r>
      <w:r w:rsidR="002245D3">
        <w:rPr>
          <w:rtl/>
        </w:rPr>
        <w:br/>
      </w:r>
      <w:r w:rsidRPr="006216AF">
        <w:rPr>
          <w:rtl/>
        </w:rPr>
        <w:t>على ما تريدين ،</w:t>
      </w:r>
      <w:r w:rsidR="00814EC9">
        <w:rPr>
          <w:rtl/>
        </w:rPr>
        <w:t xml:space="preserve"> </w:t>
      </w:r>
      <w:r w:rsidR="005E3A81">
        <w:rPr>
          <w:rtl/>
        </w:rPr>
        <w:t>ا</w:t>
      </w:r>
      <w:r w:rsidRPr="006216AF">
        <w:rPr>
          <w:rtl/>
        </w:rPr>
        <w:t>فتريدين مني دلالة الإ</w:t>
      </w:r>
      <w:r w:rsidR="005E3A81">
        <w:rPr>
          <w:rtl/>
        </w:rPr>
        <w:t>ِ</w:t>
      </w:r>
      <w:r w:rsidRPr="006216AF">
        <w:rPr>
          <w:rtl/>
        </w:rPr>
        <w:t>مامة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نعم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هاتي ما معك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فناولته الحصاة ، فطبع لي فيها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قالت ثمّ أتيت عليّ بن الحسين زين العابدين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وقد </w:t>
      </w:r>
      <w:r w:rsidR="002245D3">
        <w:rPr>
          <w:rtl/>
        </w:rPr>
        <w:br/>
      </w:r>
      <w:r w:rsidRPr="006216AF">
        <w:rPr>
          <w:rtl/>
        </w:rPr>
        <w:t xml:space="preserve">بلغني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الكبر إلى أن عييت ، وأنا أعدّ يومئذ مائة وثلاث عشرة سنة ، </w:t>
      </w:r>
      <w:r w:rsidR="002245D3">
        <w:rPr>
          <w:rtl/>
        </w:rPr>
        <w:br/>
      </w:r>
      <w:r w:rsidRPr="006216AF">
        <w:rPr>
          <w:rtl/>
        </w:rPr>
        <w:t>فرأيته راكعا</w:t>
      </w:r>
      <w:r w:rsidR="00900E37">
        <w:rPr>
          <w:rtl/>
        </w:rPr>
        <w:t>ً</w:t>
      </w:r>
      <w:r w:rsidRPr="006216AF">
        <w:rPr>
          <w:rtl/>
        </w:rPr>
        <w:t xml:space="preserve"> وساجدا</w:t>
      </w:r>
      <w:r w:rsidR="00900E37">
        <w:rPr>
          <w:rtl/>
        </w:rPr>
        <w:t>ً</w:t>
      </w:r>
      <w:r w:rsidRPr="006216AF">
        <w:rPr>
          <w:rtl/>
        </w:rPr>
        <w:t xml:space="preserve"> مشغو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بالعبادة ، فيئست من الدلالة فأومى إلي </w:t>
      </w:r>
      <w:r w:rsidR="002245D3">
        <w:rPr>
          <w:rtl/>
        </w:rPr>
        <w:br/>
      </w:r>
      <w:r w:rsidRPr="006216AF">
        <w:rPr>
          <w:rtl/>
        </w:rPr>
        <w:t>بالسبابة ، وعاد إلي شبابي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قالت : فقلت : يا سيّدي كم مضى من الدنيا وكم بقي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أمّا ما مضى ، فنعم ، وأما ما بقي ، فلا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 قال : </w:t>
      </w:r>
      <w:r w:rsidR="009F08E4" w:rsidRPr="006216AF">
        <w:rPr>
          <w:rtl/>
        </w:rPr>
        <w:t>«</w:t>
      </w:r>
      <w:r w:rsidRPr="006216AF">
        <w:rPr>
          <w:rtl/>
        </w:rPr>
        <w:t>هاتي ما معك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فأعطيته الحصاة ، فطبع لي فيها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أتيت أبا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فطبع لي فيها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ثمّ أتيت أبا عبد الله جعفرا</w:t>
      </w:r>
      <w:r w:rsidR="00900E37">
        <w:rPr>
          <w:rtl/>
        </w:rPr>
        <w:t>ً</w:t>
      </w:r>
      <w:r w:rsidRPr="006216AF">
        <w:rPr>
          <w:rtl/>
        </w:rPr>
        <w:t xml:space="preserve">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فطبع لي فيها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أتيت أبا الحسن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فطبع لي فيها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أتيت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فطبع لي فيها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وعاشت حبابة بعد ذلك تسعة أشهر على ما ذكر محمّد بن </w:t>
      </w:r>
      <w:r w:rsidR="002245D3">
        <w:rPr>
          <w:rtl/>
        </w:rPr>
        <w:br/>
      </w:r>
      <w:r w:rsidRPr="006216AF">
        <w:rPr>
          <w:rtl/>
        </w:rPr>
        <w:t>هشام</w:t>
      </w:r>
      <w:r w:rsidR="00410A32">
        <w:rPr>
          <w:rtl/>
        </w:rPr>
        <w:t xml:space="preserve"> .</w:t>
      </w:r>
    </w:p>
    <w:p w:rsidR="005F4626" w:rsidRPr="006216AF" w:rsidRDefault="005F4626" w:rsidP="00B421F9">
      <w:pPr>
        <w:rPr>
          <w:rtl/>
        </w:rPr>
      </w:pPr>
      <w:r w:rsidRPr="006216AF">
        <w:rPr>
          <w:rtl/>
        </w:rPr>
        <w:t xml:space="preserve">ولخليل الله إبراهيم </w:t>
      </w:r>
      <w:r w:rsidR="00276CED">
        <w:rPr>
          <w:rtl/>
        </w:rPr>
        <w:t>عليه السلام</w:t>
      </w:r>
      <w:r w:rsidR="00CD76C2">
        <w:rPr>
          <w:rtl/>
        </w:rPr>
        <w:t xml:space="preserve"> قصة أخرى في القرآن ، وه</w:t>
      </w:r>
      <w:r w:rsidR="00CD76C2">
        <w:rPr>
          <w:rFonts w:hint="cs"/>
          <w:rtl/>
        </w:rPr>
        <w:t>ي</w:t>
      </w:r>
      <w:r w:rsidRPr="006216AF">
        <w:rPr>
          <w:rtl/>
        </w:rPr>
        <w:t xml:space="preserve"> </w:t>
      </w:r>
      <w:r w:rsidR="002245D3">
        <w:rPr>
          <w:rtl/>
        </w:rPr>
        <w:br/>
      </w:r>
      <w:r w:rsidRPr="006216AF">
        <w:rPr>
          <w:rtl/>
        </w:rPr>
        <w:t xml:space="preserve">قوله تعالى : </w:t>
      </w:r>
      <w:r w:rsidRPr="006216AF">
        <w:rPr>
          <w:rStyle w:val="rfdAlaem"/>
          <w:rtl/>
        </w:rPr>
        <w:t>(</w:t>
      </w:r>
      <w:r w:rsidR="00B421F9" w:rsidRPr="00B421F9">
        <w:rPr>
          <w:rStyle w:val="rfdAie"/>
          <w:rtl/>
        </w:rPr>
        <w:t xml:space="preserve"> وَكَذَٰلِكَ نُرِي إِبْرَاهِيمَ مَلَكُوتَ السَّمَاوَاتِ وَالْأَرْضِ </w:t>
      </w:r>
      <w:r w:rsidR="00B421F9">
        <w:rPr>
          <w:rStyle w:val="rfdAie"/>
          <w:rtl/>
        </w:rPr>
        <w:br/>
      </w:r>
      <w:r w:rsidR="00B421F9" w:rsidRPr="00B421F9">
        <w:rPr>
          <w:rStyle w:val="rfdAie"/>
          <w:rtl/>
        </w:rPr>
        <w:t>وَلِيَكُونَ مِنَ الْمُوقِنِينَ</w:t>
      </w:r>
      <w:r w:rsidRPr="00B421F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CD76C2" w:rsidRPr="00CD76C2" w:rsidRDefault="00CD76C2" w:rsidP="00CD76C2">
      <w:pPr>
        <w:pStyle w:val="rfdLine"/>
      </w:pPr>
      <w:r w:rsidRPr="00CD76C2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: بلغ بي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الأنعام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75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CD76C2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133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CD76C2">
        <w:rPr>
          <w:rFonts w:hint="cs"/>
          <w:rtl/>
        </w:rPr>
        <w:t xml:space="preserve"> </w:t>
      </w:r>
      <w:r>
        <w:rPr>
          <w:rtl/>
        </w:rPr>
        <w:t>ـ</w:t>
      </w:r>
      <w:r w:rsidR="00CD76C2">
        <w:rPr>
          <w:rFonts w:hint="cs"/>
          <w:rtl/>
        </w:rPr>
        <w:t xml:space="preserve"> </w:t>
      </w:r>
      <w:r w:rsidRPr="006216AF">
        <w:rPr>
          <w:rtl/>
        </w:rPr>
        <w:t xml:space="preserve">فروى عمران ، عن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</w:t>
      </w:r>
      <w:r w:rsidR="00C73DAB">
        <w:rPr>
          <w:rtl/>
        </w:rPr>
        <w:t xml:space="preserve"> </w:t>
      </w:r>
      <w:r w:rsidR="00712C44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كشط له عن السموات حتّى نظر إلى العرش والكرسي والسموات </w:t>
      </w:r>
      <w:r w:rsidR="00712C44">
        <w:rPr>
          <w:rtl/>
        </w:rPr>
        <w:br/>
      </w:r>
      <w:r w:rsidRPr="006216AF">
        <w:rPr>
          <w:rtl/>
        </w:rPr>
        <w:t>والأرض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أعطى الله تبارك وتعالى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ما يحاكي </w:t>
      </w:r>
      <w:r w:rsidR="00712C44">
        <w:rPr>
          <w:rtl/>
        </w:rPr>
        <w:br/>
      </w:r>
      <w:r w:rsidRPr="006216AF">
        <w:rPr>
          <w:rtl/>
        </w:rPr>
        <w:t>ذلك</w:t>
      </w:r>
      <w:r w:rsidR="00410A32">
        <w:rPr>
          <w:rtl/>
        </w:rPr>
        <w:t xml:space="preserve"> .</w:t>
      </w:r>
    </w:p>
    <w:p w:rsidR="005F4626" w:rsidRPr="006216AF" w:rsidRDefault="005F4626" w:rsidP="00CD76C2">
      <w:pPr>
        <w:rPr>
          <w:rtl/>
        </w:rPr>
      </w:pPr>
      <w:r w:rsidRPr="006216AF">
        <w:rPr>
          <w:rtl/>
        </w:rPr>
        <w:t>134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CD76C2">
        <w:rPr>
          <w:rFonts w:hint="cs"/>
          <w:rtl/>
        </w:rPr>
        <w:t xml:space="preserve"> </w:t>
      </w:r>
      <w:r>
        <w:rPr>
          <w:rtl/>
        </w:rPr>
        <w:t>ـ</w:t>
      </w:r>
      <w:r w:rsidR="00CD76C2">
        <w:rPr>
          <w:rFonts w:hint="cs"/>
          <w:rtl/>
        </w:rPr>
        <w:t xml:space="preserve"> </w:t>
      </w:r>
      <w:r w:rsidRPr="006216AF">
        <w:rPr>
          <w:rtl/>
        </w:rPr>
        <w:t xml:space="preserve">وهو ما روي عن الطاهرين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في تفسير </w:t>
      </w:r>
      <w:r w:rsidR="00712C44">
        <w:rPr>
          <w:rtl/>
        </w:rPr>
        <w:br/>
      </w:r>
      <w:r w:rsidRPr="006216AF">
        <w:rPr>
          <w:rtl/>
        </w:rPr>
        <w:t xml:space="preserve">قوله تعالى : </w:t>
      </w:r>
      <w:r w:rsidRPr="006216AF">
        <w:rPr>
          <w:rStyle w:val="rfdAlaem"/>
          <w:rtl/>
        </w:rPr>
        <w:t>(</w:t>
      </w:r>
      <w:r w:rsidR="00B421F9" w:rsidRPr="00B421F9">
        <w:rPr>
          <w:rStyle w:val="rfdAie"/>
          <w:rtl/>
        </w:rPr>
        <w:t xml:space="preserve"> فَكَانَ قَابَ قَوْسَيْنِ أَوْ أَدْنَىٰ</w:t>
      </w:r>
      <w:r w:rsidRPr="00B421F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لمّا </w:t>
      </w:r>
      <w:r w:rsidR="00712C44">
        <w:rPr>
          <w:rtl/>
        </w:rPr>
        <w:br/>
      </w:r>
      <w:r w:rsidRPr="006216AF">
        <w:rPr>
          <w:rtl/>
        </w:rPr>
        <w:t xml:space="preserve">عرج به إلى السماء ، رفع الله تعالى الحجاب بينه وبين عليّ ، حتّى </w:t>
      </w:r>
      <w:r w:rsidR="00712C44">
        <w:rPr>
          <w:rtl/>
        </w:rPr>
        <w:br/>
      </w:r>
      <w:r w:rsidRPr="006216AF">
        <w:rPr>
          <w:rtl/>
        </w:rPr>
        <w:t xml:space="preserve">نظر إلى حيث وضع </w:t>
      </w:r>
      <w:r w:rsidR="00470C8A">
        <w:rPr>
          <w:rtl/>
        </w:rPr>
        <w:t>(ص)</w:t>
      </w:r>
      <w:r w:rsidRPr="006216AF">
        <w:rPr>
          <w:rtl/>
        </w:rPr>
        <w:t xml:space="preserve"> قدمه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وبيان ذلك</w:t>
      </w:r>
      <w:r w:rsidR="00410A32">
        <w:rPr>
          <w:rtl/>
        </w:rPr>
        <w:t xml:space="preserve"> .</w:t>
      </w:r>
    </w:p>
    <w:p w:rsidR="005F4626" w:rsidRPr="006216AF" w:rsidRDefault="005F4626" w:rsidP="00BA12E1">
      <w:pPr>
        <w:rPr>
          <w:rtl/>
        </w:rPr>
      </w:pPr>
      <w:r w:rsidRPr="006216AF">
        <w:rPr>
          <w:rtl/>
        </w:rPr>
        <w:t>135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BA12E1">
        <w:rPr>
          <w:rFonts w:hint="cs"/>
          <w:rtl/>
        </w:rPr>
        <w:t xml:space="preserve"> </w:t>
      </w:r>
      <w:r>
        <w:rPr>
          <w:rtl/>
        </w:rPr>
        <w:t>ـ</w:t>
      </w:r>
      <w:r w:rsidR="00BA12E1">
        <w:rPr>
          <w:rFonts w:hint="cs"/>
          <w:rtl/>
        </w:rPr>
        <w:t xml:space="preserve"> </w:t>
      </w:r>
      <w:r w:rsidRPr="006216AF">
        <w:rPr>
          <w:rtl/>
        </w:rPr>
        <w:t xml:space="preserve">ما حدّث المعلى بن هلال عن الكلبيّ ، عن أبي </w:t>
      </w:r>
      <w:r w:rsidR="00712C44">
        <w:rPr>
          <w:rtl/>
        </w:rPr>
        <w:br/>
      </w:r>
      <w:r w:rsidRPr="006216AF">
        <w:rPr>
          <w:rtl/>
        </w:rPr>
        <w:t xml:space="preserve">صالح ، عن ابن عبّاس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أنه ، قال : سمعت رسول </w:t>
      </w:r>
      <w:r w:rsidR="00712C44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يقول : </w:t>
      </w:r>
      <w:r w:rsidR="009F08E4" w:rsidRPr="006216AF">
        <w:rPr>
          <w:rtl/>
        </w:rPr>
        <w:t>«</w:t>
      </w:r>
      <w:r w:rsidRPr="006216AF">
        <w:rPr>
          <w:rtl/>
        </w:rPr>
        <w:t>أعطاني الله تعالى خمسا</w:t>
      </w:r>
      <w:r w:rsidR="00900E37">
        <w:rPr>
          <w:rtl/>
        </w:rPr>
        <w:t>ً</w:t>
      </w:r>
      <w:r w:rsidRPr="006216AF">
        <w:rPr>
          <w:rtl/>
        </w:rPr>
        <w:t xml:space="preserve"> ، وأعطى عليّا</w:t>
      </w:r>
      <w:r w:rsidR="00900E37">
        <w:rPr>
          <w:rtl/>
        </w:rPr>
        <w:t>ً</w:t>
      </w:r>
      <w:r w:rsidRPr="006216AF">
        <w:rPr>
          <w:rtl/>
        </w:rPr>
        <w:t xml:space="preserve"> خمسا</w:t>
      </w:r>
      <w:r w:rsidR="00900E37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أعطاني جوامع الكلم ، وأعطى عليّا</w:t>
      </w:r>
      <w:r w:rsidR="00900E37">
        <w:rPr>
          <w:rtl/>
        </w:rPr>
        <w:t>ً</w:t>
      </w:r>
      <w:r w:rsidRPr="006216AF">
        <w:rPr>
          <w:rtl/>
        </w:rPr>
        <w:t xml:space="preserve"> جوامع العلم ، وجعلني نبيّا</w:t>
      </w:r>
      <w:r w:rsidR="00900E37">
        <w:rPr>
          <w:rtl/>
        </w:rPr>
        <w:t>ً</w:t>
      </w:r>
      <w:r w:rsidRPr="006216AF">
        <w:rPr>
          <w:rtl/>
        </w:rPr>
        <w:t xml:space="preserve"> ، </w:t>
      </w:r>
      <w:r w:rsidR="00712C44">
        <w:rPr>
          <w:rtl/>
        </w:rPr>
        <w:br/>
      </w:r>
      <w:r w:rsidRPr="006216AF">
        <w:rPr>
          <w:rtl/>
        </w:rPr>
        <w:t>وجعله وصيّا</w:t>
      </w:r>
      <w:r w:rsidR="00900E37">
        <w:rPr>
          <w:rtl/>
        </w:rPr>
        <w:t>ً</w:t>
      </w:r>
      <w:r w:rsidRPr="006216AF">
        <w:rPr>
          <w:rtl/>
        </w:rPr>
        <w:t xml:space="preserve"> ، وأعطاني الكوثر وأعطاه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السلسبيل ، وأعطاني الوحي ، </w:t>
      </w:r>
      <w:r w:rsidR="00712C44">
        <w:rPr>
          <w:rtl/>
        </w:rPr>
        <w:br/>
      </w:r>
      <w:r w:rsidRPr="006216AF">
        <w:rPr>
          <w:rtl/>
        </w:rPr>
        <w:t>وأعطاه الإ</w:t>
      </w:r>
      <w:r w:rsidR="00E306D4">
        <w:rPr>
          <w:rtl/>
        </w:rPr>
        <w:t>ِ</w:t>
      </w:r>
      <w:r w:rsidRPr="006216AF">
        <w:rPr>
          <w:rtl/>
        </w:rPr>
        <w:t xml:space="preserve">لهام ، وأسري بي إلى السماء ، وفتح له أبواب السماوات </w:t>
      </w:r>
      <w:r w:rsidR="00712C44">
        <w:rPr>
          <w:rtl/>
        </w:rPr>
        <w:br/>
      </w:r>
      <w:r w:rsidRPr="006216AF">
        <w:rPr>
          <w:rtl/>
        </w:rPr>
        <w:t>والحجب حتّى نظر إلي ونظرت إليه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BA12E1" w:rsidRDefault="005F4626" w:rsidP="00BA12E1">
      <w:pPr>
        <w:rPr>
          <w:rStyle w:val="rfdLineChar"/>
        </w:rPr>
      </w:pPr>
      <w:r w:rsidRPr="006216AF">
        <w:rPr>
          <w:rtl/>
        </w:rPr>
        <w:t xml:space="preserve">قال : ثمّ </w:t>
      </w:r>
      <w:r w:rsidRPr="00A6486F">
        <w:rPr>
          <w:rtl/>
        </w:rPr>
        <w:t>بكى</w:t>
      </w:r>
      <w:r w:rsidR="00E306D4" w:rsidRPr="00A6486F">
        <w:rPr>
          <w:rtl/>
        </w:rPr>
        <w:t>ٰ</w:t>
      </w:r>
      <w:r w:rsidRPr="006216AF">
        <w:rPr>
          <w:rtl/>
        </w:rPr>
        <w:t xml:space="preserve">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فقلت له : ما يبكيك ، فداك أبي</w:t>
      </w:r>
      <w:r w:rsidR="00BA12E1">
        <w:rPr>
          <w:rFonts w:hint="cs"/>
          <w:rtl/>
        </w:rPr>
        <w:t xml:space="preserve"> </w:t>
      </w:r>
      <w:r w:rsidR="00BA12E1">
        <w:rPr>
          <w:rtl/>
        </w:rPr>
        <w:br/>
      </w:r>
      <w:r w:rsidR="00BA12E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BA12E1">
      <w:pPr>
        <w:pStyle w:val="rfdFootnote0"/>
        <w:rPr>
          <w:rtl/>
        </w:rPr>
      </w:pPr>
      <w:r w:rsidRPr="006216AF">
        <w:rPr>
          <w:rtl/>
        </w:rPr>
        <w:t>5</w:t>
      </w:r>
      <w:r w:rsidR="00BA12E1">
        <w:rPr>
          <w:rFonts w:hint="cs"/>
          <w:rtl/>
        </w:rPr>
        <w:t xml:space="preserve"> </w:t>
      </w:r>
      <w:r>
        <w:rPr>
          <w:rtl/>
        </w:rPr>
        <w:t>ـ</w:t>
      </w:r>
      <w:r w:rsidR="00BA12E1">
        <w:rPr>
          <w:rFonts w:hint="cs"/>
          <w:rtl/>
        </w:rPr>
        <w:t xml:space="preserve"> </w:t>
      </w:r>
      <w:r w:rsidRPr="006216AF">
        <w:rPr>
          <w:rtl/>
        </w:rPr>
        <w:t>الاختصاص : 322 ، بصائر الدرجات : 126</w:t>
      </w:r>
      <w:r w:rsidR="00BA12E1">
        <w:rPr>
          <w:rFonts w:hint="cs"/>
          <w:rtl/>
        </w:rPr>
        <w:t xml:space="preserve"> </w:t>
      </w:r>
      <w:r>
        <w:rPr>
          <w:rtl/>
        </w:rPr>
        <w:t>ـ</w:t>
      </w:r>
      <w:r w:rsidR="00BA12E1">
        <w:rPr>
          <w:rFonts w:hint="cs"/>
          <w:rtl/>
        </w:rPr>
        <w:t xml:space="preserve"> </w:t>
      </w:r>
      <w:r w:rsidRPr="006216AF">
        <w:rPr>
          <w:rtl/>
        </w:rPr>
        <w:t>باب 20</w:t>
      </w:r>
      <w:r w:rsidR="00BA12E1">
        <w:rPr>
          <w:rFonts w:hint="cs"/>
          <w:rtl/>
        </w:rPr>
        <w:t xml:space="preserve"> </w:t>
      </w:r>
      <w:r>
        <w:rPr>
          <w:rtl/>
        </w:rPr>
        <w:t>ـ</w:t>
      </w:r>
      <w:r w:rsidR="00BA12E1">
        <w:rPr>
          <w:rFonts w:hint="cs"/>
          <w:rtl/>
        </w:rPr>
        <w:t xml:space="preserve"> </w:t>
      </w:r>
      <w:r w:rsidRPr="006216AF">
        <w:rPr>
          <w:rtl/>
        </w:rPr>
        <w:t>مفص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تفسير </w:t>
      </w:r>
      <w:r w:rsidR="00712C44">
        <w:rPr>
          <w:rtl/>
        </w:rPr>
        <w:br/>
      </w:r>
      <w:r w:rsidRPr="006216AF">
        <w:rPr>
          <w:rtl/>
        </w:rPr>
        <w:t>البرهان 1 : 532</w:t>
      </w:r>
      <w:r w:rsidR="0096323A">
        <w:rPr>
          <w:rtl/>
        </w:rPr>
        <w:t xml:space="preserve"> / </w:t>
      </w:r>
      <w:r w:rsidRPr="006216AF">
        <w:rPr>
          <w:rtl/>
        </w:rPr>
        <w:t>8 ، تفسير التبيان 4 : 177 ، مجمع البيان 2 : 322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أخرجه في البحار 18</w:t>
      </w:r>
      <w:r w:rsidR="0096323A">
        <w:rPr>
          <w:rtl/>
        </w:rPr>
        <w:t xml:space="preserve"> / </w:t>
      </w:r>
      <w:r w:rsidRPr="006216AF">
        <w:rPr>
          <w:rtl/>
        </w:rPr>
        <w:t>370</w:t>
      </w:r>
      <w:r w:rsidR="0096323A">
        <w:rPr>
          <w:rtl/>
        </w:rPr>
        <w:t xml:space="preserve"> / </w:t>
      </w:r>
      <w:r w:rsidRPr="006216AF">
        <w:rPr>
          <w:rtl/>
        </w:rPr>
        <w:t>77 عن الأمالي للشيخ الطوسي نحوه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النجم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A12E1">
      <w:pPr>
        <w:pStyle w:val="rfdFootnote0"/>
        <w:rPr>
          <w:rtl/>
        </w:rPr>
      </w:pPr>
      <w:r w:rsidRPr="006216AF">
        <w:rPr>
          <w:rtl/>
        </w:rPr>
        <w:t>7</w:t>
      </w:r>
      <w:r w:rsidR="00BA12E1">
        <w:rPr>
          <w:rFonts w:hint="cs"/>
          <w:rtl/>
        </w:rPr>
        <w:t xml:space="preserve"> </w:t>
      </w:r>
      <w:r>
        <w:rPr>
          <w:rtl/>
        </w:rPr>
        <w:t>ـ</w:t>
      </w:r>
      <w:r w:rsidR="00BA12E1">
        <w:rPr>
          <w:rFonts w:hint="cs"/>
          <w:rtl/>
        </w:rPr>
        <w:t xml:space="preserve"> </w:t>
      </w:r>
      <w:r w:rsidRPr="006216AF">
        <w:rPr>
          <w:rtl/>
        </w:rPr>
        <w:t>فضائل شاذان بن جبرائيل 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168 ، بشارة المصطفى : 41 ، وروي </w:t>
      </w:r>
      <w:r w:rsidR="00712C44">
        <w:rPr>
          <w:rtl/>
        </w:rPr>
        <w:br/>
      </w:r>
      <w:r w:rsidRPr="006216AF">
        <w:rPr>
          <w:rtl/>
        </w:rPr>
        <w:t>صدر الحديث في الخصال : 393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57 ، أمالي الطوسي 1 : 191 </w:t>
      </w:r>
      <w:r w:rsidR="00712C44">
        <w:rPr>
          <w:rtl/>
        </w:rPr>
        <w:br/>
      </w:r>
      <w:r w:rsidR="00166E62">
        <w:rPr>
          <w:rtl/>
        </w:rPr>
        <w:t>و 1</w:t>
      </w:r>
      <w:r w:rsidRPr="006216AF">
        <w:rPr>
          <w:rtl/>
        </w:rPr>
        <w:t>92 ، روضة الواعظين : 109 ،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ص : واعطى عليّ</w:t>
      </w:r>
      <w:r w:rsidR="00E306D4">
        <w:rPr>
          <w:rStyle w:val="rfdFootnote"/>
          <w:rtl/>
        </w:rPr>
        <w:t>َ</w:t>
      </w:r>
      <w:r w:rsidRPr="006216AF">
        <w:rPr>
          <w:rStyle w:val="rfdFootnote"/>
          <w:rtl/>
        </w:rPr>
        <w:t>ا</w:t>
      </w:r>
      <w:r w:rsidR="00900E37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D27F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وأمي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بن عبّاس إنّ أوّل ما كلمني به ربّي ، أن قال لي : يا </w:t>
      </w:r>
      <w:r w:rsidR="00712C44">
        <w:rPr>
          <w:rtl/>
        </w:rPr>
        <w:br/>
      </w:r>
      <w:r w:rsidRPr="006216AF">
        <w:rPr>
          <w:rtl/>
        </w:rPr>
        <w:t xml:space="preserve">محمّد انظر تحتك ، فنظرت إلى الحجب قد انخرقت ، وإلى أبواب </w:t>
      </w:r>
      <w:r w:rsidR="00712C44">
        <w:rPr>
          <w:rtl/>
        </w:rPr>
        <w:br/>
      </w:r>
      <w:r w:rsidRPr="006216AF">
        <w:rPr>
          <w:rtl/>
        </w:rPr>
        <w:t xml:space="preserve">السماء قد فتحت ، ونظرت إلى عليّ وهو رافع رأسه إلى السماء ، </w:t>
      </w:r>
      <w:r w:rsidR="00712C44">
        <w:rPr>
          <w:rtl/>
        </w:rPr>
        <w:br/>
      </w:r>
      <w:r w:rsidRPr="006216AF">
        <w:rPr>
          <w:rtl/>
        </w:rPr>
        <w:t>فكلمني وكلمته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: يا رسول الله ، حدّثني بما كلمك به ربّك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قال لي : يا محمّد قد جعلت عليّا</w:t>
      </w:r>
      <w:r w:rsidR="00900E37">
        <w:rPr>
          <w:rtl/>
        </w:rPr>
        <w:t>ً</w:t>
      </w:r>
      <w:r w:rsidRPr="006216AF">
        <w:rPr>
          <w:rtl/>
        </w:rPr>
        <w:t xml:space="preserve"> وصيّك ووزيرك وخليفتك </w:t>
      </w:r>
      <w:r w:rsidR="00712C44">
        <w:rPr>
          <w:rtl/>
        </w:rPr>
        <w:br/>
      </w:r>
      <w:r w:rsidRPr="006216AF">
        <w:rPr>
          <w:rtl/>
        </w:rPr>
        <w:t>من بعدك ، فاعلمه ، فها هو يسمع كلامك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فأعلمته ، وأنا بين يدي </w:t>
      </w:r>
      <w:r w:rsidR="00712C44">
        <w:rPr>
          <w:rtl/>
        </w:rPr>
        <w:br/>
      </w:r>
      <w:r w:rsidRPr="006216AF">
        <w:rPr>
          <w:rtl/>
        </w:rPr>
        <w:t>ربّي عزّ وجلّ ، فقال لي : قد قبلت</w:t>
      </w:r>
      <w:r w:rsidR="00410A32">
        <w:rPr>
          <w:rtl/>
        </w:rPr>
        <w:t xml:space="preserve"> .</w:t>
      </w:r>
    </w:p>
    <w:p w:rsidR="005F4626" w:rsidRPr="006216AF" w:rsidRDefault="005F4626" w:rsidP="00900E37">
      <w:pPr>
        <w:rPr>
          <w:rtl/>
        </w:rPr>
      </w:pPr>
      <w:r w:rsidRPr="006216AF">
        <w:rPr>
          <w:rtl/>
        </w:rPr>
        <w:t xml:space="preserve">فأمر الله تعالى الملائكة أن يسلموا عليه ففعلت ، فردّ </w:t>
      </w:r>
      <w:r w:rsidR="006D2B24">
        <w:rPr>
          <w:rtl/>
        </w:rPr>
        <w:t xml:space="preserve">عليهم </w:t>
      </w:r>
      <w:r w:rsidR="00EB7E7D">
        <w:rPr>
          <w:rtl/>
        </w:rPr>
        <w:br/>
      </w:r>
      <w:r w:rsidR="006D2B24">
        <w:rPr>
          <w:rtl/>
        </w:rPr>
        <w:t>السلام</w:t>
      </w:r>
      <w:r w:rsidRPr="006216AF">
        <w:rPr>
          <w:rtl/>
        </w:rPr>
        <w:t xml:space="preserve"> ، فرأيت الملائكة يتباشرون ، فما مررت بمل</w:t>
      </w:r>
      <w:r w:rsidR="00900E37">
        <w:rPr>
          <w:rtl/>
        </w:rPr>
        <w:t>أ</w:t>
      </w:r>
      <w:r w:rsidRPr="006216AF">
        <w:rPr>
          <w:rtl/>
        </w:rPr>
        <w:t xml:space="preserve"> من الملائكة 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EB7E7D">
        <w:rPr>
          <w:rtl/>
        </w:rPr>
        <w:br/>
      </w:r>
      <w:r w:rsidRPr="006216AF">
        <w:rPr>
          <w:rtl/>
        </w:rPr>
        <w:t>وهم يهنئوني ، ويقولون : يا محمّد والذي بعثك بالحقّ نبيّا</w:t>
      </w:r>
      <w:r w:rsidR="008D27FC">
        <w:rPr>
          <w:rtl/>
        </w:rPr>
        <w:t>ً</w:t>
      </w:r>
      <w:r w:rsidRPr="006216AF">
        <w:rPr>
          <w:rtl/>
        </w:rPr>
        <w:t xml:space="preserve"> ، لقد دخل </w:t>
      </w:r>
      <w:r w:rsidR="00EB7E7D">
        <w:rPr>
          <w:rtl/>
        </w:rPr>
        <w:br/>
      </w:r>
      <w:r w:rsidRPr="006216AF">
        <w:rPr>
          <w:rtl/>
        </w:rPr>
        <w:t>السرور على جميع الملائكة</w:t>
      </w:r>
      <w:r w:rsidR="00410A32">
        <w:rPr>
          <w:rtl/>
        </w:rPr>
        <w:t xml:space="preserve"> .</w:t>
      </w:r>
    </w:p>
    <w:p w:rsidR="005F4626" w:rsidRPr="006216AF" w:rsidRDefault="005F4626" w:rsidP="00900E37">
      <w:pPr>
        <w:rPr>
          <w:rtl/>
        </w:rPr>
      </w:pPr>
      <w:r w:rsidRPr="006216AF">
        <w:rPr>
          <w:rtl/>
        </w:rPr>
        <w:t>ورأيت حملة العرش قد نكسوا ر</w:t>
      </w:r>
      <w:r w:rsidR="00900E37">
        <w:rPr>
          <w:rtl/>
        </w:rPr>
        <w:t>ؤ</w:t>
      </w:r>
      <w:r w:rsidRPr="006216AF">
        <w:rPr>
          <w:rtl/>
        </w:rPr>
        <w:t xml:space="preserve">وسهم فقلت : يا جبرائيل ، لم </w:t>
      </w:r>
      <w:r w:rsidR="00EB7E7D">
        <w:rPr>
          <w:rtl/>
        </w:rPr>
        <w:br/>
      </w:r>
      <w:r w:rsidRPr="006216AF">
        <w:rPr>
          <w:rtl/>
        </w:rPr>
        <w:t>نكسوا ر</w:t>
      </w:r>
      <w:r w:rsidR="00900E37">
        <w:rPr>
          <w:rtl/>
        </w:rPr>
        <w:t>ؤ</w:t>
      </w:r>
      <w:r w:rsidRPr="006216AF">
        <w:rPr>
          <w:rtl/>
        </w:rPr>
        <w:t>وسهم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يا محمّد ما من ملك من الملائكة </w:t>
      </w:r>
      <w:r w:rsidR="00335A4F">
        <w:rPr>
          <w:rtl/>
        </w:rPr>
        <w:t>إلّا</w:t>
      </w:r>
      <w:r w:rsidRPr="006216AF">
        <w:rPr>
          <w:rtl/>
        </w:rPr>
        <w:t xml:space="preserve"> وقد نظر </w:t>
      </w:r>
      <w:r w:rsidR="00EB7E7D">
        <w:rPr>
          <w:rtl/>
        </w:rPr>
        <w:br/>
      </w:r>
      <w:r w:rsidRPr="006216AF">
        <w:rPr>
          <w:rtl/>
        </w:rPr>
        <w:t xml:space="preserve">إلى عليّ ما خلا حملة العرش ، فإنّهم استأذنوا الله عزّ وجلّ في هذه </w:t>
      </w:r>
      <w:r w:rsidR="00EB7E7D">
        <w:rPr>
          <w:rtl/>
        </w:rPr>
        <w:br/>
      </w:r>
      <w:r w:rsidRPr="006216AF">
        <w:rPr>
          <w:rtl/>
        </w:rPr>
        <w:t>الساعة أن ينظروا إلى عليّ ، فأذن لهم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هبط جعلت أعلمه بذلك ، وهو يخبرني به ، فعلمت أنّي لم </w:t>
      </w:r>
      <w:r w:rsidR="00EB7E7D">
        <w:rPr>
          <w:rtl/>
        </w:rPr>
        <w:br/>
      </w:r>
      <w:r w:rsidRPr="006216AF">
        <w:rPr>
          <w:rtl/>
        </w:rPr>
        <w:t>أطأ موطئا</w:t>
      </w:r>
      <w:r w:rsidR="008D27FC">
        <w:rPr>
          <w:rtl/>
        </w:rPr>
        <w:t>ً</w:t>
      </w:r>
      <w:r w:rsidRPr="006216AF">
        <w:rPr>
          <w:rtl/>
        </w:rPr>
        <w:t xml:space="preserve"> </w:t>
      </w:r>
      <w:r w:rsidR="00335A4F">
        <w:rPr>
          <w:rtl/>
        </w:rPr>
        <w:t>إلّا</w:t>
      </w:r>
      <w:r w:rsidRPr="006216AF">
        <w:rPr>
          <w:rtl/>
        </w:rPr>
        <w:t xml:space="preserve"> وقد كشف لعليّ عنه ، حتّى نظر إليه ، لمّا رأيت من علمه </w:t>
      </w:r>
      <w:r w:rsidR="00EB7E7D">
        <w:rPr>
          <w:rtl/>
        </w:rPr>
        <w:br/>
      </w:r>
      <w:r w:rsidRPr="006216AF">
        <w:rPr>
          <w:rtl/>
        </w:rPr>
        <w:t>به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ابن عباس : قلت : يا رسول الله ، أوصني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عليك </w:t>
      </w:r>
      <w:r w:rsidR="00EB7E7D">
        <w:rPr>
          <w:rtl/>
        </w:rPr>
        <w:br/>
      </w:r>
      <w:r w:rsidRPr="006216AF">
        <w:rPr>
          <w:rtl/>
        </w:rPr>
        <w:t>بحبّ عليّ بن أبي طالب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قلت : يا رسول الله ، أوصني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عليك بحبّ عليّ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865089" w:rsidRDefault="005F4626" w:rsidP="005F4626">
      <w:pPr>
        <w:rPr>
          <w:rStyle w:val="rfdPoemTiniCharChar"/>
          <w:rtl/>
        </w:rPr>
      </w:pPr>
      <w:r w:rsidRPr="006216AF">
        <w:rPr>
          <w:rtl/>
        </w:rPr>
        <w:t>ثم قلت : يا رسول الله ، أوصني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يا ابن عبّاس ، والّ</w:t>
      </w:r>
      <w:r w:rsidR="008D27FC">
        <w:rPr>
          <w:rtl/>
        </w:rPr>
        <w:t>َ</w:t>
      </w:r>
      <w:r w:rsidRPr="006216AF">
        <w:rPr>
          <w:rtl/>
        </w:rPr>
        <w:t xml:space="preserve">ذي </w:t>
      </w:r>
      <w:r w:rsidR="00EB7E7D">
        <w:rPr>
          <w:rtl/>
        </w:rPr>
        <w:br/>
      </w:r>
      <w:r w:rsidRPr="006216AF">
        <w:rPr>
          <w:rtl/>
        </w:rPr>
        <w:t>بعثني بالحقّ نبيّا</w:t>
      </w:r>
      <w:r w:rsidR="00900E37">
        <w:rPr>
          <w:rtl/>
        </w:rPr>
        <w:t>ً</w:t>
      </w:r>
      <w:r w:rsidRPr="006216AF">
        <w:rPr>
          <w:rtl/>
        </w:rPr>
        <w:t xml:space="preserve"> ، لا يقبل الله من عبد حسنة حتّى يسأله عن حبّ عليّ</w:t>
      </w:r>
      <w:r w:rsidR="00EB7E7D">
        <w:rPr>
          <w:rtl/>
        </w:rPr>
        <w:t xml:space="preserve"> </w:t>
      </w:r>
      <w:r w:rsidR="00EB7E7D">
        <w:rPr>
          <w:rtl/>
        </w:rPr>
        <w:br/>
      </w:r>
    </w:p>
    <w:p w:rsidR="005F4626" w:rsidRPr="006216AF" w:rsidRDefault="005F4626" w:rsidP="005D7F8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ابن أبي طالب ، وهو أعلم بذلك ، فإن كان من أهل ولايته ق</w:t>
      </w:r>
      <w:r w:rsidR="00900E37">
        <w:rPr>
          <w:rtl/>
        </w:rPr>
        <w:t>ُ</w:t>
      </w:r>
      <w:r w:rsidRPr="006216AF">
        <w:rPr>
          <w:rtl/>
        </w:rPr>
        <w:t xml:space="preserve">بل عمله </w:t>
      </w:r>
      <w:r w:rsidR="00EB7E7D">
        <w:rPr>
          <w:rtl/>
        </w:rPr>
        <w:br/>
      </w:r>
      <w:r w:rsidRPr="006216AF">
        <w:rPr>
          <w:rtl/>
        </w:rPr>
        <w:t xml:space="preserve">ويؤمر به إلى الجنّة ، وإن لم يكن في أهل ولايته ، لم يسأله عن شيء ، </w:t>
      </w:r>
      <w:r w:rsidR="00EB7E7D">
        <w:rPr>
          <w:rtl/>
        </w:rPr>
        <w:br/>
      </w:r>
      <w:r w:rsidRPr="006216AF">
        <w:rPr>
          <w:rtl/>
        </w:rPr>
        <w:t>ويؤمر به إلى النار ، وإنّ النار لأشد غيظا</w:t>
      </w:r>
      <w:r w:rsidR="00900E37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على مبغض عليّ منها على </w:t>
      </w:r>
      <w:r w:rsidR="00EB7E7D">
        <w:rPr>
          <w:rtl/>
        </w:rPr>
        <w:br/>
      </w:r>
      <w:r w:rsidRPr="006216AF">
        <w:rPr>
          <w:rtl/>
        </w:rPr>
        <w:t>من زعم أنّ لله ولد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يا ابن عباس لو أنّ الملائكة المقربين ، والأنبياء والمرسلين ، </w:t>
      </w:r>
      <w:r w:rsidR="00EB7E7D">
        <w:rPr>
          <w:rtl/>
        </w:rPr>
        <w:br/>
      </w:r>
      <w:r w:rsidRPr="006216AF">
        <w:rPr>
          <w:rtl/>
        </w:rPr>
        <w:t>أجمعوا على بغضه لعذّبهم الله بالنار ، وما كانوا ليفعلوا ذلك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قلت : يا رسول الله ، وكيف يبغضونه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ابن عبّاس ، قوم </w:t>
      </w:r>
      <w:r w:rsidR="00EB7E7D">
        <w:rPr>
          <w:rtl/>
        </w:rPr>
        <w:br/>
      </w:r>
      <w:r w:rsidRPr="006216AF">
        <w:rPr>
          <w:rtl/>
        </w:rPr>
        <w:t>يذكرون أنّهم من أمّتي ، ولم يجعل الله لهم في الإ</w:t>
      </w:r>
      <w:r w:rsidR="000762BE">
        <w:rPr>
          <w:rtl/>
        </w:rPr>
        <w:t>ِ</w:t>
      </w:r>
      <w:r w:rsidRPr="006216AF">
        <w:rPr>
          <w:rtl/>
        </w:rPr>
        <w:t>سلام نصيبا</w:t>
      </w:r>
      <w:r w:rsidR="00711C4C">
        <w:rPr>
          <w:rtl/>
        </w:rPr>
        <w:t>ً</w:t>
      </w:r>
      <w:r w:rsidRPr="006216AF">
        <w:rPr>
          <w:rtl/>
        </w:rPr>
        <w:t xml:space="preserve"> ، </w:t>
      </w:r>
      <w:r w:rsidR="00EB7E7D">
        <w:rPr>
          <w:rtl/>
        </w:rPr>
        <w:br/>
      </w:r>
      <w:r w:rsidRPr="006216AF">
        <w:rPr>
          <w:rtl/>
        </w:rPr>
        <w:t>يفضّلون عليه غيره ، والذي بعثني بالحقّ ، ما بعث الله نبيّا</w:t>
      </w:r>
      <w:r w:rsidR="00711C4C">
        <w:rPr>
          <w:rtl/>
        </w:rPr>
        <w:t>ً</w:t>
      </w:r>
      <w:r w:rsidRPr="006216AF">
        <w:rPr>
          <w:rtl/>
        </w:rPr>
        <w:t xml:space="preserve"> أكرم عليه </w:t>
      </w:r>
      <w:r w:rsidR="00EB7E7D">
        <w:rPr>
          <w:rtl/>
        </w:rPr>
        <w:br/>
      </w:r>
      <w:r w:rsidRPr="006216AF">
        <w:rPr>
          <w:rtl/>
        </w:rPr>
        <w:t>منّي ، ولا وصيّا</w:t>
      </w:r>
      <w:r w:rsidR="000762BE">
        <w:rPr>
          <w:rtl/>
        </w:rPr>
        <w:t>ً</w:t>
      </w:r>
      <w:r w:rsidRPr="006216AF">
        <w:rPr>
          <w:rtl/>
        </w:rPr>
        <w:t xml:space="preserve"> أكرم عليه من عليّ وصيّي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ابن عبّاس </w:t>
      </w:r>
      <w:r w:rsidR="006D2B24">
        <w:rPr>
          <w:rtl/>
        </w:rPr>
        <w:t>رضي الله عنه</w:t>
      </w:r>
      <w:r w:rsidRPr="006216AF">
        <w:rPr>
          <w:rtl/>
        </w:rPr>
        <w:t xml:space="preserve"> : فلم أزل له كما أمرني رسول </w:t>
      </w:r>
      <w:r w:rsidR="00EB7E7D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وإنّه لأكبر عملي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حضر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الوفاة قلت له : فداك أبي وأمّي يا </w:t>
      </w:r>
      <w:r w:rsidR="00EB7E7D">
        <w:rPr>
          <w:rtl/>
        </w:rPr>
        <w:br/>
      </w:r>
      <w:r w:rsidRPr="006216AF">
        <w:rPr>
          <w:rtl/>
        </w:rPr>
        <w:t xml:space="preserve">رسول الله ما تأمرني به قال : </w:t>
      </w:r>
      <w:r w:rsidR="009F08E4" w:rsidRPr="006216AF">
        <w:rPr>
          <w:rtl/>
        </w:rPr>
        <w:t>«</w:t>
      </w:r>
      <w:r w:rsidRPr="006216AF">
        <w:rPr>
          <w:rtl/>
        </w:rPr>
        <w:t>يا ابن عبّاس ، خالف من خالف عليّا</w:t>
      </w:r>
      <w:r w:rsidR="00711C4C">
        <w:rPr>
          <w:rtl/>
        </w:rPr>
        <w:t>ً</w:t>
      </w:r>
      <w:r w:rsidRPr="006216AF">
        <w:rPr>
          <w:rtl/>
        </w:rPr>
        <w:t xml:space="preserve"> ، </w:t>
      </w:r>
      <w:r w:rsidR="00EB7E7D">
        <w:rPr>
          <w:rtl/>
        </w:rPr>
        <w:br/>
      </w:r>
      <w:r w:rsidRPr="006216AF">
        <w:rPr>
          <w:rtl/>
        </w:rPr>
        <w:t>ولا تكونن لهم ظهيرا</w:t>
      </w:r>
      <w:r w:rsidR="00711C4C">
        <w:rPr>
          <w:rtl/>
        </w:rPr>
        <w:t>ً</w:t>
      </w:r>
      <w:r w:rsidRPr="006216AF">
        <w:rPr>
          <w:rtl/>
        </w:rPr>
        <w:t xml:space="preserve"> ولا وليا</w:t>
      </w:r>
      <w:r w:rsidR="00711C4C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قلت : يا رسول الله ، فلم لا تأمر الناس بترك مخالفته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فبكى حتّى أغمي عليه ، ثمّ أفاق</w:t>
      </w:r>
      <w:r w:rsidR="00410A32">
        <w:rPr>
          <w:rtl/>
        </w:rPr>
        <w:t xml:space="preserve"> .</w:t>
      </w:r>
    </w:p>
    <w:p w:rsidR="005F4626" w:rsidRPr="006216AF" w:rsidRDefault="005F4626" w:rsidP="000762BE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يا ابن عبّاس سبق فيهم علم ربّي ولا يخرج الله أحدا</w:t>
      </w:r>
      <w:r w:rsidR="00711C4C">
        <w:rPr>
          <w:rtl/>
        </w:rPr>
        <w:t>ً</w:t>
      </w:r>
      <w:r w:rsidRPr="006216AF">
        <w:rPr>
          <w:rtl/>
        </w:rPr>
        <w:t xml:space="preserve"> </w:t>
      </w:r>
      <w:r w:rsidR="000762BE">
        <w:rPr>
          <w:rtl/>
        </w:rPr>
        <w:t xml:space="preserve">من </w:t>
      </w:r>
      <w:r w:rsidR="00EB7E7D">
        <w:rPr>
          <w:rtl/>
        </w:rPr>
        <w:br/>
      </w:r>
      <w:r w:rsidRPr="006216AF">
        <w:rPr>
          <w:rtl/>
        </w:rPr>
        <w:t>الدنيا ممّن خالفه ، وأنكر حقّه ، حتّى يغيّر خلقته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يا ابن عبّاس إذا أردت أن تلقى الله وهو عنك راض</w:t>
      </w:r>
      <w:r w:rsidR="00711C4C">
        <w:rPr>
          <w:rtl/>
        </w:rPr>
        <w:t>ٍ</w:t>
      </w:r>
      <w:r w:rsidRPr="006216AF">
        <w:rPr>
          <w:rtl/>
        </w:rPr>
        <w:t xml:space="preserve"> ، فاسلك </w:t>
      </w:r>
      <w:r w:rsidR="00EB7E7D">
        <w:rPr>
          <w:rtl/>
        </w:rPr>
        <w:br/>
      </w:r>
      <w:r w:rsidRPr="006216AF">
        <w:rPr>
          <w:rtl/>
        </w:rPr>
        <w:t>طريقه ، ومل حيث مال ، وارض به إماما</w:t>
      </w:r>
      <w:r w:rsidR="00711C4C">
        <w:rPr>
          <w:rtl/>
        </w:rPr>
        <w:t>ً</w:t>
      </w:r>
      <w:r w:rsidRPr="006216AF">
        <w:rPr>
          <w:rtl/>
        </w:rPr>
        <w:t xml:space="preserve"> ، وعاد</w:t>
      </w:r>
      <w:r w:rsidR="000762BE">
        <w:rPr>
          <w:rtl/>
        </w:rPr>
        <w:t>ِ</w:t>
      </w:r>
      <w:r w:rsidRPr="006216AF">
        <w:rPr>
          <w:rtl/>
        </w:rPr>
        <w:t xml:space="preserve"> من عاداه ، ووال من </w:t>
      </w:r>
      <w:r w:rsidR="00EB7E7D">
        <w:rPr>
          <w:rtl/>
        </w:rPr>
        <w:br/>
      </w:r>
      <w:r w:rsidRPr="006216AF">
        <w:rPr>
          <w:rtl/>
        </w:rPr>
        <w:t>والاه ، ولا يدخلنك فيه شك ، فإن اليسير من الشك كفر بالله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CD7CD9" w:rsidRPr="00CD7CD9" w:rsidRDefault="00CD7CD9" w:rsidP="00CD7CD9">
      <w:pPr>
        <w:pStyle w:val="rfdLine"/>
      </w:pPr>
      <w:r w:rsidRPr="00CD7CD9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، هامشي ك وص : غضبا</w:t>
      </w:r>
      <w:r w:rsidR="00711C4C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C73DAB" w:rsidRDefault="005F4626" w:rsidP="002D0DC1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C73DAB" w:rsidRPr="005766D8" w:rsidRDefault="005F4626" w:rsidP="002D0DC1">
      <w:pPr>
        <w:pStyle w:val="Heading2Center"/>
        <w:rPr>
          <w:rtl/>
        </w:rPr>
      </w:pPr>
      <w:r w:rsidRPr="005766D8">
        <w:rPr>
          <w:rtl/>
        </w:rPr>
        <w:t>في بيان آيات إسماعيل ممّا ذكره الله تعالى في القرآن</w:t>
      </w:r>
    </w:p>
    <w:p w:rsidR="005F4626" w:rsidRPr="005766D8" w:rsidRDefault="005F4626" w:rsidP="002D0DC1">
      <w:pPr>
        <w:pStyle w:val="rfdCenterBold2"/>
        <w:rPr>
          <w:rtl/>
        </w:rPr>
      </w:pPr>
      <w:r w:rsidRPr="005766D8">
        <w:rPr>
          <w:rtl/>
        </w:rPr>
        <w:t>وفيه : حديثان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إنّ الله سبحانه وتعالى ذكر لإ</w:t>
      </w:r>
      <w:r w:rsidR="005766D8">
        <w:rPr>
          <w:rtl/>
        </w:rPr>
        <w:t>ِ</w:t>
      </w:r>
      <w:r w:rsidRPr="006216AF">
        <w:rPr>
          <w:rtl/>
        </w:rPr>
        <w:t xml:space="preserve">سماعيل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القرآن آية </w:t>
      </w:r>
      <w:r w:rsidR="00EB7E7D">
        <w:rPr>
          <w:rtl/>
        </w:rPr>
        <w:br/>
      </w:r>
      <w:r w:rsidRPr="006216AF">
        <w:rPr>
          <w:rtl/>
        </w:rPr>
        <w:t>واحدة ، وفضيلة رائقة في حال كونه طف</w:t>
      </w:r>
      <w:r w:rsidR="00AB693E">
        <w:rPr>
          <w:rtl/>
        </w:rPr>
        <w:t xml:space="preserve">لاً </w:t>
      </w:r>
      <w:r w:rsidRPr="006216AF">
        <w:rPr>
          <w:rtl/>
        </w:rPr>
        <w:t>فالآية</w:t>
      </w:r>
      <w:r w:rsidR="00410A32">
        <w:rPr>
          <w:rtl/>
        </w:rPr>
        <w:t xml:space="preserve"> .</w:t>
      </w:r>
    </w:p>
    <w:p w:rsidR="005F4626" w:rsidRPr="006216AF" w:rsidRDefault="005F4626" w:rsidP="00CD7CD9">
      <w:pPr>
        <w:rPr>
          <w:rtl/>
        </w:rPr>
      </w:pPr>
      <w:r w:rsidRPr="006216AF">
        <w:rPr>
          <w:rtl/>
        </w:rPr>
        <w:t>136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CD7CD9">
        <w:rPr>
          <w:rFonts w:hint="cs"/>
          <w:rtl/>
        </w:rPr>
        <w:t xml:space="preserve"> </w:t>
      </w:r>
      <w:r>
        <w:rPr>
          <w:rtl/>
        </w:rPr>
        <w:t>ـ</w:t>
      </w:r>
      <w:r w:rsidR="00CD7CD9">
        <w:rPr>
          <w:rFonts w:hint="cs"/>
          <w:rtl/>
        </w:rPr>
        <w:t xml:space="preserve"> </w:t>
      </w:r>
      <w:r w:rsidRPr="006216AF">
        <w:rPr>
          <w:rtl/>
        </w:rPr>
        <w:t xml:space="preserve">ما ذكر المفضّل بن عمر ، 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EB7E7D">
        <w:rPr>
          <w:rtl/>
        </w:rPr>
        <w:br/>
      </w:r>
      <w:r w:rsidRPr="006216AF">
        <w:rPr>
          <w:rtl/>
        </w:rPr>
        <w:t xml:space="preserve">أنه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لمّا وضعه إبراهيم بأرض مكّة ، ومعه أمّه هاجر ، ونفد </w:t>
      </w:r>
      <w:r w:rsidR="00EB7E7D">
        <w:rPr>
          <w:rtl/>
        </w:rPr>
        <w:br/>
      </w:r>
      <w:r w:rsidRPr="006216AF">
        <w:rPr>
          <w:rtl/>
        </w:rPr>
        <w:t xml:space="preserve">ماؤهما ، وخرجت هاجر ، فصعدت على الصفا ، ثمّ أقبلت راجعة إلى </w:t>
      </w:r>
      <w:r w:rsidR="00EB7E7D">
        <w:rPr>
          <w:rtl/>
        </w:rPr>
        <w:br/>
      </w:r>
      <w:r w:rsidRPr="006216AF">
        <w:rPr>
          <w:rtl/>
        </w:rPr>
        <w:t xml:space="preserve">إسماعيل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فإذا عقبه يفحص في الماء ، فجمعته ، ولو تركته </w:t>
      </w:r>
      <w:r w:rsidR="00EB7E7D">
        <w:rPr>
          <w:rtl/>
        </w:rPr>
        <w:br/>
      </w:r>
      <w:r w:rsidRPr="006216AF">
        <w:rPr>
          <w:rtl/>
        </w:rPr>
        <w:t>لساح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الحديث طول ، وقد جعل الله ما يوافق ذلك للرضا عليّ بن </w:t>
      </w:r>
      <w:r w:rsidR="00EB7E7D">
        <w:rPr>
          <w:rtl/>
        </w:rPr>
        <w:br/>
      </w:r>
      <w:r w:rsidRPr="006216AF">
        <w:rPr>
          <w:rtl/>
        </w:rPr>
        <w:t xml:space="preserve">موسى </w:t>
      </w:r>
      <w:r w:rsidR="00276CED">
        <w:rPr>
          <w:rtl/>
        </w:rPr>
        <w:t>عليهما السلام</w:t>
      </w:r>
      <w:r w:rsidR="00410A32">
        <w:rPr>
          <w:rtl/>
        </w:rPr>
        <w:t xml:space="preserve"> .</w:t>
      </w:r>
    </w:p>
    <w:p w:rsidR="00CD7CD9" w:rsidRDefault="005F4626" w:rsidP="00CD7CD9">
      <w:pPr>
        <w:rPr>
          <w:rStyle w:val="rfdLineChar"/>
        </w:rPr>
      </w:pPr>
      <w:r w:rsidRPr="006216AF">
        <w:rPr>
          <w:rtl/>
        </w:rPr>
        <w:t>137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CD7CD9">
        <w:rPr>
          <w:rFonts w:hint="cs"/>
          <w:rtl/>
        </w:rPr>
        <w:t xml:space="preserve"> </w:t>
      </w:r>
      <w:r>
        <w:rPr>
          <w:rtl/>
        </w:rPr>
        <w:t>ـ</w:t>
      </w:r>
      <w:r w:rsidR="00CD7CD9">
        <w:rPr>
          <w:rFonts w:hint="cs"/>
          <w:rtl/>
        </w:rPr>
        <w:t xml:space="preserve"> </w:t>
      </w:r>
      <w:r w:rsidRPr="006216AF">
        <w:rPr>
          <w:rtl/>
        </w:rPr>
        <w:t xml:space="preserve">وهو ما حدّث به أبو الصلت عبد السلام بن صالح </w:t>
      </w:r>
      <w:r w:rsidR="00EB7E7D">
        <w:rPr>
          <w:rtl/>
        </w:rPr>
        <w:br/>
      </w:r>
      <w:r w:rsidRPr="006216AF">
        <w:rPr>
          <w:rtl/>
        </w:rPr>
        <w:t xml:space="preserve">الهروي الفقيه ، قال : لمّا خرج عليّ بن موسى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</w:t>
      </w:r>
      <w:r w:rsidR="00EB7E7D">
        <w:rPr>
          <w:rtl/>
        </w:rPr>
        <w:br/>
      </w:r>
      <w:r w:rsidRPr="006216AF">
        <w:rPr>
          <w:rtl/>
        </w:rPr>
        <w:t>نيسابور يريد المأمون ، فبلغ قرب القرية الحمراء قيل له : يا ابن رسول</w:t>
      </w:r>
      <w:r w:rsidR="00CD7CD9">
        <w:rPr>
          <w:rFonts w:hint="cs"/>
          <w:rtl/>
        </w:rPr>
        <w:t xml:space="preserve"> </w:t>
      </w:r>
      <w:r w:rsidR="00CD7CD9">
        <w:rPr>
          <w:rtl/>
        </w:rPr>
        <w:br/>
      </w:r>
      <w:r w:rsidR="00CD7CD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CD7CD9">
      <w:pPr>
        <w:pStyle w:val="rfdFootnote0"/>
        <w:rPr>
          <w:rtl/>
        </w:rPr>
      </w:pPr>
      <w:r w:rsidRPr="006216AF">
        <w:rPr>
          <w:rtl/>
        </w:rPr>
        <w:t>1</w:t>
      </w:r>
      <w:r w:rsidR="00CD7CD9">
        <w:rPr>
          <w:rFonts w:hint="cs"/>
          <w:rtl/>
        </w:rPr>
        <w:t xml:space="preserve"> </w:t>
      </w:r>
      <w:r>
        <w:rPr>
          <w:rtl/>
        </w:rPr>
        <w:t>ـ</w:t>
      </w:r>
      <w:r w:rsidR="00CD7CD9">
        <w:rPr>
          <w:rFonts w:hint="cs"/>
          <w:rtl/>
        </w:rPr>
        <w:t xml:space="preserve"> </w:t>
      </w:r>
      <w:r w:rsidRPr="006216AF">
        <w:rPr>
          <w:rtl/>
        </w:rPr>
        <w:t>قصص الأنبياء للراوندي : 110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107 ، تفسير علي بن إبراهيم القمي </w:t>
      </w:r>
      <w:r w:rsidR="00EB7E7D">
        <w:rPr>
          <w:rtl/>
        </w:rPr>
        <w:br/>
      </w:r>
      <w:r w:rsidRPr="006216AF">
        <w:rPr>
          <w:rtl/>
        </w:rPr>
        <w:t>1 : 16 نحوه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136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10A32">
        <w:rPr>
          <w:rtl/>
        </w:rPr>
        <w:t xml:space="preserve"> .</w:t>
      </w:r>
    </w:p>
    <w:p w:rsidR="005F4626" w:rsidRPr="006216AF" w:rsidRDefault="005F4626" w:rsidP="00F97FA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الله قد زالت الشمس أو لا تصلي</w:t>
      </w:r>
      <w:r w:rsidR="00F97FAC">
        <w:rPr>
          <w:rFonts w:hint="cs"/>
          <w:rtl/>
        </w:rPr>
        <w:t xml:space="preserve"> </w:t>
      </w:r>
      <w:r w:rsidR="00DD50E3">
        <w:rPr>
          <w:rtl/>
        </w:rPr>
        <w:t>؟</w:t>
      </w:r>
      <w:r w:rsidRPr="006216AF">
        <w:rPr>
          <w:rtl/>
        </w:rPr>
        <w:t xml:space="preserve"> فنزل وقال : </w:t>
      </w:r>
      <w:r w:rsidR="009F08E4" w:rsidRPr="006216AF">
        <w:rPr>
          <w:rtl/>
        </w:rPr>
        <w:t>«</w:t>
      </w:r>
      <w:r w:rsidR="00711C4C">
        <w:rPr>
          <w:rtl/>
        </w:rPr>
        <w:t>إ</w:t>
      </w:r>
      <w:r w:rsidRPr="006216AF">
        <w:rPr>
          <w:rtl/>
        </w:rPr>
        <w:t>ئتوني بماء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فقيل له :</w:t>
      </w:r>
      <w:r w:rsidR="00C73DAB">
        <w:rPr>
          <w:rtl/>
        </w:rPr>
        <w:t xml:space="preserve"> </w:t>
      </w:r>
      <w:r w:rsidR="00EB7E7D">
        <w:rPr>
          <w:rtl/>
        </w:rPr>
        <w:br/>
      </w:r>
      <w:r w:rsidRPr="006216AF">
        <w:rPr>
          <w:rtl/>
        </w:rPr>
        <w:t>ما معنا ماء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فبحث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الأرض بيده فنبع من الأرض الماء فأخذ ما </w:t>
      </w:r>
      <w:r w:rsidR="00EB7E7D">
        <w:rPr>
          <w:rtl/>
        </w:rPr>
        <w:br/>
      </w:r>
      <w:r w:rsidRPr="006216AF">
        <w:rPr>
          <w:rtl/>
        </w:rPr>
        <w:t>توضّ</w:t>
      </w:r>
      <w:r w:rsidR="00711C4C">
        <w:rPr>
          <w:rtl/>
        </w:rPr>
        <w:t>َ</w:t>
      </w:r>
      <w:r w:rsidRPr="006216AF">
        <w:rPr>
          <w:rtl/>
        </w:rPr>
        <w:t>أ به هو ومن معه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والماء باق إلى يومنا هذا ، ويقال للمنبع </w:t>
      </w:r>
      <w:r w:rsidR="009F08E4" w:rsidRPr="006216AF">
        <w:rPr>
          <w:rtl/>
        </w:rPr>
        <w:t>«</w:t>
      </w:r>
      <w:r w:rsidRPr="006216AF">
        <w:rPr>
          <w:rtl/>
        </w:rPr>
        <w:t>عين الرضا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وإنّ </w:t>
      </w:r>
      <w:r w:rsidR="00EB7E7D">
        <w:rPr>
          <w:rtl/>
        </w:rPr>
        <w:br/>
      </w:r>
      <w:r w:rsidRPr="006216AF">
        <w:rPr>
          <w:rtl/>
        </w:rPr>
        <w:t>إنسانا</w:t>
      </w:r>
      <w:r w:rsidR="005766D8">
        <w:rPr>
          <w:rtl/>
        </w:rPr>
        <w:t>ً</w:t>
      </w:r>
      <w:r w:rsidRPr="006216AF">
        <w:rPr>
          <w:rtl/>
        </w:rPr>
        <w:t xml:space="preserve"> حفر المنبع ليجري الماء ، ويتخذ عليه مزرعة ، فذهب الماء </w:t>
      </w:r>
      <w:r w:rsidR="00EB7E7D">
        <w:rPr>
          <w:rtl/>
        </w:rPr>
        <w:br/>
      </w:r>
      <w:r w:rsidRPr="006216AF">
        <w:rPr>
          <w:rtl/>
        </w:rPr>
        <w:t>وانقطع مدّ</w:t>
      </w:r>
      <w:r w:rsidR="00711C4C">
        <w:rPr>
          <w:rtl/>
        </w:rPr>
        <w:t>َ</w:t>
      </w:r>
      <w:r w:rsidRPr="006216AF">
        <w:rPr>
          <w:rtl/>
        </w:rPr>
        <w:t>ة ، ثمّ أهيل التراب فيه ، فعاد الماء ، والموضع مشهور</w:t>
      </w:r>
      <w:r w:rsidR="00410A32">
        <w:rPr>
          <w:rtl/>
        </w:rPr>
        <w:t xml:space="preserve"> .</w:t>
      </w:r>
    </w:p>
    <w:p w:rsidR="005F4626" w:rsidRPr="006216AF" w:rsidRDefault="005F4626" w:rsidP="005766D8">
      <w:pPr>
        <w:rPr>
          <w:rtl/>
        </w:rPr>
      </w:pPr>
      <w:r w:rsidRPr="006216AF">
        <w:rPr>
          <w:rtl/>
        </w:rPr>
        <w:t xml:space="preserve">وأما فضيلة إسماعيل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فهو ما نبّه عليه الله تعالى من </w:t>
      </w:r>
      <w:r w:rsidR="00EB7E7D">
        <w:rPr>
          <w:rtl/>
        </w:rPr>
        <w:br/>
      </w:r>
      <w:r w:rsidRPr="006216AF">
        <w:rPr>
          <w:rtl/>
        </w:rPr>
        <w:t xml:space="preserve">قوة يقينه ، وتسليمه لأمر الله تعالى ، والانقياد لحكمه ، والصبر على ما </w:t>
      </w:r>
      <w:r w:rsidR="00EB7E7D">
        <w:rPr>
          <w:rtl/>
        </w:rPr>
        <w:br/>
      </w:r>
      <w:r w:rsidRPr="006216AF">
        <w:rPr>
          <w:rtl/>
        </w:rPr>
        <w:t xml:space="preserve">ابتلاه به من الذبح ، وعظيم المحنة ، وشديد البلوى ، كما قال الله </w:t>
      </w:r>
      <w:r w:rsidR="00EB7E7D">
        <w:rPr>
          <w:rtl/>
        </w:rPr>
        <w:br/>
      </w:r>
      <w:r w:rsidRPr="006216AF">
        <w:rPr>
          <w:rtl/>
        </w:rPr>
        <w:t xml:space="preserve">تعالى : </w:t>
      </w:r>
      <w:r w:rsidRPr="006216AF">
        <w:rPr>
          <w:rStyle w:val="rfdAlaem"/>
          <w:rtl/>
        </w:rPr>
        <w:t>(</w:t>
      </w:r>
      <w:r w:rsidR="005766D8" w:rsidRPr="005766D8">
        <w:rPr>
          <w:rStyle w:val="rfdAie"/>
          <w:rtl/>
        </w:rPr>
        <w:t xml:space="preserve"> إِنِّي أَرَىٰ فِي الْمَنَامِ أَنِّي أَذْبَحُكَ فَانظُرْ مَاذَا تَرَىٰ قَالَ يَا أَبَتِ </w:t>
      </w:r>
      <w:r w:rsidR="005766D8">
        <w:rPr>
          <w:rStyle w:val="rfdAie"/>
          <w:rtl/>
        </w:rPr>
        <w:br/>
      </w:r>
      <w:r w:rsidR="005766D8" w:rsidRPr="005766D8">
        <w:rPr>
          <w:rStyle w:val="rfdAie"/>
          <w:rtl/>
        </w:rPr>
        <w:t>افْعَلْ مَا تُؤْمَرُ سَتَجِدُنِي إِن شَاءَ اللَّـهُ مِنَ الصَّابِرِينَ</w:t>
      </w:r>
      <w:r w:rsidRPr="005766D8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8D6EA0">
      <w:pPr>
        <w:rPr>
          <w:rtl/>
        </w:rPr>
      </w:pPr>
      <w:r w:rsidRPr="006216AF">
        <w:rPr>
          <w:rtl/>
        </w:rPr>
        <w:t xml:space="preserve">وقد وقع لعليّ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مثل ذلك ، حين أمر الله تبارك وتعالى </w:t>
      </w:r>
      <w:r w:rsidR="00EB7E7D">
        <w:rPr>
          <w:rtl/>
        </w:rPr>
        <w:br/>
      </w:r>
      <w:r w:rsidRPr="006216AF">
        <w:rPr>
          <w:rtl/>
        </w:rPr>
        <w:t xml:space="preserve">نبيّه </w:t>
      </w:r>
      <w:r w:rsidR="00470C8A">
        <w:rPr>
          <w:rtl/>
        </w:rPr>
        <w:t>(ص)</w:t>
      </w:r>
      <w:r w:rsidRPr="006216AF">
        <w:rPr>
          <w:rtl/>
        </w:rPr>
        <w:t xml:space="preserve"> بالخروج من مسقط رأسه ، مهاجرا</w:t>
      </w:r>
      <w:r w:rsidR="00711C4C">
        <w:rPr>
          <w:rtl/>
        </w:rPr>
        <w:t>ً</w:t>
      </w:r>
      <w:r w:rsidRPr="006216AF">
        <w:rPr>
          <w:rtl/>
        </w:rPr>
        <w:t xml:space="preserve"> إلى المدينة ، إذ لم يبق </w:t>
      </w:r>
      <w:r w:rsidR="00EB7E7D">
        <w:rPr>
          <w:rtl/>
        </w:rPr>
        <w:br/>
      </w:r>
      <w:r w:rsidRPr="006216AF">
        <w:rPr>
          <w:rtl/>
        </w:rPr>
        <w:t xml:space="preserve">بها ناصر ، وقد تألب المشركون عليه واجتمعوا ، وصارت كلمتهم واحدة </w:t>
      </w:r>
      <w:r w:rsidR="00EB7E7D">
        <w:rPr>
          <w:rtl/>
        </w:rPr>
        <w:br/>
      </w:r>
      <w:r w:rsidRPr="006216AF">
        <w:rPr>
          <w:rtl/>
        </w:rPr>
        <w:t xml:space="preserve">على ذلك ، وأمره الله تعالى أن يلتمس من ينام مكانه ، ويقوم مقامه ، </w:t>
      </w:r>
      <w:r w:rsidR="00EB7E7D">
        <w:rPr>
          <w:rtl/>
        </w:rPr>
        <w:br/>
      </w:r>
      <w:r w:rsidRPr="006216AF">
        <w:rPr>
          <w:rtl/>
        </w:rPr>
        <w:t xml:space="preserve">ويعرض للأعداء نحره ، وللبلاء صدره ، ليدفع به عن نفسه مضرّة </w:t>
      </w:r>
      <w:r w:rsidR="00EB7E7D">
        <w:rPr>
          <w:rtl/>
        </w:rPr>
        <w:br/>
      </w:r>
      <w:r w:rsidRPr="006216AF">
        <w:rPr>
          <w:rtl/>
        </w:rPr>
        <w:t xml:space="preserve">البوار ، ومعرّة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الكفار ، فذكر </w:t>
      </w:r>
      <w:r w:rsidR="00470C8A">
        <w:rPr>
          <w:rtl/>
        </w:rPr>
        <w:t>(ص)</w:t>
      </w:r>
      <w:r w:rsidRPr="006216AF">
        <w:rPr>
          <w:rtl/>
        </w:rPr>
        <w:t xml:space="preserve"> ذلك لعليّ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فهشّ </w:t>
      </w:r>
      <w:r w:rsidR="00EB7E7D">
        <w:rPr>
          <w:rtl/>
        </w:rPr>
        <w:br/>
      </w:r>
      <w:r w:rsidRPr="006216AF">
        <w:rPr>
          <w:rtl/>
        </w:rPr>
        <w:t>إليه ، وما تلكأ ، وأسرع إلى الامتثال ، وتلقى بالقبول والإ</w:t>
      </w:r>
      <w:r w:rsidR="008D6EA0">
        <w:rPr>
          <w:rtl/>
        </w:rPr>
        <w:t>ِ</w:t>
      </w:r>
      <w:r w:rsidRPr="006216AF">
        <w:rPr>
          <w:rtl/>
        </w:rPr>
        <w:t xml:space="preserve">قبال عليه ، </w:t>
      </w:r>
      <w:r w:rsidR="00EB7E7D">
        <w:rPr>
          <w:rtl/>
        </w:rPr>
        <w:br/>
      </w:r>
      <w:r w:rsidRPr="006216AF">
        <w:rPr>
          <w:rtl/>
        </w:rPr>
        <w:t xml:space="preserve">ونام على الفراش غير مكترث ، وتعرض للأعداء والقتل غير محتفل ، </w:t>
      </w:r>
      <w:r w:rsidR="00EB7E7D">
        <w:rPr>
          <w:rtl/>
        </w:rPr>
        <w:br/>
      </w:r>
      <w:r w:rsidRPr="006216AF">
        <w:rPr>
          <w:rtl/>
        </w:rPr>
        <w:t xml:space="preserve">وقد أنزل الله تبارك وتعالى في شأنه : </w:t>
      </w:r>
      <w:r w:rsidRPr="006216AF">
        <w:rPr>
          <w:rStyle w:val="rfdAlaem"/>
          <w:rtl/>
        </w:rPr>
        <w:t>(</w:t>
      </w:r>
      <w:r w:rsidR="008D6EA0" w:rsidRPr="008D6EA0">
        <w:rPr>
          <w:rStyle w:val="rfdAie"/>
          <w:rtl/>
        </w:rPr>
        <w:t xml:space="preserve"> وَمِنَ النَّاسِ مَن يَشْرِي نَفْسَهُ </w:t>
      </w:r>
      <w:r w:rsidR="008D6EA0">
        <w:rPr>
          <w:rStyle w:val="rfdAie"/>
          <w:rtl/>
        </w:rPr>
        <w:br/>
      </w:r>
      <w:r w:rsidR="008D6EA0" w:rsidRPr="008D6EA0">
        <w:rPr>
          <w:rStyle w:val="rfdAie"/>
          <w:rtl/>
        </w:rPr>
        <w:t>ابْتِغَاءَ مَرْضَاتِ اللَّـهِ وَاللَّـهُ رَءُوفٌ بِالْعِبَادِ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8C3361" w:rsidRPr="008C3361" w:rsidRDefault="008C3361" w:rsidP="008C3361">
      <w:pPr>
        <w:pStyle w:val="rfdLine"/>
      </w:pPr>
      <w:r w:rsidRPr="008C3361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الصافات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102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: معركة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سورة البقرة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207</w:t>
      </w:r>
      <w:r w:rsidR="00410A32">
        <w:rPr>
          <w:rStyle w:val="rfdFootnote"/>
          <w:rtl/>
        </w:rPr>
        <w:t xml:space="preserve"> .</w:t>
      </w:r>
    </w:p>
    <w:p w:rsidR="00C73DAB" w:rsidRDefault="005F4626" w:rsidP="002D0DC1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C73DAB" w:rsidRPr="00DF5C80" w:rsidRDefault="005F4626" w:rsidP="002D0DC1">
      <w:pPr>
        <w:pStyle w:val="Heading2Center"/>
        <w:rPr>
          <w:rtl/>
        </w:rPr>
      </w:pPr>
      <w:r w:rsidRPr="00DF5C80">
        <w:rPr>
          <w:rtl/>
        </w:rPr>
        <w:t>في ذكر آيات يوسف</w:t>
      </w:r>
    </w:p>
    <w:p w:rsidR="005F4626" w:rsidRPr="00DF5C80" w:rsidRDefault="005F4626" w:rsidP="002D0DC1">
      <w:pPr>
        <w:pStyle w:val="rfdCenterBold2"/>
        <w:rPr>
          <w:rtl/>
        </w:rPr>
      </w:pPr>
      <w:r w:rsidRPr="00DF5C80">
        <w:rPr>
          <w:rtl/>
        </w:rPr>
        <w:t>وفيه : حديثان</w:t>
      </w:r>
    </w:p>
    <w:p w:rsidR="005F4626" w:rsidRPr="006216AF" w:rsidRDefault="005F4626" w:rsidP="00FE51BF">
      <w:pPr>
        <w:rPr>
          <w:rtl/>
        </w:rPr>
      </w:pPr>
      <w:r w:rsidRPr="006216AF">
        <w:rPr>
          <w:rtl/>
        </w:rPr>
        <w:t xml:space="preserve">إنّ الله سبحانه وتعالى قد ذكر للصديق يوسف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</w:t>
      </w:r>
      <w:r w:rsidR="00EB7E7D">
        <w:rPr>
          <w:rtl/>
        </w:rPr>
        <w:br/>
      </w:r>
      <w:r w:rsidRPr="006216AF">
        <w:rPr>
          <w:rtl/>
        </w:rPr>
        <w:t xml:space="preserve">القرآن آية واحدة ، وهي قوله تعالى : </w:t>
      </w:r>
      <w:r w:rsidRPr="006216AF">
        <w:rPr>
          <w:rStyle w:val="rfdAlaem"/>
          <w:rtl/>
        </w:rPr>
        <w:t>(</w:t>
      </w:r>
      <w:r w:rsidR="00FE51BF" w:rsidRPr="00FE51BF">
        <w:rPr>
          <w:rStyle w:val="rfdAie"/>
          <w:rtl/>
        </w:rPr>
        <w:t xml:space="preserve"> قَالَ هِيَ رَاوَدَتْنِي عَن نَّفْسِي </w:t>
      </w:r>
      <w:r w:rsidR="00FE51BF">
        <w:rPr>
          <w:rStyle w:val="rfdAie"/>
          <w:rtl/>
        </w:rPr>
        <w:br/>
      </w:r>
      <w:r w:rsidR="00FE51BF" w:rsidRPr="00FE51BF">
        <w:rPr>
          <w:rStyle w:val="rfdAie"/>
          <w:rtl/>
        </w:rPr>
        <w:t xml:space="preserve">وَشَهِدَ شَاهِدٌ مِّنْ أَهْلِهَا إِن كَانَ قَمِيصُهُ قُدَّ مِن قُبُلٍ فَصَدَقَتْ وَهُوَ مِنَ </w:t>
      </w:r>
      <w:r w:rsidR="00FE51BF">
        <w:rPr>
          <w:rStyle w:val="rfdAie"/>
          <w:rtl/>
        </w:rPr>
        <w:br/>
      </w:r>
      <w:r w:rsidR="00FE51BF" w:rsidRPr="00FE51BF">
        <w:rPr>
          <w:rStyle w:val="rfdAie"/>
          <w:rtl/>
        </w:rPr>
        <w:t>الْكَاذِبِينَ</w:t>
      </w:r>
      <w:r w:rsidR="00FE51BF">
        <w:rPr>
          <w:rStyle w:val="rfdAie"/>
          <w:rtl/>
        </w:rPr>
        <w:t xml:space="preserve"> *</w:t>
      </w:r>
      <w:r w:rsidR="00FE51BF" w:rsidRPr="00FE51BF">
        <w:rPr>
          <w:rStyle w:val="rfdAie"/>
          <w:rtl/>
        </w:rPr>
        <w:t xml:space="preserve"> وَإِن كَانَ قَمِيصُهُ قُدَّ مِن دُبُرٍ فَكَذَبَتْ وَهُوَ مِنَ الصَّادِقِينَ</w:t>
      </w:r>
      <w:r w:rsidRPr="00FE51B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403783">
      <w:pPr>
        <w:rPr>
          <w:rtl/>
        </w:rPr>
      </w:pPr>
      <w:r w:rsidRPr="006216AF">
        <w:rPr>
          <w:rtl/>
        </w:rPr>
        <w:t xml:space="preserve">وسبب ذلك أنّ العزيز لمّا دخل داره ، وقد راودت امرأته يوسف </w:t>
      </w:r>
      <w:r w:rsidR="00EB7E7D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عن نفسه ، ولم يجبها إلى ما التمست ، وقد تعلّقت به :</w:t>
      </w:r>
      <w:r w:rsidR="00C73DAB">
        <w:rPr>
          <w:rtl/>
        </w:rPr>
        <w:t xml:space="preserve"> </w:t>
      </w:r>
      <w:r w:rsidR="00EB7E7D">
        <w:rPr>
          <w:rtl/>
        </w:rPr>
        <w:br/>
      </w:r>
      <w:r w:rsidRPr="006216AF">
        <w:rPr>
          <w:rStyle w:val="rfdAlaem"/>
          <w:rtl/>
        </w:rPr>
        <w:t>(</w:t>
      </w:r>
      <w:r w:rsidR="00FE51BF" w:rsidRPr="00FE51BF">
        <w:rPr>
          <w:rStyle w:val="rfdAie"/>
          <w:rtl/>
        </w:rPr>
        <w:t xml:space="preserve"> قَالَتْ مَا جَزَاءُ مَنْ أَرَادَ بِأَهْلِكَ سُوءًا إِلَّا أَن يُسْجَنَ أَوْ عَذَابٌ أَلِيمٌ</w:t>
      </w:r>
      <w:r w:rsidRPr="00FE51B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EB7E7D" w:rsidRPr="00EB7E7D">
        <w:rPr>
          <w:rtl/>
        </w:rPr>
        <w:t xml:space="preserve"> </w:t>
      </w:r>
      <w:r w:rsidR="00EB7E7D">
        <w:rPr>
          <w:rtl/>
        </w:rPr>
        <w:br/>
      </w:r>
      <w:r w:rsidRPr="006216AF">
        <w:rPr>
          <w:rtl/>
        </w:rPr>
        <w:t xml:space="preserve">وقال يوسف : </w:t>
      </w:r>
      <w:r w:rsidRPr="006216AF">
        <w:rPr>
          <w:rStyle w:val="rfdAlaem"/>
          <w:rtl/>
        </w:rPr>
        <w:t>(</w:t>
      </w:r>
      <w:r w:rsidR="00403783" w:rsidRPr="00403783">
        <w:rPr>
          <w:rStyle w:val="rfdAie"/>
          <w:rtl/>
        </w:rPr>
        <w:t xml:space="preserve"> هِيَ رَاوَدَتْنِي عَن نَّفْسِي</w:t>
      </w:r>
      <w:r w:rsidRPr="00403783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وكان هناك مهد فيه طفل رضيع ، فسأله يوسف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EB7E7D">
        <w:rPr>
          <w:rtl/>
        </w:rPr>
        <w:br/>
      </w:r>
      <w:r w:rsidRPr="006216AF">
        <w:rPr>
          <w:rtl/>
        </w:rPr>
        <w:t>فشهد له بما ذكره الله تعالى في كتابه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أعطى الله تعالى عليّ بن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ما يزيد على </w:t>
      </w:r>
      <w:r w:rsidR="00EB7E7D">
        <w:rPr>
          <w:rtl/>
        </w:rPr>
        <w:br/>
      </w:r>
      <w:r w:rsidRPr="006216AF">
        <w:rPr>
          <w:rtl/>
        </w:rPr>
        <w:t>ذلك :</w:t>
      </w:r>
    </w:p>
    <w:p w:rsidR="008C3361" w:rsidRPr="008C3361" w:rsidRDefault="008C3361" w:rsidP="008C3361">
      <w:pPr>
        <w:pStyle w:val="rfdLine"/>
      </w:pPr>
      <w:r w:rsidRPr="008C3361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يوسف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الآيتان : 26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يوسف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سورة يوسف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C3361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138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8C3361">
        <w:rPr>
          <w:rFonts w:hint="cs"/>
          <w:rtl/>
        </w:rPr>
        <w:t xml:space="preserve"> </w:t>
      </w:r>
      <w:r>
        <w:rPr>
          <w:rtl/>
        </w:rPr>
        <w:t>ـ</w:t>
      </w:r>
      <w:r w:rsidR="008C3361">
        <w:rPr>
          <w:rFonts w:hint="cs"/>
          <w:rtl/>
        </w:rPr>
        <w:t xml:space="preserve"> </w:t>
      </w:r>
      <w:r w:rsidRPr="006216AF">
        <w:rPr>
          <w:rtl/>
        </w:rPr>
        <w:t xml:space="preserve">وهو ما روى عمّار الساباطي ، قال : سمعت أبا جعفر </w:t>
      </w:r>
      <w:r w:rsidR="00EB7E7D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أنّه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لمّا قتل الحسين بن 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وأقبل </w:t>
      </w:r>
      <w:r w:rsidR="00EB7E7D">
        <w:rPr>
          <w:rtl/>
        </w:rPr>
        <w:br/>
      </w:r>
      <w:r w:rsidRPr="006216AF">
        <w:rPr>
          <w:rtl/>
        </w:rPr>
        <w:t xml:space="preserve">محمّد بن الحنفية إلى عليّ بن الحسين بن عليّ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وقال :</w:t>
      </w:r>
      <w:r w:rsidR="00C73DAB">
        <w:rPr>
          <w:rtl/>
        </w:rPr>
        <w:t xml:space="preserve"> </w:t>
      </w:r>
      <w:r w:rsidR="00E16F4B">
        <w:rPr>
          <w:rtl/>
        </w:rPr>
        <w:br/>
      </w:r>
      <w:r w:rsidRPr="006216AF">
        <w:rPr>
          <w:rtl/>
        </w:rPr>
        <w:t>له ما الذي فضّلك عليّ</w:t>
      </w:r>
      <w:r w:rsidR="00403783">
        <w:rPr>
          <w:rtl/>
        </w:rPr>
        <w:t>َ</w:t>
      </w:r>
      <w:r w:rsidRPr="006216AF">
        <w:rPr>
          <w:rtl/>
        </w:rPr>
        <w:t xml:space="preserve"> ، وأنا أكثر رواية ، وأسن منك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كفى بالله شهيدا</w:t>
      </w:r>
      <w:r w:rsidR="00711C4C">
        <w:rPr>
          <w:rtl/>
        </w:rPr>
        <w:t>ً</w:t>
      </w:r>
      <w:r w:rsidRPr="006216AF">
        <w:rPr>
          <w:rtl/>
        </w:rPr>
        <w:t xml:space="preserve"> يا عمّ ، قال له محمّد بن الحنفية : أحلت </w:t>
      </w:r>
      <w:r w:rsidR="00E16F4B">
        <w:rPr>
          <w:rtl/>
        </w:rPr>
        <w:br/>
      </w:r>
      <w:r w:rsidRPr="006216AF">
        <w:rPr>
          <w:rtl/>
        </w:rPr>
        <w:t>على غائب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وكان في دار عليّ بن الحسين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شاة حلوب </w:t>
      </w:r>
      <w:r w:rsidR="00E16F4B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اللهم انطقها ، اللهمّ انطقها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فقالت الشاة : يا عليّ بن الحسين إنّ</w:t>
      </w:r>
      <w:r w:rsidR="00403783">
        <w:rPr>
          <w:rtl/>
        </w:rPr>
        <w:t>َ</w:t>
      </w:r>
      <w:r w:rsidRPr="006216AF">
        <w:rPr>
          <w:rtl/>
        </w:rPr>
        <w:t xml:space="preserve"> الله استودعك علمه </w:t>
      </w:r>
      <w:r w:rsidR="00E16F4B">
        <w:rPr>
          <w:rtl/>
        </w:rPr>
        <w:br/>
      </w:r>
      <w:r w:rsidRPr="006216AF">
        <w:rPr>
          <w:rtl/>
        </w:rPr>
        <w:t xml:space="preserve">ووحيه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فأمر سودة الخادمة تتخذ لي العلف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فصفق محمّد بن الحنفية على وجهه ، ثمّ قال : أدركني </w:t>
      </w:r>
      <w:r w:rsidR="00E16F4B">
        <w:rPr>
          <w:rtl/>
        </w:rPr>
        <w:br/>
      </w:r>
      <w:r w:rsidRPr="006216AF">
        <w:rPr>
          <w:rtl/>
        </w:rPr>
        <w:t>أدركني يا ابن أخي ، ثمّ ضرب بيده على كتفه فقال : اهتد هداك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403783">
      <w:pPr>
        <w:rPr>
          <w:rtl/>
        </w:rPr>
      </w:pPr>
      <w:r w:rsidRPr="006216AF">
        <w:rPr>
          <w:rtl/>
        </w:rPr>
        <w:t xml:space="preserve">وقد ذكر الله سبحانه وتعالى ليوسف </w:t>
      </w:r>
      <w:r w:rsidR="00276CED">
        <w:rPr>
          <w:rtl/>
        </w:rPr>
        <w:t>عليه السلام</w:t>
      </w:r>
      <w:r w:rsidRPr="006216AF">
        <w:rPr>
          <w:rtl/>
        </w:rPr>
        <w:t xml:space="preserve"> آية أخرى في </w:t>
      </w:r>
      <w:r w:rsidR="00E16F4B">
        <w:rPr>
          <w:rtl/>
        </w:rPr>
        <w:br/>
      </w:r>
      <w:r w:rsidRPr="006216AF">
        <w:rPr>
          <w:rtl/>
        </w:rPr>
        <w:t xml:space="preserve">كتابه بقوله : </w:t>
      </w:r>
      <w:r w:rsidRPr="006216AF">
        <w:rPr>
          <w:rStyle w:val="rfdAlaem"/>
          <w:rtl/>
        </w:rPr>
        <w:t>(</w:t>
      </w:r>
      <w:r w:rsidR="00403783" w:rsidRPr="00403783">
        <w:rPr>
          <w:rStyle w:val="rfdAie"/>
          <w:rtl/>
        </w:rPr>
        <w:t xml:space="preserve"> فَلَمَّا ذَهَبُوا بِهِ وَأَجْمَعُوا أَن يَجْعَلُوهُ فِي غَيَابَتِ الْجُبِّ </w:t>
      </w:r>
      <w:r w:rsidR="00403783">
        <w:rPr>
          <w:rStyle w:val="rfdAie"/>
          <w:rtl/>
        </w:rPr>
        <w:br/>
      </w:r>
      <w:r w:rsidR="00403783" w:rsidRPr="00403783">
        <w:rPr>
          <w:rStyle w:val="rfdAie"/>
          <w:rtl/>
        </w:rPr>
        <w:t>وَأَوْحَيْنَا إِلَيْهِ لَتُنَبِّئَنَّهُم بِأَمْرِهِمْ هَـٰذَا وَهُمْ لَا يَشْعُرُونَ</w:t>
      </w:r>
      <w:r w:rsidRPr="00403783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فلمّا ألقوه في </w:t>
      </w:r>
      <w:r w:rsidR="00E16F4B">
        <w:rPr>
          <w:rtl/>
        </w:rPr>
        <w:br/>
      </w:r>
      <w:r w:rsidRPr="006216AF">
        <w:rPr>
          <w:rtl/>
        </w:rPr>
        <w:t>غيابت الجبّ ، وقّ</w:t>
      </w:r>
      <w:r w:rsidR="00403783">
        <w:rPr>
          <w:rtl/>
        </w:rPr>
        <w:t>َ</w:t>
      </w:r>
      <w:r w:rsidRPr="006216AF">
        <w:rPr>
          <w:rtl/>
        </w:rPr>
        <w:t xml:space="preserve">اه الله تعالى سوء صنيعهم ، وحفظه من الردى ، وجنبه </w:t>
      </w:r>
      <w:r w:rsidR="00E16F4B">
        <w:rPr>
          <w:rtl/>
        </w:rPr>
        <w:br/>
      </w:r>
      <w:r w:rsidRPr="006216AF">
        <w:rPr>
          <w:rtl/>
        </w:rPr>
        <w:t xml:space="preserve">الأذى ، بحيث لم ينله ألم ، ولم تزل به قدم ، ولم يصبه نصب ، ولم </w:t>
      </w:r>
      <w:r w:rsidR="00E16F4B">
        <w:rPr>
          <w:rtl/>
        </w:rPr>
        <w:br/>
      </w:r>
      <w:r w:rsidRPr="006216AF">
        <w:rPr>
          <w:rtl/>
        </w:rPr>
        <w:t xml:space="preserve">ينبه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وصب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وقد أكرم الله تعالى الباقر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بما يوازي ذلك </w:t>
      </w:r>
      <w:r w:rsidR="00E16F4B">
        <w:rPr>
          <w:rtl/>
        </w:rPr>
        <w:br/>
      </w:r>
      <w:r w:rsidRPr="006216AF">
        <w:rPr>
          <w:rtl/>
        </w:rPr>
        <w:t>ويضاهيه :</w:t>
      </w:r>
    </w:p>
    <w:p w:rsidR="008C3361" w:rsidRPr="008C3361" w:rsidRDefault="008C3361" w:rsidP="008C3361">
      <w:pPr>
        <w:pStyle w:val="rfdLine"/>
      </w:pPr>
      <w:r w:rsidRPr="008C3361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مدينة المعاجز : 322</w:t>
      </w:r>
      <w:r w:rsidR="0096323A">
        <w:rPr>
          <w:rtl/>
        </w:rPr>
        <w:t xml:space="preserve"> / </w:t>
      </w:r>
      <w:r w:rsidRPr="006216AF">
        <w:rPr>
          <w:rtl/>
        </w:rPr>
        <w:t>105 عنه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ع : ورحمته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يوسف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ي</w:t>
      </w:r>
      <w:r w:rsidR="00711C4C">
        <w:rPr>
          <w:rStyle w:val="rfdFootnote"/>
          <w:rtl/>
        </w:rPr>
        <w:t>َ</w:t>
      </w:r>
      <w:r w:rsidRPr="006216AF">
        <w:rPr>
          <w:rStyle w:val="rfdFootnote"/>
          <w:rtl/>
        </w:rPr>
        <w:t>ن</w:t>
      </w:r>
      <w:r w:rsidR="00403783">
        <w:rPr>
          <w:rStyle w:val="rfdFootnote"/>
          <w:rtl/>
        </w:rPr>
        <w:t>ِ</w:t>
      </w:r>
      <w:r w:rsidRPr="006216AF">
        <w:rPr>
          <w:rStyle w:val="rfdFootnote"/>
          <w:rtl/>
        </w:rPr>
        <w:t>ب</w:t>
      </w:r>
      <w:r w:rsidR="00403783">
        <w:rPr>
          <w:rStyle w:val="rfdFootnote"/>
          <w:rtl/>
        </w:rPr>
        <w:t>ْ</w:t>
      </w:r>
      <w:r w:rsidRPr="006216AF">
        <w:rPr>
          <w:rStyle w:val="rfdFootnote"/>
          <w:rtl/>
        </w:rPr>
        <w:t>ه</w:t>
      </w:r>
      <w:r w:rsidR="00403783">
        <w:rPr>
          <w:rStyle w:val="rfdFootnote"/>
          <w:rtl/>
        </w:rPr>
        <w:t>ُ</w:t>
      </w:r>
      <w:r w:rsidRPr="006216AF">
        <w:rPr>
          <w:rStyle w:val="rfdFootnote"/>
          <w:rtl/>
        </w:rPr>
        <w:t xml:space="preserve"> : أي يصبه ، انظر :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الصحاح 1 : 229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ع : يثنيه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الوصب : أي المرض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القاموس المحيط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وصب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142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F27AF">
      <w:pPr>
        <w:tabs>
          <w:tab w:val="right" w:pos="5811"/>
        </w:tabs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139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FF27AF">
        <w:rPr>
          <w:rFonts w:hint="cs"/>
          <w:rtl/>
        </w:rPr>
        <w:t xml:space="preserve"> </w:t>
      </w:r>
      <w:r>
        <w:rPr>
          <w:rtl/>
        </w:rPr>
        <w:t>ـ</w:t>
      </w:r>
      <w:r w:rsidR="00FF27AF">
        <w:rPr>
          <w:rFonts w:hint="cs"/>
          <w:rtl/>
        </w:rPr>
        <w:t xml:space="preserve"> </w:t>
      </w:r>
      <w:r w:rsidRPr="006216AF">
        <w:rPr>
          <w:rtl/>
        </w:rPr>
        <w:t xml:space="preserve">على ما رواه الموليني في تصنيفه في </w:t>
      </w:r>
      <w:r w:rsidR="00C24190">
        <w:rPr>
          <w:rtl/>
        </w:rPr>
        <w:t>(</w:t>
      </w:r>
      <w:r w:rsidRPr="006216AF">
        <w:rPr>
          <w:rtl/>
        </w:rPr>
        <w:t>سير الأئمة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="00E16F4B">
        <w:rPr>
          <w:rtl/>
        </w:rPr>
        <w:br/>
      </w:r>
      <w:r w:rsidRPr="006216AF">
        <w:rPr>
          <w:rtl/>
        </w:rPr>
        <w:t xml:space="preserve">بإسناده أنّ الباقر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كان صبيّ</w:t>
      </w:r>
      <w:r w:rsidR="0000652C">
        <w:rPr>
          <w:rtl/>
        </w:rPr>
        <w:t>َ</w:t>
      </w:r>
      <w:r w:rsidRPr="006216AF">
        <w:rPr>
          <w:rtl/>
        </w:rPr>
        <w:t>ا</w:t>
      </w:r>
      <w:r w:rsidR="00711C4C">
        <w:rPr>
          <w:rtl/>
        </w:rPr>
        <w:t>ً</w:t>
      </w:r>
      <w:r w:rsidRPr="006216AF">
        <w:rPr>
          <w:rtl/>
        </w:rPr>
        <w:t xml:space="preserve"> ، فجاء إلى رأس بئر في داره ، </w:t>
      </w:r>
      <w:r w:rsidR="00E16F4B">
        <w:rPr>
          <w:rtl/>
        </w:rPr>
        <w:br/>
      </w:r>
      <w:r w:rsidRPr="006216AF">
        <w:rPr>
          <w:rtl/>
        </w:rPr>
        <w:t>فوقع فيها ، فأحسّت به أمّ</w:t>
      </w:r>
      <w:r w:rsidR="0000652C">
        <w:rPr>
          <w:rtl/>
        </w:rPr>
        <w:t>ُ</w:t>
      </w:r>
      <w:r w:rsidRPr="006216AF">
        <w:rPr>
          <w:rtl/>
        </w:rPr>
        <w:t xml:space="preserve">ه ، فصاحت ، وأخبرت أباه زين العابدين </w:t>
      </w:r>
      <w:r w:rsidR="00276CED">
        <w:rPr>
          <w:rtl/>
        </w:rPr>
        <w:t xml:space="preserve">عليه </w:t>
      </w:r>
      <w:r w:rsidR="00E16F4B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وهو يصلّي ، فلم يقطع الصلاة ، ولم يخففها ، ولم يضطرب في </w:t>
      </w:r>
      <w:r w:rsidR="00E16F4B">
        <w:rPr>
          <w:rtl/>
        </w:rPr>
        <w:br/>
      </w:r>
      <w:r w:rsidRPr="006216AF">
        <w:rPr>
          <w:rtl/>
        </w:rPr>
        <w:t xml:space="preserve">صلاته ، فرجعت عنه إلى رأس البئر ، وطفقت تبكي وتنظر في البئر ، </w:t>
      </w:r>
      <w:r w:rsidR="00E16F4B">
        <w:rPr>
          <w:rtl/>
        </w:rPr>
        <w:br/>
      </w:r>
      <w:r w:rsidRPr="006216AF">
        <w:rPr>
          <w:rtl/>
        </w:rPr>
        <w:t xml:space="preserve">وتتردد ذاهبة إلى أبيه وجائية إلى البئر ، إلى أن تمكّن منها الحزن ، </w:t>
      </w:r>
      <w:r w:rsidR="00E16F4B">
        <w:rPr>
          <w:rtl/>
        </w:rPr>
        <w:br/>
      </w:r>
      <w:r w:rsidRPr="006216AF">
        <w:rPr>
          <w:rtl/>
        </w:rPr>
        <w:t xml:space="preserve">وغلب عليها الضعف ، فقالت : ما أغلظ أكبادكم يا معشر بني هاشم ، </w:t>
      </w:r>
      <w:r w:rsidR="00E16F4B">
        <w:rPr>
          <w:rtl/>
        </w:rPr>
        <w:br/>
      </w:r>
      <w:r w:rsidRPr="006216AF">
        <w:rPr>
          <w:rtl/>
        </w:rPr>
        <w:t xml:space="preserve">فلمّا سمع ذلك زين العابدين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أتمّ صلاته ، وجاء إلى </w:t>
      </w:r>
      <w:r w:rsidR="00E16F4B">
        <w:rPr>
          <w:rtl/>
        </w:rPr>
        <w:br/>
      </w:r>
      <w:r w:rsidRPr="006216AF">
        <w:rPr>
          <w:rtl/>
        </w:rPr>
        <w:t xml:space="preserve">رأس البئر ، وأدخل يده فيها ، وتناوله وأخرجه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خذيه يا ضعيفة </w:t>
      </w:r>
      <w:r w:rsidR="00E16F4B">
        <w:rPr>
          <w:rtl/>
        </w:rPr>
        <w:br/>
      </w:r>
      <w:r w:rsidRPr="006216AF">
        <w:rPr>
          <w:rtl/>
        </w:rPr>
        <w:t>اليقين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فلمّا نظرت إليه استبشرت ، وضحكت سرورا</w:t>
      </w:r>
      <w:r w:rsidR="00711C4C">
        <w:rPr>
          <w:rtl/>
        </w:rPr>
        <w:t>ً</w:t>
      </w:r>
      <w:r w:rsidRPr="006216AF">
        <w:rPr>
          <w:rtl/>
        </w:rPr>
        <w:t xml:space="preserve"> به ، ثمّ بكت من </w:t>
      </w:r>
      <w:r w:rsidR="00E16F4B">
        <w:rPr>
          <w:rtl/>
        </w:rPr>
        <w:br/>
      </w:r>
      <w:r w:rsidRPr="006216AF">
        <w:rPr>
          <w:rtl/>
        </w:rPr>
        <w:t xml:space="preserve">قوله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يا ضعيفة اليقين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ذلك آية أخرى لزين العابدين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إذ أخرجه من </w:t>
      </w:r>
      <w:r w:rsidR="00E16F4B">
        <w:rPr>
          <w:rtl/>
        </w:rPr>
        <w:br/>
      </w:r>
      <w:r w:rsidRPr="006216AF">
        <w:rPr>
          <w:rtl/>
        </w:rPr>
        <w:t>البئر العميقة من غير حبل ورشاء</w:t>
      </w:r>
      <w:r w:rsidR="00410A32">
        <w:rPr>
          <w:rtl/>
        </w:rPr>
        <w:t xml:space="preserve"> .</w:t>
      </w:r>
    </w:p>
    <w:p w:rsidR="00FF27AF" w:rsidRDefault="00FF27AF" w:rsidP="00FF27AF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FF27AF">
      <w:pPr>
        <w:pStyle w:val="rfdFootnote0"/>
        <w:rPr>
          <w:rtl/>
        </w:rPr>
      </w:pPr>
      <w:r w:rsidRPr="006216AF">
        <w:rPr>
          <w:rtl/>
        </w:rPr>
        <w:t>2</w:t>
      </w:r>
      <w:r w:rsidR="00FF27AF">
        <w:rPr>
          <w:rFonts w:hint="cs"/>
          <w:rtl/>
        </w:rPr>
        <w:t xml:space="preserve"> </w:t>
      </w:r>
      <w:r>
        <w:rPr>
          <w:rtl/>
        </w:rPr>
        <w:t>ـ</w:t>
      </w:r>
      <w:r w:rsidR="00FF27AF">
        <w:rPr>
          <w:rFonts w:hint="cs"/>
          <w:rtl/>
        </w:rPr>
        <w:t xml:space="preserve"> </w:t>
      </w:r>
      <w:r w:rsidRPr="006216AF">
        <w:rPr>
          <w:rtl/>
        </w:rPr>
        <w:t>مناقب ابن شهر</w:t>
      </w:r>
      <w:r w:rsidR="0000652C">
        <w:rPr>
          <w:rtl/>
        </w:rPr>
        <w:t>ا</w:t>
      </w:r>
      <w:r w:rsidRPr="006216AF">
        <w:rPr>
          <w:rtl/>
        </w:rPr>
        <w:t>شوب 4 : 135 ، العدد القوية : 63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82 ، باختلاف </w:t>
      </w:r>
      <w:r w:rsidR="00E16F4B">
        <w:rPr>
          <w:rtl/>
        </w:rPr>
        <w:br/>
      </w:r>
      <w:r w:rsidRPr="006216AF">
        <w:rPr>
          <w:rtl/>
        </w:rPr>
        <w:t>يسير</w:t>
      </w:r>
    </w:p>
    <w:p w:rsidR="00C73DAB" w:rsidRDefault="005F4626" w:rsidP="002D0DC1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5F4626" w:rsidRPr="0000652C" w:rsidRDefault="005F4626" w:rsidP="002D0DC1">
      <w:pPr>
        <w:pStyle w:val="Heading2Center"/>
        <w:rPr>
          <w:rtl/>
        </w:rPr>
      </w:pPr>
      <w:r w:rsidRPr="0000652C">
        <w:rPr>
          <w:rtl/>
        </w:rPr>
        <w:t>في ذكر آيات أيوب</w:t>
      </w:r>
    </w:p>
    <w:p w:rsidR="00861A4B" w:rsidRDefault="00861A4B" w:rsidP="0000652C">
      <w:pPr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</w:p>
    <w:p w:rsidR="005F4626" w:rsidRPr="006216AF" w:rsidRDefault="005F4626" w:rsidP="0000652C">
      <w:pPr>
        <w:rPr>
          <w:rtl/>
        </w:rPr>
      </w:pPr>
      <w:r w:rsidRPr="006216AF">
        <w:rPr>
          <w:rtl/>
        </w:rPr>
        <w:t xml:space="preserve">إنّ الله سبحانه وتعالى لمّا ابتلى أيوب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بما ابتلاه في </w:t>
      </w:r>
      <w:r w:rsidR="00E16F4B">
        <w:rPr>
          <w:rtl/>
        </w:rPr>
        <w:br/>
      </w:r>
      <w:r w:rsidRPr="006216AF">
        <w:rPr>
          <w:rtl/>
        </w:rPr>
        <w:t xml:space="preserve">نفسه وأهله وماله وولده ، فصبر عليه ، وسلّم لأمر ربّه تعالى ، وأثابه </w:t>
      </w:r>
      <w:r w:rsidR="00E16F4B">
        <w:rPr>
          <w:rtl/>
        </w:rPr>
        <w:br/>
      </w:r>
      <w:r w:rsidRPr="006216AF">
        <w:rPr>
          <w:rtl/>
        </w:rPr>
        <w:t xml:space="preserve">على ذلك ، وعوّضه من جميع ذلك ، وردّ عليه أهله وماله ومثلهم </w:t>
      </w:r>
      <w:r w:rsidR="00E16F4B">
        <w:rPr>
          <w:rtl/>
        </w:rPr>
        <w:br/>
      </w:r>
      <w:r w:rsidRPr="006216AF">
        <w:rPr>
          <w:rtl/>
        </w:rPr>
        <w:t>معهم ، فلمّا استكمل أيّام محنته ، صابرا</w:t>
      </w:r>
      <w:r w:rsidR="00711C4C">
        <w:rPr>
          <w:rtl/>
        </w:rPr>
        <w:t>ً</w:t>
      </w:r>
      <w:r w:rsidRPr="006216AF">
        <w:rPr>
          <w:rtl/>
        </w:rPr>
        <w:t xml:space="preserve"> على بليته </w:t>
      </w:r>
      <w:r w:rsidRPr="006216AF">
        <w:rPr>
          <w:rStyle w:val="rfdAlaem"/>
          <w:rtl/>
        </w:rPr>
        <w:t>(</w:t>
      </w:r>
      <w:r w:rsidR="0000652C" w:rsidRPr="0000652C">
        <w:rPr>
          <w:rStyle w:val="rfdAie"/>
          <w:rtl/>
        </w:rPr>
        <w:t xml:space="preserve"> نَادَىٰ رَبَّهُ</w:t>
      </w:r>
      <w:r w:rsidRPr="0000652C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="00E16F4B">
        <w:rPr>
          <w:rtl/>
        </w:rPr>
        <w:br/>
      </w:r>
      <w:r w:rsidRPr="006216AF">
        <w:rPr>
          <w:rtl/>
        </w:rPr>
        <w:t xml:space="preserve">وقال : </w:t>
      </w:r>
      <w:r w:rsidRPr="006216AF">
        <w:rPr>
          <w:rStyle w:val="rfdAlaem"/>
          <w:rtl/>
        </w:rPr>
        <w:t>(</w:t>
      </w:r>
      <w:r w:rsidR="0000652C" w:rsidRPr="0000652C">
        <w:rPr>
          <w:rStyle w:val="rfdAie"/>
          <w:rtl/>
        </w:rPr>
        <w:t xml:space="preserve"> أَنِّي مَسَّنِيَ الشَّيْطَانُ بِنُصْبٍ وَعَذَابٍ</w:t>
      </w:r>
      <w:r w:rsidRPr="0000652C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فقال تعالى : </w:t>
      </w:r>
      <w:r w:rsidRPr="006216AF">
        <w:rPr>
          <w:rStyle w:val="rfdAlaem"/>
          <w:rtl/>
        </w:rPr>
        <w:t>(</w:t>
      </w:r>
      <w:r w:rsidR="0000652C" w:rsidRPr="0000652C">
        <w:rPr>
          <w:rStyle w:val="rfdAie"/>
          <w:rtl/>
        </w:rPr>
        <w:t xml:space="preserve"> ارْكُضْ </w:t>
      </w:r>
      <w:r w:rsidR="0000652C">
        <w:rPr>
          <w:rStyle w:val="rfdAie"/>
          <w:rtl/>
        </w:rPr>
        <w:br/>
      </w:r>
      <w:r w:rsidR="0000652C" w:rsidRPr="0000652C">
        <w:rPr>
          <w:rStyle w:val="rfdAie"/>
          <w:rtl/>
        </w:rPr>
        <w:t>بِرِجْلِكَ هَـٰذَا مُغْتَسَلٌ بَارِدٌ وَشَرَابٌ</w:t>
      </w:r>
      <w:r w:rsidRPr="0000652C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وركض برجله الأرض ، وظهرت </w:t>
      </w:r>
      <w:r w:rsidR="00E16F4B">
        <w:rPr>
          <w:rtl/>
        </w:rPr>
        <w:br/>
      </w:r>
      <w:r w:rsidRPr="006216AF">
        <w:rPr>
          <w:rtl/>
        </w:rPr>
        <w:t xml:space="preserve">له منها عين ماء فاغتسل منها ، وشرب وذهب عنه ما كان يجده من </w:t>
      </w:r>
      <w:r w:rsidR="00E16F4B">
        <w:rPr>
          <w:rtl/>
        </w:rPr>
        <w:br/>
      </w:r>
      <w:r w:rsidRPr="006216AF">
        <w:rPr>
          <w:rtl/>
        </w:rPr>
        <w:t>الوجع ، ورجع إليه شبابه ، و</w:t>
      </w:r>
      <w:r w:rsidR="0000652C">
        <w:rPr>
          <w:rtl/>
        </w:rPr>
        <w:t>أ</w:t>
      </w:r>
      <w:r w:rsidRPr="006216AF">
        <w:rPr>
          <w:rtl/>
        </w:rPr>
        <w:t xml:space="preserve">تاه أهله ، ومثلهم معهم ، رحمة من ربّه عزّ </w:t>
      </w:r>
      <w:r w:rsidR="00E16F4B">
        <w:rPr>
          <w:rtl/>
        </w:rPr>
        <w:br/>
      </w:r>
      <w:r w:rsidRPr="006216AF">
        <w:rPr>
          <w:rtl/>
        </w:rPr>
        <w:t>وجلّ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وإنّ أئمتنا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قد صبروا على أذيّة كلّ جبّار عنيد ، </w:t>
      </w:r>
      <w:r w:rsidR="00E16F4B">
        <w:rPr>
          <w:rtl/>
        </w:rPr>
        <w:br/>
      </w:r>
      <w:r w:rsidRPr="006216AF">
        <w:rPr>
          <w:rtl/>
        </w:rPr>
        <w:t xml:space="preserve">وشيطان مريد ، وعلى كلّ محنة قد طار شررها ، وشديدة قد استطار </w:t>
      </w:r>
      <w:r w:rsidR="00E16F4B">
        <w:rPr>
          <w:rtl/>
        </w:rPr>
        <w:br/>
      </w:r>
      <w:r w:rsidRPr="006216AF">
        <w:rPr>
          <w:rtl/>
        </w:rPr>
        <w:t xml:space="preserve">ضررها ، فما وهنوا لما أصابهم في سبيل الله ، وما ضعفوا وما </w:t>
      </w:r>
      <w:r w:rsidR="00E16F4B">
        <w:rPr>
          <w:rtl/>
        </w:rPr>
        <w:br/>
      </w:r>
      <w:r w:rsidRPr="006216AF">
        <w:rPr>
          <w:rtl/>
        </w:rPr>
        <w:t>استكانوا ، وجعل الله لهم ما هو أزيد من ذلك وأوكد رحمة منه</w:t>
      </w:r>
      <w:r w:rsidR="00410A32">
        <w:rPr>
          <w:rtl/>
        </w:rPr>
        <w:t xml:space="preserve"> .</w:t>
      </w:r>
    </w:p>
    <w:p w:rsidR="00861A4B" w:rsidRDefault="005F4626" w:rsidP="00861A4B">
      <w:pPr>
        <w:rPr>
          <w:rStyle w:val="rfdLineChar"/>
        </w:rPr>
      </w:pPr>
      <w:r w:rsidRPr="006216AF">
        <w:rPr>
          <w:rtl/>
        </w:rPr>
        <w:t xml:space="preserve">وإنّ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لمّا قتل في سبيل الله وصبر عليه ، ولم</w:t>
      </w:r>
      <w:r w:rsidR="00861A4B">
        <w:rPr>
          <w:rFonts w:hint="cs"/>
          <w:rtl/>
        </w:rPr>
        <w:t xml:space="preserve"> </w:t>
      </w:r>
      <w:r w:rsidR="00861A4B">
        <w:rPr>
          <w:rtl/>
        </w:rPr>
        <w:br/>
      </w:r>
      <w:r w:rsidR="00861A4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ص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41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ص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42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C73DA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يبق منه غير زين العابدين عليّ بن الحسين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فبارك الله </w:t>
      </w:r>
      <w:r w:rsidR="00E16F4B">
        <w:rPr>
          <w:rtl/>
        </w:rPr>
        <w:br/>
      </w:r>
      <w:r w:rsidRPr="006216AF">
        <w:rPr>
          <w:rtl/>
        </w:rPr>
        <w:t xml:space="preserve">عليه ، وأخرج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من صلبه الأئمة الهداة ، وجعلهم حججا</w:t>
      </w:r>
      <w:r w:rsidR="00711C4C">
        <w:rPr>
          <w:rtl/>
        </w:rPr>
        <w:t>ً</w:t>
      </w:r>
      <w:r w:rsidRPr="006216AF">
        <w:rPr>
          <w:rtl/>
        </w:rPr>
        <w:t xml:space="preserve"> على بريّته </w:t>
      </w:r>
      <w:r w:rsidR="00E16F4B">
        <w:rPr>
          <w:rtl/>
        </w:rPr>
        <w:br/>
      </w:r>
      <w:r w:rsidRPr="006216AF">
        <w:rPr>
          <w:rtl/>
        </w:rPr>
        <w:t>وقادة الحق إلى جنّته ، وجعلهم نجوما</w:t>
      </w:r>
      <w:r w:rsidR="00711C4C">
        <w:rPr>
          <w:rtl/>
        </w:rPr>
        <w:t>ً</w:t>
      </w:r>
      <w:r w:rsidRPr="006216AF">
        <w:rPr>
          <w:rtl/>
        </w:rPr>
        <w:t xml:space="preserve"> زاهرة يهتدى بهم في ظلمات </w:t>
      </w:r>
      <w:r w:rsidR="00E16F4B">
        <w:rPr>
          <w:rtl/>
        </w:rPr>
        <w:br/>
      </w:r>
      <w:r w:rsidRPr="006216AF">
        <w:rPr>
          <w:rtl/>
        </w:rPr>
        <w:t xml:space="preserve">الشبهات ، إلى محجة الدين ، وجادة اليقين ، كلّما غاب منهم نجم طلع </w:t>
      </w:r>
      <w:r w:rsidR="00E16F4B">
        <w:rPr>
          <w:rtl/>
        </w:rPr>
        <w:br/>
      </w:r>
      <w:r w:rsidRPr="006216AF">
        <w:rPr>
          <w:rtl/>
        </w:rPr>
        <w:t xml:space="preserve">آخر مكانه وزيّن به زمانه ، لا ينقطع ضياؤه ولا يخمد بهاؤه ، ما بقي </w:t>
      </w:r>
      <w:r w:rsidR="00E16F4B">
        <w:rPr>
          <w:rtl/>
        </w:rPr>
        <w:br/>
      </w:r>
      <w:r w:rsidRPr="006216AF">
        <w:rPr>
          <w:rtl/>
        </w:rPr>
        <w:t>من الدنيا أثر ، ثمّ قد طبّ</w:t>
      </w:r>
      <w:r w:rsidR="00547BD7">
        <w:rPr>
          <w:rtl/>
        </w:rPr>
        <w:t>َ</w:t>
      </w:r>
      <w:r w:rsidRPr="006216AF">
        <w:rPr>
          <w:rtl/>
        </w:rPr>
        <w:t xml:space="preserve">ق الأرض من ولده بكلّ سيّد شريف ، وحلاحل </w:t>
      </w:r>
      <w:r w:rsidRPr="006216AF">
        <w:rPr>
          <w:rStyle w:val="rfdFootnotenum"/>
          <w:rtl/>
        </w:rPr>
        <w:t>(2)</w:t>
      </w:r>
      <w:r w:rsidR="00C73DAB" w:rsidRPr="00E16F4B">
        <w:rPr>
          <w:rtl/>
        </w:rPr>
        <w:t xml:space="preserve"> </w:t>
      </w:r>
      <w:r w:rsidR="00E16F4B">
        <w:rPr>
          <w:rtl/>
        </w:rPr>
        <w:br/>
      </w:r>
      <w:r w:rsidRPr="006216AF">
        <w:rPr>
          <w:rtl/>
        </w:rPr>
        <w:t xml:space="preserve">غطريف ،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قد بلغ السماء قدرا</w:t>
      </w:r>
      <w:r w:rsidR="00711C4C">
        <w:rPr>
          <w:rtl/>
        </w:rPr>
        <w:t>ً</w:t>
      </w:r>
      <w:r w:rsidRPr="006216AF">
        <w:rPr>
          <w:rtl/>
        </w:rPr>
        <w:t xml:space="preserve"> ، وحاز من مجلس الشرف صدرا</w:t>
      </w:r>
      <w:r w:rsidR="00711C4C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وأمّا رجوع الشباب إليه فقد أعطي زين العابدين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ما </w:t>
      </w:r>
      <w:r w:rsidR="00E16F4B">
        <w:rPr>
          <w:rtl/>
        </w:rPr>
        <w:br/>
      </w:r>
      <w:r w:rsidRPr="006216AF">
        <w:rPr>
          <w:rtl/>
        </w:rPr>
        <w:t xml:space="preserve">هو أفضل من ذلك ، وهو ما أوردناه في هذا الكتاب ، من نظره إلى </w:t>
      </w:r>
      <w:r w:rsidR="00E16F4B">
        <w:rPr>
          <w:rtl/>
        </w:rPr>
        <w:br/>
      </w:r>
      <w:r w:rsidRPr="006216AF">
        <w:rPr>
          <w:rtl/>
        </w:rPr>
        <w:t xml:space="preserve">حبابة الوالبية بعد ما كبرت وشاخت ، فرجع إليها الشباب في الحال ، </w:t>
      </w:r>
      <w:r w:rsidR="00E16F4B">
        <w:rPr>
          <w:rtl/>
        </w:rPr>
        <w:br/>
      </w:r>
      <w:r w:rsidRPr="006216AF">
        <w:rPr>
          <w:rtl/>
        </w:rPr>
        <w:t>وعاشت مدة مديدة</w:t>
      </w:r>
      <w:r w:rsidR="00410A32">
        <w:rPr>
          <w:rtl/>
        </w:rPr>
        <w:t xml:space="preserve"> .</w:t>
      </w:r>
    </w:p>
    <w:p w:rsidR="005F4626" w:rsidRPr="006216AF" w:rsidRDefault="005F4626" w:rsidP="00C73DAB">
      <w:pPr>
        <w:rPr>
          <w:rtl/>
        </w:rPr>
      </w:pPr>
      <w:r w:rsidRPr="006216AF">
        <w:rPr>
          <w:rtl/>
        </w:rPr>
        <w:t>وأمّا ما نبع من العين وفار منها من الماء ، ورجوع صحته إليه</w:t>
      </w:r>
      <w:r w:rsidR="00410A32">
        <w:rPr>
          <w:rtl/>
        </w:rPr>
        <w:t xml:space="preserve"> .</w:t>
      </w:r>
      <w:r w:rsidR="00C73DAB">
        <w:rPr>
          <w:rtl/>
        </w:rPr>
        <w:t xml:space="preserve"> </w:t>
      </w:r>
      <w:r w:rsidR="00E16F4B">
        <w:rPr>
          <w:rtl/>
        </w:rPr>
        <w:br/>
      </w:r>
      <w:r w:rsidRPr="006216AF">
        <w:rPr>
          <w:rtl/>
        </w:rPr>
        <w:t xml:space="preserve">فقد أوردنا في هذا الكتاب ما يزيد على ذلك من آياتهم </w:t>
      </w:r>
      <w:r w:rsidR="006D2B24">
        <w:rPr>
          <w:rtl/>
        </w:rPr>
        <w:t xml:space="preserve">عليهم </w:t>
      </w:r>
      <w:r w:rsidR="00E16F4B">
        <w:rPr>
          <w:rtl/>
        </w:rPr>
        <w:br/>
      </w:r>
      <w:r w:rsidR="006D2B24">
        <w:rPr>
          <w:rtl/>
        </w:rPr>
        <w:t>السلام</w:t>
      </w:r>
      <w:r w:rsidRPr="006216AF">
        <w:rPr>
          <w:rtl/>
        </w:rPr>
        <w:t xml:space="preserve"> ، من خروج الماء من الحجر ، ومن إشارتهم إلى المريض حتّى </w:t>
      </w:r>
      <w:r w:rsidR="00E16F4B">
        <w:rPr>
          <w:rtl/>
        </w:rPr>
        <w:br/>
      </w:r>
      <w:r w:rsidRPr="006216AF">
        <w:rPr>
          <w:rtl/>
        </w:rPr>
        <w:t xml:space="preserve">ذهب عنه المرض ورجع إليه الصحّة ، على ما سنفصّل ذلك في </w:t>
      </w:r>
      <w:r w:rsidR="00E16F4B">
        <w:rPr>
          <w:rtl/>
        </w:rPr>
        <w:br/>
      </w:r>
      <w:r w:rsidRPr="006216AF">
        <w:rPr>
          <w:rtl/>
        </w:rPr>
        <w:t>موضعه إن شاء الله تعالى</w:t>
      </w:r>
      <w:r w:rsidR="00410A32">
        <w:rPr>
          <w:rtl/>
        </w:rPr>
        <w:t xml:space="preserve"> .</w:t>
      </w:r>
    </w:p>
    <w:p w:rsidR="00861A4B" w:rsidRDefault="00861A4B" w:rsidP="00861A4B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وجعل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الحلاحل : السيد الشجاع أو الضخم الكثير المروءة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القاموس المحيط </w:t>
      </w:r>
      <w:r w:rsidR="00E16F4B">
        <w:rPr>
          <w:rStyle w:val="rfdFootnote"/>
          <w:rtl/>
        </w:rPr>
        <w:br/>
      </w:r>
      <w:r w:rsidRPr="006216AF">
        <w:rPr>
          <w:rStyle w:val="rfdFootnote"/>
          <w:rtl/>
        </w:rPr>
        <w:t>3 : 371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الغطريف : السيّد السخي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غطرف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106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C73DAB" w:rsidRDefault="005F4626" w:rsidP="002D0DC1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7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C73DAB" w:rsidRPr="009C300C" w:rsidRDefault="005F4626" w:rsidP="002D0DC1">
      <w:pPr>
        <w:pStyle w:val="Heading2Center"/>
        <w:rPr>
          <w:rtl/>
        </w:rPr>
      </w:pPr>
      <w:r w:rsidRPr="009C300C">
        <w:rPr>
          <w:rtl/>
        </w:rPr>
        <w:t>في بيان آيات كليم الله موسى</w:t>
      </w:r>
    </w:p>
    <w:p w:rsidR="005F4626" w:rsidRPr="009C300C" w:rsidRDefault="005F4626" w:rsidP="002D0DC1">
      <w:pPr>
        <w:pStyle w:val="rfdCenterBold2"/>
        <w:rPr>
          <w:rtl/>
        </w:rPr>
      </w:pPr>
      <w:r w:rsidRPr="009C300C">
        <w:rPr>
          <w:rtl/>
        </w:rPr>
        <w:t>وفيه : ثلاثة عشر حديثا</w:t>
      </w:r>
      <w:r w:rsidR="00711C4C" w:rsidRPr="009C300C">
        <w:rPr>
          <w:rtl/>
        </w:rPr>
        <w:t>ً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أوّل آية قد أظهرها الله لموسى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أنّه خلق في بطن </w:t>
      </w:r>
      <w:r w:rsidR="001403E9">
        <w:rPr>
          <w:rtl/>
        </w:rPr>
        <w:br/>
      </w:r>
      <w:r w:rsidRPr="006216AF">
        <w:rPr>
          <w:rtl/>
        </w:rPr>
        <w:t>أمّه بحيث لم يعرف أحد بأنّها حامل ، وستر عن جميع الخلق ، حفظا</w:t>
      </w:r>
      <w:r w:rsidR="00711C4C">
        <w:rPr>
          <w:rtl/>
        </w:rPr>
        <w:t>ً</w:t>
      </w:r>
      <w:r w:rsidRPr="006216AF">
        <w:rPr>
          <w:rtl/>
        </w:rPr>
        <w:t xml:space="preserve"> </w:t>
      </w:r>
      <w:r w:rsidR="001403E9">
        <w:rPr>
          <w:rtl/>
        </w:rPr>
        <w:br/>
      </w:r>
      <w:r w:rsidRPr="006216AF">
        <w:rPr>
          <w:rtl/>
        </w:rPr>
        <w:t xml:space="preserve">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لأنّ فرعون كان يطلبه ، ويشق في طلبه بطون </w:t>
      </w:r>
      <w:r w:rsidR="001403E9">
        <w:rPr>
          <w:rtl/>
        </w:rPr>
        <w:br/>
      </w:r>
      <w:r w:rsidRPr="006216AF">
        <w:rPr>
          <w:rtl/>
        </w:rPr>
        <w:t xml:space="preserve">الحبالى ، لمّا قيل له أنّ زوال ملكه يكون على يد مولود يكون من شأنه </w:t>
      </w:r>
      <w:r w:rsidR="001403E9">
        <w:rPr>
          <w:rtl/>
        </w:rPr>
        <w:br/>
      </w:r>
      <w:r w:rsidRPr="006216AF">
        <w:rPr>
          <w:rtl/>
        </w:rPr>
        <w:t xml:space="preserve">كذا وكذا ، فصنع الله تعالى 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بذلك ما خفي على الناس </w:t>
      </w:r>
      <w:r w:rsidR="001403E9">
        <w:rPr>
          <w:rtl/>
        </w:rPr>
        <w:br/>
      </w:r>
      <w:r w:rsidRPr="006216AF">
        <w:rPr>
          <w:rtl/>
        </w:rPr>
        <w:t>أمره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فعل الله تبارك وتعالى ما يضاهي ذلك لمولانا صاحب الزمان </w:t>
      </w:r>
      <w:r w:rsidR="00DF0962">
        <w:rPr>
          <w:rtl/>
        </w:rPr>
        <w:br/>
      </w:r>
      <w:r w:rsidRPr="006216AF">
        <w:rPr>
          <w:rtl/>
        </w:rPr>
        <w:t xml:space="preserve">صلوات الله عليه ، حين طلب بنو العبّاس أثره ، وراقبوا أمر أبيه ، لمّا </w:t>
      </w:r>
      <w:r w:rsidR="00DF0962">
        <w:rPr>
          <w:rtl/>
        </w:rPr>
        <w:br/>
      </w:r>
      <w:r w:rsidRPr="006216AF">
        <w:rPr>
          <w:rtl/>
        </w:rPr>
        <w:t xml:space="preserve">سمعوا أن زوال ملكهم يكون على يد ولد الحسين بن عليّ </w:t>
      </w:r>
      <w:r w:rsidR="00276CED">
        <w:rPr>
          <w:rtl/>
        </w:rPr>
        <w:t xml:space="preserve">عليه </w:t>
      </w:r>
      <w:r w:rsidR="00DF096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فأخفى الله تعالى أمره ، حتّى لم يعرف أهله بأن أمّه حامل ، </w:t>
      </w:r>
      <w:r w:rsidR="00DF0962">
        <w:rPr>
          <w:rtl/>
        </w:rPr>
        <w:br/>
      </w:r>
      <w:r w:rsidRPr="006216AF">
        <w:rPr>
          <w:rtl/>
        </w:rPr>
        <w:t xml:space="preserve">حتّى أن حكيمة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قالت حين قال لها أبو محمّد </w:t>
      </w:r>
      <w:r w:rsidR="00276CED">
        <w:rPr>
          <w:rtl/>
        </w:rPr>
        <w:t xml:space="preserve">عليه </w:t>
      </w:r>
      <w:r w:rsidR="00DF096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الليلة يولد حجّة الله من نرجس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: وما نرى بها أثر </w:t>
      </w:r>
      <w:r w:rsidR="00DF0962">
        <w:rPr>
          <w:rtl/>
        </w:rPr>
        <w:br/>
      </w:r>
      <w:r w:rsidRPr="006216AF">
        <w:rPr>
          <w:rtl/>
        </w:rPr>
        <w:t>حبل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سيظهر لك وقت الصبح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لمّا وضع صنع الله تعالى له ما يبهت العقول ، حتّى خفي </w:t>
      </w:r>
      <w:r w:rsidR="00DF0962">
        <w:rPr>
          <w:rtl/>
        </w:rPr>
        <w:br/>
      </w:r>
      <w:r w:rsidRPr="006216AF">
        <w:rPr>
          <w:rtl/>
        </w:rPr>
        <w:t>على الناس أمره</w:t>
      </w:r>
      <w:r w:rsidR="00410A32">
        <w:rPr>
          <w:rtl/>
        </w:rPr>
        <w:t xml:space="preserve"> .</w:t>
      </w:r>
    </w:p>
    <w:p w:rsidR="005F4626" w:rsidRPr="00861A4B" w:rsidRDefault="005F4626" w:rsidP="005F4626">
      <w:pPr>
        <w:rPr>
          <w:rStyle w:val="rfdPoemTiniCharChar"/>
          <w:rtl/>
        </w:rPr>
      </w:pPr>
      <w:r w:rsidRPr="006216AF">
        <w:rPr>
          <w:rtl/>
        </w:rPr>
        <w:t xml:space="preserve">وأمّا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فقد أعطاه الله تبارك وتعالى آيات كثيرة</w:t>
      </w:r>
      <w:r w:rsidR="00DF0962">
        <w:rPr>
          <w:rtl/>
        </w:rPr>
        <w:t xml:space="preserve"> </w:t>
      </w:r>
      <w:r w:rsidR="00DF0962">
        <w:rPr>
          <w:rtl/>
        </w:rPr>
        <w:br/>
      </w:r>
    </w:p>
    <w:p w:rsidR="005F4626" w:rsidRPr="006216AF" w:rsidRDefault="005F4626" w:rsidP="007C0BE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من اليد البيضاء من غير سوء ، وانقلاب العصا حيّة ، وفلق البحر ، ونتق </w:t>
      </w:r>
      <w:r w:rsidR="00DF0962">
        <w:rPr>
          <w:rtl/>
        </w:rPr>
        <w:br/>
      </w:r>
      <w:r w:rsidRPr="006216AF">
        <w:rPr>
          <w:rtl/>
        </w:rPr>
        <w:t xml:space="preserve">الجبل فوق أمّته ، وإنزال المنّ والسلوى عليه وعلى أمّته في التيه ، </w:t>
      </w:r>
      <w:r w:rsidR="00DF0962">
        <w:rPr>
          <w:rtl/>
        </w:rPr>
        <w:br/>
      </w:r>
      <w:r w:rsidRPr="006216AF">
        <w:rPr>
          <w:rtl/>
        </w:rPr>
        <w:t xml:space="preserve">وانفجار الحجر بالماء ، وابتلاع الأرض لقارون بأمره ، وإظلال الغمام </w:t>
      </w:r>
      <w:r w:rsidR="00DF0962">
        <w:rPr>
          <w:rtl/>
        </w:rPr>
        <w:br/>
      </w:r>
      <w:r w:rsidRPr="006216AF">
        <w:rPr>
          <w:rtl/>
        </w:rPr>
        <w:t>على رأسه ورأس أمّته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أعطى الله سبحانه وتعالى أئمتنا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ما يقارب </w:t>
      </w:r>
      <w:r w:rsidR="00DF0962">
        <w:rPr>
          <w:rtl/>
        </w:rPr>
        <w:br/>
      </w:r>
      <w:r w:rsidRPr="006216AF">
        <w:rPr>
          <w:rtl/>
        </w:rPr>
        <w:t>جميع ذلك ويماثله ويدانيه ويشاكله</w:t>
      </w:r>
      <w:r w:rsidR="00410A32">
        <w:rPr>
          <w:rtl/>
        </w:rPr>
        <w:t xml:space="preserve"> .</w:t>
      </w:r>
    </w:p>
    <w:p w:rsidR="005F4626" w:rsidRPr="006216AF" w:rsidRDefault="005F4626" w:rsidP="00D6616B">
      <w:pPr>
        <w:rPr>
          <w:rtl/>
        </w:rPr>
      </w:pPr>
      <w:r w:rsidRPr="006216AF">
        <w:rPr>
          <w:rtl/>
        </w:rPr>
        <w:t xml:space="preserve">فأما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فإنّه أخرج يده بيضاء من غير سوء ، كما </w:t>
      </w:r>
      <w:r w:rsidR="00DF0962">
        <w:rPr>
          <w:rtl/>
        </w:rPr>
        <w:br/>
      </w:r>
      <w:r w:rsidRPr="006216AF">
        <w:rPr>
          <w:rtl/>
        </w:rPr>
        <w:t xml:space="preserve">قال الله تعالى في غير موضع في كتابه منها : </w:t>
      </w:r>
      <w:r w:rsidRPr="006216AF">
        <w:rPr>
          <w:rStyle w:val="rfdAlaem"/>
          <w:rtl/>
        </w:rPr>
        <w:t>(</w:t>
      </w:r>
      <w:r w:rsidR="00D6616B" w:rsidRPr="00D6616B">
        <w:rPr>
          <w:rStyle w:val="rfdAie"/>
          <w:rtl/>
        </w:rPr>
        <w:t xml:space="preserve"> وَاضْمُمْ يَدَكَ إِلَىٰ </w:t>
      </w:r>
      <w:r w:rsidR="00D6616B">
        <w:rPr>
          <w:rStyle w:val="rfdAie"/>
          <w:rtl/>
        </w:rPr>
        <w:br/>
      </w:r>
      <w:r w:rsidR="00D6616B" w:rsidRPr="00D6616B">
        <w:rPr>
          <w:rStyle w:val="rfdAie"/>
          <w:rtl/>
        </w:rPr>
        <w:t>جَنَاحِكَ تَخْرُجْ بَيْضَاءَ مِنْ غَيْرِ سُوءٍ</w:t>
      </w:r>
      <w:r w:rsidRPr="00D6616B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D6616B">
      <w:pPr>
        <w:rPr>
          <w:rtl/>
        </w:rPr>
      </w:pPr>
      <w:r w:rsidRPr="006216AF">
        <w:rPr>
          <w:rtl/>
        </w:rPr>
        <w:t xml:space="preserve">وقال : </w:t>
      </w:r>
      <w:r w:rsidRPr="006216AF">
        <w:rPr>
          <w:rStyle w:val="rfdAlaem"/>
          <w:rtl/>
        </w:rPr>
        <w:t>(</w:t>
      </w:r>
      <w:r w:rsidR="00D6616B" w:rsidRPr="00D6616B">
        <w:rPr>
          <w:rStyle w:val="rfdAie"/>
          <w:rtl/>
        </w:rPr>
        <w:t xml:space="preserve"> أَدْخِلْ يَدَكَ فِي جَيْبِكَ تَخْرُجْ بَيْضَاءَ مِنْ غَيْرِ سُوءٍ</w:t>
      </w:r>
      <w:r w:rsidRPr="00D6616B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أعطى الله تعالى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ما يزيد على ذلك</w:t>
      </w:r>
      <w:r w:rsidR="00410A32">
        <w:rPr>
          <w:rtl/>
        </w:rPr>
        <w:t xml:space="preserve"> .</w:t>
      </w:r>
    </w:p>
    <w:p w:rsidR="005F4626" w:rsidRPr="006216AF" w:rsidRDefault="005F4626" w:rsidP="00861A4B">
      <w:pPr>
        <w:rPr>
          <w:rtl/>
        </w:rPr>
      </w:pPr>
      <w:r w:rsidRPr="006216AF">
        <w:rPr>
          <w:rtl/>
        </w:rPr>
        <w:t>140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861A4B">
        <w:rPr>
          <w:rFonts w:hint="cs"/>
          <w:rtl/>
        </w:rPr>
        <w:t xml:space="preserve"> </w:t>
      </w:r>
      <w:r>
        <w:rPr>
          <w:rtl/>
        </w:rPr>
        <w:t>ـ</w:t>
      </w:r>
      <w:r w:rsidR="00861A4B">
        <w:rPr>
          <w:rFonts w:hint="cs"/>
          <w:rtl/>
        </w:rPr>
        <w:t xml:space="preserve"> </w:t>
      </w:r>
      <w:r w:rsidRPr="006216AF">
        <w:rPr>
          <w:rtl/>
        </w:rPr>
        <w:t>وهو ما رو</w:t>
      </w:r>
      <w:r w:rsidRPr="00A6486F">
        <w:rPr>
          <w:rtl/>
        </w:rPr>
        <w:t>ى</w:t>
      </w:r>
      <w:r w:rsidR="00D6616B" w:rsidRPr="00A6486F">
        <w:rPr>
          <w:rtl/>
        </w:rPr>
        <w:t>ٰ</w:t>
      </w:r>
      <w:r w:rsidRPr="006216AF">
        <w:rPr>
          <w:rtl/>
        </w:rPr>
        <w:t xml:space="preserve"> الحسن بن منصور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عن أخيه ، قال :</w:t>
      </w:r>
      <w:r w:rsidR="007C0BE2">
        <w:rPr>
          <w:rtl/>
        </w:rPr>
        <w:t xml:space="preserve"> </w:t>
      </w:r>
      <w:r w:rsidR="00DF0962">
        <w:rPr>
          <w:rtl/>
        </w:rPr>
        <w:br/>
      </w:r>
      <w:r w:rsidRPr="006216AF">
        <w:rPr>
          <w:rtl/>
        </w:rPr>
        <w:t xml:space="preserve">دخلت على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بيت داخل جوف بيت ، فرفع </w:t>
      </w:r>
      <w:r w:rsidR="00DF0962">
        <w:rPr>
          <w:rtl/>
        </w:rPr>
        <w:br/>
      </w:r>
      <w:r w:rsidRPr="006216AF">
        <w:rPr>
          <w:rtl/>
        </w:rPr>
        <w:t xml:space="preserve">يديه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وكان 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فكأنّ يده بها ضياء عشرة مصابيح ، فاستأذن عليه </w:t>
      </w:r>
      <w:r w:rsidR="00DF0962">
        <w:rPr>
          <w:rtl/>
        </w:rPr>
        <w:br/>
      </w:r>
      <w:r w:rsidRPr="006216AF">
        <w:rPr>
          <w:rtl/>
        </w:rPr>
        <w:t>رجل ، فخلى يده ثمّ أذن له</w:t>
      </w:r>
      <w:r w:rsidR="00410A32">
        <w:rPr>
          <w:rtl/>
        </w:rPr>
        <w:t xml:space="preserve"> .</w:t>
      </w:r>
    </w:p>
    <w:p w:rsidR="00861A4B" w:rsidRDefault="005F4626" w:rsidP="00861A4B">
      <w:pPr>
        <w:rPr>
          <w:rStyle w:val="rfdLineChar"/>
        </w:rPr>
      </w:pPr>
      <w:r w:rsidRPr="006216AF">
        <w:rPr>
          <w:rtl/>
        </w:rPr>
        <w:t xml:space="preserve">وأمّا انقلاب العصا حيّة ، فقد أعطى الله تبارك وتعالى أئمتنا </w:t>
      </w:r>
      <w:r w:rsidR="00DF0962">
        <w:rPr>
          <w:rtl/>
        </w:rPr>
        <w:br/>
      </w:r>
      <w:r w:rsidR="006D2B24">
        <w:rPr>
          <w:rtl/>
        </w:rPr>
        <w:t>عليهم السلام</w:t>
      </w:r>
      <w:r w:rsidRPr="006216AF">
        <w:rPr>
          <w:rtl/>
        </w:rPr>
        <w:t xml:space="preserve"> ما هو أجلّ من ذلك وأفضل ، وهو ما قد أوردناه في هذا</w:t>
      </w:r>
      <w:r w:rsidR="00861A4B">
        <w:rPr>
          <w:rFonts w:hint="cs"/>
          <w:rtl/>
        </w:rPr>
        <w:t xml:space="preserve"> </w:t>
      </w:r>
      <w:r w:rsidR="00861A4B">
        <w:rPr>
          <w:rtl/>
        </w:rPr>
        <w:br/>
      </w:r>
      <w:r w:rsidR="00861A4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طه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النمل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6616B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الكافي 1 : 407 ، مناقب ابن شهر</w:t>
      </w:r>
      <w:r w:rsidR="00D6616B">
        <w:rPr>
          <w:rtl/>
        </w:rPr>
        <w:t>ا</w:t>
      </w:r>
      <w:r w:rsidRPr="006216AF">
        <w:rPr>
          <w:rtl/>
        </w:rPr>
        <w:t>شوب 4 : 348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في ك ، م ، والمناقب : الحسين بن منصور ، وفي : ش ، ع : الحسين بن </w:t>
      </w:r>
      <w:r w:rsidR="00DF0962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منقرة ، وما أثبتناه من الكافي ، وهو الصواب ،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معجم رجال </w:t>
      </w:r>
      <w:r w:rsidR="00DF0962">
        <w:rPr>
          <w:rStyle w:val="rfdFootnote"/>
          <w:rtl/>
        </w:rPr>
        <w:br/>
      </w:r>
      <w:r w:rsidRPr="006216AF">
        <w:rPr>
          <w:rStyle w:val="rfdFootnote"/>
          <w:rtl/>
        </w:rPr>
        <w:t>الحديث 5 : 140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ويؤيده ما في صفحة : 220 من نسخة ش حيث ورد </w:t>
      </w:r>
      <w:r w:rsidR="00DF0962">
        <w:rPr>
          <w:rStyle w:val="rfdFootnote"/>
          <w:rtl/>
        </w:rPr>
        <w:br/>
      </w:r>
      <w:r w:rsidRPr="006216AF">
        <w:rPr>
          <w:rStyle w:val="rfdFootnote"/>
          <w:rtl/>
        </w:rPr>
        <w:t>السند : الحسن بن منصور عن أخيه</w:t>
      </w:r>
      <w:r w:rsidR="00410A32">
        <w:rPr>
          <w:rStyle w:val="rfdFootnote"/>
          <w:rtl/>
        </w:rPr>
        <w:t xml:space="preserve"> . .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ع : يده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C0BE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الكتاب ، في باب معجزة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قلب الصورة على </w:t>
      </w:r>
      <w:r w:rsidR="00DF0962">
        <w:rPr>
          <w:rtl/>
        </w:rPr>
        <w:br/>
      </w:r>
      <w:r w:rsidRPr="006216AF">
        <w:rPr>
          <w:rtl/>
        </w:rPr>
        <w:t>الستر أسدا</w:t>
      </w:r>
      <w:r w:rsidR="00BE26AE">
        <w:rPr>
          <w:rtl/>
        </w:rPr>
        <w:t>ً</w:t>
      </w:r>
      <w:r w:rsidRPr="006216AF">
        <w:rPr>
          <w:rtl/>
        </w:rPr>
        <w:t xml:space="preserve"> ، حتّى ابتلع الساحر بقوة الله تعالى ، بين يدي هارون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ومن قلب الصورتين أسدين على المسند </w:t>
      </w:r>
      <w:r w:rsidRPr="00A6486F">
        <w:rPr>
          <w:rtl/>
        </w:rPr>
        <w:t>حتّى</w:t>
      </w:r>
      <w:r w:rsidR="00D6616B" w:rsidRPr="00A6486F">
        <w:rPr>
          <w:rtl/>
        </w:rPr>
        <w:t>ٰ</w:t>
      </w:r>
      <w:r w:rsidRPr="006216AF">
        <w:rPr>
          <w:rtl/>
        </w:rPr>
        <w:t xml:space="preserve"> ابتلعا حميد بن </w:t>
      </w:r>
      <w:r w:rsidR="00DF0962">
        <w:rPr>
          <w:rtl/>
        </w:rPr>
        <w:br/>
      </w:r>
      <w:r w:rsidRPr="006216AF">
        <w:rPr>
          <w:rtl/>
        </w:rPr>
        <w:t xml:space="preserve">مهران حاجب المأمون بين يديه ، بأمر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ومن قلب الصورة على المسورة أسدا</w:t>
      </w:r>
      <w:r w:rsidR="00BE26AE">
        <w:rPr>
          <w:rtl/>
        </w:rPr>
        <w:t>ً</w:t>
      </w:r>
      <w:r w:rsidRPr="006216AF">
        <w:rPr>
          <w:rtl/>
        </w:rPr>
        <w:t xml:space="preserve"> بإذن الله تعالى ، وذلك </w:t>
      </w:r>
      <w:r w:rsidR="00DF0962">
        <w:rPr>
          <w:rtl/>
        </w:rPr>
        <w:br/>
      </w:r>
      <w:r w:rsidRPr="006216AF">
        <w:rPr>
          <w:rtl/>
        </w:rPr>
        <w:t xml:space="preserve">بأمر أبي الحسن الثالث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بين يدي المتوكل ، حتّى ابتلع </w:t>
      </w:r>
      <w:r w:rsidR="00DF0962">
        <w:rPr>
          <w:rtl/>
        </w:rPr>
        <w:br/>
      </w:r>
      <w:r w:rsidRPr="006216AF">
        <w:rPr>
          <w:rtl/>
        </w:rPr>
        <w:t xml:space="preserve">المشعبذ الهندي ، وقد ذكرنا جميع ذلك في الكتاب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861A4B">
      <w:pPr>
        <w:rPr>
          <w:rtl/>
        </w:rPr>
      </w:pPr>
      <w:r w:rsidRPr="006216AF">
        <w:rPr>
          <w:rtl/>
        </w:rPr>
        <w:t>141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861A4B">
        <w:rPr>
          <w:rFonts w:hint="cs"/>
          <w:rtl/>
        </w:rPr>
        <w:t xml:space="preserve"> </w:t>
      </w:r>
      <w:r>
        <w:rPr>
          <w:rtl/>
        </w:rPr>
        <w:t>ـ</w:t>
      </w:r>
      <w:r w:rsidR="00861A4B">
        <w:rPr>
          <w:rFonts w:hint="cs"/>
          <w:rtl/>
        </w:rPr>
        <w:t xml:space="preserve"> </w:t>
      </w:r>
      <w:r w:rsidRPr="006216AF">
        <w:rPr>
          <w:rtl/>
        </w:rPr>
        <w:t xml:space="preserve">وروى أبو الصامت ، قال : قلت لأبي عبد الله </w:t>
      </w:r>
      <w:r w:rsidR="00276CED">
        <w:rPr>
          <w:rtl/>
        </w:rPr>
        <w:t xml:space="preserve">عليه </w:t>
      </w:r>
      <w:r w:rsidR="00DF096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أعطني شيئا</w:t>
      </w:r>
      <w:r w:rsidR="00BE26AE">
        <w:rPr>
          <w:rtl/>
        </w:rPr>
        <w:t>ً</w:t>
      </w:r>
      <w:r w:rsidRPr="006216AF">
        <w:rPr>
          <w:rtl/>
        </w:rPr>
        <w:t xml:space="preserve"> أزداد به يقينا</w:t>
      </w:r>
      <w:r w:rsidR="00BE26AE">
        <w:rPr>
          <w:rtl/>
        </w:rPr>
        <w:t>ً</w:t>
      </w:r>
      <w:r w:rsidRPr="006216AF">
        <w:rPr>
          <w:rtl/>
        </w:rPr>
        <w:t xml:space="preserve"> ، وأنفي الشك من قلبي ، قال لي :</w:t>
      </w:r>
      <w:r w:rsidR="007C0BE2">
        <w:rPr>
          <w:rtl/>
        </w:rPr>
        <w:t xml:space="preserve"> </w:t>
      </w:r>
      <w:r w:rsidR="00DF0962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هات ما معك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وكان في كمي مفتاح ، فناولته ، فإذا المفتاح أسد ، </w:t>
      </w:r>
      <w:r w:rsidR="00DF0962">
        <w:rPr>
          <w:rtl/>
        </w:rPr>
        <w:br/>
      </w:r>
      <w:r w:rsidRPr="006216AF">
        <w:rPr>
          <w:rtl/>
        </w:rPr>
        <w:t xml:space="preserve">ففزعت منه ، ثمّ قال : </w:t>
      </w:r>
      <w:r w:rsidR="009F08E4" w:rsidRPr="006216AF">
        <w:rPr>
          <w:rtl/>
        </w:rPr>
        <w:t>«</w:t>
      </w:r>
      <w:r w:rsidRPr="006216AF">
        <w:rPr>
          <w:rtl/>
        </w:rPr>
        <w:t>أنح وجهك عني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ففعلت ، فعاد مفتاحا</w:t>
      </w:r>
      <w:r w:rsidR="00BE26AE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861A4B">
      <w:pPr>
        <w:rPr>
          <w:rtl/>
        </w:rPr>
      </w:pPr>
      <w:r w:rsidRPr="006216AF">
        <w:rPr>
          <w:rtl/>
        </w:rPr>
        <w:t>142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861A4B">
        <w:rPr>
          <w:rFonts w:hint="cs"/>
          <w:rtl/>
        </w:rPr>
        <w:t xml:space="preserve"> </w:t>
      </w:r>
      <w:r>
        <w:rPr>
          <w:rtl/>
        </w:rPr>
        <w:t>ـ</w:t>
      </w:r>
      <w:r w:rsidR="00861A4B">
        <w:rPr>
          <w:rFonts w:hint="cs"/>
          <w:rtl/>
        </w:rPr>
        <w:t xml:space="preserve"> </w:t>
      </w:r>
      <w:r w:rsidRPr="006216AF">
        <w:rPr>
          <w:rtl/>
        </w:rPr>
        <w:t xml:space="preserve">وروى سلمان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قال : كان بين رجل من </w:t>
      </w:r>
      <w:r w:rsidR="00DF0962">
        <w:rPr>
          <w:rtl/>
        </w:rPr>
        <w:br/>
      </w:r>
      <w:r w:rsidRPr="006216AF">
        <w:rPr>
          <w:rtl/>
        </w:rPr>
        <w:t xml:space="preserve">شيعة عليّ وبين رجل آخر من شيعة غيره خلاف ، فاختصما إلى ذلك </w:t>
      </w:r>
      <w:r w:rsidR="00DF0962">
        <w:rPr>
          <w:rtl/>
        </w:rPr>
        <w:br/>
      </w:r>
      <w:r w:rsidRPr="006216AF">
        <w:rPr>
          <w:rtl/>
        </w:rPr>
        <w:t xml:space="preserve">الغير ، فمال مع شيعته على شيعة عليّ ، فشكا إلى أمير المؤمنين </w:t>
      </w:r>
      <w:r w:rsidR="00276CED">
        <w:rPr>
          <w:rtl/>
        </w:rPr>
        <w:t xml:space="preserve">عليه </w:t>
      </w:r>
      <w:r w:rsidR="00DF096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صاحبه ، فذهب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 xml:space="preserve">لم أنهك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أن يكون </w:t>
      </w:r>
      <w:r w:rsidR="00DF0962">
        <w:rPr>
          <w:rtl/>
        </w:rPr>
        <w:br/>
      </w:r>
      <w:r w:rsidRPr="006216AF">
        <w:rPr>
          <w:rtl/>
        </w:rPr>
        <w:t>بينك وبين شيعتي عمل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سلمان : قال لي ذلك الغير : يا سلمان ، فلمّا سمعت ذلك منه </w:t>
      </w:r>
      <w:r w:rsidR="00DF0962">
        <w:rPr>
          <w:rtl/>
        </w:rPr>
        <w:br/>
      </w:r>
      <w:r w:rsidRPr="006216AF">
        <w:rPr>
          <w:rtl/>
        </w:rPr>
        <w:t xml:space="preserve">خفت من هيبته وشجاعته ، وفي يده قوس عربية فما شبّهته </w:t>
      </w:r>
      <w:r w:rsidR="00335A4F">
        <w:rPr>
          <w:rtl/>
        </w:rPr>
        <w:t>إلّا</w:t>
      </w:r>
      <w:r w:rsidRPr="006216AF">
        <w:rPr>
          <w:rtl/>
        </w:rPr>
        <w:t xml:space="preserve"> بموسى </w:t>
      </w:r>
      <w:r w:rsidR="00DF0962">
        <w:rPr>
          <w:rtl/>
        </w:rPr>
        <w:br/>
      </w:r>
      <w:r w:rsidRPr="006216AF">
        <w:rPr>
          <w:rtl/>
        </w:rPr>
        <w:t xml:space="preserve">ابن عمران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وقوسه بعصاه ، وفتح فاه ليبتلعني ، حتّى قلت </w:t>
      </w:r>
      <w:r w:rsidR="00DF0962">
        <w:rPr>
          <w:rtl/>
        </w:rPr>
        <w:br/>
      </w:r>
      <w:r w:rsidRPr="006216AF">
        <w:rPr>
          <w:rtl/>
        </w:rPr>
        <w:t xml:space="preserve">له : يا عليّ بحقّ أخيك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335A4F">
        <w:rPr>
          <w:rtl/>
        </w:rPr>
        <w:t>إلّا</w:t>
      </w:r>
      <w:r w:rsidRPr="006216AF">
        <w:rPr>
          <w:rtl/>
        </w:rPr>
        <w:t xml:space="preserve"> عفوت عني ، فرده</w:t>
      </w:r>
      <w:r w:rsidR="00410A32">
        <w:rPr>
          <w:rtl/>
        </w:rPr>
        <w:t xml:space="preserve"> .</w:t>
      </w:r>
    </w:p>
    <w:p w:rsidR="00D5607F" w:rsidRPr="00D5607F" w:rsidRDefault="00D5607F" w:rsidP="00D5607F">
      <w:pPr>
        <w:pStyle w:val="rfdLine"/>
      </w:pPr>
      <w:r w:rsidRPr="00D5607F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سوف تأتي تخريجات </w:t>
      </w:r>
      <w:r w:rsidRPr="00277F9B">
        <w:rPr>
          <w:rStyle w:val="rfdFootnote"/>
          <w:rtl/>
        </w:rPr>
        <w:t>الرواية في معاجز الإ</w:t>
      </w:r>
      <w:r w:rsidR="00277F9B" w:rsidRPr="00277F9B">
        <w:rPr>
          <w:rStyle w:val="rfdFootnote"/>
          <w:rtl/>
        </w:rPr>
        <w:t>ِ</w:t>
      </w:r>
      <w:r w:rsidRPr="00277F9B">
        <w:rPr>
          <w:rStyle w:val="rfdFootnote"/>
          <w:rtl/>
        </w:rPr>
        <w:t xml:space="preserve">مام الرضا </w:t>
      </w:r>
      <w:r w:rsidR="00276CED" w:rsidRPr="00277F9B">
        <w:rPr>
          <w:rStyle w:val="rfdFootnote"/>
          <w:rtl/>
        </w:rPr>
        <w:t>عليه السلام</w:t>
      </w:r>
      <w:r w:rsidR="00410A32">
        <w:rPr>
          <w:rStyle w:val="rfdFootnote"/>
          <w:rtl/>
        </w:rPr>
        <w:t xml:space="preserve"> .</w:t>
      </w:r>
    </w:p>
    <w:p w:rsidR="005F4626" w:rsidRPr="00277F9B" w:rsidRDefault="005F4626" w:rsidP="005F4626">
      <w:pPr>
        <w:rPr>
          <w:rStyle w:val="rfdFootnote"/>
          <w:rtl/>
        </w:rPr>
      </w:pPr>
      <w:r w:rsidRPr="00277F9B">
        <w:rPr>
          <w:rStyle w:val="rfdFootnote"/>
          <w:rtl/>
        </w:rPr>
        <w:t>(2) سوف تأتي تخريجات الرواية في معاجز الإ</w:t>
      </w:r>
      <w:r w:rsidR="00277F9B" w:rsidRPr="00277F9B">
        <w:rPr>
          <w:rStyle w:val="rfdFootnote"/>
          <w:rtl/>
        </w:rPr>
        <w:t>ِ</w:t>
      </w:r>
      <w:r w:rsidRPr="00277F9B">
        <w:rPr>
          <w:rStyle w:val="rfdFootnote"/>
          <w:rtl/>
        </w:rPr>
        <w:t xml:space="preserve">مام الهادي </w:t>
      </w:r>
      <w:r w:rsidR="00276CED" w:rsidRPr="00277F9B">
        <w:rPr>
          <w:rStyle w:val="rfdFootnote"/>
          <w:rtl/>
        </w:rPr>
        <w:t>عليه السلام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الخرائج والجرائح 1 : 306 ، مدينة المعاجز : 416</w:t>
      </w:r>
      <w:r w:rsidR="0096323A">
        <w:rPr>
          <w:rtl/>
        </w:rPr>
        <w:t xml:space="preserve"> / </w:t>
      </w:r>
      <w:r w:rsidRPr="006216AF">
        <w:rPr>
          <w:rtl/>
        </w:rPr>
        <w:t>237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مدينة المعاجز : 79</w:t>
      </w:r>
      <w:r w:rsidR="0096323A">
        <w:rPr>
          <w:rtl/>
        </w:rPr>
        <w:t xml:space="preserve"> / </w:t>
      </w:r>
      <w:r w:rsidRPr="006216AF">
        <w:rPr>
          <w:rtl/>
        </w:rPr>
        <w:t>198</w:t>
      </w:r>
    </w:p>
    <w:p w:rsidR="005F4626" w:rsidRPr="007C0BE2" w:rsidRDefault="007C0BE2" w:rsidP="007C0BE2">
      <w:pPr>
        <w:rPr>
          <w:rStyle w:val="rfdFootnote"/>
          <w:rtl/>
        </w:rPr>
      </w:pPr>
      <w:r>
        <w:rPr>
          <w:rStyle w:val="rfdFootnote"/>
          <w:rtl/>
        </w:rPr>
        <w:t>(</w:t>
      </w:r>
      <w:r w:rsidR="005F4626" w:rsidRPr="007C0BE2">
        <w:rPr>
          <w:rStyle w:val="rfdFootnote"/>
          <w:rtl/>
        </w:rPr>
        <w:t>3</w:t>
      </w:r>
      <w:r>
        <w:rPr>
          <w:rStyle w:val="rfdFootnote"/>
          <w:rtl/>
        </w:rPr>
        <w:t>)</w:t>
      </w:r>
      <w:r w:rsidR="005F4626" w:rsidRPr="007C0BE2">
        <w:rPr>
          <w:rStyle w:val="rfdFootnote"/>
          <w:rtl/>
        </w:rPr>
        <w:t xml:space="preserve"> في ر : أمنعك</w:t>
      </w:r>
    </w:p>
    <w:p w:rsidR="005F4626" w:rsidRPr="006216AF" w:rsidRDefault="005F4626" w:rsidP="00D5607F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وأمّا انفلاق البحر لموسى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فكما قال الله سبحانه </w:t>
      </w:r>
      <w:r w:rsidR="00DF0962">
        <w:rPr>
          <w:rtl/>
        </w:rPr>
        <w:br/>
      </w:r>
      <w:r w:rsidRPr="006216AF">
        <w:rPr>
          <w:rtl/>
        </w:rPr>
        <w:t xml:space="preserve">وتعالى : </w:t>
      </w:r>
      <w:r w:rsidRPr="006216AF">
        <w:rPr>
          <w:rStyle w:val="rfdAlaem"/>
          <w:rtl/>
        </w:rPr>
        <w:t>(</w:t>
      </w:r>
      <w:r w:rsidR="00541D35" w:rsidRPr="00541D35">
        <w:rPr>
          <w:rStyle w:val="rfdAie"/>
          <w:rtl/>
        </w:rPr>
        <w:t xml:space="preserve"> أَنِ اضْرِب بِّعَصَاكَ الْبَحْرَ فَانفَلَقَ فَكَانَ كُلُّ فِرْقٍ كَالطَّوْدِ </w:t>
      </w:r>
      <w:r w:rsidR="00541D35">
        <w:rPr>
          <w:rStyle w:val="rfdAie"/>
          <w:rtl/>
        </w:rPr>
        <w:br/>
      </w:r>
      <w:r w:rsidR="00541D35" w:rsidRPr="00541D35">
        <w:rPr>
          <w:rStyle w:val="rfdAie"/>
          <w:rtl/>
        </w:rPr>
        <w:t>الْعَظِيمِ</w:t>
      </w:r>
      <w:r w:rsidRPr="00541D35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وقد خرج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مصر فاتّبعه فرعون </w:t>
      </w:r>
      <w:r w:rsidR="00DF0962">
        <w:rPr>
          <w:rtl/>
        </w:rPr>
        <w:br/>
      </w:r>
      <w:r w:rsidRPr="006216AF">
        <w:rPr>
          <w:rtl/>
        </w:rPr>
        <w:t xml:space="preserve">بجنوده ، فلمّا قارب البحر قال أصحاب موسى : </w:t>
      </w:r>
      <w:r w:rsidRPr="006216AF">
        <w:rPr>
          <w:rStyle w:val="rfdAlaem"/>
          <w:rtl/>
        </w:rPr>
        <w:t>(</w:t>
      </w:r>
      <w:r w:rsidR="00D17EA5" w:rsidRPr="00D17EA5">
        <w:rPr>
          <w:rStyle w:val="rfdAie"/>
          <w:rtl/>
        </w:rPr>
        <w:t xml:space="preserve"> إِنَّا لَمُدْرَكُونَ</w:t>
      </w:r>
      <w:r w:rsidR="00D17EA5">
        <w:rPr>
          <w:rStyle w:val="rfdAie"/>
          <w:rtl/>
        </w:rPr>
        <w:t xml:space="preserve"> </w:t>
      </w:r>
      <w:r w:rsidR="00D5607F">
        <w:rPr>
          <w:rStyle w:val="rfdAie"/>
        </w:rPr>
        <w:t>*</w:t>
      </w:r>
      <w:r w:rsidR="00D17EA5" w:rsidRPr="00D17EA5">
        <w:rPr>
          <w:rStyle w:val="rfdAie"/>
          <w:rtl/>
        </w:rPr>
        <w:t xml:space="preserve"> قَالَ </w:t>
      </w:r>
      <w:r w:rsidR="00D17EA5">
        <w:rPr>
          <w:rStyle w:val="rfdAie"/>
          <w:rtl/>
        </w:rPr>
        <w:br/>
      </w:r>
      <w:r w:rsidR="00D17EA5" w:rsidRPr="00D17EA5">
        <w:rPr>
          <w:rStyle w:val="rfdAie"/>
          <w:rtl/>
        </w:rPr>
        <w:t>كَلَّا إِنَّ مَعِيَ رَبِّي سَيَهْدِينِ</w:t>
      </w:r>
      <w:r w:rsidRPr="00D17EA5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فأمره تعالى أن يضرب بعصاه البحر ، </w:t>
      </w:r>
      <w:r w:rsidR="00DF0962">
        <w:rPr>
          <w:rtl/>
        </w:rPr>
        <w:br/>
      </w:r>
      <w:r w:rsidRPr="006216AF">
        <w:rPr>
          <w:rtl/>
        </w:rPr>
        <w:t>فضربه فظهر اثنا عشر طريقا</w:t>
      </w:r>
      <w:r w:rsidR="00BE26AE">
        <w:rPr>
          <w:rtl/>
        </w:rPr>
        <w:t>ً</w:t>
      </w:r>
      <w:r w:rsidRPr="006216AF">
        <w:rPr>
          <w:rtl/>
        </w:rPr>
        <w:t xml:space="preserve"> في البحر ، فسلك كلّ سبط من بني </w:t>
      </w:r>
      <w:r w:rsidR="00DF0962">
        <w:rPr>
          <w:rtl/>
        </w:rPr>
        <w:br/>
      </w:r>
      <w:r w:rsidRPr="006216AF">
        <w:rPr>
          <w:rtl/>
        </w:rPr>
        <w:t>إسرائيل طريقا</w:t>
      </w:r>
      <w:r w:rsidR="00BE26AE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أظهر الله سبحانه وتعالى لأمير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ما يداني </w:t>
      </w:r>
      <w:r w:rsidR="00DF0962">
        <w:rPr>
          <w:rtl/>
        </w:rPr>
        <w:br/>
      </w:r>
      <w:r w:rsidRPr="006216AF">
        <w:rPr>
          <w:rtl/>
        </w:rPr>
        <w:t>ذلك</w:t>
      </w:r>
      <w:r w:rsidR="00410A32">
        <w:rPr>
          <w:rtl/>
        </w:rPr>
        <w:t xml:space="preserve"> .</w:t>
      </w:r>
    </w:p>
    <w:p w:rsidR="005F4626" w:rsidRPr="006216AF" w:rsidRDefault="005F4626" w:rsidP="00D5607F">
      <w:pPr>
        <w:rPr>
          <w:rtl/>
        </w:rPr>
      </w:pPr>
      <w:r w:rsidRPr="006216AF">
        <w:rPr>
          <w:rtl/>
        </w:rPr>
        <w:t>143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D5607F">
        <w:rPr>
          <w:rFonts w:hint="cs"/>
          <w:rtl/>
        </w:rPr>
        <w:t xml:space="preserve"> </w:t>
      </w:r>
      <w:r>
        <w:rPr>
          <w:rtl/>
        </w:rPr>
        <w:t>ـ</w:t>
      </w:r>
      <w:r w:rsidR="00D5607F">
        <w:rPr>
          <w:rFonts w:hint="cs"/>
          <w:rtl/>
        </w:rPr>
        <w:t xml:space="preserve"> </w:t>
      </w:r>
      <w:r w:rsidRPr="006216AF">
        <w:rPr>
          <w:rtl/>
        </w:rPr>
        <w:t xml:space="preserve">وهو : ما حدّث به أبو بصير ، عن أبي عبد الله </w:t>
      </w:r>
      <w:r w:rsidR="00276CED">
        <w:rPr>
          <w:rtl/>
        </w:rPr>
        <w:t xml:space="preserve">عليه </w:t>
      </w:r>
      <w:r w:rsidR="00DF096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أنّه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مدّ الفرات عندكم على عهد أمير المؤمنين </w:t>
      </w:r>
      <w:r w:rsidR="00276CED">
        <w:rPr>
          <w:rtl/>
        </w:rPr>
        <w:t xml:space="preserve">عليه </w:t>
      </w:r>
      <w:r w:rsidR="00DF096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فأقبل إليه الناس فقالوا : يا أمير المؤمنين ، نحن نخاف الغرق ، </w:t>
      </w:r>
      <w:r w:rsidR="00DF0962">
        <w:rPr>
          <w:rtl/>
        </w:rPr>
        <w:br/>
      </w:r>
      <w:r w:rsidRPr="006216AF">
        <w:rPr>
          <w:rtl/>
        </w:rPr>
        <w:t xml:space="preserve">لأنّ الفرات قد جاء بشيء من الماء لم نر مثله قط ، وقد امتلأت </w:t>
      </w:r>
      <w:r w:rsidR="00DF0962">
        <w:rPr>
          <w:rtl/>
        </w:rPr>
        <w:br/>
      </w:r>
      <w:r w:rsidRPr="006216AF">
        <w:rPr>
          <w:rtl/>
        </w:rPr>
        <w:t xml:space="preserve">جنبتاه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فالله الله</w:t>
      </w:r>
      <w:r w:rsidR="00410A32">
        <w:rPr>
          <w:rtl/>
        </w:rPr>
        <w:t xml:space="preserve"> .</w:t>
      </w:r>
    </w:p>
    <w:p w:rsidR="00D5607F" w:rsidRDefault="005F4626" w:rsidP="00D5607F">
      <w:pPr>
        <w:rPr>
          <w:rStyle w:val="rfdLineChar"/>
        </w:rPr>
      </w:pPr>
      <w:r w:rsidRPr="006216AF">
        <w:rPr>
          <w:rtl/>
        </w:rPr>
        <w:t xml:space="preserve">فركب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والناس حوله يمينا</w:t>
      </w:r>
      <w:r w:rsidR="00BE26AE">
        <w:rPr>
          <w:rtl/>
        </w:rPr>
        <w:t>ً</w:t>
      </w:r>
      <w:r w:rsidRPr="006216AF">
        <w:rPr>
          <w:rtl/>
        </w:rPr>
        <w:t xml:space="preserve"> وشما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</w:t>
      </w:r>
      <w:r w:rsidR="00DF0962">
        <w:rPr>
          <w:rtl/>
        </w:rPr>
        <w:br/>
      </w:r>
      <w:r w:rsidRPr="006216AF">
        <w:rPr>
          <w:rtl/>
        </w:rPr>
        <w:t xml:space="preserve">حتّى انتهى إلى الفرات وهو يزجر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بأمواجه ، فوقف الناس ينظرون </w:t>
      </w:r>
      <w:r w:rsidR="00DF0962">
        <w:rPr>
          <w:rtl/>
        </w:rPr>
        <w:br/>
      </w:r>
      <w:r w:rsidRPr="006216AF">
        <w:rPr>
          <w:rtl/>
        </w:rPr>
        <w:t xml:space="preserve">فتكلّم بكلام خفي عبراني ليس بعربي ، ثمّ إنّه قرع الفرات قرعة </w:t>
      </w:r>
      <w:r w:rsidR="00DF0962">
        <w:rPr>
          <w:rtl/>
        </w:rPr>
        <w:br/>
      </w:r>
      <w:r w:rsidRPr="006216AF">
        <w:rPr>
          <w:rtl/>
        </w:rPr>
        <w:t>واحدة ، فنقص الفرات ذراعا</w:t>
      </w:r>
      <w:r w:rsidR="00BE26AE">
        <w:rPr>
          <w:rtl/>
        </w:rPr>
        <w:t>ً</w:t>
      </w:r>
      <w:r w:rsidRPr="006216AF">
        <w:rPr>
          <w:rtl/>
        </w:rPr>
        <w:t xml:space="preserve"> ، وأقبل الناس</w:t>
      </w:r>
      <w:r w:rsidR="00D5607F">
        <w:rPr>
          <w:rFonts w:hint="cs"/>
          <w:rtl/>
        </w:rPr>
        <w:t xml:space="preserve"> </w:t>
      </w:r>
      <w:r>
        <w:rPr>
          <w:rtl/>
        </w:rPr>
        <w:t>ـ</w:t>
      </w:r>
      <w:r w:rsidR="00D5607F">
        <w:rPr>
          <w:rFonts w:hint="cs"/>
          <w:rtl/>
        </w:rPr>
        <w:t xml:space="preserve"> </w:t>
      </w:r>
      <w:r w:rsidRPr="006216AF">
        <w:rPr>
          <w:rtl/>
        </w:rPr>
        <w:t>وفي رواية أخرى فقال</w:t>
      </w:r>
      <w:r w:rsidR="00D5607F">
        <w:rPr>
          <w:rFonts w:hint="cs"/>
          <w:rtl/>
        </w:rPr>
        <w:t xml:space="preserve"> </w:t>
      </w:r>
      <w:r w:rsidR="00D5607F">
        <w:rPr>
          <w:rtl/>
        </w:rPr>
        <w:br/>
      </w:r>
      <w:r w:rsidR="00D5607F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الشعراء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63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الشعراء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الآيتان : 61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خصائص أمير المؤمنين : 26 ، اليقين : 154 ، اثبات الهداة 2 : 415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ك : اخبيتنا ، وفي م : جنباه</w:t>
      </w:r>
      <w:r w:rsidR="00410A32">
        <w:rPr>
          <w:rStyle w:val="rfdFootnote"/>
          <w:rtl/>
        </w:rPr>
        <w:t xml:space="preserve"> .</w:t>
      </w:r>
    </w:p>
    <w:p w:rsidR="005F4626" w:rsidRPr="00970676" w:rsidRDefault="005F4626" w:rsidP="00D5607F">
      <w:pPr>
        <w:rPr>
          <w:rStyle w:val="rfdFootnote"/>
          <w:rtl/>
        </w:rPr>
      </w:pPr>
      <w:r w:rsidRPr="00970676">
        <w:rPr>
          <w:rStyle w:val="rfdFootnote"/>
          <w:rtl/>
        </w:rPr>
        <w:t xml:space="preserve">(4) في م : يزجي ، ومعناه يسوق أو يدفع : </w:t>
      </w:r>
      <w:r w:rsidR="009F08E4" w:rsidRPr="00970676">
        <w:rPr>
          <w:rStyle w:val="rfdFootnote"/>
          <w:rtl/>
        </w:rPr>
        <w:t>«</w:t>
      </w:r>
      <w:r w:rsidRPr="00970676">
        <w:rPr>
          <w:rStyle w:val="rfdFootnote"/>
          <w:rtl/>
        </w:rPr>
        <w:t xml:space="preserve">مجمع </w:t>
      </w:r>
      <w:r w:rsidR="00DF0962">
        <w:rPr>
          <w:rStyle w:val="rfdFootnote"/>
          <w:rtl/>
        </w:rPr>
        <w:br/>
      </w:r>
      <w:r w:rsidRPr="00970676">
        <w:rPr>
          <w:rStyle w:val="rfdFootnote"/>
          <w:rtl/>
        </w:rPr>
        <w:t>البحرين</w:t>
      </w:r>
      <w:r w:rsidR="00D5607F">
        <w:rPr>
          <w:rStyle w:val="rfdFootnote"/>
          <w:rFonts w:hint="cs"/>
          <w:rtl/>
        </w:rPr>
        <w:t xml:space="preserve"> </w:t>
      </w:r>
      <w:r w:rsidRPr="00970676">
        <w:rPr>
          <w:rStyle w:val="rfdFootnote"/>
          <w:rtl/>
        </w:rPr>
        <w:t>ـ</w:t>
      </w:r>
      <w:r w:rsidR="00D5607F">
        <w:rPr>
          <w:rStyle w:val="rfdFootnote"/>
          <w:rFonts w:hint="cs"/>
          <w:rtl/>
        </w:rPr>
        <w:t xml:space="preserve"> </w:t>
      </w:r>
      <w:r w:rsidRPr="00970676">
        <w:rPr>
          <w:rStyle w:val="rfdFootnote"/>
          <w:rtl/>
        </w:rPr>
        <w:t>زجا</w:t>
      </w:r>
      <w:r w:rsidR="00D5607F">
        <w:rPr>
          <w:rStyle w:val="rfdFootnote"/>
          <w:rFonts w:hint="cs"/>
          <w:rtl/>
        </w:rPr>
        <w:t xml:space="preserve"> </w:t>
      </w:r>
      <w:r w:rsidRPr="00970676">
        <w:rPr>
          <w:rStyle w:val="rfdFootnote"/>
          <w:rtl/>
        </w:rPr>
        <w:t>ـ</w:t>
      </w:r>
      <w:r w:rsidR="00D5607F">
        <w:rPr>
          <w:rStyle w:val="rfdFootnote"/>
          <w:rFonts w:hint="cs"/>
          <w:rtl/>
        </w:rPr>
        <w:t xml:space="preserve"> </w:t>
      </w:r>
      <w:r w:rsidRPr="00970676">
        <w:rPr>
          <w:rStyle w:val="rfdFootnote"/>
          <w:rtl/>
        </w:rPr>
        <w:t>1 : 202</w:t>
      </w:r>
      <w:r w:rsidR="009F08E4" w:rsidRPr="00970676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  <w:r w:rsidRPr="00970676">
        <w:rPr>
          <w:rStyle w:val="rfdFootnote"/>
          <w:rtl/>
        </w:rPr>
        <w:t xml:space="preserve"> والزجر : لعلّه كناية عن شدة دفع الفرات </w:t>
      </w:r>
      <w:r w:rsidR="00DF0962">
        <w:rPr>
          <w:rStyle w:val="rfdFootnote"/>
          <w:rtl/>
        </w:rPr>
        <w:br/>
      </w:r>
      <w:r w:rsidRPr="00970676">
        <w:rPr>
          <w:rStyle w:val="rfdFootnote"/>
          <w:rtl/>
        </w:rPr>
        <w:t xml:space="preserve">أمواجه ، ولعل الكلمة </w:t>
      </w:r>
      <w:r w:rsidR="00C24190">
        <w:rPr>
          <w:rStyle w:val="rfdFootnote"/>
          <w:rtl/>
        </w:rPr>
        <w:t>(</w:t>
      </w:r>
      <w:r w:rsidRPr="00970676">
        <w:rPr>
          <w:rStyle w:val="rfdFootnote"/>
          <w:rtl/>
        </w:rPr>
        <w:t>يزخر</w:t>
      </w:r>
      <w:r w:rsidR="003E76E8">
        <w:rPr>
          <w:rStyle w:val="rfdFootnote"/>
          <w:rtl/>
        </w:rPr>
        <w:t>)</w:t>
      </w:r>
      <w:r w:rsidRPr="00970676">
        <w:rPr>
          <w:rStyle w:val="rfdFootnote"/>
          <w:rtl/>
        </w:rPr>
        <w:t xml:space="preserve"> لأنّ معناه : مدّ وك</w:t>
      </w:r>
      <w:r w:rsidR="00BE26AE">
        <w:rPr>
          <w:rStyle w:val="rfdFootnote"/>
          <w:rtl/>
        </w:rPr>
        <w:t>َ</w:t>
      </w:r>
      <w:r w:rsidRPr="00970676">
        <w:rPr>
          <w:rStyle w:val="rfdFootnote"/>
          <w:rtl/>
        </w:rPr>
        <w:t>ث</w:t>
      </w:r>
      <w:r w:rsidR="00BE26AE">
        <w:rPr>
          <w:rStyle w:val="rfdFootnote"/>
          <w:rtl/>
        </w:rPr>
        <w:t>ُ</w:t>
      </w:r>
      <w:r w:rsidRPr="00970676">
        <w:rPr>
          <w:rStyle w:val="rfdFootnote"/>
          <w:rtl/>
        </w:rPr>
        <w:t>ر</w:t>
      </w:r>
      <w:r w:rsidR="00BE26AE">
        <w:rPr>
          <w:rStyle w:val="rfdFootnote"/>
          <w:rtl/>
        </w:rPr>
        <w:t>َ</w:t>
      </w:r>
      <w:r w:rsidRPr="00970676">
        <w:rPr>
          <w:rStyle w:val="rfdFootnote"/>
          <w:rtl/>
        </w:rPr>
        <w:t xml:space="preserve"> ماؤه وارتفعت أمواجه</w:t>
      </w:r>
      <w:r w:rsidR="00410A32">
        <w:rPr>
          <w:rStyle w:val="rfdFootnote"/>
          <w:rtl/>
        </w:rPr>
        <w:t xml:space="preserve"> .</w:t>
      </w:r>
      <w:r w:rsidR="00970676" w:rsidRPr="00970676">
        <w:rPr>
          <w:rStyle w:val="rfdFootnote"/>
          <w:rtl/>
        </w:rPr>
        <w:t xml:space="preserve"> </w:t>
      </w:r>
      <w:r w:rsidR="00DF0962">
        <w:rPr>
          <w:rStyle w:val="rfdFootnote"/>
          <w:rtl/>
        </w:rPr>
        <w:br/>
      </w:r>
      <w:r w:rsidR="009F08E4" w:rsidRPr="00970676">
        <w:rPr>
          <w:rStyle w:val="rfdFootnote"/>
          <w:rtl/>
        </w:rPr>
        <w:t>«</w:t>
      </w:r>
      <w:r w:rsidRPr="00970676">
        <w:rPr>
          <w:rStyle w:val="rfdFootnote"/>
          <w:rtl/>
        </w:rPr>
        <w:t>مجمع البحرين ـ زخر ـ 3 : 316</w:t>
      </w:r>
      <w:r w:rsidR="009F08E4" w:rsidRPr="00970676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847B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لهم</w:t>
      </w:r>
      <w:r w:rsidR="004847BB">
        <w:rPr>
          <w:rFonts w:hint="cs"/>
          <w:rtl/>
        </w:rPr>
        <w:t xml:space="preserve"> </w:t>
      </w:r>
      <w:r>
        <w:rPr>
          <w:rtl/>
        </w:rPr>
        <w:t>ـ</w:t>
      </w:r>
      <w:r w:rsidR="004847BB">
        <w:rPr>
          <w:rFonts w:hint="cs"/>
          <w:rtl/>
        </w:rPr>
        <w:t xml:space="preserve"> </w:t>
      </w:r>
      <w:r w:rsidRPr="006216AF">
        <w:rPr>
          <w:rtl/>
        </w:rPr>
        <w:t xml:space="preserve">: </w:t>
      </w:r>
      <w:r w:rsidR="009F08E4" w:rsidRPr="006216AF">
        <w:rPr>
          <w:rtl/>
        </w:rPr>
        <w:t>«</w:t>
      </w:r>
      <w:r w:rsidRPr="006216AF">
        <w:rPr>
          <w:rtl/>
        </w:rPr>
        <w:t>هل يكفيكم ذلك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فقالوا : زدنا يا أمير المؤمنين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فقرع </w:t>
      </w:r>
      <w:r w:rsidR="00DF0962">
        <w:rPr>
          <w:rtl/>
        </w:rPr>
        <w:br/>
      </w:r>
      <w:r w:rsidRPr="006216AF">
        <w:rPr>
          <w:rtl/>
        </w:rPr>
        <w:t>قرعة أخرى ، فنقص ذراعا</w:t>
      </w:r>
      <w:r w:rsidR="00BE26AE">
        <w:rPr>
          <w:rtl/>
        </w:rPr>
        <w:t>ً</w:t>
      </w:r>
      <w:r w:rsidRPr="006216AF">
        <w:rPr>
          <w:rtl/>
        </w:rPr>
        <w:t xml:space="preserve"> آخر ، فقالوا : يكفينا ،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لو </w:t>
      </w:r>
      <w:r w:rsidR="00DF0962">
        <w:rPr>
          <w:rtl/>
        </w:rPr>
        <w:br/>
      </w:r>
      <w:r w:rsidRPr="006216AF">
        <w:rPr>
          <w:rtl/>
        </w:rPr>
        <w:t>أردت لقرعته حتّى لا يبقى فيه شيء من الماء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76352">
      <w:pPr>
        <w:rPr>
          <w:rtl/>
        </w:rPr>
      </w:pPr>
      <w:r w:rsidRPr="006216AF">
        <w:rPr>
          <w:rtl/>
        </w:rPr>
        <w:t xml:space="preserve">وأمّا نتق الجبل ، فإنّ قوم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لمّا استثقلوا أحكام </w:t>
      </w:r>
      <w:r w:rsidR="00DF0962">
        <w:rPr>
          <w:rtl/>
        </w:rPr>
        <w:br/>
      </w:r>
      <w:r w:rsidRPr="006216AF">
        <w:rPr>
          <w:rtl/>
        </w:rPr>
        <w:t>التوراة ولم يعملوا بها ، قلع الله سبحانه وتعالى جب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من أصله ، فرفعه </w:t>
      </w:r>
      <w:r w:rsidR="00DF0962">
        <w:rPr>
          <w:rtl/>
        </w:rPr>
        <w:br/>
      </w:r>
      <w:r w:rsidRPr="006216AF">
        <w:rPr>
          <w:rtl/>
        </w:rPr>
        <w:t>في الهواء فوق ر</w:t>
      </w:r>
      <w:r w:rsidR="00BE26AE">
        <w:rPr>
          <w:rtl/>
        </w:rPr>
        <w:t>ؤ</w:t>
      </w:r>
      <w:r w:rsidRPr="006216AF">
        <w:rPr>
          <w:rtl/>
        </w:rPr>
        <w:t xml:space="preserve">وسهم ، وقال لهم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لئن لم تؤمنوا </w:t>
      </w:r>
      <w:r w:rsidR="00DF0962">
        <w:rPr>
          <w:rtl/>
        </w:rPr>
        <w:br/>
      </w:r>
      <w:r w:rsidRPr="006216AF">
        <w:rPr>
          <w:rtl/>
        </w:rPr>
        <w:t>بالتوراة ، وتعملوا بها ، لسقط عليكم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كما قال الله تعالى : </w:t>
      </w:r>
      <w:r w:rsidRPr="006216AF">
        <w:rPr>
          <w:rStyle w:val="rfdAlaem"/>
          <w:rtl/>
        </w:rPr>
        <w:t>(</w:t>
      </w:r>
      <w:r w:rsidR="00E76352" w:rsidRPr="00E76352">
        <w:rPr>
          <w:rStyle w:val="rfdAie"/>
          <w:rtl/>
        </w:rPr>
        <w:t xml:space="preserve"> وَإِذْ نَتَقْنَا </w:t>
      </w:r>
      <w:r w:rsidR="00E76352">
        <w:rPr>
          <w:rStyle w:val="rfdAie"/>
          <w:rtl/>
        </w:rPr>
        <w:br/>
      </w:r>
      <w:r w:rsidR="00E76352" w:rsidRPr="00E76352">
        <w:rPr>
          <w:rStyle w:val="rfdAie"/>
          <w:rtl/>
        </w:rPr>
        <w:t xml:space="preserve">الْجَبَلَ فَوْقَهُمْ كَأَنَّهُ ظُلَّةٌ وَظَنُّوا أَنَّهُ وَاقِعٌ بِهِمْ خُذُوا مَا آتَيْنَاكُم بِقُوَّةٍ </w:t>
      </w:r>
      <w:r w:rsidR="00E76352">
        <w:rPr>
          <w:rStyle w:val="rfdAie"/>
          <w:rtl/>
        </w:rPr>
        <w:br/>
      </w:r>
      <w:r w:rsidR="00E76352" w:rsidRPr="00E76352">
        <w:rPr>
          <w:rStyle w:val="rfdAie"/>
          <w:rtl/>
        </w:rPr>
        <w:t>وَاذْكُرُوا مَا فِيهِ لَعَلَّكُمْ تَتَّقُونَ</w:t>
      </w:r>
      <w:r w:rsidRPr="00E7635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أعطى الله تعالى لبعض أئمتنا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ما يقارب ذلك </w:t>
      </w:r>
      <w:r w:rsidR="00DF0962">
        <w:rPr>
          <w:rtl/>
        </w:rPr>
        <w:br/>
      </w:r>
      <w:r w:rsidRPr="006216AF">
        <w:rPr>
          <w:rtl/>
        </w:rPr>
        <w:t>ويدانيه</w:t>
      </w:r>
      <w:r w:rsidR="00410A32">
        <w:rPr>
          <w:rtl/>
        </w:rPr>
        <w:t xml:space="preserve"> .</w:t>
      </w:r>
    </w:p>
    <w:p w:rsidR="005F4626" w:rsidRPr="006216AF" w:rsidRDefault="005F4626" w:rsidP="004847BB">
      <w:pPr>
        <w:rPr>
          <w:rtl/>
        </w:rPr>
      </w:pPr>
      <w:r w:rsidRPr="006216AF">
        <w:rPr>
          <w:rtl/>
        </w:rPr>
        <w:t>144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4847BB">
        <w:rPr>
          <w:rFonts w:hint="cs"/>
          <w:rtl/>
        </w:rPr>
        <w:t xml:space="preserve"> </w:t>
      </w:r>
      <w:r>
        <w:rPr>
          <w:rtl/>
        </w:rPr>
        <w:t>ـ</w:t>
      </w:r>
      <w:r w:rsidR="004847BB">
        <w:rPr>
          <w:rFonts w:hint="cs"/>
          <w:rtl/>
        </w:rPr>
        <w:t xml:space="preserve"> </w:t>
      </w:r>
      <w:r w:rsidRPr="006216AF">
        <w:rPr>
          <w:rtl/>
        </w:rPr>
        <w:t xml:space="preserve">وهو ما حدّث به عبد الرحمن بن الحجّاج ، قال : كنت </w:t>
      </w:r>
      <w:r w:rsidR="00DF0962">
        <w:rPr>
          <w:rtl/>
        </w:rPr>
        <w:br/>
      </w:r>
      <w:r w:rsidRPr="006216AF">
        <w:rPr>
          <w:rtl/>
        </w:rPr>
        <w:t xml:space="preserve">مع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بين مكّة والمدينة ، وهو على بغلة ، وأنا </w:t>
      </w:r>
      <w:r w:rsidR="00DF0962">
        <w:rPr>
          <w:rtl/>
        </w:rPr>
        <w:br/>
      </w:r>
      <w:r w:rsidRPr="006216AF">
        <w:rPr>
          <w:rtl/>
        </w:rPr>
        <w:t xml:space="preserve">على حمار ، وليس معنا أحد ، فقلت : يا سيّدي ، ما يجب من عظّم </w:t>
      </w:r>
      <w:r w:rsidR="00DF0962">
        <w:rPr>
          <w:rtl/>
        </w:rPr>
        <w:br/>
      </w:r>
      <w:r w:rsidRPr="006216AF">
        <w:rPr>
          <w:rtl/>
        </w:rPr>
        <w:t>حقّ الإ</w:t>
      </w:r>
      <w:r w:rsidR="00E76352">
        <w:rPr>
          <w:rtl/>
        </w:rPr>
        <w:t>ِ</w:t>
      </w:r>
      <w:r w:rsidRPr="006216AF">
        <w:rPr>
          <w:rtl/>
        </w:rPr>
        <w:t>مام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يا عبد الرحمن ، لو قال لهذا الجبل سر لسار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DF0962">
        <w:rPr>
          <w:rtl/>
        </w:rPr>
        <w:br/>
      </w:r>
      <w:r w:rsidRPr="006216AF">
        <w:rPr>
          <w:rtl/>
        </w:rPr>
        <w:t xml:space="preserve">فنظرت والله إلى الجبل يسير ، فنظر والله إليه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والله ، إنّي لم </w:t>
      </w:r>
      <w:r w:rsidR="00DF0962">
        <w:rPr>
          <w:rtl/>
        </w:rPr>
        <w:br/>
      </w:r>
      <w:r w:rsidRPr="006216AF">
        <w:rPr>
          <w:rtl/>
        </w:rPr>
        <w:t>أعنك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فوقف</w:t>
      </w:r>
      <w:r w:rsidR="00410A32">
        <w:rPr>
          <w:rtl/>
        </w:rPr>
        <w:t xml:space="preserve"> .</w:t>
      </w:r>
    </w:p>
    <w:p w:rsidR="005F4626" w:rsidRPr="006216AF" w:rsidRDefault="005F4626" w:rsidP="00E76352">
      <w:pPr>
        <w:rPr>
          <w:rtl/>
        </w:rPr>
      </w:pPr>
      <w:r w:rsidRPr="006216AF">
        <w:rPr>
          <w:rtl/>
        </w:rPr>
        <w:t xml:space="preserve">وأمّا إنزال المنّ والسلوى عليه وعلى أمّته في التيه ، وهو أنّه لمّا </w:t>
      </w:r>
      <w:r w:rsidR="00DF0962">
        <w:rPr>
          <w:rtl/>
        </w:rPr>
        <w:br/>
      </w:r>
      <w:r w:rsidRPr="006216AF">
        <w:rPr>
          <w:rtl/>
        </w:rPr>
        <w:t xml:space="preserve">بقي هو وأمّته في التيه أربعين سنة ، واحتاجوا إلى القوت ، أنزل الله </w:t>
      </w:r>
      <w:r w:rsidR="00DF0962">
        <w:rPr>
          <w:rtl/>
        </w:rPr>
        <w:br/>
      </w:r>
      <w:r w:rsidRPr="006216AF">
        <w:rPr>
          <w:rtl/>
        </w:rPr>
        <w:t xml:space="preserve">تعالى كلّ غدوة عليهم المن والسلوى ، كما قال الله تعالى : </w:t>
      </w:r>
      <w:r w:rsidRPr="006216AF">
        <w:rPr>
          <w:rStyle w:val="rfdAlaem"/>
          <w:rtl/>
        </w:rPr>
        <w:t>(</w:t>
      </w:r>
      <w:r w:rsidR="00E76352" w:rsidRPr="00E76352">
        <w:rPr>
          <w:rStyle w:val="rfdAie"/>
          <w:rtl/>
        </w:rPr>
        <w:t xml:space="preserve"> وَأَنزَلْنَا </w:t>
      </w:r>
      <w:r w:rsidR="00E76352">
        <w:rPr>
          <w:rStyle w:val="rfdAie"/>
          <w:rtl/>
        </w:rPr>
        <w:br/>
      </w:r>
      <w:r w:rsidR="00E76352" w:rsidRPr="00E76352">
        <w:rPr>
          <w:rStyle w:val="rfdAie"/>
          <w:rtl/>
        </w:rPr>
        <w:t>عَلَيْهِمُ الْمَنَّ وَالسَّلْوَىٰ كُلُوا مِن طَيِّبَاتِ مَا رَزَقْنَاكُمْ</w:t>
      </w:r>
      <w:r w:rsidRPr="00E7635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4847BB" w:rsidRPr="004847BB" w:rsidRDefault="004847BB" w:rsidP="004847BB">
      <w:pPr>
        <w:pStyle w:val="rfdLine"/>
      </w:pPr>
      <w:r w:rsidRPr="004847BB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الأعراف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171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الخرائج والجرائح 621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الأعراف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160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فقد أعطى الله تبارك وتعالى الأئمة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ما يزيد عليه ، </w:t>
      </w:r>
      <w:r w:rsidR="00DF0962">
        <w:rPr>
          <w:rtl/>
        </w:rPr>
        <w:br/>
      </w:r>
      <w:r w:rsidRPr="006216AF">
        <w:rPr>
          <w:rtl/>
        </w:rPr>
        <w:t>ولم ينقص عنه ، ممّا يشاكله ويدانيه</w:t>
      </w:r>
      <w:r w:rsidR="00410A32">
        <w:rPr>
          <w:rtl/>
        </w:rPr>
        <w:t xml:space="preserve"> .</w:t>
      </w:r>
    </w:p>
    <w:p w:rsidR="005F4626" w:rsidRPr="006216AF" w:rsidRDefault="005F4626" w:rsidP="004847BB">
      <w:pPr>
        <w:rPr>
          <w:rtl/>
        </w:rPr>
      </w:pPr>
      <w:r w:rsidRPr="006216AF">
        <w:rPr>
          <w:rtl/>
        </w:rPr>
        <w:t>145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4847BB">
        <w:rPr>
          <w:rFonts w:hint="cs"/>
          <w:rtl/>
        </w:rPr>
        <w:t xml:space="preserve"> </w:t>
      </w:r>
      <w:r>
        <w:rPr>
          <w:rtl/>
        </w:rPr>
        <w:t>ـ</w:t>
      </w:r>
      <w:r w:rsidR="004847BB">
        <w:rPr>
          <w:rFonts w:hint="cs"/>
          <w:rtl/>
        </w:rPr>
        <w:t xml:space="preserve"> </w:t>
      </w:r>
      <w:r w:rsidRPr="006216AF">
        <w:rPr>
          <w:rtl/>
        </w:rPr>
        <w:t xml:space="preserve">وهو ما حدّث به الثقات ، أنّ أمير المؤمنين </w:t>
      </w:r>
      <w:r w:rsidR="00276CED">
        <w:rPr>
          <w:rtl/>
        </w:rPr>
        <w:t xml:space="preserve">عليه </w:t>
      </w:r>
      <w:r w:rsidR="00DF096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لمّا امتد مقامه بصفّين ، شكوا إليه نفاد الزاد والعلف ، بحيث </w:t>
      </w:r>
      <w:r w:rsidR="00DF0962">
        <w:rPr>
          <w:rtl/>
        </w:rPr>
        <w:br/>
      </w:r>
      <w:r w:rsidRPr="006216AF">
        <w:rPr>
          <w:rtl/>
        </w:rPr>
        <w:t>لم يجد أحد من أصحابه شيئا</w:t>
      </w:r>
      <w:r w:rsidR="00BE26AE">
        <w:rPr>
          <w:rtl/>
        </w:rPr>
        <w:t>ً</w:t>
      </w:r>
      <w:r w:rsidRPr="006216AF">
        <w:rPr>
          <w:rtl/>
        </w:rPr>
        <w:t xml:space="preserve"> يؤكل ،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لهم : </w:t>
      </w:r>
      <w:r w:rsidR="009F08E4" w:rsidRPr="006216AF">
        <w:rPr>
          <w:rtl/>
        </w:rPr>
        <w:t>«</w:t>
      </w:r>
      <w:r w:rsidRPr="006216AF">
        <w:rPr>
          <w:rtl/>
        </w:rPr>
        <w:t>غدا</w:t>
      </w:r>
      <w:r w:rsidR="00BE26AE">
        <w:rPr>
          <w:rtl/>
        </w:rPr>
        <w:t>ً</w:t>
      </w:r>
      <w:r w:rsidRPr="006216AF">
        <w:rPr>
          <w:rtl/>
        </w:rPr>
        <w:t xml:space="preserve"> </w:t>
      </w:r>
      <w:r w:rsidR="00DF0962">
        <w:rPr>
          <w:rtl/>
        </w:rPr>
        <w:br/>
      </w:r>
      <w:r w:rsidRPr="006216AF">
        <w:rPr>
          <w:rtl/>
        </w:rPr>
        <w:t>يصل إليكم ما يكفيكم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فلما أصبحوا تقاضوه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صعد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على </w:t>
      </w:r>
      <w:r w:rsidR="00DF0962">
        <w:rPr>
          <w:rtl/>
        </w:rPr>
        <w:br/>
      </w:r>
      <w:r w:rsidRPr="006216AF">
        <w:rPr>
          <w:rtl/>
        </w:rPr>
        <w:t xml:space="preserve">تل كان هناك ودعا بدعاء وسأل الله تعالى أن يطعمهم ويعلف دوابهم ، </w:t>
      </w:r>
      <w:r w:rsidR="00DF0962">
        <w:rPr>
          <w:rtl/>
        </w:rPr>
        <w:br/>
      </w:r>
      <w:r w:rsidRPr="006216AF">
        <w:rPr>
          <w:rtl/>
        </w:rPr>
        <w:t xml:space="preserve">ثمّ نزل فرجع إلى مكانه ، فما استقر قراره ، </w:t>
      </w:r>
      <w:r w:rsidR="00335A4F">
        <w:rPr>
          <w:rtl/>
        </w:rPr>
        <w:t>إلّا</w:t>
      </w:r>
      <w:r w:rsidRPr="006216AF">
        <w:rPr>
          <w:rtl/>
        </w:rPr>
        <w:t xml:space="preserve"> وقد أقبلت العير بعد </w:t>
      </w:r>
      <w:r w:rsidR="00DF0962">
        <w:rPr>
          <w:rtl/>
        </w:rPr>
        <w:br/>
      </w:r>
      <w:r w:rsidRPr="006216AF">
        <w:rPr>
          <w:rtl/>
        </w:rPr>
        <w:t xml:space="preserve">العير ، وعليها اللحمان والتمور والدقيق ، حتّى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امتلأت به البراري ، </w:t>
      </w:r>
      <w:r w:rsidR="00DF0962">
        <w:rPr>
          <w:rtl/>
        </w:rPr>
        <w:br/>
      </w:r>
      <w:r w:rsidRPr="006216AF">
        <w:rPr>
          <w:rtl/>
        </w:rPr>
        <w:t xml:space="preserve">وفرّغ أصحاب الجمال جميع الأحمال من الأطعمة ، وما كان معهم من </w:t>
      </w:r>
      <w:r w:rsidR="00DF0962">
        <w:rPr>
          <w:rtl/>
        </w:rPr>
        <w:br/>
      </w:r>
      <w:r w:rsidRPr="006216AF">
        <w:rPr>
          <w:rtl/>
        </w:rPr>
        <w:t xml:space="preserve">علف الدواب ، وغيرها من الثياب ، وجلال الدواب ، وجميع ما </w:t>
      </w:r>
      <w:r w:rsidR="00DF0962">
        <w:rPr>
          <w:rtl/>
        </w:rPr>
        <w:br/>
      </w:r>
      <w:r w:rsidRPr="006216AF">
        <w:rPr>
          <w:rtl/>
        </w:rPr>
        <w:t xml:space="preserve">يحتاجون إليه ، ثمّ انصرفوا ، ولم يدر من أي البقاع وردوا ، أو من </w:t>
      </w:r>
      <w:r w:rsidR="00DF0962">
        <w:rPr>
          <w:rtl/>
        </w:rPr>
        <w:br/>
      </w:r>
      <w:r w:rsidRPr="006216AF">
        <w:rPr>
          <w:rtl/>
        </w:rPr>
        <w:t>الإ</w:t>
      </w:r>
      <w:r w:rsidR="00D56364">
        <w:rPr>
          <w:rtl/>
        </w:rPr>
        <w:t>ِ</w:t>
      </w:r>
      <w:r w:rsidRPr="006216AF">
        <w:rPr>
          <w:rtl/>
        </w:rPr>
        <w:t>نس كانوا أم من الجنّ ، وتعجب الناس من ذلك</w:t>
      </w:r>
      <w:r w:rsidR="00410A32">
        <w:rPr>
          <w:rtl/>
        </w:rPr>
        <w:t xml:space="preserve"> .</w:t>
      </w:r>
    </w:p>
    <w:p w:rsidR="005F4626" w:rsidRPr="006216AF" w:rsidRDefault="005F4626" w:rsidP="004847BB">
      <w:pPr>
        <w:rPr>
          <w:rtl/>
        </w:rPr>
      </w:pPr>
      <w:r w:rsidRPr="006216AF">
        <w:rPr>
          <w:rtl/>
        </w:rPr>
        <w:t>146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4847BB">
        <w:rPr>
          <w:rFonts w:hint="cs"/>
          <w:rtl/>
        </w:rPr>
        <w:t xml:space="preserve"> </w:t>
      </w:r>
      <w:r>
        <w:rPr>
          <w:rtl/>
        </w:rPr>
        <w:t>ـ</w:t>
      </w:r>
      <w:r w:rsidR="004847BB">
        <w:rPr>
          <w:rFonts w:hint="cs"/>
          <w:rtl/>
        </w:rPr>
        <w:t xml:space="preserve"> </w:t>
      </w:r>
      <w:r w:rsidRPr="006216AF">
        <w:rPr>
          <w:rtl/>
        </w:rPr>
        <w:t>وروى بعض أصحابنا ، وقال : حملت ما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لأبي </w:t>
      </w:r>
      <w:r w:rsidR="00DF0962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فاستكثرته في نفسي ، فلمّا أدخلته عليه ، دعا </w:t>
      </w:r>
      <w:r w:rsidR="00DF0962">
        <w:rPr>
          <w:rtl/>
        </w:rPr>
        <w:br/>
      </w:r>
      <w:r w:rsidRPr="006216AF">
        <w:rPr>
          <w:rtl/>
        </w:rPr>
        <w:t xml:space="preserve">الغلام ، فإذا طشت في آخر الدار ، فأمر أن يأتيه به ، ثمّ تكلم بكلام </w:t>
      </w:r>
      <w:r w:rsidR="00DF0962">
        <w:rPr>
          <w:rtl/>
        </w:rPr>
        <w:br/>
      </w:r>
      <w:r w:rsidRPr="006216AF">
        <w:rPr>
          <w:rtl/>
        </w:rPr>
        <w:t xml:space="preserve">أومى بها إلى الطشت ، فانحدرت الدنانير من الطشت حتّى </w:t>
      </w:r>
      <w:r w:rsidR="00C24190">
        <w:rPr>
          <w:rtl/>
        </w:rPr>
        <w:t>(</w:t>
      </w:r>
      <w:r w:rsidRPr="006216AF">
        <w:rPr>
          <w:rtl/>
        </w:rPr>
        <w:t xml:space="preserve">حالت </w:t>
      </w:r>
      <w:r w:rsidR="00DF0962">
        <w:rPr>
          <w:rtl/>
        </w:rPr>
        <w:br/>
      </w:r>
      <w:r w:rsidRPr="006216AF">
        <w:rPr>
          <w:rtl/>
        </w:rPr>
        <w:t>بيني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وبين الغلام ، قال : فالتفت إليّ وقال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 xml:space="preserve">ترانا نحتاج إلى ما في </w:t>
      </w:r>
      <w:r w:rsidR="00DF0962">
        <w:rPr>
          <w:rtl/>
        </w:rPr>
        <w:br/>
      </w:r>
      <w:r w:rsidRPr="006216AF">
        <w:rPr>
          <w:rtl/>
        </w:rPr>
        <w:t>أيديكم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إنما آخذ منكم ما آخذ ، لأطهّركم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4847BB" w:rsidRPr="004847BB" w:rsidRDefault="004847BB" w:rsidP="004847BB">
      <w:pPr>
        <w:pStyle w:val="rfdLine"/>
      </w:pPr>
      <w:r w:rsidRPr="004847BB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الخرائج والجرائح 2 : 543</w:t>
      </w:r>
      <w:r w:rsidR="0096323A">
        <w:rPr>
          <w:rtl/>
        </w:rPr>
        <w:t xml:space="preserve"> / </w:t>
      </w:r>
      <w:r w:rsidRPr="006216AF">
        <w:rPr>
          <w:rtl/>
        </w:rPr>
        <w:t>4 ، اثبات الهداة 2 : 458</w:t>
      </w:r>
      <w:r w:rsidR="0096323A">
        <w:rPr>
          <w:rtl/>
        </w:rPr>
        <w:t xml:space="preserve"> / </w:t>
      </w:r>
      <w:r w:rsidRPr="006216AF">
        <w:rPr>
          <w:rtl/>
        </w:rPr>
        <w:t>197</w:t>
      </w:r>
      <w:r w:rsidR="00410A32">
        <w:rPr>
          <w:rtl/>
        </w:rPr>
        <w:t xml:space="preserve"> .</w:t>
      </w:r>
    </w:p>
    <w:p w:rsidR="005F4626" w:rsidRPr="006216AF" w:rsidRDefault="005F4626" w:rsidP="00BE26AE">
      <w:pPr>
        <w:rPr>
          <w:rtl/>
        </w:rPr>
      </w:pPr>
      <w:r w:rsidRPr="006216AF">
        <w:rPr>
          <w:rStyle w:val="rfdFootnote"/>
          <w:rtl/>
        </w:rPr>
        <w:t>(1) تقاضوه : طلبوه ، يقال : تقاضاه الدين : طلبه منه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مجمع </w:t>
      </w:r>
      <w:r w:rsidR="00DF0962">
        <w:rPr>
          <w:rStyle w:val="rfdFootnote"/>
          <w:rtl/>
        </w:rPr>
        <w:br/>
      </w:r>
      <w:r w:rsidRPr="006216AF">
        <w:rPr>
          <w:rStyle w:val="rfdFootnote"/>
          <w:rtl/>
        </w:rPr>
        <w:t>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قض</w:t>
      </w:r>
      <w:r w:rsidR="00BE26AE">
        <w:rPr>
          <w:rStyle w:val="rfdFootnote"/>
          <w:rtl/>
        </w:rPr>
        <w:t>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344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: بحيث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847BB">
      <w:pPr>
        <w:pStyle w:val="rfdFootnote0"/>
        <w:rPr>
          <w:rtl/>
        </w:rPr>
      </w:pPr>
      <w:r w:rsidRPr="006216AF">
        <w:rPr>
          <w:rtl/>
        </w:rPr>
        <w:t>7</w:t>
      </w:r>
      <w:r w:rsidR="004847BB">
        <w:rPr>
          <w:rFonts w:hint="cs"/>
          <w:rtl/>
        </w:rPr>
        <w:t xml:space="preserve"> </w:t>
      </w:r>
      <w:r>
        <w:rPr>
          <w:rtl/>
        </w:rPr>
        <w:t>ـ</w:t>
      </w:r>
      <w:r w:rsidR="004847BB">
        <w:rPr>
          <w:rFonts w:hint="cs"/>
          <w:rtl/>
        </w:rPr>
        <w:t xml:space="preserve"> </w:t>
      </w:r>
      <w:r w:rsidRPr="006216AF">
        <w:rPr>
          <w:rtl/>
        </w:rPr>
        <w:t>الخرائج والجرائح 2 : 614</w:t>
      </w:r>
      <w:r w:rsidR="0096323A">
        <w:rPr>
          <w:rtl/>
        </w:rPr>
        <w:t xml:space="preserve"> / </w:t>
      </w:r>
      <w:r w:rsidRPr="006216AF">
        <w:rPr>
          <w:rtl/>
        </w:rPr>
        <w:t>12 ، اثبات الهداة 3 : 117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141 ، مدينة </w:t>
      </w:r>
      <w:r w:rsidR="00DF0962">
        <w:rPr>
          <w:rtl/>
        </w:rPr>
        <w:br/>
      </w:r>
      <w:r w:rsidRPr="006216AF">
        <w:rPr>
          <w:rtl/>
        </w:rPr>
        <w:t>المعاجز : 405</w:t>
      </w:r>
      <w:r w:rsidR="0096323A">
        <w:rPr>
          <w:rtl/>
        </w:rPr>
        <w:t xml:space="preserve"> / </w:t>
      </w:r>
      <w:r w:rsidRPr="006216AF">
        <w:rPr>
          <w:rtl/>
        </w:rPr>
        <w:t>177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جميع النسخ : حال بينه ، وما أثبتناه من الخرائج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44ADA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وأمّا انفجار الماء من الحجر ، فهو أن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كان </w:t>
      </w:r>
      <w:r w:rsidR="00776EA2">
        <w:rPr>
          <w:rtl/>
        </w:rPr>
        <w:br/>
      </w:r>
      <w:r w:rsidRPr="006216AF">
        <w:rPr>
          <w:rtl/>
        </w:rPr>
        <w:t xml:space="preserve">معه حجر يحمله معه حيث يذهب ، فلمّا احتاج هو وقومه إلى الماء ، </w:t>
      </w:r>
      <w:r w:rsidR="00776EA2">
        <w:rPr>
          <w:rtl/>
        </w:rPr>
        <w:br/>
      </w:r>
      <w:r w:rsidRPr="006216AF">
        <w:rPr>
          <w:rtl/>
        </w:rPr>
        <w:t xml:space="preserve">ضرب الحجر بعصاه ؛ </w:t>
      </w:r>
      <w:r w:rsidRPr="006216AF">
        <w:rPr>
          <w:rStyle w:val="rfdAlaem"/>
          <w:rtl/>
        </w:rPr>
        <w:t>(</w:t>
      </w:r>
      <w:r w:rsidR="00544ADA" w:rsidRPr="00544ADA">
        <w:rPr>
          <w:rStyle w:val="rfdAie"/>
          <w:rtl/>
        </w:rPr>
        <w:t xml:space="preserve"> فَانفَجَرَتْ مِنْهُ اثْنَتَا عَشْرَةَ عَيْنًا قَدْ عَلِمَ كُلُّ </w:t>
      </w:r>
      <w:r w:rsidR="00544ADA">
        <w:rPr>
          <w:rStyle w:val="rfdAie"/>
          <w:rtl/>
        </w:rPr>
        <w:br/>
      </w:r>
      <w:r w:rsidR="00544ADA" w:rsidRPr="00544ADA">
        <w:rPr>
          <w:rStyle w:val="rfdAie"/>
          <w:rtl/>
        </w:rPr>
        <w:t>أُنَاسٍ مَّشْرَبَهُمْ</w:t>
      </w:r>
      <w:r w:rsidRPr="00544ADA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أخرج الله تعالى الماء للصادق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خشبة رحله :</w:t>
      </w:r>
    </w:p>
    <w:p w:rsidR="005F4626" w:rsidRPr="006216AF" w:rsidRDefault="005F4626" w:rsidP="00ED08DD">
      <w:pPr>
        <w:rPr>
          <w:rtl/>
        </w:rPr>
      </w:pPr>
      <w:r w:rsidRPr="006216AF">
        <w:rPr>
          <w:rtl/>
        </w:rPr>
        <w:t>147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ED08DD">
        <w:rPr>
          <w:rFonts w:hint="cs"/>
          <w:rtl/>
        </w:rPr>
        <w:t xml:space="preserve"> </w:t>
      </w:r>
      <w:r>
        <w:rPr>
          <w:rtl/>
        </w:rPr>
        <w:t>ـ</w:t>
      </w:r>
      <w:r w:rsidR="00ED08DD">
        <w:rPr>
          <w:rFonts w:hint="cs"/>
          <w:rtl/>
        </w:rPr>
        <w:t xml:space="preserve"> </w:t>
      </w:r>
      <w:r w:rsidRPr="006216AF">
        <w:rPr>
          <w:rtl/>
        </w:rPr>
        <w:t xml:space="preserve">وهو ما حدّث به الشيخ أبو جعفر محمّد بن معروف </w:t>
      </w:r>
      <w:r w:rsidR="00776EA2">
        <w:rPr>
          <w:rtl/>
        </w:rPr>
        <w:br/>
      </w:r>
      <w:r w:rsidRPr="006216AF">
        <w:rPr>
          <w:rtl/>
        </w:rPr>
        <w:t xml:space="preserve">الهلالي الخرّاز ، وقد أتى له مائة وثمان وعشرون سنة قال : أتيت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 xml:space="preserve">إلى أبي عبد الله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الحيرة فأقمت بها ثلاثة أيّام ، </w:t>
      </w:r>
      <w:r w:rsidR="004F521E">
        <w:rPr>
          <w:rtl/>
        </w:rPr>
        <w:br/>
      </w:r>
      <w:r w:rsidRPr="006216AF">
        <w:rPr>
          <w:rtl/>
        </w:rPr>
        <w:t xml:space="preserve">فما قدرت عليه من كثرة الناس ، فلمّا كان اليوم الرابع مضى إلى قبر </w:t>
      </w:r>
      <w:r w:rsidR="004F521E">
        <w:rPr>
          <w:rtl/>
        </w:rPr>
        <w:br/>
      </w:r>
      <w:r w:rsidRPr="006216AF">
        <w:rPr>
          <w:rtl/>
        </w:rPr>
        <w:t xml:space="preserve">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فمضيت معه ، فلمّا صار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إلى بطن </w:t>
      </w:r>
      <w:r w:rsidR="004F521E">
        <w:rPr>
          <w:rtl/>
        </w:rPr>
        <w:br/>
      </w:r>
      <w:r w:rsidRPr="006216AF">
        <w:rPr>
          <w:rtl/>
        </w:rPr>
        <w:t xml:space="preserve">الطريق ، غلبه البول ، فاعتزل عن الجادّة فبال ، ثمّ نبش الرحل فخرج </w:t>
      </w:r>
      <w:r w:rsidR="004F521E">
        <w:rPr>
          <w:rtl/>
        </w:rPr>
        <w:br/>
      </w:r>
      <w:r w:rsidRPr="006216AF">
        <w:rPr>
          <w:rtl/>
        </w:rPr>
        <w:t>له الماء ، فتطهّر للصلاة فقام وصلّى ركعتين ، ودعا ربّه فقال في دعائه :</w:t>
      </w:r>
    </w:p>
    <w:p w:rsidR="005F4626" w:rsidRPr="006216AF" w:rsidRDefault="009F08E4" w:rsidP="005F4626">
      <w:pPr>
        <w:rPr>
          <w:rtl/>
        </w:rPr>
      </w:pPr>
      <w:r w:rsidRPr="006216AF">
        <w:rPr>
          <w:rtl/>
        </w:rPr>
        <w:t>«</w:t>
      </w:r>
      <w:r w:rsidR="005F4626" w:rsidRPr="006216AF">
        <w:rPr>
          <w:rtl/>
        </w:rPr>
        <w:t>الل</w:t>
      </w:r>
      <w:r w:rsidR="00BE26AE">
        <w:rPr>
          <w:rtl/>
        </w:rPr>
        <w:t>ّ</w:t>
      </w:r>
      <w:r w:rsidR="00544ADA">
        <w:rPr>
          <w:rtl/>
        </w:rPr>
        <w:t>َ</w:t>
      </w:r>
      <w:r w:rsidR="005F4626" w:rsidRPr="006216AF">
        <w:rPr>
          <w:rtl/>
        </w:rPr>
        <w:t xml:space="preserve">هم لا تجعلني ممّن تقدم فمرق ، ولا ممّن تأخر فرهق ، </w:t>
      </w:r>
      <w:r w:rsidR="004F521E">
        <w:rPr>
          <w:rtl/>
        </w:rPr>
        <w:br/>
      </w:r>
      <w:r w:rsidR="005F4626" w:rsidRPr="006216AF">
        <w:rPr>
          <w:rtl/>
        </w:rPr>
        <w:t>واجعلني من النمط الأوسط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وقال لي : </w:t>
      </w:r>
      <w:r w:rsidR="009F08E4" w:rsidRPr="006216AF">
        <w:rPr>
          <w:rtl/>
        </w:rPr>
        <w:t>«</w:t>
      </w:r>
      <w:r w:rsidRPr="006216AF">
        <w:rPr>
          <w:rtl/>
        </w:rPr>
        <w:t>يا غلام ، لا تتحدث بما رأيت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وقد أوردت له في معجزاته</w:t>
      </w:r>
      <w:r w:rsidR="00410A32">
        <w:rPr>
          <w:rtl/>
        </w:rPr>
        <w:t xml:space="preserve"> .</w:t>
      </w:r>
    </w:p>
    <w:p w:rsidR="00ED08DD" w:rsidRDefault="00ED08DD" w:rsidP="00ED08DD">
      <w:pPr>
        <w:rPr>
          <w:rStyle w:val="rfdLineChar"/>
        </w:rPr>
      </w:pP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البقرة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60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D08DD">
      <w:pPr>
        <w:pStyle w:val="rfdFootnote0"/>
        <w:rPr>
          <w:rtl/>
        </w:rPr>
      </w:pPr>
      <w:r w:rsidRPr="006216AF">
        <w:rPr>
          <w:rtl/>
        </w:rPr>
        <w:t>8</w:t>
      </w:r>
      <w:r w:rsidR="00ED08DD">
        <w:rPr>
          <w:rFonts w:hint="cs"/>
          <w:rtl/>
        </w:rPr>
        <w:t xml:space="preserve"> </w:t>
      </w:r>
      <w:r>
        <w:rPr>
          <w:rtl/>
        </w:rPr>
        <w:t>ـ</w:t>
      </w:r>
      <w:r w:rsidR="00ED08DD">
        <w:rPr>
          <w:rFonts w:hint="cs"/>
          <w:rtl/>
        </w:rPr>
        <w:t xml:space="preserve"> </w:t>
      </w:r>
      <w:r w:rsidRPr="006216AF">
        <w:rPr>
          <w:rtl/>
        </w:rPr>
        <w:t>دلائل الإ</w:t>
      </w:r>
      <w:r w:rsidR="00876D8D">
        <w:rPr>
          <w:rtl/>
        </w:rPr>
        <w:t>ِ</w:t>
      </w:r>
      <w:r w:rsidRPr="006216AF">
        <w:rPr>
          <w:rtl/>
        </w:rPr>
        <w:t>مامة : 115 ، مناقب ابن شهر</w:t>
      </w:r>
      <w:r w:rsidR="00876D8D">
        <w:rPr>
          <w:rtl/>
        </w:rPr>
        <w:t>ا</w:t>
      </w:r>
      <w:r w:rsidRPr="006216AF">
        <w:rPr>
          <w:rtl/>
        </w:rPr>
        <w:t xml:space="preserve">شوب : 4 : 238 ، وفيه : عن </w:t>
      </w:r>
      <w:r w:rsidR="004F521E">
        <w:rPr>
          <w:rtl/>
        </w:rPr>
        <w:br/>
      </w:r>
      <w:r w:rsidRPr="006216AF">
        <w:rPr>
          <w:rtl/>
        </w:rPr>
        <w:t xml:space="preserve">محمد بن ميمون الهلالي ، وما في المتن والدلائل هو الصواب ، راجع </w:t>
      </w:r>
      <w:r w:rsidR="004F521E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معجم رجال الحديث 17 : 267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11810 </w:t>
      </w:r>
      <w:r w:rsidR="00166E62">
        <w:rPr>
          <w:rtl/>
        </w:rPr>
        <w:t>و 1</w:t>
      </w:r>
      <w:r w:rsidRPr="006216AF">
        <w:rPr>
          <w:rtl/>
        </w:rPr>
        <w:t>1 : 343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8012 ، ورجال </w:t>
      </w:r>
      <w:r w:rsidR="004F521E">
        <w:rPr>
          <w:rtl/>
        </w:rPr>
        <w:br/>
      </w:r>
      <w:r w:rsidRPr="006216AF">
        <w:rPr>
          <w:rtl/>
        </w:rPr>
        <w:t>الشيخ : 481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29 فيمن لم يرو عنهم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في ترجمة علي بن </w:t>
      </w:r>
      <w:r w:rsidR="004F521E">
        <w:rPr>
          <w:rtl/>
        </w:rPr>
        <w:br/>
      </w:r>
      <w:r w:rsidRPr="006216AF">
        <w:rPr>
          <w:rtl/>
        </w:rPr>
        <w:t>الحسن القشيري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مضيت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ع : صرنا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D08DD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148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ED08DD">
        <w:rPr>
          <w:rFonts w:hint="cs"/>
          <w:rtl/>
        </w:rPr>
        <w:t xml:space="preserve"> </w:t>
      </w:r>
      <w:r>
        <w:rPr>
          <w:rtl/>
        </w:rPr>
        <w:t>ـ</w:t>
      </w:r>
      <w:r w:rsidR="00ED08DD">
        <w:rPr>
          <w:rFonts w:hint="cs"/>
          <w:rtl/>
        </w:rPr>
        <w:t xml:space="preserve"> </w:t>
      </w:r>
      <w:r w:rsidRPr="006216AF">
        <w:rPr>
          <w:rtl/>
        </w:rPr>
        <w:t xml:space="preserve">ما رواه داود الرّقيّ من إظهار الماء في السبخة في طريق </w:t>
      </w:r>
      <w:r w:rsidR="004F521E">
        <w:rPr>
          <w:rtl/>
        </w:rPr>
        <w:br/>
      </w:r>
      <w:r w:rsidRPr="006216AF">
        <w:rPr>
          <w:rtl/>
        </w:rPr>
        <w:t>الحجّ عينا</w:t>
      </w:r>
      <w:r w:rsidR="005163E4">
        <w:rPr>
          <w:rtl/>
        </w:rPr>
        <w:t>ً</w:t>
      </w:r>
      <w:r w:rsidRPr="006216AF">
        <w:rPr>
          <w:rtl/>
        </w:rPr>
        <w:t xml:space="preserve"> فوّارة ، وما رواه يحيى بن هرثمة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ذكرناه في آيات أبي جعفر الثاني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ظهور عين </w:t>
      </w:r>
      <w:r w:rsidR="004F521E">
        <w:rPr>
          <w:rtl/>
        </w:rPr>
        <w:br/>
      </w:r>
      <w:r w:rsidRPr="006216AF">
        <w:rPr>
          <w:rtl/>
        </w:rPr>
        <w:t xml:space="preserve">الماء له حين خرج من المدينة معه إلى المتوكل ، وأمثال ذلك كثيرة لا </w:t>
      </w:r>
      <w:r w:rsidR="004F521E">
        <w:rPr>
          <w:rtl/>
        </w:rPr>
        <w:br/>
      </w:r>
      <w:r w:rsidRPr="006216AF">
        <w:rPr>
          <w:rtl/>
        </w:rPr>
        <w:t>تحصى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وأمّا ابتلاع الأرض لقارون ، وهو أنّ قارون قال لامرأة كانت بغيا</w:t>
      </w:r>
      <w:r w:rsidR="00BE26AE">
        <w:rPr>
          <w:rtl/>
        </w:rPr>
        <w:t>ً</w:t>
      </w:r>
      <w:r w:rsidRPr="006216AF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>ذات جمال وهيئة : أعطيك مائة ألف درهم إن جئت غدا</w:t>
      </w:r>
      <w:r w:rsidR="00BE26AE">
        <w:rPr>
          <w:rtl/>
        </w:rPr>
        <w:t>ً</w:t>
      </w:r>
      <w:r w:rsidRPr="006216AF">
        <w:rPr>
          <w:rtl/>
        </w:rPr>
        <w:t xml:space="preserve"> إلى موسى </w:t>
      </w:r>
      <w:r w:rsidR="004F521E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وهو جالس في بني إسرائيل يتلو عليهم التوراة ، وقلت : يا </w:t>
      </w:r>
      <w:r w:rsidR="004F521E">
        <w:rPr>
          <w:rtl/>
        </w:rPr>
        <w:br/>
      </w:r>
      <w:r w:rsidRPr="006216AF">
        <w:rPr>
          <w:rtl/>
        </w:rPr>
        <w:t>معشر بني إسرائيل ، إنّ موسى دعاني إلى نفسه فأنعمت 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 قالت في نفسها : قد فعلت ما فعلت فأذهب إلى بني إسرائيل </w:t>
      </w:r>
      <w:r w:rsidR="004F521E">
        <w:rPr>
          <w:rtl/>
        </w:rPr>
        <w:br/>
      </w:r>
      <w:r w:rsidRPr="006216AF">
        <w:rPr>
          <w:rtl/>
        </w:rPr>
        <w:t>وأرميه بالفاحشة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لا والله لا أفعل</w:t>
      </w:r>
      <w:r w:rsidR="00410A32">
        <w:rPr>
          <w:rtl/>
        </w:rPr>
        <w:t xml:space="preserve"> .</w:t>
      </w:r>
    </w:p>
    <w:p w:rsidR="005F4626" w:rsidRPr="006216AF" w:rsidRDefault="005F4626" w:rsidP="00BE26AE">
      <w:pPr>
        <w:rPr>
          <w:rtl/>
        </w:rPr>
      </w:pPr>
      <w:r w:rsidRPr="006216AF">
        <w:rPr>
          <w:rtl/>
        </w:rPr>
        <w:t xml:space="preserve">فلمّا كان في الغد جلس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بني إسرائيل ، </w:t>
      </w:r>
      <w:r w:rsidR="004F521E">
        <w:rPr>
          <w:rtl/>
        </w:rPr>
        <w:br/>
      </w:r>
      <w:r w:rsidRPr="006216AF">
        <w:rPr>
          <w:rtl/>
        </w:rPr>
        <w:t xml:space="preserve">وجاءه قارون في زينته ، وعليه ثياب حمر ، وجاءت المرأة ، فقامت على </w:t>
      </w:r>
      <w:r w:rsidR="004F521E">
        <w:rPr>
          <w:rtl/>
        </w:rPr>
        <w:br/>
      </w:r>
      <w:r w:rsidRPr="006216AF">
        <w:rPr>
          <w:rtl/>
        </w:rPr>
        <w:t>ر</w:t>
      </w:r>
      <w:r w:rsidR="00BE26AE">
        <w:rPr>
          <w:rtl/>
        </w:rPr>
        <w:t>ؤ</w:t>
      </w:r>
      <w:r w:rsidRPr="006216AF">
        <w:rPr>
          <w:rtl/>
        </w:rPr>
        <w:t xml:space="preserve">وسهم ثم قالت لموسى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إنّ قارون أعطاني مائة ألف </w:t>
      </w:r>
      <w:r w:rsidR="004F521E">
        <w:rPr>
          <w:rtl/>
        </w:rPr>
        <w:br/>
      </w:r>
      <w:r w:rsidRPr="006216AF">
        <w:rPr>
          <w:rtl/>
        </w:rPr>
        <w:t xml:space="preserve">درهم على أن أقوم على بني إسرائيل اليوم ، وأقول لهم : إنّ موسى </w:t>
      </w:r>
      <w:r w:rsidR="004F521E">
        <w:rPr>
          <w:rtl/>
        </w:rPr>
        <w:br/>
      </w:r>
      <w:r w:rsidRPr="006216AF">
        <w:rPr>
          <w:rtl/>
        </w:rPr>
        <w:t xml:space="preserve">دعاني إلى نفسه ، بحضرتك ومعاذ الله أن يكون ذلك ، لقد أكرمك الله </w:t>
      </w:r>
      <w:r w:rsidR="004F521E">
        <w:rPr>
          <w:rtl/>
        </w:rPr>
        <w:br/>
      </w:r>
      <w:r w:rsidRPr="006216AF">
        <w:rPr>
          <w:rtl/>
        </w:rPr>
        <w:t>تعالى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فغضب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للأرض : خذيه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فأخذته إلى </w:t>
      </w:r>
      <w:r w:rsidR="004F521E">
        <w:rPr>
          <w:rtl/>
        </w:rPr>
        <w:br/>
      </w:r>
      <w:r w:rsidRPr="006216AF">
        <w:rPr>
          <w:rtl/>
        </w:rPr>
        <w:t>ساقه ، فقال : يا موسى ، الله الله ، ارحمني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خذيه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فأخذته إلى حقويه ، فقال : يا موسى ، </w:t>
      </w:r>
      <w:r w:rsidR="004F521E">
        <w:rPr>
          <w:rtl/>
        </w:rPr>
        <w:br/>
      </w:r>
      <w:r w:rsidRPr="006216AF">
        <w:rPr>
          <w:rtl/>
        </w:rPr>
        <w:t>الله الله ، ارحمني ،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خذيه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فابتلعته الأرض حتّى غاب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ظهر على يد ولي الله جعفر بن محمّد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>ما يوازي ذلك شرفا</w:t>
      </w:r>
      <w:r w:rsidR="00BE26AE">
        <w:rPr>
          <w:rtl/>
        </w:rPr>
        <w:t>ً</w:t>
      </w:r>
      <w:r w:rsidR="00410A32">
        <w:rPr>
          <w:rtl/>
        </w:rPr>
        <w:t xml:space="preserve"> .</w:t>
      </w:r>
    </w:p>
    <w:p w:rsidR="00ED08DD" w:rsidRPr="00ED08DD" w:rsidRDefault="00ED08DD" w:rsidP="00ED08DD">
      <w:pPr>
        <w:pStyle w:val="rfdLine"/>
      </w:pPr>
      <w:r w:rsidRPr="00ED08DD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مدينة المعاجز : 417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روى ابن كثير في قصص الأنبياء 2 : 165 مثله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D08DD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149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ED08DD">
        <w:rPr>
          <w:rFonts w:hint="cs"/>
          <w:rtl/>
        </w:rPr>
        <w:t xml:space="preserve"> </w:t>
      </w:r>
      <w:r>
        <w:rPr>
          <w:rtl/>
        </w:rPr>
        <w:t>ـ</w:t>
      </w:r>
      <w:r w:rsidR="00ED08DD">
        <w:rPr>
          <w:rFonts w:hint="cs"/>
          <w:rtl/>
        </w:rPr>
        <w:t xml:space="preserve"> </w:t>
      </w:r>
      <w:r w:rsidRPr="006216AF">
        <w:rPr>
          <w:rtl/>
        </w:rPr>
        <w:t xml:space="preserve">وهو ما حدّث به صالح بن الأشعث البزّاز الكوفيّ ، </w:t>
      </w:r>
      <w:r w:rsidR="004F521E">
        <w:rPr>
          <w:rtl/>
        </w:rPr>
        <w:br/>
      </w:r>
      <w:r w:rsidRPr="006216AF">
        <w:rPr>
          <w:rtl/>
        </w:rPr>
        <w:t xml:space="preserve">قال : كنت بين يدي المفضّل إذ وردت عليه رقعة من مولانا الصادق </w:t>
      </w:r>
      <w:r w:rsidR="004F521E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، فنظر فيها ، فنهض قائما</w:t>
      </w:r>
      <w:r w:rsidR="00BE26AE">
        <w:rPr>
          <w:rtl/>
        </w:rPr>
        <w:t>ً</w:t>
      </w:r>
      <w:r w:rsidRPr="006216AF">
        <w:rPr>
          <w:rtl/>
        </w:rPr>
        <w:t xml:space="preserve"> واتكأ عليّ</w:t>
      </w:r>
      <w:r w:rsidR="00BE26AE">
        <w:rPr>
          <w:rtl/>
        </w:rPr>
        <w:t>َ</w:t>
      </w:r>
      <w:r w:rsidRPr="006216AF">
        <w:rPr>
          <w:rtl/>
        </w:rPr>
        <w:t xml:space="preserve"> ، ثمّ تسايرنا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إلى </w:t>
      </w:r>
      <w:r w:rsidR="004F521E">
        <w:rPr>
          <w:rtl/>
        </w:rPr>
        <w:br/>
      </w:r>
      <w:r w:rsidRPr="006216AF">
        <w:rPr>
          <w:rtl/>
        </w:rPr>
        <w:t xml:space="preserve">باب حجرة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فخرج إليه عبد الله بن وشاح ، فقال :</w:t>
      </w:r>
      <w:r w:rsidR="0067104A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>أسرع يا مفضّل في خطواتك ، أنت وصاحبك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فدخلنا فإذا بالمولى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قد قعد على كرسي ، </w:t>
      </w:r>
      <w:r w:rsidR="004F521E">
        <w:rPr>
          <w:rtl/>
        </w:rPr>
        <w:br/>
      </w:r>
      <w:r w:rsidRPr="006216AF">
        <w:rPr>
          <w:rtl/>
        </w:rPr>
        <w:t xml:space="preserve">وبين يديه امرأة ، فقال : يا مفضّل ، خذ هذه الامرأة وأخرجها إلى البرية </w:t>
      </w:r>
      <w:r w:rsidR="004F521E">
        <w:rPr>
          <w:rtl/>
        </w:rPr>
        <w:br/>
      </w:r>
      <w:r w:rsidRPr="006216AF">
        <w:rPr>
          <w:rtl/>
        </w:rPr>
        <w:t>في ظاهر البلد فانظر ما يكون من أمرها وعد إليّ سريعا</w:t>
      </w:r>
      <w:r w:rsidR="005163E4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163E4">
      <w:pPr>
        <w:rPr>
          <w:rtl/>
        </w:rPr>
      </w:pPr>
      <w:r w:rsidRPr="006216AF">
        <w:rPr>
          <w:rtl/>
        </w:rPr>
        <w:t xml:space="preserve">فقال المفضل : فامتثلت ما أمرني به مولاي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وسرت </w:t>
      </w:r>
      <w:r w:rsidR="004F521E">
        <w:rPr>
          <w:rtl/>
        </w:rPr>
        <w:br/>
      </w:r>
      <w:r w:rsidRPr="006216AF">
        <w:rPr>
          <w:rtl/>
        </w:rPr>
        <w:t>بها إلى برية البلد ، فلمّا توسطتها سمعت مناديا</w:t>
      </w:r>
      <w:r w:rsidR="005163E4">
        <w:rPr>
          <w:rtl/>
        </w:rPr>
        <w:t>ً</w:t>
      </w:r>
      <w:r w:rsidRPr="006216AF">
        <w:rPr>
          <w:rtl/>
        </w:rPr>
        <w:t xml:space="preserve"> ينادي : </w:t>
      </w:r>
      <w:r w:rsidR="005163E4">
        <w:rPr>
          <w:rtl/>
        </w:rPr>
        <w:t>إ</w:t>
      </w:r>
      <w:r w:rsidRPr="006216AF">
        <w:rPr>
          <w:rtl/>
        </w:rPr>
        <w:t xml:space="preserve">حذر يا </w:t>
      </w:r>
      <w:r w:rsidR="004F521E">
        <w:rPr>
          <w:rtl/>
        </w:rPr>
        <w:br/>
      </w:r>
      <w:r w:rsidRPr="006216AF">
        <w:rPr>
          <w:rtl/>
        </w:rPr>
        <w:t>مفضل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فتنحيت عن المرأة ، فطلعت غمامة سوداء ثمّ أمطرت عليها </w:t>
      </w:r>
      <w:r w:rsidR="004F521E">
        <w:rPr>
          <w:rtl/>
        </w:rPr>
        <w:br/>
      </w:r>
      <w:r w:rsidRPr="006216AF">
        <w:rPr>
          <w:rtl/>
        </w:rPr>
        <w:t xml:space="preserve">حجارة حتّى لم يكن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للمرأة حسا</w:t>
      </w:r>
      <w:r w:rsidR="00BE26AE">
        <w:rPr>
          <w:rtl/>
        </w:rPr>
        <w:t>ً</w:t>
      </w:r>
      <w:r w:rsidRPr="006216AF">
        <w:rPr>
          <w:rtl/>
        </w:rPr>
        <w:t xml:space="preserve"> ولا أثرا</w:t>
      </w:r>
      <w:r w:rsidR="00BE26AE">
        <w:rPr>
          <w:rtl/>
        </w:rPr>
        <w:t>ً</w:t>
      </w:r>
      <w:r w:rsidRPr="006216AF">
        <w:rPr>
          <w:rtl/>
        </w:rPr>
        <w:t xml:space="preserve"> فهالني ما رأيته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ورجعت </w:t>
      </w:r>
      <w:r w:rsidR="004F521E">
        <w:rPr>
          <w:rtl/>
        </w:rPr>
        <w:br/>
      </w:r>
      <w:r w:rsidRPr="006216AF">
        <w:rPr>
          <w:rtl/>
        </w:rPr>
        <w:t>مسرعا</w:t>
      </w:r>
      <w:r w:rsidR="005163E4">
        <w:rPr>
          <w:rtl/>
        </w:rPr>
        <w:t>ً</w:t>
      </w:r>
      <w:r w:rsidRPr="006216AF">
        <w:rPr>
          <w:rtl/>
        </w:rPr>
        <w:t xml:space="preserve"> إلى مولاي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وهممت أن أحدثه بما رأيت ، فسبق </w:t>
      </w:r>
      <w:r w:rsidR="004F521E">
        <w:rPr>
          <w:rtl/>
        </w:rPr>
        <w:br/>
      </w:r>
      <w:r w:rsidRPr="006216AF">
        <w:rPr>
          <w:rtl/>
        </w:rPr>
        <w:t xml:space="preserve">إلي الحديث ،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يا مفضل ،</w:t>
      </w:r>
      <w:r w:rsidR="00814EC9">
        <w:rPr>
          <w:rtl/>
        </w:rPr>
        <w:t xml:space="preserve"> أ</w:t>
      </w:r>
      <w:r w:rsidRPr="006216AF">
        <w:rPr>
          <w:rtl/>
        </w:rPr>
        <w:t>تعرف المرأة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</w:t>
      </w:r>
      <w:r w:rsidR="0067104A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>لا يا مولاي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هذه امرأة الفضال بن عامر ، وقد كنت سيّرته إلى </w:t>
      </w:r>
      <w:r w:rsidR="004F521E">
        <w:rPr>
          <w:rtl/>
        </w:rPr>
        <w:br/>
      </w:r>
      <w:r w:rsidRPr="006216AF">
        <w:rPr>
          <w:rtl/>
        </w:rPr>
        <w:t>فارس ليفقّه أصحابي بها ، فلمّا كان عند خروجه من منزله قال لامرأته :</w:t>
      </w:r>
      <w:r w:rsidR="0067104A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>هذا مولاي جعفر شاهد عليك ، لا تخونيني في نفسك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فقالت : نعم ، </w:t>
      </w:r>
      <w:r w:rsidR="004F521E">
        <w:rPr>
          <w:rtl/>
        </w:rPr>
        <w:br/>
      </w:r>
      <w:r w:rsidRPr="006216AF">
        <w:rPr>
          <w:rtl/>
        </w:rPr>
        <w:t>إن خنتك في نفسي أمطر الله عليّ</w:t>
      </w:r>
      <w:r w:rsidR="005163E4">
        <w:rPr>
          <w:rtl/>
        </w:rPr>
        <w:t>َ</w:t>
      </w:r>
      <w:r w:rsidRPr="006216AF">
        <w:rPr>
          <w:rtl/>
        </w:rPr>
        <w:t xml:space="preserve"> من السماء عذابا</w:t>
      </w:r>
      <w:r w:rsidR="003C3D0C">
        <w:rPr>
          <w:rtl/>
        </w:rPr>
        <w:t>ً</w:t>
      </w:r>
      <w:r w:rsidRPr="006216AF">
        <w:rPr>
          <w:rtl/>
        </w:rPr>
        <w:t xml:space="preserve"> واقعا</w:t>
      </w:r>
      <w:r w:rsidR="003C3D0C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فخانته في </w:t>
      </w:r>
      <w:r w:rsidR="004F521E">
        <w:rPr>
          <w:rtl/>
        </w:rPr>
        <w:br/>
      </w:r>
      <w:r w:rsidRPr="006216AF">
        <w:rPr>
          <w:rtl/>
        </w:rPr>
        <w:t xml:space="preserve">نفسها من ليلتها ، فأمطر الله عليها ما طلبت ، يا مفضل ، إذا هتكت </w:t>
      </w:r>
      <w:r w:rsidR="004F521E">
        <w:rPr>
          <w:rtl/>
        </w:rPr>
        <w:br/>
      </w:r>
      <w:r w:rsidRPr="006216AF">
        <w:rPr>
          <w:rtl/>
        </w:rPr>
        <w:t xml:space="preserve">امرأة سترها ، وكانت عارفة بالله ، هتكت حجاب الله ، وقصمت ظهرها ، </w:t>
      </w:r>
      <w:r w:rsidR="004F521E">
        <w:rPr>
          <w:rtl/>
        </w:rPr>
        <w:br/>
      </w:r>
      <w:r w:rsidRPr="006216AF">
        <w:rPr>
          <w:rtl/>
        </w:rPr>
        <w:t>والعقوبة إلى العارفين والعارفات أسرع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ED08DD" w:rsidRDefault="005F4626" w:rsidP="00ED08DD">
      <w:pPr>
        <w:rPr>
          <w:rStyle w:val="rfdLineChar"/>
        </w:rPr>
      </w:pPr>
      <w:r w:rsidRPr="006216AF">
        <w:rPr>
          <w:rtl/>
        </w:rPr>
        <w:t xml:space="preserve">وأمّا تظليل الغمام عليهم فهو أنّ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لمّا مكث</w:t>
      </w:r>
      <w:r w:rsidR="00ED08DD">
        <w:rPr>
          <w:rFonts w:hint="cs"/>
          <w:rtl/>
        </w:rPr>
        <w:t xml:space="preserve"> </w:t>
      </w:r>
      <w:r w:rsidR="00ED08DD">
        <w:rPr>
          <w:rtl/>
        </w:rPr>
        <w:br/>
      </w:r>
      <w:r w:rsidR="00ED08D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163E4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5163E4">
        <w:rPr>
          <w:rtl/>
        </w:rPr>
        <w:t>ا</w:t>
      </w:r>
      <w:r w:rsidRPr="006216AF">
        <w:rPr>
          <w:rtl/>
        </w:rPr>
        <w:t>شوب 2 : 239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تياسرنا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ص ، ع : أر</w:t>
      </w:r>
      <w:r w:rsidR="005163E4">
        <w:rPr>
          <w:rStyle w:val="rfdFootnote"/>
          <w:rtl/>
        </w:rPr>
        <w:t>َ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B5975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بقومه في التيه أربعين سنة أثّر فيهم حرّ الشمس ، فظلل الله الغمام </w:t>
      </w:r>
      <w:r w:rsidR="004F521E">
        <w:rPr>
          <w:rtl/>
        </w:rPr>
        <w:br/>
      </w:r>
      <w:r w:rsidRPr="006216AF">
        <w:rPr>
          <w:rtl/>
        </w:rPr>
        <w:t xml:space="preserve">عليهم ، وقاية لهم من حرّ الشمس ، كما قال الله تعالى : </w:t>
      </w:r>
      <w:r w:rsidRPr="006216AF">
        <w:rPr>
          <w:rStyle w:val="rfdAlaem"/>
          <w:rtl/>
        </w:rPr>
        <w:t>(</w:t>
      </w:r>
      <w:r w:rsidR="005B5975" w:rsidRPr="005B5975">
        <w:rPr>
          <w:rStyle w:val="rfdAie"/>
          <w:rtl/>
        </w:rPr>
        <w:t xml:space="preserve"> وَظَلَّلْنَا </w:t>
      </w:r>
      <w:r w:rsidR="005B5975">
        <w:rPr>
          <w:rStyle w:val="rfdAie"/>
          <w:rtl/>
        </w:rPr>
        <w:br/>
      </w:r>
      <w:r w:rsidR="005B5975" w:rsidRPr="005B5975">
        <w:rPr>
          <w:rStyle w:val="rfdAie"/>
          <w:rtl/>
        </w:rPr>
        <w:t>عَلَيْهِمُ الْغَمَامَ وَأَنزَلْنَا عَلَيْهِمُ الْمَنَّ وَالسَّلْوَىٰ</w:t>
      </w:r>
      <w:r w:rsidRPr="005B5975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فقد أعطى الله تعالى </w:t>
      </w:r>
      <w:r w:rsidR="004F521E">
        <w:rPr>
          <w:rtl/>
        </w:rPr>
        <w:br/>
      </w:r>
      <w:r w:rsidRPr="006216AF">
        <w:rPr>
          <w:rtl/>
        </w:rPr>
        <w:t xml:space="preserve">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ما يشابه ذلك ويدانيه ويحاكيه وهو</w:t>
      </w:r>
      <w:r w:rsidR="00410A32">
        <w:rPr>
          <w:rtl/>
        </w:rPr>
        <w:t xml:space="preserve"> .</w:t>
      </w:r>
    </w:p>
    <w:p w:rsidR="005F4626" w:rsidRPr="006216AF" w:rsidRDefault="005F4626" w:rsidP="00ED08DD">
      <w:pPr>
        <w:rPr>
          <w:rtl/>
        </w:rPr>
      </w:pPr>
      <w:r w:rsidRPr="006216AF">
        <w:rPr>
          <w:rtl/>
        </w:rPr>
        <w:t>150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ED08DD">
        <w:rPr>
          <w:rFonts w:hint="cs"/>
          <w:rtl/>
        </w:rPr>
        <w:t xml:space="preserve"> </w:t>
      </w:r>
      <w:r>
        <w:rPr>
          <w:rtl/>
        </w:rPr>
        <w:t>ـ</w:t>
      </w:r>
      <w:r w:rsidR="00ED08DD">
        <w:rPr>
          <w:rFonts w:hint="cs"/>
          <w:rtl/>
        </w:rPr>
        <w:t xml:space="preserve"> </w:t>
      </w:r>
      <w:r w:rsidRPr="006216AF">
        <w:rPr>
          <w:rtl/>
        </w:rPr>
        <w:t>ما رواه جابر بن عبد الله الأنصاري</w:t>
      </w:r>
      <w:r w:rsidR="00ED08DD">
        <w:rPr>
          <w:rFonts w:hint="cs"/>
          <w:rtl/>
        </w:rPr>
        <w:t xml:space="preserve"> </w:t>
      </w:r>
      <w:r>
        <w:rPr>
          <w:rtl/>
        </w:rPr>
        <w:t>ـ</w:t>
      </w:r>
      <w:r w:rsidR="00ED08DD">
        <w:rPr>
          <w:rFonts w:hint="cs"/>
          <w:rtl/>
        </w:rPr>
        <w:t xml:space="preserve"> </w:t>
      </w:r>
      <w:r w:rsidR="006D2B24">
        <w:rPr>
          <w:rtl/>
        </w:rPr>
        <w:t>رحمه الله</w:t>
      </w:r>
      <w:r w:rsidR="00ED08DD">
        <w:rPr>
          <w:rFonts w:hint="cs"/>
          <w:rtl/>
        </w:rPr>
        <w:t xml:space="preserve"> </w:t>
      </w:r>
      <w:r>
        <w:rPr>
          <w:rtl/>
        </w:rPr>
        <w:t>ـ</w:t>
      </w:r>
      <w:r w:rsidR="00ED08DD">
        <w:rPr>
          <w:rFonts w:hint="cs"/>
          <w:rtl/>
        </w:rPr>
        <w:t xml:space="preserve"> </w:t>
      </w:r>
      <w:r w:rsidRPr="006216AF">
        <w:rPr>
          <w:rtl/>
        </w:rPr>
        <w:t xml:space="preserve">عن </w:t>
      </w:r>
      <w:r w:rsidR="004F521E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أنّه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بعثته قط في سرية </w:t>
      </w:r>
      <w:r w:rsidR="00335A4F">
        <w:rPr>
          <w:rtl/>
        </w:rPr>
        <w:t>إلّا</w:t>
      </w:r>
      <w:r w:rsidRPr="006216AF">
        <w:rPr>
          <w:rtl/>
        </w:rPr>
        <w:t xml:space="preserve"> ورأيت جبرئيل عن </w:t>
      </w:r>
      <w:r w:rsidR="004F521E">
        <w:rPr>
          <w:rtl/>
        </w:rPr>
        <w:br/>
      </w:r>
      <w:r w:rsidRPr="006216AF">
        <w:rPr>
          <w:rtl/>
        </w:rPr>
        <w:t xml:space="preserve">يمينه ، وميكائيل عن يساره ، وملك الموت أمامه في سحابة تظلله ، </w:t>
      </w:r>
      <w:r w:rsidR="004F521E">
        <w:rPr>
          <w:rtl/>
        </w:rPr>
        <w:br/>
      </w:r>
      <w:r w:rsidRPr="006216AF">
        <w:rPr>
          <w:rtl/>
        </w:rPr>
        <w:t>حتّى يعطي الله حبيبي النصر والظفر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B5975">
      <w:pPr>
        <w:rPr>
          <w:rtl/>
        </w:rPr>
      </w:pPr>
      <w:r w:rsidRPr="006216AF">
        <w:rPr>
          <w:rtl/>
        </w:rPr>
        <w:t xml:space="preserve">وأمّا إحياء الموتى ، وهو ما قال الله تعالى : </w:t>
      </w:r>
      <w:r w:rsidRPr="006216AF">
        <w:rPr>
          <w:rStyle w:val="rfdAlaem"/>
          <w:rtl/>
        </w:rPr>
        <w:t>(</w:t>
      </w:r>
      <w:r w:rsidR="005B5975" w:rsidRPr="005B5975">
        <w:rPr>
          <w:rStyle w:val="rfdAie"/>
          <w:rtl/>
        </w:rPr>
        <w:t xml:space="preserve"> فَقُلْنَا اضْرِبُوهُ </w:t>
      </w:r>
      <w:r w:rsidR="005B5975">
        <w:rPr>
          <w:rStyle w:val="rfdAie"/>
          <w:rtl/>
        </w:rPr>
        <w:br/>
      </w:r>
      <w:r w:rsidR="005B5975" w:rsidRPr="005B5975">
        <w:rPr>
          <w:rStyle w:val="rfdAie"/>
          <w:rtl/>
        </w:rPr>
        <w:t xml:space="preserve">بِبَعْضِهَا </w:t>
      </w:r>
      <w:r w:rsidR="005B5975" w:rsidRPr="006153B2">
        <w:rPr>
          <w:rStyle w:val="rfdAie"/>
          <w:rtl/>
        </w:rPr>
        <w:t>كَذَٰلِكَ</w:t>
      </w:r>
      <w:r w:rsidR="005B5975" w:rsidRPr="005B5975">
        <w:rPr>
          <w:rStyle w:val="rfdAie"/>
          <w:rtl/>
        </w:rPr>
        <w:t xml:space="preserve"> </w:t>
      </w:r>
      <w:r w:rsidR="005B5975" w:rsidRPr="006153B2">
        <w:rPr>
          <w:rStyle w:val="rfdAie"/>
          <w:rtl/>
        </w:rPr>
        <w:t>يُحْيِي</w:t>
      </w:r>
      <w:r w:rsidR="005B5975" w:rsidRPr="005B5975">
        <w:rPr>
          <w:rStyle w:val="rfdAie"/>
          <w:rtl/>
        </w:rPr>
        <w:t xml:space="preserve"> </w:t>
      </w:r>
      <w:r w:rsidR="005B5975" w:rsidRPr="006153B2">
        <w:rPr>
          <w:rStyle w:val="rfdAie"/>
          <w:rtl/>
        </w:rPr>
        <w:t>اللَّـهُ</w:t>
      </w:r>
      <w:r w:rsidR="005B5975" w:rsidRPr="005B5975">
        <w:rPr>
          <w:rStyle w:val="rfdAie"/>
          <w:rtl/>
        </w:rPr>
        <w:t xml:space="preserve"> </w:t>
      </w:r>
      <w:r w:rsidR="005B5975" w:rsidRPr="006153B2">
        <w:rPr>
          <w:rStyle w:val="rfdAie"/>
          <w:rtl/>
        </w:rPr>
        <w:t>الْمَوْتَىٰ</w:t>
      </w:r>
      <w:r w:rsidRPr="005B5975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وشرح ذلك أنّه وجد على طريق </w:t>
      </w:r>
      <w:r w:rsidR="004F521E">
        <w:rPr>
          <w:rtl/>
        </w:rPr>
        <w:br/>
      </w:r>
      <w:r w:rsidRPr="006216AF">
        <w:rPr>
          <w:rtl/>
        </w:rPr>
        <w:t>سبط من الأسباط قتيل ، فتدار</w:t>
      </w:r>
      <w:r w:rsidR="003C3D0C">
        <w:rPr>
          <w:rtl/>
        </w:rPr>
        <w:t>ؤ</w:t>
      </w:r>
      <w:r w:rsidRPr="006216AF">
        <w:rPr>
          <w:rtl/>
        </w:rPr>
        <w:t xml:space="preserve">ا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به والتج</w:t>
      </w:r>
      <w:r w:rsidR="003C3D0C">
        <w:rPr>
          <w:rtl/>
        </w:rPr>
        <w:t>أ</w:t>
      </w:r>
      <w:r w:rsidRPr="006216AF">
        <w:rPr>
          <w:rtl/>
        </w:rPr>
        <w:t xml:space="preserve">وا إلى موسى </w:t>
      </w:r>
      <w:r w:rsidR="00276CED">
        <w:rPr>
          <w:rtl/>
        </w:rPr>
        <w:t xml:space="preserve">عليه </w:t>
      </w:r>
      <w:r w:rsidR="004F521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فأمرهم الله تعالى بذبح بقرة على ما شرح في كتابه العزيز ، </w:t>
      </w:r>
      <w:r w:rsidR="004F521E">
        <w:rPr>
          <w:rtl/>
        </w:rPr>
        <w:br/>
      </w:r>
      <w:r w:rsidRPr="006216AF">
        <w:rPr>
          <w:rtl/>
        </w:rPr>
        <w:t xml:space="preserve">فلمّا فعلوا ذلك وضربوا ببعض لحمها القتيل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أحياه الله تعالى حتّى </w:t>
      </w:r>
      <w:r w:rsidR="004F521E">
        <w:rPr>
          <w:rtl/>
        </w:rPr>
        <w:br/>
      </w:r>
      <w:r w:rsidRPr="006216AF">
        <w:rPr>
          <w:rtl/>
        </w:rPr>
        <w:t>قال : قتلني فلان بن فلان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أعطى الله تبارك وتعالى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ما يشابه </w:t>
      </w:r>
      <w:r w:rsidR="004F521E">
        <w:rPr>
          <w:rtl/>
        </w:rPr>
        <w:br/>
      </w:r>
      <w:r w:rsidRPr="006216AF">
        <w:rPr>
          <w:rtl/>
        </w:rPr>
        <w:t>ذلك وهو :</w:t>
      </w:r>
    </w:p>
    <w:p w:rsidR="00ED08DD" w:rsidRDefault="005F4626" w:rsidP="00ED08DD">
      <w:pPr>
        <w:rPr>
          <w:rStyle w:val="rfdLineChar"/>
        </w:rPr>
      </w:pPr>
      <w:r w:rsidRPr="006216AF">
        <w:rPr>
          <w:rtl/>
        </w:rPr>
        <w:t>151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ED08DD">
        <w:rPr>
          <w:rFonts w:hint="cs"/>
          <w:rtl/>
        </w:rPr>
        <w:t xml:space="preserve"> </w:t>
      </w:r>
      <w:r>
        <w:rPr>
          <w:rtl/>
        </w:rPr>
        <w:t>ـ</w:t>
      </w:r>
      <w:r w:rsidR="00ED08DD">
        <w:rPr>
          <w:rFonts w:hint="cs"/>
          <w:rtl/>
        </w:rPr>
        <w:t xml:space="preserve"> </w:t>
      </w:r>
      <w:r w:rsidRPr="006216AF">
        <w:rPr>
          <w:rtl/>
        </w:rPr>
        <w:t xml:space="preserve">ما حدّث به الباقر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>إنّ عليّا</w:t>
      </w:r>
      <w:r w:rsidR="003C3D0C">
        <w:rPr>
          <w:rtl/>
        </w:rPr>
        <w:t>ً</w:t>
      </w:r>
      <w:r w:rsidRPr="006216AF">
        <w:rPr>
          <w:rtl/>
        </w:rPr>
        <w:t xml:space="preserve"> </w:t>
      </w:r>
      <w:r w:rsidR="00276CED">
        <w:rPr>
          <w:rtl/>
        </w:rPr>
        <w:t xml:space="preserve">عليه </w:t>
      </w:r>
      <w:r w:rsidR="004F521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مرّ يوما</w:t>
      </w:r>
      <w:r w:rsidR="003C3D0C">
        <w:rPr>
          <w:rtl/>
        </w:rPr>
        <w:t>ً</w:t>
      </w:r>
      <w:r w:rsidRPr="006216AF">
        <w:rPr>
          <w:rtl/>
        </w:rPr>
        <w:t xml:space="preserve"> في أزقة الكوفة فانتهى إلى رجل قد حمل جريثا</w:t>
      </w:r>
      <w:r w:rsidR="006153B2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(5)</w:t>
      </w:r>
      <w:r w:rsidR="00ED08DD" w:rsidRPr="00ED08DD">
        <w:rPr>
          <w:rFonts w:hint="cs"/>
          <w:rtl/>
        </w:rPr>
        <w:t xml:space="preserve"> </w:t>
      </w:r>
      <w:r w:rsidR="00ED08DD">
        <w:rPr>
          <w:rtl/>
        </w:rPr>
        <w:br/>
      </w:r>
      <w:r w:rsidR="00ED08D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الأعراف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160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11</w:t>
      </w:r>
      <w:r>
        <w:rPr>
          <w:rtl/>
        </w:rPr>
        <w:t xml:space="preserve"> ـ </w:t>
      </w:r>
      <w:r w:rsidRPr="006216AF">
        <w:rPr>
          <w:rtl/>
        </w:rPr>
        <w:t>الخرائج والجرائح 1 : 174</w:t>
      </w:r>
      <w:r w:rsidR="0096323A">
        <w:rPr>
          <w:rtl/>
        </w:rPr>
        <w:t xml:space="preserve"> / </w:t>
      </w:r>
      <w:r w:rsidRPr="006216AF">
        <w:rPr>
          <w:rtl/>
        </w:rPr>
        <w:t>6 ، مدينة المعاجز : 40</w:t>
      </w:r>
      <w:r w:rsidR="0096323A">
        <w:rPr>
          <w:rtl/>
        </w:rPr>
        <w:t xml:space="preserve"> / </w:t>
      </w:r>
      <w:r w:rsidRPr="006216AF">
        <w:rPr>
          <w:rtl/>
        </w:rPr>
        <w:t>67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البقرة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73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C3D0C">
      <w:pPr>
        <w:rPr>
          <w:rtl/>
        </w:rPr>
      </w:pPr>
      <w:r w:rsidRPr="006216AF">
        <w:rPr>
          <w:rStyle w:val="rfdFootnote"/>
          <w:rtl/>
        </w:rPr>
        <w:t>(3) تدار</w:t>
      </w:r>
      <w:r w:rsidR="003C3D0C">
        <w:rPr>
          <w:rStyle w:val="rfdFootnote"/>
          <w:rtl/>
        </w:rPr>
        <w:t>ؤ</w:t>
      </w:r>
      <w:r w:rsidRPr="006216AF">
        <w:rPr>
          <w:rStyle w:val="rfdFootnote"/>
          <w:rtl/>
        </w:rPr>
        <w:t>ا : تدافعوا واختلفوا في القتل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درأ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136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ع : وضربوه ببعض اللحم للقتيل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12</w:t>
      </w:r>
      <w:r>
        <w:rPr>
          <w:rtl/>
        </w:rPr>
        <w:t xml:space="preserve"> ـ </w:t>
      </w:r>
      <w:r w:rsidRPr="006216AF">
        <w:rPr>
          <w:rtl/>
        </w:rPr>
        <w:t>الخرائج والجرائح 2 : 629</w:t>
      </w:r>
      <w:r w:rsidR="0096323A">
        <w:rPr>
          <w:rtl/>
        </w:rPr>
        <w:t xml:space="preserve"> / </w:t>
      </w:r>
      <w:r w:rsidRPr="006216AF">
        <w:rPr>
          <w:rtl/>
        </w:rPr>
        <w:t>29</w:t>
      </w:r>
      <w:r w:rsidR="00410A32">
        <w:rPr>
          <w:rtl/>
        </w:rPr>
        <w:t xml:space="preserve"> .</w:t>
      </w:r>
    </w:p>
    <w:p w:rsidR="005F4626" w:rsidRPr="0067104A" w:rsidRDefault="005F4626" w:rsidP="0067104A">
      <w:pPr>
        <w:rPr>
          <w:rStyle w:val="rfdFootnote"/>
          <w:rtl/>
        </w:rPr>
      </w:pPr>
      <w:r w:rsidRPr="0067104A">
        <w:rPr>
          <w:rStyle w:val="rfdFootnote"/>
          <w:rtl/>
        </w:rPr>
        <w:t>(5) الجريث : ضرب من السمك يشبه الحيّات ، ويقال له بالفارسية :</w:t>
      </w:r>
      <w:r w:rsidR="0067104A" w:rsidRPr="0067104A">
        <w:rPr>
          <w:rStyle w:val="rfdFootnote"/>
          <w:rtl/>
        </w:rPr>
        <w:t xml:space="preserve"> </w:t>
      </w:r>
      <w:r w:rsidR="004F521E">
        <w:rPr>
          <w:rStyle w:val="rfdFootnote"/>
          <w:rtl/>
        </w:rPr>
        <w:br/>
      </w:r>
      <w:r w:rsidRPr="0067104A">
        <w:rPr>
          <w:rStyle w:val="rfdFootnote"/>
          <w:rtl/>
        </w:rPr>
        <w:t>مارماهي</w:t>
      </w:r>
      <w:r w:rsidR="00410A32">
        <w:rPr>
          <w:rStyle w:val="rfdFootnote"/>
          <w:rtl/>
        </w:rPr>
        <w:t xml:space="preserve"> .</w:t>
      </w:r>
      <w:r w:rsidRPr="0067104A">
        <w:rPr>
          <w:rStyle w:val="rfdFootnote"/>
          <w:rtl/>
        </w:rPr>
        <w:t xml:space="preserve"> </w:t>
      </w:r>
      <w:r w:rsidR="009F08E4" w:rsidRPr="0067104A">
        <w:rPr>
          <w:rStyle w:val="rfdFootnote"/>
          <w:rtl/>
        </w:rPr>
        <w:t>«</w:t>
      </w:r>
      <w:r w:rsidRPr="0067104A">
        <w:rPr>
          <w:rStyle w:val="rfdFootnote"/>
          <w:rtl/>
        </w:rPr>
        <w:t>مجمع البحرين ـ جرث ـ 2 : 243</w:t>
      </w:r>
      <w:r w:rsidR="009F08E4" w:rsidRPr="0067104A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7104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فقال : انظروا إلى هذا قد حمل إسرائيليا</w:t>
      </w:r>
      <w:r w:rsidR="00EA5430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فأنكر الرجل ، وقال : متى </w:t>
      </w:r>
      <w:r w:rsidR="004F521E">
        <w:rPr>
          <w:rtl/>
        </w:rPr>
        <w:br/>
      </w:r>
      <w:r w:rsidRPr="006216AF">
        <w:rPr>
          <w:rtl/>
        </w:rPr>
        <w:t>كان الاسرائيلي جريثا</w:t>
      </w:r>
      <w:r w:rsidR="00EA5430">
        <w:rPr>
          <w:rtl/>
        </w:rPr>
        <w:t>ً</w:t>
      </w:r>
      <w:r w:rsidR="00DD50E3">
        <w:rPr>
          <w:rtl/>
        </w:rPr>
        <w:t xml:space="preserve"> ؟!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أما إنّه إذا كان اليوم الخامس ارتفع لهذا </w:t>
      </w:r>
      <w:r w:rsidR="004F521E">
        <w:rPr>
          <w:rtl/>
        </w:rPr>
        <w:br/>
      </w:r>
      <w:r w:rsidRPr="006216AF">
        <w:rPr>
          <w:rtl/>
        </w:rPr>
        <w:t>الرجل من صدغه دخان فيموت مكانه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فأصابوه في اليوم الخامس كذلك ، فمات فحمل إلى قبره ، فلمّا </w:t>
      </w:r>
      <w:r w:rsidR="004F521E">
        <w:rPr>
          <w:rtl/>
        </w:rPr>
        <w:br/>
      </w:r>
      <w:r w:rsidRPr="006216AF">
        <w:rPr>
          <w:rtl/>
        </w:rPr>
        <w:t xml:space="preserve">دفن جاء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قبره ، فدعا الله ، ثمّ رفسه </w:t>
      </w:r>
      <w:r w:rsidR="004F521E">
        <w:rPr>
          <w:rtl/>
        </w:rPr>
        <w:br/>
      </w:r>
      <w:r w:rsidRPr="006216AF">
        <w:rPr>
          <w:rtl/>
        </w:rPr>
        <w:t>برجله ، فإذا الرجل قام قائما</w:t>
      </w:r>
      <w:r w:rsidR="00EA5430">
        <w:rPr>
          <w:rtl/>
        </w:rPr>
        <w:t>ً</w:t>
      </w:r>
      <w:r w:rsidRPr="006216AF">
        <w:rPr>
          <w:rtl/>
        </w:rPr>
        <w:t xml:space="preserve"> بين يديه ، وهو يقول : الراد على عليّ </w:t>
      </w:r>
      <w:r w:rsidR="004F521E">
        <w:rPr>
          <w:rtl/>
        </w:rPr>
        <w:br/>
      </w:r>
      <w:r w:rsidRPr="006216AF">
        <w:rPr>
          <w:rtl/>
        </w:rPr>
        <w:t>كالراد على الله وعلى رسوله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عد في قبرك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فعاد فيه ، فانطبق القبر عليه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A0335">
      <w:pPr>
        <w:rPr>
          <w:rtl/>
        </w:rPr>
      </w:pPr>
      <w:r w:rsidRPr="006216AF">
        <w:rPr>
          <w:rtl/>
        </w:rPr>
        <w:t>152</w:t>
      </w:r>
      <w:r w:rsidR="0096323A">
        <w:rPr>
          <w:rtl/>
        </w:rPr>
        <w:t xml:space="preserve"> / </w:t>
      </w:r>
      <w:r w:rsidRPr="006216AF">
        <w:rPr>
          <w:rtl/>
        </w:rPr>
        <w:t>13</w:t>
      </w:r>
      <w:r w:rsidR="002A0335">
        <w:rPr>
          <w:rFonts w:hint="cs"/>
          <w:rtl/>
        </w:rPr>
        <w:t xml:space="preserve"> </w:t>
      </w:r>
      <w:r>
        <w:rPr>
          <w:rtl/>
        </w:rPr>
        <w:t>ـ</w:t>
      </w:r>
      <w:r w:rsidR="002A0335">
        <w:rPr>
          <w:rFonts w:hint="cs"/>
          <w:rtl/>
        </w:rPr>
        <w:t xml:space="preserve"> </w:t>
      </w:r>
      <w:r w:rsidRPr="006216AF">
        <w:rPr>
          <w:rtl/>
        </w:rPr>
        <w:t xml:space="preserve">وحدّث داود الرقيّ ، قال : كنت عند أبي عبد الله </w:t>
      </w:r>
      <w:r w:rsidR="004F521E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إذ دخل عليه شاب يبكي فقال : إني نذرت أن أحجّ </w:t>
      </w:r>
      <w:r w:rsidR="004F521E">
        <w:rPr>
          <w:rtl/>
        </w:rPr>
        <w:br/>
      </w:r>
      <w:r w:rsidRPr="006216AF">
        <w:rPr>
          <w:rtl/>
        </w:rPr>
        <w:t>بأهلي ، فلمّا دخلت المدينة ماتت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اذهب ، فإنّها لم تمت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</w:t>
      </w:r>
      <w:r w:rsidR="00F44DF9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>ماتت وسجيتها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اذهب ، فإنّ</w:t>
      </w:r>
      <w:r w:rsidR="00393658">
        <w:rPr>
          <w:rtl/>
        </w:rPr>
        <w:t>َ</w:t>
      </w:r>
      <w:r w:rsidRPr="006216AF">
        <w:rPr>
          <w:rtl/>
        </w:rPr>
        <w:t>ها لم تمت فخرج ورجع ضاحكا</w:t>
      </w:r>
      <w:r w:rsidR="00EA5430">
        <w:rPr>
          <w:rtl/>
        </w:rPr>
        <w:t>ً</w:t>
      </w:r>
      <w:r w:rsidRPr="006216AF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>وقال : دخلت عليها وهي جالسة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يا داود ، أو لم تؤمن</w:t>
      </w:r>
      <w:r w:rsidR="009F08E4" w:rsidRPr="006216AF">
        <w:rPr>
          <w:rtl/>
        </w:rPr>
        <w:t>»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</w:t>
      </w:r>
      <w:r w:rsidR="0067104A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>بلى ، ولكن ليطمئن قلبي</w:t>
      </w:r>
      <w:r w:rsidR="00410A32">
        <w:rPr>
          <w:rtl/>
        </w:rPr>
        <w:t xml:space="preserve"> .</w:t>
      </w:r>
    </w:p>
    <w:p w:rsidR="005F4626" w:rsidRPr="006216AF" w:rsidRDefault="005F4626" w:rsidP="00393658">
      <w:pPr>
        <w:rPr>
          <w:rtl/>
        </w:rPr>
      </w:pPr>
      <w:r w:rsidRPr="006216AF">
        <w:rPr>
          <w:rtl/>
        </w:rPr>
        <w:t xml:space="preserve">فلمّا كان يوم التروية قال لي : </w:t>
      </w:r>
      <w:r w:rsidR="009F08E4" w:rsidRPr="006216AF">
        <w:rPr>
          <w:rtl/>
        </w:rPr>
        <w:t>«</w:t>
      </w:r>
      <w:r w:rsidRPr="006216AF">
        <w:rPr>
          <w:rtl/>
        </w:rPr>
        <w:t>يا داود قد اشتقت إلى بيت ربّي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>فقلت : يا سيّدي ، هذا عرفات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إذا صلّيت العشاء الآخرة فارحل </w:t>
      </w:r>
      <w:r w:rsidR="004F521E">
        <w:rPr>
          <w:rtl/>
        </w:rPr>
        <w:br/>
      </w:r>
      <w:r w:rsidRPr="006216AF">
        <w:rPr>
          <w:rtl/>
        </w:rPr>
        <w:t>لي ناقتي ، وشدّ زمامها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ففعلت ، فخرج ، وقرأ </w:t>
      </w:r>
      <w:r w:rsidRPr="006216AF">
        <w:rPr>
          <w:rStyle w:val="rfdAlaem"/>
          <w:rtl/>
        </w:rPr>
        <w:t>(</w:t>
      </w:r>
      <w:r w:rsidR="00393658" w:rsidRPr="00393658">
        <w:rPr>
          <w:rStyle w:val="rfdAie"/>
          <w:rtl/>
        </w:rPr>
        <w:t xml:space="preserve"> قُلْ هُوَ اللَّـهُ أَحَدٌ</w:t>
      </w:r>
      <w:r w:rsidRPr="00393658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>و</w:t>
      </w:r>
      <w:r w:rsidR="007C2B40">
        <w:rPr>
          <w:rtl/>
        </w:rPr>
        <w:t xml:space="preserve"> </w:t>
      </w:r>
      <w:r w:rsidRPr="006216AF">
        <w:rPr>
          <w:rStyle w:val="rfdAlaem"/>
          <w:rtl/>
        </w:rPr>
        <w:t>(</w:t>
      </w:r>
      <w:r w:rsidR="00393658" w:rsidRPr="00393658">
        <w:rPr>
          <w:rStyle w:val="rfdAie"/>
          <w:rtl/>
        </w:rPr>
        <w:t xml:space="preserve"> يس</w:t>
      </w:r>
      <w:r w:rsidRPr="00393658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ثمّ استوى على ظهر ناقته ، وأردفني خلفه ، فسرنا هد</w:t>
      </w:r>
      <w:r w:rsidR="00EA5430">
        <w:rPr>
          <w:rtl/>
        </w:rPr>
        <w:t>ء</w:t>
      </w:r>
      <w:r w:rsidRPr="006216AF">
        <w:rPr>
          <w:rtl/>
        </w:rPr>
        <w:t>ا</w:t>
      </w:r>
      <w:r w:rsidR="00EA5430">
        <w:rPr>
          <w:rtl/>
        </w:rPr>
        <w:t>ً</w:t>
      </w:r>
      <w:r w:rsidRPr="006216AF">
        <w:rPr>
          <w:rtl/>
        </w:rPr>
        <w:t xml:space="preserve"> من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4F521E">
        <w:rPr>
          <w:rtl/>
        </w:rPr>
        <w:br/>
      </w:r>
      <w:r w:rsidRPr="006216AF">
        <w:rPr>
          <w:rtl/>
        </w:rPr>
        <w:t>الليل ، وقعد في موضع ما كان ينبغي</w:t>
      </w:r>
      <w:r w:rsidR="00410A32">
        <w:rPr>
          <w:rtl/>
        </w:rPr>
        <w:t xml:space="preserve"> .</w:t>
      </w:r>
    </w:p>
    <w:p w:rsidR="002A0335" w:rsidRDefault="005F4626" w:rsidP="002A0335">
      <w:pPr>
        <w:rPr>
          <w:rStyle w:val="rfdLineChar"/>
        </w:rPr>
      </w:pPr>
      <w:r w:rsidRPr="006216AF">
        <w:rPr>
          <w:rtl/>
        </w:rPr>
        <w:t>فلمّا طلع الفجر ، قام فأذّ</w:t>
      </w:r>
      <w:r w:rsidR="00EA5430">
        <w:rPr>
          <w:rtl/>
        </w:rPr>
        <w:t>َ</w:t>
      </w:r>
      <w:r w:rsidRPr="006216AF">
        <w:rPr>
          <w:rtl/>
        </w:rPr>
        <w:t>ن ، وأقام ، وأنا عن يمينه ، فقرأ في أوّل</w:t>
      </w:r>
      <w:r w:rsidR="002A0335">
        <w:rPr>
          <w:rFonts w:hint="cs"/>
          <w:rtl/>
        </w:rPr>
        <w:t xml:space="preserve"> </w:t>
      </w:r>
      <w:r w:rsidR="002A0335">
        <w:rPr>
          <w:rtl/>
        </w:rPr>
        <w:br/>
      </w:r>
      <w:r w:rsidR="002A033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13</w:t>
      </w:r>
      <w:r>
        <w:rPr>
          <w:rtl/>
        </w:rPr>
        <w:t xml:space="preserve"> ـ</w:t>
      </w:r>
      <w:r w:rsidR="00410A32">
        <w:rPr>
          <w:rtl/>
        </w:rPr>
        <w:t xml:space="preserve"> . .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الهدء : الهزيع من الليل وهو الطائفة منه أو نحو ثلثه أو ربعه وقيل ساعة </w:t>
      </w:r>
      <w:r w:rsidR="00413B04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منه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هدأ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180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3186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ركعة : </w:t>
      </w:r>
      <w:r w:rsidRPr="006216AF">
        <w:rPr>
          <w:rStyle w:val="rfdAlaem"/>
          <w:rtl/>
        </w:rPr>
        <w:t>(</w:t>
      </w:r>
      <w:r w:rsidR="00131862" w:rsidRPr="00131862">
        <w:rPr>
          <w:rStyle w:val="rfdAie"/>
          <w:rtl/>
        </w:rPr>
        <w:t xml:space="preserve"> الْحَمْدُ</w:t>
      </w:r>
      <w:r w:rsidRPr="0013186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و</w:t>
      </w:r>
      <w:r w:rsidR="007C2B40">
        <w:rPr>
          <w:rtl/>
        </w:rPr>
        <w:t xml:space="preserve"> </w:t>
      </w:r>
      <w:r w:rsidRPr="006216AF">
        <w:rPr>
          <w:rStyle w:val="rfdAlaem"/>
          <w:rtl/>
        </w:rPr>
        <w:t>(</w:t>
      </w:r>
      <w:r w:rsidR="00131862" w:rsidRPr="00131862">
        <w:rPr>
          <w:rStyle w:val="rfdAie"/>
          <w:rtl/>
        </w:rPr>
        <w:t xml:space="preserve"> الضُّحَىٰ</w:t>
      </w:r>
      <w:r w:rsidRPr="0013186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وفي الثانية </w:t>
      </w:r>
      <w:r w:rsidRPr="006216AF">
        <w:rPr>
          <w:rStyle w:val="rfdAlaem"/>
          <w:rtl/>
        </w:rPr>
        <w:t>(</w:t>
      </w:r>
      <w:r w:rsidR="00131862" w:rsidRPr="00131862">
        <w:rPr>
          <w:rStyle w:val="rfdAie"/>
          <w:rtl/>
        </w:rPr>
        <w:t xml:space="preserve"> الْحَمْدُ</w:t>
      </w:r>
      <w:r w:rsidRPr="0013186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و</w:t>
      </w:r>
      <w:r w:rsidR="007C2B40">
        <w:rPr>
          <w:rtl/>
        </w:rPr>
        <w:t xml:space="preserve"> </w:t>
      </w:r>
      <w:r w:rsidRPr="006216AF">
        <w:rPr>
          <w:rStyle w:val="rfdAlaem"/>
          <w:rtl/>
        </w:rPr>
        <w:t>(</w:t>
      </w:r>
      <w:r w:rsidR="00131862" w:rsidRPr="00131862">
        <w:rPr>
          <w:rStyle w:val="rfdAie"/>
          <w:rtl/>
        </w:rPr>
        <w:t xml:space="preserve"> قُلْ هُوَ </w:t>
      </w:r>
      <w:r w:rsidR="00131862">
        <w:rPr>
          <w:rStyle w:val="rfdAie"/>
          <w:rtl/>
        </w:rPr>
        <w:br/>
      </w:r>
      <w:r w:rsidR="00131862" w:rsidRPr="00131862">
        <w:rPr>
          <w:rStyle w:val="rfdAie"/>
          <w:rtl/>
        </w:rPr>
        <w:t>اللَّـهُ أَحَدٌ</w:t>
      </w:r>
      <w:r w:rsidRPr="0013186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وقنت ، ثمّ سلّم وجلس ، فلمّا طلعت الشمس مرّ</w:t>
      </w:r>
      <w:r w:rsidR="00EA5430">
        <w:rPr>
          <w:rtl/>
        </w:rPr>
        <w:t>َ</w:t>
      </w:r>
      <w:r w:rsidRPr="006216AF">
        <w:rPr>
          <w:rtl/>
        </w:rPr>
        <w:t xml:space="preserve"> الشاب </w:t>
      </w:r>
      <w:r w:rsidR="00413B04">
        <w:rPr>
          <w:rtl/>
        </w:rPr>
        <w:br/>
      </w:r>
      <w:r w:rsidRPr="006216AF">
        <w:rPr>
          <w:rtl/>
        </w:rPr>
        <w:t>ومعه المرأة فقالت لزوجها : هذا الذي شفع إلى الله في إحيائي</w:t>
      </w:r>
      <w:r w:rsidR="00410A32">
        <w:rPr>
          <w:rtl/>
        </w:rPr>
        <w:t xml:space="preserve"> .</w:t>
      </w:r>
    </w:p>
    <w:p w:rsidR="0067104A" w:rsidRDefault="005F4626" w:rsidP="002D0DC1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8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67104A" w:rsidRPr="00077A7C" w:rsidRDefault="005F4626" w:rsidP="002D0DC1">
      <w:pPr>
        <w:pStyle w:val="Heading2Center"/>
        <w:rPr>
          <w:rtl/>
        </w:rPr>
      </w:pPr>
      <w:r w:rsidRPr="00077A7C">
        <w:rPr>
          <w:rtl/>
        </w:rPr>
        <w:t>في بيان آيات داود ممّا ذكره الله تعالى في القرآن</w:t>
      </w:r>
    </w:p>
    <w:p w:rsidR="005F4626" w:rsidRPr="00077A7C" w:rsidRDefault="005F4626" w:rsidP="002D0DC1">
      <w:pPr>
        <w:pStyle w:val="rfdCenterBold2"/>
        <w:rPr>
          <w:rtl/>
        </w:rPr>
      </w:pPr>
      <w:r w:rsidRPr="00077A7C">
        <w:rPr>
          <w:rtl/>
        </w:rPr>
        <w:t>وفيه : أربعة أحاديث</w:t>
      </w:r>
    </w:p>
    <w:p w:rsidR="005F4626" w:rsidRPr="006216AF" w:rsidRDefault="005F4626" w:rsidP="001D217A">
      <w:pPr>
        <w:rPr>
          <w:rtl/>
        </w:rPr>
      </w:pPr>
      <w:r w:rsidRPr="006216AF">
        <w:rPr>
          <w:rtl/>
        </w:rPr>
        <w:t xml:space="preserve">قال الله تعالى : </w:t>
      </w:r>
      <w:r w:rsidRPr="006216AF">
        <w:rPr>
          <w:rStyle w:val="rfdAlaem"/>
          <w:rtl/>
        </w:rPr>
        <w:t>(</w:t>
      </w:r>
      <w:r w:rsidR="00077A7C" w:rsidRPr="00077A7C">
        <w:rPr>
          <w:rStyle w:val="rfdAie"/>
          <w:rtl/>
        </w:rPr>
        <w:t xml:space="preserve"> يَا جِبَالُ أَوِّبِي مَعَهُ وَالطَّيْرَ وَأَلَنَّا لَهُ الْحَدِيدَ</w:t>
      </w:r>
      <w:r w:rsidR="00077A7C">
        <w:rPr>
          <w:rStyle w:val="rfdAie"/>
          <w:rtl/>
        </w:rPr>
        <w:t xml:space="preserve"> </w:t>
      </w:r>
      <w:r w:rsidR="001D217A">
        <w:rPr>
          <w:rStyle w:val="rfdAie"/>
        </w:rPr>
        <w:t>*</w:t>
      </w:r>
      <w:r w:rsidR="00077A7C" w:rsidRPr="00077A7C">
        <w:rPr>
          <w:rStyle w:val="rfdAie"/>
          <w:rtl/>
        </w:rPr>
        <w:t xml:space="preserve"> </w:t>
      </w:r>
      <w:r w:rsidR="00077A7C">
        <w:rPr>
          <w:rStyle w:val="rfdAie"/>
          <w:rtl/>
        </w:rPr>
        <w:br/>
      </w:r>
      <w:r w:rsidR="00077A7C" w:rsidRPr="00077A7C">
        <w:rPr>
          <w:rStyle w:val="rfdAie"/>
          <w:rtl/>
        </w:rPr>
        <w:t>أَنِ اعْمَلْ سَابِغَاتٍ وَقَدِّرْ فِي السَّرْدِ</w:t>
      </w:r>
      <w:r w:rsidRPr="00077A7C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والتأويب : سير النهار ، وقيل :</w:t>
      </w:r>
      <w:r w:rsidR="0067104A">
        <w:rPr>
          <w:rtl/>
        </w:rPr>
        <w:t xml:space="preserve"> </w:t>
      </w:r>
      <w:r w:rsidR="00F02487">
        <w:rPr>
          <w:rtl/>
        </w:rPr>
        <w:br/>
      </w:r>
      <w:r w:rsidRPr="006216AF">
        <w:rPr>
          <w:rtl/>
        </w:rPr>
        <w:t>هو التسبيح ، ومعناه على القول الأوّل : يا جبال سيري معه</w:t>
      </w:r>
      <w:r w:rsidR="00410A32">
        <w:rPr>
          <w:rtl/>
        </w:rPr>
        <w:t xml:space="preserve"> .</w:t>
      </w:r>
    </w:p>
    <w:p w:rsidR="005F4626" w:rsidRPr="006216AF" w:rsidRDefault="005F4626" w:rsidP="00077A7C">
      <w:pPr>
        <w:rPr>
          <w:rtl/>
        </w:rPr>
      </w:pPr>
      <w:r w:rsidRPr="006216AF">
        <w:rPr>
          <w:rtl/>
        </w:rPr>
        <w:t xml:space="preserve">وقد جعل الله تبارك وتعالى مثل ذلك لمولانا أبي عبد الله </w:t>
      </w:r>
      <w:r w:rsidR="00276CED">
        <w:rPr>
          <w:rtl/>
        </w:rPr>
        <w:t xml:space="preserve">عليه </w:t>
      </w:r>
      <w:r w:rsidR="00F02487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وقد ذكرنا سير الجبال معه فيما ذكر في قوله : </w:t>
      </w:r>
      <w:r w:rsidRPr="006216AF">
        <w:rPr>
          <w:rStyle w:val="rfdAlaem"/>
          <w:rtl/>
        </w:rPr>
        <w:t>(</w:t>
      </w:r>
      <w:r w:rsidR="00077A7C" w:rsidRPr="00077A7C">
        <w:rPr>
          <w:rStyle w:val="rfdAie"/>
          <w:rtl/>
        </w:rPr>
        <w:t xml:space="preserve"> وَإِذْ نَتَقْنَا </w:t>
      </w:r>
      <w:r w:rsidR="00077A7C">
        <w:rPr>
          <w:rStyle w:val="rfdAie"/>
          <w:rtl/>
        </w:rPr>
        <w:br/>
      </w:r>
      <w:r w:rsidR="00077A7C" w:rsidRPr="00077A7C">
        <w:rPr>
          <w:rStyle w:val="rfdAie"/>
          <w:rtl/>
        </w:rPr>
        <w:t>الْجَبَلَ فَوْقَهُمْ</w:t>
      </w:r>
      <w:r w:rsidRPr="00077A7C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1D217A" w:rsidRDefault="005F4626" w:rsidP="001D217A">
      <w:pPr>
        <w:rPr>
          <w:rStyle w:val="rfdLineChar"/>
        </w:rPr>
      </w:pPr>
      <w:r w:rsidRPr="006216AF">
        <w:rPr>
          <w:rtl/>
        </w:rPr>
        <w:t>153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Pr="006216AF">
        <w:rPr>
          <w:rtl/>
        </w:rPr>
        <w:t xml:space="preserve">وروى أبو بصير قال : جاء رجل إلى أبى عبد الله </w:t>
      </w:r>
      <w:r w:rsidR="00276CED">
        <w:rPr>
          <w:rtl/>
        </w:rPr>
        <w:t xml:space="preserve">عليه </w:t>
      </w:r>
      <w:r w:rsidR="00F02487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فسأله عن حقّ الإ</w:t>
      </w:r>
      <w:r w:rsidR="00077A7C">
        <w:rPr>
          <w:rtl/>
        </w:rPr>
        <w:t>ِ</w:t>
      </w:r>
      <w:r w:rsidRPr="006216AF">
        <w:rPr>
          <w:rtl/>
        </w:rPr>
        <w:t xml:space="preserve">مام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قال له : </w:t>
      </w:r>
      <w:r w:rsidR="009F08E4" w:rsidRPr="006216AF">
        <w:rPr>
          <w:rtl/>
        </w:rPr>
        <w:t>«</w:t>
      </w:r>
      <w:r w:rsidRPr="006216AF">
        <w:rPr>
          <w:rtl/>
        </w:rPr>
        <w:t>تأتي ناحية أحد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فخرج فإذا </w:t>
      </w:r>
      <w:r w:rsidR="00F02487">
        <w:rPr>
          <w:rtl/>
        </w:rPr>
        <w:br/>
      </w:r>
      <w:r w:rsidRPr="006216AF">
        <w:rPr>
          <w:rtl/>
        </w:rPr>
        <w:t xml:space="preserve">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يصلّي ، ودابّته قائمة ، وإذا ذئب قد أقبل ، فسارّ </w:t>
      </w:r>
      <w:r w:rsidR="00F02487">
        <w:rPr>
          <w:rtl/>
        </w:rPr>
        <w:br/>
      </w:r>
      <w:r w:rsidRPr="006216AF">
        <w:rPr>
          <w:rtl/>
        </w:rPr>
        <w:t xml:space="preserve">أبا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كما يسارّ الرجل ، ثمّ قال له : </w:t>
      </w:r>
      <w:r w:rsidR="009F08E4" w:rsidRPr="006216AF">
        <w:rPr>
          <w:rtl/>
        </w:rPr>
        <w:t>«</w:t>
      </w:r>
      <w:r w:rsidRPr="006216AF">
        <w:rPr>
          <w:rtl/>
        </w:rPr>
        <w:t>قد فعلت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233EEC">
        <w:rPr>
          <w:rtl/>
        </w:rPr>
        <w:br/>
      </w:r>
      <w:r w:rsidRPr="006216AF">
        <w:rPr>
          <w:rtl/>
        </w:rPr>
        <w:t>فقلت : جئت أسألك عن شيء ، فرأيت ما هو أعظم من مسألتي</w:t>
      </w:r>
      <w:r w:rsidR="00DD50E3">
        <w:rPr>
          <w:rtl/>
        </w:rPr>
        <w:t xml:space="preserve"> !</w:t>
      </w:r>
      <w:r w:rsidRPr="006216AF">
        <w:rPr>
          <w:rtl/>
        </w:rPr>
        <w:t xml:space="preserve"> </w:t>
      </w:r>
      <w:r w:rsidR="00233EEC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إنّ الذئب أخبرني أن زوجته بين الجبل قد عسر عليها الولادة</w:t>
      </w:r>
      <w:r w:rsidR="001D217A">
        <w:rPr>
          <w:rFonts w:hint="cs"/>
          <w:rtl/>
        </w:rPr>
        <w:t xml:space="preserve"> </w:t>
      </w:r>
      <w:r w:rsidR="001D217A">
        <w:rPr>
          <w:rtl/>
        </w:rPr>
        <w:br/>
      </w:r>
      <w:r w:rsidR="001D217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سبأ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الآيتان : 10 ، 11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الأعراف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171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مدينة المعاجز : 393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ص ، م ، ع : المؤمن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7104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فادع الله تعالى لها أن يخلصها مما هي فيه ، فقلت قد فعلت ، على أن </w:t>
      </w:r>
      <w:r w:rsidR="00233EEC">
        <w:rPr>
          <w:rtl/>
        </w:rPr>
        <w:br/>
      </w:r>
      <w:r w:rsidRPr="006216AF">
        <w:rPr>
          <w:rtl/>
        </w:rPr>
        <w:t>لا ي</w:t>
      </w:r>
      <w:r w:rsidR="00EA5430">
        <w:rPr>
          <w:rtl/>
        </w:rPr>
        <w:t>ُ</w:t>
      </w:r>
      <w:r w:rsidRPr="006216AF">
        <w:rPr>
          <w:rtl/>
        </w:rPr>
        <w:t>سلط أحدا</w:t>
      </w:r>
      <w:r w:rsidR="00EA5430">
        <w:rPr>
          <w:rtl/>
        </w:rPr>
        <w:t>ً</w:t>
      </w:r>
      <w:r w:rsidRPr="006216AF">
        <w:rPr>
          <w:rtl/>
        </w:rPr>
        <w:t xml:space="preserve"> من نسلكم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على أحد من شيعتنا أبدا</w:t>
      </w:r>
      <w:r w:rsidR="00EA5430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ما حق </w:t>
      </w:r>
      <w:r w:rsidR="00233EEC">
        <w:rPr>
          <w:rtl/>
        </w:rPr>
        <w:br/>
      </w:r>
      <w:r w:rsidRPr="006216AF">
        <w:rPr>
          <w:rtl/>
        </w:rPr>
        <w:t>المؤمن على الله تعالى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لو قال للجبال </w:t>
      </w:r>
      <w:r w:rsidR="009F08E4" w:rsidRPr="006216AF">
        <w:rPr>
          <w:rtl/>
        </w:rPr>
        <w:t>«</w:t>
      </w:r>
      <w:r w:rsidRPr="006216AF">
        <w:rPr>
          <w:rtl/>
        </w:rPr>
        <w:t>أوبي لأوّ</w:t>
      </w:r>
      <w:r w:rsidR="00EA5430">
        <w:rPr>
          <w:rtl/>
        </w:rPr>
        <w:t>َ</w:t>
      </w:r>
      <w:r w:rsidRPr="006216AF">
        <w:rPr>
          <w:rtl/>
        </w:rPr>
        <w:t>بت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فأقبل الجبل </w:t>
      </w:r>
      <w:r w:rsidR="00233EEC">
        <w:rPr>
          <w:rtl/>
        </w:rPr>
        <w:br/>
      </w:r>
      <w:r w:rsidR="00E028DE">
        <w:rPr>
          <w:rtl/>
        </w:rPr>
        <w:t>يتداك</w:t>
      </w:r>
      <w:r w:rsidRPr="006216AF">
        <w:rPr>
          <w:rtl/>
        </w:rPr>
        <w:t xml:space="preserve"> بعضه إلى بعض ، فقال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ضربت له مث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</w:t>
      </w:r>
      <w:r w:rsidR="00233EEC">
        <w:rPr>
          <w:rtl/>
        </w:rPr>
        <w:br/>
      </w:r>
      <w:r w:rsidRPr="006216AF">
        <w:rPr>
          <w:rtl/>
        </w:rPr>
        <w:t>ليس إيّاك عنيت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فرجع إلى مكانه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ومعناه على القول الثاني : سبحي معه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أعطى الله تبارك وتعالى لمولانا زين العابدين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ما </w:t>
      </w:r>
      <w:r w:rsidR="00233EEC">
        <w:rPr>
          <w:rtl/>
        </w:rPr>
        <w:br/>
      </w:r>
      <w:r w:rsidRPr="006216AF">
        <w:rPr>
          <w:rtl/>
        </w:rPr>
        <w:t>يماثل ذلك ويشاكله وهو :</w:t>
      </w:r>
    </w:p>
    <w:p w:rsidR="005F4626" w:rsidRPr="006216AF" w:rsidRDefault="005F4626" w:rsidP="001D217A">
      <w:pPr>
        <w:rPr>
          <w:rtl/>
        </w:rPr>
      </w:pPr>
      <w:r w:rsidRPr="006216AF">
        <w:rPr>
          <w:rtl/>
        </w:rPr>
        <w:t>154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Pr="006216AF">
        <w:rPr>
          <w:rtl/>
        </w:rPr>
        <w:t>ما حدّث به سعيد بن المسيب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Pr="006216AF">
        <w:rPr>
          <w:rtl/>
        </w:rPr>
        <w:t xml:space="preserve">في رواية </w:t>
      </w:r>
      <w:r w:rsidR="00233EEC">
        <w:rPr>
          <w:rtl/>
        </w:rPr>
        <w:br/>
      </w:r>
      <w:r w:rsidRPr="006216AF">
        <w:rPr>
          <w:rtl/>
        </w:rPr>
        <w:t>الزهريّ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Pr="006216AF">
        <w:rPr>
          <w:rtl/>
        </w:rPr>
        <w:t xml:space="preserve">قال : كان القوم لا يخرجون من مكّة حتّى يخرج زين </w:t>
      </w:r>
      <w:r w:rsidR="00233EEC">
        <w:rPr>
          <w:rtl/>
        </w:rPr>
        <w:br/>
      </w:r>
      <w:r w:rsidRPr="006216AF">
        <w:rPr>
          <w:rtl/>
        </w:rPr>
        <w:t xml:space="preserve">العابدين عليّ بن الحسين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فخرج ، وخرجت معه ، فنزل </w:t>
      </w:r>
      <w:r w:rsidR="00233EEC">
        <w:rPr>
          <w:rtl/>
        </w:rPr>
        <w:br/>
      </w:r>
      <w:r w:rsidRPr="006216AF">
        <w:rPr>
          <w:rtl/>
        </w:rPr>
        <w:t xml:space="preserve">في بعض المنازل ، وصلّى ركعتين ، وسبّح في سجوده ، فلم يبق شجر </w:t>
      </w:r>
      <w:r w:rsidR="00233EEC">
        <w:rPr>
          <w:rtl/>
        </w:rPr>
        <w:br/>
      </w:r>
      <w:r w:rsidRPr="006216AF">
        <w:rPr>
          <w:rtl/>
        </w:rPr>
        <w:t xml:space="preserve">ولا مدر </w:t>
      </w:r>
      <w:r w:rsidR="00335A4F">
        <w:rPr>
          <w:rtl/>
        </w:rPr>
        <w:t>إلّا</w:t>
      </w:r>
      <w:r w:rsidRPr="006216AF">
        <w:rPr>
          <w:rtl/>
        </w:rPr>
        <w:t xml:space="preserve"> سبّح معه ، ففزعنا فرفع رأسه ، وقال : </w:t>
      </w:r>
      <w:r w:rsidR="009F08E4" w:rsidRPr="006216AF">
        <w:rPr>
          <w:rtl/>
        </w:rPr>
        <w:t>«</w:t>
      </w:r>
      <w:r w:rsidRPr="006216AF">
        <w:rPr>
          <w:rtl/>
        </w:rPr>
        <w:t>يا سعيد</w:t>
      </w:r>
      <w:r w:rsidR="00814EC9">
        <w:rPr>
          <w:rtl/>
        </w:rPr>
        <w:t xml:space="preserve"> أ</w:t>
      </w:r>
      <w:r w:rsidRPr="006216AF">
        <w:rPr>
          <w:rtl/>
        </w:rPr>
        <w:t>فزعت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233EEC">
        <w:rPr>
          <w:rtl/>
        </w:rPr>
        <w:br/>
      </w:r>
      <w:r w:rsidRPr="006216AF">
        <w:rPr>
          <w:rtl/>
        </w:rPr>
        <w:t>قلت : نعم ، يا ابن رسول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هذا التسبيح الأعظم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وأمّا تسبيح الطير فقد ذكرنا في هذا الكتاب ، في آيات أبي جعفر </w:t>
      </w:r>
      <w:r w:rsidR="00233EEC">
        <w:rPr>
          <w:rtl/>
        </w:rPr>
        <w:br/>
      </w:r>
      <w:r w:rsidRPr="006216AF">
        <w:rPr>
          <w:rtl/>
        </w:rPr>
        <w:t xml:space="preserve">محمّد بن عليّ الباقر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في آخر حديث وهو :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ما أجاب به عبد الملك بن مروان عامله ، حين أمره بإخراج الباقر </w:t>
      </w:r>
      <w:r w:rsidR="00233EEC">
        <w:rPr>
          <w:rtl/>
        </w:rPr>
        <w:br/>
      </w:r>
      <w:r w:rsidRPr="006216AF">
        <w:rPr>
          <w:rtl/>
        </w:rPr>
        <w:t>إليه ، فقال : وإنّه ليقرأ في محرابه فتجتمع الطير والسباع تعجبا</w:t>
      </w:r>
      <w:r w:rsidR="00EA5430">
        <w:rPr>
          <w:rtl/>
        </w:rPr>
        <w:t>ً</w:t>
      </w:r>
      <w:r w:rsidRPr="006216AF">
        <w:rPr>
          <w:rtl/>
        </w:rPr>
        <w:t xml:space="preserve"> من </w:t>
      </w:r>
      <w:r w:rsidR="00233EEC">
        <w:rPr>
          <w:rtl/>
        </w:rPr>
        <w:br/>
      </w:r>
      <w:r w:rsidRPr="006216AF">
        <w:rPr>
          <w:rtl/>
        </w:rPr>
        <w:t>صوته ، فإنّ قراءته تشبه مزامير آل داود</w:t>
      </w:r>
      <w:r w:rsidR="00410A32">
        <w:rPr>
          <w:rtl/>
        </w:rPr>
        <w:t xml:space="preserve"> .</w:t>
      </w:r>
    </w:p>
    <w:p w:rsidR="005F4626" w:rsidRPr="006216AF" w:rsidRDefault="005F4626" w:rsidP="00E028DE">
      <w:pPr>
        <w:rPr>
          <w:rtl/>
        </w:rPr>
      </w:pPr>
      <w:r w:rsidRPr="006216AF">
        <w:rPr>
          <w:rtl/>
        </w:rPr>
        <w:t xml:space="preserve">وأمّا قوله تعالى : </w:t>
      </w:r>
      <w:r w:rsidRPr="006216AF">
        <w:rPr>
          <w:rStyle w:val="rfdAlaem"/>
          <w:rtl/>
        </w:rPr>
        <w:t>(</w:t>
      </w:r>
      <w:r w:rsidR="00E028DE" w:rsidRPr="00E028DE">
        <w:rPr>
          <w:rStyle w:val="rfdAie"/>
          <w:rtl/>
        </w:rPr>
        <w:t xml:space="preserve"> وَأَلَنَّا لَهُ الْحَدِيدَ</w:t>
      </w:r>
      <w:r w:rsidRPr="00E028D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فإنّه ألان له الحديد </w:t>
      </w:r>
      <w:r w:rsidR="00233EEC">
        <w:rPr>
          <w:rtl/>
        </w:rPr>
        <w:br/>
      </w:r>
      <w:r w:rsidRPr="006216AF">
        <w:rPr>
          <w:rtl/>
        </w:rPr>
        <w:t>ليتخذ له الدروع منه كأنّه الشمعة في يده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أعطى الله تعالى لأمير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مثل ذلك وهو :</w:t>
      </w:r>
    </w:p>
    <w:p w:rsidR="001D217A" w:rsidRPr="001D217A" w:rsidRDefault="001D217A" w:rsidP="001D217A">
      <w:pPr>
        <w:pStyle w:val="rfdLine"/>
      </w:pPr>
      <w:r w:rsidRPr="001D217A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: نسلها ، وفي ك : نسلك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028DE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رواه ابن شهر</w:t>
      </w:r>
      <w:r w:rsidR="00E028DE">
        <w:rPr>
          <w:rtl/>
        </w:rPr>
        <w:t>ا</w:t>
      </w:r>
      <w:r w:rsidRPr="006216AF">
        <w:rPr>
          <w:rtl/>
        </w:rPr>
        <w:t>شوب في مناقبه 4 : 136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سبأ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D217A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155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Pr="006216AF">
        <w:rPr>
          <w:rtl/>
        </w:rPr>
        <w:t xml:space="preserve">ما روى بعض مواليه أنّه دخل عليه ، ورأى بين يديه </w:t>
      </w:r>
      <w:r w:rsidR="00233EEC">
        <w:rPr>
          <w:rtl/>
        </w:rPr>
        <w:br/>
      </w:r>
      <w:r w:rsidRPr="006216AF">
        <w:rPr>
          <w:rtl/>
        </w:rPr>
        <w:t>حديدا</w:t>
      </w:r>
      <w:r w:rsidR="00EA5430">
        <w:rPr>
          <w:rtl/>
        </w:rPr>
        <w:t>ً</w:t>
      </w:r>
      <w:r w:rsidRPr="006216AF">
        <w:rPr>
          <w:rtl/>
        </w:rPr>
        <w:t xml:space="preserve"> ، وهو يأخذ بيده منه ، ويدققه ، ويجعله حلقا</w:t>
      </w:r>
      <w:r w:rsidR="00EA5430">
        <w:rPr>
          <w:rtl/>
        </w:rPr>
        <w:t>ً</w:t>
      </w:r>
      <w:r w:rsidRPr="006216AF">
        <w:rPr>
          <w:rtl/>
        </w:rPr>
        <w:t xml:space="preserve"> ويسرده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كأنّه </w:t>
      </w:r>
      <w:r w:rsidR="00233EEC">
        <w:rPr>
          <w:rtl/>
        </w:rPr>
        <w:br/>
      </w:r>
      <w:r w:rsidRPr="006216AF">
        <w:rPr>
          <w:rtl/>
        </w:rPr>
        <w:t xml:space="preserve">الشمعة في يده قال : فسألته عنه ، فقال : </w:t>
      </w:r>
      <w:r w:rsidR="009F08E4" w:rsidRPr="006216AF">
        <w:rPr>
          <w:rtl/>
        </w:rPr>
        <w:t>«</w:t>
      </w:r>
      <w:r w:rsidRPr="006216AF">
        <w:rPr>
          <w:rtl/>
        </w:rPr>
        <w:t>أصنع الدرع</w:t>
      </w:r>
      <w:r w:rsidR="009F08E4" w:rsidRPr="006216AF">
        <w:rPr>
          <w:rtl/>
        </w:rPr>
        <w:t>»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وممّا يصحح ذلك ، ويشهد بصحته ، حديث خالد بن الوليد ، وهو </w:t>
      </w:r>
      <w:r w:rsidR="00233EEC">
        <w:rPr>
          <w:rtl/>
        </w:rPr>
        <w:br/>
      </w:r>
      <w:r w:rsidRPr="006216AF">
        <w:rPr>
          <w:rtl/>
        </w:rPr>
        <w:t>حديث طويل قد اقتصرنا على الموضع المقصود لشهرته</w:t>
      </w:r>
      <w:r w:rsidR="00410A32">
        <w:rPr>
          <w:rtl/>
        </w:rPr>
        <w:t xml:space="preserve"> .</w:t>
      </w:r>
    </w:p>
    <w:p w:rsidR="005F4626" w:rsidRPr="006216AF" w:rsidRDefault="005F4626" w:rsidP="001D217A">
      <w:pPr>
        <w:rPr>
          <w:rtl/>
        </w:rPr>
      </w:pPr>
      <w:r w:rsidRPr="006216AF">
        <w:rPr>
          <w:rtl/>
        </w:rPr>
        <w:t>156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Pr="006216AF">
        <w:rPr>
          <w:rtl/>
        </w:rPr>
        <w:t xml:space="preserve">وحدث به عبد الرحمن بن العبّاس وجابر بن عبد الله </w:t>
      </w:r>
      <w:r w:rsidR="00233EEC">
        <w:rPr>
          <w:rtl/>
        </w:rPr>
        <w:br/>
      </w:r>
      <w:r w:rsidRPr="006216AF">
        <w:rPr>
          <w:rtl/>
        </w:rPr>
        <w:t>رضي الله عنهما ، قالا : كنا جلوسا</w:t>
      </w:r>
      <w:r w:rsidR="00EA5430">
        <w:rPr>
          <w:rtl/>
        </w:rPr>
        <w:t>ً</w:t>
      </w:r>
      <w:r w:rsidRPr="006216AF">
        <w:rPr>
          <w:rtl/>
        </w:rPr>
        <w:t xml:space="preserve"> عند أبي بكر وقد أضحى النهار ، </w:t>
      </w:r>
      <w:r w:rsidR="007545E0">
        <w:rPr>
          <w:rtl/>
        </w:rPr>
        <w:br/>
      </w:r>
      <w:r w:rsidRPr="006216AF">
        <w:rPr>
          <w:rtl/>
        </w:rPr>
        <w:t xml:space="preserve">فإذا بخالد بن الوليد قد وافى في جيش قام غباره ، وكثرت صواهل </w:t>
      </w:r>
      <w:r w:rsidR="007545E0">
        <w:rPr>
          <w:rtl/>
        </w:rPr>
        <w:br/>
      </w:r>
      <w:r w:rsidRPr="006216AF">
        <w:rPr>
          <w:rtl/>
        </w:rPr>
        <w:t>خيله ، فإذا بقطب رحى ملوي في عنقه ، وقد فتل فت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فنزل عن </w:t>
      </w:r>
      <w:r w:rsidR="007545E0">
        <w:rPr>
          <w:rtl/>
        </w:rPr>
        <w:br/>
      </w:r>
      <w:r w:rsidRPr="006216AF">
        <w:rPr>
          <w:rtl/>
        </w:rPr>
        <w:t xml:space="preserve">فرسه ، ووقف بإزاء أبي بكر ، فرمقه الناس بأعينهم وراعهم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منظره ، </w:t>
      </w:r>
      <w:r w:rsidR="007545E0">
        <w:rPr>
          <w:rtl/>
        </w:rPr>
        <w:br/>
      </w:r>
      <w:r w:rsidRPr="006216AF">
        <w:rPr>
          <w:rtl/>
        </w:rPr>
        <w:t>فابتدأ وقال : اعدل يا بن أبي قحافة حيث ج</w:t>
      </w:r>
      <w:r w:rsidR="00EA5430">
        <w:rPr>
          <w:rtl/>
        </w:rPr>
        <w:t>ُ</w:t>
      </w:r>
      <w:r w:rsidRPr="006216AF">
        <w:rPr>
          <w:rtl/>
        </w:rPr>
        <w:t xml:space="preserve">علت في الموضع الذي </w:t>
      </w:r>
      <w:r w:rsidR="007545E0">
        <w:rPr>
          <w:rtl/>
        </w:rPr>
        <w:br/>
      </w:r>
      <w:r w:rsidRPr="006216AF">
        <w:rPr>
          <w:rtl/>
        </w:rPr>
        <w:t xml:space="preserve">لست له بأهل ، وما ارتفعت إلى هذا المكان </w:t>
      </w:r>
      <w:r w:rsidR="00335A4F">
        <w:rPr>
          <w:rtl/>
        </w:rPr>
        <w:t>إلّا</w:t>
      </w:r>
      <w:r w:rsidRPr="006216AF">
        <w:rPr>
          <w:rtl/>
        </w:rPr>
        <w:t xml:space="preserve"> كما يرتفع الطافي من </w:t>
      </w:r>
      <w:r w:rsidR="007545E0">
        <w:rPr>
          <w:rtl/>
        </w:rPr>
        <w:br/>
      </w:r>
      <w:r w:rsidRPr="006216AF">
        <w:rPr>
          <w:rtl/>
        </w:rPr>
        <w:t>السمك على الماء</w:t>
      </w:r>
      <w:r w:rsidR="00410A32">
        <w:rPr>
          <w:rtl/>
        </w:rPr>
        <w:t xml:space="preserve"> .</w:t>
      </w:r>
      <w:r>
        <w:rPr>
          <w:rtl/>
        </w:rPr>
        <w:t xml:space="preserve"> ـ </w:t>
      </w:r>
      <w:r w:rsidRPr="006216AF">
        <w:rPr>
          <w:rtl/>
        </w:rPr>
        <w:t xml:space="preserve">في كلام طويل أعرضنا عن ذكره </w:t>
      </w:r>
      <w:r w:rsidR="00166E62">
        <w:rPr>
          <w:rtl/>
        </w:rPr>
        <w:t>ـ</w:t>
      </w:r>
    </w:p>
    <w:p w:rsidR="001D217A" w:rsidRDefault="005F4626" w:rsidP="001D217A">
      <w:pPr>
        <w:rPr>
          <w:rStyle w:val="rfdLineChar"/>
        </w:rPr>
      </w:pPr>
      <w:r w:rsidRPr="006216AF">
        <w:rPr>
          <w:rtl/>
        </w:rPr>
        <w:t>ثمّ قال : إنّي رجعت م</w:t>
      </w:r>
      <w:r w:rsidR="00EA5430">
        <w:rPr>
          <w:rtl/>
        </w:rPr>
        <w:t>ُ</w:t>
      </w:r>
      <w:r w:rsidRPr="006216AF">
        <w:rPr>
          <w:rtl/>
        </w:rPr>
        <w:t>نكفئا</w:t>
      </w:r>
      <w:r w:rsidR="00EA5430">
        <w:rPr>
          <w:rtl/>
        </w:rPr>
        <w:t>ً</w:t>
      </w:r>
      <w:r w:rsidRPr="006216AF">
        <w:rPr>
          <w:rtl/>
        </w:rPr>
        <w:t xml:space="preserve"> من الطائف إلى هذه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في طلب </w:t>
      </w:r>
      <w:r w:rsidR="007545E0">
        <w:rPr>
          <w:rtl/>
        </w:rPr>
        <w:br/>
      </w:r>
      <w:r w:rsidRPr="006216AF">
        <w:rPr>
          <w:rtl/>
        </w:rPr>
        <w:t xml:space="preserve">المرتدين ، فرأيت ابن 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ومعه رهط عصاة عتاة من </w:t>
      </w:r>
      <w:r w:rsidR="007545E0">
        <w:rPr>
          <w:rtl/>
        </w:rPr>
        <w:br/>
      </w:r>
      <w:r w:rsidRPr="006216AF">
        <w:rPr>
          <w:rtl/>
        </w:rPr>
        <w:t xml:space="preserve">الذين شزرت حماليق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أعينهم من حسدك ، وبدرت حقدا</w:t>
      </w:r>
      <w:r w:rsidR="00EA5430">
        <w:rPr>
          <w:rtl/>
        </w:rPr>
        <w:t>ً</w:t>
      </w:r>
      <w:r w:rsidRPr="006216AF">
        <w:rPr>
          <w:rtl/>
        </w:rPr>
        <w:t xml:space="preserve"> عليك ،</w:t>
      </w:r>
      <w:r w:rsidR="001D217A">
        <w:rPr>
          <w:rFonts w:hint="cs"/>
          <w:rtl/>
        </w:rPr>
        <w:t xml:space="preserve"> </w:t>
      </w:r>
      <w:r w:rsidR="001D217A">
        <w:rPr>
          <w:rtl/>
        </w:rPr>
        <w:br/>
      </w:r>
      <w:r w:rsidR="001D217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26325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روى ابن شهر</w:t>
      </w:r>
      <w:r w:rsidR="00263256">
        <w:rPr>
          <w:rtl/>
        </w:rPr>
        <w:t>ا</w:t>
      </w:r>
      <w:r w:rsidRPr="006216AF">
        <w:rPr>
          <w:rtl/>
        </w:rPr>
        <w:t>شوب في مناقبه 2 : 325 ، وعنه في مدينة المعاجز : 89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السرد : اسم جامع للدروع وسائر الحلق وما أشبهها ، وسمي سردا</w:t>
      </w:r>
      <w:r w:rsidR="00EA5430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لأنه </w:t>
      </w:r>
      <w:r w:rsidR="007545E0">
        <w:rPr>
          <w:rStyle w:val="rfdFootnote"/>
          <w:rtl/>
        </w:rPr>
        <w:br/>
      </w:r>
      <w:r w:rsidRPr="006216AF">
        <w:rPr>
          <w:rStyle w:val="rfdFootnote"/>
          <w:rtl/>
        </w:rPr>
        <w:t>يسرد ويثقب طرفا كل حلقه بالمسمار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سرد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3 : 211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D217A">
      <w:pPr>
        <w:pStyle w:val="rfdFootnote0"/>
        <w:rPr>
          <w:rtl/>
        </w:rPr>
      </w:pPr>
      <w:r w:rsidRPr="006216AF">
        <w:rPr>
          <w:rtl/>
        </w:rPr>
        <w:t>4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="00263256">
        <w:rPr>
          <w:rtl/>
        </w:rPr>
        <w:t>مناقب ابن شهرا</w:t>
      </w:r>
      <w:r w:rsidRPr="006216AF">
        <w:rPr>
          <w:rtl/>
        </w:rPr>
        <w:t xml:space="preserve">شوب 2 : 290 ، باختصار ، ارشاد القلوب : 378 ، </w:t>
      </w:r>
      <w:r w:rsidR="007545E0">
        <w:rPr>
          <w:rtl/>
        </w:rPr>
        <w:br/>
      </w:r>
      <w:r w:rsidRPr="006216AF">
        <w:rPr>
          <w:rtl/>
        </w:rPr>
        <w:t xml:space="preserve">باختلاف ، الخرائج والجرائح 2 : 757 ، باختصار ، إثبات الهداة </w:t>
      </w:r>
      <w:r w:rsidR="007545E0">
        <w:rPr>
          <w:rtl/>
        </w:rPr>
        <w:br/>
      </w:r>
      <w:r w:rsidRPr="006216AF">
        <w:rPr>
          <w:rtl/>
        </w:rPr>
        <w:t>2 : 509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: ورابهم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ارشاد القلوب : جدة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حماليق جمع حملاق : باطن أجفان العين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مجمع </w:t>
      </w:r>
      <w:r w:rsidR="007545E0">
        <w:rPr>
          <w:rStyle w:val="rfdFootnote"/>
          <w:rtl/>
        </w:rPr>
        <w:br/>
      </w:r>
      <w:r w:rsidRPr="006216AF">
        <w:rPr>
          <w:rStyle w:val="rfdFootnote"/>
          <w:rtl/>
        </w:rPr>
        <w:t>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حملق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152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7104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وقرحت أفئدتهم لمكانك ، منهم عمّار بن ياسر ابن سميّة السوداء ، </w:t>
      </w:r>
      <w:r w:rsidR="00267B72">
        <w:rPr>
          <w:rtl/>
        </w:rPr>
        <w:br/>
      </w:r>
      <w:r w:rsidRPr="006216AF">
        <w:rPr>
          <w:rtl/>
        </w:rPr>
        <w:t xml:space="preserve">والمقداد ، وأخا غفار ، وابن العوام ، وغلامين أعرف أحدهما بوجهه ، </w:t>
      </w:r>
      <w:r w:rsidR="00267B72">
        <w:rPr>
          <w:rtl/>
        </w:rPr>
        <w:br/>
      </w:r>
      <w:r w:rsidRPr="006216AF">
        <w:rPr>
          <w:rtl/>
        </w:rPr>
        <w:t xml:space="preserve">وغلام اسمر حبشي قد بقل وجهه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فتبين لي المنكر من قلوبهم ، </w:t>
      </w:r>
      <w:r w:rsidR="00267B72">
        <w:rPr>
          <w:rtl/>
        </w:rPr>
        <w:br/>
      </w:r>
      <w:r w:rsidRPr="006216AF">
        <w:rPr>
          <w:rtl/>
        </w:rPr>
        <w:t xml:space="preserve">والحسد في احمرار أعينهم ، وقد توشّح بدرع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ولبس </w:t>
      </w:r>
      <w:r w:rsidR="00267B72">
        <w:rPr>
          <w:rtl/>
        </w:rPr>
        <w:br/>
      </w:r>
      <w:r w:rsidRPr="006216AF">
        <w:rPr>
          <w:rtl/>
        </w:rPr>
        <w:t xml:space="preserve">رداءه ، وقد أسرج له دابته ، وقد نزل على عين ماء ، فلمّا رآني اشمأز </w:t>
      </w:r>
      <w:r w:rsidR="00267B72">
        <w:rPr>
          <w:rtl/>
        </w:rPr>
        <w:br/>
      </w:r>
      <w:r w:rsidRPr="006216AF">
        <w:rPr>
          <w:rtl/>
        </w:rPr>
        <w:t xml:space="preserve">وبربر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وأطرق موحشا</w:t>
      </w:r>
      <w:r w:rsidR="00EA5430">
        <w:rPr>
          <w:rtl/>
        </w:rPr>
        <w:t>ً</w:t>
      </w:r>
      <w:r w:rsidRPr="006216AF">
        <w:rPr>
          <w:rtl/>
        </w:rPr>
        <w:t xml:space="preserve"> فقبض على لحيته ، فبادرته بالسلام استكفي </w:t>
      </w:r>
      <w:r w:rsidR="00267B72">
        <w:rPr>
          <w:rtl/>
        </w:rPr>
        <w:br/>
      </w:r>
      <w:r w:rsidRPr="006216AF">
        <w:rPr>
          <w:rtl/>
        </w:rPr>
        <w:t xml:space="preserve">شره واتقي وحشته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فنزلت ، ونزل من معي بحيث نزلوا اتقاء</w:t>
      </w:r>
      <w:r w:rsidR="00EA5430">
        <w:rPr>
          <w:rtl/>
        </w:rPr>
        <w:t>ً</w:t>
      </w:r>
      <w:r w:rsidRPr="006216AF">
        <w:rPr>
          <w:rtl/>
        </w:rPr>
        <w:t xml:space="preserve"> من </w:t>
      </w:r>
      <w:r w:rsidR="00267B72">
        <w:rPr>
          <w:rtl/>
        </w:rPr>
        <w:br/>
      </w:r>
      <w:r w:rsidRPr="006216AF">
        <w:rPr>
          <w:rtl/>
        </w:rPr>
        <w:t xml:space="preserve">مراوغته ، فبدأ بي ابن ياسر بقبيح لفظه ، ومحض عداوته ، يقرعني بما </w:t>
      </w:r>
      <w:r w:rsidR="00267B72">
        <w:rPr>
          <w:rtl/>
        </w:rPr>
        <w:br/>
      </w:r>
      <w:r w:rsidRPr="006216AF">
        <w:rPr>
          <w:rtl/>
        </w:rPr>
        <w:t xml:space="preserve">كنت </w:t>
      </w:r>
      <w:r w:rsidR="00C24190">
        <w:rPr>
          <w:rtl/>
        </w:rPr>
        <w:t>(</w:t>
      </w:r>
      <w:r w:rsidRPr="006216AF">
        <w:rPr>
          <w:rtl/>
        </w:rPr>
        <w:t>تقدمت به إليّ</w:t>
      </w:r>
      <w:r w:rsidR="003A3EBD">
        <w:rPr>
          <w:rtl/>
        </w:rPr>
        <w:t>َ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(4)</w:t>
      </w:r>
      <w:r w:rsidR="003E76E8">
        <w:rPr>
          <w:rtl/>
        </w:rPr>
        <w:t>)</w:t>
      </w:r>
      <w:r w:rsidRPr="006216AF">
        <w:rPr>
          <w:rtl/>
        </w:rPr>
        <w:t xml:space="preserve"> ، فالتفت إليّ</w:t>
      </w:r>
      <w:r w:rsidR="007B4A61">
        <w:rPr>
          <w:rtl/>
        </w:rPr>
        <w:t>َ</w:t>
      </w:r>
      <w:r w:rsidRPr="006216AF">
        <w:rPr>
          <w:rtl/>
        </w:rPr>
        <w:t xml:space="preserve"> الأصلع الرأس ، وقد ازدحم </w:t>
      </w:r>
      <w:r w:rsidR="00267B72">
        <w:rPr>
          <w:rtl/>
        </w:rPr>
        <w:br/>
      </w:r>
      <w:r w:rsidRPr="006216AF">
        <w:rPr>
          <w:rtl/>
        </w:rPr>
        <w:t>الكلام في حلقه كهمهمة الأسد ، وكقعقة الرعد</w:t>
      </w:r>
      <w:r w:rsidR="00410A32">
        <w:rPr>
          <w:rtl/>
        </w:rPr>
        <w:t xml:space="preserve"> .</w:t>
      </w:r>
    </w:p>
    <w:p w:rsidR="001D217A" w:rsidRDefault="005F4626" w:rsidP="001D217A">
      <w:pPr>
        <w:rPr>
          <w:rStyle w:val="rfdLineChar"/>
        </w:rPr>
      </w:pPr>
      <w:r w:rsidRPr="006216AF">
        <w:rPr>
          <w:rtl/>
        </w:rPr>
        <w:t xml:space="preserve">فقال لي بغضب منه : </w:t>
      </w:r>
      <w:r w:rsidR="009F08E4" w:rsidRPr="006216AF">
        <w:rPr>
          <w:rtl/>
        </w:rPr>
        <w:t>«</w:t>
      </w:r>
      <w:r w:rsidRPr="006216AF">
        <w:rPr>
          <w:rtl/>
        </w:rPr>
        <w:t>أو كنت فاع</w:t>
      </w:r>
      <w:r w:rsidR="00AB693E">
        <w:rPr>
          <w:rtl/>
        </w:rPr>
        <w:t xml:space="preserve">لاً </w:t>
      </w:r>
      <w:r w:rsidRPr="006216AF">
        <w:rPr>
          <w:rtl/>
        </w:rPr>
        <w:t>يا أبا سليمان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</w:t>
      </w:r>
      <w:r w:rsidR="001B6543">
        <w:rPr>
          <w:rtl/>
        </w:rPr>
        <w:t xml:space="preserve"> </w:t>
      </w:r>
      <w:r w:rsidR="00267B72">
        <w:rPr>
          <w:rtl/>
        </w:rPr>
        <w:br/>
      </w:r>
      <w:r w:rsidRPr="006216AF">
        <w:rPr>
          <w:rtl/>
        </w:rPr>
        <w:t xml:space="preserve">وايم الله ، لو أقام على رأيه لضربت الذي في عيناك ؛ فأغضبه قولي إذ </w:t>
      </w:r>
      <w:r w:rsidR="00267B72">
        <w:rPr>
          <w:rtl/>
        </w:rPr>
        <w:br/>
      </w:r>
      <w:r w:rsidRPr="006216AF">
        <w:rPr>
          <w:rtl/>
        </w:rPr>
        <w:t xml:space="preserve">صدقته ، وأخرجه إلى طبعه الذي أعرفه له عند الغضب ، وبدرت عيناه </w:t>
      </w:r>
      <w:r w:rsidR="00267B72">
        <w:rPr>
          <w:rtl/>
        </w:rPr>
        <w:br/>
      </w:r>
      <w:r w:rsidRPr="006216AF">
        <w:rPr>
          <w:rtl/>
        </w:rPr>
        <w:t>عليّ</w:t>
      </w:r>
      <w:r w:rsidR="007B4A61">
        <w:rPr>
          <w:rtl/>
        </w:rPr>
        <w:t>َ</w:t>
      </w:r>
      <w:r w:rsidRPr="006216AF">
        <w:rPr>
          <w:rtl/>
        </w:rPr>
        <w:t xml:space="preserve"> ، فعلمت أنّه قد عزب عنه عقله ،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ابن اللخناء ، مثلك </w:t>
      </w:r>
      <w:r w:rsidR="00267B72">
        <w:rPr>
          <w:rtl/>
        </w:rPr>
        <w:br/>
      </w:r>
      <w:r w:rsidRPr="006216AF">
        <w:rPr>
          <w:rtl/>
        </w:rPr>
        <w:t xml:space="preserve">يقدر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على مثلي ، ويجسر </w:t>
      </w:r>
      <w:r w:rsidRPr="006216AF">
        <w:rPr>
          <w:rStyle w:val="rfdFootnotenum"/>
          <w:rtl/>
        </w:rPr>
        <w:t>(6)</w:t>
      </w:r>
      <w:r w:rsidRPr="006216AF">
        <w:rPr>
          <w:rtl/>
        </w:rPr>
        <w:t xml:space="preserve"> أن يدير اسمي في لهواته التي لا عهد </w:t>
      </w:r>
      <w:r w:rsidR="00267B72">
        <w:rPr>
          <w:rtl/>
        </w:rPr>
        <w:br/>
      </w:r>
      <w:r w:rsidRPr="006216AF">
        <w:rPr>
          <w:rtl/>
        </w:rPr>
        <w:t xml:space="preserve">لها بكلمة حكمة ، ويلك إنّي لست من قتلاك وقتلى صاحبك </w:t>
      </w:r>
      <w:r w:rsidRPr="006216AF">
        <w:rPr>
          <w:rStyle w:val="rfdFootnotenum"/>
          <w:rtl/>
        </w:rPr>
        <w:t>(7)</w:t>
      </w:r>
      <w:r w:rsidRPr="006216AF">
        <w:rPr>
          <w:rtl/>
        </w:rPr>
        <w:t xml:space="preserve"> ، </w:t>
      </w:r>
      <w:r w:rsidR="00267B72">
        <w:rPr>
          <w:rtl/>
        </w:rPr>
        <w:br/>
      </w:r>
      <w:r w:rsidRPr="006216AF">
        <w:rPr>
          <w:rtl/>
        </w:rPr>
        <w:t>وإنّي لأعرف بمنيتي ومقتلي منك بنفسك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ضرب بيده إلى ترقوتي </w:t>
      </w:r>
      <w:r w:rsidR="00267B72">
        <w:rPr>
          <w:rtl/>
        </w:rPr>
        <w:br/>
      </w:r>
      <w:r w:rsidRPr="006216AF">
        <w:rPr>
          <w:rtl/>
        </w:rPr>
        <w:t xml:space="preserve">فنكسني عن فرسي ، وجعل يسوقني إلى رحى الحارث بن كلدة فعمد </w:t>
      </w:r>
      <w:r w:rsidR="00267B72">
        <w:rPr>
          <w:rtl/>
        </w:rPr>
        <w:br/>
      </w:r>
      <w:r w:rsidRPr="006216AF">
        <w:rPr>
          <w:rtl/>
        </w:rPr>
        <w:t>إلى القطب الغليظ فمدّ عنقي بكلتا يديه ولواه في عنقي ، ينفتل له</w:t>
      </w:r>
      <w:r w:rsidR="001D217A">
        <w:rPr>
          <w:rFonts w:hint="cs"/>
          <w:rtl/>
        </w:rPr>
        <w:t xml:space="preserve"> </w:t>
      </w:r>
      <w:r w:rsidR="001D217A">
        <w:rPr>
          <w:rtl/>
        </w:rPr>
        <w:br/>
      </w:r>
      <w:r w:rsidR="001D217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بقل وجهه : أول ما نبتت لحيته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بقل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11 : 61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البربرة : الصوت وكلام من غضب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برر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 : 56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م : أستكفي أسرته واتقي حاشيته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7B4A61" w:rsidP="005F4626">
      <w:pPr>
        <w:rPr>
          <w:rtl/>
        </w:rPr>
      </w:pPr>
      <w:r>
        <w:rPr>
          <w:rStyle w:val="rfdFootnote"/>
          <w:rtl/>
        </w:rPr>
        <w:t>(4) في هامش ر ، ك ، ص : قد تكلم</w:t>
      </w:r>
      <w:r w:rsidR="005F4626" w:rsidRPr="006216AF">
        <w:rPr>
          <w:rStyle w:val="rfdFootnote"/>
          <w:rtl/>
        </w:rPr>
        <w:t>ت وتقدمت به إليه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م : يقدم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(6) في ش ، ع ، ك : ويجتري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(7) في م ، ك : أصحابك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D217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كالعلك المسخّن ، وأصحابي هؤلاء وقوف ما أغنوا عنّي سطوته ، ولا </w:t>
      </w:r>
      <w:r w:rsidR="00267B72">
        <w:rPr>
          <w:rtl/>
        </w:rPr>
        <w:br/>
      </w:r>
      <w:r w:rsidRPr="006216AF">
        <w:rPr>
          <w:rtl/>
        </w:rPr>
        <w:t>كفوني شره ، فلا جزاهم الله عنّي خيرا</w:t>
      </w:r>
      <w:r w:rsidR="003A3EBD">
        <w:rPr>
          <w:rtl/>
        </w:rPr>
        <w:t>ً</w:t>
      </w:r>
      <w:r w:rsidRPr="006216AF">
        <w:rPr>
          <w:rtl/>
        </w:rPr>
        <w:t xml:space="preserve"> ، فإنّهم لمّا نظروا إلى بريق </w:t>
      </w:r>
      <w:r w:rsidR="00267B72">
        <w:rPr>
          <w:rtl/>
        </w:rPr>
        <w:br/>
      </w:r>
      <w:r w:rsidRPr="006216AF">
        <w:rPr>
          <w:rtl/>
        </w:rPr>
        <w:t xml:space="preserve">عينيه سجدوا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فرقا</w:t>
      </w:r>
      <w:r w:rsidR="003A3EBD">
        <w:rPr>
          <w:rtl/>
        </w:rPr>
        <w:t>ً</w:t>
      </w:r>
      <w:r w:rsidRPr="006216AF">
        <w:rPr>
          <w:rtl/>
        </w:rPr>
        <w:t xml:space="preserve"> ، وسالت جباههم عرقا</w:t>
      </w:r>
      <w:r w:rsidR="003A3EBD">
        <w:rPr>
          <w:rtl/>
        </w:rPr>
        <w:t>ً</w:t>
      </w:r>
      <w:r w:rsidRPr="006216AF">
        <w:rPr>
          <w:rtl/>
        </w:rPr>
        <w:t xml:space="preserve"> ، وخمدت أرواحهم </w:t>
      </w:r>
      <w:r w:rsidR="00267B72">
        <w:rPr>
          <w:rtl/>
        </w:rPr>
        <w:br/>
      </w:r>
      <w:r w:rsidRPr="006216AF">
        <w:rPr>
          <w:rtl/>
        </w:rPr>
        <w:t xml:space="preserve">كأنما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نظروا إلى ملك موتهم ،</w:t>
      </w:r>
      <w:r w:rsidR="00E86DDE">
        <w:rPr>
          <w:rtl/>
        </w:rPr>
        <w:t xml:space="preserve"> فو</w:t>
      </w:r>
      <w:r w:rsidRPr="006216AF">
        <w:rPr>
          <w:rtl/>
        </w:rPr>
        <w:t xml:space="preserve">الذي رفع السماء بغير </w:t>
      </w:r>
      <w:r w:rsidR="00267B72">
        <w:rPr>
          <w:rtl/>
        </w:rPr>
        <w:br/>
      </w:r>
      <w:r w:rsidRPr="006216AF">
        <w:rPr>
          <w:rtl/>
        </w:rPr>
        <w:t xml:space="preserve">أعمادها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لقد اجتمع على فكّ هذا القطب مائة رجل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Pr="006216AF">
        <w:rPr>
          <w:rtl/>
        </w:rPr>
        <w:t xml:space="preserve">أو </w:t>
      </w:r>
      <w:r w:rsidR="00267B72">
        <w:rPr>
          <w:rtl/>
        </w:rPr>
        <w:br/>
      </w:r>
      <w:r w:rsidRPr="006216AF">
        <w:rPr>
          <w:rtl/>
        </w:rPr>
        <w:t>يزيدون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Pr="006216AF">
        <w:rPr>
          <w:rtl/>
        </w:rPr>
        <w:t xml:space="preserve">من أشداء العرب ، فما قدروا على فكّه ، فدلّني عجز الناس </w:t>
      </w:r>
      <w:r w:rsidR="00267B72">
        <w:rPr>
          <w:rtl/>
        </w:rPr>
        <w:br/>
      </w:r>
      <w:r w:rsidRPr="006216AF">
        <w:rPr>
          <w:rtl/>
        </w:rPr>
        <w:t xml:space="preserve">عن فتحه أنّه سحر منه ، أو قوة ملك قد ركّبت فيه ، ففكّ هذا الآن </w:t>
      </w:r>
      <w:r w:rsidR="00267B72">
        <w:rPr>
          <w:rtl/>
        </w:rPr>
        <w:br/>
      </w:r>
      <w:r w:rsidRPr="006216AF">
        <w:rPr>
          <w:rtl/>
        </w:rPr>
        <w:t>عنّي إن كنت فاكه ، وخذ لي منه بحقي إن كنت آخذه ، و</w:t>
      </w:r>
      <w:r w:rsidR="00335A4F">
        <w:rPr>
          <w:rtl/>
        </w:rPr>
        <w:t>إلّا</w:t>
      </w:r>
      <w:r w:rsidRPr="006216AF">
        <w:rPr>
          <w:rtl/>
        </w:rPr>
        <w:t xml:space="preserve"> لحقت </w:t>
      </w:r>
      <w:r w:rsidR="00267B72">
        <w:rPr>
          <w:rtl/>
        </w:rPr>
        <w:br/>
      </w:r>
      <w:r w:rsidRPr="006216AF">
        <w:rPr>
          <w:rtl/>
        </w:rPr>
        <w:t xml:space="preserve">بدار عزتي ومستقر كرامتي ، فقد ألبسني ابن أبي طالب من العار ما </w:t>
      </w:r>
      <w:r w:rsidR="00267B72">
        <w:rPr>
          <w:rtl/>
        </w:rPr>
        <w:br/>
      </w:r>
      <w:r w:rsidRPr="006216AF">
        <w:rPr>
          <w:rtl/>
        </w:rPr>
        <w:t>صرت به ضحكة لأهل الديار</w:t>
      </w:r>
      <w:r w:rsidR="00410A32">
        <w:rPr>
          <w:rtl/>
        </w:rPr>
        <w:t xml:space="preserve"> .</w:t>
      </w:r>
    </w:p>
    <w:p w:rsidR="005F4626" w:rsidRPr="006216AF" w:rsidRDefault="005F4626" w:rsidP="001D217A">
      <w:pPr>
        <w:rPr>
          <w:rtl/>
        </w:rPr>
      </w:pPr>
      <w:r w:rsidRPr="006216AF">
        <w:rPr>
          <w:rtl/>
        </w:rPr>
        <w:t>فالتفت أبو بكر إلى عمر ، وقال :</w:t>
      </w:r>
      <w:r w:rsidR="00814EC9">
        <w:rPr>
          <w:rtl/>
        </w:rPr>
        <w:t xml:space="preserve"> أ</w:t>
      </w:r>
      <w:r w:rsidRPr="006216AF">
        <w:rPr>
          <w:rtl/>
        </w:rPr>
        <w:t xml:space="preserve">ما ترى إلى ما يخرج من هذا </w:t>
      </w:r>
      <w:r w:rsidR="00267B72">
        <w:rPr>
          <w:rtl/>
        </w:rPr>
        <w:br/>
      </w:r>
      <w:r w:rsidRPr="006216AF">
        <w:rPr>
          <w:rtl/>
        </w:rPr>
        <w:t>الرجل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Pr="006216AF">
        <w:rPr>
          <w:rtl/>
        </w:rPr>
        <w:t>في كلام طويل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Pr="006216AF">
        <w:rPr>
          <w:rtl/>
        </w:rPr>
        <w:t xml:space="preserve">إلى أن دعوا قيس بن سعد بن عبادة ، وقال </w:t>
      </w:r>
      <w:r w:rsidR="00267B72">
        <w:rPr>
          <w:rtl/>
        </w:rPr>
        <w:br/>
      </w:r>
      <w:r w:rsidRPr="006216AF">
        <w:rPr>
          <w:rtl/>
        </w:rPr>
        <w:t xml:space="preserve">لهم ما هو مشهور ، فصبروا إلى أن وافوا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267B72">
        <w:rPr>
          <w:rtl/>
        </w:rPr>
        <w:br/>
      </w:r>
      <w:r w:rsidRPr="006216AF">
        <w:rPr>
          <w:rtl/>
        </w:rPr>
        <w:t xml:space="preserve">فقاموا بأجمعهم إليه واستأذنوا عليه ، فدخلوا ومعهم خالد فلمّا بصر إلى </w:t>
      </w:r>
      <w:r w:rsidR="00267B72">
        <w:rPr>
          <w:rtl/>
        </w:rPr>
        <w:br/>
      </w:r>
      <w:r w:rsidRPr="006216AF">
        <w:rPr>
          <w:rtl/>
        </w:rPr>
        <w:t xml:space="preserve">خالد قال : </w:t>
      </w:r>
      <w:r w:rsidR="009F08E4" w:rsidRPr="006216AF">
        <w:rPr>
          <w:rtl/>
        </w:rPr>
        <w:t>«</w:t>
      </w:r>
      <w:r w:rsidRPr="006216AF">
        <w:rPr>
          <w:rtl/>
        </w:rPr>
        <w:t>نعمت صباحا</w:t>
      </w:r>
      <w:r w:rsidR="003A3EBD">
        <w:rPr>
          <w:rtl/>
        </w:rPr>
        <w:t>ً</w:t>
      </w:r>
      <w:r w:rsidRPr="006216AF">
        <w:rPr>
          <w:rtl/>
        </w:rPr>
        <w:t xml:space="preserve"> يا أبا سليمان ، نعم القلادة قلادتك</w:t>
      </w:r>
      <w:r w:rsidR="009F08E4" w:rsidRPr="006216AF">
        <w:rPr>
          <w:rtl/>
        </w:rPr>
        <w:t>»</w:t>
      </w:r>
      <w:r w:rsidR="001D217A">
        <w:rPr>
          <w:rFonts w:hint="cs"/>
          <w:rtl/>
        </w:rPr>
        <w:t xml:space="preserve"> </w:t>
      </w:r>
      <w:r>
        <w:rPr>
          <w:rtl/>
        </w:rPr>
        <w:t>ـ</w:t>
      </w:r>
      <w:r w:rsidR="001D217A">
        <w:rPr>
          <w:rFonts w:hint="cs"/>
          <w:rtl/>
        </w:rPr>
        <w:t xml:space="preserve"> </w:t>
      </w:r>
      <w:r w:rsidRPr="006216AF">
        <w:rPr>
          <w:rtl/>
        </w:rPr>
        <w:t xml:space="preserve">في </w:t>
      </w:r>
      <w:r w:rsidR="00267B72">
        <w:rPr>
          <w:rtl/>
        </w:rPr>
        <w:br/>
      </w:r>
      <w:r w:rsidRPr="006216AF">
        <w:rPr>
          <w:rtl/>
        </w:rPr>
        <w:t xml:space="preserve">كلام طويل شرحه </w:t>
      </w:r>
      <w:r w:rsidR="00166E62">
        <w:rPr>
          <w:rtl/>
        </w:rPr>
        <w:t>ـ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وتشفّع أبو بكر فلم يجب إلى ذلك ، إلى أن قام بريدة الأسلميّ ، </w:t>
      </w:r>
      <w:r w:rsidR="00267B72">
        <w:rPr>
          <w:rtl/>
        </w:rPr>
        <w:br/>
      </w:r>
      <w:r w:rsidRPr="006216AF">
        <w:rPr>
          <w:rtl/>
        </w:rPr>
        <w:t xml:space="preserve">وطارق بن شهاب ، والأشجع بن حمدان العجليّ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فقالوا : يا أبا </w:t>
      </w:r>
      <w:r w:rsidR="00267B72">
        <w:rPr>
          <w:rtl/>
        </w:rPr>
        <w:br/>
      </w:r>
      <w:r w:rsidRPr="006216AF">
        <w:rPr>
          <w:rtl/>
        </w:rPr>
        <w:t xml:space="preserve">الحسن ، والله ما لخالد وعنقه </w:t>
      </w:r>
      <w:r w:rsidR="00335A4F">
        <w:rPr>
          <w:rtl/>
        </w:rPr>
        <w:t>إلّا</w:t>
      </w:r>
      <w:r w:rsidRPr="006216AF">
        <w:rPr>
          <w:rtl/>
        </w:rPr>
        <w:t xml:space="preserve"> من حمل باب خيبر بقوة يده ، ودحا </w:t>
      </w:r>
      <w:r w:rsidR="00267B72">
        <w:rPr>
          <w:rtl/>
        </w:rPr>
        <w:br/>
      </w:r>
      <w:r w:rsidRPr="006216AF">
        <w:rPr>
          <w:rtl/>
        </w:rPr>
        <w:t>به وراء ظهره ، وحمله حتّى عبر الناس عليه</w:t>
      </w:r>
      <w:r w:rsidR="00410A32">
        <w:rPr>
          <w:rtl/>
        </w:rPr>
        <w:t xml:space="preserve"> .</w:t>
      </w:r>
    </w:p>
    <w:p w:rsidR="001D217A" w:rsidRPr="001D217A" w:rsidRDefault="001D217A" w:rsidP="001D217A">
      <w:pPr>
        <w:pStyle w:val="rfdLine"/>
      </w:pPr>
      <w:r w:rsidRPr="001D217A">
        <w:rPr>
          <w:rFonts w:hint="cs"/>
          <w:rtl/>
        </w:rPr>
        <w:t>___________________</w:t>
      </w:r>
    </w:p>
    <w:p w:rsidR="005F4626" w:rsidRPr="001B6543" w:rsidRDefault="005F4626" w:rsidP="001B6543">
      <w:pPr>
        <w:rPr>
          <w:rStyle w:val="rfdFootnote"/>
          <w:rtl/>
        </w:rPr>
      </w:pPr>
      <w:r w:rsidRPr="001B6543">
        <w:rPr>
          <w:rStyle w:val="rfdFootnote"/>
          <w:rtl/>
        </w:rPr>
        <w:t>(1) في ر ، ك ، ص : استحدوا : نظروا إليه بحدة وغضب وتفرقوا</w:t>
      </w:r>
      <w:r w:rsidR="00410A32">
        <w:rPr>
          <w:rStyle w:val="rfdFootnote"/>
          <w:rtl/>
        </w:rPr>
        <w:t xml:space="preserve"> .</w:t>
      </w:r>
      <w:r w:rsidR="001B6543">
        <w:rPr>
          <w:rStyle w:val="rfdFootnote"/>
          <w:rtl/>
        </w:rPr>
        <w:t xml:space="preserve"> </w:t>
      </w:r>
      <w:r w:rsidR="00267B72">
        <w:rPr>
          <w:rStyle w:val="rfdFootnote"/>
          <w:rtl/>
        </w:rPr>
        <w:br/>
      </w:r>
      <w:r w:rsidR="009F08E4" w:rsidRPr="001B6543">
        <w:rPr>
          <w:rStyle w:val="rfdFootnote"/>
          <w:rtl/>
        </w:rPr>
        <w:t>«</w:t>
      </w:r>
      <w:r w:rsidRPr="001B6543">
        <w:rPr>
          <w:rStyle w:val="rfdFootnote"/>
          <w:rtl/>
        </w:rPr>
        <w:t>المعجم الوسيط ـ حدد ـ 1 : 161</w:t>
      </w:r>
      <w:r w:rsidR="009F08E4" w:rsidRPr="001B6543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، ك ، ص : كأنهم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، م ، ك : بأعمادها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(4) في إرشاد القلوب : عامر بن الأشجم ، ولعله تصحيف الأشج العبدي ، </w:t>
      </w:r>
      <w:r w:rsidR="00267B72">
        <w:rPr>
          <w:rStyle w:val="rfdFootnote"/>
          <w:rtl/>
        </w:rPr>
        <w:br/>
      </w:r>
      <w:r w:rsidRPr="006216AF">
        <w:rPr>
          <w:rStyle w:val="rfdFootnote"/>
          <w:rtl/>
        </w:rPr>
        <w:t>انظر أسد الغابة 1 : 96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وقام عمّار بن ياسر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وخاطبه أيضا</w:t>
      </w:r>
      <w:r w:rsidR="003A3EBD">
        <w:rPr>
          <w:rtl/>
        </w:rPr>
        <w:t>ً</w:t>
      </w:r>
      <w:r w:rsidRPr="006216AF">
        <w:rPr>
          <w:rtl/>
        </w:rPr>
        <w:t xml:space="preserve"> في جملة من </w:t>
      </w:r>
      <w:r w:rsidR="00267B72">
        <w:rPr>
          <w:rtl/>
        </w:rPr>
        <w:br/>
      </w:r>
      <w:r w:rsidRPr="006216AF">
        <w:rPr>
          <w:rtl/>
        </w:rPr>
        <w:t>سأله ، فلم يجب أحدا</w:t>
      </w:r>
      <w:r w:rsidR="003A3EBD">
        <w:rPr>
          <w:rtl/>
        </w:rPr>
        <w:t>ً</w:t>
      </w:r>
      <w:r w:rsidRPr="006216AF">
        <w:rPr>
          <w:rtl/>
        </w:rPr>
        <w:t xml:space="preserve"> ، إلى أن قال أبو بكر : سألتك بحق أخيك محمّد </w:t>
      </w:r>
      <w:r w:rsidR="00267B72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335A4F">
        <w:rPr>
          <w:rtl/>
        </w:rPr>
        <w:t>إلّا</w:t>
      </w:r>
      <w:r w:rsidRPr="006216AF">
        <w:rPr>
          <w:rtl/>
        </w:rPr>
        <w:t xml:space="preserve"> ما رحمت خالدا</w:t>
      </w:r>
      <w:r w:rsidR="003A3EBD">
        <w:rPr>
          <w:rtl/>
        </w:rPr>
        <w:t>ً</w:t>
      </w:r>
      <w:r w:rsidRPr="006216AF">
        <w:rPr>
          <w:rtl/>
        </w:rPr>
        <w:t xml:space="preserve"> ، وفككت عن عنقه هذا الحديد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سأله بحق أخيه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استحيا ، وكان كثير الحياء ، </w:t>
      </w:r>
      <w:r w:rsidR="00267B72">
        <w:rPr>
          <w:rtl/>
        </w:rPr>
        <w:br/>
      </w:r>
      <w:r w:rsidRPr="006216AF">
        <w:rPr>
          <w:rtl/>
        </w:rPr>
        <w:t>فجذب خالدا</w:t>
      </w:r>
      <w:r w:rsidR="003A3EBD">
        <w:rPr>
          <w:rtl/>
        </w:rPr>
        <w:t>ً</w:t>
      </w:r>
      <w:r w:rsidRPr="006216AF">
        <w:rPr>
          <w:rtl/>
        </w:rPr>
        <w:t xml:space="preserve"> إليه ، فأدناه ، وقبض على رأس الحديد وجعل يفتل منه </w:t>
      </w:r>
      <w:r w:rsidR="00267B72">
        <w:rPr>
          <w:rtl/>
        </w:rPr>
        <w:br/>
      </w:r>
      <w:r w:rsidRPr="006216AF">
        <w:rPr>
          <w:rtl/>
        </w:rPr>
        <w:t>شيئا</w:t>
      </w:r>
      <w:r w:rsidR="003A3EBD">
        <w:rPr>
          <w:rtl/>
        </w:rPr>
        <w:t>ً</w:t>
      </w:r>
      <w:r w:rsidRPr="006216AF">
        <w:rPr>
          <w:rtl/>
        </w:rPr>
        <w:t xml:space="preserve"> فشيئا</w:t>
      </w:r>
      <w:r w:rsidR="003A3EBD">
        <w:rPr>
          <w:rtl/>
        </w:rPr>
        <w:t>ً</w:t>
      </w:r>
      <w:r w:rsidRPr="006216AF">
        <w:rPr>
          <w:rtl/>
        </w:rPr>
        <w:t xml:space="preserve"> ، فرمى به ، كفتل أحدكم العلك المحمّى بالنار ، حتّى أتى </w:t>
      </w:r>
      <w:r w:rsidR="00267B72">
        <w:rPr>
          <w:rtl/>
        </w:rPr>
        <w:br/>
      </w:r>
      <w:r w:rsidRPr="006216AF">
        <w:rPr>
          <w:rtl/>
        </w:rPr>
        <w:t xml:space="preserve">على آخره ، فكبّر الناس ، وعجب من حضر من فعله ، فقال لهم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</w:t>
      </w:r>
      <w:r w:rsidR="00267B72">
        <w:rPr>
          <w:rtl/>
        </w:rPr>
        <w:br/>
      </w:r>
      <w:r w:rsidRPr="006216AF">
        <w:rPr>
          <w:rtl/>
        </w:rPr>
        <w:t xml:space="preserve">الله بكرمه وفضله سيشتت شملكم ويأخذ بحقي منكم ، فبئس القوم </w:t>
      </w:r>
      <w:r w:rsidR="00267B72">
        <w:rPr>
          <w:rtl/>
        </w:rPr>
        <w:br/>
      </w:r>
      <w:r w:rsidRPr="006216AF">
        <w:rPr>
          <w:rtl/>
        </w:rPr>
        <w:t>أنتم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فتمثل عمّار بن ياسر ببيتي شعر ، وهما هذان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5E2B8D" w:rsidTr="002840C4"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 xml:space="preserve">يزاول </w:t>
            </w:r>
            <w:r w:rsidRPr="006216AF">
              <w:rPr>
                <w:rStyle w:val="rfdFootnotenum"/>
                <w:rtl/>
              </w:rPr>
              <w:t>(1)</w:t>
            </w:r>
            <w:r w:rsidRPr="006216AF">
              <w:rPr>
                <w:rtl/>
              </w:rPr>
              <w:t xml:space="preserve"> سرحان </w:t>
            </w:r>
            <w:r w:rsidRPr="006216AF">
              <w:rPr>
                <w:rStyle w:val="rfdFootnotenum"/>
                <w:rtl/>
              </w:rPr>
              <w:t>(2)</w:t>
            </w:r>
            <w:r w:rsidRPr="006216AF">
              <w:rPr>
                <w:rtl/>
              </w:rPr>
              <w:t xml:space="preserve"> مساواة ضيغم </w:t>
            </w:r>
            <w:r w:rsidRPr="006216AF">
              <w:rPr>
                <w:rStyle w:val="rfdFootnotenum"/>
                <w:rtl/>
              </w:rPr>
              <w:t>(3)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فضعضعه إذ رام ذاك فهشما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5E2B8D" w:rsidTr="002840C4"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أهوى له إذ رام ما لا يناله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إلى رأسه بالكفّ منه فحطما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2840C4" w:rsidRDefault="002840C4" w:rsidP="002840C4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يزاول : من المزاولة وهي المحاولة والمعالجة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267B72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زول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11 : 316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السرحان : الذئب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سرح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481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الضيغم : الأسد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ضيغم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12 : 357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6A5841" w:rsidRDefault="005F4626" w:rsidP="002D0DC1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9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6A5841" w:rsidRPr="008F6AB4" w:rsidRDefault="005F4626" w:rsidP="002D0DC1">
      <w:pPr>
        <w:pStyle w:val="Heading2Center"/>
        <w:rPr>
          <w:rtl/>
        </w:rPr>
      </w:pPr>
      <w:r w:rsidRPr="008F6AB4">
        <w:rPr>
          <w:rtl/>
        </w:rPr>
        <w:t>في بيان معجزات نبيّ الله سليمان في القرآن</w:t>
      </w:r>
    </w:p>
    <w:p w:rsidR="005F4626" w:rsidRPr="008F6AB4" w:rsidRDefault="005F4626" w:rsidP="002D0DC1">
      <w:pPr>
        <w:pStyle w:val="rfdCenterBold2"/>
        <w:rPr>
          <w:rtl/>
        </w:rPr>
      </w:pPr>
      <w:r w:rsidRPr="008F6AB4">
        <w:rPr>
          <w:rtl/>
        </w:rPr>
        <w:t>وفيه : أربعة عشر حديثا</w:t>
      </w:r>
      <w:r w:rsidR="003A3EBD" w:rsidRPr="008F6AB4">
        <w:rPr>
          <w:rtl/>
        </w:rPr>
        <w:t>ً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إنّ الله سبحانه وتعالى أعطى سليمان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آيات باهرة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</w:t>
      </w:r>
      <w:r w:rsidR="00267B72">
        <w:rPr>
          <w:rtl/>
        </w:rPr>
        <w:br/>
      </w:r>
      <w:r w:rsidRPr="006216AF">
        <w:rPr>
          <w:rtl/>
        </w:rPr>
        <w:t>وقد ذكر في كتابه العزيز منها أنّه أعطاه الحكمة صبيا</w:t>
      </w:r>
      <w:r w:rsidR="003A3EBD">
        <w:rPr>
          <w:rtl/>
        </w:rPr>
        <w:t>ً</w:t>
      </w:r>
      <w:r w:rsidRPr="006216AF">
        <w:rPr>
          <w:rtl/>
        </w:rPr>
        <w:t xml:space="preserve"> ، وسخّر له </w:t>
      </w:r>
      <w:r w:rsidR="00267B72">
        <w:rPr>
          <w:rtl/>
        </w:rPr>
        <w:br/>
      </w:r>
      <w:r w:rsidRPr="006216AF">
        <w:rPr>
          <w:rtl/>
        </w:rPr>
        <w:t xml:space="preserve">الريح ، وعلّمه منطق الطير ، وسخّر له الجنّ والسباع والطير ، وأسأل له </w:t>
      </w:r>
      <w:r w:rsidR="00267B72">
        <w:rPr>
          <w:rtl/>
        </w:rPr>
        <w:br/>
      </w:r>
      <w:r w:rsidRPr="006216AF">
        <w:rPr>
          <w:rtl/>
        </w:rPr>
        <w:t>عين القطر</w:t>
      </w:r>
      <w:r w:rsidR="00410A32">
        <w:rPr>
          <w:rtl/>
        </w:rPr>
        <w:t xml:space="preserve"> .</w:t>
      </w:r>
    </w:p>
    <w:p w:rsidR="005F4626" w:rsidRPr="006216AF" w:rsidRDefault="005F4626" w:rsidP="008F6AB4">
      <w:pPr>
        <w:rPr>
          <w:rtl/>
        </w:rPr>
      </w:pPr>
      <w:r w:rsidRPr="006216AF">
        <w:rPr>
          <w:rtl/>
        </w:rPr>
        <w:t>فأمّا ما أعطى الله تعالى سليمان إياه الحكمة صبيا</w:t>
      </w:r>
      <w:r w:rsidR="003A3EBD">
        <w:rPr>
          <w:rtl/>
        </w:rPr>
        <w:t>ً</w:t>
      </w:r>
      <w:r w:rsidRPr="006216AF">
        <w:rPr>
          <w:rtl/>
        </w:rPr>
        <w:t xml:space="preserve"> ، فقد أورده </w:t>
      </w:r>
      <w:r w:rsidR="00267B72">
        <w:rPr>
          <w:rtl/>
        </w:rPr>
        <w:br/>
      </w:r>
      <w:r w:rsidRPr="006216AF">
        <w:rPr>
          <w:rtl/>
        </w:rPr>
        <w:t xml:space="preserve">في كتابه العزيز بقوله : </w:t>
      </w:r>
      <w:r w:rsidRPr="006216AF">
        <w:rPr>
          <w:rStyle w:val="rfdAlaem"/>
          <w:rtl/>
        </w:rPr>
        <w:t>(</w:t>
      </w:r>
      <w:r w:rsidR="008F6AB4" w:rsidRPr="008F6AB4">
        <w:rPr>
          <w:rStyle w:val="rfdAie"/>
          <w:rtl/>
        </w:rPr>
        <w:t xml:space="preserve"> فَفَهَّمْنَاهَا سُلَيْمَانَ</w:t>
      </w:r>
      <w:r w:rsidRPr="008F6AB4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وقصته أنّ غنما</w:t>
      </w:r>
      <w:r w:rsidR="008F6AB4">
        <w:rPr>
          <w:rtl/>
        </w:rPr>
        <w:t>ً</w:t>
      </w:r>
      <w:r w:rsidRPr="006216AF">
        <w:rPr>
          <w:rtl/>
        </w:rPr>
        <w:t xml:space="preserve"> </w:t>
      </w:r>
      <w:r w:rsidR="00267B72">
        <w:rPr>
          <w:rtl/>
        </w:rPr>
        <w:br/>
      </w:r>
      <w:r w:rsidRPr="006216AF">
        <w:rPr>
          <w:rtl/>
        </w:rPr>
        <w:t xml:space="preserve">نفشت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في زرع قوم ، فحكم سليمان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بأنّ صاحب الغنم </w:t>
      </w:r>
      <w:r w:rsidR="00267B72">
        <w:rPr>
          <w:rtl/>
        </w:rPr>
        <w:br/>
      </w:r>
      <w:r w:rsidRPr="006216AF">
        <w:rPr>
          <w:rtl/>
        </w:rPr>
        <w:t xml:space="preserve">يعطيها لصاحب الأرض لينتفع بها حتّى يزرع صاحب الغنم أرضه ، فإذا </w:t>
      </w:r>
      <w:r w:rsidR="00267B72">
        <w:rPr>
          <w:rtl/>
        </w:rPr>
        <w:br/>
      </w:r>
      <w:r w:rsidRPr="006216AF">
        <w:rPr>
          <w:rtl/>
        </w:rPr>
        <w:t xml:space="preserve">بلغ الزرع الحدّ الذي نفشت فيه غنمه ، ردّ الغنم عليه ، وأخذ الأرض </w:t>
      </w:r>
      <w:r w:rsidR="00267B72">
        <w:rPr>
          <w:rtl/>
        </w:rPr>
        <w:br/>
      </w:r>
      <w:r w:rsidRPr="006216AF">
        <w:rPr>
          <w:rtl/>
        </w:rPr>
        <w:t>مزروعة</w:t>
      </w:r>
      <w:r w:rsidR="00410A32">
        <w:rPr>
          <w:rtl/>
        </w:rPr>
        <w:t xml:space="preserve"> .</w:t>
      </w:r>
    </w:p>
    <w:p w:rsidR="00C47A35" w:rsidRDefault="005F4626" w:rsidP="00C47A35">
      <w:pPr>
        <w:rPr>
          <w:rStyle w:val="rfdLineChar"/>
        </w:rPr>
      </w:pPr>
      <w:r w:rsidRPr="006216AF">
        <w:rPr>
          <w:rtl/>
        </w:rPr>
        <w:t xml:space="preserve">وقد أعطى الله تعالى أئمتنا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مثل ذلك ، وزيادة</w:t>
      </w:r>
      <w:r w:rsidR="00C47A35">
        <w:rPr>
          <w:rFonts w:hint="cs"/>
          <w:rtl/>
        </w:rPr>
        <w:t xml:space="preserve"> </w:t>
      </w:r>
      <w:r w:rsidR="00C47A35">
        <w:rPr>
          <w:rtl/>
        </w:rPr>
        <w:br/>
      </w:r>
      <w:r w:rsidR="00C47A3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باهرات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الأنبياء الآية : 79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نفشت : تفرقت لي</w:t>
      </w:r>
      <w:r w:rsidR="00AB693E">
        <w:rPr>
          <w:rStyle w:val="rfdFootnote"/>
          <w:rtl/>
        </w:rPr>
        <w:t xml:space="preserve">لاً </w:t>
      </w:r>
      <w:r w:rsidRPr="006216AF">
        <w:rPr>
          <w:rStyle w:val="rfdFootnote"/>
          <w:rtl/>
        </w:rPr>
        <w:t>من غير علم راعيها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267B72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نفش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357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A584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عليه ، منها ما اشتهر عند الخاص والعام من حديث :</w:t>
      </w:r>
    </w:p>
    <w:p w:rsidR="005F4626" w:rsidRPr="006216AF" w:rsidRDefault="005F4626" w:rsidP="00C47A35">
      <w:pPr>
        <w:rPr>
          <w:rtl/>
        </w:rPr>
      </w:pPr>
      <w:r w:rsidRPr="006216AF">
        <w:rPr>
          <w:rtl/>
        </w:rPr>
        <w:t>157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C47A35">
        <w:rPr>
          <w:rFonts w:hint="cs"/>
          <w:rtl/>
        </w:rPr>
        <w:t xml:space="preserve"> </w:t>
      </w:r>
      <w:r>
        <w:rPr>
          <w:rtl/>
        </w:rPr>
        <w:t>ـ</w:t>
      </w:r>
      <w:r w:rsidR="00C47A35">
        <w:rPr>
          <w:rFonts w:hint="cs"/>
          <w:rtl/>
        </w:rPr>
        <w:t xml:space="preserve"> </w:t>
      </w:r>
      <w:r w:rsidRPr="006216AF">
        <w:rPr>
          <w:rtl/>
        </w:rPr>
        <w:t xml:space="preserve">أبي حنيفة حين دخل دار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فرأى </w:t>
      </w:r>
      <w:r w:rsidR="00267B72">
        <w:rPr>
          <w:rtl/>
        </w:rPr>
        <w:br/>
      </w:r>
      <w:r w:rsidRPr="006216AF">
        <w:rPr>
          <w:rtl/>
        </w:rPr>
        <w:t xml:space="preserve">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دهليز داره ، وهو صبي ، فقال في نفسه : إنّ </w:t>
      </w:r>
      <w:r w:rsidR="00267B72">
        <w:rPr>
          <w:rtl/>
        </w:rPr>
        <w:br/>
      </w:r>
      <w:r w:rsidRPr="006216AF">
        <w:rPr>
          <w:rtl/>
        </w:rPr>
        <w:t xml:space="preserve">هؤلاء يزعمون أنّهم يعطون العلم صبية ، وأنا أسبر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ذلك ؛ فقال : يا </w:t>
      </w:r>
      <w:r w:rsidR="00267B72">
        <w:rPr>
          <w:rtl/>
        </w:rPr>
        <w:br/>
      </w:r>
      <w:r w:rsidRPr="006216AF">
        <w:rPr>
          <w:rtl/>
        </w:rPr>
        <w:t>غلام ، إذا دخل الغريب بلدة فأين يحدث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فنظر إليه نظر مغضب ، </w:t>
      </w:r>
      <w:r w:rsidR="00267B72">
        <w:rPr>
          <w:rtl/>
        </w:rPr>
        <w:br/>
      </w:r>
      <w:r w:rsidRPr="006216AF">
        <w:rPr>
          <w:rtl/>
        </w:rPr>
        <w:t xml:space="preserve">وقال : </w:t>
      </w:r>
      <w:r w:rsidR="009F08E4" w:rsidRPr="006216AF">
        <w:rPr>
          <w:rtl/>
        </w:rPr>
        <w:t>«</w:t>
      </w:r>
      <w:r w:rsidRPr="006216AF">
        <w:rPr>
          <w:rtl/>
        </w:rPr>
        <w:t>يا شيخ ، أسأت الأدب ، فأين السلام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فخجلت ، ورجعت حتّى خرجت من الدار ، وقد نبل في </w:t>
      </w:r>
      <w:r w:rsidR="00267B72">
        <w:rPr>
          <w:rtl/>
        </w:rPr>
        <w:br/>
      </w:r>
      <w:r w:rsidRPr="006216AF">
        <w:rPr>
          <w:rtl/>
        </w:rPr>
        <w:t xml:space="preserve">عيني ، ثمّ رجعت إليه ، وسلّمت عليه ، وقلت : يا ابن رسول الله ، </w:t>
      </w:r>
      <w:r w:rsidR="00267B72">
        <w:rPr>
          <w:rtl/>
        </w:rPr>
        <w:br/>
      </w:r>
      <w:r w:rsidRPr="006216AF">
        <w:rPr>
          <w:rtl/>
        </w:rPr>
        <w:t xml:space="preserve">الغريب إذا دخل بلدة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أين يحدث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يتجنب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شطوط الأنهار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ومشارع الماء ، </w:t>
      </w:r>
      <w:r w:rsidR="00267B72">
        <w:rPr>
          <w:rtl/>
        </w:rPr>
        <w:br/>
      </w:r>
      <w:r w:rsidRPr="006216AF">
        <w:rPr>
          <w:rtl/>
        </w:rPr>
        <w:t xml:space="preserve">وفيء النزّال ، ومساقط الثمار ، وأفنية الدور ، وجوادّ الطرق ، ومجاري </w:t>
      </w:r>
      <w:r w:rsidR="00267B72">
        <w:rPr>
          <w:rtl/>
        </w:rPr>
        <w:br/>
      </w:r>
      <w:r w:rsidRPr="006216AF">
        <w:rPr>
          <w:rtl/>
        </w:rPr>
        <w:t>المياه ، ورواكدها ، ثمّ يحدث أين شاء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A31C16">
      <w:pPr>
        <w:rPr>
          <w:rtl/>
        </w:rPr>
      </w:pPr>
      <w:r w:rsidRPr="006216AF">
        <w:rPr>
          <w:rtl/>
        </w:rPr>
        <w:t>قال : فقلت : يا ابن رسول الله ، ممّن المعصية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فنظر إليّ</w:t>
      </w:r>
      <w:r w:rsidR="003A3EBD">
        <w:rPr>
          <w:rtl/>
        </w:rPr>
        <w:t>َ</w:t>
      </w:r>
      <w:r w:rsidRPr="006216AF">
        <w:rPr>
          <w:rtl/>
        </w:rPr>
        <w:t xml:space="preserve"> وقال :</w:t>
      </w:r>
      <w:r w:rsidR="00A31C16">
        <w:rPr>
          <w:rtl/>
        </w:rPr>
        <w:t xml:space="preserve"> </w:t>
      </w:r>
      <w:r w:rsidR="00267B72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إمّا أن تكون من الله ، أو من العبد ، أو منهما معا</w:t>
      </w:r>
      <w:r w:rsidR="003A3EBD">
        <w:rPr>
          <w:rtl/>
        </w:rPr>
        <w:t>ً</w:t>
      </w:r>
      <w:r w:rsidRPr="006216AF">
        <w:rPr>
          <w:rtl/>
        </w:rPr>
        <w:t xml:space="preserve"> ، فإن كانت من الله ، </w:t>
      </w:r>
      <w:r w:rsidR="00267B72">
        <w:rPr>
          <w:rtl/>
        </w:rPr>
        <w:br/>
      </w:r>
      <w:r w:rsidRPr="006216AF">
        <w:rPr>
          <w:rtl/>
        </w:rPr>
        <w:t xml:space="preserve">فهو أكرم من أن يأخذ العبد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بما لم يجنه </w:t>
      </w:r>
      <w:r w:rsidRPr="006216AF">
        <w:rPr>
          <w:rStyle w:val="rfdFootnotenum"/>
          <w:rtl/>
        </w:rPr>
        <w:t>(6)</w:t>
      </w:r>
      <w:r w:rsidRPr="006216AF">
        <w:rPr>
          <w:rtl/>
        </w:rPr>
        <w:t xml:space="preserve"> ؛ وإن كانت منهما ، فهو </w:t>
      </w:r>
      <w:r w:rsidR="00267B72">
        <w:rPr>
          <w:rtl/>
        </w:rPr>
        <w:br/>
      </w:r>
      <w:r w:rsidRPr="006216AF">
        <w:rPr>
          <w:rtl/>
        </w:rPr>
        <w:t xml:space="preserve">أعدل من أن يأخذ العبد بما هو شريك فيه ؛ فلم يبق </w:t>
      </w:r>
      <w:r w:rsidR="00335A4F">
        <w:rPr>
          <w:rtl/>
        </w:rPr>
        <w:t>إلّا</w:t>
      </w:r>
      <w:r w:rsidRPr="006216AF">
        <w:rPr>
          <w:rtl/>
        </w:rPr>
        <w:t xml:space="preserve"> أن تكون من </w:t>
      </w:r>
      <w:r w:rsidR="00267B72">
        <w:rPr>
          <w:rtl/>
        </w:rPr>
        <w:br/>
      </w:r>
      <w:r w:rsidRPr="006216AF">
        <w:rPr>
          <w:rtl/>
        </w:rPr>
        <w:t>العبد ، فإن عفا فبفضله ، وإن عاقب فبعدله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F2654" w:rsidRDefault="003A3EBD" w:rsidP="006F2654">
      <w:pPr>
        <w:rPr>
          <w:rStyle w:val="rfdLineChar"/>
        </w:rPr>
      </w:pPr>
      <w:r>
        <w:rPr>
          <w:rtl/>
        </w:rPr>
        <w:t>قال أبو حنيفة : ف</w:t>
      </w:r>
      <w:r w:rsidR="005F4626" w:rsidRPr="006216AF">
        <w:rPr>
          <w:rtl/>
        </w:rPr>
        <w:t xml:space="preserve">غرورقت عيناي ، وقرأت </w:t>
      </w:r>
      <w:r w:rsidR="005F4626" w:rsidRPr="006216AF">
        <w:rPr>
          <w:rStyle w:val="rfdAlaem"/>
          <w:rtl/>
        </w:rPr>
        <w:t>(</w:t>
      </w:r>
      <w:r w:rsidR="0035178C" w:rsidRPr="0035178C">
        <w:rPr>
          <w:rStyle w:val="rfdAie"/>
          <w:rtl/>
        </w:rPr>
        <w:t xml:space="preserve"> ذُرِّيَّةً بَعْضُهَا مِن</w:t>
      </w:r>
      <w:r w:rsidR="006F2654">
        <w:rPr>
          <w:rStyle w:val="rfdAie"/>
          <w:rFonts w:hint="cs"/>
          <w:rtl/>
        </w:rPr>
        <w:t xml:space="preserve"> </w:t>
      </w:r>
      <w:r w:rsidR="006F2654">
        <w:rPr>
          <w:rtl/>
        </w:rPr>
        <w:br/>
      </w:r>
      <w:r w:rsidR="006F265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اعلام الورى : 297 ، وعنه في حلية الأبرار 2 : 230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أس</w:t>
      </w:r>
      <w:r w:rsidR="0035178C">
        <w:rPr>
          <w:rStyle w:val="rfdFootnote"/>
          <w:rtl/>
        </w:rPr>
        <w:t>ْ</w:t>
      </w:r>
      <w:r w:rsidRPr="006216AF">
        <w:rPr>
          <w:rStyle w:val="rfdFootnote"/>
          <w:rtl/>
        </w:rPr>
        <w:t>بر</w:t>
      </w:r>
      <w:r w:rsidR="0035178C">
        <w:rPr>
          <w:rStyle w:val="rfdFootnote"/>
          <w:rtl/>
        </w:rPr>
        <w:t>ُ</w:t>
      </w:r>
      <w:r w:rsidRPr="006216AF">
        <w:rPr>
          <w:rStyle w:val="rfdFootnote"/>
          <w:rtl/>
        </w:rPr>
        <w:t xml:space="preserve"> : أختبر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سبر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 : 340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قرية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ع : يتوقى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ص : البلد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ع ، ص : من أن يؤاخذه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(6) في ص : يكتسبه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E0886">
      <w:pPr>
        <w:pStyle w:val="rfdNormal0"/>
        <w:rPr>
          <w:rtl/>
        </w:rPr>
      </w:pPr>
      <w:r>
        <w:rPr>
          <w:rtl/>
        </w:rPr>
        <w:br w:type="page"/>
      </w:r>
      <w:r w:rsidR="00EE0886" w:rsidRPr="00EE0886">
        <w:rPr>
          <w:rStyle w:val="rfdAie"/>
          <w:rtl/>
        </w:rPr>
        <w:lastRenderedPageBreak/>
        <w:t>بَعْضٍ وَاللَّـهُ سَمِيعٌ عَلِيمٌ</w:t>
      </w:r>
      <w:r w:rsidRPr="00EE0886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6F2654">
      <w:pPr>
        <w:rPr>
          <w:rtl/>
        </w:rPr>
      </w:pPr>
      <w:r w:rsidRPr="006216AF">
        <w:rPr>
          <w:rtl/>
        </w:rPr>
        <w:t>158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6F2654">
        <w:rPr>
          <w:rFonts w:hint="cs"/>
          <w:rtl/>
        </w:rPr>
        <w:t xml:space="preserve"> </w:t>
      </w:r>
      <w:r>
        <w:rPr>
          <w:rtl/>
        </w:rPr>
        <w:t>ـ</w:t>
      </w:r>
      <w:r w:rsidR="006F2654">
        <w:rPr>
          <w:rFonts w:hint="cs"/>
          <w:rtl/>
        </w:rPr>
        <w:t xml:space="preserve"> </w:t>
      </w:r>
      <w:r w:rsidRPr="006216AF">
        <w:rPr>
          <w:rtl/>
        </w:rPr>
        <w:t xml:space="preserve">وحديث أبي جعفر الثاني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مع يحيى بن </w:t>
      </w:r>
      <w:r w:rsidR="00A865BE">
        <w:rPr>
          <w:rtl/>
        </w:rPr>
        <w:br/>
      </w:r>
      <w:r w:rsidRPr="006216AF">
        <w:rPr>
          <w:rtl/>
        </w:rPr>
        <w:t xml:space="preserve">أكثم قاضي القضاة ببغداد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بين يدي المأمون مشهور ، حين سأله عن </w:t>
      </w:r>
      <w:r w:rsidR="00A865BE">
        <w:rPr>
          <w:rtl/>
        </w:rPr>
        <w:br/>
      </w:r>
      <w:r w:rsidRPr="006216AF">
        <w:rPr>
          <w:rtl/>
        </w:rPr>
        <w:t>محرم وطئ بيض صيد ، وهو ابن تسع سنين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فأجابه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الصيد من </w:t>
      </w:r>
      <w:r w:rsidR="00A865BE">
        <w:rPr>
          <w:rtl/>
        </w:rPr>
        <w:br/>
      </w:r>
      <w:r w:rsidRPr="006216AF">
        <w:rPr>
          <w:rtl/>
        </w:rPr>
        <w:t>طير الحل ، أو من طير الحرم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وباض في الحل ، أم باض في الحرم</w:t>
      </w:r>
      <w:r w:rsidR="00DD50E3">
        <w:rPr>
          <w:rtl/>
        </w:rPr>
        <w:t xml:space="preserve"> ؟</w:t>
      </w:r>
      <w:r w:rsidR="003A3EBD">
        <w:rPr>
          <w:rtl/>
        </w:rPr>
        <w:t xml:space="preserve"> </w:t>
      </w:r>
      <w:r w:rsidR="00A865BE">
        <w:rPr>
          <w:rtl/>
        </w:rPr>
        <w:br/>
      </w:r>
      <w:r w:rsidRPr="006216AF">
        <w:rPr>
          <w:rtl/>
        </w:rPr>
        <w:t>والمحرم حرا</w:t>
      </w:r>
      <w:r w:rsidR="003A3EBD">
        <w:rPr>
          <w:rtl/>
        </w:rPr>
        <w:t>ً</w:t>
      </w:r>
      <w:r w:rsidRPr="006216AF">
        <w:rPr>
          <w:rtl/>
        </w:rPr>
        <w:t xml:space="preserve"> كان ، أو عبدا</w:t>
      </w:r>
      <w:r w:rsidR="003A3EBD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والعبد أحرم بإذن مولاه ، أم بغير إذنه</w:t>
      </w:r>
      <w:r w:rsidR="00DD50E3">
        <w:rPr>
          <w:rtl/>
        </w:rPr>
        <w:t xml:space="preserve"> ؟</w:t>
      </w:r>
      <w:r w:rsidR="003A3EBD">
        <w:rPr>
          <w:rtl/>
        </w:rPr>
        <w:t xml:space="preserve"> </w:t>
      </w:r>
      <w:r w:rsidR="00A865BE">
        <w:rPr>
          <w:rtl/>
        </w:rPr>
        <w:br/>
      </w:r>
      <w:r w:rsidRPr="006216AF">
        <w:rPr>
          <w:rtl/>
        </w:rPr>
        <w:t>والحر وطأه عمدا</w:t>
      </w:r>
      <w:r w:rsidR="003A3EBD">
        <w:rPr>
          <w:rtl/>
        </w:rPr>
        <w:t>ً</w:t>
      </w:r>
      <w:r w:rsidRPr="006216AF">
        <w:rPr>
          <w:rtl/>
        </w:rPr>
        <w:t xml:space="preserve"> ، أو سهوا</w:t>
      </w:r>
      <w:r w:rsidR="003A3EBD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معيدا</w:t>
      </w:r>
      <w:r w:rsidR="003A3EBD">
        <w:rPr>
          <w:rtl/>
        </w:rPr>
        <w:t>ً</w:t>
      </w:r>
      <w:r w:rsidRPr="006216AF">
        <w:rPr>
          <w:rtl/>
        </w:rPr>
        <w:t xml:space="preserve"> كان ، أو مبتدئا</w:t>
      </w:r>
      <w:r w:rsidR="003A3EBD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والطير من صغار </w:t>
      </w:r>
      <w:r w:rsidR="00A865BE">
        <w:rPr>
          <w:rtl/>
        </w:rPr>
        <w:br/>
      </w:r>
      <w:r w:rsidRPr="006216AF">
        <w:rPr>
          <w:rtl/>
        </w:rPr>
        <w:t>الطير أم من كبارها</w:t>
      </w:r>
      <w:r w:rsidR="00DD50E3">
        <w:rPr>
          <w:rtl/>
        </w:rPr>
        <w:t xml:space="preserve"> ؟</w:t>
      </w:r>
      <w:r w:rsidR="00410A32">
        <w:rPr>
          <w:rtl/>
        </w:rPr>
        <w:t xml:space="preserve"> . . .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إلى غير ذلك من الانقسامات ، فبهت </w:t>
      </w:r>
      <w:r w:rsidR="00A865BE">
        <w:rPr>
          <w:rtl/>
        </w:rPr>
        <w:br/>
      </w:r>
      <w:r w:rsidRPr="006216AF">
        <w:rPr>
          <w:rtl/>
        </w:rPr>
        <w:t>يحيى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وسأله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عن مسألة المرأة فلم يحر جوابا</w:t>
      </w:r>
      <w:r w:rsidR="003A3EBD">
        <w:rPr>
          <w:rtl/>
        </w:rPr>
        <w:t>ً</w:t>
      </w:r>
      <w:r w:rsidRPr="006216AF">
        <w:rPr>
          <w:rtl/>
        </w:rPr>
        <w:t xml:space="preserve"> ، </w:t>
      </w:r>
      <w:r w:rsidR="00A865BE">
        <w:rPr>
          <w:rtl/>
        </w:rPr>
        <w:br/>
      </w:r>
      <w:r w:rsidRPr="006216AF">
        <w:rPr>
          <w:rtl/>
        </w:rPr>
        <w:t xml:space="preserve">فتبيّن للناس عجزه ، وهو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قد شرح المسائل على ما هو </w:t>
      </w:r>
      <w:r w:rsidR="00A865BE">
        <w:rPr>
          <w:rtl/>
        </w:rPr>
        <w:br/>
      </w:r>
      <w:r w:rsidRPr="006216AF">
        <w:rPr>
          <w:rtl/>
        </w:rPr>
        <w:t>مشروح في موضعه</w:t>
      </w:r>
      <w:r w:rsidR="00410A32">
        <w:rPr>
          <w:rtl/>
        </w:rPr>
        <w:t xml:space="preserve"> .</w:t>
      </w:r>
    </w:p>
    <w:p w:rsidR="005F4626" w:rsidRPr="006216AF" w:rsidRDefault="005F4626" w:rsidP="006F2654">
      <w:pPr>
        <w:rPr>
          <w:rtl/>
        </w:rPr>
      </w:pPr>
      <w:r w:rsidRPr="006216AF">
        <w:rPr>
          <w:rtl/>
        </w:rPr>
        <w:t>159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6F2654">
        <w:rPr>
          <w:rFonts w:hint="cs"/>
          <w:rtl/>
        </w:rPr>
        <w:t xml:space="preserve"> </w:t>
      </w:r>
      <w:r>
        <w:rPr>
          <w:rtl/>
        </w:rPr>
        <w:t>ـ</w:t>
      </w:r>
      <w:r w:rsidR="006F2654">
        <w:rPr>
          <w:rFonts w:hint="cs"/>
          <w:rtl/>
        </w:rPr>
        <w:t xml:space="preserve"> </w:t>
      </w:r>
      <w:r w:rsidRPr="006216AF">
        <w:rPr>
          <w:rtl/>
        </w:rPr>
        <w:t xml:space="preserve">وحديث بريهة النصرانيّ مع هشام بن الحكم معروف ، </w:t>
      </w:r>
      <w:r w:rsidR="00A865BE">
        <w:rPr>
          <w:rtl/>
        </w:rPr>
        <w:br/>
      </w:r>
      <w:r w:rsidRPr="006216AF">
        <w:rPr>
          <w:rtl/>
        </w:rPr>
        <w:t xml:space="preserve">حين وردا المدينة واستأذنا على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فرأيا موسى </w:t>
      </w:r>
      <w:r w:rsidR="00276CED">
        <w:rPr>
          <w:rtl/>
        </w:rPr>
        <w:t xml:space="preserve">عليه </w:t>
      </w:r>
      <w:r w:rsidR="00A865B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في الدهليز ، فسلّم هشام عليه ، وسلّم بريهة ، ثمّ أخبرهما بما </w:t>
      </w:r>
      <w:r w:rsidR="00A865BE">
        <w:rPr>
          <w:rtl/>
        </w:rPr>
        <w:br/>
      </w:r>
      <w:r w:rsidRPr="006216AF">
        <w:rPr>
          <w:rtl/>
        </w:rPr>
        <w:t>جاءا له ، فطفق يقرأ الإ</w:t>
      </w:r>
      <w:r w:rsidR="00EE0886">
        <w:rPr>
          <w:rtl/>
        </w:rPr>
        <w:t>ِ</w:t>
      </w:r>
      <w:r w:rsidRPr="006216AF">
        <w:rPr>
          <w:rtl/>
        </w:rPr>
        <w:t xml:space="preserve">نجيل ، فلمّا سمع بريهة ذلك قال : المسيح </w:t>
      </w:r>
      <w:r w:rsidR="00A865BE">
        <w:rPr>
          <w:rtl/>
        </w:rPr>
        <w:br/>
      </w:r>
      <w:r w:rsidRPr="006216AF">
        <w:rPr>
          <w:rtl/>
        </w:rPr>
        <w:t>لقد كان يقرأ كذلك ، إيّاك أطلب منذ خمسين عاما</w:t>
      </w:r>
      <w:r w:rsidR="003A3EBD">
        <w:rPr>
          <w:rtl/>
        </w:rPr>
        <w:t>ً</w:t>
      </w:r>
      <w:r w:rsidRPr="006216AF">
        <w:rPr>
          <w:rtl/>
        </w:rPr>
        <w:t xml:space="preserve"> ، من هذا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</w:t>
      </w:r>
      <w:r w:rsidR="00A865BE">
        <w:rPr>
          <w:rtl/>
        </w:rPr>
        <w:br/>
      </w:r>
      <w:r w:rsidRPr="006216AF">
        <w:rPr>
          <w:rtl/>
        </w:rPr>
        <w:t xml:space="preserve">هشام : هذا ابن الصادق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صبيا</w:t>
      </w:r>
      <w:r w:rsidR="003A3EBD">
        <w:rPr>
          <w:rtl/>
        </w:rPr>
        <w:t>ً</w:t>
      </w:r>
      <w:r w:rsidRPr="006216AF">
        <w:rPr>
          <w:rtl/>
        </w:rPr>
        <w:t xml:space="preserve"> ، فأسلم </w:t>
      </w:r>
      <w:r w:rsidR="00A865BE">
        <w:rPr>
          <w:rtl/>
        </w:rPr>
        <w:br/>
      </w:r>
      <w:r w:rsidRPr="006216AF">
        <w:rPr>
          <w:rtl/>
        </w:rPr>
        <w:t xml:space="preserve">بريهة على يده قبل الوصول إلى الصادق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وأمثال ذلك كثيرة لا تحصى كثرة</w:t>
      </w:r>
      <w:r w:rsidR="00410A32">
        <w:rPr>
          <w:rtl/>
        </w:rPr>
        <w:t xml:space="preserve"> .</w:t>
      </w:r>
    </w:p>
    <w:p w:rsidR="006F2654" w:rsidRDefault="005F4626" w:rsidP="006F2654">
      <w:pPr>
        <w:rPr>
          <w:rStyle w:val="rfdLineChar"/>
        </w:rPr>
      </w:pPr>
      <w:r w:rsidRPr="006216AF">
        <w:rPr>
          <w:rtl/>
        </w:rPr>
        <w:t xml:space="preserve">وأمّا تسخير الريح لسليمان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وهو ما قال الله سبحانه</w:t>
      </w:r>
      <w:r w:rsidR="006F2654">
        <w:rPr>
          <w:rFonts w:hint="cs"/>
          <w:rtl/>
        </w:rPr>
        <w:t xml:space="preserve"> </w:t>
      </w:r>
      <w:r w:rsidR="006F2654">
        <w:rPr>
          <w:rtl/>
        </w:rPr>
        <w:br/>
      </w:r>
      <w:r w:rsidR="006F265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آل عمران الآية : 34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الاحتجاج : 444 ، 445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ع : القاضي بدل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قاضي القضاة ببغداد</w:t>
      </w:r>
      <w:r w:rsidR="003E76E8">
        <w:rPr>
          <w:rStyle w:val="rfdFootnote"/>
          <w:rtl/>
        </w:rPr>
        <w:t>)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التوحيد : 270</w:t>
      </w:r>
      <w:r w:rsidR="0096323A">
        <w:rPr>
          <w:rtl/>
        </w:rPr>
        <w:t xml:space="preserve"> / </w:t>
      </w:r>
      <w:r w:rsidRPr="006216AF">
        <w:rPr>
          <w:rtl/>
        </w:rPr>
        <w:t>ذيل حديث 1 ، الامامة والتبصرة : 139</w:t>
      </w:r>
      <w:r w:rsidR="0096323A">
        <w:rPr>
          <w:rtl/>
        </w:rPr>
        <w:t xml:space="preserve"> / </w:t>
      </w:r>
      <w:r w:rsidRPr="006216AF">
        <w:rPr>
          <w:rtl/>
        </w:rPr>
        <w:t>159</w:t>
      </w:r>
      <w:r w:rsidR="00410A32">
        <w:rPr>
          <w:rtl/>
        </w:rPr>
        <w:t xml:space="preserve"> .</w:t>
      </w:r>
    </w:p>
    <w:p w:rsidR="005F4626" w:rsidRPr="006216AF" w:rsidRDefault="005F4626" w:rsidP="000C648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وتعالى : </w:t>
      </w:r>
      <w:r w:rsidRPr="006216AF">
        <w:rPr>
          <w:rStyle w:val="rfdAlaem"/>
          <w:rtl/>
        </w:rPr>
        <w:t>(</w:t>
      </w:r>
      <w:r w:rsidR="000C648C" w:rsidRPr="000C648C">
        <w:rPr>
          <w:rStyle w:val="rfdAie"/>
          <w:rtl/>
        </w:rPr>
        <w:t xml:space="preserve"> وَلِسُلَيْمَانَ الرِّيحَ غُدُوُّهَا شَهْرٌ وَرَوَاحُهَا شَهْرٌ</w:t>
      </w:r>
      <w:r w:rsidRPr="000C648C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وإنّ </w:t>
      </w:r>
      <w:r w:rsidR="00A865BE">
        <w:rPr>
          <w:rtl/>
        </w:rPr>
        <w:br/>
      </w:r>
      <w:r w:rsidRPr="006216AF">
        <w:rPr>
          <w:rtl/>
        </w:rPr>
        <w:t xml:space="preserve">سليمان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لمّا أراد أن يركب الريح ، أمر بفرش البساط </w:t>
      </w:r>
      <w:r w:rsidR="00A865BE">
        <w:rPr>
          <w:rtl/>
        </w:rPr>
        <w:br/>
      </w:r>
      <w:r w:rsidRPr="006216AF">
        <w:rPr>
          <w:rtl/>
        </w:rPr>
        <w:t xml:space="preserve">ففرش بساطه ، ووضع عليه سريره ، ووضع الكراسي حول السرير ، </w:t>
      </w:r>
      <w:r w:rsidR="00A865BE">
        <w:rPr>
          <w:rtl/>
        </w:rPr>
        <w:br/>
      </w:r>
      <w:r w:rsidRPr="006216AF">
        <w:rPr>
          <w:rtl/>
        </w:rPr>
        <w:t xml:space="preserve">وجلس وزراؤه وقواده على الكراسي حول السرير ، وجلس هو فوق </w:t>
      </w:r>
      <w:r w:rsidR="00A865BE">
        <w:rPr>
          <w:rtl/>
        </w:rPr>
        <w:br/>
      </w:r>
      <w:r w:rsidRPr="006216AF">
        <w:rPr>
          <w:rtl/>
        </w:rPr>
        <w:t xml:space="preserve">البساط ، وأمر الريح بأن تحمل البساط ، وتحمل ما فوقه وتسير غدوة </w:t>
      </w:r>
      <w:r w:rsidR="00A865BE">
        <w:rPr>
          <w:rtl/>
        </w:rPr>
        <w:br/>
      </w:r>
      <w:r w:rsidRPr="006216AF">
        <w:rPr>
          <w:rtl/>
        </w:rPr>
        <w:t>مسيرة شهر ، وترجع رواحا</w:t>
      </w:r>
      <w:r w:rsidR="003A3EBD">
        <w:rPr>
          <w:rtl/>
        </w:rPr>
        <w:t>ً</w:t>
      </w:r>
      <w:r w:rsidRPr="006216AF">
        <w:rPr>
          <w:rtl/>
        </w:rPr>
        <w:t xml:space="preserve"> مثله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وإنّ الله تعالى أعطى أئمتنا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مثل ذلك وما يشابهه </w:t>
      </w:r>
      <w:r w:rsidR="00A865BE">
        <w:rPr>
          <w:rtl/>
        </w:rPr>
        <w:br/>
      </w:r>
      <w:r w:rsidRPr="006216AF">
        <w:rPr>
          <w:rtl/>
        </w:rPr>
        <w:t>وهو ما حدّث به :</w:t>
      </w:r>
    </w:p>
    <w:p w:rsidR="005F4626" w:rsidRPr="006216AF" w:rsidRDefault="005F4626" w:rsidP="006F2654">
      <w:pPr>
        <w:rPr>
          <w:rtl/>
        </w:rPr>
      </w:pPr>
      <w:r w:rsidRPr="006216AF">
        <w:rPr>
          <w:rtl/>
        </w:rPr>
        <w:t>160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6F2654">
        <w:rPr>
          <w:rFonts w:hint="cs"/>
          <w:rtl/>
        </w:rPr>
        <w:t xml:space="preserve"> </w:t>
      </w:r>
      <w:r>
        <w:rPr>
          <w:rtl/>
        </w:rPr>
        <w:t>ـ</w:t>
      </w:r>
      <w:r w:rsidR="006F2654">
        <w:rPr>
          <w:rFonts w:hint="cs"/>
          <w:rtl/>
        </w:rPr>
        <w:t xml:space="preserve"> </w:t>
      </w:r>
      <w:r w:rsidRPr="006216AF">
        <w:rPr>
          <w:rtl/>
        </w:rPr>
        <w:t xml:space="preserve">معمّر ، عن الزهريّ ، عن قتادة ، عن أنس ، قال : كنّا </w:t>
      </w:r>
      <w:r w:rsidR="00A865BE">
        <w:rPr>
          <w:rtl/>
        </w:rPr>
        <w:br/>
      </w:r>
      <w:r w:rsidRPr="006216AF">
        <w:rPr>
          <w:rtl/>
        </w:rPr>
        <w:t>جلوسا</w:t>
      </w:r>
      <w:r w:rsidR="003A3EBD">
        <w:rPr>
          <w:rtl/>
        </w:rPr>
        <w:t>ً</w:t>
      </w:r>
      <w:r w:rsidRPr="006216AF">
        <w:rPr>
          <w:rtl/>
        </w:rPr>
        <w:t xml:space="preserve"> في المسجد عند النبيّ </w:t>
      </w:r>
      <w:r w:rsidR="00470C8A">
        <w:rPr>
          <w:rtl/>
        </w:rPr>
        <w:t>(ص)</w:t>
      </w:r>
      <w:r w:rsidRPr="006216AF">
        <w:rPr>
          <w:rtl/>
        </w:rPr>
        <w:t xml:space="preserve"> ، وقد كان أهدي إليه بساط فقال </w:t>
      </w:r>
      <w:r w:rsidR="00A865BE">
        <w:rPr>
          <w:rtl/>
        </w:rPr>
        <w:br/>
      </w:r>
      <w:r w:rsidRPr="006216AF">
        <w:rPr>
          <w:rtl/>
        </w:rPr>
        <w:t xml:space="preserve">لي : </w:t>
      </w:r>
      <w:r w:rsidR="009F08E4" w:rsidRPr="006216AF">
        <w:rPr>
          <w:rtl/>
        </w:rPr>
        <w:t>«</w:t>
      </w:r>
      <w:r w:rsidRPr="006216AF">
        <w:rPr>
          <w:rtl/>
        </w:rPr>
        <w:t>ادع</w:t>
      </w:r>
      <w:r w:rsidR="003A3EBD">
        <w:rPr>
          <w:rtl/>
        </w:rPr>
        <w:t>ُ</w:t>
      </w:r>
      <w:r w:rsidRPr="006216AF">
        <w:rPr>
          <w:rtl/>
        </w:rPr>
        <w:t xml:space="preserve"> عليّ بن أبي طالب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فدعوته ، ثمّ أمرني أن </w:t>
      </w:r>
      <w:r w:rsidR="00A865BE">
        <w:rPr>
          <w:rtl/>
        </w:rPr>
        <w:br/>
      </w:r>
      <w:r w:rsidRPr="006216AF">
        <w:rPr>
          <w:rtl/>
        </w:rPr>
        <w:t xml:space="preserve">أدعو أبا بكر وعمر وجميع أصحابه ، فدعوتهم كما أمرني نبيّ </w:t>
      </w:r>
      <w:r w:rsidR="00A865BE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وأمرني أن أبسط البساط فبسطته ، ثمّ أقبل على عليّ </w:t>
      </w:r>
      <w:r w:rsidR="00276CED">
        <w:rPr>
          <w:rtl/>
        </w:rPr>
        <w:t xml:space="preserve">عليه </w:t>
      </w:r>
      <w:r w:rsidR="00A865B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فأمره بالجلوس على البساط ، وأمر أبا بكر وعمر وعثمان </w:t>
      </w:r>
      <w:r w:rsidR="00A865BE">
        <w:rPr>
          <w:rtl/>
        </w:rPr>
        <w:br/>
      </w:r>
      <w:r w:rsidRPr="006216AF">
        <w:rPr>
          <w:rtl/>
        </w:rPr>
        <w:t xml:space="preserve">بالجلوس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مع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فجلست مع من جلس ، </w:t>
      </w:r>
      <w:r w:rsidR="00A865BE">
        <w:rPr>
          <w:rtl/>
        </w:rPr>
        <w:br/>
      </w:r>
      <w:r w:rsidR="000C648C">
        <w:rPr>
          <w:rtl/>
        </w:rPr>
        <w:t>فلمّا استقرّ بنا المج</w:t>
      </w:r>
      <w:r w:rsidRPr="006216AF">
        <w:rPr>
          <w:rtl/>
        </w:rPr>
        <w:t xml:space="preserve">لس أقبل </w:t>
      </w:r>
      <w:r w:rsidR="00470C8A">
        <w:rPr>
          <w:rtl/>
        </w:rPr>
        <w:t>(ص)</w:t>
      </w:r>
      <w:r w:rsidRPr="006216AF">
        <w:rPr>
          <w:rtl/>
        </w:rPr>
        <w:t xml:space="preserve"> على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A865BE">
        <w:rPr>
          <w:rtl/>
        </w:rPr>
        <w:br/>
      </w:r>
      <w:r w:rsidRPr="006216AF">
        <w:rPr>
          <w:rtl/>
        </w:rPr>
        <w:t xml:space="preserve">أبا الحسن ، قل : يا ريح الصبا ، احمليني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والله خليفتي عليك وهو </w:t>
      </w:r>
      <w:r w:rsidR="00A865BE">
        <w:rPr>
          <w:rtl/>
        </w:rPr>
        <w:br/>
      </w:r>
      <w:r w:rsidRPr="006216AF">
        <w:rPr>
          <w:rtl/>
        </w:rPr>
        <w:t>حسبي ونعم الوكيل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F2654" w:rsidRDefault="005F4626" w:rsidP="006F2654">
      <w:pPr>
        <w:rPr>
          <w:rStyle w:val="rfdLineChar"/>
        </w:rPr>
      </w:pPr>
      <w:r w:rsidRPr="006216AF">
        <w:rPr>
          <w:rtl/>
        </w:rPr>
        <w:t xml:space="preserve">قال أنس : فنادى أمير المؤمنين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كما أمره</w:t>
      </w:r>
      <w:r w:rsidR="006F2654">
        <w:rPr>
          <w:rFonts w:hint="cs"/>
          <w:rtl/>
        </w:rPr>
        <w:t xml:space="preserve"> </w:t>
      </w:r>
      <w:r w:rsidR="006F2654">
        <w:rPr>
          <w:rtl/>
        </w:rPr>
        <w:br/>
      </w:r>
      <w:r w:rsidR="006F265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سبأ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12</w:t>
      </w:r>
      <w:r w:rsidR="00410A32">
        <w:rPr>
          <w:rStyle w:val="rfdFootnote"/>
          <w:rtl/>
        </w:rPr>
        <w:t xml:space="preserve"> .</w:t>
      </w:r>
    </w:p>
    <w:p w:rsidR="005F4626" w:rsidRPr="00F44DF9" w:rsidRDefault="005F4626" w:rsidP="006F2654">
      <w:pPr>
        <w:pStyle w:val="rfdFootnote0"/>
        <w:rPr>
          <w:rtl/>
        </w:rPr>
      </w:pPr>
      <w:r w:rsidRPr="00F44DF9">
        <w:rPr>
          <w:rtl/>
        </w:rPr>
        <w:t>4</w:t>
      </w:r>
      <w:r w:rsidR="006F2654">
        <w:rPr>
          <w:rFonts w:hint="cs"/>
          <w:rtl/>
        </w:rPr>
        <w:t xml:space="preserve"> </w:t>
      </w:r>
      <w:r w:rsidRPr="00F44DF9">
        <w:rPr>
          <w:rtl/>
        </w:rPr>
        <w:t>ـ</w:t>
      </w:r>
      <w:r w:rsidR="006F2654">
        <w:rPr>
          <w:rFonts w:hint="cs"/>
          <w:rtl/>
        </w:rPr>
        <w:t xml:space="preserve"> </w:t>
      </w:r>
      <w:r w:rsidRPr="00F44DF9">
        <w:rPr>
          <w:rtl/>
        </w:rPr>
        <w:t>الطرائف : 83</w:t>
      </w:r>
      <w:r w:rsidR="0096323A">
        <w:rPr>
          <w:rtl/>
        </w:rPr>
        <w:t xml:space="preserve"> / </w:t>
      </w:r>
      <w:r w:rsidRPr="00F44DF9">
        <w:rPr>
          <w:rtl/>
        </w:rPr>
        <w:t xml:space="preserve">116 ، الخرائج والجرائح 1 : 210 ، باختصار ، سعد </w:t>
      </w:r>
      <w:r w:rsidR="00A865BE">
        <w:rPr>
          <w:rtl/>
        </w:rPr>
        <w:br/>
      </w:r>
      <w:r w:rsidRPr="00F44DF9">
        <w:rPr>
          <w:rtl/>
        </w:rPr>
        <w:t>السعود : 113 ، مناقب ابن المغازلي : 232</w:t>
      </w:r>
      <w:r w:rsidR="0096323A">
        <w:rPr>
          <w:rtl/>
        </w:rPr>
        <w:t xml:space="preserve"> / </w:t>
      </w:r>
      <w:r w:rsidRPr="00F44DF9">
        <w:rPr>
          <w:rtl/>
        </w:rPr>
        <w:t>280 ، العمدة لابن بطريق :</w:t>
      </w:r>
      <w:r w:rsidR="00F44DF9">
        <w:rPr>
          <w:rtl/>
        </w:rPr>
        <w:t xml:space="preserve"> </w:t>
      </w:r>
      <w:r w:rsidR="00A865BE">
        <w:rPr>
          <w:rtl/>
        </w:rPr>
        <w:br/>
      </w:r>
      <w:r w:rsidRPr="00F44DF9">
        <w:rPr>
          <w:rtl/>
        </w:rPr>
        <w:t>372</w:t>
      </w:r>
      <w:r w:rsidR="0096323A">
        <w:rPr>
          <w:rtl/>
        </w:rPr>
        <w:t xml:space="preserve"> / </w:t>
      </w:r>
      <w:r w:rsidRPr="00F44DF9">
        <w:rPr>
          <w:rtl/>
        </w:rPr>
        <w:t xml:space="preserve">732 ، احقاق الحق 4 : 125 ، عيون المعجزات : 14 ، اثبات </w:t>
      </w:r>
      <w:r w:rsidR="00A865BE">
        <w:rPr>
          <w:rtl/>
        </w:rPr>
        <w:br/>
      </w:r>
      <w:r w:rsidRPr="00F44DF9">
        <w:rPr>
          <w:rtl/>
        </w:rPr>
        <w:t>الهداة 2 : 419</w:t>
      </w:r>
      <w:r w:rsidR="0096323A">
        <w:rPr>
          <w:rtl/>
        </w:rPr>
        <w:t xml:space="preserve"> / </w:t>
      </w:r>
      <w:r w:rsidRPr="00F44DF9">
        <w:rPr>
          <w:rtl/>
        </w:rPr>
        <w:t>59 باختصار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ك زيادة : على البساط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م : ارفعينا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31C1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النبيّ </w:t>
      </w:r>
      <w:r w:rsidR="00470C8A">
        <w:rPr>
          <w:rtl/>
        </w:rPr>
        <w:t>(ص)</w:t>
      </w:r>
      <w:r w:rsidR="001904FB">
        <w:rPr>
          <w:rtl/>
        </w:rPr>
        <w:t xml:space="preserve"> ، فو</w:t>
      </w:r>
      <w:r w:rsidRPr="006216AF">
        <w:rPr>
          <w:rtl/>
        </w:rPr>
        <w:t>الذي بعث محمّدا</w:t>
      </w:r>
      <w:r w:rsidR="003A3EBD">
        <w:rPr>
          <w:rtl/>
        </w:rPr>
        <w:t>ً</w:t>
      </w:r>
      <w:r w:rsidRPr="006216AF">
        <w:rPr>
          <w:rtl/>
        </w:rPr>
        <w:t xml:space="preserve"> بالحقّ نبيّا</w:t>
      </w:r>
      <w:r w:rsidR="003A3EBD">
        <w:rPr>
          <w:rtl/>
        </w:rPr>
        <w:t>ً</w:t>
      </w:r>
      <w:r w:rsidRPr="006216AF">
        <w:rPr>
          <w:rtl/>
        </w:rPr>
        <w:t xml:space="preserve"> ، ما كان </w:t>
      </w:r>
      <w:r w:rsidR="00335A4F">
        <w:rPr>
          <w:rtl/>
        </w:rPr>
        <w:t>إلّا</w:t>
      </w:r>
      <w:r w:rsidRPr="006216AF">
        <w:rPr>
          <w:rtl/>
        </w:rPr>
        <w:t xml:space="preserve"> هنيهة حتّى </w:t>
      </w:r>
      <w:r w:rsidR="00A865BE">
        <w:rPr>
          <w:rtl/>
        </w:rPr>
        <w:br/>
      </w:r>
      <w:r w:rsidRPr="006216AF">
        <w:rPr>
          <w:rtl/>
        </w:rPr>
        <w:t xml:space="preserve">صرنا في الهواء ، ثمّ نادى : </w:t>
      </w:r>
      <w:r w:rsidR="009F08E4" w:rsidRPr="006216AF">
        <w:rPr>
          <w:rtl/>
        </w:rPr>
        <w:t>«</w:t>
      </w:r>
      <w:r w:rsidRPr="006216AF">
        <w:rPr>
          <w:rtl/>
        </w:rPr>
        <w:t>يا ريح الصبا ، ضعيني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فإذا نحن في </w:t>
      </w:r>
      <w:r w:rsidR="00A865BE">
        <w:rPr>
          <w:rtl/>
        </w:rPr>
        <w:br/>
      </w:r>
      <w:r w:rsidRPr="006216AF">
        <w:rPr>
          <w:rtl/>
        </w:rPr>
        <w:t xml:space="preserve">الأرض ، فأقبل عليّ علينا وقال : </w:t>
      </w:r>
      <w:r w:rsidR="009F08E4" w:rsidRPr="006216AF">
        <w:rPr>
          <w:rtl/>
        </w:rPr>
        <w:t>«</w:t>
      </w:r>
      <w:r w:rsidRPr="006216AF">
        <w:rPr>
          <w:rtl/>
        </w:rPr>
        <w:t>يا معشر الناس ،</w:t>
      </w:r>
      <w:r w:rsidR="00814EC9">
        <w:rPr>
          <w:rtl/>
        </w:rPr>
        <w:t xml:space="preserve"> أ</w:t>
      </w:r>
      <w:r w:rsidRPr="006216AF">
        <w:rPr>
          <w:rtl/>
        </w:rPr>
        <w:t>تدرون أين أنتم</w:t>
      </w:r>
      <w:r w:rsidR="00DD50E3">
        <w:rPr>
          <w:rtl/>
        </w:rPr>
        <w:t xml:space="preserve"> ؟</w:t>
      </w:r>
      <w:r w:rsidR="00A31C16">
        <w:rPr>
          <w:rtl/>
        </w:rPr>
        <w:t xml:space="preserve"> </w:t>
      </w:r>
      <w:r w:rsidR="00A865BE">
        <w:rPr>
          <w:rtl/>
        </w:rPr>
        <w:br/>
      </w:r>
      <w:r w:rsidRPr="006216AF">
        <w:rPr>
          <w:rtl/>
        </w:rPr>
        <w:t>وبمن قد حللتم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فقلنا : لا</w:t>
      </w:r>
      <w:r w:rsidR="00410A32">
        <w:rPr>
          <w:rtl/>
        </w:rPr>
        <w:t xml:space="preserve"> .</w:t>
      </w:r>
    </w:p>
    <w:p w:rsidR="005F4626" w:rsidRPr="006216AF" w:rsidRDefault="005F4626" w:rsidP="00A970C0">
      <w:pPr>
        <w:rPr>
          <w:rtl/>
        </w:rPr>
      </w:pPr>
      <w:r w:rsidRPr="006216AF">
        <w:rPr>
          <w:rtl/>
        </w:rPr>
        <w:t xml:space="preserve">فقال أمير المؤمنين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أنتم عند أصحاب </w:t>
      </w:r>
      <w:r w:rsidR="00A865BE">
        <w:rPr>
          <w:rtl/>
        </w:rPr>
        <w:br/>
      </w:r>
      <w:r w:rsidRPr="006216AF">
        <w:rPr>
          <w:rtl/>
        </w:rPr>
        <w:t xml:space="preserve">الكهف والرقيم ، الذين </w:t>
      </w:r>
      <w:r w:rsidRPr="006216AF">
        <w:rPr>
          <w:rStyle w:val="rfdAlaem"/>
          <w:rtl/>
        </w:rPr>
        <w:t>(</w:t>
      </w:r>
      <w:r w:rsidR="001904FB" w:rsidRPr="001904FB">
        <w:rPr>
          <w:rStyle w:val="rfdAie"/>
          <w:rtl/>
        </w:rPr>
        <w:t xml:space="preserve"> كَانُوا مِنْ آيَاتِنَا عَجَبًا</w:t>
      </w:r>
      <w:r w:rsidRPr="001904FB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فمن أحبّ أن </w:t>
      </w:r>
      <w:r w:rsidR="00A865BE">
        <w:rPr>
          <w:rtl/>
        </w:rPr>
        <w:br/>
      </w:r>
      <w:r w:rsidRPr="006216AF">
        <w:rPr>
          <w:rtl/>
        </w:rPr>
        <w:t>يسلّم على القوم فليقم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فأوّل من قام أبو بكر ، فسلّم على القوم ، فلم </w:t>
      </w:r>
      <w:r w:rsidR="00A865BE">
        <w:rPr>
          <w:rtl/>
        </w:rPr>
        <w:br/>
      </w:r>
      <w:r w:rsidRPr="006216AF">
        <w:rPr>
          <w:rtl/>
        </w:rPr>
        <w:t>يردّوا عليه جوابا</w:t>
      </w:r>
      <w:r w:rsidR="003A3EBD">
        <w:rPr>
          <w:rtl/>
        </w:rPr>
        <w:t>ً</w:t>
      </w:r>
      <w:r w:rsidRPr="006216AF">
        <w:rPr>
          <w:rtl/>
        </w:rPr>
        <w:t xml:space="preserve"> ، ثمّ قام عمر ، وسلّم عليهم ، فلم يردّوا عليه جوابا</w:t>
      </w:r>
      <w:r w:rsidR="003A3EBD">
        <w:rPr>
          <w:rtl/>
        </w:rPr>
        <w:t>ً</w:t>
      </w:r>
      <w:r w:rsidRPr="006216AF">
        <w:rPr>
          <w:rtl/>
        </w:rPr>
        <w:t xml:space="preserve"> ، </w:t>
      </w:r>
      <w:r w:rsidR="00A865BE">
        <w:rPr>
          <w:rtl/>
        </w:rPr>
        <w:br/>
      </w:r>
      <w:r w:rsidRPr="006216AF">
        <w:rPr>
          <w:rtl/>
        </w:rPr>
        <w:t>فلم يزالوا يقومون واحدا</w:t>
      </w:r>
      <w:r w:rsidR="003A3EBD">
        <w:rPr>
          <w:rtl/>
        </w:rPr>
        <w:t>ً</w:t>
      </w:r>
      <w:r w:rsidRPr="006216AF">
        <w:rPr>
          <w:rtl/>
        </w:rPr>
        <w:t xml:space="preserve"> بعد واحد ، ويسلّمون ولم يردّوا عليهم جوابا</w:t>
      </w:r>
      <w:r w:rsidR="00A970C0">
        <w:rPr>
          <w:rtl/>
        </w:rPr>
        <w:t>ً</w:t>
      </w:r>
      <w:r w:rsidRPr="006216AF">
        <w:rPr>
          <w:rtl/>
        </w:rPr>
        <w:t xml:space="preserve"> ، </w:t>
      </w:r>
      <w:r w:rsidR="00A865BE">
        <w:rPr>
          <w:rtl/>
        </w:rPr>
        <w:br/>
      </w:r>
      <w:r w:rsidRPr="006216AF">
        <w:rPr>
          <w:rtl/>
        </w:rPr>
        <w:t xml:space="preserve">إلى أن قام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فنادى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السلام عليكم أيّتها </w:t>
      </w:r>
      <w:r w:rsidR="00A865BE">
        <w:rPr>
          <w:rtl/>
        </w:rPr>
        <w:br/>
      </w:r>
      <w:r w:rsidRPr="006216AF">
        <w:rPr>
          <w:rtl/>
        </w:rPr>
        <w:t xml:space="preserve">الفتية ، فتية أصحاب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الكهف والرقيم ، الذين </w:t>
      </w:r>
      <w:r w:rsidRPr="006216AF">
        <w:rPr>
          <w:rStyle w:val="rfdAlaem"/>
          <w:rtl/>
        </w:rPr>
        <w:t>(</w:t>
      </w:r>
      <w:r w:rsidR="00A970C0" w:rsidRPr="00A970C0">
        <w:rPr>
          <w:rStyle w:val="rfdAie"/>
          <w:rtl/>
        </w:rPr>
        <w:t xml:space="preserve"> </w:t>
      </w:r>
      <w:r w:rsidR="00A970C0" w:rsidRPr="001904FB">
        <w:rPr>
          <w:rStyle w:val="rfdAie"/>
          <w:rtl/>
        </w:rPr>
        <w:t xml:space="preserve">كَانُوا مِنْ آيَاتِنَا </w:t>
      </w:r>
      <w:r w:rsidR="00A970C0">
        <w:rPr>
          <w:rStyle w:val="rfdAie"/>
          <w:rtl/>
        </w:rPr>
        <w:br/>
      </w:r>
      <w:r w:rsidR="00A970C0" w:rsidRPr="001904FB">
        <w:rPr>
          <w:rStyle w:val="rfdAie"/>
          <w:rtl/>
        </w:rPr>
        <w:t>عَجَبًا</w:t>
      </w:r>
      <w:r w:rsidRPr="00A970C0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فقالوا : وعليك السلام ورحمة الله وبركاته ، أيّها الإ</w:t>
      </w:r>
      <w:r w:rsidR="00A970C0">
        <w:rPr>
          <w:rtl/>
        </w:rPr>
        <w:t>ِ</w:t>
      </w:r>
      <w:r w:rsidRPr="006216AF">
        <w:rPr>
          <w:rtl/>
        </w:rPr>
        <w:t xml:space="preserve">مام </w:t>
      </w:r>
      <w:r w:rsidR="00A865BE">
        <w:rPr>
          <w:rtl/>
        </w:rPr>
        <w:br/>
      </w:r>
      <w:r w:rsidRPr="006216AF">
        <w:rPr>
          <w:rtl/>
        </w:rPr>
        <w:t xml:space="preserve">وابن عم سيّد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الأنام محمد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C01B9A">
      <w:pPr>
        <w:rPr>
          <w:rtl/>
        </w:rPr>
      </w:pPr>
      <w:r w:rsidRPr="006216AF">
        <w:rPr>
          <w:rtl/>
        </w:rPr>
        <w:t xml:space="preserve">فلمّا سمع القوم كلامهم لأمير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قالوا : يا أبا </w:t>
      </w:r>
      <w:r w:rsidR="00A865BE">
        <w:rPr>
          <w:rtl/>
        </w:rPr>
        <w:br/>
      </w:r>
      <w:r w:rsidRPr="006216AF">
        <w:rPr>
          <w:rtl/>
        </w:rPr>
        <w:t>الحسن ، بحقّ ابن عمّك محمّد</w:t>
      </w:r>
      <w:r w:rsidR="00C01B9A">
        <w:rPr>
          <w:rFonts w:hint="cs"/>
          <w:rtl/>
        </w:rPr>
        <w:t xml:space="preserve"> </w:t>
      </w:r>
      <w:r>
        <w:rPr>
          <w:rtl/>
        </w:rPr>
        <w:t>ـ</w:t>
      </w:r>
      <w:r w:rsidR="00C01B9A">
        <w:rPr>
          <w:rFonts w:hint="cs"/>
          <w:rtl/>
        </w:rPr>
        <w:t xml:space="preserve"> </w:t>
      </w:r>
      <w:r w:rsidR="00470C8A">
        <w:rPr>
          <w:rtl/>
        </w:rPr>
        <w:t>(ص)</w:t>
      </w:r>
      <w:r w:rsidR="00C01B9A">
        <w:rPr>
          <w:rFonts w:hint="cs"/>
          <w:rtl/>
        </w:rPr>
        <w:t xml:space="preserve"> </w:t>
      </w:r>
      <w:r>
        <w:rPr>
          <w:rtl/>
        </w:rPr>
        <w:t>ـ</w:t>
      </w:r>
      <w:r w:rsidR="00C01B9A">
        <w:rPr>
          <w:rFonts w:hint="cs"/>
          <w:rtl/>
        </w:rPr>
        <w:t xml:space="preserve"> </w:t>
      </w:r>
      <w:r w:rsidRPr="006216AF">
        <w:rPr>
          <w:rtl/>
        </w:rPr>
        <w:t xml:space="preserve">سل القوم ما بالهم سلّمنا </w:t>
      </w:r>
      <w:r w:rsidR="00A865BE">
        <w:rPr>
          <w:rtl/>
        </w:rPr>
        <w:br/>
      </w:r>
      <w:r w:rsidRPr="006216AF">
        <w:rPr>
          <w:rtl/>
        </w:rPr>
        <w:t>عليهم فلم يردّوا علينا الجواب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أيّتها الفتية ، ما بالكم لم تردّوا السلام على </w:t>
      </w:r>
      <w:r w:rsidR="00A865BE">
        <w:rPr>
          <w:rtl/>
        </w:rPr>
        <w:br/>
      </w:r>
      <w:r w:rsidRPr="006216AF">
        <w:rPr>
          <w:rtl/>
        </w:rPr>
        <w:t xml:space="preserve">أصحاب رسول الله </w:t>
      </w:r>
      <w:r w:rsidR="00470C8A">
        <w:rPr>
          <w:rtl/>
        </w:rPr>
        <w:t>(ص)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فقالوا : يا أبا الحسن ، قد أ</w:t>
      </w:r>
      <w:r w:rsidR="003A3EBD">
        <w:rPr>
          <w:rtl/>
        </w:rPr>
        <w:t>ُ</w:t>
      </w:r>
      <w:r w:rsidRPr="006216AF">
        <w:rPr>
          <w:rtl/>
        </w:rPr>
        <w:t>مرنا أن لا ن</w:t>
      </w:r>
      <w:r w:rsidR="003A3EBD">
        <w:rPr>
          <w:rtl/>
        </w:rPr>
        <w:t>ُ</w:t>
      </w:r>
      <w:r w:rsidRPr="006216AF">
        <w:rPr>
          <w:rtl/>
        </w:rPr>
        <w:t xml:space="preserve">سلّم </w:t>
      </w:r>
      <w:r w:rsidR="00A865BE">
        <w:rPr>
          <w:rtl/>
        </w:rPr>
        <w:br/>
      </w:r>
      <w:r w:rsidR="00335A4F">
        <w:rPr>
          <w:rtl/>
        </w:rPr>
        <w:t>إلّا</w:t>
      </w:r>
      <w:r w:rsidRPr="006216AF">
        <w:rPr>
          <w:rtl/>
        </w:rPr>
        <w:t xml:space="preserve"> على نبيّ أو وصي نبيّ ، وأنت خير الوصيين ، وابن عم خير النبيّين ، </w:t>
      </w:r>
      <w:r w:rsidR="00A865BE">
        <w:rPr>
          <w:rtl/>
        </w:rPr>
        <w:br/>
      </w:r>
      <w:r w:rsidRPr="006216AF">
        <w:rPr>
          <w:rtl/>
        </w:rPr>
        <w:t xml:space="preserve">وأنت أبو الأئمة المهديين ، وزوج فاطمة سيّدة نساء العالمين من الأوّلين </w:t>
      </w:r>
      <w:r w:rsidR="00A865BE">
        <w:rPr>
          <w:rtl/>
        </w:rPr>
        <w:br/>
      </w:r>
      <w:r w:rsidRPr="006216AF">
        <w:rPr>
          <w:rtl/>
        </w:rPr>
        <w:t xml:space="preserve">والآخرين ، وقائد الغر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المحجلين إلى جنات النعيم</w:t>
      </w:r>
      <w:r w:rsidR="00410A32">
        <w:rPr>
          <w:rtl/>
        </w:rPr>
        <w:t xml:space="preserve"> .</w:t>
      </w:r>
    </w:p>
    <w:p w:rsidR="00C01B9A" w:rsidRPr="00C01B9A" w:rsidRDefault="00C01B9A" w:rsidP="00C01B9A">
      <w:pPr>
        <w:pStyle w:val="rfdLine"/>
      </w:pPr>
      <w:r w:rsidRPr="00C01B9A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تضمين من سورة الكهف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، ص : أهل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تضمين من سورة الكهف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هامش ر ، هامش ك : أخا</w:t>
      </w:r>
      <w:r w:rsidR="00410A32">
        <w:rPr>
          <w:rStyle w:val="rfdFootnote"/>
          <w:rtl/>
        </w:rPr>
        <w:t xml:space="preserve"> .</w:t>
      </w:r>
    </w:p>
    <w:p w:rsidR="005F4626" w:rsidRPr="00C01B9A" w:rsidRDefault="005F4626" w:rsidP="005F4626">
      <w:pPr>
        <w:rPr>
          <w:rStyle w:val="rfdPoemTiniCharChar"/>
          <w:rtl/>
        </w:rPr>
      </w:pPr>
      <w:r w:rsidRPr="006216AF">
        <w:rPr>
          <w:rStyle w:val="rfdFootnote"/>
          <w:rtl/>
        </w:rPr>
        <w:t>(5) الغر : جمع أغر من الغرة وهي بياض في الوجه ، ويريد بياض</w:t>
      </w:r>
      <w:r w:rsidR="0037361C">
        <w:rPr>
          <w:rtl/>
        </w:rPr>
        <w:t xml:space="preserve"> </w:t>
      </w:r>
      <w:r w:rsidR="0037361C">
        <w:rPr>
          <w:rtl/>
        </w:rPr>
        <w:br/>
      </w:r>
    </w:p>
    <w:p w:rsidR="005F4626" w:rsidRPr="006216AF" w:rsidRDefault="005F4626" w:rsidP="00A31C1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فلمّا استتم القوم كلامهم أمرنا بالجلوس على البساط ، ثمّ نادى :</w:t>
      </w:r>
      <w:r w:rsidR="00A31C16">
        <w:rPr>
          <w:rtl/>
        </w:rPr>
        <w:t xml:space="preserve"> </w:t>
      </w:r>
      <w:r w:rsidR="0037361C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يا ريح الصبا ، احمليني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فإذا نحن في الهواء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نادى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ريح </w:t>
      </w:r>
      <w:r w:rsidR="0037361C">
        <w:rPr>
          <w:rtl/>
        </w:rPr>
        <w:br/>
      </w:r>
      <w:r w:rsidRPr="006216AF">
        <w:rPr>
          <w:rtl/>
        </w:rPr>
        <w:t>الصبا ، ضعيني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فإذا نحن في الأرض</w:t>
      </w:r>
      <w:r w:rsidR="00410A32">
        <w:rPr>
          <w:rtl/>
        </w:rPr>
        <w:t xml:space="preserve"> .</w:t>
      </w:r>
    </w:p>
    <w:p w:rsidR="005F4626" w:rsidRPr="006216AF" w:rsidRDefault="005F4626" w:rsidP="006567E3">
      <w:pPr>
        <w:rPr>
          <w:rtl/>
        </w:rPr>
      </w:pPr>
      <w:r w:rsidRPr="006216AF">
        <w:rPr>
          <w:rtl/>
        </w:rPr>
        <w:t xml:space="preserve">قال : فوكز الأرض برجله ، فإذا نحن بعين ماء </w:t>
      </w:r>
      <w:r w:rsidR="006567E3">
        <w:rPr>
          <w:rtl/>
        </w:rPr>
        <w:t xml:space="preserve">، فقال : </w:t>
      </w:r>
      <w:r w:rsidR="009F08E4">
        <w:rPr>
          <w:rtl/>
        </w:rPr>
        <w:t>«</w:t>
      </w:r>
      <w:r w:rsidR="006567E3">
        <w:rPr>
          <w:rtl/>
        </w:rPr>
        <w:t xml:space="preserve">يا معاشر </w:t>
      </w:r>
      <w:r w:rsidR="0037361C">
        <w:rPr>
          <w:rtl/>
        </w:rPr>
        <w:br/>
      </w:r>
      <w:r w:rsidR="006567E3">
        <w:rPr>
          <w:rtl/>
        </w:rPr>
        <w:t>الناس ، توض</w:t>
      </w:r>
      <w:r w:rsidRPr="006216AF">
        <w:rPr>
          <w:rtl/>
        </w:rPr>
        <w:t>و</w:t>
      </w:r>
      <w:r w:rsidR="006567E3">
        <w:rPr>
          <w:rtl/>
        </w:rPr>
        <w:t>أ</w:t>
      </w:r>
      <w:r w:rsidRPr="006216AF">
        <w:rPr>
          <w:rtl/>
        </w:rPr>
        <w:t xml:space="preserve"> للصلاة ، فإنّكم تدركون صلاة الفجر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مع </w:t>
      </w:r>
      <w:r w:rsidR="0037361C">
        <w:rPr>
          <w:rtl/>
        </w:rPr>
        <w:br/>
      </w:r>
      <w:r w:rsidRPr="006216AF">
        <w:rPr>
          <w:rtl/>
        </w:rPr>
        <w:t>النبيّ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212441">
      <w:pPr>
        <w:rPr>
          <w:rtl/>
        </w:rPr>
      </w:pPr>
      <w:r w:rsidRPr="006216AF">
        <w:rPr>
          <w:rtl/>
        </w:rPr>
        <w:t xml:space="preserve">قال فتوضأنا ، ثمّ أمرنا بالجلوس على البساط فجلسنا ثمّ قال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:</w:t>
      </w:r>
      <w:r w:rsidR="00A31C16">
        <w:rPr>
          <w:rtl/>
        </w:rPr>
        <w:t xml:space="preserve"> </w:t>
      </w:r>
      <w:r w:rsidR="0037361C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يا ريح </w:t>
      </w:r>
      <w:r w:rsidR="00212441">
        <w:rPr>
          <w:rtl/>
        </w:rPr>
        <w:t>الصبا ، احمليني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فإذا نحن في الهواء ، ثمّ نادى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ريح </w:t>
      </w:r>
      <w:r w:rsidR="0037361C">
        <w:rPr>
          <w:rtl/>
        </w:rPr>
        <w:br/>
      </w:r>
      <w:r w:rsidRPr="006216AF">
        <w:rPr>
          <w:rtl/>
        </w:rPr>
        <w:t>الصبا ، ضعيني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فإذا نحن في الأرض في مسجد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وقد </w:t>
      </w:r>
      <w:r w:rsidR="0037361C">
        <w:rPr>
          <w:rtl/>
        </w:rPr>
        <w:br/>
      </w:r>
      <w:r w:rsidRPr="006216AF">
        <w:rPr>
          <w:rtl/>
        </w:rPr>
        <w:t xml:space="preserve">صلّى ركعة واحدة ، فصلّينا معه ما بقي من الصلاة ، وما فات بعده ، </w:t>
      </w:r>
      <w:r w:rsidR="0037361C">
        <w:rPr>
          <w:rtl/>
        </w:rPr>
        <w:br/>
      </w:r>
      <w:r w:rsidRPr="006216AF">
        <w:rPr>
          <w:rtl/>
        </w:rPr>
        <w:t xml:space="preserve">وسلّمنا على النبيّ </w:t>
      </w:r>
      <w:r w:rsidR="00470C8A">
        <w:rPr>
          <w:rtl/>
        </w:rPr>
        <w:t>(ص)</w:t>
      </w:r>
      <w:r w:rsidRPr="006216AF">
        <w:rPr>
          <w:rtl/>
        </w:rPr>
        <w:t xml:space="preserve"> ، فأقبل بوجهه الكريم علينا ، وقال : </w:t>
      </w:r>
      <w:r w:rsidR="009F08E4" w:rsidRPr="006216AF">
        <w:rPr>
          <w:rtl/>
        </w:rPr>
        <w:t>«</w:t>
      </w:r>
      <w:r w:rsidRPr="006216AF">
        <w:rPr>
          <w:rtl/>
        </w:rPr>
        <w:t>يا أنس ،</w:t>
      </w:r>
      <w:r w:rsidR="00814EC9">
        <w:rPr>
          <w:rtl/>
        </w:rPr>
        <w:t xml:space="preserve"> </w:t>
      </w:r>
      <w:r w:rsidR="0037361C">
        <w:rPr>
          <w:rtl/>
        </w:rPr>
        <w:br/>
      </w:r>
      <w:r w:rsidR="00814EC9">
        <w:rPr>
          <w:rtl/>
        </w:rPr>
        <w:t>أ</w:t>
      </w:r>
      <w:r w:rsidRPr="006216AF">
        <w:rPr>
          <w:rtl/>
        </w:rPr>
        <w:t>تحدّثني أم أحدّثك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الحديث منك أحسن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فحدّثني ، حتّى </w:t>
      </w:r>
      <w:r w:rsidR="0037361C">
        <w:rPr>
          <w:rtl/>
        </w:rPr>
        <w:br/>
      </w:r>
      <w:r w:rsidRPr="006216AF">
        <w:rPr>
          <w:rtl/>
        </w:rPr>
        <w:t>كأنّه كان معنا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طول ، وقد نظم هذا المعنى بعض الشعراء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5E2B8D" w:rsidTr="00212441"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 xml:space="preserve">من هو </w:t>
            </w:r>
            <w:r w:rsidRPr="006216AF">
              <w:rPr>
                <w:rStyle w:val="rfdFootnotenum"/>
                <w:rtl/>
              </w:rPr>
              <w:t>(3)</w:t>
            </w:r>
            <w:r w:rsidRPr="006216AF">
              <w:rPr>
                <w:rtl/>
              </w:rPr>
              <w:t xml:space="preserve"> فوق البساط تحمله الر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يح إلى الكهف والرقيمين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5E2B8D" w:rsidTr="00212441"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فعاين الفتية الكرام بها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كلبهم باسط الذراعين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5E2B8D" w:rsidTr="00212441"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فقال قوما فسلّما سترى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منّي ومن أمرهم عجيبين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5E2B8D" w:rsidTr="00212441"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فسلّما فلم يجبهما أحد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لم يكونا هما رشيدين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5E2B8D" w:rsidTr="00212441"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فسلّم المرتضى فقيل له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E2B8D" w:rsidRDefault="005E2B8D" w:rsidP="005E2B8D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لبيك لبيك دون هذين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وأمّا علمه بمنطق الطير ، فقد أعطى الله تعالى أئمتنا </w:t>
      </w:r>
      <w:r w:rsidR="006D2B24">
        <w:rPr>
          <w:rtl/>
        </w:rPr>
        <w:t xml:space="preserve">عليهم </w:t>
      </w:r>
      <w:r w:rsidR="0037361C">
        <w:rPr>
          <w:rtl/>
        </w:rPr>
        <w:br/>
      </w:r>
      <w:r w:rsidR="006D2B24">
        <w:rPr>
          <w:rtl/>
        </w:rPr>
        <w:t>السلام</w:t>
      </w:r>
      <w:r w:rsidRPr="006216AF">
        <w:rPr>
          <w:rtl/>
        </w:rPr>
        <w:t xml:space="preserve"> معرفة منطق الطير ، ومنطق كلّ شيء ، ويدل على ذلك ما رواه :</w:t>
      </w:r>
    </w:p>
    <w:p w:rsidR="00212441" w:rsidRPr="00212441" w:rsidRDefault="00212441" w:rsidP="00212441">
      <w:pPr>
        <w:pStyle w:val="rfdLine"/>
      </w:pPr>
      <w:r w:rsidRPr="00212441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وجوههم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</w:t>
      </w:r>
      <w:r w:rsidR="009F08E4" w:rsidRPr="006216AF">
        <w:rPr>
          <w:rtl/>
        </w:rPr>
        <w:t>«</w:t>
      </w:r>
      <w:r w:rsidRPr="006216AF">
        <w:rPr>
          <w:rtl/>
        </w:rPr>
        <w:t>مجمع البحرين</w:t>
      </w:r>
      <w:r>
        <w:rPr>
          <w:rtl/>
        </w:rPr>
        <w:t xml:space="preserve"> ـ </w:t>
      </w:r>
      <w:r w:rsidRPr="006216AF">
        <w:rPr>
          <w:rtl/>
        </w:rPr>
        <w:t>غرر</w:t>
      </w:r>
      <w:r>
        <w:rPr>
          <w:rtl/>
        </w:rPr>
        <w:t xml:space="preserve"> ـ </w:t>
      </w:r>
      <w:r w:rsidRPr="006216AF">
        <w:rPr>
          <w:rtl/>
        </w:rPr>
        <w:t>3 : 424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الظهر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ص ، ك ، م : نادى</w:t>
      </w:r>
      <w:r w:rsidR="007D4F0C" w:rsidRPr="00942381">
        <w:rPr>
          <w:rStyle w:val="rfdFootnote"/>
          <w:rtl/>
        </w:rPr>
        <w:t>ٰ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م : ومر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20009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161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F20009">
        <w:rPr>
          <w:rFonts w:hint="cs"/>
          <w:rtl/>
        </w:rPr>
        <w:t xml:space="preserve"> </w:t>
      </w:r>
      <w:r>
        <w:rPr>
          <w:rtl/>
        </w:rPr>
        <w:t>ـ</w:t>
      </w:r>
      <w:r w:rsidR="00F20009">
        <w:rPr>
          <w:rFonts w:hint="cs"/>
          <w:rtl/>
        </w:rPr>
        <w:t xml:space="preserve"> </w:t>
      </w:r>
      <w:r w:rsidRPr="006216AF">
        <w:rPr>
          <w:rtl/>
        </w:rPr>
        <w:t xml:space="preserve">عبد الله بن سوقة ، قال : مرّ بنا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37361C">
        <w:rPr>
          <w:rtl/>
        </w:rPr>
        <w:br/>
      </w:r>
      <w:r w:rsidRPr="006216AF">
        <w:rPr>
          <w:rtl/>
        </w:rPr>
        <w:t xml:space="preserve">فاختصمنا في إمامته ، فلمّا خرج خرجت أنا وتميم بن يعقوب </w:t>
      </w:r>
      <w:r w:rsidR="0037361C">
        <w:rPr>
          <w:rtl/>
        </w:rPr>
        <w:br/>
      </w:r>
      <w:r w:rsidRPr="006216AF">
        <w:rPr>
          <w:rtl/>
        </w:rPr>
        <w:t>السرّاج</w:t>
      </w:r>
      <w:r w:rsidR="00F20009">
        <w:rPr>
          <w:rFonts w:hint="cs"/>
          <w:rtl/>
        </w:rPr>
        <w:t xml:space="preserve"> </w:t>
      </w:r>
      <w:r>
        <w:rPr>
          <w:rtl/>
        </w:rPr>
        <w:t>ـ</w:t>
      </w:r>
      <w:r w:rsidR="00F20009">
        <w:rPr>
          <w:rFonts w:hint="cs"/>
          <w:rtl/>
        </w:rPr>
        <w:t xml:space="preserve"> </w:t>
      </w:r>
      <w:r w:rsidRPr="006216AF">
        <w:rPr>
          <w:rtl/>
        </w:rPr>
        <w:t>من أهل الرقّة</w:t>
      </w:r>
      <w:r w:rsidR="00F20009">
        <w:rPr>
          <w:rFonts w:hint="cs"/>
          <w:rtl/>
        </w:rPr>
        <w:t xml:space="preserve"> </w:t>
      </w:r>
      <w:r>
        <w:rPr>
          <w:rtl/>
        </w:rPr>
        <w:t>ـ</w:t>
      </w:r>
      <w:r w:rsidR="00F20009">
        <w:rPr>
          <w:rFonts w:hint="cs"/>
          <w:rtl/>
        </w:rPr>
        <w:t xml:space="preserve"> </w:t>
      </w:r>
      <w:r w:rsidRPr="006216AF">
        <w:rPr>
          <w:rtl/>
        </w:rPr>
        <w:t xml:space="preserve">ونحن مخالفون له ، نرى رأي الزيدية ، فلمّا </w:t>
      </w:r>
      <w:r w:rsidR="0037361C">
        <w:rPr>
          <w:rtl/>
        </w:rPr>
        <w:br/>
      </w:r>
      <w:r w:rsidRPr="006216AF">
        <w:rPr>
          <w:rtl/>
        </w:rPr>
        <w:t xml:space="preserve">صرنا في الصحراء فإذا نحن بظباء فأومأ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</w:t>
      </w:r>
      <w:r w:rsidR="0037361C">
        <w:rPr>
          <w:rtl/>
        </w:rPr>
        <w:br/>
      </w:r>
      <w:r w:rsidRPr="006216AF">
        <w:rPr>
          <w:rtl/>
        </w:rPr>
        <w:t xml:space="preserve">خشف منها ، فإذا هو قد جاء حتى وقف بين يديه ، فأخذه أبو الحسن </w:t>
      </w:r>
      <w:r w:rsidR="0037361C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، فمسح رأسه ودفعه إلى غلامه ، وجعل الخشف يضطرب </w:t>
      </w:r>
      <w:r w:rsidR="0037361C">
        <w:rPr>
          <w:rtl/>
        </w:rPr>
        <w:br/>
      </w:r>
      <w:r w:rsidRPr="006216AF">
        <w:rPr>
          <w:rtl/>
        </w:rPr>
        <w:t xml:space="preserve">لكي يرجع إلى مرعاه ، فكلّمه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بكلام لم نفهمه ، </w:t>
      </w:r>
      <w:r w:rsidR="0037361C">
        <w:rPr>
          <w:rtl/>
        </w:rPr>
        <w:br/>
      </w:r>
      <w:r w:rsidRPr="006216AF">
        <w:rPr>
          <w:rtl/>
        </w:rPr>
        <w:t xml:space="preserve">فسكن ، ثمّ قال لي : </w:t>
      </w:r>
      <w:r w:rsidR="009F08E4" w:rsidRPr="006216AF">
        <w:rPr>
          <w:rtl/>
        </w:rPr>
        <w:t>«</w:t>
      </w:r>
      <w:r w:rsidRPr="006216AF">
        <w:rPr>
          <w:rtl/>
        </w:rPr>
        <w:t>يا عبد الله ، أو لم تؤمن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بلى ، يا </w:t>
      </w:r>
      <w:r w:rsidR="0037361C">
        <w:rPr>
          <w:rtl/>
        </w:rPr>
        <w:br/>
      </w:r>
      <w:r w:rsidRPr="006216AF">
        <w:rPr>
          <w:rtl/>
        </w:rPr>
        <w:t>سيّدي ، أنت حجّة الله على خلقه ، وأنا تائب إلى الله</w:t>
      </w:r>
      <w:r w:rsidR="00410A32">
        <w:rPr>
          <w:rtl/>
        </w:rPr>
        <w:t xml:space="preserve"> .</w:t>
      </w:r>
    </w:p>
    <w:p w:rsidR="005F4626" w:rsidRPr="006216AF" w:rsidRDefault="005F4626" w:rsidP="0061782F">
      <w:pPr>
        <w:rPr>
          <w:rtl/>
        </w:rPr>
      </w:pPr>
      <w:r w:rsidRPr="006216AF">
        <w:rPr>
          <w:rtl/>
        </w:rPr>
        <w:t xml:space="preserve">ثمّ قال للظبي : </w:t>
      </w:r>
      <w:r w:rsidR="009F08E4" w:rsidRPr="006216AF">
        <w:rPr>
          <w:rtl/>
        </w:rPr>
        <w:t>«</w:t>
      </w:r>
      <w:r w:rsidR="0061782F">
        <w:rPr>
          <w:rtl/>
        </w:rPr>
        <w:t>إ</w:t>
      </w:r>
      <w:r w:rsidRPr="006216AF">
        <w:rPr>
          <w:rtl/>
        </w:rPr>
        <w:t>ذهب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فجاء الظبي وعيناه تدمعان ، فتمسّح </w:t>
      </w:r>
      <w:r w:rsidR="0037361C">
        <w:rPr>
          <w:rtl/>
        </w:rPr>
        <w:br/>
      </w:r>
      <w:r w:rsidRPr="006216AF">
        <w:rPr>
          <w:rtl/>
        </w:rPr>
        <w:t xml:space="preserve">بأبي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ورغا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فقال أبو الحسن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 xml:space="preserve">تدري ما </w:t>
      </w:r>
      <w:r w:rsidR="0037361C">
        <w:rPr>
          <w:rtl/>
        </w:rPr>
        <w:br/>
      </w:r>
      <w:r w:rsidRPr="006216AF">
        <w:rPr>
          <w:rtl/>
        </w:rPr>
        <w:t>يقول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الله ورسوله وابن رسوله أعلم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يقول : دعوتني فرجوت أن تأكل من لحمي ، فأجبتك ، </w:t>
      </w:r>
      <w:r w:rsidR="0037361C">
        <w:rPr>
          <w:rtl/>
        </w:rPr>
        <w:br/>
      </w:r>
      <w:r w:rsidRPr="006216AF">
        <w:rPr>
          <w:rtl/>
        </w:rPr>
        <w:t xml:space="preserve">وحزنت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حين أمرتني بالذهاب</w:t>
      </w:r>
      <w:r w:rsidR="00410A32">
        <w:rPr>
          <w:rtl/>
        </w:rPr>
        <w:t xml:space="preserve"> .</w:t>
      </w:r>
    </w:p>
    <w:p w:rsidR="005F4626" w:rsidRPr="006216AF" w:rsidRDefault="005F4626" w:rsidP="00F20009">
      <w:pPr>
        <w:rPr>
          <w:rtl/>
        </w:rPr>
      </w:pPr>
      <w:r w:rsidRPr="006216AF">
        <w:rPr>
          <w:rtl/>
        </w:rPr>
        <w:t>162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F20009">
        <w:rPr>
          <w:rFonts w:hint="cs"/>
          <w:rtl/>
        </w:rPr>
        <w:t xml:space="preserve"> </w:t>
      </w:r>
      <w:r>
        <w:rPr>
          <w:rtl/>
        </w:rPr>
        <w:t>ـ</w:t>
      </w:r>
      <w:r w:rsidR="00F20009">
        <w:rPr>
          <w:rFonts w:hint="cs"/>
          <w:rtl/>
        </w:rPr>
        <w:t xml:space="preserve"> </w:t>
      </w:r>
      <w:r w:rsidRPr="006216AF">
        <w:rPr>
          <w:rtl/>
        </w:rPr>
        <w:t xml:space="preserve">وممّا رواه صفوان ، عن جابر قال : كنت عند أبي </w:t>
      </w:r>
      <w:r w:rsidR="0037361C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فبرزنا ، فإذا نحن برجل قد أضجع جديا</w:t>
      </w:r>
      <w:r w:rsidR="006567E3">
        <w:rPr>
          <w:rtl/>
        </w:rPr>
        <w:t>ً</w:t>
      </w:r>
      <w:r w:rsidRPr="006216AF">
        <w:rPr>
          <w:rtl/>
        </w:rPr>
        <w:t xml:space="preserve"> ليذبحه ، </w:t>
      </w:r>
      <w:r w:rsidR="0037361C">
        <w:rPr>
          <w:rtl/>
        </w:rPr>
        <w:br/>
      </w:r>
      <w:r w:rsidRPr="006216AF">
        <w:rPr>
          <w:rtl/>
        </w:rPr>
        <w:t xml:space="preserve">فصاح الجدي ، فقال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كم ثمن هذا الجدي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37361C">
        <w:rPr>
          <w:rtl/>
        </w:rPr>
        <w:br/>
      </w:r>
      <w:r w:rsidRPr="006216AF">
        <w:rPr>
          <w:rtl/>
        </w:rPr>
        <w:t xml:space="preserve">فقال : أربعة دراهم ، فحلّها من كمّه ، ودفعها إليه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خلّ </w:t>
      </w:r>
      <w:r w:rsidR="0037361C">
        <w:rPr>
          <w:rtl/>
        </w:rPr>
        <w:br/>
      </w:r>
      <w:r w:rsidRPr="006216AF">
        <w:rPr>
          <w:rtl/>
        </w:rPr>
        <w:t>سبيله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20009" w:rsidRPr="00F20009" w:rsidRDefault="00F20009" w:rsidP="00F20009">
      <w:pPr>
        <w:pStyle w:val="rfdLine"/>
      </w:pPr>
      <w:r w:rsidRPr="00F20009">
        <w:rPr>
          <w:rFonts w:hint="cs"/>
          <w:rtl/>
        </w:rPr>
        <w:t>___________________</w:t>
      </w:r>
    </w:p>
    <w:p w:rsidR="005F4626" w:rsidRPr="006216AF" w:rsidRDefault="005F4626" w:rsidP="00F20009">
      <w:pPr>
        <w:pStyle w:val="rfdFootnote0"/>
        <w:rPr>
          <w:rtl/>
        </w:rPr>
      </w:pPr>
      <w:r w:rsidRPr="006216AF">
        <w:rPr>
          <w:rtl/>
        </w:rPr>
        <w:t>5</w:t>
      </w:r>
      <w:r w:rsidR="00F20009">
        <w:rPr>
          <w:rFonts w:hint="cs"/>
          <w:rtl/>
        </w:rPr>
        <w:t xml:space="preserve"> </w:t>
      </w:r>
      <w:r>
        <w:rPr>
          <w:rtl/>
        </w:rPr>
        <w:t>ـ</w:t>
      </w:r>
      <w:r w:rsidR="00F20009">
        <w:rPr>
          <w:rFonts w:hint="cs"/>
          <w:rtl/>
        </w:rPr>
        <w:t xml:space="preserve"> </w:t>
      </w:r>
      <w:r w:rsidRPr="006216AF">
        <w:rPr>
          <w:rtl/>
        </w:rPr>
        <w:t xml:space="preserve">الخرائج والجرائح 1 : 364 ، اثبات الهداة 3 : 301 ، ومدينة المعاجز </w:t>
      </w:r>
      <w:r w:rsidR="0037361C">
        <w:rPr>
          <w:rtl/>
        </w:rPr>
        <w:br/>
      </w:r>
      <w:r w:rsidRPr="006216AF">
        <w:rPr>
          <w:rtl/>
        </w:rPr>
        <w:t>508 ح 126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رغا : صوّت وضج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رغا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14 : 329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ع ، ص : وحرمتني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20009">
      <w:pPr>
        <w:pStyle w:val="rfdFootnote0"/>
        <w:rPr>
          <w:rtl/>
        </w:rPr>
      </w:pPr>
      <w:r w:rsidRPr="006216AF">
        <w:rPr>
          <w:rtl/>
        </w:rPr>
        <w:t>6</w:t>
      </w:r>
      <w:r w:rsidR="00F20009">
        <w:rPr>
          <w:rFonts w:hint="cs"/>
          <w:rtl/>
        </w:rPr>
        <w:t xml:space="preserve"> </w:t>
      </w:r>
      <w:r>
        <w:rPr>
          <w:rtl/>
        </w:rPr>
        <w:t>ـ</w:t>
      </w:r>
      <w:r w:rsidR="00F20009">
        <w:rPr>
          <w:rFonts w:hint="cs"/>
          <w:rtl/>
        </w:rPr>
        <w:t xml:space="preserve"> </w:t>
      </w:r>
      <w:r w:rsidRPr="006216AF">
        <w:rPr>
          <w:rtl/>
        </w:rPr>
        <w:t>الخرائج والجرائح 2 : 616</w:t>
      </w:r>
      <w:r w:rsidR="0096323A">
        <w:rPr>
          <w:rtl/>
        </w:rPr>
        <w:t xml:space="preserve"> / </w:t>
      </w:r>
      <w:r w:rsidRPr="006216AF">
        <w:rPr>
          <w:rtl/>
        </w:rPr>
        <w:t>15 ، مدينة المعاجز : 405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178 ، الصراط </w:t>
      </w:r>
      <w:r w:rsidR="0037361C">
        <w:rPr>
          <w:rtl/>
        </w:rPr>
        <w:br/>
      </w:r>
      <w:r w:rsidRPr="006216AF">
        <w:rPr>
          <w:rtl/>
        </w:rPr>
        <w:t>المستقيم 2 : 187</w:t>
      </w:r>
      <w:r w:rsidR="0096323A">
        <w:rPr>
          <w:rtl/>
        </w:rPr>
        <w:t xml:space="preserve"> / </w:t>
      </w:r>
      <w:r w:rsidRPr="006216AF">
        <w:rPr>
          <w:rtl/>
        </w:rPr>
        <w:t>15 مرس</w:t>
      </w:r>
      <w:r w:rsidR="00AB693E">
        <w:rPr>
          <w:rtl/>
        </w:rPr>
        <w:t xml:space="preserve">لاً </w:t>
      </w:r>
      <w:r w:rsidRPr="006216AF">
        <w:rPr>
          <w:rtl/>
        </w:rPr>
        <w:t>وباختصار</w:t>
      </w:r>
      <w:r w:rsidR="00410A32">
        <w:rPr>
          <w:rtl/>
        </w:rPr>
        <w:t xml:space="preserve"> .</w:t>
      </w:r>
    </w:p>
    <w:p w:rsidR="005F4626" w:rsidRPr="006216AF" w:rsidRDefault="005F4626" w:rsidP="0061782F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فسرنا ، فإذا نحن بصقر قد انقضّ على دراجة ، فصاحت </w:t>
      </w:r>
      <w:r w:rsidR="0037361C">
        <w:rPr>
          <w:rtl/>
        </w:rPr>
        <w:br/>
      </w:r>
      <w:r w:rsidRPr="006216AF">
        <w:rPr>
          <w:rtl/>
        </w:rPr>
        <w:t xml:space="preserve">الدراجة ، فأومأ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الصقر </w:t>
      </w:r>
      <w:r w:rsidR="0061782F">
        <w:rPr>
          <w:rtl/>
        </w:rPr>
        <w:t>بكمّه</w:t>
      </w:r>
      <w:r w:rsidRPr="006216AF">
        <w:rPr>
          <w:rtl/>
        </w:rPr>
        <w:t xml:space="preserve"> ، فرجع عن </w:t>
      </w:r>
      <w:r w:rsidR="0037361C">
        <w:rPr>
          <w:rtl/>
        </w:rPr>
        <w:br/>
      </w:r>
      <w:r w:rsidRPr="006216AF">
        <w:rPr>
          <w:rtl/>
        </w:rPr>
        <w:t>الدراجة ، فقلت : لقد رأيت عجبا</w:t>
      </w:r>
      <w:r w:rsidR="00945A4A">
        <w:rPr>
          <w:rtl/>
        </w:rPr>
        <w:t>ً</w:t>
      </w:r>
      <w:r w:rsidRPr="006216AF">
        <w:rPr>
          <w:rtl/>
        </w:rPr>
        <w:t xml:space="preserve"> من أمرك </w:t>
      </w:r>
      <w:r w:rsidRPr="006216AF">
        <w:rPr>
          <w:rStyle w:val="rfdFootnotenum"/>
          <w:rtl/>
        </w:rPr>
        <w:t>(1)</w:t>
      </w:r>
      <w:r w:rsidR="00DD50E3">
        <w:rPr>
          <w:rtl/>
        </w:rPr>
        <w:t xml:space="preserve"> !</w:t>
      </w:r>
    </w:p>
    <w:p w:rsidR="005F4626" w:rsidRPr="006216AF" w:rsidRDefault="005F4626" w:rsidP="00A31C1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نعم ، الجدي لمّا أضجعه الرجل ليذبحه وبصر بي قال :</w:t>
      </w:r>
      <w:r w:rsidR="00A31C16">
        <w:rPr>
          <w:rtl/>
        </w:rPr>
        <w:t xml:space="preserve"> </w:t>
      </w:r>
      <w:r w:rsidR="0037361C">
        <w:rPr>
          <w:rtl/>
        </w:rPr>
        <w:br/>
      </w:r>
      <w:r w:rsidRPr="006216AF">
        <w:rPr>
          <w:rtl/>
        </w:rPr>
        <w:t xml:space="preserve">أستجير بالله وبكم أهل البيت </w:t>
      </w:r>
      <w:r w:rsidR="00C24190">
        <w:rPr>
          <w:rtl/>
        </w:rPr>
        <w:t>(</w:t>
      </w:r>
      <w:r w:rsidRPr="006216AF">
        <w:rPr>
          <w:rtl/>
        </w:rPr>
        <w:t>ممّا يراد بي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وكذلك الدراجة ؛ ولو </w:t>
      </w:r>
      <w:r w:rsidR="0037361C">
        <w:rPr>
          <w:rtl/>
        </w:rPr>
        <w:br/>
      </w:r>
      <w:r w:rsidRPr="006216AF">
        <w:rPr>
          <w:rtl/>
        </w:rPr>
        <w:t>أنّ شيعتنا استقاموا لأسمعتهم منطق الطير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20009">
      <w:pPr>
        <w:rPr>
          <w:rtl/>
        </w:rPr>
      </w:pPr>
      <w:r w:rsidRPr="006216AF">
        <w:rPr>
          <w:rtl/>
        </w:rPr>
        <w:t>163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F20009">
        <w:rPr>
          <w:rFonts w:hint="cs"/>
          <w:rtl/>
        </w:rPr>
        <w:t xml:space="preserve"> </w:t>
      </w:r>
      <w:r>
        <w:rPr>
          <w:rtl/>
        </w:rPr>
        <w:t>ـ</w:t>
      </w:r>
      <w:r w:rsidR="00F20009">
        <w:rPr>
          <w:rFonts w:hint="cs"/>
          <w:rtl/>
        </w:rPr>
        <w:t xml:space="preserve"> </w:t>
      </w:r>
      <w:r w:rsidRPr="006216AF">
        <w:rPr>
          <w:rtl/>
        </w:rPr>
        <w:t xml:space="preserve">وقد حدّث سليمان الجعفريّ ، قال : كنت مع الرضا </w:t>
      </w:r>
      <w:r w:rsidR="0037361C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في حائط ، وأنا أحدّثه إذ جاءه عصفور ، فوقع بين يديه ، </w:t>
      </w:r>
      <w:r w:rsidR="0037361C">
        <w:rPr>
          <w:rtl/>
        </w:rPr>
        <w:br/>
      </w:r>
      <w:r w:rsidRPr="006216AF">
        <w:rPr>
          <w:rtl/>
        </w:rPr>
        <w:t xml:space="preserve">وأخذ يصيح ، ويكثر الصياح ، ويضطرب ، فقال لي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 xml:space="preserve">تدري ما يقول </w:t>
      </w:r>
      <w:r w:rsidR="0037361C">
        <w:rPr>
          <w:rtl/>
        </w:rPr>
        <w:br/>
      </w:r>
      <w:r w:rsidRPr="006216AF">
        <w:rPr>
          <w:rtl/>
        </w:rPr>
        <w:t>هذا العصفور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الله ورسوله وابن رسوله أعلم قال : </w:t>
      </w:r>
      <w:r w:rsidR="009F08E4" w:rsidRPr="006216AF">
        <w:rPr>
          <w:rtl/>
        </w:rPr>
        <w:t>«</w:t>
      </w:r>
      <w:r w:rsidRPr="006216AF">
        <w:rPr>
          <w:rtl/>
        </w:rPr>
        <w:t>يقول :</w:t>
      </w:r>
      <w:r w:rsidR="00A31C16">
        <w:rPr>
          <w:rtl/>
        </w:rPr>
        <w:t xml:space="preserve"> </w:t>
      </w:r>
      <w:r w:rsidR="0037361C">
        <w:rPr>
          <w:rtl/>
        </w:rPr>
        <w:br/>
      </w:r>
      <w:r w:rsidRPr="006216AF">
        <w:rPr>
          <w:rtl/>
        </w:rPr>
        <w:t xml:space="preserve">إنّ حية تريد أن تأكل فراخي في البيت ؛ فقم ، وخذ تلك السكين </w:t>
      </w:r>
      <w:r w:rsidR="0037361C">
        <w:rPr>
          <w:rtl/>
        </w:rPr>
        <w:br/>
      </w:r>
      <w:r w:rsidRPr="006216AF">
        <w:rPr>
          <w:rtl/>
        </w:rPr>
        <w:t xml:space="preserve">والنسعة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وادخل البيت واقتل الحيّة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فقمت ، وأخذت النسعة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ودخلت البيت ، فإذا حيّة </w:t>
      </w:r>
      <w:r w:rsidR="0037361C">
        <w:rPr>
          <w:rtl/>
        </w:rPr>
        <w:br/>
      </w:r>
      <w:r w:rsidRPr="006216AF">
        <w:rPr>
          <w:rtl/>
        </w:rPr>
        <w:t>تجول في البيت ، فقتلتها</w:t>
      </w:r>
      <w:r w:rsidR="00410A32">
        <w:rPr>
          <w:rtl/>
        </w:rPr>
        <w:t xml:space="preserve"> .</w:t>
      </w:r>
    </w:p>
    <w:p w:rsidR="00F20009" w:rsidRDefault="005F4626" w:rsidP="00F20009">
      <w:pPr>
        <w:rPr>
          <w:rStyle w:val="rfdLineChar"/>
        </w:rPr>
      </w:pPr>
      <w:r w:rsidRPr="006216AF">
        <w:rPr>
          <w:rtl/>
        </w:rPr>
        <w:t>وقد أوردنا في هذا الكتاب حديث الورشان مع الصادق عليه</w:t>
      </w:r>
      <w:r w:rsidR="00F20009">
        <w:rPr>
          <w:rFonts w:hint="cs"/>
          <w:rtl/>
        </w:rPr>
        <w:t xml:space="preserve"> </w:t>
      </w:r>
      <w:r w:rsidR="00F20009">
        <w:rPr>
          <w:rtl/>
        </w:rPr>
        <w:br/>
      </w:r>
      <w:r w:rsidR="00F2000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: منك ومن أمرك عجبا</w:t>
      </w:r>
      <w:r w:rsidR="00945A4A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جميع النسخ : فلم يراجعني ، وما أثبتناه من الخرائج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20009">
      <w:pPr>
        <w:pStyle w:val="rfdFootnote0"/>
        <w:rPr>
          <w:rtl/>
        </w:rPr>
      </w:pPr>
      <w:r w:rsidRPr="006216AF">
        <w:rPr>
          <w:rtl/>
        </w:rPr>
        <w:t>7</w:t>
      </w:r>
      <w:r w:rsidR="00F20009">
        <w:rPr>
          <w:rFonts w:hint="cs"/>
          <w:rtl/>
        </w:rPr>
        <w:t xml:space="preserve"> </w:t>
      </w:r>
      <w:r>
        <w:rPr>
          <w:rtl/>
        </w:rPr>
        <w:t>ـ</w:t>
      </w:r>
      <w:r w:rsidR="00F20009">
        <w:rPr>
          <w:rFonts w:hint="cs"/>
          <w:rtl/>
        </w:rPr>
        <w:t xml:space="preserve"> </w:t>
      </w:r>
      <w:r w:rsidRPr="006216AF">
        <w:rPr>
          <w:rtl/>
        </w:rPr>
        <w:t>بصائر الدرجات : 354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19 ، دلائل الامامة : 172 ، الخرائج والجرائح </w:t>
      </w:r>
      <w:r w:rsidR="0037361C">
        <w:rPr>
          <w:rtl/>
        </w:rPr>
        <w:br/>
      </w:r>
      <w:r w:rsidR="0061782F">
        <w:rPr>
          <w:rtl/>
        </w:rPr>
        <w:t>1 : 359</w:t>
      </w:r>
      <w:r w:rsidR="0096323A">
        <w:rPr>
          <w:rtl/>
        </w:rPr>
        <w:t xml:space="preserve"> / </w:t>
      </w:r>
      <w:r w:rsidR="0061782F">
        <w:rPr>
          <w:rtl/>
        </w:rPr>
        <w:t>12 ، مناقب ابن شهرا</w:t>
      </w:r>
      <w:r w:rsidRPr="006216AF">
        <w:rPr>
          <w:rtl/>
        </w:rPr>
        <w:t xml:space="preserve">شوب 3 : 447 ، كشف الغمة 2 : 305 ، </w:t>
      </w:r>
      <w:r w:rsidR="0037361C">
        <w:rPr>
          <w:rtl/>
        </w:rPr>
        <w:br/>
      </w:r>
      <w:r w:rsidRPr="006216AF">
        <w:rPr>
          <w:rtl/>
        </w:rPr>
        <w:t>الصراط المستقيم 2 : 197 ، الوسائل 8 : 391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9 ، مستدرك الوسائل </w:t>
      </w:r>
      <w:r w:rsidR="0037361C">
        <w:rPr>
          <w:rtl/>
        </w:rPr>
        <w:br/>
      </w:r>
      <w:r w:rsidRPr="006216AF">
        <w:rPr>
          <w:rtl/>
        </w:rPr>
        <w:t>16 : 24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10A32">
        <w:rPr>
          <w:rtl/>
        </w:rPr>
        <w:t xml:space="preserve"> .</w:t>
      </w:r>
    </w:p>
    <w:p w:rsidR="00A31C16" w:rsidRDefault="005F4626" w:rsidP="00A31C16">
      <w:pPr>
        <w:rPr>
          <w:rStyle w:val="rfdFootnote"/>
          <w:rtl/>
        </w:rPr>
      </w:pPr>
      <w:r w:rsidRPr="00A31C16">
        <w:rPr>
          <w:rStyle w:val="rfdFootnote"/>
          <w:rtl/>
        </w:rPr>
        <w:t>(3</w:t>
      </w:r>
      <w:r w:rsidR="00A31C16" w:rsidRPr="00A31C16">
        <w:rPr>
          <w:rStyle w:val="rfdFootnote"/>
          <w:rtl/>
        </w:rPr>
        <w:t xml:space="preserve"> ، 4</w:t>
      </w:r>
      <w:r w:rsidRPr="00A31C16">
        <w:rPr>
          <w:rStyle w:val="rfdFootnote"/>
          <w:rtl/>
        </w:rPr>
        <w:t xml:space="preserve">) ورد في بعض النسخ : النشقة ، وفي بعضها الآخر : الشمعة وكلاهما </w:t>
      </w:r>
      <w:r w:rsidR="0037361C">
        <w:rPr>
          <w:rStyle w:val="rfdFootnote"/>
          <w:rtl/>
        </w:rPr>
        <w:br/>
      </w:r>
      <w:r w:rsidRPr="00A31C16">
        <w:rPr>
          <w:rStyle w:val="rfdFootnote"/>
          <w:rtl/>
        </w:rPr>
        <w:t>تصحيف ، وما اثبتناه من الخرائج</w:t>
      </w:r>
      <w:r w:rsidR="00410A32">
        <w:rPr>
          <w:rStyle w:val="rfdFootnote"/>
          <w:rtl/>
        </w:rPr>
        <w:t xml:space="preserve"> .</w:t>
      </w:r>
      <w:r w:rsidRPr="00A31C16">
        <w:rPr>
          <w:rStyle w:val="rfdFootnote"/>
          <w:rtl/>
        </w:rPr>
        <w:t xml:space="preserve"> والنسعة : هو سير مضفور يجعل زماما</w:t>
      </w:r>
      <w:r w:rsidR="00945A4A">
        <w:rPr>
          <w:rStyle w:val="rfdFootnote"/>
          <w:rtl/>
        </w:rPr>
        <w:t>ً</w:t>
      </w:r>
      <w:r w:rsidRPr="00A31C16">
        <w:rPr>
          <w:rStyle w:val="rfdFootnote"/>
          <w:rtl/>
        </w:rPr>
        <w:t xml:space="preserve"> </w:t>
      </w:r>
      <w:r w:rsidR="0037361C">
        <w:rPr>
          <w:rStyle w:val="rfdFootnote"/>
          <w:rtl/>
        </w:rPr>
        <w:br/>
      </w:r>
      <w:r w:rsidRPr="00A31C16">
        <w:rPr>
          <w:rStyle w:val="rfdFootnote"/>
          <w:rtl/>
        </w:rPr>
        <w:t>للبعير وغيره</w:t>
      </w:r>
      <w:r w:rsidR="00410A32">
        <w:rPr>
          <w:rStyle w:val="rfdFootnote"/>
          <w:rtl/>
        </w:rPr>
        <w:t xml:space="preserve"> .</w:t>
      </w:r>
      <w:r w:rsidRPr="00A31C16">
        <w:rPr>
          <w:rStyle w:val="rfdFootnote"/>
          <w:rtl/>
        </w:rPr>
        <w:t xml:space="preserve"> </w:t>
      </w:r>
      <w:r w:rsidR="009F08E4" w:rsidRPr="00A31C16">
        <w:rPr>
          <w:rStyle w:val="rfdFootnote"/>
          <w:rtl/>
        </w:rPr>
        <w:t>«</w:t>
      </w:r>
      <w:r w:rsidRPr="00A31C16">
        <w:rPr>
          <w:rStyle w:val="rfdFootnote"/>
          <w:rtl/>
        </w:rPr>
        <w:t>لسان العرب ـ نسع ـ 8 : 352</w:t>
      </w:r>
      <w:r w:rsidR="009F08E4" w:rsidRPr="00A31C16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A31C16" w:rsidRDefault="005F4626" w:rsidP="00A31C16">
      <w:pPr>
        <w:rPr>
          <w:rStyle w:val="rfdFootnote"/>
          <w:rtl/>
        </w:rPr>
      </w:pPr>
      <w:r w:rsidRPr="00A31C16">
        <w:rPr>
          <w:rStyle w:val="rfdFootnote"/>
          <w:rtl/>
        </w:rPr>
        <w:t xml:space="preserve">وفي البصائر : النبعة : وهي العصا </w:t>
      </w:r>
      <w:r w:rsidR="009F08E4" w:rsidRPr="00A31C16">
        <w:rPr>
          <w:rStyle w:val="rfdFootnote"/>
          <w:rtl/>
        </w:rPr>
        <w:t>«</w:t>
      </w:r>
      <w:r w:rsidRPr="00A31C16">
        <w:rPr>
          <w:rStyle w:val="rfdFootnote"/>
          <w:rtl/>
        </w:rPr>
        <w:t>لسان العرب ـ نبع ـ 8 : 345</w:t>
      </w:r>
      <w:r w:rsidR="009F08E4" w:rsidRPr="00A31C16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A1E7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السلام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وحديث الشاة معه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؛ وحديث الطير وغيرها مع زين </w:t>
      </w:r>
      <w:r w:rsidR="0037361C">
        <w:rPr>
          <w:rtl/>
        </w:rPr>
        <w:br/>
      </w:r>
      <w:r w:rsidRPr="006216AF">
        <w:rPr>
          <w:rtl/>
        </w:rPr>
        <w:t xml:space="preserve">العابدين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؛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وغير ذلك ، فلا نطيل الكتاب بتعدادها</w:t>
      </w:r>
      <w:r w:rsidR="00410A32">
        <w:rPr>
          <w:rtl/>
        </w:rPr>
        <w:t xml:space="preserve"> .</w:t>
      </w:r>
    </w:p>
    <w:p w:rsidR="005F4626" w:rsidRPr="006216AF" w:rsidRDefault="005F4626" w:rsidP="00B81407">
      <w:pPr>
        <w:rPr>
          <w:rtl/>
        </w:rPr>
      </w:pPr>
      <w:r w:rsidRPr="006216AF">
        <w:rPr>
          <w:rtl/>
        </w:rPr>
        <w:t xml:space="preserve">وأمّا تسخير الجن والشياطين ، وهو كما قال الله تعالى في كتابه </w:t>
      </w:r>
      <w:r w:rsidR="0037361C">
        <w:rPr>
          <w:rtl/>
        </w:rPr>
        <w:br/>
      </w:r>
      <w:r w:rsidRPr="006216AF">
        <w:rPr>
          <w:rtl/>
        </w:rPr>
        <w:t xml:space="preserve">العزيز في غير موضع : </w:t>
      </w:r>
      <w:r w:rsidRPr="006216AF">
        <w:rPr>
          <w:rStyle w:val="rfdAlaem"/>
          <w:rtl/>
        </w:rPr>
        <w:t>(</w:t>
      </w:r>
      <w:r w:rsidR="00734984" w:rsidRPr="00734984">
        <w:rPr>
          <w:rStyle w:val="rfdAie"/>
          <w:rtl/>
        </w:rPr>
        <w:t xml:space="preserve"> فَسَخَّرْنَا لَهُ الرِّيحَ تَجْرِي بِأَمْرِهِ رُخَاءً حَيْثُ </w:t>
      </w:r>
      <w:r w:rsidR="00734984">
        <w:rPr>
          <w:rStyle w:val="rfdAie"/>
          <w:rtl/>
        </w:rPr>
        <w:br/>
      </w:r>
      <w:r w:rsidR="00734984" w:rsidRPr="00734984">
        <w:rPr>
          <w:rStyle w:val="rfdAie"/>
          <w:rtl/>
        </w:rPr>
        <w:t xml:space="preserve">أَصَابَ </w:t>
      </w:r>
      <w:r w:rsidR="00734984">
        <w:rPr>
          <w:rStyle w:val="rfdAie"/>
          <w:rtl/>
        </w:rPr>
        <w:t xml:space="preserve">* </w:t>
      </w:r>
      <w:r w:rsidR="00734984" w:rsidRPr="00734984">
        <w:rPr>
          <w:rStyle w:val="rfdAie"/>
          <w:rtl/>
        </w:rPr>
        <w:t>وَالشَّيَاطِينَ كُلَّ بَنَّاءٍ وَغَوَّاصٍ</w:t>
      </w:r>
      <w:r w:rsidR="00734984">
        <w:rPr>
          <w:rStyle w:val="rfdAie"/>
          <w:rtl/>
        </w:rPr>
        <w:t xml:space="preserve"> </w:t>
      </w:r>
      <w:r w:rsidR="00B81407">
        <w:rPr>
          <w:rStyle w:val="rfdAie"/>
        </w:rPr>
        <w:t>*</w:t>
      </w:r>
      <w:r w:rsidR="00734984" w:rsidRPr="00734984">
        <w:rPr>
          <w:rStyle w:val="rfdAie"/>
          <w:rtl/>
        </w:rPr>
        <w:t xml:space="preserve"> وَآخَرِينَ مُقَرَّنِينَ فِي </w:t>
      </w:r>
      <w:r w:rsidR="00734984">
        <w:rPr>
          <w:rStyle w:val="rfdAie"/>
          <w:rtl/>
        </w:rPr>
        <w:br/>
      </w:r>
      <w:r w:rsidR="00734984" w:rsidRPr="00734984">
        <w:rPr>
          <w:rStyle w:val="rfdAie"/>
          <w:rtl/>
        </w:rPr>
        <w:t>الْأَصْفَادِ</w:t>
      </w:r>
      <w:r w:rsidRPr="00734984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5F4626" w:rsidRPr="006216AF" w:rsidRDefault="005F4626" w:rsidP="00734984">
      <w:pPr>
        <w:rPr>
          <w:rtl/>
        </w:rPr>
      </w:pPr>
      <w:r w:rsidRPr="006216AF">
        <w:rPr>
          <w:rtl/>
        </w:rPr>
        <w:t xml:space="preserve">وقال تعالى : </w:t>
      </w:r>
      <w:r w:rsidRPr="006216AF">
        <w:rPr>
          <w:rStyle w:val="rfdAlaem"/>
          <w:rtl/>
        </w:rPr>
        <w:t>(</w:t>
      </w:r>
      <w:r w:rsidR="00734984" w:rsidRPr="00734984">
        <w:rPr>
          <w:rStyle w:val="rfdAie"/>
          <w:rtl/>
        </w:rPr>
        <w:t xml:space="preserve"> وَمِنَ الْجِنِّ مَن يَعْمَلُ بَيْنَ يَدَيْهِ بِإِذْنِ رَبِّهِ وَمَن </w:t>
      </w:r>
      <w:r w:rsidR="00734984">
        <w:rPr>
          <w:rStyle w:val="rfdAie"/>
          <w:rtl/>
        </w:rPr>
        <w:br/>
      </w:r>
      <w:r w:rsidR="00734984" w:rsidRPr="00734984">
        <w:rPr>
          <w:rStyle w:val="rfdAie"/>
          <w:rtl/>
        </w:rPr>
        <w:t>يَزِغْ مِنْهُمْ عَنْ أَمْرِنَا نُذِقْهُ مِنْ عَذَا</w:t>
      </w:r>
      <w:r w:rsidR="00734984">
        <w:rPr>
          <w:rStyle w:val="rfdAie"/>
          <w:rtl/>
        </w:rPr>
        <w:t>بِ السَّعِيرِ *</w:t>
      </w:r>
      <w:r w:rsidR="00734984" w:rsidRPr="00734984">
        <w:rPr>
          <w:rStyle w:val="rfdAie"/>
          <w:rtl/>
        </w:rPr>
        <w:t xml:space="preserve"> يَعْمَلُونَ لَهُ مَا يَشَاءُ مِن </w:t>
      </w:r>
      <w:r w:rsidR="00734984">
        <w:rPr>
          <w:rStyle w:val="rfdAie"/>
          <w:rtl/>
        </w:rPr>
        <w:br/>
      </w:r>
      <w:r w:rsidR="00734984" w:rsidRPr="00734984">
        <w:rPr>
          <w:rStyle w:val="rfdAie"/>
          <w:rtl/>
        </w:rPr>
        <w:t>مَّحَارِيبَ وَتَمَاثِيلَ وَجِفَانٍ كَالْجَوَابِ وَقُدُورٍ رَّاسِيَاتٍ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(5)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سخر الله تعالى له الجنّ والشياطين حتّى انقادوا له ، </w:t>
      </w:r>
      <w:r w:rsidR="0037361C">
        <w:rPr>
          <w:rtl/>
        </w:rPr>
        <w:br/>
      </w:r>
      <w:r w:rsidRPr="006216AF">
        <w:rPr>
          <w:rtl/>
        </w:rPr>
        <w:t>وأطاعوه ، وعملوا بإذنه ، وبأمره ، واستسلموا لحكمه مذعنين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تهيّأ لأئمتنا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ما يشاكل </w:t>
      </w:r>
      <w:r w:rsidRPr="006216AF">
        <w:rPr>
          <w:rStyle w:val="rfdFootnotenum"/>
          <w:rtl/>
        </w:rPr>
        <w:t>(6)</w:t>
      </w:r>
      <w:r w:rsidRPr="006216AF">
        <w:rPr>
          <w:rtl/>
        </w:rPr>
        <w:t xml:space="preserve"> ذلك ويحاكيه ، وهو ما </w:t>
      </w:r>
      <w:r w:rsidR="0037361C">
        <w:rPr>
          <w:rtl/>
        </w:rPr>
        <w:br/>
      </w:r>
      <w:r w:rsidRPr="006216AF">
        <w:rPr>
          <w:rtl/>
        </w:rPr>
        <w:t>حدّث به :</w:t>
      </w:r>
    </w:p>
    <w:p w:rsidR="00B81407" w:rsidRDefault="005F4626" w:rsidP="00B81407">
      <w:pPr>
        <w:rPr>
          <w:rStyle w:val="rfdLineChar"/>
        </w:rPr>
      </w:pPr>
      <w:r w:rsidRPr="006216AF">
        <w:rPr>
          <w:rtl/>
        </w:rPr>
        <w:t>164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B81407">
        <w:rPr>
          <w:rFonts w:hint="cs"/>
          <w:rtl/>
        </w:rPr>
        <w:t xml:space="preserve"> </w:t>
      </w:r>
      <w:r>
        <w:rPr>
          <w:rtl/>
        </w:rPr>
        <w:t>ـ</w:t>
      </w:r>
      <w:r w:rsidR="00B81407">
        <w:rPr>
          <w:rFonts w:hint="cs"/>
          <w:rtl/>
        </w:rPr>
        <w:t xml:space="preserve"> </w:t>
      </w:r>
      <w:r w:rsidRPr="006216AF">
        <w:rPr>
          <w:rtl/>
        </w:rPr>
        <w:t xml:space="preserve">عيسى بن مهران </w:t>
      </w:r>
      <w:r w:rsidRPr="006216AF">
        <w:rPr>
          <w:rStyle w:val="rfdFootnotenum"/>
          <w:rtl/>
        </w:rPr>
        <w:t>(7)</w:t>
      </w:r>
      <w:r w:rsidRPr="006216AF">
        <w:rPr>
          <w:rtl/>
        </w:rPr>
        <w:t xml:space="preserve"> ، قال : كان رجل من أهل خراسان </w:t>
      </w:r>
      <w:r w:rsidR="0037361C">
        <w:rPr>
          <w:rtl/>
        </w:rPr>
        <w:br/>
      </w:r>
      <w:r w:rsidRPr="006216AF">
        <w:rPr>
          <w:rtl/>
        </w:rPr>
        <w:t>ممّا وراء النهر ، وكان موسرا</w:t>
      </w:r>
      <w:r w:rsidR="00945A4A">
        <w:rPr>
          <w:rtl/>
        </w:rPr>
        <w:t>ً</w:t>
      </w:r>
      <w:r w:rsidRPr="006216AF">
        <w:rPr>
          <w:rtl/>
        </w:rPr>
        <w:t xml:space="preserve"> ، محبّا</w:t>
      </w:r>
      <w:r w:rsidR="00734984">
        <w:rPr>
          <w:rtl/>
        </w:rPr>
        <w:t>ً</w:t>
      </w:r>
      <w:r w:rsidRPr="006216AF">
        <w:rPr>
          <w:rtl/>
        </w:rPr>
        <w:t xml:space="preserve"> لأهل البيت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وكان </w:t>
      </w:r>
      <w:r w:rsidR="0037361C">
        <w:rPr>
          <w:rtl/>
        </w:rPr>
        <w:br/>
      </w:r>
      <w:r w:rsidRPr="006216AF">
        <w:rPr>
          <w:rtl/>
        </w:rPr>
        <w:t xml:space="preserve">يحجّ كلّ سنة ، وقد وظّف على نفسه لأبي عبد الله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37361C">
        <w:rPr>
          <w:rtl/>
        </w:rPr>
        <w:br/>
      </w:r>
      <w:r w:rsidRPr="006216AF">
        <w:rPr>
          <w:rtl/>
        </w:rPr>
        <w:t>في كلّ سنة ألف دينار من ماله ، وكانت تحته ابنة عم له ، تساويه في</w:t>
      </w:r>
      <w:r w:rsidR="00B81407">
        <w:rPr>
          <w:rFonts w:hint="cs"/>
          <w:rtl/>
        </w:rPr>
        <w:t xml:space="preserve"> </w:t>
      </w:r>
      <w:r w:rsidR="00B81407">
        <w:rPr>
          <w:rtl/>
        </w:rPr>
        <w:br/>
      </w:r>
      <w:r w:rsidR="00B8140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يأتي في المنقبة : 320 : 390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يأتي في المنقبة : 360 : 425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يأتي في المنقبة : 320 : 390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سورة ص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الآيات : 36 ، 37 ، 38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سورة سبأ الآية : 12 ، 13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(6) في ص : ما يشابه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81407">
      <w:pPr>
        <w:pStyle w:val="rfdFootnote0"/>
        <w:rPr>
          <w:rtl/>
        </w:rPr>
      </w:pPr>
      <w:r w:rsidRPr="006216AF">
        <w:rPr>
          <w:rtl/>
        </w:rPr>
        <w:t>8</w:t>
      </w:r>
      <w:r w:rsidR="00B81407">
        <w:rPr>
          <w:rFonts w:hint="cs"/>
          <w:rtl/>
        </w:rPr>
        <w:t xml:space="preserve"> </w:t>
      </w:r>
      <w:r>
        <w:rPr>
          <w:rtl/>
        </w:rPr>
        <w:t>ـ</w:t>
      </w:r>
      <w:r w:rsidR="00B81407">
        <w:rPr>
          <w:rFonts w:hint="cs"/>
          <w:rtl/>
        </w:rPr>
        <w:t xml:space="preserve"> </w:t>
      </w:r>
      <w:r w:rsidRPr="006216AF">
        <w:rPr>
          <w:rtl/>
        </w:rPr>
        <w:t>الخرائج والجرائح 2 : 627 ، وعنه في إثبات الهداة 3 : 118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148 ، مدينة </w:t>
      </w:r>
      <w:r w:rsidR="0037361C">
        <w:rPr>
          <w:rtl/>
        </w:rPr>
        <w:br/>
      </w:r>
      <w:r w:rsidRPr="006216AF">
        <w:rPr>
          <w:rtl/>
        </w:rPr>
        <w:t>المعاجز : 386</w:t>
      </w:r>
      <w:r w:rsidR="0096323A">
        <w:rPr>
          <w:rtl/>
        </w:rPr>
        <w:t xml:space="preserve"> / </w:t>
      </w:r>
      <w:r w:rsidRPr="006216AF">
        <w:rPr>
          <w:rtl/>
        </w:rPr>
        <w:t>91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(7) في ر ، ك ، م : عيسى</w:t>
      </w:r>
      <w:r w:rsidR="00B81407" w:rsidRPr="00B81407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بن هارون ، وما أثبتناه هو الصحيح ، راجع </w:t>
      </w:r>
      <w:r w:rsidR="0037361C">
        <w:rPr>
          <w:rStyle w:val="rfdFootnote"/>
          <w:rtl/>
        </w:rPr>
        <w:br/>
      </w:r>
      <w:r w:rsidR="009F08E4" w:rsidRPr="006216AF">
        <w:rPr>
          <w:rStyle w:val="rfdFootnote"/>
          <w:rtl/>
        </w:rPr>
        <w:t>«</w:t>
      </w:r>
      <w:r w:rsidR="00B81407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رجال النجاشي : 297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807</w:t>
      </w:r>
      <w:r w:rsidR="00B81407">
        <w:rPr>
          <w:rStyle w:val="rfdFootnote"/>
          <w:rFonts w:hint="cs"/>
          <w:rtl/>
        </w:rPr>
        <w:t xml:space="preserve"> </w:t>
      </w:r>
      <w:r w:rsidR="009F08E4" w:rsidRPr="006216AF">
        <w:rPr>
          <w:rStyle w:val="rfdFootnote"/>
          <w:rtl/>
        </w:rPr>
        <w:t>»</w:t>
      </w:r>
    </w:p>
    <w:p w:rsidR="005F4626" w:rsidRPr="006216AF" w:rsidRDefault="005F4626" w:rsidP="006A1E7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اليسار والديانة ، فقالت في بعض السنين : يا ابن عم ، حجّ بي في هذه </w:t>
      </w:r>
      <w:r w:rsidR="0037361C">
        <w:rPr>
          <w:rtl/>
        </w:rPr>
        <w:br/>
      </w:r>
      <w:r w:rsidRPr="006216AF">
        <w:rPr>
          <w:rtl/>
        </w:rPr>
        <w:t>السنة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فأجابها إلى ذلك ، فتجهزوا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للحجّ ، وحملت لعيال أبي </w:t>
      </w:r>
      <w:r w:rsidR="0037361C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وبناته من فواخر ثياب خراسان ، ومن الجواهر </w:t>
      </w:r>
      <w:r w:rsidR="0037361C">
        <w:rPr>
          <w:rtl/>
        </w:rPr>
        <w:br/>
      </w:r>
      <w:r w:rsidRPr="006216AF">
        <w:rPr>
          <w:rtl/>
        </w:rPr>
        <w:t xml:space="preserve">والبز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أشياء كثيرة خطيرة ، وصيّر زوجها ألف دينار التي أعدها في </w:t>
      </w:r>
      <w:r w:rsidR="0037361C">
        <w:rPr>
          <w:rtl/>
        </w:rPr>
        <w:br/>
      </w:r>
      <w:r w:rsidRPr="006216AF">
        <w:rPr>
          <w:rtl/>
        </w:rPr>
        <w:t xml:space="preserve">كيس لأبي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وصيّر الكيس في ربعة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فيها حلي </w:t>
      </w:r>
      <w:r w:rsidR="0037361C">
        <w:rPr>
          <w:rtl/>
        </w:rPr>
        <w:br/>
      </w:r>
      <w:r w:rsidRPr="006216AF">
        <w:rPr>
          <w:rtl/>
        </w:rPr>
        <w:t>وطيب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ورد المدينة صار إلى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فسلّم </w:t>
      </w:r>
      <w:r w:rsidR="0037361C">
        <w:rPr>
          <w:rtl/>
        </w:rPr>
        <w:br/>
      </w:r>
      <w:r w:rsidRPr="006216AF">
        <w:rPr>
          <w:rtl/>
        </w:rPr>
        <w:t>عليه ، وأعلمه أنّه حجّ بأهله ، وسأله الإ</w:t>
      </w:r>
      <w:r w:rsidR="00AD61E3">
        <w:rPr>
          <w:rtl/>
        </w:rPr>
        <w:t>ِ</w:t>
      </w:r>
      <w:r w:rsidRPr="006216AF">
        <w:rPr>
          <w:rtl/>
        </w:rPr>
        <w:t xml:space="preserve">ذن لها في المصير إلى منزله ، </w:t>
      </w:r>
      <w:r w:rsidR="0037361C">
        <w:rPr>
          <w:rtl/>
        </w:rPr>
        <w:br/>
      </w:r>
      <w:r w:rsidRPr="006216AF">
        <w:rPr>
          <w:rtl/>
        </w:rPr>
        <w:t xml:space="preserve">للتسليم على أهله وبناته ، فأذن لها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فصارت </w:t>
      </w:r>
      <w:r w:rsidR="0037361C">
        <w:rPr>
          <w:rtl/>
        </w:rPr>
        <w:br/>
      </w:r>
      <w:r w:rsidRPr="006216AF">
        <w:rPr>
          <w:rtl/>
        </w:rPr>
        <w:t>إليهم ، وقرّبت ما حملت إليهن ، فأقامت يوما</w:t>
      </w:r>
      <w:r w:rsidR="00945A4A">
        <w:rPr>
          <w:rtl/>
        </w:rPr>
        <w:t>ً</w:t>
      </w:r>
      <w:r w:rsidRPr="006216AF">
        <w:rPr>
          <w:rtl/>
        </w:rPr>
        <w:t xml:space="preserve"> عندهنّ وانصرفت</w:t>
      </w:r>
      <w:r w:rsidR="00410A32">
        <w:rPr>
          <w:rtl/>
        </w:rPr>
        <w:t xml:space="preserve"> .</w:t>
      </w:r>
    </w:p>
    <w:p w:rsidR="005F4626" w:rsidRPr="006216AF" w:rsidRDefault="005F4626" w:rsidP="00945A4A">
      <w:pPr>
        <w:rPr>
          <w:rtl/>
        </w:rPr>
      </w:pPr>
      <w:r w:rsidRPr="006216AF">
        <w:rPr>
          <w:rtl/>
        </w:rPr>
        <w:t xml:space="preserve">فلمّا كان من الغد قال لها زوجها : أخرجي تلك الربعة لنسلّم </w:t>
      </w:r>
      <w:r w:rsidR="0037361C">
        <w:rPr>
          <w:rtl/>
        </w:rPr>
        <w:br/>
      </w:r>
      <w:r w:rsidRPr="006216AF">
        <w:rPr>
          <w:rtl/>
        </w:rPr>
        <w:t xml:space="preserve">الألف إلى أبي عبد الله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فقالت : هي في موضع كذا</w:t>
      </w:r>
      <w:r w:rsidR="00410A32">
        <w:rPr>
          <w:rtl/>
        </w:rPr>
        <w:t xml:space="preserve"> .</w:t>
      </w:r>
      <w:r w:rsidR="00945A4A">
        <w:rPr>
          <w:rtl/>
        </w:rPr>
        <w:t xml:space="preserve"> </w:t>
      </w:r>
      <w:r w:rsidR="0037361C">
        <w:rPr>
          <w:rtl/>
        </w:rPr>
        <w:br/>
      </w:r>
      <w:r w:rsidRPr="006216AF">
        <w:rPr>
          <w:rtl/>
        </w:rPr>
        <w:t xml:space="preserve">فأخرجها ، وفتح القفل ، فلم يجد الدنانير ، وكان فيها حليها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وثيابها ، </w:t>
      </w:r>
      <w:r w:rsidR="0037361C">
        <w:rPr>
          <w:rtl/>
        </w:rPr>
        <w:br/>
      </w:r>
      <w:r w:rsidRPr="006216AF">
        <w:rPr>
          <w:rtl/>
        </w:rPr>
        <w:t xml:space="preserve">فاستقرض ألف دينار من أهل بلده ورهن الحلي بها ، وصار إلى أبي </w:t>
      </w:r>
      <w:r w:rsidR="0037361C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فقال له : </w:t>
      </w:r>
      <w:r w:rsidR="009F08E4" w:rsidRPr="006216AF">
        <w:rPr>
          <w:rtl/>
        </w:rPr>
        <w:t>«</w:t>
      </w:r>
      <w:r w:rsidRPr="006216AF">
        <w:rPr>
          <w:rtl/>
        </w:rPr>
        <w:t>قد وصلت الألف إلينا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وكيف ذلك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وما علم غيري بمكانها ، وغير ابنة عمي</w:t>
      </w:r>
      <w:r w:rsidR="00DD50E3">
        <w:rPr>
          <w:rtl/>
        </w:rPr>
        <w:t xml:space="preserve"> 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مسّتنا ضيقة ، فوجّهنا من أتى بها ، من شيعتي من الجنّ ، </w:t>
      </w:r>
      <w:r w:rsidR="0037361C">
        <w:rPr>
          <w:rtl/>
        </w:rPr>
        <w:br/>
      </w:r>
      <w:r w:rsidR="00AD61E3">
        <w:rPr>
          <w:rtl/>
        </w:rPr>
        <w:t>فإنّي كل</w:t>
      </w:r>
      <w:r w:rsidR="00DA2738">
        <w:rPr>
          <w:rFonts w:hint="cs"/>
          <w:rtl/>
        </w:rPr>
        <w:t>ّ</w:t>
      </w:r>
      <w:r w:rsidRPr="006216AF">
        <w:rPr>
          <w:rtl/>
        </w:rPr>
        <w:t>ما أريد أمرا</w:t>
      </w:r>
      <w:r w:rsidR="00AD61E3">
        <w:rPr>
          <w:rtl/>
        </w:rPr>
        <w:t>ً</w:t>
      </w:r>
      <w:r w:rsidRPr="006216AF">
        <w:rPr>
          <w:rtl/>
        </w:rPr>
        <w:t xml:space="preserve"> بعجلة أبعث أحدا</w:t>
      </w:r>
      <w:r w:rsidR="00AD61E3">
        <w:rPr>
          <w:rtl/>
        </w:rPr>
        <w:t>ً</w:t>
      </w:r>
      <w:r w:rsidRPr="006216AF">
        <w:rPr>
          <w:rtl/>
        </w:rPr>
        <w:t xml:space="preserve"> منهم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DA2738" w:rsidRDefault="005F4626" w:rsidP="00DA2738">
      <w:pPr>
        <w:rPr>
          <w:rStyle w:val="rfdLineChar"/>
        </w:rPr>
      </w:pPr>
      <w:r w:rsidRPr="006216AF">
        <w:rPr>
          <w:rtl/>
        </w:rPr>
        <w:t xml:space="preserve">فزاد ذلك في بصيرة الرجل وسرّ به واسترجع الحلي ممّن رهنه </w:t>
      </w:r>
      <w:r w:rsidR="0037361C">
        <w:rPr>
          <w:rtl/>
        </w:rPr>
        <w:br/>
      </w:r>
      <w:r w:rsidRPr="006216AF">
        <w:rPr>
          <w:rtl/>
        </w:rPr>
        <w:t>ثمّ انصرف إلى منزله ، فوجد امرأته تجود بنفسها ، فسأل عن خبرها ،</w:t>
      </w:r>
      <w:r w:rsidR="00DA2738">
        <w:rPr>
          <w:rFonts w:hint="cs"/>
          <w:rtl/>
        </w:rPr>
        <w:t xml:space="preserve"> </w:t>
      </w:r>
      <w:r w:rsidR="00DA2738">
        <w:rPr>
          <w:rtl/>
        </w:rPr>
        <w:br/>
      </w:r>
      <w:r w:rsidR="00DA2738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، ص : فتجهزت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البز : ضرب من الثياب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بزز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310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الربعة : س</w:t>
      </w:r>
      <w:r w:rsidR="00945A4A">
        <w:rPr>
          <w:rStyle w:val="rfdFootnote"/>
          <w:rtl/>
        </w:rPr>
        <w:t>ُ</w:t>
      </w:r>
      <w:r w:rsidRPr="006216AF">
        <w:rPr>
          <w:rStyle w:val="rfdFootnote"/>
          <w:rtl/>
        </w:rPr>
        <w:t xml:space="preserve">ليلة مستديرة مغشاة بالجلد ، يحفظ العطار فيها الطيب ، ويقال </w:t>
      </w:r>
      <w:r w:rsidR="0037361C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لها الجونة ، انظر </w:t>
      </w:r>
      <w:r w:rsidR="009F08E4" w:rsidRPr="006216AF">
        <w:rPr>
          <w:rStyle w:val="rfdFootnote"/>
          <w:rtl/>
        </w:rPr>
        <w:t>«</w:t>
      </w:r>
      <w:r w:rsidR="00DA2738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ربع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8 : 107</w:t>
      </w:r>
      <w:r w:rsidR="00DA2738">
        <w:rPr>
          <w:rStyle w:val="rfdFootnote"/>
          <w:rFonts w:hint="cs"/>
          <w:rtl/>
        </w:rPr>
        <w:t xml:space="preserve"> 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ك ، م : طيبها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A1E7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فقالت جويرتها : أصابها وجع في فؤادها في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هذه الحالة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فغمّضها </w:t>
      </w:r>
      <w:r w:rsidR="0037361C">
        <w:rPr>
          <w:rtl/>
        </w:rPr>
        <w:br/>
      </w:r>
      <w:r w:rsidRPr="006216AF">
        <w:rPr>
          <w:rtl/>
        </w:rPr>
        <w:t xml:space="preserve">وسجّاها ، وشدّ حنكها وتقدم في إصلاح ما تحتاج إليه من الكفن </w:t>
      </w:r>
      <w:r w:rsidR="0037361C">
        <w:rPr>
          <w:rtl/>
        </w:rPr>
        <w:br/>
      </w:r>
      <w:r w:rsidRPr="006216AF">
        <w:rPr>
          <w:rtl/>
        </w:rPr>
        <w:t xml:space="preserve">والكافور وحفر قبرها ، وصار إلى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وأخبره ، </w:t>
      </w:r>
      <w:r w:rsidR="0037361C">
        <w:rPr>
          <w:rtl/>
        </w:rPr>
        <w:br/>
      </w:r>
      <w:r w:rsidRPr="006216AF">
        <w:rPr>
          <w:rtl/>
        </w:rPr>
        <w:t>وسأله أن يتفضّل بالصلاة عليها</w:t>
      </w:r>
      <w:r w:rsidR="00410A32">
        <w:rPr>
          <w:rtl/>
        </w:rPr>
        <w:t xml:space="preserve"> .</w:t>
      </w:r>
    </w:p>
    <w:p w:rsidR="005F4626" w:rsidRPr="006216AF" w:rsidRDefault="005F4626" w:rsidP="006A1E7C">
      <w:pPr>
        <w:rPr>
          <w:rtl/>
        </w:rPr>
      </w:pPr>
      <w:r w:rsidRPr="006216AF">
        <w:rPr>
          <w:rtl/>
        </w:rPr>
        <w:t xml:space="preserve">فصلّى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ركعتين ودعا ثمّ قال للرجل :</w:t>
      </w:r>
      <w:r w:rsidR="006A1E7C">
        <w:rPr>
          <w:rtl/>
        </w:rPr>
        <w:t xml:space="preserve"> </w:t>
      </w:r>
      <w:r w:rsidR="0037361C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انصرف إلى رحلك ، فإنّ أهلك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لم تمت ، وستجدها في رحلك ، </w:t>
      </w:r>
      <w:r w:rsidR="0037361C">
        <w:rPr>
          <w:rtl/>
        </w:rPr>
        <w:br/>
      </w:r>
      <w:r w:rsidRPr="006216AF">
        <w:rPr>
          <w:rtl/>
        </w:rPr>
        <w:t>تأمر وتنهى ، وهي في حال سلامة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فرجع الرجل ، فأصابها كما وصف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37361C">
        <w:rPr>
          <w:rtl/>
        </w:rPr>
        <w:br/>
      </w:r>
      <w:r w:rsidRPr="006216AF">
        <w:rPr>
          <w:rtl/>
        </w:rPr>
        <w:t xml:space="preserve">وخرج يريد مكّة ، وخرج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يريد الحجّ فبينما </w:t>
      </w:r>
      <w:r w:rsidR="0037361C">
        <w:rPr>
          <w:rtl/>
        </w:rPr>
        <w:br/>
      </w:r>
      <w:r w:rsidRPr="006216AF">
        <w:rPr>
          <w:rtl/>
        </w:rPr>
        <w:t xml:space="preserve">المرأة تطوف إذ رأت أبا عبد الله يطوف بالبيت ، والناس قد حفّوا به ، </w:t>
      </w:r>
      <w:r w:rsidR="0037361C">
        <w:rPr>
          <w:rtl/>
        </w:rPr>
        <w:br/>
      </w:r>
      <w:r w:rsidRPr="006216AF">
        <w:rPr>
          <w:rtl/>
        </w:rPr>
        <w:t>فقالت لزوجها : من هذا الذي حفّ به الناس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هو أبو عبد الله </w:t>
      </w:r>
      <w:r w:rsidR="0037361C">
        <w:rPr>
          <w:rtl/>
        </w:rPr>
        <w:br/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قالت : والله ، هذا الرجل الذي رأيته يشفع إلى الله تعالى حتّى </w:t>
      </w:r>
      <w:r w:rsidR="0037361C">
        <w:rPr>
          <w:rtl/>
        </w:rPr>
        <w:br/>
      </w:r>
      <w:r w:rsidRPr="006216AF">
        <w:rPr>
          <w:rtl/>
        </w:rPr>
        <w:t>ردّ روحي في جسدي</w:t>
      </w:r>
      <w:r w:rsidR="00410A32">
        <w:rPr>
          <w:rtl/>
        </w:rPr>
        <w:t xml:space="preserve"> .</w:t>
      </w:r>
    </w:p>
    <w:p w:rsidR="0067633C" w:rsidRDefault="005F4626" w:rsidP="0067633C">
      <w:pPr>
        <w:rPr>
          <w:rStyle w:val="rfdLineChar"/>
        </w:rPr>
      </w:pPr>
      <w:r w:rsidRPr="006216AF">
        <w:rPr>
          <w:rtl/>
        </w:rPr>
        <w:t>165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DA2738">
        <w:rPr>
          <w:rFonts w:hint="cs"/>
          <w:rtl/>
        </w:rPr>
        <w:t xml:space="preserve"> </w:t>
      </w:r>
      <w:r>
        <w:rPr>
          <w:rtl/>
        </w:rPr>
        <w:t>ـ</w:t>
      </w:r>
      <w:r w:rsidR="00DA2738">
        <w:rPr>
          <w:rFonts w:hint="cs"/>
          <w:rtl/>
        </w:rPr>
        <w:t xml:space="preserve"> </w:t>
      </w:r>
      <w:r w:rsidRPr="006216AF">
        <w:rPr>
          <w:rtl/>
        </w:rPr>
        <w:t xml:space="preserve">عن إبراهيم بن أبي البلاد ، عن سدير البصريّ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</w:t>
      </w:r>
      <w:r w:rsidR="0037361C">
        <w:rPr>
          <w:rtl/>
        </w:rPr>
        <w:br/>
      </w:r>
      <w:r w:rsidRPr="006216AF">
        <w:rPr>
          <w:rtl/>
        </w:rPr>
        <w:t xml:space="preserve">الصيرفيّ ، قال : أوصاني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بحوائج له بالمدينة</w:t>
      </w:r>
      <w:r w:rsidR="00410A32">
        <w:rPr>
          <w:rtl/>
        </w:rPr>
        <w:t xml:space="preserve"> .</w:t>
      </w:r>
      <w:r w:rsidR="006A1E7C">
        <w:rPr>
          <w:rtl/>
        </w:rPr>
        <w:t xml:space="preserve"> </w:t>
      </w:r>
      <w:r w:rsidR="0037361C">
        <w:rPr>
          <w:rtl/>
        </w:rPr>
        <w:br/>
      </w:r>
      <w:r w:rsidRPr="006216AF">
        <w:rPr>
          <w:rtl/>
        </w:rPr>
        <w:t xml:space="preserve">قال : فبينا أنا في الروحاء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على راحلتي إذا إنسان يلوي ثوبي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،</w:t>
      </w:r>
      <w:r w:rsidR="0067633C">
        <w:rPr>
          <w:rFonts w:hint="cs"/>
          <w:rtl/>
        </w:rPr>
        <w:t xml:space="preserve"> </w:t>
      </w:r>
      <w:r w:rsidR="0067633C">
        <w:rPr>
          <w:rtl/>
        </w:rPr>
        <w:br/>
      </w:r>
      <w:r w:rsidR="0067633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الخرائج : فهي </w:t>
      </w:r>
      <w:r w:rsidRPr="003F2F5A">
        <w:rPr>
          <w:rStyle w:val="rfdFootnote"/>
          <w:rtl/>
        </w:rPr>
        <w:t>على</w:t>
      </w:r>
      <w:r w:rsidR="00D6599F" w:rsidRPr="003F2F5A">
        <w:rPr>
          <w:rStyle w:val="rfdFootnote"/>
          <w:rtl/>
        </w:rPr>
        <w:t>ٰ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، ص : امرأتك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7633C">
      <w:pPr>
        <w:pStyle w:val="rfdFootnote0"/>
        <w:rPr>
          <w:rtl/>
        </w:rPr>
      </w:pPr>
      <w:r w:rsidRPr="006216AF">
        <w:rPr>
          <w:rtl/>
        </w:rPr>
        <w:t>9</w:t>
      </w:r>
      <w:r w:rsidR="0067633C">
        <w:rPr>
          <w:rFonts w:hint="cs"/>
          <w:rtl/>
        </w:rPr>
        <w:t xml:space="preserve"> </w:t>
      </w:r>
      <w:r>
        <w:rPr>
          <w:rtl/>
        </w:rPr>
        <w:t>ـ</w:t>
      </w:r>
      <w:r w:rsidR="0067633C">
        <w:rPr>
          <w:rFonts w:hint="cs"/>
          <w:rtl/>
        </w:rPr>
        <w:t xml:space="preserve"> </w:t>
      </w:r>
      <w:r w:rsidRPr="006216AF">
        <w:rPr>
          <w:rtl/>
        </w:rPr>
        <w:t>بصائر الدرجات : 116</w:t>
      </w:r>
      <w:r w:rsidR="0096323A">
        <w:rPr>
          <w:rtl/>
        </w:rPr>
        <w:t xml:space="preserve"> / </w:t>
      </w:r>
      <w:r w:rsidRPr="006216AF">
        <w:rPr>
          <w:rtl/>
        </w:rPr>
        <w:t>2 ، الخرائج والجرائح 2 : 853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68 ، عيون </w:t>
      </w:r>
      <w:r w:rsidR="0037361C">
        <w:rPr>
          <w:rtl/>
        </w:rPr>
        <w:br/>
      </w:r>
      <w:r w:rsidRPr="006216AF">
        <w:rPr>
          <w:rtl/>
        </w:rPr>
        <w:t>المعجزات : 84 باختلاف فيه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النسخ كلها : سدير البصري الصيرفي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والمذكور في ترجمته أنه </w:t>
      </w:r>
      <w:r w:rsidR="0037361C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كوفي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معجم رجال الحديث 8 : 34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الروحاء : موضع على نحو أربعين مي</w:t>
      </w:r>
      <w:r w:rsidR="00AB693E">
        <w:rPr>
          <w:rStyle w:val="rfdFootnote"/>
          <w:rtl/>
        </w:rPr>
        <w:t xml:space="preserve">لاً </w:t>
      </w:r>
      <w:r w:rsidRPr="006216AF">
        <w:rPr>
          <w:rStyle w:val="rfdFootnote"/>
          <w:rtl/>
        </w:rPr>
        <w:t xml:space="preserve">من المدينة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معجم البلدان </w:t>
      </w:r>
      <w:r w:rsidR="0037361C">
        <w:rPr>
          <w:rStyle w:val="rfdFootnote"/>
          <w:rtl/>
        </w:rPr>
        <w:br/>
      </w:r>
      <w:r w:rsidRPr="006216AF">
        <w:rPr>
          <w:rStyle w:val="rfdFootnote"/>
          <w:rtl/>
        </w:rPr>
        <w:t>3 : 76 ، مراض الاطلاع 2 : 637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الخرائج : يلوّح بثوبه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A1E7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فملت إليه ، فظننت أنّه عطشان فناولته الإ</w:t>
      </w:r>
      <w:r w:rsidR="00CF78F7">
        <w:rPr>
          <w:rtl/>
        </w:rPr>
        <w:t>ِ</w:t>
      </w:r>
      <w:r w:rsidRPr="006216AF">
        <w:rPr>
          <w:rtl/>
        </w:rPr>
        <w:t xml:space="preserve">داوة ، فقال : لا حاجة لي </w:t>
      </w:r>
      <w:r w:rsidR="0037361C">
        <w:rPr>
          <w:rtl/>
        </w:rPr>
        <w:br/>
      </w:r>
      <w:r w:rsidRPr="006216AF">
        <w:rPr>
          <w:rtl/>
        </w:rPr>
        <w:t>فيها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فناولني كتابا</w:t>
      </w:r>
      <w:r w:rsidR="00945A4A">
        <w:rPr>
          <w:rtl/>
        </w:rPr>
        <w:t>ً</w:t>
      </w:r>
      <w:r w:rsidRPr="006216AF">
        <w:rPr>
          <w:rtl/>
        </w:rPr>
        <w:t xml:space="preserve"> وطينه رطب ، فلمّا نظرت إلى الخاتم ، فإذا هو </w:t>
      </w:r>
      <w:r w:rsidR="0037361C">
        <w:rPr>
          <w:rtl/>
        </w:rPr>
        <w:br/>
      </w:r>
      <w:r w:rsidRPr="006216AF">
        <w:rPr>
          <w:rtl/>
        </w:rPr>
        <w:t xml:space="preserve">خاتم أبي جعفر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فقلت له : متى</w:t>
      </w:r>
      <w:r w:rsidR="00A97DE5" w:rsidRPr="003F2F5A">
        <w:rPr>
          <w:rtl/>
        </w:rPr>
        <w:t>ٰ</w:t>
      </w:r>
      <w:r w:rsidRPr="006216AF">
        <w:rPr>
          <w:rtl/>
        </w:rPr>
        <w:t xml:space="preserve"> عهدك بصاحب الكتاب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الساعة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وفيها شيء يأمرني به ؛ ثم التفتّ</w:t>
      </w:r>
      <w:r w:rsidR="00A97DE5">
        <w:rPr>
          <w:rtl/>
        </w:rPr>
        <w:t>َ</w:t>
      </w:r>
      <w:r w:rsidRPr="006216AF">
        <w:rPr>
          <w:rtl/>
        </w:rPr>
        <w:t xml:space="preserve"> فإذا ليس أحد غيري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فقدم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فلقيته ، فقلت : جعلت </w:t>
      </w:r>
      <w:r w:rsidR="0037361C">
        <w:rPr>
          <w:rtl/>
        </w:rPr>
        <w:br/>
      </w:r>
      <w:r w:rsidRPr="006216AF">
        <w:rPr>
          <w:rtl/>
        </w:rPr>
        <w:t xml:space="preserve">فداك ، رجل أتاني بكتاب منك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وطينه رطب</w:t>
      </w:r>
      <w:r w:rsidR="00A97DE5">
        <w:rPr>
          <w:rtl/>
        </w:rPr>
        <w:t xml:space="preserve"> !</w:t>
      </w:r>
      <w:r w:rsidR="00DD50E3">
        <w:rPr>
          <w:rtl/>
        </w:rPr>
        <w:t>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نعم ، إذا عجل </w:t>
      </w:r>
      <w:r w:rsidR="0037361C">
        <w:rPr>
          <w:rtl/>
        </w:rPr>
        <w:br/>
      </w:r>
      <w:r w:rsidRPr="006216AF">
        <w:rPr>
          <w:rtl/>
        </w:rPr>
        <w:t>بنا أمر أرسلنا بعضهم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7633C">
      <w:pPr>
        <w:rPr>
          <w:rtl/>
        </w:rPr>
      </w:pPr>
      <w:r w:rsidRPr="006216AF">
        <w:rPr>
          <w:rtl/>
        </w:rPr>
        <w:t>166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67633C">
        <w:rPr>
          <w:rFonts w:hint="cs"/>
          <w:rtl/>
        </w:rPr>
        <w:t xml:space="preserve"> </w:t>
      </w:r>
      <w:r>
        <w:rPr>
          <w:rtl/>
        </w:rPr>
        <w:t>ـ</w:t>
      </w:r>
      <w:r w:rsidR="0067633C">
        <w:rPr>
          <w:rFonts w:hint="cs"/>
          <w:rtl/>
        </w:rPr>
        <w:t xml:space="preserve"> </w:t>
      </w:r>
      <w:r w:rsidRPr="006216AF">
        <w:rPr>
          <w:rtl/>
        </w:rPr>
        <w:t xml:space="preserve">وزاد محمّد بن الحسين </w:t>
      </w:r>
      <w:r w:rsidRPr="006216AF">
        <w:rPr>
          <w:rStyle w:val="rfdFootnotenum"/>
          <w:rtl/>
        </w:rPr>
        <w:t>(2)</w:t>
      </w:r>
      <w:r w:rsidR="0067633C">
        <w:rPr>
          <w:rFonts w:hint="cs"/>
          <w:rtl/>
        </w:rPr>
        <w:t xml:space="preserve"> </w:t>
      </w:r>
      <w:r>
        <w:rPr>
          <w:rtl/>
        </w:rPr>
        <w:t>ـ</w:t>
      </w:r>
      <w:r w:rsidR="0067633C">
        <w:rPr>
          <w:rFonts w:hint="cs"/>
          <w:rtl/>
        </w:rPr>
        <w:t xml:space="preserve"> </w:t>
      </w:r>
      <w:r w:rsidRPr="006216AF">
        <w:rPr>
          <w:rtl/>
        </w:rPr>
        <w:t>بهذا الإ</w:t>
      </w:r>
      <w:r w:rsidR="00A97DE5">
        <w:rPr>
          <w:rtl/>
        </w:rPr>
        <w:t>ِ</w:t>
      </w:r>
      <w:r w:rsidRPr="006216AF">
        <w:rPr>
          <w:rtl/>
        </w:rPr>
        <w:t>سناد</w:t>
      </w:r>
      <w:r w:rsidR="0067633C">
        <w:rPr>
          <w:rFonts w:hint="cs"/>
          <w:rtl/>
        </w:rPr>
        <w:t xml:space="preserve"> </w:t>
      </w:r>
      <w:r>
        <w:rPr>
          <w:rtl/>
        </w:rPr>
        <w:t>ـ</w:t>
      </w:r>
      <w:r w:rsidR="0067633C">
        <w:rPr>
          <w:rFonts w:hint="cs"/>
          <w:rtl/>
        </w:rPr>
        <w:t xml:space="preserve"> </w:t>
      </w:r>
      <w:r w:rsidRPr="006216AF">
        <w:rPr>
          <w:rtl/>
        </w:rPr>
        <w:t xml:space="preserve">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</w:t>
      </w:r>
      <w:r w:rsidR="009B0C85">
        <w:rPr>
          <w:rtl/>
        </w:rPr>
        <w:br/>
      </w:r>
      <w:r w:rsidRPr="006216AF">
        <w:rPr>
          <w:rtl/>
        </w:rPr>
        <w:t>لنا خ</w:t>
      </w:r>
      <w:r w:rsidR="00A97DE5">
        <w:rPr>
          <w:rtl/>
        </w:rPr>
        <w:t>ُ</w:t>
      </w:r>
      <w:r w:rsidRPr="006216AF">
        <w:rPr>
          <w:rtl/>
        </w:rPr>
        <w:t>دّاما</w:t>
      </w:r>
      <w:r w:rsidR="00A97DE5">
        <w:rPr>
          <w:rtl/>
        </w:rPr>
        <w:t>ً</w:t>
      </w:r>
      <w:r w:rsidRPr="006216AF">
        <w:rPr>
          <w:rtl/>
        </w:rPr>
        <w:t xml:space="preserve"> من الجنّ فإذا أردنا السرعة بعثناهم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7633C">
      <w:pPr>
        <w:rPr>
          <w:rtl/>
        </w:rPr>
      </w:pPr>
      <w:r w:rsidRPr="006216AF">
        <w:rPr>
          <w:rtl/>
        </w:rPr>
        <w:t>167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67633C">
        <w:rPr>
          <w:rFonts w:hint="cs"/>
          <w:rtl/>
        </w:rPr>
        <w:t xml:space="preserve"> </w:t>
      </w:r>
      <w:r>
        <w:rPr>
          <w:rtl/>
        </w:rPr>
        <w:t>ـ</w:t>
      </w:r>
      <w:r w:rsidR="0067633C">
        <w:rPr>
          <w:rFonts w:hint="cs"/>
          <w:rtl/>
        </w:rPr>
        <w:t xml:space="preserve"> </w:t>
      </w:r>
      <w:r w:rsidRPr="006216AF">
        <w:rPr>
          <w:rtl/>
        </w:rPr>
        <w:t xml:space="preserve">أبو حمزة الثماليّ ، قال : دخلت على أبي جعفر </w:t>
      </w:r>
      <w:r w:rsidR="00276CED">
        <w:rPr>
          <w:rtl/>
        </w:rPr>
        <w:t xml:space="preserve">عليه </w:t>
      </w:r>
      <w:r w:rsidR="009B0C85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فقيل لي : إنّ عنده قوما</w:t>
      </w:r>
      <w:r w:rsidR="00945A4A">
        <w:rPr>
          <w:rtl/>
        </w:rPr>
        <w:t>ً</w:t>
      </w:r>
      <w:r w:rsidRPr="006216AF">
        <w:rPr>
          <w:rtl/>
        </w:rPr>
        <w:t xml:space="preserve"> ؛ فما لبثت قلي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حتّى خرجوا ، فخرج </w:t>
      </w:r>
      <w:r w:rsidR="009B0C85">
        <w:rPr>
          <w:rtl/>
        </w:rPr>
        <w:br/>
      </w:r>
      <w:r w:rsidRPr="006216AF">
        <w:rPr>
          <w:rtl/>
        </w:rPr>
        <w:t xml:space="preserve">قوم أنكرتهم ، لم يعرفوا ، ثمّ أذن ، فدخلت عليه ، فقلت : هذا زمان </w:t>
      </w:r>
      <w:r w:rsidR="009B0C85">
        <w:rPr>
          <w:rtl/>
        </w:rPr>
        <w:br/>
      </w:r>
      <w:r w:rsidRPr="006216AF">
        <w:rPr>
          <w:rtl/>
        </w:rPr>
        <w:t>بني أميّة وسيفهم يقطر دما</w:t>
      </w:r>
      <w:r w:rsidR="00945A4A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حمزة ، إنّ هؤلاء وفد شيعتنا </w:t>
      </w:r>
      <w:r w:rsidR="009B0C85">
        <w:rPr>
          <w:rtl/>
        </w:rPr>
        <w:br/>
      </w:r>
      <w:r w:rsidRPr="006216AF">
        <w:rPr>
          <w:rtl/>
        </w:rPr>
        <w:t>من الجنّ ، جاءوا يسألوني عن معالم دينهم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7633C" w:rsidRDefault="005F4626" w:rsidP="0067633C">
      <w:pPr>
        <w:rPr>
          <w:rStyle w:val="rfdLineChar"/>
        </w:rPr>
      </w:pPr>
      <w:r w:rsidRPr="006216AF">
        <w:rPr>
          <w:rtl/>
        </w:rPr>
        <w:t>168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67633C">
        <w:rPr>
          <w:rFonts w:hint="cs"/>
          <w:rtl/>
        </w:rPr>
        <w:t xml:space="preserve"> </w:t>
      </w:r>
      <w:r>
        <w:rPr>
          <w:rtl/>
        </w:rPr>
        <w:t>ـ</w:t>
      </w:r>
      <w:r w:rsidR="0067633C">
        <w:rPr>
          <w:rFonts w:hint="cs"/>
          <w:rtl/>
        </w:rPr>
        <w:t xml:space="preserve"> </w:t>
      </w:r>
      <w:r w:rsidRPr="006216AF">
        <w:rPr>
          <w:rtl/>
        </w:rPr>
        <w:t>عن أبي حنيفة سائق الحاج ، قال : لقيت أبا جعفر</w:t>
      </w:r>
      <w:r w:rsidR="0067633C">
        <w:rPr>
          <w:rFonts w:hint="cs"/>
          <w:rtl/>
        </w:rPr>
        <w:t xml:space="preserve"> </w:t>
      </w:r>
      <w:r w:rsidR="0067633C">
        <w:rPr>
          <w:rtl/>
        </w:rPr>
        <w:br/>
      </w:r>
      <w:r w:rsidR="0067633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: بكتابك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7633C">
      <w:pPr>
        <w:pStyle w:val="rfdFootnote0"/>
        <w:rPr>
          <w:rtl/>
        </w:rPr>
      </w:pPr>
      <w:r w:rsidRPr="006216AF">
        <w:rPr>
          <w:rtl/>
        </w:rPr>
        <w:t>10</w:t>
      </w:r>
      <w:r w:rsidR="0067633C">
        <w:rPr>
          <w:rFonts w:hint="cs"/>
          <w:rtl/>
        </w:rPr>
        <w:t xml:space="preserve"> </w:t>
      </w:r>
      <w:r>
        <w:rPr>
          <w:rtl/>
        </w:rPr>
        <w:t>ـ</w:t>
      </w:r>
      <w:r w:rsidR="0067633C">
        <w:rPr>
          <w:rFonts w:hint="cs"/>
          <w:rtl/>
        </w:rPr>
        <w:t xml:space="preserve"> </w:t>
      </w:r>
      <w:r w:rsidRPr="006216AF">
        <w:rPr>
          <w:rtl/>
        </w:rPr>
        <w:t>بصائر الدرجات : 116</w:t>
      </w:r>
      <w:r w:rsidR="0096323A">
        <w:rPr>
          <w:rtl/>
        </w:rPr>
        <w:t xml:space="preserve"> / </w:t>
      </w:r>
      <w:r w:rsidRPr="006216AF">
        <w:rPr>
          <w:rtl/>
        </w:rPr>
        <w:t>2 ، الخرائج والجرائح 2 : 853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68 ، عيون </w:t>
      </w:r>
      <w:r w:rsidR="009B0C85">
        <w:rPr>
          <w:rtl/>
        </w:rPr>
        <w:br/>
      </w:r>
      <w:r w:rsidRPr="006216AF">
        <w:rPr>
          <w:rtl/>
        </w:rPr>
        <w:t>المعجزات : 84 باختلاف فيه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وهو ابن أبي الخطاب راوي الحديث عن إبراهيم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11</w:t>
      </w:r>
      <w:r>
        <w:rPr>
          <w:rtl/>
        </w:rPr>
        <w:t xml:space="preserve"> ـ </w:t>
      </w:r>
      <w:r w:rsidRPr="006216AF">
        <w:rPr>
          <w:rtl/>
        </w:rPr>
        <w:t>الخرائج والجرائح 2 : 855</w:t>
      </w:r>
      <w:r w:rsidR="0096323A">
        <w:rPr>
          <w:rtl/>
        </w:rPr>
        <w:t xml:space="preserve"> / </w:t>
      </w:r>
      <w:r w:rsidRPr="006216AF">
        <w:rPr>
          <w:rtl/>
        </w:rPr>
        <w:t>70 ، عيون المعجزات : 84 ، باختلاف فيه</w:t>
      </w:r>
      <w:r w:rsidR="00410A32">
        <w:rPr>
          <w:rtl/>
        </w:rPr>
        <w:t xml:space="preserve"> .</w:t>
      </w:r>
    </w:p>
    <w:p w:rsidR="005F4626" w:rsidRPr="0067633C" w:rsidRDefault="005F4626" w:rsidP="0067633C">
      <w:pPr>
        <w:pStyle w:val="rfdFootnote0"/>
        <w:rPr>
          <w:rStyle w:val="rfdPoemTiniCharChar"/>
          <w:rtl/>
        </w:rPr>
      </w:pPr>
      <w:r w:rsidRPr="00F44DF9">
        <w:rPr>
          <w:rtl/>
        </w:rPr>
        <w:t>12</w:t>
      </w:r>
      <w:r w:rsidR="0067633C">
        <w:rPr>
          <w:rFonts w:hint="cs"/>
          <w:rtl/>
        </w:rPr>
        <w:t xml:space="preserve"> </w:t>
      </w:r>
      <w:r w:rsidRPr="00F44DF9">
        <w:rPr>
          <w:rtl/>
        </w:rPr>
        <w:t>ـ</w:t>
      </w:r>
      <w:r w:rsidR="0067633C">
        <w:rPr>
          <w:rFonts w:hint="cs"/>
          <w:rtl/>
        </w:rPr>
        <w:t xml:space="preserve"> </w:t>
      </w:r>
      <w:r w:rsidRPr="00F44DF9">
        <w:rPr>
          <w:rtl/>
        </w:rPr>
        <w:t>بصائر الدرجات : 122</w:t>
      </w:r>
      <w:r w:rsidR="0096323A">
        <w:rPr>
          <w:rtl/>
        </w:rPr>
        <w:t xml:space="preserve"> / </w:t>
      </w:r>
      <w:r w:rsidRPr="00F44DF9">
        <w:rPr>
          <w:rtl/>
        </w:rPr>
        <w:t>14 ، الكافي 1 : 448</w:t>
      </w:r>
      <w:r w:rsidR="0096323A">
        <w:rPr>
          <w:rtl/>
        </w:rPr>
        <w:t xml:space="preserve"> / </w:t>
      </w:r>
      <w:r w:rsidRPr="00F44DF9">
        <w:rPr>
          <w:rtl/>
        </w:rPr>
        <w:t>6 ، دلائل الإ</w:t>
      </w:r>
      <w:r w:rsidR="00A97DE5">
        <w:rPr>
          <w:rtl/>
        </w:rPr>
        <w:t>ِ</w:t>
      </w:r>
      <w:r w:rsidRPr="00F44DF9">
        <w:rPr>
          <w:rtl/>
        </w:rPr>
        <w:t>مامة :</w:t>
      </w:r>
      <w:r w:rsidR="00F44DF9">
        <w:rPr>
          <w:rtl/>
        </w:rPr>
        <w:t xml:space="preserve"> </w:t>
      </w:r>
      <w:r w:rsidR="009B0C85">
        <w:rPr>
          <w:rtl/>
        </w:rPr>
        <w:br/>
      </w:r>
      <w:r w:rsidRPr="00F44DF9">
        <w:rPr>
          <w:rtl/>
        </w:rPr>
        <w:t>190 ، اثبات الوصية : 202 ، الخرائج والجرائح 1 : 337</w:t>
      </w:r>
      <w:r w:rsidR="0096323A">
        <w:rPr>
          <w:rtl/>
        </w:rPr>
        <w:t xml:space="preserve"> / </w:t>
      </w:r>
      <w:r w:rsidRPr="00F44DF9">
        <w:rPr>
          <w:rtl/>
        </w:rPr>
        <w:t>2 ، اعلام</w:t>
      </w:r>
      <w:r w:rsidR="009B0C85">
        <w:rPr>
          <w:rtl/>
        </w:rPr>
        <w:t xml:space="preserve"> </w:t>
      </w:r>
      <w:r w:rsidR="009B0C85">
        <w:rPr>
          <w:rtl/>
        </w:rPr>
        <w:br/>
      </w:r>
    </w:p>
    <w:p w:rsidR="005F4626" w:rsidRPr="006216AF" w:rsidRDefault="005F4626" w:rsidP="00945A4A">
      <w:pPr>
        <w:pStyle w:val="rfdNormal0"/>
        <w:rPr>
          <w:rtl/>
        </w:rPr>
      </w:pPr>
      <w:r>
        <w:rPr>
          <w:rtl/>
        </w:rPr>
        <w:br w:type="page"/>
      </w:r>
      <w:r w:rsidR="00276CED">
        <w:rPr>
          <w:rtl/>
        </w:rPr>
        <w:lastRenderedPageBreak/>
        <w:t>عليه السلام</w:t>
      </w:r>
      <w:r w:rsidRPr="006216AF">
        <w:rPr>
          <w:rtl/>
        </w:rPr>
        <w:t xml:space="preserve"> ، فقلت له : أقيم حتّى تشخص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، امض حتّى </w:t>
      </w:r>
      <w:r w:rsidR="00B556C2">
        <w:rPr>
          <w:rtl/>
        </w:rPr>
        <w:br/>
      </w:r>
      <w:r w:rsidRPr="006216AF">
        <w:rPr>
          <w:rtl/>
        </w:rPr>
        <w:t>يقدم علينا أبو الفضل سدير ، وأن يهي</w:t>
      </w:r>
      <w:r w:rsidR="00945A4A">
        <w:rPr>
          <w:rtl/>
        </w:rPr>
        <w:t>یء</w:t>
      </w:r>
      <w:r w:rsidRPr="006216AF">
        <w:rPr>
          <w:rtl/>
        </w:rPr>
        <w:t xml:space="preserve"> لنا بعض ما نريد ، ثمّ نكتب </w:t>
      </w:r>
      <w:r w:rsidR="00B556C2">
        <w:rPr>
          <w:rtl/>
        </w:rPr>
        <w:br/>
      </w:r>
      <w:r w:rsidRPr="006216AF">
        <w:rPr>
          <w:rtl/>
        </w:rPr>
        <w:t>إليكم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فسرت يومين وليلتين ، فأتى رجل طويل أدم بكتاب خاتمه </w:t>
      </w:r>
      <w:r w:rsidR="00B556C2">
        <w:rPr>
          <w:rtl/>
        </w:rPr>
        <w:br/>
      </w:r>
      <w:r w:rsidRPr="006216AF">
        <w:rPr>
          <w:rtl/>
        </w:rPr>
        <w:t xml:space="preserve">رطب ، والكتاب رطب ، فقرأته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أبا الفضل قد قدم علينا ، ونحن </w:t>
      </w:r>
      <w:r w:rsidR="00B556C2">
        <w:rPr>
          <w:rtl/>
        </w:rPr>
        <w:br/>
      </w:r>
      <w:r w:rsidRPr="006216AF">
        <w:rPr>
          <w:rtl/>
        </w:rPr>
        <w:t>شاخصون إن شاء الله تعالى ، فأقم حتّى نأتيك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فأتاني فقلت : أتاني الكتاب رطبا</w:t>
      </w:r>
      <w:r w:rsidR="00945A4A">
        <w:rPr>
          <w:rtl/>
        </w:rPr>
        <w:t>ً</w:t>
      </w:r>
      <w:r w:rsidRPr="006216AF">
        <w:rPr>
          <w:rtl/>
        </w:rPr>
        <w:t xml:space="preserve"> والخاتم رطبا</w:t>
      </w:r>
      <w:r w:rsidR="00945A4A">
        <w:rPr>
          <w:rtl/>
        </w:rPr>
        <w:t>ً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</w:t>
      </w:r>
      <w:r w:rsidR="00B556C2">
        <w:rPr>
          <w:rtl/>
        </w:rPr>
        <w:br/>
      </w:r>
      <w:r w:rsidRPr="006216AF">
        <w:rPr>
          <w:rtl/>
        </w:rPr>
        <w:t>لنا أتباعا</w:t>
      </w:r>
      <w:r w:rsidR="00945A4A">
        <w:rPr>
          <w:rtl/>
        </w:rPr>
        <w:t>ً</w:t>
      </w:r>
      <w:r w:rsidRPr="006216AF">
        <w:rPr>
          <w:rtl/>
        </w:rPr>
        <w:t xml:space="preserve"> من الجنّ ، فإذا أردنا أمرا</w:t>
      </w:r>
      <w:r w:rsidR="00945A4A">
        <w:rPr>
          <w:rtl/>
        </w:rPr>
        <w:t>ً</w:t>
      </w:r>
      <w:r w:rsidRPr="006216AF">
        <w:rPr>
          <w:rtl/>
        </w:rPr>
        <w:t xml:space="preserve"> بعثنا واحدا</w:t>
      </w:r>
      <w:r w:rsidR="00945A4A">
        <w:rPr>
          <w:rtl/>
        </w:rPr>
        <w:t>ً</w:t>
      </w:r>
      <w:r w:rsidRPr="006216AF">
        <w:rPr>
          <w:rtl/>
        </w:rPr>
        <w:t xml:space="preserve"> منهم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ومن أمثال ذلك أخبار كثيرة لا تحصى ، وقد أوردنا في هذا </w:t>
      </w:r>
      <w:r w:rsidR="00B556C2">
        <w:rPr>
          <w:rtl/>
        </w:rPr>
        <w:br/>
      </w:r>
      <w:r w:rsidRPr="006216AF">
        <w:rPr>
          <w:rtl/>
        </w:rPr>
        <w:t xml:space="preserve">الكتاب في باب أمير المؤمنين صلوات الله عليه من آياته حديث الشيخ </w:t>
      </w:r>
      <w:r w:rsidR="00B556C2">
        <w:rPr>
          <w:rtl/>
        </w:rPr>
        <w:br/>
      </w:r>
      <w:r w:rsidRPr="006216AF">
        <w:rPr>
          <w:rtl/>
        </w:rPr>
        <w:t xml:space="preserve">وما اختطف من حمزة وما استردها أمير المؤمنين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وأمّا تسخير السباع ، فقد أوردنا في هذا الكتاب كثيرا</w:t>
      </w:r>
      <w:r w:rsidR="00945A4A">
        <w:rPr>
          <w:rtl/>
        </w:rPr>
        <w:t>ً</w:t>
      </w:r>
      <w:r w:rsidRPr="006216AF">
        <w:rPr>
          <w:rtl/>
        </w:rPr>
        <w:t xml:space="preserve"> من انقياد </w:t>
      </w:r>
      <w:r w:rsidR="00B556C2">
        <w:rPr>
          <w:rtl/>
        </w:rPr>
        <w:br/>
      </w:r>
      <w:r w:rsidRPr="006216AF">
        <w:rPr>
          <w:rtl/>
        </w:rPr>
        <w:t xml:space="preserve">الأسد لهم بمرأى منهم ، وبرسالتهم إليه ، في هذا الكتاب من حديث </w:t>
      </w:r>
      <w:r w:rsidR="00BD0F8B">
        <w:rPr>
          <w:rtl/>
        </w:rPr>
        <w:br/>
      </w:r>
      <w:r w:rsidRPr="006216AF">
        <w:rPr>
          <w:rtl/>
        </w:rPr>
        <w:t xml:space="preserve">جويرية بن مسهر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ومن مسارّة الذئب للصادق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ومن </w:t>
      </w:r>
      <w:r w:rsidR="00BD0F8B">
        <w:rPr>
          <w:rtl/>
        </w:rPr>
        <w:br/>
      </w:r>
      <w:r w:rsidRPr="006216AF">
        <w:rPr>
          <w:rtl/>
        </w:rPr>
        <w:t xml:space="preserve">مسارّة الأسد لموسى بن 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فلا نطول الكتاب </w:t>
      </w:r>
      <w:r w:rsidR="00BD0F8B">
        <w:rPr>
          <w:rtl/>
        </w:rPr>
        <w:br/>
      </w:r>
      <w:r w:rsidRPr="006216AF">
        <w:rPr>
          <w:rtl/>
        </w:rPr>
        <w:t>بتعدادها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وأمّا إسالة عين القطر ، وهو</w:t>
      </w:r>
      <w:r w:rsidR="006423B4">
        <w:rPr>
          <w:rtl/>
        </w:rPr>
        <w:t xml:space="preserve"> النحاس الذائب ، إنّ الله قد أسا</w:t>
      </w:r>
      <w:r w:rsidRPr="006216AF">
        <w:rPr>
          <w:rtl/>
        </w:rPr>
        <w:t xml:space="preserve">ل </w:t>
      </w:r>
      <w:r w:rsidR="008256B9">
        <w:rPr>
          <w:rtl/>
        </w:rPr>
        <w:br/>
      </w:r>
      <w:r w:rsidRPr="006216AF">
        <w:rPr>
          <w:rtl/>
        </w:rPr>
        <w:t>النحاس له حتّى استعملوه في تشييد البنيان ، ثمّ جمد</w:t>
      </w:r>
      <w:r w:rsidR="00410A32">
        <w:rPr>
          <w:rtl/>
        </w:rPr>
        <w:t xml:space="preserve"> .</w:t>
      </w:r>
    </w:p>
    <w:p w:rsidR="00A042FC" w:rsidRDefault="005F4626" w:rsidP="00A042FC">
      <w:pPr>
        <w:rPr>
          <w:rStyle w:val="rfdLineChar"/>
        </w:rPr>
      </w:pPr>
      <w:r w:rsidRPr="006216AF">
        <w:rPr>
          <w:rtl/>
        </w:rPr>
        <w:t xml:space="preserve">وقد أعطى الله تعالى أئمتنا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ما يزيد على ذلك ، من</w:t>
      </w:r>
      <w:r w:rsidR="00A042FC">
        <w:rPr>
          <w:rFonts w:hint="cs"/>
          <w:rtl/>
        </w:rPr>
        <w:t xml:space="preserve"> </w:t>
      </w:r>
      <w:r w:rsidR="00A042FC">
        <w:rPr>
          <w:rtl/>
        </w:rPr>
        <w:br/>
      </w:r>
      <w:r w:rsidR="00A042F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الورى</w:t>
      </w:r>
      <w:r w:rsidR="006423B4" w:rsidRPr="003F2F5A">
        <w:rPr>
          <w:rtl/>
        </w:rPr>
        <w:t>ٰ</w:t>
      </w:r>
      <w:r w:rsidR="006423B4">
        <w:rPr>
          <w:rtl/>
        </w:rPr>
        <w:t xml:space="preserve"> : 326 ، مناقب ابن شهرا</w:t>
      </w:r>
      <w:r w:rsidRPr="006216AF">
        <w:rPr>
          <w:rtl/>
        </w:rPr>
        <w:t>شوب 3 : 456 ، اثبات الهداة 3 : 105</w:t>
      </w:r>
      <w:r w:rsidR="00410A32">
        <w:rPr>
          <w:rtl/>
        </w:rPr>
        <w:t xml:space="preserve"> .</w:t>
      </w:r>
    </w:p>
    <w:p w:rsidR="005F4626" w:rsidRPr="006216AF" w:rsidRDefault="006423B4" w:rsidP="005F4626">
      <w:pPr>
        <w:rPr>
          <w:rtl/>
        </w:rPr>
      </w:pPr>
      <w:r>
        <w:rPr>
          <w:rStyle w:val="rfdFootnote"/>
          <w:rtl/>
        </w:rPr>
        <w:t>(1) يأتي في المنقبه</w:t>
      </w:r>
      <w:r w:rsidR="005F4626" w:rsidRPr="006216AF">
        <w:rPr>
          <w:rStyle w:val="rfdFootnote"/>
          <w:rtl/>
        </w:rPr>
        <w:t xml:space="preserve"> : 217 : 250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6423B4" w:rsidP="005F4626">
      <w:pPr>
        <w:rPr>
          <w:rtl/>
        </w:rPr>
      </w:pPr>
      <w:r>
        <w:rPr>
          <w:rStyle w:val="rfdFootnote"/>
          <w:rtl/>
        </w:rPr>
        <w:t>(2) يأتي في المنقبه</w:t>
      </w:r>
      <w:r w:rsidR="005F4626" w:rsidRPr="006216AF">
        <w:rPr>
          <w:rStyle w:val="rfdFootnote"/>
          <w:rtl/>
        </w:rPr>
        <w:t xml:space="preserve"> : 384 : 456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A1E7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قلب الحجر ذهبا</w:t>
      </w:r>
      <w:r w:rsidR="00945A4A">
        <w:rPr>
          <w:rtl/>
        </w:rPr>
        <w:t>ً</w:t>
      </w:r>
      <w:r w:rsidRPr="006216AF">
        <w:rPr>
          <w:rtl/>
        </w:rPr>
        <w:t xml:space="preserve"> ، ومن إلقاء الأرض مقاليدها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لهم ، وهو : ما حدّث </w:t>
      </w:r>
      <w:r w:rsidR="008256B9">
        <w:rPr>
          <w:rtl/>
        </w:rPr>
        <w:br/>
      </w:r>
      <w:r w:rsidRPr="006216AF">
        <w:rPr>
          <w:rtl/>
        </w:rPr>
        <w:t>به :</w:t>
      </w:r>
    </w:p>
    <w:p w:rsidR="005F4626" w:rsidRPr="006216AF" w:rsidRDefault="005F4626" w:rsidP="00A042FC">
      <w:pPr>
        <w:rPr>
          <w:rtl/>
        </w:rPr>
      </w:pPr>
      <w:r w:rsidRPr="006216AF">
        <w:rPr>
          <w:rtl/>
        </w:rPr>
        <w:t>169</w:t>
      </w:r>
      <w:r w:rsidR="0096323A">
        <w:rPr>
          <w:rtl/>
        </w:rPr>
        <w:t xml:space="preserve"> / </w:t>
      </w:r>
      <w:r w:rsidRPr="006216AF">
        <w:rPr>
          <w:rtl/>
        </w:rPr>
        <w:t>13</w:t>
      </w:r>
      <w:r w:rsidR="00A042FC">
        <w:rPr>
          <w:rFonts w:hint="cs"/>
          <w:rtl/>
        </w:rPr>
        <w:t xml:space="preserve"> </w:t>
      </w:r>
      <w:r>
        <w:rPr>
          <w:rtl/>
        </w:rPr>
        <w:t>ـ</w:t>
      </w:r>
      <w:r w:rsidR="00A042FC">
        <w:rPr>
          <w:rFonts w:hint="cs"/>
          <w:rtl/>
        </w:rPr>
        <w:t xml:space="preserve"> </w:t>
      </w:r>
      <w:r w:rsidRPr="006216AF">
        <w:rPr>
          <w:rtl/>
        </w:rPr>
        <w:t>إبراهيم بن موسى القزاز ، قال : كنت يوما</w:t>
      </w:r>
      <w:r w:rsidR="00945A4A">
        <w:rPr>
          <w:rtl/>
        </w:rPr>
        <w:t>ً</w:t>
      </w:r>
      <w:r w:rsidRPr="006216AF">
        <w:rPr>
          <w:rtl/>
        </w:rPr>
        <w:t xml:space="preserve"> في مجلس </w:t>
      </w:r>
      <w:r w:rsidR="008256B9">
        <w:rPr>
          <w:rtl/>
        </w:rPr>
        <w:br/>
      </w:r>
      <w:r w:rsidRPr="006216AF">
        <w:rPr>
          <w:rtl/>
        </w:rPr>
        <w:t xml:space="preserve">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بخراسان ، فألححت عليه في شيء طلبته منه ، </w:t>
      </w:r>
      <w:r w:rsidR="008256B9">
        <w:rPr>
          <w:rtl/>
        </w:rPr>
        <w:br/>
      </w:r>
      <w:r w:rsidRPr="006216AF">
        <w:rPr>
          <w:rtl/>
        </w:rPr>
        <w:t xml:space="preserve">فخرج يستقبل بعض الطالبين ، وجاء وقت الصلاة ، فمال إلى قصر </w:t>
      </w:r>
      <w:r w:rsidR="008256B9">
        <w:rPr>
          <w:rtl/>
        </w:rPr>
        <w:br/>
      </w:r>
      <w:r w:rsidRPr="006216AF">
        <w:rPr>
          <w:rtl/>
        </w:rPr>
        <w:t xml:space="preserve">هناك ، فنزل تحت شجرة بقرب القصر ، وأنا معه ، وليس معنا ثالث ، </w:t>
      </w:r>
      <w:r w:rsidR="008256B9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أ</w:t>
      </w:r>
      <w:r w:rsidR="006423B4">
        <w:rPr>
          <w:rtl/>
        </w:rPr>
        <w:t>َ</w:t>
      </w:r>
      <w:r w:rsidRPr="006216AF">
        <w:rPr>
          <w:rtl/>
        </w:rPr>
        <w:t>ذّ</w:t>
      </w:r>
      <w:r w:rsidR="006423B4">
        <w:rPr>
          <w:rtl/>
        </w:rPr>
        <w:t>ِ</w:t>
      </w:r>
      <w:r w:rsidRPr="006216AF">
        <w:rPr>
          <w:rtl/>
        </w:rPr>
        <w:t>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ننتظر يلحق بنا أصحابنا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غفر الله لك ، لا </w:t>
      </w:r>
      <w:r w:rsidR="008256B9">
        <w:rPr>
          <w:rtl/>
        </w:rPr>
        <w:br/>
      </w:r>
      <w:r w:rsidRPr="006216AF">
        <w:rPr>
          <w:rtl/>
        </w:rPr>
        <w:t xml:space="preserve">تؤخر الصلاة عن أوّل وقتها إلى آخر وقتها ، من غير علّة عليك ، </w:t>
      </w:r>
      <w:r w:rsidR="006423B4">
        <w:rPr>
          <w:rtl/>
        </w:rPr>
        <w:t>إ</w:t>
      </w:r>
      <w:r w:rsidRPr="006216AF">
        <w:rPr>
          <w:rtl/>
        </w:rPr>
        <w:t xml:space="preserve">بدأ </w:t>
      </w:r>
      <w:r w:rsidR="008256B9">
        <w:rPr>
          <w:rtl/>
        </w:rPr>
        <w:br/>
      </w:r>
      <w:r w:rsidRPr="006216AF">
        <w:rPr>
          <w:rtl/>
        </w:rPr>
        <w:t>بأوّل الوقت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6423B4" w:rsidP="005F4626">
      <w:pPr>
        <w:rPr>
          <w:rtl/>
        </w:rPr>
      </w:pPr>
      <w:r>
        <w:rPr>
          <w:rtl/>
        </w:rPr>
        <w:t xml:space="preserve">فأذّنت وصلينا ، فقلت : يا </w:t>
      </w:r>
      <w:r w:rsidR="005F4626" w:rsidRPr="006216AF">
        <w:rPr>
          <w:rtl/>
        </w:rPr>
        <w:t xml:space="preserve">بن رسول الله ، قد طالت المدّة في </w:t>
      </w:r>
      <w:r w:rsidR="008256B9">
        <w:rPr>
          <w:rtl/>
        </w:rPr>
        <w:br/>
      </w:r>
      <w:r w:rsidR="005F4626" w:rsidRPr="006216AF">
        <w:rPr>
          <w:rtl/>
        </w:rPr>
        <w:t xml:space="preserve">العدة التي وعدتنيها ، وأنا محتاج ، وأنت كثير الشغل ، لا نظفر بمسألتك </w:t>
      </w:r>
      <w:r w:rsidR="008256B9">
        <w:rPr>
          <w:rtl/>
        </w:rPr>
        <w:br/>
      </w:r>
      <w:r w:rsidR="005F4626" w:rsidRPr="006216AF">
        <w:rPr>
          <w:rtl/>
        </w:rPr>
        <w:t>في كلّ وقت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فحكّ الأرض بسوطه حكّا</w:t>
      </w:r>
      <w:r w:rsidR="00945A4A">
        <w:rPr>
          <w:rtl/>
        </w:rPr>
        <w:t>ً</w:t>
      </w:r>
      <w:r w:rsidRPr="006216AF">
        <w:rPr>
          <w:rtl/>
        </w:rPr>
        <w:t xml:space="preserve"> شديدا</w:t>
      </w:r>
      <w:r w:rsidR="00945A4A">
        <w:rPr>
          <w:rtl/>
        </w:rPr>
        <w:t>ً</w:t>
      </w:r>
      <w:r w:rsidRPr="006216AF">
        <w:rPr>
          <w:rtl/>
        </w:rPr>
        <w:t xml:space="preserve"> ، ثمّ ضرب بيده إلى </w:t>
      </w:r>
      <w:r w:rsidR="008256B9">
        <w:rPr>
          <w:rtl/>
        </w:rPr>
        <w:br/>
      </w:r>
      <w:r w:rsidRPr="006216AF">
        <w:rPr>
          <w:rtl/>
        </w:rPr>
        <w:t xml:space="preserve">موضع الحكّة فأخرج سبيكة ذهب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خذها إليك ، بارك الله لك </w:t>
      </w:r>
      <w:r w:rsidR="008256B9">
        <w:rPr>
          <w:rtl/>
        </w:rPr>
        <w:br/>
      </w:r>
      <w:r w:rsidRPr="006216AF">
        <w:rPr>
          <w:rtl/>
        </w:rPr>
        <w:t>فيها ، فانتفع بها ، واكتم ما رأيت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فبورك لي فيها ، حتّى اشتريت بخراسان م</w:t>
      </w:r>
      <w:r w:rsidR="00A85E51">
        <w:rPr>
          <w:rtl/>
        </w:rPr>
        <w:t>ِ</w:t>
      </w:r>
      <w:r w:rsidRPr="006216AF">
        <w:rPr>
          <w:rtl/>
        </w:rPr>
        <w:t xml:space="preserve">لكين ما كان </w:t>
      </w:r>
      <w:r w:rsidR="008256B9">
        <w:rPr>
          <w:rtl/>
        </w:rPr>
        <w:br/>
      </w:r>
      <w:r w:rsidRPr="006216AF">
        <w:rPr>
          <w:rtl/>
        </w:rPr>
        <w:t>قيمته سبعين ألف دينار ، فصرت أغنى الناس من أمثالي هناك</w:t>
      </w:r>
      <w:r w:rsidR="00410A32">
        <w:rPr>
          <w:rtl/>
        </w:rPr>
        <w:t xml:space="preserve"> .</w:t>
      </w:r>
    </w:p>
    <w:p w:rsidR="00A042FC" w:rsidRDefault="005F4626" w:rsidP="00A042FC">
      <w:pPr>
        <w:rPr>
          <w:rStyle w:val="rfdLineChar"/>
        </w:rPr>
      </w:pPr>
      <w:r w:rsidRPr="006216AF">
        <w:rPr>
          <w:rtl/>
        </w:rPr>
        <w:t>170</w:t>
      </w:r>
      <w:r w:rsidR="0096323A">
        <w:rPr>
          <w:rtl/>
        </w:rPr>
        <w:t xml:space="preserve"> / </w:t>
      </w:r>
      <w:r w:rsidRPr="006216AF">
        <w:rPr>
          <w:rtl/>
        </w:rPr>
        <w:t>14</w:t>
      </w:r>
      <w:r w:rsidR="00A042FC">
        <w:rPr>
          <w:rFonts w:hint="cs"/>
          <w:rtl/>
        </w:rPr>
        <w:t xml:space="preserve"> </w:t>
      </w:r>
      <w:r>
        <w:rPr>
          <w:rtl/>
        </w:rPr>
        <w:t>ـ</w:t>
      </w:r>
      <w:r w:rsidR="00A042FC">
        <w:rPr>
          <w:rFonts w:hint="cs"/>
          <w:rtl/>
        </w:rPr>
        <w:t xml:space="preserve"> </w:t>
      </w:r>
      <w:r w:rsidRPr="006216AF">
        <w:rPr>
          <w:rtl/>
        </w:rPr>
        <w:t xml:space="preserve">وحديث إسماعيل بن أبي الحسن ، قال : كنت مع </w:t>
      </w:r>
      <w:r w:rsidR="008256B9">
        <w:rPr>
          <w:rtl/>
        </w:rPr>
        <w:br/>
      </w:r>
      <w:r w:rsidRPr="006216AF">
        <w:rPr>
          <w:rtl/>
        </w:rPr>
        <w:t xml:space="preserve">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وقد مال بيده إلى الأرض كأنّه يكشف شيئا</w:t>
      </w:r>
      <w:r w:rsidR="00A85E51">
        <w:rPr>
          <w:rtl/>
        </w:rPr>
        <w:t>ً</w:t>
      </w:r>
      <w:r w:rsidRPr="006216AF">
        <w:rPr>
          <w:rtl/>
        </w:rPr>
        <w:t xml:space="preserve"> ،</w:t>
      </w:r>
      <w:r w:rsidR="00A042FC">
        <w:rPr>
          <w:rFonts w:hint="cs"/>
          <w:rtl/>
        </w:rPr>
        <w:t xml:space="preserve"> </w:t>
      </w:r>
      <w:r w:rsidR="00A042FC">
        <w:rPr>
          <w:rtl/>
        </w:rPr>
        <w:br/>
      </w:r>
      <w:r w:rsidR="00A042F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اقاليدها ، وفي ر ، ك ، ص ، ع : اقاليد كبدها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042FC">
      <w:pPr>
        <w:pStyle w:val="rfdFootnote0"/>
        <w:rPr>
          <w:rtl/>
        </w:rPr>
      </w:pPr>
      <w:r w:rsidRPr="006216AF">
        <w:rPr>
          <w:rtl/>
        </w:rPr>
        <w:t>13</w:t>
      </w:r>
      <w:r w:rsidR="00A042FC">
        <w:rPr>
          <w:rFonts w:hint="cs"/>
          <w:rtl/>
        </w:rPr>
        <w:t xml:space="preserve"> </w:t>
      </w:r>
      <w:r>
        <w:rPr>
          <w:rtl/>
        </w:rPr>
        <w:t>ـ</w:t>
      </w:r>
      <w:r w:rsidR="00A042FC">
        <w:rPr>
          <w:rFonts w:hint="cs"/>
          <w:rtl/>
        </w:rPr>
        <w:t xml:space="preserve"> </w:t>
      </w:r>
      <w:r w:rsidRPr="006216AF">
        <w:rPr>
          <w:rtl/>
        </w:rPr>
        <w:t>بصائر الدرجات : 394</w:t>
      </w:r>
      <w:r w:rsidR="00A042FC">
        <w:rPr>
          <w:rFonts w:hint="cs"/>
          <w:rtl/>
        </w:rPr>
        <w:t xml:space="preserve"> </w:t>
      </w:r>
      <w:r>
        <w:rPr>
          <w:rtl/>
        </w:rPr>
        <w:t>ـ</w:t>
      </w:r>
      <w:r w:rsidR="00A042FC">
        <w:rPr>
          <w:rFonts w:hint="cs"/>
          <w:rtl/>
        </w:rPr>
        <w:t xml:space="preserve"> </w:t>
      </w:r>
      <w:r w:rsidRPr="006216AF">
        <w:rPr>
          <w:rtl/>
        </w:rPr>
        <w:t>باب</w:t>
      </w:r>
      <w:r w:rsidR="00A042FC">
        <w:rPr>
          <w:rFonts w:hint="cs"/>
          <w:rtl/>
        </w:rPr>
        <w:t xml:space="preserve"> </w:t>
      </w:r>
      <w:r>
        <w:rPr>
          <w:rtl/>
        </w:rPr>
        <w:t>ـ</w:t>
      </w:r>
      <w:r w:rsidR="00A042FC">
        <w:rPr>
          <w:rFonts w:hint="cs"/>
          <w:rtl/>
        </w:rPr>
        <w:t xml:space="preserve"> </w:t>
      </w:r>
      <w:r w:rsidRPr="006216AF">
        <w:rPr>
          <w:rtl/>
        </w:rPr>
        <w:t>2</w:t>
      </w:r>
      <w:r w:rsidR="00A042FC">
        <w:rPr>
          <w:rFonts w:hint="cs"/>
          <w:rtl/>
        </w:rPr>
        <w:t xml:space="preserve"> </w:t>
      </w:r>
      <w:r>
        <w:rPr>
          <w:rtl/>
        </w:rPr>
        <w:t>ـ</w:t>
      </w:r>
      <w:r w:rsidR="00A042FC">
        <w:rPr>
          <w:rFonts w:hint="cs"/>
          <w:rtl/>
        </w:rPr>
        <w:t xml:space="preserve"> </w:t>
      </w:r>
      <w:r w:rsidRPr="006216AF">
        <w:rPr>
          <w:rtl/>
        </w:rPr>
        <w:t>؛ الكافي 1 : 408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6 ، ارشاد </w:t>
      </w:r>
      <w:r w:rsidR="008256B9">
        <w:rPr>
          <w:rtl/>
        </w:rPr>
        <w:br/>
      </w:r>
      <w:r w:rsidRPr="006216AF">
        <w:rPr>
          <w:rtl/>
        </w:rPr>
        <w:t>المفيد : 309 ، الاختصاص : 270 ، اعلام الورى</w:t>
      </w:r>
      <w:r w:rsidR="00A85E51" w:rsidRPr="003F2F5A">
        <w:rPr>
          <w:rtl/>
        </w:rPr>
        <w:t>ٰ</w:t>
      </w:r>
      <w:r w:rsidRPr="006216AF">
        <w:rPr>
          <w:rtl/>
        </w:rPr>
        <w:t xml:space="preserve"> : 326 ، مدينة </w:t>
      </w:r>
      <w:r w:rsidR="008256B9">
        <w:rPr>
          <w:rtl/>
        </w:rPr>
        <w:br/>
      </w:r>
      <w:r w:rsidRPr="006216AF">
        <w:rPr>
          <w:rtl/>
        </w:rPr>
        <w:t>المعاجز : 474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410A32">
        <w:rPr>
          <w:rtl/>
        </w:rPr>
        <w:t xml:space="preserve"> .</w:t>
      </w:r>
    </w:p>
    <w:p w:rsidR="005F4626" w:rsidRPr="006216AF" w:rsidRDefault="005F4626" w:rsidP="00A042FC">
      <w:pPr>
        <w:pStyle w:val="rfdFootnote0"/>
        <w:rPr>
          <w:rtl/>
        </w:rPr>
      </w:pPr>
      <w:r w:rsidRPr="006216AF">
        <w:rPr>
          <w:rtl/>
        </w:rPr>
        <w:t>14</w:t>
      </w:r>
      <w:r w:rsidR="00A042FC">
        <w:rPr>
          <w:rFonts w:hint="cs"/>
          <w:rtl/>
        </w:rPr>
        <w:t xml:space="preserve"> </w:t>
      </w:r>
      <w:r>
        <w:rPr>
          <w:rtl/>
        </w:rPr>
        <w:t>ـ</w:t>
      </w:r>
      <w:r w:rsidR="00A042FC">
        <w:rPr>
          <w:rFonts w:hint="cs"/>
          <w:rtl/>
        </w:rPr>
        <w:t xml:space="preserve"> </w:t>
      </w:r>
      <w:r w:rsidRPr="006216AF">
        <w:rPr>
          <w:rtl/>
        </w:rPr>
        <w:t>الخرائج والجرائح 1 : 340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 ، كشف الغمة 2 : 304 ، مشارق أنوار </w:t>
      </w:r>
      <w:r w:rsidR="008256B9">
        <w:rPr>
          <w:rtl/>
        </w:rPr>
        <w:br/>
      </w:r>
      <w:r w:rsidRPr="006216AF">
        <w:rPr>
          <w:rtl/>
        </w:rPr>
        <w:t>اليقين : 96 ، مدينة المعاجز : 510 ، الصراط المستقيم 2 : 195</w:t>
      </w:r>
      <w:r w:rsidR="00410A32">
        <w:rPr>
          <w:rtl/>
        </w:rPr>
        <w:t xml:space="preserve"> .</w:t>
      </w:r>
    </w:p>
    <w:p w:rsidR="005F4626" w:rsidRPr="006216AF" w:rsidRDefault="005F4626" w:rsidP="006A1E7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فظهرت سبائك ذهب ، ثمّ مسح بيده عليها ، فغابت ، فقلت في نفسي :</w:t>
      </w:r>
      <w:r w:rsidR="006A1E7C">
        <w:rPr>
          <w:rtl/>
        </w:rPr>
        <w:t xml:space="preserve"> </w:t>
      </w:r>
      <w:r w:rsidR="008256B9">
        <w:rPr>
          <w:rtl/>
        </w:rPr>
        <w:br/>
      </w:r>
      <w:r w:rsidRPr="006216AF">
        <w:rPr>
          <w:rtl/>
        </w:rPr>
        <w:t>لو أعطاني واحدة منها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ألا ، إنّ هذا الأمر لم يأت وقته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وقد أوردنا كثيرا</w:t>
      </w:r>
      <w:r w:rsidR="00945A4A">
        <w:rPr>
          <w:rtl/>
        </w:rPr>
        <w:t>ً</w:t>
      </w:r>
      <w:r w:rsidRPr="006216AF">
        <w:rPr>
          <w:rtl/>
        </w:rPr>
        <w:t xml:space="preserve"> من أمثال آيات موالينا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وخروج </w:t>
      </w:r>
      <w:r w:rsidR="008256B9">
        <w:rPr>
          <w:rtl/>
        </w:rPr>
        <w:br/>
      </w:r>
      <w:r w:rsidRPr="006216AF">
        <w:rPr>
          <w:rtl/>
        </w:rPr>
        <w:t>الذهب من التور ، ومن الطست ، وغير ذلك ما لا يحصى كثرة</w:t>
      </w:r>
      <w:r w:rsidR="00410A32">
        <w:rPr>
          <w:rtl/>
        </w:rPr>
        <w:t xml:space="preserve"> .</w:t>
      </w:r>
    </w:p>
    <w:p w:rsidR="006A1E7C" w:rsidRDefault="005F4626" w:rsidP="002D0DC1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10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6A1E7C" w:rsidRDefault="005F4626" w:rsidP="002D0DC1">
      <w:pPr>
        <w:pStyle w:val="Heading2Center"/>
        <w:rPr>
          <w:rtl/>
        </w:rPr>
      </w:pPr>
      <w:r w:rsidRPr="006216AF">
        <w:rPr>
          <w:rtl/>
        </w:rPr>
        <w:t xml:space="preserve">في ظهور آيات آصف بن برخيا وصيّ سليمان بن داود ممّا </w:t>
      </w:r>
      <w:r w:rsidR="008256B9">
        <w:rPr>
          <w:rtl/>
        </w:rPr>
        <w:br/>
      </w:r>
      <w:r w:rsidRPr="006216AF">
        <w:rPr>
          <w:rtl/>
        </w:rPr>
        <w:t>ذكره الله تعالى في القرآن</w:t>
      </w:r>
    </w:p>
    <w:p w:rsidR="005F4626" w:rsidRPr="006216AF" w:rsidRDefault="005F4626" w:rsidP="002D0DC1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AA2CAF">
      <w:pPr>
        <w:rPr>
          <w:rtl/>
        </w:rPr>
      </w:pPr>
      <w:r w:rsidRPr="006216AF">
        <w:rPr>
          <w:rtl/>
        </w:rPr>
        <w:t xml:space="preserve">وهو قوله تعالى : </w:t>
      </w:r>
      <w:r w:rsidRPr="006216AF">
        <w:rPr>
          <w:rStyle w:val="rfdAlaem"/>
          <w:rtl/>
        </w:rPr>
        <w:t>(</w:t>
      </w:r>
      <w:r w:rsidR="000A58BD" w:rsidRPr="000A58BD">
        <w:rPr>
          <w:rStyle w:val="rfdAie"/>
          <w:rtl/>
        </w:rPr>
        <w:t xml:space="preserve"> أَيُّكُمْ يَأْتِينِي بِعَرْشِهَا قَ</w:t>
      </w:r>
      <w:r w:rsidR="000A58BD">
        <w:rPr>
          <w:rStyle w:val="rfdAie"/>
          <w:rtl/>
        </w:rPr>
        <w:t xml:space="preserve">بْلَ أَن يَأْتُونِي </w:t>
      </w:r>
      <w:r w:rsidR="000A58BD">
        <w:rPr>
          <w:rStyle w:val="rfdAie"/>
          <w:rtl/>
        </w:rPr>
        <w:br/>
        <w:t xml:space="preserve">مُسْلِمِينَ </w:t>
      </w:r>
      <w:r w:rsidR="00AA2CAF">
        <w:rPr>
          <w:rStyle w:val="rfdAie"/>
        </w:rPr>
        <w:t>*</w:t>
      </w:r>
      <w:r w:rsidR="000A58BD" w:rsidRPr="000A58BD">
        <w:rPr>
          <w:rStyle w:val="rfdAie"/>
          <w:rtl/>
        </w:rPr>
        <w:t xml:space="preserve"> قَالَ عِفْرِيتٌ مِّنَ الْجِنِّ أَنَا آتِيكَ بِهِ قَبْلَ أَن تَقُومَ مِن مَّقَامِكَ </w:t>
      </w:r>
      <w:r w:rsidR="000A58BD">
        <w:rPr>
          <w:rStyle w:val="rfdAie"/>
          <w:rtl/>
        </w:rPr>
        <w:br/>
      </w:r>
      <w:r w:rsidR="000A58BD" w:rsidRPr="003F2F5A">
        <w:rPr>
          <w:rStyle w:val="rfdAie"/>
          <w:rtl/>
        </w:rPr>
        <w:t>وَإِنِّي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عَلَيْهِ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لَقَوِيٌّ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أَمِينٌ</w:t>
      </w:r>
      <w:r w:rsidR="000A58BD" w:rsidRPr="000A58BD">
        <w:rPr>
          <w:rStyle w:val="rfdAie"/>
          <w:rtl/>
        </w:rPr>
        <w:t xml:space="preserve"> </w:t>
      </w:r>
      <w:r w:rsidR="00AA2CAF">
        <w:rPr>
          <w:rStyle w:val="rfdAie"/>
        </w:rPr>
        <w:t>*</w:t>
      </w:r>
      <w:r w:rsid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قَالَ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الَّذِي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عِندَهُ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عِلْمٌ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مِّنَ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الْكِتَابِ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أَنَا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آتِيكَ</w:t>
      </w:r>
      <w:r w:rsidR="000A58BD" w:rsidRPr="000A58BD">
        <w:rPr>
          <w:rStyle w:val="rfdAie"/>
          <w:rtl/>
        </w:rPr>
        <w:t xml:space="preserve"> بِهِ </w:t>
      </w:r>
      <w:r w:rsidR="000A58BD">
        <w:rPr>
          <w:rStyle w:val="rfdAie"/>
          <w:rtl/>
        </w:rPr>
        <w:br/>
      </w:r>
      <w:r w:rsidR="000A58BD" w:rsidRPr="000A58BD">
        <w:rPr>
          <w:rStyle w:val="rfdAie"/>
          <w:rtl/>
        </w:rPr>
        <w:t xml:space="preserve">قَبْلَ أَن يَرْتَدَّ إِلَيْكَ طَرْفُكَ </w:t>
      </w:r>
      <w:r w:rsidR="000A58BD" w:rsidRPr="003F2F5A">
        <w:rPr>
          <w:rStyle w:val="rfdAie"/>
          <w:rtl/>
        </w:rPr>
        <w:t>فَلَمَّا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رَآهُ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مُسْتَقِرًّا</w:t>
      </w:r>
      <w:r w:rsidR="000A58BD" w:rsidRPr="000A58BD">
        <w:rPr>
          <w:rStyle w:val="rfdAie"/>
          <w:rtl/>
        </w:rPr>
        <w:t xml:space="preserve"> </w:t>
      </w:r>
      <w:r w:rsidR="000A58BD" w:rsidRPr="003F2F5A">
        <w:rPr>
          <w:rStyle w:val="rfdAie"/>
          <w:rtl/>
        </w:rPr>
        <w:t>عِندَهُ</w:t>
      </w:r>
      <w:r w:rsidRPr="000A58BD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حاضرا</w:t>
      </w:r>
      <w:r w:rsidR="00945A4A">
        <w:rPr>
          <w:rtl/>
        </w:rPr>
        <w:t>ً</w:t>
      </w:r>
      <w:r w:rsidRPr="006216AF">
        <w:rPr>
          <w:rtl/>
        </w:rPr>
        <w:t xml:space="preserve"> شكر الله </w:t>
      </w:r>
      <w:r w:rsidR="008256B9">
        <w:rPr>
          <w:rtl/>
        </w:rPr>
        <w:br/>
      </w:r>
      <w:r w:rsidRPr="006216AF">
        <w:rPr>
          <w:rtl/>
        </w:rPr>
        <w:t>تعالى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أعطى الله تعالى أئمتنا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أمثال ذلك كثيرا</w:t>
      </w:r>
      <w:r w:rsidR="00945A4A">
        <w:rPr>
          <w:rtl/>
        </w:rPr>
        <w:t>ً</w:t>
      </w:r>
      <w:r w:rsidRPr="006216AF">
        <w:rPr>
          <w:rtl/>
        </w:rPr>
        <w:t xml:space="preserve"> ، وقد </w:t>
      </w:r>
      <w:r w:rsidR="008256B9">
        <w:rPr>
          <w:rtl/>
        </w:rPr>
        <w:br/>
      </w:r>
      <w:r w:rsidRPr="006216AF">
        <w:rPr>
          <w:rtl/>
        </w:rPr>
        <w:t xml:space="preserve">ذكرنا في آيات أبي جعفر الثاني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ذهابه من المدينة إلى </w:t>
      </w:r>
      <w:r w:rsidR="008256B9">
        <w:rPr>
          <w:rtl/>
        </w:rPr>
        <w:br/>
      </w:r>
      <w:r w:rsidRPr="006216AF">
        <w:rPr>
          <w:rtl/>
        </w:rPr>
        <w:t xml:space="preserve">طوس لغسل أبيه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وخروجه بمن كان يعبد الله بالشام في الموضع الذي نصب فيه </w:t>
      </w:r>
      <w:r w:rsidR="00D20640">
        <w:rPr>
          <w:rtl/>
        </w:rPr>
        <w:br/>
      </w:r>
      <w:r w:rsidRPr="006216AF">
        <w:rPr>
          <w:rtl/>
        </w:rPr>
        <w:t xml:space="preserve">رأس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الشام إلى المدينة ، ومن المدينة إلى </w:t>
      </w:r>
      <w:r w:rsidR="00D20640">
        <w:rPr>
          <w:rtl/>
        </w:rPr>
        <w:br/>
      </w:r>
      <w:r w:rsidRPr="006216AF">
        <w:rPr>
          <w:rtl/>
        </w:rPr>
        <w:t xml:space="preserve">مكّة ، ومن مكّة إلى الشام في ساعة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AA2CAF" w:rsidRPr="00AA2CAF" w:rsidRDefault="00AA2CAF" w:rsidP="00AA2CAF">
      <w:pPr>
        <w:pStyle w:val="rfdLine"/>
      </w:pPr>
      <w:r w:rsidRPr="00AA2CAF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النمل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38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يأتي في المنقبة : 435 : 509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يأتي في المنقبة : 436 : 510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وم</w:t>
      </w:r>
      <w:r w:rsidR="00945A4A">
        <w:rPr>
          <w:rtl/>
        </w:rPr>
        <w:t>ُ</w:t>
      </w:r>
      <w:r w:rsidRPr="006216AF">
        <w:rPr>
          <w:rtl/>
        </w:rPr>
        <w:t xml:space="preserve">ضي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المدينة إلى مكّة وأدائه المناسك </w:t>
      </w:r>
      <w:r w:rsidR="00D20640">
        <w:rPr>
          <w:rtl/>
        </w:rPr>
        <w:br/>
      </w:r>
      <w:r w:rsidRPr="006216AF">
        <w:rPr>
          <w:rtl/>
        </w:rPr>
        <w:t>في ساعة من الليل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وخروج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المدينة إلى المدائن لغسل </w:t>
      </w:r>
      <w:r w:rsidR="00D20640">
        <w:rPr>
          <w:rtl/>
        </w:rPr>
        <w:br/>
      </w:r>
      <w:r w:rsidRPr="006216AF">
        <w:rPr>
          <w:rtl/>
        </w:rPr>
        <w:t xml:space="preserve">سلمان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ورجوعه إليها من ساعته وسنذكر في ذلك </w:t>
      </w:r>
      <w:r w:rsidR="00D20640">
        <w:rPr>
          <w:rtl/>
        </w:rPr>
        <w:br/>
      </w:r>
      <w:r w:rsidRPr="006216AF">
        <w:rPr>
          <w:rtl/>
        </w:rPr>
        <w:t>حديثا</w:t>
      </w:r>
      <w:r w:rsidR="00974E6A">
        <w:rPr>
          <w:rtl/>
        </w:rPr>
        <w:t>ً</w:t>
      </w:r>
      <w:r w:rsidRPr="006216AF">
        <w:rPr>
          <w:rtl/>
        </w:rPr>
        <w:t xml:space="preserve"> غريبا</w:t>
      </w:r>
      <w:r w:rsidR="00974E6A">
        <w:rPr>
          <w:rtl/>
        </w:rPr>
        <w:t>ً</w:t>
      </w:r>
      <w:r w:rsidRPr="006216AF">
        <w:rPr>
          <w:rtl/>
        </w:rPr>
        <w:t xml:space="preserve"> ، وهو ما حدّث به :</w:t>
      </w:r>
    </w:p>
    <w:p w:rsidR="005F4626" w:rsidRPr="006216AF" w:rsidRDefault="005F4626" w:rsidP="00AA2CAF">
      <w:pPr>
        <w:rPr>
          <w:rtl/>
        </w:rPr>
      </w:pPr>
      <w:r w:rsidRPr="006216AF">
        <w:rPr>
          <w:rtl/>
        </w:rPr>
        <w:t>171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AA2CAF">
        <w:rPr>
          <w:rFonts w:hint="cs"/>
          <w:rtl/>
        </w:rPr>
        <w:t xml:space="preserve"> </w:t>
      </w:r>
      <w:r>
        <w:rPr>
          <w:rtl/>
        </w:rPr>
        <w:t>ـ</w:t>
      </w:r>
      <w:r w:rsidR="00AA2CAF">
        <w:rPr>
          <w:rFonts w:hint="cs"/>
          <w:rtl/>
        </w:rPr>
        <w:t xml:space="preserve"> </w:t>
      </w:r>
      <w:r w:rsidRPr="006216AF">
        <w:rPr>
          <w:rtl/>
        </w:rPr>
        <w:t xml:space="preserve">محمّد بن الفضل الهاشميّ ، قال : لمّا توفي موسى بن </w:t>
      </w:r>
      <w:r w:rsidR="00D20640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أتيت</w:t>
      </w:r>
      <w:r w:rsidR="00974E6A">
        <w:rPr>
          <w:rtl/>
        </w:rPr>
        <w:t>ُ</w:t>
      </w:r>
      <w:r w:rsidRPr="006216AF">
        <w:rPr>
          <w:rtl/>
        </w:rPr>
        <w:t xml:space="preserve"> المدينة فدخلت</w:t>
      </w:r>
      <w:r w:rsidR="00974E6A">
        <w:rPr>
          <w:rtl/>
        </w:rPr>
        <w:t>ُ</w:t>
      </w:r>
      <w:r w:rsidRPr="006216AF">
        <w:rPr>
          <w:rtl/>
        </w:rPr>
        <w:t xml:space="preserve"> على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D20640">
        <w:rPr>
          <w:rtl/>
        </w:rPr>
        <w:br/>
      </w:r>
      <w:r w:rsidRPr="006216AF">
        <w:rPr>
          <w:rtl/>
        </w:rPr>
        <w:t>فسلّمت عليه بالأمر ، وأوصلت إليه ما كان معي ، وقلت : إنّ</w:t>
      </w:r>
      <w:r w:rsidR="00974E6A">
        <w:rPr>
          <w:rtl/>
        </w:rPr>
        <w:t>ِ</w:t>
      </w:r>
      <w:r w:rsidRPr="006216AF">
        <w:rPr>
          <w:rtl/>
        </w:rPr>
        <w:t xml:space="preserve">ي صائر إلى </w:t>
      </w:r>
      <w:r w:rsidR="00D20640">
        <w:rPr>
          <w:rtl/>
        </w:rPr>
        <w:br/>
      </w:r>
      <w:r w:rsidRPr="006216AF">
        <w:rPr>
          <w:rtl/>
        </w:rPr>
        <w:t xml:space="preserve">البصرة ، وعرفت كثرة اختلاف الناس ، وقد نعي إليهم موسى بن جعفر </w:t>
      </w:r>
      <w:r w:rsidR="00D20640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ولا شك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أنّهم سيسألوني عن براهين الإ</w:t>
      </w:r>
      <w:r w:rsidR="00974E6A">
        <w:rPr>
          <w:rtl/>
        </w:rPr>
        <w:t>ِ</w:t>
      </w:r>
      <w:r w:rsidRPr="006216AF">
        <w:rPr>
          <w:rtl/>
        </w:rPr>
        <w:t xml:space="preserve">مام ، فلو </w:t>
      </w:r>
      <w:r w:rsidR="00D20640">
        <w:rPr>
          <w:rtl/>
        </w:rPr>
        <w:br/>
      </w:r>
      <w:r w:rsidRPr="006216AF">
        <w:rPr>
          <w:rtl/>
        </w:rPr>
        <w:t>أريتني شيئا</w:t>
      </w:r>
      <w:r w:rsidR="00974E6A">
        <w:rPr>
          <w:rtl/>
        </w:rPr>
        <w:t>ً</w:t>
      </w:r>
      <w:r w:rsidRPr="006216AF">
        <w:rPr>
          <w:rtl/>
        </w:rPr>
        <w:t xml:space="preserve"> من 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لم يخف عليّ</w:t>
      </w:r>
      <w:r w:rsidR="00945A4A">
        <w:rPr>
          <w:rtl/>
        </w:rPr>
        <w:t>َ</w:t>
      </w:r>
      <w:r w:rsidRPr="006216AF">
        <w:rPr>
          <w:rtl/>
        </w:rPr>
        <w:t xml:space="preserve"> شيء من هذا ، فأبلغ </w:t>
      </w:r>
      <w:r w:rsidR="00D20640">
        <w:rPr>
          <w:rtl/>
        </w:rPr>
        <w:br/>
      </w:r>
      <w:r w:rsidRPr="006216AF">
        <w:rPr>
          <w:rtl/>
        </w:rPr>
        <w:t xml:space="preserve">أولياءنا بالبصرة وغيرها أنّي قادم عليهم ، ولا قوة </w:t>
      </w:r>
      <w:r w:rsidR="00335A4F">
        <w:rPr>
          <w:rtl/>
        </w:rPr>
        <w:t>إلّا</w:t>
      </w:r>
      <w:r w:rsidRPr="006216AF">
        <w:rPr>
          <w:rtl/>
        </w:rPr>
        <w:t xml:space="preserve"> بالله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أخرج إليّ جميع ما كان للنبيّ </w:t>
      </w:r>
      <w:r w:rsidR="00470C8A">
        <w:rPr>
          <w:rtl/>
        </w:rPr>
        <w:t>(ص)</w:t>
      </w:r>
      <w:r w:rsidRPr="006216AF">
        <w:rPr>
          <w:rtl/>
        </w:rPr>
        <w:t xml:space="preserve"> عند الأئمة </w:t>
      </w:r>
      <w:r w:rsidR="006D2B24">
        <w:rPr>
          <w:rtl/>
        </w:rPr>
        <w:t xml:space="preserve">عليهم </w:t>
      </w:r>
      <w:r w:rsidR="00D20640">
        <w:rPr>
          <w:rtl/>
        </w:rPr>
        <w:br/>
      </w:r>
      <w:r w:rsidR="006D2B24">
        <w:rPr>
          <w:rtl/>
        </w:rPr>
        <w:t>السلام</w:t>
      </w:r>
      <w:r w:rsidRPr="006216AF">
        <w:rPr>
          <w:rtl/>
        </w:rPr>
        <w:t xml:space="preserve"> ، من بردته وقضيبه وسلاحه وغير ذلك ، فقلت : ومتى تقدم </w:t>
      </w:r>
      <w:r w:rsidR="00D20640">
        <w:rPr>
          <w:rtl/>
        </w:rPr>
        <w:br/>
      </w:r>
      <w:r w:rsidRPr="006216AF">
        <w:rPr>
          <w:rtl/>
        </w:rPr>
        <w:t>عليهم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بعد ثلاثة أيام من وصولك إليهم ودخولك البصرة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A2CAF" w:rsidRDefault="005F4626" w:rsidP="00AA2CAF">
      <w:pPr>
        <w:rPr>
          <w:rStyle w:val="rfdLineChar"/>
        </w:rPr>
      </w:pPr>
      <w:r w:rsidRPr="006216AF">
        <w:rPr>
          <w:rtl/>
        </w:rPr>
        <w:t xml:space="preserve">فلمّا قدمتها سألوني عن الحال فقلت لهم : إنّي أتيت موسى بن </w:t>
      </w:r>
      <w:r w:rsidR="00D20640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قبل وفاته بيوم واحد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إنّي ميت لا محالة ، </w:t>
      </w:r>
      <w:r w:rsidR="00D20640">
        <w:rPr>
          <w:rtl/>
        </w:rPr>
        <w:br/>
      </w:r>
      <w:r w:rsidRPr="006216AF">
        <w:rPr>
          <w:rtl/>
        </w:rPr>
        <w:t xml:space="preserve">فإذا واريتني في لحدي فلا تقيمنّ ، وتوجّه إلى المدينة بودائعي هذه </w:t>
      </w:r>
      <w:r w:rsidR="00D20640">
        <w:rPr>
          <w:rtl/>
        </w:rPr>
        <w:br/>
      </w:r>
      <w:r w:rsidRPr="006216AF">
        <w:rPr>
          <w:rtl/>
        </w:rPr>
        <w:t>وأوصلها إلى ابني عليّ بن موسى فهو وصيّي ، وصاحب الأمر من</w:t>
      </w:r>
      <w:r w:rsidR="00AA2CAF">
        <w:rPr>
          <w:rFonts w:hint="cs"/>
          <w:rtl/>
        </w:rPr>
        <w:t xml:space="preserve"> </w:t>
      </w:r>
      <w:r w:rsidR="00AA2CAF">
        <w:rPr>
          <w:rtl/>
        </w:rPr>
        <w:br/>
      </w:r>
      <w:r w:rsidR="00AA2CAF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AA2CAF">
      <w:pPr>
        <w:pStyle w:val="rfdFootnote0"/>
        <w:rPr>
          <w:rtl/>
        </w:rPr>
      </w:pPr>
      <w:r w:rsidRPr="006216AF">
        <w:rPr>
          <w:rtl/>
        </w:rPr>
        <w:t>1</w:t>
      </w:r>
      <w:r w:rsidR="00AA2CAF">
        <w:rPr>
          <w:rFonts w:hint="cs"/>
          <w:rtl/>
        </w:rPr>
        <w:t xml:space="preserve"> </w:t>
      </w:r>
      <w:r>
        <w:rPr>
          <w:rtl/>
        </w:rPr>
        <w:t>ـ</w:t>
      </w:r>
      <w:r w:rsidR="00AA2CAF">
        <w:rPr>
          <w:rFonts w:hint="cs"/>
          <w:rtl/>
        </w:rPr>
        <w:t xml:space="preserve"> </w:t>
      </w:r>
      <w:r w:rsidRPr="006216AF">
        <w:rPr>
          <w:rtl/>
        </w:rPr>
        <w:t>الخرائج والجرائح 1 : 341 ، وعنه في إثبات الهداة 1 : 386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104 ، </w:t>
      </w:r>
      <w:r w:rsidR="00D20640">
        <w:rPr>
          <w:rtl/>
        </w:rPr>
        <w:br/>
      </w:r>
      <w:r w:rsidRPr="006216AF">
        <w:rPr>
          <w:rtl/>
        </w:rPr>
        <w:t>ومدينة المعاجز : 505</w:t>
      </w:r>
      <w:r w:rsidR="0096323A">
        <w:rPr>
          <w:rtl/>
        </w:rPr>
        <w:t xml:space="preserve"> / </w:t>
      </w:r>
      <w:r w:rsidRPr="006216AF">
        <w:rPr>
          <w:rtl/>
        </w:rPr>
        <w:t>124 ، والصراط المستقيم 7 : 195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، ك : وما أشك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E5D8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بعدي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ففعلت ما أمرني به ، وأوصلت الودائع إليه ، وهو يأتيكم بعد </w:t>
      </w:r>
      <w:r w:rsidR="00D20640">
        <w:rPr>
          <w:rtl/>
        </w:rPr>
        <w:br/>
      </w:r>
      <w:r w:rsidRPr="006216AF">
        <w:rPr>
          <w:rtl/>
        </w:rPr>
        <w:t>ثلاثة أيام من يومي هذا ، فاسألوه عمّا شئتم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فانتدب للكلام عمرو بن هذّاب عن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القوم ، وكان ناصبيا</w:t>
      </w:r>
      <w:r w:rsidR="00945A4A">
        <w:rPr>
          <w:rtl/>
        </w:rPr>
        <w:t>ً</w:t>
      </w:r>
      <w:r w:rsidRPr="006216AF">
        <w:rPr>
          <w:rtl/>
        </w:rPr>
        <w:t xml:space="preserve"> ينحو </w:t>
      </w:r>
      <w:r w:rsidR="00D20640">
        <w:rPr>
          <w:rtl/>
        </w:rPr>
        <w:br/>
      </w:r>
      <w:r w:rsidRPr="006216AF">
        <w:rPr>
          <w:rtl/>
        </w:rPr>
        <w:t xml:space="preserve">نحو الزيدية والاعتزال ، فقال : يا محمّد إن الحسن بن محمّد رجل من </w:t>
      </w:r>
      <w:r w:rsidR="00D20640">
        <w:rPr>
          <w:rtl/>
        </w:rPr>
        <w:br/>
      </w:r>
      <w:r w:rsidRPr="006216AF">
        <w:rPr>
          <w:rtl/>
        </w:rPr>
        <w:t xml:space="preserve">أفاضل أهل البيت في ورعه وزهده وعلمه وسمته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وليس هو كشاب </w:t>
      </w:r>
      <w:r w:rsidR="00D20640">
        <w:rPr>
          <w:rtl/>
        </w:rPr>
        <w:br/>
      </w:r>
      <w:r w:rsidRPr="006216AF">
        <w:rPr>
          <w:rtl/>
        </w:rPr>
        <w:t xml:space="preserve">مثل عليّ بن موسى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ولعله لو سئل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عن معضلات </w:t>
      </w:r>
      <w:r w:rsidR="00D20640">
        <w:rPr>
          <w:rtl/>
        </w:rPr>
        <w:br/>
      </w:r>
      <w:r w:rsidRPr="006216AF">
        <w:rPr>
          <w:rtl/>
        </w:rPr>
        <w:t xml:space="preserve">الأحكام أجاب عن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ذلك</w:t>
      </w:r>
      <w:r w:rsidR="00410A32">
        <w:rPr>
          <w:rtl/>
        </w:rPr>
        <w:t xml:space="preserve"> .</w:t>
      </w:r>
    </w:p>
    <w:p w:rsidR="005F4626" w:rsidRPr="006216AF" w:rsidRDefault="005F4626" w:rsidP="00AA2CAF">
      <w:pPr>
        <w:rPr>
          <w:rtl/>
        </w:rPr>
      </w:pPr>
      <w:r w:rsidRPr="006216AF">
        <w:rPr>
          <w:rtl/>
        </w:rPr>
        <w:t>فقال الحسن بن محمّد</w:t>
      </w:r>
      <w:r w:rsidR="00AA2CAF">
        <w:rPr>
          <w:rFonts w:hint="cs"/>
          <w:rtl/>
        </w:rPr>
        <w:t xml:space="preserve"> </w:t>
      </w:r>
      <w:r>
        <w:rPr>
          <w:rtl/>
        </w:rPr>
        <w:t>ـ</w:t>
      </w:r>
      <w:r w:rsidR="00AA2CAF">
        <w:rPr>
          <w:rFonts w:hint="cs"/>
          <w:rtl/>
        </w:rPr>
        <w:t xml:space="preserve"> </w:t>
      </w:r>
      <w:r w:rsidRPr="006216AF">
        <w:rPr>
          <w:rtl/>
        </w:rPr>
        <w:t>وكان حاضرا</w:t>
      </w:r>
      <w:r w:rsidR="00945A4A">
        <w:rPr>
          <w:rtl/>
        </w:rPr>
        <w:t>ً</w:t>
      </w:r>
      <w:r w:rsidR="001B3382">
        <w:rPr>
          <w:rtl/>
        </w:rPr>
        <w:t xml:space="preserve"> في المج</w:t>
      </w:r>
      <w:r w:rsidRPr="006216AF">
        <w:rPr>
          <w:rtl/>
        </w:rPr>
        <w:t>لس</w:t>
      </w:r>
      <w:r w:rsidR="00AA2CAF">
        <w:rPr>
          <w:rFonts w:hint="cs"/>
          <w:rtl/>
        </w:rPr>
        <w:t xml:space="preserve"> </w:t>
      </w:r>
      <w:r>
        <w:rPr>
          <w:rtl/>
        </w:rPr>
        <w:t>ـ</w:t>
      </w:r>
      <w:r w:rsidR="00AA2CAF">
        <w:rPr>
          <w:rFonts w:hint="cs"/>
          <w:rtl/>
        </w:rPr>
        <w:t xml:space="preserve"> </w:t>
      </w:r>
      <w:r w:rsidRPr="006216AF">
        <w:rPr>
          <w:rtl/>
        </w:rPr>
        <w:t xml:space="preserve">: لا تقل يا </w:t>
      </w:r>
      <w:r w:rsidR="00D20640">
        <w:rPr>
          <w:rtl/>
        </w:rPr>
        <w:br/>
      </w:r>
      <w:r w:rsidRPr="006216AF">
        <w:rPr>
          <w:rtl/>
        </w:rPr>
        <w:t>عمرو ذلك ، فإنّ عليّا</w:t>
      </w:r>
      <w:r w:rsidR="001B3382">
        <w:rPr>
          <w:rtl/>
        </w:rPr>
        <w:t>ً</w:t>
      </w:r>
      <w:r w:rsidRPr="006216AF">
        <w:rPr>
          <w:rtl/>
        </w:rPr>
        <w:t xml:space="preserve">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على ما وصفه من الفضل ، وهذا </w:t>
      </w:r>
      <w:r w:rsidR="00D20640">
        <w:rPr>
          <w:rtl/>
        </w:rPr>
        <w:br/>
      </w:r>
      <w:r w:rsidRPr="006216AF">
        <w:rPr>
          <w:rtl/>
        </w:rPr>
        <w:t>محمّد بن الفضل يقول إنّه يقدم إلى ثلاثة أيام ، فكفاك به دلي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</w:t>
      </w:r>
      <w:r w:rsidR="00D20640">
        <w:rPr>
          <w:rtl/>
        </w:rPr>
        <w:br/>
      </w:r>
      <w:r w:rsidRPr="006216AF">
        <w:rPr>
          <w:rtl/>
        </w:rPr>
        <w:t>وتفرقوا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في اليوم الثالث من دخولي إلى البصرة وإذا الرضا </w:t>
      </w:r>
      <w:r w:rsidR="00276CED">
        <w:rPr>
          <w:rtl/>
        </w:rPr>
        <w:t xml:space="preserve">عليه </w:t>
      </w:r>
      <w:r w:rsidR="00D20640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قد وافى ، فقصد منزل الحسن بن محمّد وأخلى له داره ، وقام </w:t>
      </w:r>
      <w:r w:rsidR="00D20640">
        <w:rPr>
          <w:rtl/>
        </w:rPr>
        <w:br/>
      </w:r>
      <w:r w:rsidRPr="006216AF">
        <w:rPr>
          <w:rtl/>
        </w:rPr>
        <w:t xml:space="preserve">بين يديه ، يتصرف بين أمره ونهيه ، فقال : يا حسن ، أحضر جميع القوم </w:t>
      </w:r>
      <w:r w:rsidR="00D20640">
        <w:rPr>
          <w:rtl/>
        </w:rPr>
        <w:br/>
      </w:r>
      <w:r w:rsidRPr="006216AF">
        <w:rPr>
          <w:rtl/>
        </w:rPr>
        <w:t xml:space="preserve">الذين حضروا عند محمّد بن الفضل ، وغيرهم من شيعتنا ، وأحضر </w:t>
      </w:r>
      <w:r w:rsidR="00D20640">
        <w:rPr>
          <w:rtl/>
        </w:rPr>
        <w:br/>
      </w:r>
      <w:r w:rsidRPr="006216AF">
        <w:rPr>
          <w:rtl/>
        </w:rPr>
        <w:t>جاثليق النصارى ورأس الجالوت ، فمر القوم أن يسألوا عمّا بدا لهم</w:t>
      </w:r>
      <w:r w:rsidR="00410A32">
        <w:rPr>
          <w:rtl/>
        </w:rPr>
        <w:t xml:space="preserve"> .</w:t>
      </w:r>
    </w:p>
    <w:p w:rsidR="00AA2CAF" w:rsidRDefault="005F4626" w:rsidP="00AA2CAF">
      <w:pPr>
        <w:rPr>
          <w:rStyle w:val="rfdLineChar"/>
        </w:rPr>
      </w:pPr>
      <w:r w:rsidRPr="006216AF">
        <w:rPr>
          <w:rtl/>
        </w:rPr>
        <w:t xml:space="preserve">فجمعهم كلّهم والزيدية والمعتزلة ، وهم لا يعلمون لما يدعوهم </w:t>
      </w:r>
      <w:r w:rsidR="009E1FBC">
        <w:rPr>
          <w:rtl/>
        </w:rPr>
        <w:br/>
      </w:r>
      <w:r w:rsidRPr="006216AF">
        <w:rPr>
          <w:rtl/>
        </w:rPr>
        <w:t>الحسن بن محمّد ، فلمّا تكاملوا ث</w:t>
      </w:r>
      <w:r w:rsidR="001B3382">
        <w:rPr>
          <w:rtl/>
        </w:rPr>
        <w:t>ُ</w:t>
      </w:r>
      <w:r w:rsidRPr="006216AF">
        <w:rPr>
          <w:rtl/>
        </w:rPr>
        <w:t xml:space="preserve">ني للرضا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وسادة فجلس </w:t>
      </w:r>
      <w:r w:rsidR="009E1FBC">
        <w:rPr>
          <w:rtl/>
        </w:rPr>
        <w:br/>
      </w:r>
      <w:r w:rsidRPr="006216AF">
        <w:rPr>
          <w:rtl/>
        </w:rPr>
        <w:t xml:space="preserve">عليها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السلام عليكم ورحمة الله وبركاته ، هل تدرون لم </w:t>
      </w:r>
      <w:r w:rsidR="009E1FBC">
        <w:rPr>
          <w:rtl/>
        </w:rPr>
        <w:br/>
      </w:r>
      <w:r w:rsidRPr="006216AF">
        <w:rPr>
          <w:rtl/>
        </w:rPr>
        <w:t>بدأتكم بالسلام</w:t>
      </w:r>
      <w:r w:rsidR="009F08E4" w:rsidRPr="006216AF">
        <w:rPr>
          <w:rtl/>
        </w:rPr>
        <w:t>»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فقالوا : لا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لتطمئن أنفسكم </w:t>
      </w:r>
      <w:r w:rsidRPr="006216AF">
        <w:rPr>
          <w:rStyle w:val="rfdFootnotenum"/>
          <w:rtl/>
        </w:rPr>
        <w:t>(5)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قالوا : من</w:t>
      </w:r>
      <w:r w:rsidR="00AA2CAF">
        <w:rPr>
          <w:rFonts w:hint="cs"/>
          <w:rtl/>
        </w:rPr>
        <w:t xml:space="preserve"> </w:t>
      </w:r>
      <w:r w:rsidR="00AA2CAF">
        <w:rPr>
          <w:rtl/>
        </w:rPr>
        <w:br/>
      </w:r>
      <w:r w:rsidR="00AA2CAF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ع : من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ع : وسنته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ع : ولو أنّه سئل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ر ، ع ، ك ، م : في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ر ، ع ، م ، ك : لتطمئنوا عند أنفسكم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44DF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أنت رحمك الله</w:t>
      </w:r>
      <w:r w:rsidR="00DD50E3">
        <w:rPr>
          <w:rtl/>
        </w:rPr>
        <w:t xml:space="preserve"> ؟</w:t>
      </w:r>
      <w:r w:rsidR="00410A32">
        <w:rPr>
          <w:rtl/>
        </w:rPr>
        <w:t xml:space="preserve"> .</w:t>
      </w:r>
    </w:p>
    <w:p w:rsidR="005F4626" w:rsidRPr="006216AF" w:rsidRDefault="005F4626" w:rsidP="00AA2CAF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أنا عليّ بن موسى بن جعفر بن محمّد بن عليّ بن </w:t>
      </w:r>
      <w:r w:rsidR="009E1FBC">
        <w:rPr>
          <w:rtl/>
        </w:rPr>
        <w:br/>
      </w:r>
      <w:r w:rsidRPr="006216AF">
        <w:rPr>
          <w:rtl/>
        </w:rPr>
        <w:t xml:space="preserve">الحسين بن عليّ بن أبي طالب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وابن رسول الله ، صلّيت </w:t>
      </w:r>
      <w:r w:rsidR="009E1FBC">
        <w:rPr>
          <w:rtl/>
        </w:rPr>
        <w:br/>
      </w:r>
      <w:r w:rsidRPr="006216AF">
        <w:rPr>
          <w:rtl/>
        </w:rPr>
        <w:t xml:space="preserve">اليوم الفجر في مسجد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مع والي المدينة ، وأقرأني</w:t>
      </w:r>
      <w:r w:rsidR="00AA2CAF">
        <w:rPr>
          <w:rFonts w:hint="cs"/>
          <w:rtl/>
        </w:rPr>
        <w:t xml:space="preserve"> </w:t>
      </w:r>
      <w:r>
        <w:rPr>
          <w:rtl/>
        </w:rPr>
        <w:t>ـ</w:t>
      </w:r>
      <w:r w:rsidR="00AA2CAF">
        <w:rPr>
          <w:rFonts w:hint="cs"/>
          <w:rtl/>
        </w:rPr>
        <w:t xml:space="preserve"> </w:t>
      </w:r>
      <w:r w:rsidRPr="006216AF">
        <w:rPr>
          <w:rtl/>
        </w:rPr>
        <w:t xml:space="preserve">بعد </w:t>
      </w:r>
      <w:r w:rsidR="009E1FBC">
        <w:rPr>
          <w:rtl/>
        </w:rPr>
        <w:br/>
      </w:r>
      <w:r w:rsidRPr="006216AF">
        <w:rPr>
          <w:rtl/>
        </w:rPr>
        <w:t>أن صلّينا</w:t>
      </w:r>
      <w:r w:rsidR="00AA2CAF">
        <w:rPr>
          <w:rFonts w:hint="cs"/>
          <w:rtl/>
        </w:rPr>
        <w:t xml:space="preserve"> </w:t>
      </w:r>
      <w:r>
        <w:rPr>
          <w:rtl/>
        </w:rPr>
        <w:t>ـ</w:t>
      </w:r>
      <w:r w:rsidR="00AA2CAF">
        <w:rPr>
          <w:rFonts w:hint="cs"/>
          <w:rtl/>
        </w:rPr>
        <w:t xml:space="preserve"> </w:t>
      </w:r>
      <w:r w:rsidRPr="006216AF">
        <w:rPr>
          <w:rtl/>
        </w:rPr>
        <w:t xml:space="preserve">كتاب صاحبه إليه ، واستشارني في كثير من أموره ، فأشرت </w:t>
      </w:r>
      <w:r w:rsidR="009E1FBC">
        <w:rPr>
          <w:rtl/>
        </w:rPr>
        <w:br/>
      </w:r>
      <w:r w:rsidRPr="006216AF">
        <w:rPr>
          <w:rtl/>
        </w:rPr>
        <w:t>عليه بما فيه الحظّ</w:t>
      </w:r>
      <w:r w:rsidR="00945A4A">
        <w:rPr>
          <w:rtl/>
        </w:rPr>
        <w:t>ُ</w:t>
      </w:r>
      <w:r w:rsidRPr="006216AF">
        <w:rPr>
          <w:rtl/>
        </w:rPr>
        <w:t xml:space="preserve"> له ، ووعدته أن يصير إليّ بالعشيّ</w:t>
      </w:r>
      <w:r w:rsidR="00945A4A">
        <w:rPr>
          <w:rtl/>
        </w:rPr>
        <w:t>ِ</w:t>
      </w:r>
      <w:r w:rsidRPr="006216AF">
        <w:rPr>
          <w:rtl/>
        </w:rPr>
        <w:t xml:space="preserve"> بعد هذا العصر </w:t>
      </w:r>
      <w:r w:rsidR="009E1FBC">
        <w:rPr>
          <w:rtl/>
        </w:rPr>
        <w:br/>
      </w:r>
      <w:r w:rsidRPr="006216AF">
        <w:rPr>
          <w:rtl/>
        </w:rPr>
        <w:t>من هذا اليوم ، ليكتب عندي جواب كتاب صاحبه ، وأنا واف</w:t>
      </w:r>
      <w:r w:rsidR="00945A4A">
        <w:rPr>
          <w:rtl/>
        </w:rPr>
        <w:t>ٍ</w:t>
      </w:r>
      <w:r w:rsidRPr="006216AF">
        <w:rPr>
          <w:rtl/>
        </w:rPr>
        <w:t xml:space="preserve"> له بما </w:t>
      </w:r>
      <w:r w:rsidR="009E1FBC">
        <w:rPr>
          <w:rtl/>
        </w:rPr>
        <w:br/>
      </w:r>
      <w:r w:rsidRPr="006216AF">
        <w:rPr>
          <w:rtl/>
        </w:rPr>
        <w:t xml:space="preserve">وعدته ، ولا حول ولا قوة </w:t>
      </w:r>
      <w:r w:rsidR="00335A4F">
        <w:rPr>
          <w:rtl/>
        </w:rPr>
        <w:t>إلّا</w:t>
      </w:r>
      <w:r w:rsidRPr="006216AF">
        <w:rPr>
          <w:rtl/>
        </w:rPr>
        <w:t xml:space="preserve"> بالله العلي العظيم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فقالت الجماعة : يا </w:t>
      </w:r>
      <w:r w:rsidR="009E1FBC">
        <w:rPr>
          <w:rtl/>
        </w:rPr>
        <w:br/>
      </w:r>
      <w:r w:rsidRPr="006216AF">
        <w:rPr>
          <w:rtl/>
        </w:rPr>
        <w:t>ابن رسول الله ما نريد مع هذا الدليل برهانا</w:t>
      </w:r>
      <w:r w:rsidR="00945A4A">
        <w:rPr>
          <w:rtl/>
        </w:rPr>
        <w:t>ً</w:t>
      </w:r>
      <w:r w:rsidRPr="006216AF">
        <w:rPr>
          <w:rtl/>
        </w:rPr>
        <w:t xml:space="preserve"> أكبر منه ، وأنت عندنا </w:t>
      </w:r>
      <w:r w:rsidR="009E1FBC">
        <w:rPr>
          <w:rtl/>
        </w:rPr>
        <w:br/>
      </w:r>
      <w:r w:rsidRPr="006216AF">
        <w:rPr>
          <w:rtl/>
        </w:rPr>
        <w:t>الصادق القول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فقاموا لينصرفوا فقال لهم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تنصرفوا ، فإنّي إنّما </w:t>
      </w:r>
      <w:r w:rsidR="009E1FBC">
        <w:rPr>
          <w:rtl/>
        </w:rPr>
        <w:br/>
      </w:r>
      <w:r w:rsidRPr="006216AF">
        <w:rPr>
          <w:rtl/>
        </w:rPr>
        <w:t>جمعتكم لتسألوا عمّا شئتم من آثار النبوة وعلامات الإ</w:t>
      </w:r>
      <w:r w:rsidR="00956419">
        <w:rPr>
          <w:rtl/>
        </w:rPr>
        <w:t>ِ</w:t>
      </w:r>
      <w:r w:rsidRPr="006216AF">
        <w:rPr>
          <w:rtl/>
        </w:rPr>
        <w:t xml:space="preserve">مامة التي لا </w:t>
      </w:r>
      <w:r w:rsidR="009E1FBC">
        <w:rPr>
          <w:rtl/>
        </w:rPr>
        <w:br/>
      </w:r>
      <w:r w:rsidRPr="006216AF">
        <w:rPr>
          <w:rtl/>
        </w:rPr>
        <w:t xml:space="preserve">تجدونها </w:t>
      </w:r>
      <w:r w:rsidR="00335A4F">
        <w:rPr>
          <w:rtl/>
        </w:rPr>
        <w:t>إلّا</w:t>
      </w:r>
      <w:r w:rsidRPr="006216AF">
        <w:rPr>
          <w:rtl/>
        </w:rPr>
        <w:t xml:space="preserve"> عندنا أهل البيت ؛ فهلموا مسائلكم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فابتدأ عمرو بن هذّاب فقال : إنّ محمّد بن الفضل الهاشميّ ذكر </w:t>
      </w:r>
      <w:r w:rsidR="009E1FBC">
        <w:rPr>
          <w:rtl/>
        </w:rPr>
        <w:br/>
      </w:r>
      <w:r w:rsidRPr="006216AF">
        <w:rPr>
          <w:rtl/>
        </w:rPr>
        <w:t>عنك أشياء لا تقبلها القلوب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وما تلك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9E1FBC">
        <w:rPr>
          <w:rtl/>
        </w:rPr>
        <w:br/>
      </w:r>
      <w:r w:rsidRPr="006216AF">
        <w:rPr>
          <w:rtl/>
        </w:rPr>
        <w:t xml:space="preserve">قال : أخبرنا عنك أنّك تعلم كلّ ما أنزله الله تعالى ، وأنّك تعرف كلّ </w:t>
      </w:r>
      <w:r w:rsidR="009E1FBC">
        <w:rPr>
          <w:rtl/>
        </w:rPr>
        <w:br/>
      </w:r>
      <w:r w:rsidRPr="006216AF">
        <w:rPr>
          <w:rtl/>
        </w:rPr>
        <w:t>لسان ولغة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صدق محمّد بن الفضل ، فأنا أخبرته </w:t>
      </w:r>
      <w:r w:rsidR="009E1FBC">
        <w:rPr>
          <w:rtl/>
        </w:rPr>
        <w:br/>
      </w:r>
      <w:r w:rsidRPr="006216AF">
        <w:rPr>
          <w:rtl/>
        </w:rPr>
        <w:t>بذلك ، فهلموا فاسألوا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فإنّا نختبرك قبل كلّ شيء بالألسن واللغات ، وهذا روميّ ، </w:t>
      </w:r>
      <w:r w:rsidR="009E1FBC">
        <w:rPr>
          <w:rtl/>
        </w:rPr>
        <w:br/>
      </w:r>
      <w:r w:rsidRPr="006216AF">
        <w:rPr>
          <w:rtl/>
        </w:rPr>
        <w:t>وهذا هنديّ ، وهذا فارسيّ ، وهذا تركيّ ، فأحضرناهم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فليتكلموا بما أحبّوا ، وأجيب كلّ واحد منهم بلسانه </w:t>
      </w:r>
      <w:r w:rsidR="009E1FBC">
        <w:rPr>
          <w:rtl/>
        </w:rPr>
        <w:br/>
      </w:r>
      <w:r w:rsidRPr="006216AF">
        <w:rPr>
          <w:rtl/>
        </w:rPr>
        <w:t>ولغته ، إن شاء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فسأل كلّ واحد منهم مسألة بلسانه ولغته فأجابهم بألسنتهم </w:t>
      </w:r>
      <w:r w:rsidR="009E1FBC">
        <w:rPr>
          <w:rtl/>
        </w:rPr>
        <w:br/>
      </w:r>
      <w:r w:rsidRPr="006216AF">
        <w:rPr>
          <w:rtl/>
        </w:rPr>
        <w:t>ولغاتهم ، فتحيّر الناس وتعجبوا ، فأقرّوا جميعا</w:t>
      </w:r>
      <w:r w:rsidR="00945A4A">
        <w:rPr>
          <w:rtl/>
        </w:rPr>
        <w:t>ً</w:t>
      </w:r>
      <w:r w:rsidRPr="006216AF">
        <w:rPr>
          <w:rtl/>
        </w:rPr>
        <w:t xml:space="preserve"> بأنّه أفصح منهم </w:t>
      </w:r>
      <w:r w:rsidR="009E1FBC">
        <w:rPr>
          <w:rtl/>
        </w:rPr>
        <w:br/>
      </w:r>
      <w:r w:rsidRPr="006216AF">
        <w:rPr>
          <w:rtl/>
        </w:rPr>
        <w:t>بلغاتهم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ثمّ نظر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عمرو بن هذّاب وقال : </w:t>
      </w:r>
      <w:r w:rsidR="009F08E4" w:rsidRPr="006216AF">
        <w:rPr>
          <w:rtl/>
        </w:rPr>
        <w:t>«</w:t>
      </w:r>
      <w:r w:rsidRPr="006216AF">
        <w:rPr>
          <w:rtl/>
        </w:rPr>
        <w:t>إن</w:t>
      </w:r>
      <w:r w:rsidR="0027018D">
        <w:rPr>
          <w:rtl/>
        </w:rPr>
        <w:t>ْ</w:t>
      </w:r>
      <w:r w:rsidRPr="006216AF">
        <w:rPr>
          <w:rtl/>
        </w:rPr>
        <w:t xml:space="preserve"> أنا </w:t>
      </w:r>
      <w:r w:rsidR="009E1FBC">
        <w:rPr>
          <w:rtl/>
        </w:rPr>
        <w:br/>
      </w:r>
      <w:r w:rsidRPr="006216AF">
        <w:rPr>
          <w:rtl/>
        </w:rPr>
        <w:t>أخبرتك بأنك ستبلى في هذه الأيّام بدم ذي رحم لك ، كنت مصدقا</w:t>
      </w:r>
      <w:r w:rsidR="00E403EF">
        <w:rPr>
          <w:rtl/>
        </w:rPr>
        <w:t>ً</w:t>
      </w:r>
      <w:r w:rsidRPr="006216AF">
        <w:rPr>
          <w:rtl/>
        </w:rPr>
        <w:t xml:space="preserve"> </w:t>
      </w:r>
      <w:r w:rsidR="009E1FBC">
        <w:rPr>
          <w:rtl/>
        </w:rPr>
        <w:br/>
      </w:r>
      <w:r w:rsidRPr="006216AF">
        <w:rPr>
          <w:rtl/>
        </w:rPr>
        <w:t>لي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لا ، فإنّ الغيب لا يعلمه </w:t>
      </w:r>
      <w:r w:rsidR="00335A4F">
        <w:rPr>
          <w:rtl/>
        </w:rPr>
        <w:t>إلّا</w:t>
      </w:r>
      <w:r w:rsidRPr="006216AF">
        <w:rPr>
          <w:rtl/>
        </w:rPr>
        <w:t xml:space="preserve"> الله</w:t>
      </w:r>
      <w:r w:rsidR="00410A32">
        <w:rPr>
          <w:rtl/>
        </w:rPr>
        <w:t xml:space="preserve"> .</w:t>
      </w:r>
    </w:p>
    <w:p w:rsidR="00E403EF" w:rsidRDefault="005F4626" w:rsidP="008174C6">
      <w:pPr>
        <w:rPr>
          <w:rtl/>
        </w:rPr>
      </w:pPr>
      <w:r w:rsidRPr="006216AF">
        <w:rPr>
          <w:rtl/>
        </w:rPr>
        <w:t xml:space="preserve">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أو ليس الله يقول : </w:t>
      </w:r>
      <w:r w:rsidRPr="006216AF">
        <w:rPr>
          <w:rStyle w:val="rfdAlaem"/>
          <w:rtl/>
        </w:rPr>
        <w:t>(</w:t>
      </w:r>
      <w:r w:rsidR="003832D3" w:rsidRPr="003832D3">
        <w:rPr>
          <w:rStyle w:val="rfdAie"/>
          <w:rtl/>
        </w:rPr>
        <w:t xml:space="preserve"> عَالِمُ الْغَيْبِ فَلَا يُظْهِرُ </w:t>
      </w:r>
      <w:r w:rsidR="003832D3">
        <w:rPr>
          <w:rStyle w:val="rfdAie"/>
          <w:rtl/>
        </w:rPr>
        <w:br/>
      </w:r>
      <w:r w:rsidR="003832D3" w:rsidRPr="003832D3">
        <w:rPr>
          <w:rStyle w:val="rfdAie"/>
          <w:rtl/>
        </w:rPr>
        <w:t>عَلَىٰ غَيْبِهِ أَحَدًا</w:t>
      </w:r>
      <w:r w:rsidR="003832D3">
        <w:rPr>
          <w:rStyle w:val="rfdAie"/>
          <w:rtl/>
        </w:rPr>
        <w:t xml:space="preserve"> </w:t>
      </w:r>
      <w:r w:rsidR="008174C6">
        <w:rPr>
          <w:rStyle w:val="rfdAie"/>
        </w:rPr>
        <w:t>*</w:t>
      </w:r>
      <w:r w:rsidR="003832D3" w:rsidRPr="003832D3">
        <w:rPr>
          <w:rStyle w:val="rfdAie"/>
          <w:rtl/>
        </w:rPr>
        <w:t xml:space="preserve"> إِلَّا مَنِ ارْتَضَىٰ مِن رَّسُولٍ</w:t>
      </w:r>
      <w:r w:rsidRPr="003832D3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9E1FBC">
        <w:rPr>
          <w:rtl/>
        </w:rPr>
        <w:br/>
      </w:r>
      <w:r w:rsidRPr="006216AF">
        <w:rPr>
          <w:rtl/>
        </w:rPr>
        <w:t xml:space="preserve">عنده مرتضى ، ونحن ذريّة ذلك الرسول الذي أطلعه الله على ما شاء </w:t>
      </w:r>
      <w:r w:rsidR="009E1FBC">
        <w:rPr>
          <w:rtl/>
        </w:rPr>
        <w:br/>
      </w:r>
      <w:r w:rsidRPr="006216AF">
        <w:rPr>
          <w:rtl/>
        </w:rPr>
        <w:t xml:space="preserve">من غيبه ، فعلمنا ما كان وما يكون إلى يوم القيامة ؛ وإنّ الذي أخبرتك </w:t>
      </w:r>
      <w:r w:rsidR="009E1FBC">
        <w:rPr>
          <w:rtl/>
        </w:rPr>
        <w:br/>
      </w:r>
      <w:r w:rsidRPr="006216AF">
        <w:rPr>
          <w:rtl/>
        </w:rPr>
        <w:t xml:space="preserve">به يا ابن هذاب لكائن إلى خمسة أيّام ، فإن لم يصحّ ما قلت لك في </w:t>
      </w:r>
      <w:r w:rsidR="009E1FBC">
        <w:rPr>
          <w:rtl/>
        </w:rPr>
        <w:br/>
      </w:r>
      <w:r w:rsidRPr="006216AF">
        <w:rPr>
          <w:rtl/>
        </w:rPr>
        <w:t>هذه المدّ</w:t>
      </w:r>
      <w:r w:rsidR="003832D3">
        <w:rPr>
          <w:rtl/>
        </w:rPr>
        <w:t>َ</w:t>
      </w:r>
      <w:r w:rsidRPr="006216AF">
        <w:rPr>
          <w:rtl/>
        </w:rPr>
        <w:t>ة فإنّي كذّ</w:t>
      </w:r>
      <w:r w:rsidR="003832D3">
        <w:rPr>
          <w:rtl/>
        </w:rPr>
        <w:t>َ</w:t>
      </w:r>
      <w:r w:rsidRPr="006216AF">
        <w:rPr>
          <w:rtl/>
        </w:rPr>
        <w:t>اب ، وإن</w:t>
      </w:r>
      <w:r w:rsidR="003832D3">
        <w:rPr>
          <w:rtl/>
        </w:rPr>
        <w:t>ْ</w:t>
      </w:r>
      <w:r w:rsidRPr="006216AF">
        <w:rPr>
          <w:rtl/>
        </w:rPr>
        <w:t xml:space="preserve"> صحّ</w:t>
      </w:r>
      <w:r w:rsidR="003832D3">
        <w:rPr>
          <w:rtl/>
        </w:rPr>
        <w:t>َ</w:t>
      </w:r>
      <w:r w:rsidRPr="006216AF">
        <w:rPr>
          <w:rtl/>
        </w:rPr>
        <w:t xml:space="preserve"> فتعلم أنّك الرادّ</w:t>
      </w:r>
      <w:r w:rsidR="00E403EF">
        <w:rPr>
          <w:rtl/>
        </w:rPr>
        <w:t>ُ</w:t>
      </w:r>
      <w:r w:rsidRPr="006216AF">
        <w:rPr>
          <w:rtl/>
        </w:rPr>
        <w:t xml:space="preserve"> على الله وعلى </w:t>
      </w:r>
      <w:r w:rsidR="009E1FBC">
        <w:rPr>
          <w:rtl/>
        </w:rPr>
        <w:br/>
        <w:t>رسوله ؛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ولك دلالة أخر</w:t>
      </w:r>
      <w:r w:rsidRPr="008B5600">
        <w:rPr>
          <w:rtl/>
        </w:rPr>
        <w:t>ى</w:t>
      </w:r>
      <w:r w:rsidR="003832D3" w:rsidRPr="008B5600">
        <w:rPr>
          <w:rtl/>
        </w:rPr>
        <w:t>ٰ</w:t>
      </w:r>
      <w:r w:rsidRPr="006216AF">
        <w:rPr>
          <w:rtl/>
        </w:rPr>
        <w:t xml:space="preserve"> أما إنّك ستصاب ببصرك ، وتصير مكفوفا</w:t>
      </w:r>
      <w:r w:rsidR="00E403EF">
        <w:rPr>
          <w:rtl/>
        </w:rPr>
        <w:t>ً</w:t>
      </w:r>
      <w:r w:rsidRPr="006216AF">
        <w:rPr>
          <w:rtl/>
        </w:rPr>
        <w:t xml:space="preserve"> ، فلا </w:t>
      </w:r>
      <w:r w:rsidR="009E1FBC">
        <w:rPr>
          <w:rtl/>
        </w:rPr>
        <w:br/>
      </w:r>
      <w:r w:rsidRPr="006216AF">
        <w:rPr>
          <w:rtl/>
        </w:rPr>
        <w:t>تبصر سه</w:t>
      </w:r>
      <w:r w:rsidR="00AB693E">
        <w:rPr>
          <w:rtl/>
        </w:rPr>
        <w:t xml:space="preserve">لاً </w:t>
      </w:r>
      <w:r w:rsidRPr="006216AF">
        <w:rPr>
          <w:rtl/>
        </w:rPr>
        <w:t>ولا جب</w:t>
      </w:r>
      <w:r w:rsidR="00AB693E">
        <w:rPr>
          <w:rtl/>
        </w:rPr>
        <w:t xml:space="preserve">لاً </w:t>
      </w:r>
      <w:r w:rsidRPr="006216AF">
        <w:rPr>
          <w:rtl/>
        </w:rPr>
        <w:t>، وهذا كائن بعد أيّام ؛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ولك دلالة أخرى : أنّك ستحلف يمينا</w:t>
      </w:r>
      <w:r w:rsidR="00E403EF">
        <w:rPr>
          <w:rtl/>
        </w:rPr>
        <w:t>ً</w:t>
      </w:r>
      <w:r w:rsidRPr="006216AF">
        <w:rPr>
          <w:rtl/>
        </w:rPr>
        <w:t xml:space="preserve"> كاذبة ، فتضرب بالبرص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محمّد بن الفضل : تالله لقد نزل ذلك كلّه بابن هذّاب ، فقيل </w:t>
      </w:r>
      <w:r w:rsidR="009E1FBC">
        <w:rPr>
          <w:rtl/>
        </w:rPr>
        <w:br/>
      </w:r>
      <w:r w:rsidRPr="006216AF">
        <w:rPr>
          <w:rtl/>
        </w:rPr>
        <w:t xml:space="preserve">له : صدق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أم كذب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والله ، لقد علمت في </w:t>
      </w:r>
      <w:r w:rsidR="009E1FBC">
        <w:rPr>
          <w:rtl/>
        </w:rPr>
        <w:br/>
      </w:r>
      <w:r w:rsidRPr="006216AF">
        <w:rPr>
          <w:rtl/>
        </w:rPr>
        <w:t>الوقت الذي أخبرني به أنّه كائن ، ولكنني كنت أتجلد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إنّ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التفت إلى الجاثليق فقال : </w:t>
      </w:r>
      <w:r w:rsidR="009F08E4" w:rsidRPr="006216AF">
        <w:rPr>
          <w:rtl/>
        </w:rPr>
        <w:t>«</w:t>
      </w:r>
      <w:r w:rsidRPr="006216AF">
        <w:rPr>
          <w:rtl/>
        </w:rPr>
        <w:t>هل دلّ</w:t>
      </w:r>
      <w:r w:rsidR="00E403EF">
        <w:rPr>
          <w:rtl/>
        </w:rPr>
        <w:t>َ</w:t>
      </w:r>
      <w:r w:rsidRPr="006216AF">
        <w:rPr>
          <w:rtl/>
        </w:rPr>
        <w:t xml:space="preserve"> </w:t>
      </w:r>
      <w:r w:rsidR="009E1FBC">
        <w:rPr>
          <w:rtl/>
        </w:rPr>
        <w:br/>
      </w:r>
      <w:r w:rsidRPr="006216AF">
        <w:rPr>
          <w:rtl/>
        </w:rPr>
        <w:t>الإ</w:t>
      </w:r>
      <w:r w:rsidR="003832D3">
        <w:rPr>
          <w:rtl/>
        </w:rPr>
        <w:t>ِ</w:t>
      </w:r>
      <w:r w:rsidRPr="006216AF">
        <w:rPr>
          <w:rtl/>
        </w:rPr>
        <w:t xml:space="preserve">نجيل على نبوة محمّد </w:t>
      </w:r>
      <w:r w:rsidR="00470C8A">
        <w:rPr>
          <w:rtl/>
        </w:rPr>
        <w:t>(ص)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لو دلّ الإ</w:t>
      </w:r>
      <w:r w:rsidR="003832D3">
        <w:rPr>
          <w:rtl/>
        </w:rPr>
        <w:t>ِ</w:t>
      </w:r>
      <w:r w:rsidRPr="006216AF">
        <w:rPr>
          <w:rtl/>
        </w:rPr>
        <w:t xml:space="preserve">نجيل على ذلك لما </w:t>
      </w:r>
      <w:r w:rsidR="009E1FBC">
        <w:rPr>
          <w:rtl/>
        </w:rPr>
        <w:br/>
      </w:r>
      <w:r w:rsidRPr="006216AF">
        <w:rPr>
          <w:rtl/>
        </w:rPr>
        <w:t>جحدناه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="008174C6">
        <w:rPr>
          <w:rFonts w:hint="cs"/>
          <w:rtl/>
        </w:rPr>
        <w:t xml:space="preserve"> </w:t>
      </w:r>
      <w:r w:rsidRPr="006216AF">
        <w:rPr>
          <w:rtl/>
        </w:rPr>
        <w:t xml:space="preserve">أخبرني بالسكتة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التي لكم في السفر </w:t>
      </w:r>
      <w:r w:rsidR="009E1FBC">
        <w:rPr>
          <w:rtl/>
        </w:rPr>
        <w:br/>
      </w:r>
      <w:r w:rsidRPr="006216AF">
        <w:rPr>
          <w:rtl/>
        </w:rPr>
        <w:t xml:space="preserve">الثالث فقال الجاثليق : اسم من أسماء الله تعالى ، لا يجوز لنا أن </w:t>
      </w:r>
      <w:r w:rsidR="009E1FBC">
        <w:rPr>
          <w:rtl/>
        </w:rPr>
        <w:br/>
      </w:r>
      <w:r w:rsidRPr="006216AF">
        <w:rPr>
          <w:rtl/>
        </w:rPr>
        <w:t>نظهره</w:t>
      </w:r>
      <w:r w:rsidR="00410A32">
        <w:rPr>
          <w:rtl/>
        </w:rPr>
        <w:t xml:space="preserve"> .</w:t>
      </w:r>
      <w:r w:rsidR="008174C6">
        <w:rPr>
          <w:rFonts w:hint="cs"/>
          <w:rtl/>
        </w:rPr>
        <w:t xml:space="preserve"> </w:t>
      </w:r>
      <w:r w:rsidR="009F08E4" w:rsidRPr="006216AF">
        <w:rPr>
          <w:rtl/>
        </w:rPr>
        <w:t>»</w:t>
      </w:r>
    </w:p>
    <w:p w:rsidR="008174C6" w:rsidRPr="008174C6" w:rsidRDefault="008174C6" w:rsidP="008174C6">
      <w:pPr>
        <w:pStyle w:val="rfdLine"/>
      </w:pPr>
      <w:r w:rsidRPr="008174C6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الجن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، م : ما السكينة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فإن قررتك أنّه اسم محمّد </w:t>
      </w:r>
      <w:r w:rsidR="00470C8A">
        <w:rPr>
          <w:rtl/>
        </w:rPr>
        <w:t>(ص)</w:t>
      </w:r>
      <w:r w:rsidRPr="006216AF">
        <w:rPr>
          <w:rtl/>
        </w:rPr>
        <w:t xml:space="preserve"> ، </w:t>
      </w:r>
      <w:r w:rsidR="00413364">
        <w:rPr>
          <w:rtl/>
        </w:rPr>
        <w:br/>
      </w:r>
      <w:r w:rsidRPr="006216AF">
        <w:rPr>
          <w:rtl/>
        </w:rPr>
        <w:t xml:space="preserve">وذكره ، وأقرّ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عيسى به ، وأنّه بشّ</w:t>
      </w:r>
      <w:r w:rsidR="00E403EF">
        <w:rPr>
          <w:rtl/>
        </w:rPr>
        <w:t>َ</w:t>
      </w:r>
      <w:r w:rsidRPr="006216AF">
        <w:rPr>
          <w:rtl/>
        </w:rPr>
        <w:t>ر بني إسرائيل بمحمّد ،</w:t>
      </w:r>
      <w:r w:rsidR="00814EC9">
        <w:rPr>
          <w:rtl/>
        </w:rPr>
        <w:t xml:space="preserve"> أ</w:t>
      </w:r>
      <w:r w:rsidRPr="006216AF">
        <w:rPr>
          <w:rtl/>
        </w:rPr>
        <w:t xml:space="preserve">تقر به ولا </w:t>
      </w:r>
      <w:r w:rsidR="00413364">
        <w:rPr>
          <w:rtl/>
        </w:rPr>
        <w:br/>
      </w:r>
      <w:r w:rsidRPr="006216AF">
        <w:rPr>
          <w:rtl/>
        </w:rPr>
        <w:t>تنكره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الجاثليق : إن فعلت أقر</w:t>
      </w:r>
      <w:r w:rsidR="00E403EF">
        <w:rPr>
          <w:rtl/>
        </w:rPr>
        <w:t>ّ</w:t>
      </w:r>
      <w:r w:rsidRPr="006216AF">
        <w:rPr>
          <w:rtl/>
        </w:rPr>
        <w:t>رت به ، فإنّي لا أردّ</w:t>
      </w:r>
      <w:r w:rsidR="00CE66DD">
        <w:rPr>
          <w:rtl/>
        </w:rPr>
        <w:t>ُ</w:t>
      </w:r>
      <w:r w:rsidRPr="006216AF">
        <w:rPr>
          <w:rtl/>
        </w:rPr>
        <w:t xml:space="preserve"> الإ</w:t>
      </w:r>
      <w:r w:rsidR="00CE66DD">
        <w:rPr>
          <w:rtl/>
        </w:rPr>
        <w:t>ِ</w:t>
      </w:r>
      <w:r w:rsidRPr="006216AF">
        <w:rPr>
          <w:rtl/>
        </w:rPr>
        <w:t xml:space="preserve">نجيل ولا </w:t>
      </w:r>
      <w:r w:rsidR="00413364">
        <w:rPr>
          <w:rtl/>
        </w:rPr>
        <w:br/>
      </w:r>
      <w:r w:rsidRPr="006216AF">
        <w:rPr>
          <w:rtl/>
        </w:rPr>
        <w:t>أجحده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فخذ عليّ</w:t>
      </w:r>
      <w:r w:rsidR="00CE66DD">
        <w:rPr>
          <w:rtl/>
        </w:rPr>
        <w:t>َ</w:t>
      </w:r>
      <w:r w:rsidRPr="006216AF">
        <w:rPr>
          <w:rtl/>
        </w:rPr>
        <w:t xml:space="preserve"> السفر الثالث الّ</w:t>
      </w:r>
      <w:r w:rsidR="00CE66DD">
        <w:rPr>
          <w:rtl/>
        </w:rPr>
        <w:t>َ</w:t>
      </w:r>
      <w:r w:rsidRPr="006216AF">
        <w:rPr>
          <w:rtl/>
        </w:rPr>
        <w:t xml:space="preserve">ذي فيه ذكر </w:t>
      </w:r>
      <w:r w:rsidR="00413364">
        <w:rPr>
          <w:rtl/>
        </w:rPr>
        <w:br/>
      </w:r>
      <w:r w:rsidRPr="006216AF">
        <w:rPr>
          <w:rtl/>
        </w:rPr>
        <w:t>محمّد وبشارة عيسى بمحمّد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الجاثليق : هات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فأقبل الرضا يتلو ذلك السفر من الإ</w:t>
      </w:r>
      <w:r w:rsidR="00CE66DD">
        <w:rPr>
          <w:rtl/>
        </w:rPr>
        <w:t>ِ</w:t>
      </w:r>
      <w:r w:rsidRPr="006216AF">
        <w:rPr>
          <w:rtl/>
        </w:rPr>
        <w:t xml:space="preserve">نجيل ، حتّى بلغ ذكر محمّد ، </w:t>
      </w:r>
      <w:r w:rsidR="00413364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يا جاثليق ، م</w:t>
      </w:r>
      <w:r w:rsidR="00CE66DD">
        <w:rPr>
          <w:rtl/>
        </w:rPr>
        <w:t>َ</w:t>
      </w:r>
      <w:r w:rsidRPr="006216AF">
        <w:rPr>
          <w:rtl/>
        </w:rPr>
        <w:t>ن هذا النبيّ الموصوف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الجاثليق : صفه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أصفه </w:t>
      </w:r>
      <w:r w:rsidR="00335A4F">
        <w:rPr>
          <w:rtl/>
        </w:rPr>
        <w:t>إلّا</w:t>
      </w:r>
      <w:r w:rsidRPr="006216AF">
        <w:rPr>
          <w:rtl/>
        </w:rPr>
        <w:t xml:space="preserve"> بما وصفه الله تعالى ، هو صاحب الناقة </w:t>
      </w:r>
      <w:r w:rsidR="00413364">
        <w:rPr>
          <w:rtl/>
        </w:rPr>
        <w:br/>
      </w:r>
      <w:r w:rsidRPr="006216AF">
        <w:rPr>
          <w:rtl/>
        </w:rPr>
        <w:t>والعصا والكساء ، النبيّ الأميّ الذي يجدونه مكتوبا</w:t>
      </w:r>
      <w:r w:rsidR="00CE66DD">
        <w:rPr>
          <w:rtl/>
        </w:rPr>
        <w:t>ً</w:t>
      </w:r>
      <w:r w:rsidRPr="006216AF">
        <w:rPr>
          <w:rtl/>
        </w:rPr>
        <w:t xml:space="preserve"> عندهم في التوراة </w:t>
      </w:r>
      <w:r w:rsidR="00413364">
        <w:rPr>
          <w:rtl/>
        </w:rPr>
        <w:br/>
      </w:r>
      <w:r w:rsidRPr="006216AF">
        <w:rPr>
          <w:rtl/>
        </w:rPr>
        <w:t>والإ</w:t>
      </w:r>
      <w:r w:rsidR="00CE66DD">
        <w:rPr>
          <w:rtl/>
        </w:rPr>
        <w:t>ِ</w:t>
      </w:r>
      <w:r w:rsidRPr="006216AF">
        <w:rPr>
          <w:rtl/>
        </w:rPr>
        <w:t xml:space="preserve">نجيل ، يأمرهم بالمعروف وينهاهم عن المنكر ، ويحل لهم </w:t>
      </w:r>
      <w:r w:rsidR="00413364">
        <w:rPr>
          <w:rtl/>
        </w:rPr>
        <w:br/>
      </w:r>
      <w:r w:rsidRPr="006216AF">
        <w:rPr>
          <w:rtl/>
        </w:rPr>
        <w:t xml:space="preserve">الطيّبات ، ويحرّم عليهم الخبائث ، ويضع عنهم إصرهم والأغلال التي </w:t>
      </w:r>
      <w:r w:rsidR="00413364">
        <w:rPr>
          <w:rtl/>
        </w:rPr>
        <w:br/>
      </w:r>
      <w:r w:rsidRPr="006216AF">
        <w:rPr>
          <w:rtl/>
        </w:rPr>
        <w:t xml:space="preserve">كانت عليهم ، يهدى إلى الطريق الأفضل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والمنهاج الأعدل ، </w:t>
      </w:r>
      <w:r w:rsidR="00413364">
        <w:rPr>
          <w:rtl/>
        </w:rPr>
        <w:br/>
      </w:r>
      <w:r w:rsidRPr="006216AF">
        <w:rPr>
          <w:rtl/>
        </w:rPr>
        <w:t>والصراط الأقوم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سألتك بالله يا جاثليق ، بحقّ عيسى روح الله وكلمته ، هل تجد </w:t>
      </w:r>
      <w:r w:rsidR="00413364">
        <w:rPr>
          <w:rtl/>
        </w:rPr>
        <w:br/>
      </w:r>
      <w:r w:rsidRPr="006216AF">
        <w:rPr>
          <w:rtl/>
        </w:rPr>
        <w:t>هذه الصفة في الانجيل لهذا النبيّ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فأطرق الجاثليق مليا</w:t>
      </w:r>
      <w:r w:rsidR="00E403EF">
        <w:rPr>
          <w:rtl/>
        </w:rPr>
        <w:t>ً</w:t>
      </w:r>
      <w:r w:rsidRPr="006216AF">
        <w:rPr>
          <w:rtl/>
        </w:rPr>
        <w:t xml:space="preserve"> وعلم أنّه إن </w:t>
      </w:r>
      <w:r w:rsidR="00413364">
        <w:rPr>
          <w:rtl/>
        </w:rPr>
        <w:br/>
      </w:r>
      <w:r w:rsidRPr="006216AF">
        <w:rPr>
          <w:rtl/>
        </w:rPr>
        <w:t>جحد الإ</w:t>
      </w:r>
      <w:r w:rsidR="00CE66DD">
        <w:rPr>
          <w:rtl/>
        </w:rPr>
        <w:t>ِ</w:t>
      </w:r>
      <w:r w:rsidRPr="006216AF">
        <w:rPr>
          <w:rtl/>
        </w:rPr>
        <w:t>نجيل كفر ، فقال : نعم ، هذه الصفة في الإ</w:t>
      </w:r>
      <w:r w:rsidR="00CE66DD">
        <w:rPr>
          <w:rtl/>
        </w:rPr>
        <w:t>ِ</w:t>
      </w:r>
      <w:r w:rsidRPr="006216AF">
        <w:rPr>
          <w:rtl/>
        </w:rPr>
        <w:t xml:space="preserve">نجيل ، وقد ذكر </w:t>
      </w:r>
      <w:r w:rsidR="00413364">
        <w:rPr>
          <w:rtl/>
        </w:rPr>
        <w:br/>
      </w:r>
      <w:r w:rsidRPr="006216AF">
        <w:rPr>
          <w:rtl/>
        </w:rPr>
        <w:t>عيسى هذا النبيّ ، ولم يصح عند النصارى أنّه صاحبكم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أمّا إذا لم تكفر بجحود الإ</w:t>
      </w:r>
      <w:r w:rsidR="00CE66DD">
        <w:rPr>
          <w:rtl/>
        </w:rPr>
        <w:t>ِ</w:t>
      </w:r>
      <w:r w:rsidRPr="006216AF">
        <w:rPr>
          <w:rtl/>
        </w:rPr>
        <w:t xml:space="preserve">نجيل ، </w:t>
      </w:r>
      <w:r w:rsidR="00413364">
        <w:rPr>
          <w:rtl/>
        </w:rPr>
        <w:br/>
      </w:r>
      <w:r w:rsidRPr="006216AF">
        <w:rPr>
          <w:rtl/>
        </w:rPr>
        <w:t>وأقررت بما فيه من صفة محمّد ، فخذ عليّ</w:t>
      </w:r>
      <w:r w:rsidR="00CE66DD">
        <w:rPr>
          <w:rtl/>
        </w:rPr>
        <w:t>َ</w:t>
      </w:r>
      <w:r w:rsidRPr="006216AF">
        <w:rPr>
          <w:rtl/>
        </w:rPr>
        <w:t xml:space="preserve"> السفر الثاني فإنّ</w:t>
      </w:r>
      <w:r w:rsidR="00E403EF">
        <w:rPr>
          <w:rtl/>
        </w:rPr>
        <w:t>ِ</w:t>
      </w:r>
      <w:r w:rsidRPr="006216AF">
        <w:rPr>
          <w:rtl/>
        </w:rPr>
        <w:t xml:space="preserve">ي أوجدك </w:t>
      </w:r>
      <w:r w:rsidR="00413364">
        <w:rPr>
          <w:rtl/>
        </w:rPr>
        <w:br/>
      </w:r>
      <w:r w:rsidRPr="006216AF">
        <w:rPr>
          <w:rtl/>
        </w:rPr>
        <w:t xml:space="preserve">ذكره ، وذكر وصيّه ، وذكر ابنته وذكر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الحسن والحسين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8174C6" w:rsidRPr="008174C6" w:rsidRDefault="008174C6" w:rsidP="008174C6">
      <w:pPr>
        <w:pStyle w:val="rfdLine"/>
      </w:pPr>
      <w:r w:rsidRPr="008174C6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، ك ، م : وإقرار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ك : الأقصد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ع : بنيه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فلمّا سمع الجاثليق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ورأس الجالوت ذلك علما أنّ الرضا </w:t>
      </w:r>
      <w:r w:rsidR="00276CED">
        <w:rPr>
          <w:rtl/>
        </w:rPr>
        <w:t xml:space="preserve">عليه </w:t>
      </w:r>
      <w:r w:rsidR="00413364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عالم بالتوراة والإ</w:t>
      </w:r>
      <w:r w:rsidR="00CE66DD">
        <w:rPr>
          <w:rtl/>
        </w:rPr>
        <w:t>ِ</w:t>
      </w:r>
      <w:r w:rsidRPr="006216AF">
        <w:rPr>
          <w:rtl/>
        </w:rPr>
        <w:t xml:space="preserve">نجيل والزبور ، فقالا : والله ، لقد أتى بما لا </w:t>
      </w:r>
      <w:r w:rsidR="00413364">
        <w:rPr>
          <w:rtl/>
        </w:rPr>
        <w:br/>
      </w:r>
      <w:r w:rsidRPr="006216AF">
        <w:rPr>
          <w:rtl/>
        </w:rPr>
        <w:t>يمكننا ردّ</w:t>
      </w:r>
      <w:r w:rsidR="00CE66DD">
        <w:rPr>
          <w:rtl/>
        </w:rPr>
        <w:t>َ</w:t>
      </w:r>
      <w:r w:rsidRPr="006216AF">
        <w:rPr>
          <w:rtl/>
        </w:rPr>
        <w:t xml:space="preserve">ه ، ولا دفعه ، </w:t>
      </w:r>
      <w:r w:rsidR="00335A4F">
        <w:rPr>
          <w:rtl/>
        </w:rPr>
        <w:t>إلّا</w:t>
      </w:r>
      <w:r w:rsidRPr="006216AF">
        <w:rPr>
          <w:rtl/>
        </w:rPr>
        <w:t xml:space="preserve"> بجحود التوراة والإ</w:t>
      </w:r>
      <w:r w:rsidR="00CE66DD">
        <w:rPr>
          <w:rtl/>
        </w:rPr>
        <w:t>ِ</w:t>
      </w:r>
      <w:r w:rsidRPr="006216AF">
        <w:rPr>
          <w:rtl/>
        </w:rPr>
        <w:t xml:space="preserve">نجيل والزبور ، وقد بشّر </w:t>
      </w:r>
      <w:r w:rsidR="00413364">
        <w:rPr>
          <w:rtl/>
        </w:rPr>
        <w:br/>
      </w:r>
      <w:r w:rsidRPr="006216AF">
        <w:rPr>
          <w:rtl/>
        </w:rPr>
        <w:t>به موسى وعيسى جميعا</w:t>
      </w:r>
      <w:r w:rsidR="00E403EF">
        <w:rPr>
          <w:rtl/>
        </w:rPr>
        <w:t>ً</w:t>
      </w:r>
      <w:r w:rsidRPr="006216AF">
        <w:rPr>
          <w:rtl/>
        </w:rPr>
        <w:t xml:space="preserve"> ، ولكن لم يتقرر عندنا صحة أنّه محمّد هذا ، </w:t>
      </w:r>
      <w:r w:rsidR="00413364">
        <w:rPr>
          <w:rtl/>
        </w:rPr>
        <w:br/>
      </w:r>
      <w:r w:rsidRPr="006216AF">
        <w:rPr>
          <w:rtl/>
        </w:rPr>
        <w:t xml:space="preserve">وأمّا اسمه محمّد فلا يجوز لنا أن نقرّ لكم بنبوته ، ونحن شاكّون أنه </w:t>
      </w:r>
      <w:r w:rsidR="00413364">
        <w:rPr>
          <w:rtl/>
        </w:rPr>
        <w:br/>
      </w:r>
      <w:r w:rsidRPr="006216AF">
        <w:rPr>
          <w:rtl/>
        </w:rPr>
        <w:t>محمّدكم أو غيره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احتججتم بالشك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فهل بعث الله </w:t>
      </w:r>
      <w:r w:rsidR="00413364">
        <w:rPr>
          <w:rtl/>
        </w:rPr>
        <w:br/>
      </w:r>
      <w:r w:rsidRPr="006216AF">
        <w:rPr>
          <w:rtl/>
        </w:rPr>
        <w:t>قبل أو بعد من ولد آدم إلى يومنا هذا نبيّا</w:t>
      </w:r>
      <w:r w:rsidR="00E403EF">
        <w:rPr>
          <w:rtl/>
        </w:rPr>
        <w:t>ً</w:t>
      </w:r>
      <w:r w:rsidRPr="006216AF">
        <w:rPr>
          <w:rtl/>
        </w:rPr>
        <w:t xml:space="preserve"> اسمه محمّد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أو تجدونه في </w:t>
      </w:r>
      <w:r w:rsidR="00413364">
        <w:rPr>
          <w:rtl/>
        </w:rPr>
        <w:br/>
      </w:r>
      <w:r w:rsidR="00CE66DD">
        <w:rPr>
          <w:rtl/>
        </w:rPr>
        <w:t>شيء من الكت</w:t>
      </w:r>
      <w:r w:rsidRPr="006216AF">
        <w:rPr>
          <w:rtl/>
        </w:rPr>
        <w:t>ب التي أنزلها الله تعالى على جميع الأنبياء غير محمّد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413364">
        <w:rPr>
          <w:rtl/>
        </w:rPr>
        <w:br/>
      </w:r>
      <w:r w:rsidRPr="006216AF">
        <w:rPr>
          <w:rtl/>
        </w:rPr>
        <w:t>فأحجموا عن جوابه ، وقالوا : لا يجوز لنا أن نقرّ لكم بأنّ محمّدا</w:t>
      </w:r>
      <w:r w:rsidR="000E42B4">
        <w:rPr>
          <w:rtl/>
        </w:rPr>
        <w:t>ً</w:t>
      </w:r>
      <w:r w:rsidRPr="006216AF">
        <w:rPr>
          <w:rtl/>
        </w:rPr>
        <w:t xml:space="preserve"> أنّه </w:t>
      </w:r>
      <w:r w:rsidR="00413364">
        <w:rPr>
          <w:rtl/>
        </w:rPr>
        <w:br/>
      </w:r>
      <w:r w:rsidRPr="006216AF">
        <w:rPr>
          <w:rtl/>
        </w:rPr>
        <w:t xml:space="preserve">محمّدكم ، لأنا إن أقررنا لكم بمحمّد ووصيّه وابنته وابنيه على ما ذكرتم </w:t>
      </w:r>
      <w:r w:rsidR="00413364">
        <w:rPr>
          <w:rtl/>
        </w:rPr>
        <w:br/>
      </w:r>
      <w:r w:rsidRPr="006216AF">
        <w:rPr>
          <w:rtl/>
        </w:rPr>
        <w:t>أدخلتمونا في الإ</w:t>
      </w:r>
      <w:r w:rsidR="000E42B4">
        <w:rPr>
          <w:rtl/>
        </w:rPr>
        <w:t>ِ</w:t>
      </w:r>
      <w:r w:rsidRPr="006216AF">
        <w:rPr>
          <w:rtl/>
        </w:rPr>
        <w:t>سلام كرها</w:t>
      </w:r>
      <w:r w:rsidR="000E42B4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أنت يا جاثليق آمن في ذمّة الله ، وذمّة </w:t>
      </w:r>
      <w:r w:rsidR="00413364">
        <w:rPr>
          <w:rtl/>
        </w:rPr>
        <w:br/>
      </w:r>
      <w:r w:rsidRPr="006216AF">
        <w:rPr>
          <w:rtl/>
        </w:rPr>
        <w:t>رسوله أنّه لا ينالك منّا شيء تكره ممّا تخافه وتحذره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فأمّا إذا آمنتني ، فإنّ هذا النبيّ الذي اسمه </w:t>
      </w:r>
      <w:r w:rsidR="00C24190">
        <w:rPr>
          <w:rtl/>
        </w:rPr>
        <w:t>(</w:t>
      </w:r>
      <w:r w:rsidRPr="006216AF">
        <w:rPr>
          <w:rtl/>
        </w:rPr>
        <w:t>محمّد</w:t>
      </w:r>
      <w:r w:rsidR="003E76E8">
        <w:rPr>
          <w:rtl/>
        </w:rPr>
        <w:t>)</w:t>
      </w:r>
      <w:r w:rsidRPr="006216AF">
        <w:rPr>
          <w:rtl/>
        </w:rPr>
        <w:t xml:space="preserve"> وهذا </w:t>
      </w:r>
      <w:r w:rsidR="00413364">
        <w:rPr>
          <w:rtl/>
        </w:rPr>
        <w:br/>
      </w:r>
      <w:r w:rsidRPr="006216AF">
        <w:rPr>
          <w:rtl/>
        </w:rPr>
        <w:t xml:space="preserve">الوصي الذي اسمه </w:t>
      </w:r>
      <w:r w:rsidR="00C24190">
        <w:rPr>
          <w:rtl/>
        </w:rPr>
        <w:t>(</w:t>
      </w:r>
      <w:r w:rsidRPr="006216AF">
        <w:rPr>
          <w:rtl/>
        </w:rPr>
        <w:t>عليّ</w:t>
      </w:r>
      <w:r w:rsidR="003E76E8">
        <w:rPr>
          <w:rtl/>
        </w:rPr>
        <w:t>)</w:t>
      </w:r>
      <w:r w:rsidRPr="006216AF">
        <w:rPr>
          <w:rtl/>
        </w:rPr>
        <w:t xml:space="preserve"> وهذه البنت التي اسمها </w:t>
      </w:r>
      <w:r w:rsidR="00C24190">
        <w:rPr>
          <w:rtl/>
        </w:rPr>
        <w:t>(</w:t>
      </w:r>
      <w:r w:rsidRPr="006216AF">
        <w:rPr>
          <w:rtl/>
        </w:rPr>
        <w:t>فاطمة</w:t>
      </w:r>
      <w:r w:rsidR="003E76E8">
        <w:rPr>
          <w:rtl/>
        </w:rPr>
        <w:t>)</w:t>
      </w:r>
      <w:r w:rsidRPr="006216AF">
        <w:rPr>
          <w:rtl/>
        </w:rPr>
        <w:t xml:space="preserve"> وهذان </w:t>
      </w:r>
      <w:r w:rsidR="00413364">
        <w:rPr>
          <w:rtl/>
        </w:rPr>
        <w:br/>
      </w:r>
      <w:r w:rsidRPr="006216AF">
        <w:rPr>
          <w:rtl/>
        </w:rPr>
        <w:t xml:space="preserve">السبطان اللذان اسمهما </w:t>
      </w:r>
      <w:r w:rsidR="00C24190">
        <w:rPr>
          <w:rtl/>
        </w:rPr>
        <w:t>(</w:t>
      </w:r>
      <w:r w:rsidRPr="006216AF">
        <w:rPr>
          <w:rtl/>
        </w:rPr>
        <w:t>الحسن والحسين</w:t>
      </w:r>
      <w:r w:rsidR="003E76E8">
        <w:rPr>
          <w:rtl/>
        </w:rPr>
        <w:t>)</w:t>
      </w:r>
      <w:r w:rsidRPr="006216AF">
        <w:rPr>
          <w:rtl/>
        </w:rPr>
        <w:t xml:space="preserve"> في التوراة والانجيل </w:t>
      </w:r>
      <w:r w:rsidR="00413364">
        <w:rPr>
          <w:rtl/>
        </w:rPr>
        <w:br/>
      </w:r>
      <w:r w:rsidRPr="006216AF">
        <w:rPr>
          <w:rtl/>
        </w:rPr>
        <w:t>والزبور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الرضا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فهذا الذي ذكرته في التوراة والانجيل والزبور من </w:t>
      </w:r>
      <w:r w:rsidR="00413364">
        <w:rPr>
          <w:rtl/>
        </w:rPr>
        <w:br/>
      </w:r>
      <w:r w:rsidRPr="006216AF">
        <w:rPr>
          <w:rtl/>
        </w:rPr>
        <w:t xml:space="preserve">اسم هذا النبيّ </w:t>
      </w:r>
      <w:r w:rsidR="00470C8A">
        <w:rPr>
          <w:rtl/>
        </w:rPr>
        <w:t>(ص)</w:t>
      </w:r>
      <w:r w:rsidRPr="006216AF">
        <w:rPr>
          <w:rtl/>
        </w:rPr>
        <w:t xml:space="preserve"> ، وهذا الوصيّ ، وهذه البنت ، وهذين السبطين ، </w:t>
      </w:r>
      <w:r w:rsidR="00413364">
        <w:rPr>
          <w:rtl/>
        </w:rPr>
        <w:br/>
      </w:r>
      <w:r w:rsidRPr="006216AF">
        <w:rPr>
          <w:rtl/>
        </w:rPr>
        <w:t>صدق وعدل ، أم كذب وزور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صدق وعدل ، وما قال الله </w:t>
      </w:r>
      <w:r w:rsidR="00335A4F">
        <w:rPr>
          <w:rtl/>
        </w:rPr>
        <w:t>إلّا</w:t>
      </w:r>
      <w:r w:rsidRPr="006216AF">
        <w:rPr>
          <w:rtl/>
        </w:rPr>
        <w:t xml:space="preserve"> الحقّ</w:t>
      </w:r>
      <w:r w:rsidR="00410A32">
        <w:rPr>
          <w:rtl/>
        </w:rPr>
        <w:t xml:space="preserve"> .</w:t>
      </w:r>
    </w:p>
    <w:p w:rsidR="008174C6" w:rsidRDefault="005F4626" w:rsidP="008174C6">
      <w:pPr>
        <w:rPr>
          <w:rStyle w:val="rfdLineChar"/>
        </w:rPr>
      </w:pPr>
      <w:r w:rsidRPr="006216AF">
        <w:rPr>
          <w:rtl/>
        </w:rPr>
        <w:t>فلمّا أخذ الرضا إقرار الجاثليق بذلك ، قال لرأس الجالوت :</w:t>
      </w:r>
      <w:r w:rsidR="008174C6">
        <w:rPr>
          <w:rFonts w:hint="cs"/>
          <w:rtl/>
        </w:rPr>
        <w:t xml:space="preserve"> </w:t>
      </w:r>
      <w:r w:rsidR="008174C6">
        <w:rPr>
          <w:rtl/>
        </w:rPr>
        <w:br/>
      </w:r>
      <w:r w:rsidR="008174C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زيادة : عالم اليهود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: احتجزتم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F72F8">
      <w:pPr>
        <w:pStyle w:val="rfdNormal0"/>
        <w:rPr>
          <w:rtl/>
        </w:rPr>
      </w:pPr>
      <w:r>
        <w:rPr>
          <w:rtl/>
        </w:rPr>
        <w:br w:type="page"/>
      </w:r>
      <w:r w:rsidR="009F08E4" w:rsidRPr="006216AF">
        <w:rPr>
          <w:rtl/>
        </w:rPr>
        <w:lastRenderedPageBreak/>
        <w:t>«</w:t>
      </w:r>
      <w:r w:rsidRPr="006216AF">
        <w:rPr>
          <w:rtl/>
        </w:rPr>
        <w:t>فاسمع الآن يا رأس الجالوت السفر الأوّل من زبور داود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</w:t>
      </w:r>
      <w:r w:rsidR="00AF72F8">
        <w:rPr>
          <w:rtl/>
        </w:rPr>
        <w:t xml:space="preserve"> </w:t>
      </w:r>
      <w:r w:rsidR="00413364">
        <w:rPr>
          <w:rtl/>
        </w:rPr>
        <w:br/>
      </w:r>
      <w:r w:rsidRPr="006216AF">
        <w:rPr>
          <w:rtl/>
        </w:rPr>
        <w:t>هات ، بارك الله عليك وعلى م</w:t>
      </w:r>
      <w:r w:rsidR="00553DD3">
        <w:rPr>
          <w:rtl/>
        </w:rPr>
        <w:t>َ</w:t>
      </w:r>
      <w:r w:rsidRPr="006216AF">
        <w:rPr>
          <w:rtl/>
        </w:rPr>
        <w:t>ن ولدك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فقرأ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السفر </w:t>
      </w:r>
      <w:r w:rsidR="00413364">
        <w:rPr>
          <w:rtl/>
        </w:rPr>
        <w:br/>
      </w:r>
      <w:r w:rsidRPr="006216AF">
        <w:rPr>
          <w:rtl/>
        </w:rPr>
        <w:t xml:space="preserve">الأوّل ، من الزبور ، حتّى انتهى إلى ذكر محمّد وعليّ وفاطمة والحسن </w:t>
      </w:r>
      <w:r w:rsidR="00413364">
        <w:rPr>
          <w:rtl/>
        </w:rPr>
        <w:br/>
      </w:r>
      <w:r w:rsidRPr="006216AF">
        <w:rPr>
          <w:rtl/>
        </w:rPr>
        <w:t xml:space="preserve">والحسين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سألتك يا رأس الجالوت بحقّ الله ، </w:t>
      </w:r>
      <w:r w:rsidR="00413364">
        <w:rPr>
          <w:rtl/>
        </w:rPr>
        <w:br/>
      </w:r>
      <w:r w:rsidRPr="006216AF">
        <w:rPr>
          <w:rtl/>
        </w:rPr>
        <w:t>هذا في زبور داود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ولك مني الأمان والذمّة والعهد ما قد أعطيت </w:t>
      </w:r>
      <w:r w:rsidR="00413364">
        <w:rPr>
          <w:rtl/>
        </w:rPr>
        <w:br/>
      </w:r>
      <w:r w:rsidRPr="006216AF">
        <w:rPr>
          <w:rtl/>
        </w:rPr>
        <w:t>الجاثليق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رأس الجالوت : نعم ، هذا بعينه ألفيته في الزبور </w:t>
      </w:r>
      <w:r w:rsidR="00413364">
        <w:rPr>
          <w:rtl/>
        </w:rPr>
        <w:br/>
      </w:r>
      <w:r w:rsidRPr="006216AF">
        <w:rPr>
          <w:rtl/>
        </w:rPr>
        <w:t>بأسمائهم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فبحق العشر الآيات التي أنزلها الله </w:t>
      </w:r>
      <w:r w:rsidR="00413364">
        <w:rPr>
          <w:rtl/>
        </w:rPr>
        <w:br/>
      </w:r>
      <w:r w:rsidRPr="006216AF">
        <w:rPr>
          <w:rtl/>
        </w:rPr>
        <w:t xml:space="preserve">تعالى على موسى بن عمران في التوراة ، هل تجد صفة محمّد وعليّ </w:t>
      </w:r>
      <w:r w:rsidR="00413364">
        <w:rPr>
          <w:rtl/>
        </w:rPr>
        <w:br/>
      </w:r>
      <w:r w:rsidRPr="006216AF">
        <w:rPr>
          <w:rtl/>
        </w:rPr>
        <w:t>وفاطمة والحسن والحسين في التوراة منسوبين إلى العدل والفضل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413364">
        <w:rPr>
          <w:rtl/>
        </w:rPr>
        <w:br/>
      </w:r>
      <w:r w:rsidRPr="006216AF">
        <w:rPr>
          <w:rtl/>
        </w:rPr>
        <w:t>قال : نعم ، ومن جحدها كان كافرا</w:t>
      </w:r>
      <w:r w:rsidR="00E403EF">
        <w:rPr>
          <w:rtl/>
        </w:rPr>
        <w:t>ً</w:t>
      </w:r>
      <w:r w:rsidRPr="006216AF">
        <w:rPr>
          <w:rtl/>
        </w:rPr>
        <w:t xml:space="preserve"> بربّه وأنبيائه</w:t>
      </w:r>
      <w:r w:rsidR="00410A32">
        <w:rPr>
          <w:rtl/>
        </w:rPr>
        <w:t xml:space="preserve"> .</w:t>
      </w:r>
    </w:p>
    <w:p w:rsidR="005F4626" w:rsidRPr="006216AF" w:rsidRDefault="005F4626" w:rsidP="008174C6">
      <w:pPr>
        <w:rPr>
          <w:rtl/>
        </w:rPr>
      </w:pPr>
      <w:r w:rsidRPr="006216AF">
        <w:rPr>
          <w:rtl/>
        </w:rPr>
        <w:t xml:space="preserve">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فخذ الآن عليّ</w:t>
      </w:r>
      <w:r w:rsidR="00553DD3">
        <w:rPr>
          <w:rtl/>
        </w:rPr>
        <w:t>َ</w:t>
      </w:r>
      <w:r w:rsidRPr="006216AF">
        <w:rPr>
          <w:rtl/>
        </w:rPr>
        <w:t xml:space="preserve"> سفر كذا من التوراة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413364">
        <w:rPr>
          <w:rtl/>
        </w:rPr>
        <w:br/>
      </w:r>
      <w:r w:rsidRPr="006216AF">
        <w:rPr>
          <w:rtl/>
        </w:rPr>
        <w:t xml:space="preserve">فبهت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رأس الجالوت متعجبا</w:t>
      </w:r>
      <w:r w:rsidR="00E403EF">
        <w:rPr>
          <w:rtl/>
        </w:rPr>
        <w:t>ً</w:t>
      </w:r>
      <w:r w:rsidRPr="006216AF">
        <w:rPr>
          <w:rtl/>
        </w:rPr>
        <w:t xml:space="preserve"> من تلاوته وبيانه وفصاحة لسانه حتّى </w:t>
      </w:r>
      <w:r w:rsidR="00413364">
        <w:rPr>
          <w:rtl/>
        </w:rPr>
        <w:br/>
      </w:r>
      <w:r w:rsidRPr="006216AF">
        <w:rPr>
          <w:rtl/>
        </w:rPr>
        <w:t xml:space="preserve">إذا بلغ ذكر محمّد </w:t>
      </w:r>
      <w:r w:rsidR="00470C8A">
        <w:rPr>
          <w:rtl/>
        </w:rPr>
        <w:t>(ص)</w:t>
      </w:r>
      <w:r w:rsidRPr="006216AF">
        <w:rPr>
          <w:rtl/>
        </w:rPr>
        <w:t xml:space="preserve"> قال رأس الجالوت : نعم ، هذا أحمد وايليا </w:t>
      </w:r>
      <w:r w:rsidR="00413364">
        <w:rPr>
          <w:rtl/>
        </w:rPr>
        <w:br/>
      </w:r>
      <w:r w:rsidRPr="006216AF">
        <w:rPr>
          <w:rtl/>
        </w:rPr>
        <w:t xml:space="preserve">وفطيم وشبر وشبير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؛ وتفسيره بالعربيّة محمّد وعليّ وفاطمة والحسن </w:t>
      </w:r>
      <w:r w:rsidR="00413364">
        <w:rPr>
          <w:rtl/>
        </w:rPr>
        <w:br/>
      </w:r>
      <w:r w:rsidRPr="006216AF">
        <w:rPr>
          <w:rtl/>
        </w:rPr>
        <w:t xml:space="preserve">والحسين </w:t>
      </w:r>
      <w:r w:rsidR="006D2B24">
        <w:rPr>
          <w:rtl/>
        </w:rPr>
        <w:t>عليهم السلام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فتلا الرضا السفر إلى تمامه ، فقال رأس </w:t>
      </w:r>
      <w:r w:rsidR="00413364">
        <w:rPr>
          <w:rtl/>
        </w:rPr>
        <w:br/>
      </w:r>
      <w:r w:rsidRPr="006216AF">
        <w:rPr>
          <w:rtl/>
        </w:rPr>
        <w:t>الجالوت</w:t>
      </w:r>
      <w:r w:rsidR="008174C6">
        <w:rPr>
          <w:rFonts w:hint="cs"/>
          <w:rtl/>
        </w:rPr>
        <w:t xml:space="preserve"> </w:t>
      </w:r>
      <w:r>
        <w:rPr>
          <w:rtl/>
        </w:rPr>
        <w:t>ـ</w:t>
      </w:r>
      <w:r w:rsidR="008174C6">
        <w:rPr>
          <w:rFonts w:hint="cs"/>
          <w:rtl/>
        </w:rPr>
        <w:t xml:space="preserve"> </w:t>
      </w:r>
      <w:r w:rsidRPr="006216AF">
        <w:rPr>
          <w:rtl/>
        </w:rPr>
        <w:t>لمّا فرغ من تلاوته</w:t>
      </w:r>
      <w:r w:rsidR="008174C6">
        <w:rPr>
          <w:rFonts w:hint="cs"/>
          <w:rtl/>
        </w:rPr>
        <w:t xml:space="preserve"> </w:t>
      </w:r>
      <w:r>
        <w:rPr>
          <w:rtl/>
        </w:rPr>
        <w:t>ـ</w:t>
      </w:r>
      <w:r w:rsidR="008174C6">
        <w:rPr>
          <w:rFonts w:hint="cs"/>
          <w:rtl/>
        </w:rPr>
        <w:t xml:space="preserve"> </w:t>
      </w:r>
      <w:r w:rsidR="004163AB">
        <w:rPr>
          <w:rtl/>
        </w:rPr>
        <w:t>: والله يا ابن محمّد ، لو</w:t>
      </w:r>
      <w:r w:rsidRPr="006216AF">
        <w:rPr>
          <w:rtl/>
        </w:rPr>
        <w:t xml:space="preserve">لا الرئاسة التي </w:t>
      </w:r>
      <w:r w:rsidR="00413364">
        <w:rPr>
          <w:rtl/>
        </w:rPr>
        <w:br/>
      </w:r>
      <w:r w:rsidRPr="006216AF">
        <w:rPr>
          <w:rtl/>
        </w:rPr>
        <w:t xml:space="preserve">حصلت لي على جميع اليهود ، </w:t>
      </w:r>
      <w:r w:rsidR="004163AB">
        <w:rPr>
          <w:rtl/>
        </w:rPr>
        <w:t>لآمنت بأحمد ، واتّبعت أمرك ، فو</w:t>
      </w:r>
      <w:r w:rsidRPr="006216AF">
        <w:rPr>
          <w:rtl/>
        </w:rPr>
        <w:t xml:space="preserve">الله </w:t>
      </w:r>
      <w:r w:rsidR="00413364">
        <w:rPr>
          <w:rtl/>
        </w:rPr>
        <w:br/>
      </w:r>
      <w:r w:rsidRPr="006216AF">
        <w:rPr>
          <w:rtl/>
        </w:rPr>
        <w:t xml:space="preserve">الذي أنزل التوراة على موسى ، والزبور على داود ، ما رأيت أقرأ للتوراة </w:t>
      </w:r>
      <w:r w:rsidR="00413364">
        <w:rPr>
          <w:rtl/>
        </w:rPr>
        <w:br/>
      </w:r>
      <w:r w:rsidRPr="006216AF">
        <w:rPr>
          <w:rtl/>
        </w:rPr>
        <w:t xml:space="preserve">والانجيل والزبور منك ، ولا رأيت أحسن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بيانا</w:t>
      </w:r>
      <w:r w:rsidR="00E403EF">
        <w:rPr>
          <w:rtl/>
        </w:rPr>
        <w:t>ً</w:t>
      </w:r>
      <w:r w:rsidRPr="006216AF">
        <w:rPr>
          <w:rtl/>
        </w:rPr>
        <w:t xml:space="preserve"> وتفسيرا</w:t>
      </w:r>
      <w:r w:rsidR="00E403EF">
        <w:rPr>
          <w:rtl/>
        </w:rPr>
        <w:t>ً</w:t>
      </w:r>
      <w:r w:rsidRPr="006216AF">
        <w:rPr>
          <w:rtl/>
        </w:rPr>
        <w:t xml:space="preserve"> وفصاحة لهذه </w:t>
      </w:r>
      <w:r w:rsidR="00413364">
        <w:rPr>
          <w:rtl/>
        </w:rPr>
        <w:br/>
      </w:r>
      <w:r w:rsidRPr="006216AF">
        <w:rPr>
          <w:rtl/>
        </w:rPr>
        <w:t>الكتاب منك</w:t>
      </w:r>
      <w:r w:rsidR="00410A32">
        <w:rPr>
          <w:rtl/>
        </w:rPr>
        <w:t xml:space="preserve"> .</w:t>
      </w:r>
    </w:p>
    <w:p w:rsidR="008174C6" w:rsidRPr="008174C6" w:rsidRDefault="008174C6" w:rsidP="008174C6">
      <w:pPr>
        <w:pStyle w:val="rfdLine"/>
      </w:pPr>
      <w:r w:rsidRPr="008174C6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وهامش ص : وأقبل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: وبشر وبشير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جميع النسخ زيادة : منك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F1DDE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فلم يزل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معهم في ذلك اليوم إلى وقت </w:t>
      </w:r>
      <w:r w:rsidR="00413364">
        <w:rPr>
          <w:rtl/>
        </w:rPr>
        <w:br/>
      </w:r>
      <w:r w:rsidRPr="006216AF">
        <w:rPr>
          <w:rtl/>
        </w:rPr>
        <w:t>الزوال ، فقال لهم</w:t>
      </w:r>
      <w:r w:rsidR="00BF1DDE">
        <w:rPr>
          <w:rFonts w:hint="cs"/>
          <w:rtl/>
        </w:rPr>
        <w:t xml:space="preserve"> </w:t>
      </w:r>
      <w:r>
        <w:rPr>
          <w:rtl/>
        </w:rPr>
        <w:t>ـ</w:t>
      </w:r>
      <w:r w:rsidR="00BF1DDE">
        <w:rPr>
          <w:rFonts w:hint="cs"/>
          <w:rtl/>
        </w:rPr>
        <w:t xml:space="preserve"> </w:t>
      </w:r>
      <w:r w:rsidRPr="006216AF">
        <w:rPr>
          <w:rtl/>
        </w:rPr>
        <w:t>حين حضر وقت الزوال</w:t>
      </w:r>
      <w:r w:rsidR="00BF1DDE">
        <w:rPr>
          <w:rFonts w:hint="cs"/>
          <w:rtl/>
        </w:rPr>
        <w:t xml:space="preserve"> </w:t>
      </w:r>
      <w:r>
        <w:rPr>
          <w:rtl/>
        </w:rPr>
        <w:t>ـ</w:t>
      </w:r>
      <w:r w:rsidR="00BF1DDE">
        <w:rPr>
          <w:rFonts w:hint="cs"/>
          <w:rtl/>
        </w:rPr>
        <w:t xml:space="preserve"> </w:t>
      </w:r>
      <w:r w:rsidRPr="006216AF">
        <w:rPr>
          <w:rtl/>
        </w:rPr>
        <w:t xml:space="preserve">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أنا أصلّي وأصير إلى </w:t>
      </w:r>
      <w:r w:rsidR="00413364">
        <w:rPr>
          <w:rtl/>
        </w:rPr>
        <w:br/>
      </w:r>
      <w:r w:rsidRPr="006216AF">
        <w:rPr>
          <w:rtl/>
        </w:rPr>
        <w:t xml:space="preserve">المدينة للوعد الذي وعدت به والي المدينة ليكتب جواب كتابه ، وأعود </w:t>
      </w:r>
      <w:r w:rsidR="00413364">
        <w:rPr>
          <w:rtl/>
        </w:rPr>
        <w:br/>
      </w:r>
      <w:r w:rsidRPr="006216AF">
        <w:rPr>
          <w:rtl/>
        </w:rPr>
        <w:t>إليكم بكرة إن شاء 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فأذّن عبد الله بن سليمان ، وأقام ، وتقدّم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413364">
        <w:rPr>
          <w:rtl/>
        </w:rPr>
        <w:br/>
      </w:r>
      <w:r w:rsidRPr="006216AF">
        <w:rPr>
          <w:rtl/>
        </w:rPr>
        <w:t>فصلّ</w:t>
      </w:r>
      <w:r w:rsidR="00E403EF">
        <w:rPr>
          <w:rtl/>
        </w:rPr>
        <w:t>َ</w:t>
      </w:r>
      <w:r w:rsidRPr="006216AF">
        <w:rPr>
          <w:rtl/>
        </w:rPr>
        <w:t>ى بالناس وخفّف القراءة وركع تمام السنّة ، وانصرف</w:t>
      </w:r>
      <w:r w:rsidR="00410A32">
        <w:rPr>
          <w:rtl/>
        </w:rPr>
        <w:t xml:space="preserve"> .</w:t>
      </w:r>
    </w:p>
    <w:p w:rsidR="005F4626" w:rsidRPr="006216AF" w:rsidRDefault="005F4626" w:rsidP="00AF72F8">
      <w:pPr>
        <w:rPr>
          <w:rtl/>
        </w:rPr>
      </w:pPr>
      <w:r w:rsidRPr="006216AF">
        <w:rPr>
          <w:rtl/>
        </w:rPr>
        <w:t xml:space="preserve">فلمّا كان من الغد عاد إلى مجلسه ذلك ، فأتوه بجارية رومية </w:t>
      </w:r>
      <w:r w:rsidR="00413364">
        <w:rPr>
          <w:rtl/>
        </w:rPr>
        <w:br/>
      </w:r>
      <w:r w:rsidRPr="006216AF">
        <w:rPr>
          <w:rtl/>
        </w:rPr>
        <w:t>فكلّمها بالرومية ، والجاثليق يسمع ، وكان فهما</w:t>
      </w:r>
      <w:r w:rsidR="004163AB">
        <w:rPr>
          <w:rtl/>
        </w:rPr>
        <w:t>ً</w:t>
      </w:r>
      <w:r w:rsidRPr="006216AF">
        <w:rPr>
          <w:rtl/>
        </w:rPr>
        <w:t xml:space="preserve"> بالرومية ، فقال الرضا </w:t>
      </w:r>
      <w:r w:rsidR="00413364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بالرومية : </w:t>
      </w:r>
      <w:r w:rsidR="009F08E4" w:rsidRPr="006216AF">
        <w:rPr>
          <w:rtl/>
        </w:rPr>
        <w:t>«</w:t>
      </w:r>
      <w:r w:rsidRPr="006216AF">
        <w:rPr>
          <w:rtl/>
        </w:rPr>
        <w:t>يا أمة الله أيّما أحبّ إليك : محمّد أو عيسى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AF72F8">
        <w:rPr>
          <w:rtl/>
        </w:rPr>
        <w:t xml:space="preserve"> </w:t>
      </w:r>
      <w:r w:rsidR="00413364">
        <w:rPr>
          <w:rtl/>
        </w:rPr>
        <w:br/>
      </w:r>
      <w:r w:rsidRPr="006216AF">
        <w:rPr>
          <w:rtl/>
        </w:rPr>
        <w:t xml:space="preserve">فقالت : كان فيما مضى عيسى أحبّ إليّ ، حين لم أكن أعرف </w:t>
      </w:r>
      <w:r w:rsidR="00413364">
        <w:rPr>
          <w:rtl/>
        </w:rPr>
        <w:br/>
      </w:r>
      <w:r w:rsidRPr="006216AF">
        <w:rPr>
          <w:rtl/>
        </w:rPr>
        <w:t>محمّدا</w:t>
      </w:r>
      <w:r w:rsidR="004163AB">
        <w:rPr>
          <w:rtl/>
        </w:rPr>
        <w:t>ً</w:t>
      </w:r>
      <w:r w:rsidRPr="006216AF">
        <w:rPr>
          <w:rtl/>
        </w:rPr>
        <w:t xml:space="preserve"> ، فأمّا إن عرفت محمّدا</w:t>
      </w:r>
      <w:r w:rsidR="00E403EF">
        <w:rPr>
          <w:rtl/>
        </w:rPr>
        <w:t>ً</w:t>
      </w:r>
      <w:r w:rsidRPr="006216AF">
        <w:rPr>
          <w:rtl/>
        </w:rPr>
        <w:t xml:space="preserve"> فمحمد</w:t>
      </w:r>
      <w:r w:rsidR="00E403EF">
        <w:rPr>
          <w:rtl/>
        </w:rPr>
        <w:t>ٌ</w:t>
      </w:r>
      <w:r w:rsidRPr="006216AF">
        <w:rPr>
          <w:rtl/>
        </w:rPr>
        <w:t xml:space="preserve"> الآن أحبّ</w:t>
      </w:r>
      <w:r w:rsidR="004163AB">
        <w:rPr>
          <w:rtl/>
        </w:rPr>
        <w:t>ُ</w:t>
      </w:r>
      <w:r w:rsidRPr="006216AF">
        <w:rPr>
          <w:rtl/>
        </w:rPr>
        <w:t xml:space="preserve"> إليّ</w:t>
      </w:r>
      <w:r w:rsidR="004163AB">
        <w:rPr>
          <w:rtl/>
        </w:rPr>
        <w:t>َ</w:t>
      </w:r>
      <w:r w:rsidRPr="006216AF">
        <w:rPr>
          <w:rtl/>
        </w:rPr>
        <w:t xml:space="preserve"> من عيسى ، </w:t>
      </w:r>
      <w:r w:rsidR="00413364">
        <w:rPr>
          <w:rtl/>
        </w:rPr>
        <w:br/>
      </w:r>
      <w:r w:rsidRPr="006216AF">
        <w:rPr>
          <w:rtl/>
        </w:rPr>
        <w:t>ومن كلّ</w:t>
      </w:r>
      <w:r w:rsidR="00E403EF">
        <w:rPr>
          <w:rtl/>
        </w:rPr>
        <w:t>ِ</w:t>
      </w:r>
      <w:r w:rsidRPr="006216AF">
        <w:rPr>
          <w:rtl/>
        </w:rPr>
        <w:t xml:space="preserve"> نبيّ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لها الجاثليق : فإذا كنت دخلت في دين محمّد ، فتبغضين </w:t>
      </w:r>
      <w:r w:rsidR="00413364">
        <w:rPr>
          <w:rtl/>
        </w:rPr>
        <w:br/>
      </w:r>
      <w:r w:rsidRPr="006216AF">
        <w:rPr>
          <w:rtl/>
        </w:rPr>
        <w:t>عيسى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معاذ الله بل أحبّ</w:t>
      </w:r>
      <w:r w:rsidR="004163AB">
        <w:rPr>
          <w:rtl/>
        </w:rPr>
        <w:t>َ</w:t>
      </w:r>
      <w:r w:rsidRPr="006216AF">
        <w:rPr>
          <w:rtl/>
        </w:rPr>
        <w:t xml:space="preserve"> عيسى وأؤمن به ، ولكنّ محمدا</w:t>
      </w:r>
      <w:r w:rsidR="00E403EF">
        <w:rPr>
          <w:rtl/>
        </w:rPr>
        <w:t>ً</w:t>
      </w:r>
      <w:r w:rsidRPr="006216AF">
        <w:rPr>
          <w:rtl/>
        </w:rPr>
        <w:t xml:space="preserve"> أحبّ</w:t>
      </w:r>
      <w:r w:rsidR="004163AB">
        <w:rPr>
          <w:rtl/>
        </w:rPr>
        <w:t>ُ</w:t>
      </w:r>
      <w:r w:rsidRPr="006216AF">
        <w:rPr>
          <w:rtl/>
        </w:rPr>
        <w:t xml:space="preserve"> </w:t>
      </w:r>
      <w:r w:rsidR="00413364">
        <w:rPr>
          <w:rtl/>
        </w:rPr>
        <w:br/>
      </w:r>
      <w:r w:rsidRPr="006216AF">
        <w:rPr>
          <w:rtl/>
        </w:rPr>
        <w:t>إليّ</w:t>
      </w:r>
      <w:r w:rsidR="004163AB">
        <w:rPr>
          <w:rtl/>
        </w:rPr>
        <w:t>َ</w:t>
      </w:r>
      <w:r w:rsidR="00410A32">
        <w:rPr>
          <w:rtl/>
        </w:rPr>
        <w:t xml:space="preserve"> .</w:t>
      </w:r>
    </w:p>
    <w:p w:rsidR="005F4626" w:rsidRPr="006216AF" w:rsidRDefault="005F4626" w:rsidP="004163AB">
      <w:pPr>
        <w:rPr>
          <w:rtl/>
        </w:rPr>
      </w:pPr>
      <w:r w:rsidRPr="006216AF">
        <w:rPr>
          <w:rtl/>
        </w:rPr>
        <w:t xml:space="preserve">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للجاثليق : </w:t>
      </w:r>
      <w:r w:rsidR="009F08E4" w:rsidRPr="006216AF">
        <w:rPr>
          <w:rtl/>
        </w:rPr>
        <w:t>«</w:t>
      </w:r>
      <w:r w:rsidRPr="006216AF">
        <w:rPr>
          <w:rtl/>
        </w:rPr>
        <w:t>فسّ</w:t>
      </w:r>
      <w:r w:rsidR="004163AB">
        <w:rPr>
          <w:rtl/>
        </w:rPr>
        <w:t>ِ</w:t>
      </w:r>
      <w:r w:rsidRPr="006216AF">
        <w:rPr>
          <w:rtl/>
        </w:rPr>
        <w:t>ر للجماعة ما ت</w:t>
      </w:r>
      <w:r w:rsidR="00E403EF" w:rsidRPr="006216AF">
        <w:rPr>
          <w:rtl/>
        </w:rPr>
        <w:t>ك</w:t>
      </w:r>
      <w:r w:rsidR="004163AB">
        <w:rPr>
          <w:rtl/>
        </w:rPr>
        <w:t>ل</w:t>
      </w:r>
      <w:r w:rsidR="00E403EF">
        <w:rPr>
          <w:rtl/>
        </w:rPr>
        <w:t>م</w:t>
      </w:r>
      <w:r w:rsidRPr="006216AF">
        <w:rPr>
          <w:rtl/>
        </w:rPr>
        <w:t xml:space="preserve">ت به </w:t>
      </w:r>
      <w:r w:rsidR="00413364">
        <w:rPr>
          <w:rtl/>
        </w:rPr>
        <w:br/>
      </w:r>
      <w:r w:rsidRPr="006216AF">
        <w:rPr>
          <w:rtl/>
        </w:rPr>
        <w:t>الجارية ، وما قلت أنت لها ، وما أجابتك به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ففسّر لهم الجاثليق ذلك كله ، ثم قال الجاثليق : يا ابن محمد </w:t>
      </w:r>
      <w:r w:rsidR="00413364">
        <w:rPr>
          <w:rtl/>
        </w:rPr>
        <w:br/>
      </w:r>
      <w:r w:rsidRPr="006216AF">
        <w:rPr>
          <w:rtl/>
        </w:rPr>
        <w:t>ها</w:t>
      </w:r>
      <w:r w:rsidR="004D6A7B">
        <w:rPr>
          <w:rtl/>
        </w:rPr>
        <w:t xml:space="preserve"> </w:t>
      </w:r>
      <w:r w:rsidRPr="006216AF">
        <w:rPr>
          <w:rtl/>
        </w:rPr>
        <w:t xml:space="preserve">هنا رجل سندي ، وهو نصراني صاحب احتجاج وكلام بالسنديّة ، </w:t>
      </w:r>
      <w:r w:rsidR="00413364">
        <w:rPr>
          <w:rtl/>
        </w:rPr>
        <w:br/>
      </w:r>
      <w:r w:rsidRPr="006216AF">
        <w:rPr>
          <w:rtl/>
        </w:rPr>
        <w:t xml:space="preserve">فقال له : </w:t>
      </w:r>
      <w:r w:rsidR="009F08E4" w:rsidRPr="006216AF">
        <w:rPr>
          <w:rtl/>
        </w:rPr>
        <w:t>«</w:t>
      </w:r>
      <w:r w:rsidRPr="006216AF">
        <w:rPr>
          <w:rtl/>
        </w:rPr>
        <w:t>أحضرنيه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فأحضره ، فتكلم معه بالسنديّة ثم أقبل يحاجّه </w:t>
      </w:r>
      <w:r w:rsidR="00413364">
        <w:rPr>
          <w:rtl/>
        </w:rPr>
        <w:br/>
      </w:r>
      <w:r w:rsidRPr="006216AF">
        <w:rPr>
          <w:rtl/>
        </w:rPr>
        <w:t>وينقله من شيء إلى شيء بالسنديّة في النصرانية ، فسمعت</w:t>
      </w:r>
      <w:r w:rsidR="00E403EF">
        <w:rPr>
          <w:rtl/>
        </w:rPr>
        <w:t>ُ</w:t>
      </w:r>
      <w:r w:rsidRPr="006216AF">
        <w:rPr>
          <w:rtl/>
        </w:rPr>
        <w:t xml:space="preserve"> السنديّ </w:t>
      </w:r>
      <w:r w:rsidR="00413364">
        <w:rPr>
          <w:rtl/>
        </w:rPr>
        <w:br/>
      </w:r>
      <w:r w:rsidRPr="006216AF">
        <w:rPr>
          <w:rtl/>
        </w:rPr>
        <w:t xml:space="preserve">يقول بالسنديّة ، ثبطى ثبطى ثبطلة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قد </w:t>
      </w:r>
      <w:r w:rsidR="00413364">
        <w:rPr>
          <w:rtl/>
        </w:rPr>
        <w:br/>
      </w:r>
      <w:r w:rsidRPr="006216AF">
        <w:rPr>
          <w:rtl/>
        </w:rPr>
        <w:t>وحّد الله تعالى بالسنديّة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BF1DDE" w:rsidRPr="00BF1DDE" w:rsidRDefault="00BF1DDE" w:rsidP="00BF1DDE">
      <w:pPr>
        <w:pStyle w:val="rfdLine"/>
      </w:pPr>
      <w:r w:rsidRPr="00BF1DDE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نيطي نبطي نباطة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C004C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ثمّ كلمه في عيسى بن مريم فلم يزل يدرجه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من حال إلى </w:t>
      </w:r>
      <w:r w:rsidR="00413364">
        <w:rPr>
          <w:rtl/>
        </w:rPr>
        <w:br/>
      </w:r>
      <w:r w:rsidRPr="006216AF">
        <w:rPr>
          <w:rtl/>
        </w:rPr>
        <w:t xml:space="preserve">حال ، إلى أن قال بالسنديّة : أشهد أن 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، وأشهد أنّ محمّدا</w:t>
      </w:r>
      <w:r w:rsidR="004D6A7B">
        <w:rPr>
          <w:rtl/>
        </w:rPr>
        <w:t>ً</w:t>
      </w:r>
      <w:r w:rsidRPr="006216AF">
        <w:rPr>
          <w:rtl/>
        </w:rPr>
        <w:t xml:space="preserve"> </w:t>
      </w:r>
      <w:r w:rsidR="00413364">
        <w:rPr>
          <w:rtl/>
        </w:rPr>
        <w:br/>
      </w:r>
      <w:r w:rsidRPr="006216AF">
        <w:rPr>
          <w:rtl/>
        </w:rPr>
        <w:t>رسول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رفع منطقة كانت عليه ، فظهر من تحتها زنار في وسطه ، </w:t>
      </w:r>
      <w:r w:rsidR="00413364">
        <w:rPr>
          <w:rtl/>
        </w:rPr>
        <w:br/>
      </w:r>
      <w:r w:rsidRPr="006216AF">
        <w:rPr>
          <w:rtl/>
        </w:rPr>
        <w:t xml:space="preserve">فقال : </w:t>
      </w:r>
      <w:r w:rsidR="008C004C">
        <w:rPr>
          <w:rtl/>
        </w:rPr>
        <w:t>إ</w:t>
      </w:r>
      <w:r w:rsidRPr="006216AF">
        <w:rPr>
          <w:rtl/>
        </w:rPr>
        <w:t>قطعه أنت بيدك ، يا ابن رسول 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فدعا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بسكّين ، فقطعه ، ثمّ قال لمحمّد بن </w:t>
      </w:r>
      <w:r w:rsidR="00413364">
        <w:rPr>
          <w:rtl/>
        </w:rPr>
        <w:br/>
      </w:r>
      <w:r w:rsidRPr="006216AF">
        <w:rPr>
          <w:rtl/>
        </w:rPr>
        <w:t xml:space="preserve">الفضل الهاشميّ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خذ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السنديّ إلى الحمّام وطهّره ، واكسه وعياله ، </w:t>
      </w:r>
      <w:r w:rsidR="00413364">
        <w:rPr>
          <w:rtl/>
        </w:rPr>
        <w:br/>
      </w:r>
      <w:r w:rsidRPr="006216AF">
        <w:rPr>
          <w:rtl/>
        </w:rPr>
        <w:t>واحملهم جميعا</w:t>
      </w:r>
      <w:r w:rsidR="008C004C">
        <w:rPr>
          <w:rtl/>
        </w:rPr>
        <w:t>ً</w:t>
      </w:r>
      <w:r w:rsidRPr="006216AF">
        <w:rPr>
          <w:rtl/>
        </w:rPr>
        <w:t xml:space="preserve"> إلى المدينة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فرغ من مخاطبة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القوم ، قال : الآن صحّ عندكم ما كان </w:t>
      </w:r>
      <w:r w:rsidR="00413364">
        <w:rPr>
          <w:rtl/>
        </w:rPr>
        <w:br/>
      </w:r>
      <w:r w:rsidRPr="006216AF">
        <w:rPr>
          <w:rtl/>
        </w:rPr>
        <w:t>محمّد بن الفضل يلقي عليكم عنّي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فقالوا : نعم ، والله قد بان لنا </w:t>
      </w:r>
      <w:r w:rsidR="00413364">
        <w:rPr>
          <w:rtl/>
        </w:rPr>
        <w:br/>
      </w:r>
      <w:r w:rsidRPr="006216AF">
        <w:rPr>
          <w:rtl/>
        </w:rPr>
        <w:t>منك فوق ذلك أضعافا</w:t>
      </w:r>
      <w:r w:rsidR="008C004C">
        <w:rPr>
          <w:rtl/>
        </w:rPr>
        <w:t>ً</w:t>
      </w:r>
      <w:r w:rsidRPr="006216AF">
        <w:rPr>
          <w:rtl/>
        </w:rPr>
        <w:t xml:space="preserve"> مضاعفة ، ولقد ذكر لنا محمّد بن الفضل أنّك </w:t>
      </w:r>
      <w:r w:rsidR="00413364">
        <w:rPr>
          <w:rtl/>
        </w:rPr>
        <w:br/>
      </w:r>
      <w:r w:rsidRPr="006216AF">
        <w:rPr>
          <w:rtl/>
        </w:rPr>
        <w:t>تحمل إلى خراسان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صدق محمّد ، </w:t>
      </w:r>
      <w:r w:rsidR="00335A4F">
        <w:rPr>
          <w:rtl/>
        </w:rPr>
        <w:t>إلّا</w:t>
      </w:r>
      <w:r w:rsidRPr="006216AF">
        <w:rPr>
          <w:rtl/>
        </w:rPr>
        <w:t xml:space="preserve"> أنّي أحمل مكرّما</w:t>
      </w:r>
      <w:r w:rsidR="000E449A">
        <w:rPr>
          <w:rtl/>
        </w:rPr>
        <w:t>ً</w:t>
      </w:r>
      <w:r w:rsidRPr="006216AF">
        <w:rPr>
          <w:rtl/>
        </w:rPr>
        <w:t xml:space="preserve"> </w:t>
      </w:r>
      <w:r w:rsidR="00413364">
        <w:rPr>
          <w:rtl/>
        </w:rPr>
        <w:br/>
      </w:r>
      <w:r w:rsidRPr="006216AF">
        <w:rPr>
          <w:rtl/>
        </w:rPr>
        <w:t>معظّما</w:t>
      </w:r>
      <w:r w:rsidR="000E449A">
        <w:rPr>
          <w:rtl/>
        </w:rPr>
        <w:t>ً</w:t>
      </w:r>
      <w:r w:rsidRPr="006216AF">
        <w:rPr>
          <w:rtl/>
        </w:rPr>
        <w:t xml:space="preserve"> مبجّلا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محمّد بن الفضل : فشهد له الجماعة بالإ</w:t>
      </w:r>
      <w:r w:rsidR="000E449A">
        <w:rPr>
          <w:rtl/>
        </w:rPr>
        <w:t>ِ</w:t>
      </w:r>
      <w:r w:rsidRPr="006216AF">
        <w:rPr>
          <w:rtl/>
        </w:rPr>
        <w:t xml:space="preserve">مامة ، وبات عندنا </w:t>
      </w:r>
      <w:r w:rsidR="00413364">
        <w:rPr>
          <w:rtl/>
        </w:rPr>
        <w:br/>
      </w:r>
      <w:r w:rsidRPr="006216AF">
        <w:rPr>
          <w:rtl/>
        </w:rPr>
        <w:t>تلك الليلة ، فلمّا أصبح ودّ</w:t>
      </w:r>
      <w:r w:rsidR="000E449A">
        <w:rPr>
          <w:rtl/>
        </w:rPr>
        <w:t>َ</w:t>
      </w:r>
      <w:r w:rsidRPr="006216AF">
        <w:rPr>
          <w:rtl/>
        </w:rPr>
        <w:t xml:space="preserve">ع الجماعة ، وأوصاني بما أراد ، ومضى ، </w:t>
      </w:r>
      <w:r w:rsidR="00413364">
        <w:rPr>
          <w:rtl/>
        </w:rPr>
        <w:br/>
      </w:r>
      <w:r w:rsidRPr="006216AF">
        <w:rPr>
          <w:rtl/>
        </w:rPr>
        <w:t xml:space="preserve">فتبعته أشيعه حتّى إذا صرنا في وسط البرية ، عدل عن الطريق ، فصلّى </w:t>
      </w:r>
      <w:r w:rsidR="00413364">
        <w:rPr>
          <w:rtl/>
        </w:rPr>
        <w:br/>
      </w:r>
      <w:r w:rsidRPr="006216AF">
        <w:rPr>
          <w:rtl/>
        </w:rPr>
        <w:t xml:space="preserve">أربع ركعات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محمّد ، انصرف في حفظ الله ، فغمض </w:t>
      </w:r>
      <w:r w:rsidR="00413364">
        <w:rPr>
          <w:rtl/>
        </w:rPr>
        <w:br/>
      </w:r>
      <w:r w:rsidRPr="006216AF">
        <w:rPr>
          <w:rtl/>
        </w:rPr>
        <w:t>طرفك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فغمضته ثمّ قال : </w:t>
      </w:r>
      <w:r w:rsidR="009F08E4" w:rsidRPr="006216AF">
        <w:rPr>
          <w:rtl/>
        </w:rPr>
        <w:t>«</w:t>
      </w:r>
      <w:r w:rsidRPr="006216AF">
        <w:rPr>
          <w:rtl/>
        </w:rPr>
        <w:t>افتح عينك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ففتحها ، فإذا أنا بباب منزلي </w:t>
      </w:r>
      <w:r w:rsidR="00413364">
        <w:rPr>
          <w:rtl/>
        </w:rPr>
        <w:br/>
      </w:r>
      <w:r w:rsidRPr="006216AF">
        <w:rPr>
          <w:rtl/>
        </w:rPr>
        <w:t xml:space="preserve">بالبصرة ، ولم أر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قال : وحملت السنديّ وعياله إلى </w:t>
      </w:r>
      <w:r w:rsidR="00413364">
        <w:rPr>
          <w:rtl/>
        </w:rPr>
        <w:br/>
      </w:r>
      <w:r w:rsidRPr="006216AF">
        <w:rPr>
          <w:rtl/>
        </w:rPr>
        <w:t>المدينة في وقت الموسم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ذلك عدّ</w:t>
      </w:r>
      <w:r w:rsidR="000E449A">
        <w:rPr>
          <w:rtl/>
        </w:rPr>
        <w:t>َ</w:t>
      </w:r>
      <w:r w:rsidRPr="006216AF">
        <w:rPr>
          <w:rtl/>
        </w:rPr>
        <w:t xml:space="preserve">ة آيات لا تتعلق بما قصدناه ، </w:t>
      </w:r>
      <w:r w:rsidR="00335A4F">
        <w:rPr>
          <w:rtl/>
        </w:rPr>
        <w:t>إلّا</w:t>
      </w:r>
      <w:r w:rsidRPr="006216AF">
        <w:rPr>
          <w:rtl/>
        </w:rPr>
        <w:t xml:space="preserve"> أنّي أوردت </w:t>
      </w:r>
      <w:r w:rsidR="00413364">
        <w:rPr>
          <w:rtl/>
        </w:rPr>
        <w:br/>
      </w:r>
      <w:r w:rsidRPr="006216AF">
        <w:rPr>
          <w:rtl/>
        </w:rPr>
        <w:t>الجميع صيانة للخبر</w:t>
      </w:r>
      <w:r w:rsidR="00410A32">
        <w:rPr>
          <w:rtl/>
        </w:rPr>
        <w:t xml:space="preserve"> .</w:t>
      </w:r>
    </w:p>
    <w:p w:rsidR="004313AC" w:rsidRPr="004313AC" w:rsidRDefault="004313AC" w:rsidP="004313AC">
      <w:pPr>
        <w:pStyle w:val="rfdLine"/>
      </w:pPr>
      <w:r w:rsidRPr="004313AC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، م : يزحزحه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، ك : أدخل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ع ، ك ، م : مخاطبات</w:t>
      </w:r>
      <w:r w:rsidR="00410A32">
        <w:rPr>
          <w:rStyle w:val="rfdFootnote"/>
          <w:rtl/>
        </w:rPr>
        <w:t xml:space="preserve"> .</w:t>
      </w:r>
    </w:p>
    <w:p w:rsidR="00AF72F8" w:rsidRDefault="005F4626" w:rsidP="002D0DC1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11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F72F8" w:rsidRDefault="005F4626" w:rsidP="00C2224E">
      <w:pPr>
        <w:pStyle w:val="Heading2Center"/>
        <w:rPr>
          <w:rtl/>
        </w:rPr>
      </w:pPr>
      <w:r w:rsidRPr="006216AF">
        <w:rPr>
          <w:rtl/>
        </w:rPr>
        <w:t>بيان آيات روح الله عيسى بن مريم</w:t>
      </w:r>
      <w:r>
        <w:rPr>
          <w:rtl/>
        </w:rPr>
        <w:t xml:space="preserve"> </w:t>
      </w:r>
      <w:r w:rsidR="00AF72F8" w:rsidRPr="00AF72F8">
        <w:rPr>
          <w:rStyle w:val="rfdFootnotenum"/>
          <w:rtl/>
        </w:rPr>
        <w:t>(</w:t>
      </w:r>
      <w:r w:rsidR="00C2224E">
        <w:rPr>
          <w:rStyle w:val="rfdFootnotenum"/>
        </w:rPr>
        <w:t>*</w:t>
      </w:r>
      <w:r w:rsidR="00AF72F8" w:rsidRPr="00AF72F8">
        <w:rPr>
          <w:rStyle w:val="rfdFootnotenum"/>
          <w:rtl/>
        </w:rPr>
        <w:t>)</w:t>
      </w:r>
      <w:r>
        <w:rPr>
          <w:rtl/>
        </w:rPr>
        <w:t xml:space="preserve"> </w:t>
      </w:r>
      <w:r w:rsidRPr="006216AF">
        <w:rPr>
          <w:rtl/>
        </w:rPr>
        <w:t xml:space="preserve">ممّا ذكره الله تعالى </w:t>
      </w:r>
      <w:r w:rsidR="00413364">
        <w:rPr>
          <w:rtl/>
        </w:rPr>
        <w:br/>
      </w:r>
      <w:r w:rsidRPr="006216AF">
        <w:rPr>
          <w:rtl/>
        </w:rPr>
        <w:t>في القرآن</w:t>
      </w:r>
    </w:p>
    <w:p w:rsidR="005F4626" w:rsidRPr="006216AF" w:rsidRDefault="005F4626" w:rsidP="002D0DC1">
      <w:pPr>
        <w:pStyle w:val="rfdCenterBold2"/>
        <w:rPr>
          <w:rtl/>
        </w:rPr>
      </w:pPr>
      <w:r w:rsidRPr="006216AF">
        <w:rPr>
          <w:rtl/>
        </w:rPr>
        <w:t>وفيه : أربعة وعشرون حديثا</w:t>
      </w:r>
      <w:r w:rsidR="00E403EF">
        <w:rPr>
          <w:rtl/>
        </w:rPr>
        <w:t>ً</w:t>
      </w:r>
    </w:p>
    <w:p w:rsidR="005F4626" w:rsidRPr="006216AF" w:rsidRDefault="005F4626" w:rsidP="00960542">
      <w:pPr>
        <w:rPr>
          <w:rtl/>
        </w:rPr>
      </w:pPr>
      <w:r w:rsidRPr="006216AF">
        <w:rPr>
          <w:rtl/>
        </w:rPr>
        <w:t xml:space="preserve">قال الله تعالى : </w:t>
      </w:r>
      <w:r w:rsidRPr="006216AF">
        <w:rPr>
          <w:rStyle w:val="rfdAlaem"/>
          <w:rtl/>
        </w:rPr>
        <w:t>(</w:t>
      </w:r>
      <w:r w:rsidR="00960542" w:rsidRPr="00960542">
        <w:rPr>
          <w:rStyle w:val="rfdAie"/>
          <w:rtl/>
        </w:rPr>
        <w:t xml:space="preserve"> إِذْ قَالَ اللَّـهُ يَا عِيسَى ابْنَ مَرْيَمَ اذْكُرْ نِعْمَتِي </w:t>
      </w:r>
      <w:r w:rsidR="00960542">
        <w:rPr>
          <w:rStyle w:val="rfdAie"/>
          <w:rtl/>
        </w:rPr>
        <w:br/>
      </w:r>
      <w:r w:rsidR="00960542" w:rsidRPr="00960542">
        <w:rPr>
          <w:rStyle w:val="rfdAie"/>
          <w:rtl/>
        </w:rPr>
        <w:t xml:space="preserve">عَلَيْكَ وَعَلَىٰ وَالِدَتِكَ إِذْ أَيَّدتُّكَ بِرُوحِ الْقُدُسِ تُكَلِّمُ النَّاسَ فِي الْمَهْدِ </w:t>
      </w:r>
      <w:r w:rsidR="00960542">
        <w:rPr>
          <w:rStyle w:val="rfdAie"/>
          <w:rtl/>
        </w:rPr>
        <w:br/>
      </w:r>
      <w:r w:rsidR="00960542" w:rsidRPr="00960542">
        <w:rPr>
          <w:rStyle w:val="rfdAie"/>
          <w:rtl/>
        </w:rPr>
        <w:t>وَكَهْ</w:t>
      </w:r>
      <w:r w:rsidR="00AB693E">
        <w:rPr>
          <w:rStyle w:val="rfdAie"/>
          <w:rtl/>
        </w:rPr>
        <w:t xml:space="preserve">لاً </w:t>
      </w:r>
      <w:r w:rsidR="00960542" w:rsidRPr="00960542">
        <w:rPr>
          <w:rStyle w:val="rfdAie"/>
          <w:rtl/>
        </w:rPr>
        <w:t xml:space="preserve">وَإِذْ عَلَّمْتُكَ الْكِتَابَ وَالْحِكْمَةَ وَالتَّوْرَاةَ وَالْإِنجِيلَ وَإِذْ تَخْلُقُ مِنَ </w:t>
      </w:r>
      <w:r w:rsidR="00960542">
        <w:rPr>
          <w:rStyle w:val="rfdAie"/>
          <w:rtl/>
        </w:rPr>
        <w:br/>
      </w:r>
      <w:r w:rsidR="00960542" w:rsidRPr="00960542">
        <w:rPr>
          <w:rStyle w:val="rfdAie"/>
          <w:rtl/>
        </w:rPr>
        <w:t xml:space="preserve">الطِّينِ كَهَيْئَةِ الطَّيْرِ بِإِذْنِي فَتَنفُخُ فِيهَا فَتَكُونُ طَيْرًا بِإِذْنِي وَتُبْرِئُ الْأَكْمَهَ </w:t>
      </w:r>
      <w:r w:rsidR="00960542">
        <w:rPr>
          <w:rStyle w:val="rfdAie"/>
          <w:rtl/>
        </w:rPr>
        <w:br/>
      </w:r>
      <w:r w:rsidR="00960542" w:rsidRPr="00960542">
        <w:rPr>
          <w:rStyle w:val="rfdAie"/>
          <w:rtl/>
        </w:rPr>
        <w:t>وَالْأَبْرَصَ بِإِذْنِي وَإِذْ تُخْرِجُ الْمَوْتَىٰ بِإِذْنِي</w:t>
      </w:r>
      <w:r w:rsidRPr="0096054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960542">
      <w:pPr>
        <w:rPr>
          <w:rtl/>
        </w:rPr>
      </w:pPr>
      <w:r w:rsidRPr="006216AF">
        <w:rPr>
          <w:rtl/>
        </w:rPr>
        <w:t xml:space="preserve">وقال الله تعالى : </w:t>
      </w:r>
      <w:r w:rsidRPr="006216AF">
        <w:rPr>
          <w:rStyle w:val="rfdAlaem"/>
          <w:rtl/>
        </w:rPr>
        <w:t>(</w:t>
      </w:r>
      <w:r w:rsidR="00960542" w:rsidRPr="00960542">
        <w:rPr>
          <w:rStyle w:val="rfdAie"/>
          <w:rtl/>
        </w:rPr>
        <w:t xml:space="preserve"> رَبَّنَا أَنزِلْ عَلَيْنَا مَائِدَةً مِّنَ السَّمَاءِ تَكُونُ لَنَا عِيدًا </w:t>
      </w:r>
      <w:r w:rsidR="00960542">
        <w:rPr>
          <w:rStyle w:val="rfdAie"/>
          <w:rtl/>
        </w:rPr>
        <w:br/>
      </w:r>
      <w:r w:rsidR="00960542" w:rsidRPr="00960542">
        <w:rPr>
          <w:rStyle w:val="rfdAie"/>
          <w:rtl/>
        </w:rPr>
        <w:t>لِّأَوَّلِنَا وَآخِرِنَا وَآيَةً مِّنكَ وَارْزُقْنَا وَأَنتَ خَيْرُ الرَّازِقِينَ</w:t>
      </w:r>
      <w:r w:rsidRPr="0096054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D84CC7">
      <w:pPr>
        <w:rPr>
          <w:rtl/>
        </w:rPr>
      </w:pPr>
      <w:r w:rsidRPr="006216AF">
        <w:rPr>
          <w:rtl/>
        </w:rPr>
        <w:t xml:space="preserve">وقال تعالى : </w:t>
      </w:r>
      <w:r w:rsidRPr="006216AF">
        <w:rPr>
          <w:rStyle w:val="rfdAlaem"/>
          <w:rtl/>
        </w:rPr>
        <w:t>(</w:t>
      </w:r>
      <w:r w:rsidR="00960542" w:rsidRPr="00960542">
        <w:rPr>
          <w:rStyle w:val="rfdAie"/>
          <w:rtl/>
        </w:rPr>
        <w:t xml:space="preserve"> وَمَا قَتَلُوهُ يَقِينًا </w:t>
      </w:r>
      <w:r w:rsidR="00D84CC7">
        <w:rPr>
          <w:rStyle w:val="rfdAie"/>
        </w:rPr>
        <w:t>*</w:t>
      </w:r>
      <w:r w:rsidR="00960542">
        <w:rPr>
          <w:rStyle w:val="rfdAie"/>
          <w:rtl/>
        </w:rPr>
        <w:t xml:space="preserve"> </w:t>
      </w:r>
      <w:r w:rsidR="00960542" w:rsidRPr="00960542">
        <w:rPr>
          <w:rStyle w:val="rfdAie"/>
          <w:rtl/>
        </w:rPr>
        <w:t>بَل رَّفَعَهُ اللَّـهُ إِلَيْهِ</w:t>
      </w:r>
      <w:r w:rsidRPr="0096054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6216AF" w:rsidRDefault="005F4626" w:rsidP="00960542">
      <w:pPr>
        <w:rPr>
          <w:rtl/>
        </w:rPr>
      </w:pPr>
      <w:r w:rsidRPr="006216AF">
        <w:rPr>
          <w:rtl/>
        </w:rPr>
        <w:t xml:space="preserve">وقال عزّ وجلّ : </w:t>
      </w:r>
      <w:r w:rsidRPr="006216AF">
        <w:rPr>
          <w:rStyle w:val="rfdAlaem"/>
          <w:rtl/>
        </w:rPr>
        <w:t>(</w:t>
      </w:r>
      <w:r w:rsidR="00960542" w:rsidRPr="00960542">
        <w:rPr>
          <w:rtl/>
        </w:rPr>
        <w:t xml:space="preserve"> </w:t>
      </w:r>
      <w:r w:rsidR="00960542" w:rsidRPr="00960542">
        <w:rPr>
          <w:rStyle w:val="rfdAie"/>
          <w:rtl/>
        </w:rPr>
        <w:t>وَمَا قَتَلُوهُ وَمَا صَلَبُوهُ وَلَـٰكِن شُبِّهَ لَهُمْ</w:t>
      </w:r>
      <w:r w:rsidRPr="00960542">
        <w:rPr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D84CC7" w:rsidRDefault="005F4626" w:rsidP="00D84CC7">
      <w:pPr>
        <w:rPr>
          <w:rStyle w:val="rfdLineChar"/>
        </w:rPr>
      </w:pPr>
      <w:r w:rsidRPr="006216AF">
        <w:rPr>
          <w:rtl/>
        </w:rPr>
        <w:t xml:space="preserve">وقال الله تعالى في حقّ أمّه وهو في بطنها : </w:t>
      </w:r>
      <w:r w:rsidRPr="006216AF">
        <w:rPr>
          <w:rStyle w:val="rfdAlaem"/>
          <w:rtl/>
        </w:rPr>
        <w:t>(</w:t>
      </w:r>
      <w:r w:rsidR="00960542" w:rsidRPr="00960542">
        <w:rPr>
          <w:rStyle w:val="rfdAie"/>
          <w:rtl/>
        </w:rPr>
        <w:t xml:space="preserve"> وَهُزِّي إِلَيْكِ</w:t>
      </w:r>
      <w:r w:rsidR="00D84CC7">
        <w:rPr>
          <w:rStyle w:val="rfdAie"/>
          <w:rFonts w:hint="cs"/>
          <w:rtl/>
        </w:rPr>
        <w:t xml:space="preserve"> </w:t>
      </w:r>
      <w:r w:rsidR="00D84CC7">
        <w:rPr>
          <w:rtl/>
        </w:rPr>
        <w:br/>
      </w:r>
      <w:r w:rsidR="00D84CC7">
        <w:rPr>
          <w:rStyle w:val="rfdLineChar"/>
          <w:rFonts w:hint="cs"/>
          <w:rtl/>
        </w:rPr>
        <w:t>___________________</w:t>
      </w:r>
    </w:p>
    <w:p w:rsidR="005F4626" w:rsidRPr="00303EF4" w:rsidRDefault="005F4626" w:rsidP="00D84CC7">
      <w:pPr>
        <w:rPr>
          <w:rStyle w:val="rfdFootnote"/>
          <w:rtl/>
        </w:rPr>
      </w:pPr>
      <w:r w:rsidRPr="00303EF4">
        <w:rPr>
          <w:rStyle w:val="rfdFootnote"/>
          <w:rtl/>
        </w:rPr>
        <w:t>(</w:t>
      </w:r>
      <w:r w:rsidR="00D84CC7">
        <w:rPr>
          <w:rStyle w:val="rfdFootnote"/>
        </w:rPr>
        <w:t>*</w:t>
      </w:r>
      <w:r w:rsidRPr="00303EF4">
        <w:rPr>
          <w:rStyle w:val="rfdFootnote"/>
          <w:rtl/>
        </w:rPr>
        <w:t>) في م : معجزات عيسى بن مريم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المائدة الآية : 110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المائدة الآية : 114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سورة النساء الآية : 157 ، 158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النساء الآية : 157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2B3D07">
      <w:pPr>
        <w:pStyle w:val="rfdNormal0"/>
        <w:rPr>
          <w:rtl/>
        </w:rPr>
      </w:pPr>
      <w:r>
        <w:rPr>
          <w:rtl/>
        </w:rPr>
        <w:br w:type="page"/>
      </w:r>
      <w:r w:rsidR="002B3D07" w:rsidRPr="00960542">
        <w:rPr>
          <w:rStyle w:val="rfdAie"/>
          <w:rtl/>
        </w:rPr>
        <w:lastRenderedPageBreak/>
        <w:t>بِجِذْعِ النَّخْلَةِ تُسَاقِطْ عَلَيْكِ رُطَبًا جَنِيًّا</w:t>
      </w:r>
      <w:r w:rsidRPr="002B3D07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2B3D07">
      <w:pPr>
        <w:rPr>
          <w:rtl/>
        </w:rPr>
      </w:pPr>
      <w:r w:rsidRPr="006216AF">
        <w:rPr>
          <w:rtl/>
        </w:rPr>
        <w:t xml:space="preserve">وقال الله تعالى : </w:t>
      </w:r>
      <w:r w:rsidRPr="006216AF">
        <w:rPr>
          <w:rStyle w:val="rfdAlaem"/>
          <w:rtl/>
        </w:rPr>
        <w:t>(</w:t>
      </w:r>
      <w:r w:rsidR="002B3D07" w:rsidRPr="002B3D07">
        <w:rPr>
          <w:rStyle w:val="rfdAie"/>
          <w:rtl/>
        </w:rPr>
        <w:t xml:space="preserve"> كُلَّمَا دَخَلَ عَلَيْهَا زَكَرِيَّا الْمِحْرَابَ وَجَدَ عِندَهَا </w:t>
      </w:r>
      <w:r w:rsidR="002B3D07">
        <w:rPr>
          <w:rStyle w:val="rfdAie"/>
          <w:rtl/>
        </w:rPr>
        <w:br/>
      </w:r>
      <w:r w:rsidR="002B3D07" w:rsidRPr="002B3D07">
        <w:rPr>
          <w:rStyle w:val="rfdAie"/>
          <w:rtl/>
        </w:rPr>
        <w:t xml:space="preserve">رِزْقًا قَالَ يَا مَرْيَمُ أَنَّىٰ لَكِ هَـٰذَا قَالَتْ هُوَ مِنْ عِندِ اللَّـهِ إِنَّ اللَّـهَ يَرْزُقُ </w:t>
      </w:r>
      <w:r w:rsidR="002B3D07">
        <w:rPr>
          <w:rStyle w:val="rfdAie"/>
          <w:rtl/>
        </w:rPr>
        <w:br/>
      </w:r>
      <w:r w:rsidR="002B3D07" w:rsidRPr="002B3D07">
        <w:rPr>
          <w:rStyle w:val="rfdAie"/>
          <w:rtl/>
        </w:rPr>
        <w:t>مَن يَشَاءُ بِغَيْرِ حِسَابٍ</w:t>
      </w:r>
      <w:r w:rsidRPr="002B3D07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فأمّا مريم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فكفلها زكريا ، وضمّها إليه ، وجلست هي </w:t>
      </w:r>
      <w:r w:rsidR="00256E04">
        <w:rPr>
          <w:rtl/>
        </w:rPr>
        <w:br/>
      </w:r>
      <w:r w:rsidRPr="006216AF">
        <w:rPr>
          <w:rtl/>
        </w:rPr>
        <w:t>في محرابها تعبد الله عزّ وجل ، يأتيها رزقها بكرة وعشيا</w:t>
      </w:r>
      <w:r w:rsidR="00E403EF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817FA1">
      <w:pPr>
        <w:rPr>
          <w:rtl/>
        </w:rPr>
      </w:pPr>
      <w:r w:rsidRPr="006216AF">
        <w:rPr>
          <w:rtl/>
        </w:rPr>
        <w:t xml:space="preserve">وإنّ الله جلّ ثناؤه قد أعطى فاطمة الزهراء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مثل </w:t>
      </w:r>
      <w:r w:rsidR="00256E04">
        <w:rPr>
          <w:rtl/>
        </w:rPr>
        <w:br/>
      </w:r>
      <w:r w:rsidRPr="006216AF">
        <w:rPr>
          <w:rtl/>
        </w:rPr>
        <w:t xml:space="preserve">ذلك ، وجاءت به فاطمة إلى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فاطمة ، أنّى </w:t>
      </w:r>
      <w:r w:rsidR="00256E04">
        <w:rPr>
          <w:rtl/>
        </w:rPr>
        <w:br/>
      </w:r>
      <w:r w:rsidRPr="006216AF">
        <w:rPr>
          <w:rtl/>
        </w:rPr>
        <w:t>لك هذا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: </w:t>
      </w:r>
      <w:r w:rsidRPr="006216AF">
        <w:rPr>
          <w:rStyle w:val="rfdAlaem"/>
          <w:rtl/>
        </w:rPr>
        <w:t>(</w:t>
      </w:r>
      <w:r w:rsidR="00817FA1" w:rsidRPr="00817FA1">
        <w:rPr>
          <w:rStyle w:val="rfdAie"/>
          <w:rtl/>
        </w:rPr>
        <w:t xml:space="preserve"> </w:t>
      </w:r>
      <w:r w:rsidR="00817FA1">
        <w:rPr>
          <w:rStyle w:val="rfdAie"/>
          <w:rtl/>
        </w:rPr>
        <w:t>هُوَ مِنْ عِندِ اللَّـهِ</w:t>
      </w:r>
      <w:r w:rsidR="00817FA1" w:rsidRPr="00817FA1">
        <w:rPr>
          <w:rStyle w:val="rfdAie"/>
          <w:rtl/>
        </w:rPr>
        <w:t xml:space="preserve"> إِنَّ اللَّـهَ يَرْزُقُ مَن يَشَاءُ بِغَيْرِ </w:t>
      </w:r>
      <w:r w:rsidR="00817FA1">
        <w:rPr>
          <w:rStyle w:val="rfdAie"/>
          <w:rtl/>
        </w:rPr>
        <w:br/>
      </w:r>
      <w:r w:rsidR="00817FA1" w:rsidRPr="00817FA1">
        <w:rPr>
          <w:rStyle w:val="rfdAie"/>
          <w:rtl/>
        </w:rPr>
        <w:t>حِسَابٍ</w:t>
      </w:r>
      <w:r w:rsidRPr="00817FA1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817FA1">
      <w:pPr>
        <w:rPr>
          <w:rtl/>
        </w:rPr>
      </w:pPr>
      <w:r w:rsidRPr="006216AF">
        <w:rPr>
          <w:rtl/>
        </w:rPr>
        <w:t xml:space="preserve">فرفع النبيّ </w:t>
      </w:r>
      <w:r w:rsidR="00470C8A">
        <w:rPr>
          <w:rtl/>
        </w:rPr>
        <w:t>(ص)</w:t>
      </w:r>
      <w:r w:rsidRPr="006216AF">
        <w:rPr>
          <w:rtl/>
        </w:rPr>
        <w:t xml:space="preserve"> يديه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الحمد لله الذي جعل في أهل </w:t>
      </w:r>
      <w:r w:rsidR="00256E04">
        <w:rPr>
          <w:rtl/>
        </w:rPr>
        <w:br/>
      </w:r>
      <w:r w:rsidRPr="006216AF">
        <w:rPr>
          <w:rtl/>
        </w:rPr>
        <w:t xml:space="preserve">بيتي نظير زكريا ومريم إذ قال لها </w:t>
      </w:r>
      <w:r w:rsidRPr="006216AF">
        <w:rPr>
          <w:rStyle w:val="rfdAlaem"/>
          <w:rtl/>
        </w:rPr>
        <w:t>(</w:t>
      </w:r>
      <w:r w:rsidR="00817FA1" w:rsidRPr="00817FA1">
        <w:rPr>
          <w:rStyle w:val="rfdAie"/>
          <w:rtl/>
        </w:rPr>
        <w:t xml:space="preserve"> يَا مَرْيَمُ أَنَّىٰ لَكِ هَـٰذَا قَالَتْ هُوَ مِنْ </w:t>
      </w:r>
      <w:r w:rsidR="00817FA1">
        <w:rPr>
          <w:rStyle w:val="rfdAie"/>
          <w:rtl/>
        </w:rPr>
        <w:br/>
      </w:r>
      <w:r w:rsidR="00817FA1" w:rsidRPr="00817FA1">
        <w:rPr>
          <w:rStyle w:val="rfdAie"/>
          <w:rtl/>
        </w:rPr>
        <w:t>عِندِ اللَّـهِ إِنَّ اللَّـهَ يَرْزُقُ مَن يَشَاءُ بِغَيْرِ حِسَابٍ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="009F08E4" w:rsidRPr="00817FA1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D84CC7">
      <w:pPr>
        <w:rPr>
          <w:rtl/>
        </w:rPr>
      </w:pPr>
      <w:r w:rsidRPr="006216AF">
        <w:rPr>
          <w:rtl/>
        </w:rPr>
        <w:t>172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 xml:space="preserve">وروى عليّ بن معمّر ، عن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</w:t>
      </w:r>
      <w:r w:rsidR="00A144E8">
        <w:rPr>
          <w:rtl/>
        </w:rPr>
        <w:t xml:space="preserve"> </w:t>
      </w:r>
      <w:r w:rsidR="00256E04">
        <w:rPr>
          <w:rtl/>
        </w:rPr>
        <w:br/>
      </w:r>
      <w:r w:rsidRPr="006216AF">
        <w:rPr>
          <w:rtl/>
        </w:rPr>
        <w:t xml:space="preserve">قالت أم أيمن : خرجت إلى مكّة فأصابني عطش شديد في الجحفة ، </w:t>
      </w:r>
      <w:r w:rsidR="00256E04">
        <w:rPr>
          <w:rtl/>
        </w:rPr>
        <w:br/>
      </w:r>
      <w:r w:rsidRPr="006216AF">
        <w:rPr>
          <w:rtl/>
        </w:rPr>
        <w:t>حتّى خفت على نفسي ، ثمّ رفعت رأسي إلى السماء وقلت : يا ربّ ،</w:t>
      </w:r>
      <w:r w:rsidR="00814EC9">
        <w:rPr>
          <w:rtl/>
        </w:rPr>
        <w:t xml:space="preserve"> </w:t>
      </w:r>
      <w:r w:rsidR="00256E04">
        <w:rPr>
          <w:rtl/>
        </w:rPr>
        <w:br/>
      </w:r>
      <w:r w:rsidR="00814EC9">
        <w:rPr>
          <w:rtl/>
        </w:rPr>
        <w:t>أ</w:t>
      </w:r>
      <w:r w:rsidRPr="006216AF">
        <w:rPr>
          <w:rtl/>
        </w:rPr>
        <w:t>تعطشني وأنا خادمة ابنة نبيّك ، فنزل إليّ</w:t>
      </w:r>
      <w:r w:rsidR="00E403EF">
        <w:rPr>
          <w:rtl/>
        </w:rPr>
        <w:t>َ</w:t>
      </w:r>
      <w:r w:rsidRPr="006216AF">
        <w:rPr>
          <w:rtl/>
        </w:rPr>
        <w:t xml:space="preserve"> دلو من السماء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رواية أخرى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دلو من ماء الجنّة ، فشربت ، وحقّ سيّدتي </w:t>
      </w:r>
      <w:r w:rsidR="00256E04">
        <w:rPr>
          <w:rtl/>
        </w:rPr>
        <w:br/>
      </w:r>
      <w:r w:rsidRPr="006216AF">
        <w:rPr>
          <w:rtl/>
        </w:rPr>
        <w:t>ما جعت ولا عطشت سبع سنين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D84CC7" w:rsidRDefault="005F4626" w:rsidP="00D84CC7">
      <w:pPr>
        <w:rPr>
          <w:rStyle w:val="rfdLineChar"/>
        </w:rPr>
      </w:pPr>
      <w:r w:rsidRPr="006216AF">
        <w:rPr>
          <w:rtl/>
        </w:rPr>
        <w:t>وفي رواية أخرى : عطشت فيما بين مكّة والمدينة عطشا</w:t>
      </w:r>
      <w:r w:rsidR="00E403EF">
        <w:rPr>
          <w:rtl/>
        </w:rPr>
        <w:t>ً</w:t>
      </w:r>
      <w:r w:rsidRPr="006216AF">
        <w:rPr>
          <w:rtl/>
        </w:rPr>
        <w:t xml:space="preserve"> شديدا</w:t>
      </w:r>
      <w:r w:rsidR="00E403EF">
        <w:rPr>
          <w:rtl/>
        </w:rPr>
        <w:t>ً</w:t>
      </w:r>
      <w:r w:rsidRPr="006216AF">
        <w:rPr>
          <w:rtl/>
        </w:rPr>
        <w:t xml:space="preserve"> ، </w:t>
      </w:r>
      <w:r w:rsidR="00256E04">
        <w:rPr>
          <w:rtl/>
        </w:rPr>
        <w:br/>
      </w:r>
      <w:r w:rsidRPr="006216AF">
        <w:rPr>
          <w:rtl/>
        </w:rPr>
        <w:t>فأنزل الله تعالى عليها دلوا</w:t>
      </w:r>
      <w:r w:rsidR="00E403EF">
        <w:rPr>
          <w:rtl/>
        </w:rPr>
        <w:t>ً</w:t>
      </w:r>
      <w:r w:rsidRPr="006216AF">
        <w:rPr>
          <w:rtl/>
        </w:rPr>
        <w:t xml:space="preserve"> من السماء ، فشربت منها ، فما عطشت</w:t>
      </w:r>
      <w:r w:rsidR="00D84CC7">
        <w:rPr>
          <w:rFonts w:hint="cs"/>
          <w:rtl/>
        </w:rPr>
        <w:t xml:space="preserve"> </w:t>
      </w:r>
      <w:r w:rsidR="00D84CC7">
        <w:rPr>
          <w:rtl/>
        </w:rPr>
        <w:br/>
      </w:r>
      <w:r w:rsidR="00D84CC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مريم الآية : 25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آل عمران الآية : 37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معالم الزلفى : 415 ، باختلاف فيه</w:t>
      </w:r>
      <w:r w:rsidR="00410A32">
        <w:rPr>
          <w:rtl/>
        </w:rPr>
        <w:t xml:space="preserve"> .</w:t>
      </w:r>
    </w:p>
    <w:p w:rsidR="005F4626" w:rsidRPr="006216AF" w:rsidRDefault="005F4626" w:rsidP="00A144E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بعدها أبدا</w:t>
      </w:r>
      <w:r w:rsidR="002B222A">
        <w:rPr>
          <w:rtl/>
        </w:rPr>
        <w:t>ً</w:t>
      </w:r>
      <w:r w:rsidRPr="006216AF">
        <w:rPr>
          <w:rtl/>
        </w:rPr>
        <w:t xml:space="preserve"> ، وإن كان أهل المدينة لتستعين بها عليها في اليوم الشديد </w:t>
      </w:r>
      <w:r w:rsidR="00256E04">
        <w:rPr>
          <w:rtl/>
        </w:rPr>
        <w:br/>
      </w:r>
      <w:r w:rsidRPr="006216AF">
        <w:rPr>
          <w:rtl/>
        </w:rPr>
        <w:t>الحر وما يصيبها عطش</w:t>
      </w:r>
      <w:r w:rsidR="00410A32">
        <w:rPr>
          <w:rtl/>
        </w:rPr>
        <w:t xml:space="preserve"> .</w:t>
      </w:r>
    </w:p>
    <w:p w:rsidR="005F4626" w:rsidRPr="006216AF" w:rsidRDefault="005F4626" w:rsidP="00D84CC7">
      <w:pPr>
        <w:rPr>
          <w:rtl/>
        </w:rPr>
      </w:pPr>
      <w:r w:rsidRPr="006216AF">
        <w:rPr>
          <w:rtl/>
        </w:rPr>
        <w:t>173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 xml:space="preserve">وروى سعيد بن جبير ، قال : قال يزيد بن قعنب : كنت </w:t>
      </w:r>
      <w:r w:rsidR="00256E04">
        <w:rPr>
          <w:rtl/>
        </w:rPr>
        <w:br/>
      </w:r>
      <w:r w:rsidRPr="006216AF">
        <w:rPr>
          <w:rtl/>
        </w:rPr>
        <w:t>جالسا</w:t>
      </w:r>
      <w:r w:rsidR="00E403EF">
        <w:rPr>
          <w:rtl/>
        </w:rPr>
        <w:t>ً</w:t>
      </w:r>
      <w:r w:rsidRPr="006216AF">
        <w:rPr>
          <w:rtl/>
        </w:rPr>
        <w:t xml:space="preserve"> مع العبّاس بن عبد المطّلب وفريق من بني عبد العزى بإزاء بيت </w:t>
      </w:r>
      <w:r w:rsidR="00256E04">
        <w:rPr>
          <w:rtl/>
        </w:rPr>
        <w:br/>
      </w:r>
      <w:r w:rsidRPr="006216AF">
        <w:rPr>
          <w:rtl/>
        </w:rPr>
        <w:t xml:space="preserve">الله الحرام إذ أقبلت فاطمة بنت أسد </w:t>
      </w:r>
      <w:r w:rsidR="00276CED">
        <w:rPr>
          <w:rtl/>
        </w:rPr>
        <w:t>عليها السلام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 xml:space="preserve">أمّ أمير المؤمنين </w:t>
      </w:r>
      <w:r w:rsidR="00256E04">
        <w:rPr>
          <w:rtl/>
        </w:rPr>
        <w:br/>
      </w:r>
      <w:r w:rsidR="00276CED">
        <w:rPr>
          <w:rtl/>
        </w:rPr>
        <w:t>عليه السلام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>وكانت حاملة لتسعة أشهر ، وقد أخذها الطلق ، فقالت :</w:t>
      </w:r>
      <w:r w:rsidR="00A144E8">
        <w:rPr>
          <w:rtl/>
        </w:rPr>
        <w:t xml:space="preserve"> </w:t>
      </w:r>
      <w:r w:rsidR="00256E04">
        <w:rPr>
          <w:rtl/>
        </w:rPr>
        <w:br/>
      </w:r>
      <w:r w:rsidRPr="006216AF">
        <w:rPr>
          <w:rtl/>
        </w:rPr>
        <w:t xml:space="preserve">ربّ إنّي مؤمنة بك ، وبما جاء من عندك من رسل وكتب ، وإنّي مصدّقة </w:t>
      </w:r>
      <w:r w:rsidR="00256E04">
        <w:rPr>
          <w:rtl/>
        </w:rPr>
        <w:br/>
      </w:r>
      <w:r w:rsidRPr="006216AF">
        <w:rPr>
          <w:rtl/>
        </w:rPr>
        <w:t xml:space="preserve">بكلام جدّي إبراهيم الخليل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وأنّه بنى البيت العتيق ، </w:t>
      </w:r>
      <w:r w:rsidR="00256E04">
        <w:rPr>
          <w:rtl/>
        </w:rPr>
        <w:br/>
      </w:r>
      <w:r w:rsidRPr="006216AF">
        <w:rPr>
          <w:rtl/>
        </w:rPr>
        <w:t xml:space="preserve">فبحق الذي بنى هذا البيت العتيق ، وبحق المولود الذي في بطني لما </w:t>
      </w:r>
      <w:r w:rsidR="00256E04">
        <w:rPr>
          <w:rtl/>
        </w:rPr>
        <w:br/>
      </w:r>
      <w:r w:rsidRPr="006216AF">
        <w:rPr>
          <w:rtl/>
        </w:rPr>
        <w:t>يسّرت عليّ</w:t>
      </w:r>
      <w:r w:rsidR="00257DA1">
        <w:rPr>
          <w:rtl/>
        </w:rPr>
        <w:t>َ</w:t>
      </w:r>
      <w:r w:rsidRPr="006216AF">
        <w:rPr>
          <w:rtl/>
        </w:rPr>
        <w:t xml:space="preserve"> ولادتي</w:t>
      </w:r>
      <w:r w:rsidR="00410A32">
        <w:rPr>
          <w:rtl/>
        </w:rPr>
        <w:t xml:space="preserve"> .</w:t>
      </w:r>
    </w:p>
    <w:p w:rsidR="00D84CC7" w:rsidRDefault="005F4626" w:rsidP="00D84CC7">
      <w:pPr>
        <w:rPr>
          <w:rStyle w:val="rfdLineChar"/>
        </w:rPr>
      </w:pPr>
      <w:r w:rsidRPr="006216AF">
        <w:rPr>
          <w:rtl/>
        </w:rPr>
        <w:t xml:space="preserve">قال يزيد بن قعنب : فرأينا البيت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قد انفتح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عن ظهره ، </w:t>
      </w:r>
      <w:r w:rsidR="00256E04">
        <w:rPr>
          <w:rtl/>
        </w:rPr>
        <w:br/>
      </w:r>
      <w:r w:rsidRPr="006216AF">
        <w:rPr>
          <w:rtl/>
        </w:rPr>
        <w:t xml:space="preserve">ودخلت فاطمة فيه ، وغابت عن أبصارنا ، والتصق الحائط ، فرمنا أن </w:t>
      </w:r>
      <w:r w:rsidR="00256E04">
        <w:rPr>
          <w:rtl/>
        </w:rPr>
        <w:br/>
      </w:r>
      <w:r w:rsidRPr="006216AF">
        <w:rPr>
          <w:rtl/>
        </w:rPr>
        <w:t xml:space="preserve">ينفتح لنا قفل الباب فلم ينفتح ، فعلمنا أن ذلك أمر من الله تعالى ، ثمّ </w:t>
      </w:r>
      <w:r w:rsidR="00256E04">
        <w:rPr>
          <w:rtl/>
        </w:rPr>
        <w:br/>
      </w:r>
      <w:r w:rsidRPr="006216AF">
        <w:rPr>
          <w:rtl/>
        </w:rPr>
        <w:t xml:space="preserve">خرجت بعد الرابع ، وبيدها عليّ بن أبي طالب صلوات الله عليه ، ثمّ </w:t>
      </w:r>
      <w:r w:rsidR="00256E04">
        <w:rPr>
          <w:rtl/>
        </w:rPr>
        <w:br/>
      </w:r>
      <w:r w:rsidRPr="006216AF">
        <w:rPr>
          <w:rtl/>
        </w:rPr>
        <w:t xml:space="preserve">قالت : إنّي فضلت على من تقدّمني من النساء ، لأنّ آسية بنت مزاحم </w:t>
      </w:r>
      <w:r w:rsidR="00256E04">
        <w:rPr>
          <w:rtl/>
        </w:rPr>
        <w:br/>
      </w:r>
      <w:r w:rsidRPr="006216AF">
        <w:rPr>
          <w:rtl/>
        </w:rPr>
        <w:t>امرأة فرعون عبدت الله سرا</w:t>
      </w:r>
      <w:r w:rsidR="00E403EF">
        <w:rPr>
          <w:rtl/>
        </w:rPr>
        <w:t>ً</w:t>
      </w:r>
      <w:r w:rsidRPr="006216AF">
        <w:rPr>
          <w:rtl/>
        </w:rPr>
        <w:t xml:space="preserve"> في موضع لا يحب أن يعبد الله فيه 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256E04">
        <w:rPr>
          <w:rtl/>
        </w:rPr>
        <w:br/>
      </w:r>
      <w:r w:rsidRPr="006216AF">
        <w:rPr>
          <w:rtl/>
        </w:rPr>
        <w:t>اضطرارا</w:t>
      </w:r>
      <w:r w:rsidR="00E403EF">
        <w:rPr>
          <w:rtl/>
        </w:rPr>
        <w:t>ً</w:t>
      </w:r>
      <w:r w:rsidRPr="006216AF">
        <w:rPr>
          <w:rtl/>
        </w:rPr>
        <w:t xml:space="preserve"> ، وإنّ مريم بنت عمران هزّت النخلة اليابسة بيدها حتّى أكلت </w:t>
      </w:r>
      <w:r w:rsidR="00256E04">
        <w:rPr>
          <w:rtl/>
        </w:rPr>
        <w:br/>
      </w:r>
      <w:r w:rsidRPr="006216AF">
        <w:rPr>
          <w:rtl/>
        </w:rPr>
        <w:t>منها رطبا</w:t>
      </w:r>
      <w:r w:rsidR="00E403EF">
        <w:rPr>
          <w:rtl/>
        </w:rPr>
        <w:t>ً</w:t>
      </w:r>
      <w:r w:rsidRPr="006216AF">
        <w:rPr>
          <w:rtl/>
        </w:rPr>
        <w:t xml:space="preserve"> جنيا</w:t>
      </w:r>
      <w:r w:rsidR="00E403EF">
        <w:rPr>
          <w:rtl/>
        </w:rPr>
        <w:t>ً</w:t>
      </w:r>
      <w:r w:rsidRPr="006216AF">
        <w:rPr>
          <w:rtl/>
        </w:rPr>
        <w:t xml:space="preserve"> ، وإنّي دخلت بيت الله الحرام ، وأكلت من ثمار الجنّة </w:t>
      </w:r>
      <w:r w:rsidR="00256E04">
        <w:rPr>
          <w:rtl/>
        </w:rPr>
        <w:br/>
      </w:r>
      <w:r w:rsidRPr="006216AF">
        <w:rPr>
          <w:rtl/>
        </w:rPr>
        <w:t>وأرزاقها ، فلمّا أردت أن أخرج هتف بي هاتف : يا فاطمة ، سمّيه عليّا</w:t>
      </w:r>
      <w:r w:rsidR="00E403EF">
        <w:rPr>
          <w:rtl/>
        </w:rPr>
        <w:t>ً</w:t>
      </w:r>
      <w:r w:rsidRPr="006216AF">
        <w:rPr>
          <w:rtl/>
        </w:rPr>
        <w:t xml:space="preserve"> </w:t>
      </w:r>
      <w:r w:rsidR="00256E04">
        <w:rPr>
          <w:rtl/>
        </w:rPr>
        <w:br/>
      </w:r>
      <w:r w:rsidRPr="006216AF">
        <w:rPr>
          <w:rtl/>
        </w:rPr>
        <w:t>وهو عليّ ، والله تعالى العلي الأعلى ، يقول : إنّي شققت اسمه من</w:t>
      </w:r>
      <w:r w:rsidR="00D84CC7">
        <w:rPr>
          <w:rFonts w:hint="cs"/>
          <w:rtl/>
        </w:rPr>
        <w:t xml:space="preserve"> </w:t>
      </w:r>
      <w:r w:rsidR="00D84CC7">
        <w:rPr>
          <w:rtl/>
        </w:rPr>
        <w:br/>
      </w:r>
      <w:r w:rsidR="00D84CC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D84CC7">
      <w:pPr>
        <w:pStyle w:val="rfdFootnote0"/>
        <w:rPr>
          <w:rtl/>
        </w:rPr>
      </w:pPr>
      <w:r w:rsidRPr="006216AF">
        <w:rPr>
          <w:rtl/>
        </w:rPr>
        <w:t>2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>علل الشرائع : 135 ، أمالي الصدوق : 114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9 ، معاني الأخبار : 62 ، </w:t>
      </w:r>
      <w:r w:rsidR="00256E04">
        <w:rPr>
          <w:rtl/>
        </w:rPr>
        <w:br/>
      </w:r>
      <w:r w:rsidRPr="006216AF">
        <w:rPr>
          <w:rtl/>
        </w:rPr>
        <w:t xml:space="preserve">يرويه عن يزيد بن قعنب ، بشارة المصطفى : 8 ، روضة الواعظين : 76 ، </w:t>
      </w:r>
      <w:r w:rsidR="00256E04">
        <w:rPr>
          <w:rtl/>
        </w:rPr>
        <w:br/>
      </w:r>
      <w:r w:rsidRPr="006216AF">
        <w:rPr>
          <w:rtl/>
        </w:rPr>
        <w:t xml:space="preserve">كشف اليقين : 6 ، الخرائج والجرائح 1 : 171 قطعة منه ، كشف الغمة </w:t>
      </w:r>
      <w:r w:rsidR="00256E04">
        <w:rPr>
          <w:rtl/>
        </w:rPr>
        <w:br/>
      </w:r>
      <w:r w:rsidRPr="006216AF">
        <w:rPr>
          <w:rtl/>
        </w:rPr>
        <w:t>1 : 62 ، اثبات الهداة 2 : 429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ش ، ك ، م : الباب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هامش ص : انشق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144E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اسمي ، وأدّبته بأدبي ، ووقفته على غوامض علمي ، وهو الذي يؤذن </w:t>
      </w:r>
      <w:r w:rsidR="00374EE6">
        <w:rPr>
          <w:rtl/>
        </w:rPr>
        <w:br/>
      </w:r>
      <w:r w:rsidRPr="006216AF">
        <w:rPr>
          <w:rtl/>
        </w:rPr>
        <w:t xml:space="preserve">فوق ظهر بيتي ، ويقدّسني ، ويمجّدني ، فطوبى لمن أحبّه وأطاعه ، </w:t>
      </w:r>
      <w:r w:rsidR="00374EE6">
        <w:rPr>
          <w:rtl/>
        </w:rPr>
        <w:br/>
      </w:r>
      <w:r w:rsidRPr="006216AF">
        <w:rPr>
          <w:rtl/>
        </w:rPr>
        <w:t>وويل لمن أبغضه وعصاه</w:t>
      </w:r>
      <w:r w:rsidR="00410A32">
        <w:rPr>
          <w:rtl/>
        </w:rPr>
        <w:t xml:space="preserve"> .</w:t>
      </w:r>
    </w:p>
    <w:p w:rsidR="005F4626" w:rsidRPr="006216AF" w:rsidRDefault="005F4626" w:rsidP="00D84CC7">
      <w:pPr>
        <w:rPr>
          <w:rtl/>
        </w:rPr>
      </w:pPr>
      <w:r w:rsidRPr="006216AF">
        <w:rPr>
          <w:rtl/>
        </w:rPr>
        <w:t xml:space="preserve">وأمّا قوله تعالى : </w:t>
      </w:r>
      <w:r w:rsidRPr="006216AF">
        <w:rPr>
          <w:rStyle w:val="rfdAlaem"/>
          <w:rtl/>
        </w:rPr>
        <w:t>(</w:t>
      </w:r>
      <w:r w:rsidR="00FC7582" w:rsidRPr="00FC7582">
        <w:rPr>
          <w:rStyle w:val="rfdAie"/>
          <w:rtl/>
        </w:rPr>
        <w:t xml:space="preserve"> فَنَادَاهَا مِن تَحْتِهَا أَلَّا تَحْزَنِي قَدْ جَعَلَ رَبُّكِ </w:t>
      </w:r>
      <w:r w:rsidR="00FC7582">
        <w:rPr>
          <w:rStyle w:val="rfdAie"/>
          <w:rtl/>
        </w:rPr>
        <w:br/>
      </w:r>
      <w:r w:rsidR="00FC7582" w:rsidRPr="00FC7582">
        <w:rPr>
          <w:rStyle w:val="rfdAie"/>
          <w:rtl/>
        </w:rPr>
        <w:t xml:space="preserve">تَحْتَكِ سَرِيًّا </w:t>
      </w:r>
      <w:r w:rsidR="00D84CC7">
        <w:rPr>
          <w:rStyle w:val="rfdAie"/>
        </w:rPr>
        <w:t>*</w:t>
      </w:r>
      <w:r w:rsidR="00FC7582">
        <w:rPr>
          <w:rStyle w:val="rfdAie"/>
          <w:rtl/>
        </w:rPr>
        <w:t xml:space="preserve"> </w:t>
      </w:r>
      <w:r w:rsidR="00FC7582" w:rsidRPr="00FC7582">
        <w:rPr>
          <w:rStyle w:val="rfdAie"/>
          <w:rtl/>
        </w:rPr>
        <w:t xml:space="preserve">وَهُزِّي إِلَيْكِ بِجِذْعِ النَّخْلَةِ تُسَاقِطْ عَلَيْكِ رُطَبًا </w:t>
      </w:r>
      <w:r w:rsidR="00FC7582">
        <w:rPr>
          <w:rStyle w:val="rfdAie"/>
          <w:rtl/>
        </w:rPr>
        <w:br/>
      </w:r>
      <w:r w:rsidR="00FC7582" w:rsidRPr="00FC7582">
        <w:rPr>
          <w:rStyle w:val="rfdAie"/>
          <w:rtl/>
        </w:rPr>
        <w:t>جَنِيًّا</w:t>
      </w:r>
      <w:r w:rsidRPr="00FC758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فإنّ مريم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لمّا ولدت عيسى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ناداها </w:t>
      </w:r>
      <w:r w:rsidR="00374EE6">
        <w:rPr>
          <w:rtl/>
        </w:rPr>
        <w:br/>
      </w:r>
      <w:r w:rsidRPr="006216AF">
        <w:rPr>
          <w:rtl/>
        </w:rPr>
        <w:t>من تحتها : إنّ الله قد جعل تحتك نهرا</w:t>
      </w:r>
      <w:r w:rsidR="00E403EF">
        <w:rPr>
          <w:rtl/>
        </w:rPr>
        <w:t>ً</w:t>
      </w:r>
      <w:r w:rsidRPr="006216AF">
        <w:rPr>
          <w:rtl/>
        </w:rPr>
        <w:t xml:space="preserve"> تشربين منه ، فإذا جعت فهزي </w:t>
      </w:r>
      <w:r w:rsidR="00374EE6">
        <w:rPr>
          <w:rtl/>
        </w:rPr>
        <w:br/>
      </w:r>
      <w:r w:rsidRPr="006216AF">
        <w:rPr>
          <w:rtl/>
        </w:rPr>
        <w:t>بجذع النخلة ، تساقط عليك رطبا</w:t>
      </w:r>
      <w:r w:rsidR="00E403EF">
        <w:rPr>
          <w:rtl/>
        </w:rPr>
        <w:t>ً</w:t>
      </w:r>
      <w:r w:rsidRPr="006216AF">
        <w:rPr>
          <w:rtl/>
        </w:rPr>
        <w:t xml:space="preserve"> جنيا</w:t>
      </w:r>
      <w:r w:rsidR="00E403EF">
        <w:rPr>
          <w:rtl/>
        </w:rPr>
        <w:t>ً</w:t>
      </w:r>
      <w:r w:rsidRPr="006216AF">
        <w:rPr>
          <w:rtl/>
        </w:rPr>
        <w:t xml:space="preserve"> فكلي منه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وإنّ الله عزّ وجلّ قد جعل لأئمتنا صلوات الله عليهم أمثال ذلك ، </w:t>
      </w:r>
      <w:r w:rsidR="00374EE6">
        <w:rPr>
          <w:rtl/>
        </w:rPr>
        <w:br/>
      </w:r>
      <w:r w:rsidRPr="006216AF">
        <w:rPr>
          <w:rtl/>
        </w:rPr>
        <w:t>وقد ذكرنا كثيرا</w:t>
      </w:r>
      <w:r w:rsidR="00E403EF">
        <w:rPr>
          <w:rtl/>
        </w:rPr>
        <w:t>ً</w:t>
      </w:r>
      <w:r w:rsidRPr="006216AF">
        <w:rPr>
          <w:rtl/>
        </w:rPr>
        <w:t xml:space="preserve"> من ظهور العين لهم في مواضع ،</w:t>
      </w:r>
    </w:p>
    <w:p w:rsidR="005F4626" w:rsidRPr="006216AF" w:rsidRDefault="005F4626" w:rsidP="00D84CC7">
      <w:pPr>
        <w:rPr>
          <w:rtl/>
        </w:rPr>
      </w:pPr>
      <w:r w:rsidRPr="006216AF">
        <w:rPr>
          <w:rtl/>
        </w:rPr>
        <w:t>174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>وقد روت الخاصّ</w:t>
      </w:r>
      <w:r w:rsidR="00E403EF">
        <w:rPr>
          <w:rtl/>
        </w:rPr>
        <w:t>َ</w:t>
      </w:r>
      <w:r w:rsidRPr="006216AF">
        <w:rPr>
          <w:rtl/>
        </w:rPr>
        <w:t>ة والعامّ</w:t>
      </w:r>
      <w:r w:rsidR="00E403EF">
        <w:rPr>
          <w:rtl/>
        </w:rPr>
        <w:t>َ</w:t>
      </w:r>
      <w:r w:rsidRPr="006216AF">
        <w:rPr>
          <w:rtl/>
        </w:rPr>
        <w:t xml:space="preserve">ة أنّ عليّ بن موسى الرضا </w:t>
      </w:r>
      <w:r w:rsidR="00374EE6">
        <w:rPr>
          <w:rtl/>
        </w:rPr>
        <w:br/>
      </w:r>
      <w:r w:rsidRPr="006216AF">
        <w:rPr>
          <w:rtl/>
        </w:rPr>
        <w:t>صلوات الله عليه لمّا خرج من نيسابور متوجها</w:t>
      </w:r>
      <w:r w:rsidR="00E403EF">
        <w:rPr>
          <w:rtl/>
        </w:rPr>
        <w:t>ً</w:t>
      </w:r>
      <w:r w:rsidRPr="006216AF">
        <w:rPr>
          <w:rtl/>
        </w:rPr>
        <w:t xml:space="preserve"> إلى مرو ، وبلغ قريبا</w:t>
      </w:r>
      <w:r w:rsidR="00E403EF">
        <w:rPr>
          <w:rtl/>
        </w:rPr>
        <w:t>ً</w:t>
      </w:r>
      <w:r w:rsidRPr="006216AF">
        <w:rPr>
          <w:rtl/>
        </w:rPr>
        <w:t xml:space="preserve"> من </w:t>
      </w:r>
      <w:r w:rsidR="00374EE6">
        <w:rPr>
          <w:rtl/>
        </w:rPr>
        <w:br/>
      </w:r>
      <w:r w:rsidRPr="006216AF">
        <w:rPr>
          <w:rtl/>
        </w:rPr>
        <w:t xml:space="preserve">القرية الحمراء ، فدخل وقت الصلاة ، وطلب الماء ليتوضأ ، فلم يجد ، </w:t>
      </w:r>
      <w:r w:rsidR="00374EE6">
        <w:rPr>
          <w:rtl/>
        </w:rPr>
        <w:br/>
      </w:r>
      <w:r w:rsidRPr="006216AF">
        <w:rPr>
          <w:rtl/>
        </w:rPr>
        <w:t xml:space="preserve">نزل وحكّ الأرض بسوطه ، فنبع له عين ماء فتوضأ هو ومن كان معه </w:t>
      </w:r>
      <w:r w:rsidR="00374EE6">
        <w:rPr>
          <w:rtl/>
        </w:rPr>
        <w:br/>
      </w:r>
      <w:r w:rsidRPr="006216AF">
        <w:rPr>
          <w:rtl/>
        </w:rPr>
        <w:t xml:space="preserve">منها ، والعين باقية إلى اليوم يقال لها : </w:t>
      </w:r>
      <w:r w:rsidR="00C24190">
        <w:rPr>
          <w:rtl/>
        </w:rPr>
        <w:t>(</w:t>
      </w:r>
      <w:r w:rsidRPr="006216AF">
        <w:rPr>
          <w:rtl/>
        </w:rPr>
        <w:t>عين الرضا</w:t>
      </w:r>
      <w:r w:rsidR="003E76E8">
        <w:rPr>
          <w:rtl/>
        </w:rPr>
        <w:t>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وأمّا خروج الرطب من الشجر اليابس فقد ذكرنا أمثال ذلك كثيرا</w:t>
      </w:r>
      <w:r w:rsidR="00E403EF">
        <w:rPr>
          <w:rtl/>
        </w:rPr>
        <w:t>ً</w:t>
      </w:r>
      <w:r w:rsidRPr="006216AF">
        <w:rPr>
          <w:rtl/>
        </w:rPr>
        <w:t xml:space="preserve"> </w:t>
      </w:r>
      <w:r w:rsidR="00374EE6">
        <w:rPr>
          <w:rtl/>
        </w:rPr>
        <w:br/>
      </w:r>
      <w:r w:rsidRPr="006216AF">
        <w:rPr>
          <w:rtl/>
        </w:rPr>
        <w:t xml:space="preserve">في هذا الكتاب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لأئمتنا صلوات الله عليهم</w:t>
      </w:r>
      <w:r w:rsidR="00410A32">
        <w:rPr>
          <w:rtl/>
        </w:rPr>
        <w:t xml:space="preserve"> .</w:t>
      </w:r>
    </w:p>
    <w:p w:rsidR="00D84CC7" w:rsidRDefault="005F4626" w:rsidP="00D84CC7">
      <w:pPr>
        <w:rPr>
          <w:rStyle w:val="rfdLineChar"/>
        </w:rPr>
      </w:pPr>
      <w:r w:rsidRPr="006216AF">
        <w:rPr>
          <w:rtl/>
        </w:rPr>
        <w:t>175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>فقد روى عليّ بن أبي حمزة قال : حججت مع</w:t>
      </w:r>
      <w:r w:rsidR="00D84CC7">
        <w:rPr>
          <w:rFonts w:hint="cs"/>
          <w:rtl/>
        </w:rPr>
        <w:t xml:space="preserve"> </w:t>
      </w:r>
      <w:r w:rsidR="00D84CC7">
        <w:rPr>
          <w:rtl/>
        </w:rPr>
        <w:br/>
      </w:r>
      <w:r w:rsidR="00D84CC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مريم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الآيتان : 23 ، 24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84CC7">
      <w:pPr>
        <w:pStyle w:val="rfdFootnote0"/>
        <w:rPr>
          <w:rtl/>
        </w:rPr>
      </w:pPr>
      <w:r w:rsidRPr="006216AF">
        <w:rPr>
          <w:rtl/>
        </w:rPr>
        <w:t>3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 xml:space="preserve">عيون اخبار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136</w:t>
      </w:r>
      <w:r w:rsidR="0096323A">
        <w:rPr>
          <w:rtl/>
        </w:rPr>
        <w:t xml:space="preserve"> / </w:t>
      </w:r>
      <w:r w:rsidRPr="006216AF">
        <w:rPr>
          <w:rtl/>
        </w:rPr>
        <w:t>1 ، مناقب ابن شهر</w:t>
      </w:r>
      <w:r w:rsidR="005D0E92">
        <w:rPr>
          <w:rtl/>
        </w:rPr>
        <w:t>ا</w:t>
      </w:r>
      <w:r w:rsidRPr="006216AF">
        <w:rPr>
          <w:rtl/>
        </w:rPr>
        <w:t xml:space="preserve">شوب </w:t>
      </w:r>
      <w:r w:rsidR="00374EE6">
        <w:rPr>
          <w:rtl/>
        </w:rPr>
        <w:br/>
      </w:r>
      <w:r w:rsidRPr="006216AF">
        <w:rPr>
          <w:rtl/>
        </w:rPr>
        <w:t>4 : 343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يأتي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84CC7">
      <w:pPr>
        <w:pStyle w:val="rfdFootnote0"/>
        <w:rPr>
          <w:rtl/>
        </w:rPr>
      </w:pPr>
      <w:r w:rsidRPr="006216AF">
        <w:rPr>
          <w:rtl/>
        </w:rPr>
        <w:t>4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 xml:space="preserve">الخرائج والجرائح 1 : 296 ، كشف الغمة 2 : 199 ، اثبات الهداة </w:t>
      </w:r>
      <w:r w:rsidR="00374EE6">
        <w:rPr>
          <w:rtl/>
        </w:rPr>
        <w:br/>
      </w:r>
      <w:r w:rsidRPr="006216AF">
        <w:rPr>
          <w:rtl/>
        </w:rPr>
        <w:t>3 : 403</w:t>
      </w:r>
      <w:r w:rsidR="0096323A">
        <w:rPr>
          <w:rtl/>
        </w:rPr>
        <w:t xml:space="preserve"> / </w:t>
      </w:r>
      <w:r w:rsidRPr="006216AF">
        <w:rPr>
          <w:rtl/>
        </w:rPr>
        <w:t>134 ، الصراط المستقيم 2 : 185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 قطعة منه ، مدينة </w:t>
      </w:r>
      <w:r w:rsidR="00374EE6">
        <w:rPr>
          <w:rtl/>
        </w:rPr>
        <w:br/>
      </w:r>
      <w:r w:rsidRPr="006216AF">
        <w:rPr>
          <w:rtl/>
        </w:rPr>
        <w:t>المعاجز : 382</w:t>
      </w:r>
      <w:r w:rsidR="0096323A">
        <w:rPr>
          <w:rtl/>
        </w:rPr>
        <w:t xml:space="preserve"> / </w:t>
      </w:r>
      <w:r w:rsidRPr="006216AF">
        <w:rPr>
          <w:rtl/>
        </w:rPr>
        <w:t>78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A144E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فجلسنا في بعض الطريق تحت نخلة يابسة ، </w:t>
      </w:r>
      <w:r w:rsidR="00374EE6">
        <w:rPr>
          <w:rtl/>
        </w:rPr>
        <w:br/>
      </w:r>
      <w:r w:rsidRPr="006216AF">
        <w:rPr>
          <w:rtl/>
        </w:rPr>
        <w:t xml:space="preserve">فحرّك شفتيه بدعاء لم أفهمه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نخلة ، أطعمينا ممّا جعل </w:t>
      </w:r>
      <w:r w:rsidR="00374EE6">
        <w:rPr>
          <w:rtl/>
        </w:rPr>
        <w:br/>
      </w:r>
      <w:r w:rsidRPr="006216AF">
        <w:rPr>
          <w:rtl/>
        </w:rPr>
        <w:t xml:space="preserve">الله تعالى فيك من رزق عباده </w:t>
      </w:r>
      <w:r w:rsidRPr="006216AF">
        <w:rPr>
          <w:rStyle w:val="rfdFootnotenum"/>
          <w:rtl/>
        </w:rPr>
        <w:t>(1)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فنظرت إلى النخلة وقد تمايلت نحو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374EE6">
        <w:rPr>
          <w:rtl/>
        </w:rPr>
        <w:br/>
      </w:r>
      <w:r w:rsidRPr="006216AF">
        <w:rPr>
          <w:rtl/>
        </w:rPr>
        <w:t xml:space="preserve">بأوراقها ، وعليها الرطب ، قال : </w:t>
      </w:r>
      <w:r w:rsidR="009F08E4" w:rsidRPr="006216AF">
        <w:rPr>
          <w:rtl/>
        </w:rPr>
        <w:t>«</w:t>
      </w:r>
      <w:r w:rsidRPr="006216AF">
        <w:rPr>
          <w:rtl/>
        </w:rPr>
        <w:t>أدن فقل : بسم الله ، وكل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فأكلنا منها </w:t>
      </w:r>
      <w:r w:rsidR="00374EE6">
        <w:rPr>
          <w:rtl/>
        </w:rPr>
        <w:br/>
      </w:r>
      <w:r w:rsidRPr="006216AF">
        <w:rPr>
          <w:rtl/>
        </w:rPr>
        <w:t>رطبا</w:t>
      </w:r>
      <w:r w:rsidR="00E403EF">
        <w:rPr>
          <w:rtl/>
        </w:rPr>
        <w:t>ً</w:t>
      </w:r>
      <w:r w:rsidRPr="006216AF">
        <w:rPr>
          <w:rtl/>
        </w:rPr>
        <w:t xml:space="preserve"> أطيب رطب وأعذبه ، فإذا نحن بأعرابي يقول : ما رأيت كاليوم </w:t>
      </w:r>
      <w:r w:rsidR="00374EE6">
        <w:rPr>
          <w:rtl/>
        </w:rPr>
        <w:br/>
      </w:r>
      <w:r w:rsidRPr="006216AF">
        <w:rPr>
          <w:rtl/>
        </w:rPr>
        <w:t>سحرا</w:t>
      </w:r>
      <w:r w:rsidR="00E403EF">
        <w:rPr>
          <w:rtl/>
        </w:rPr>
        <w:t>ً</w:t>
      </w:r>
      <w:r w:rsidRPr="006216AF">
        <w:rPr>
          <w:rtl/>
        </w:rPr>
        <w:t xml:space="preserve"> أعظم من هذا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فقال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نحن ورثة الأنبياء ، </w:t>
      </w:r>
      <w:r w:rsidR="00374EE6">
        <w:rPr>
          <w:rtl/>
        </w:rPr>
        <w:br/>
      </w:r>
      <w:r w:rsidRPr="006216AF">
        <w:rPr>
          <w:rtl/>
        </w:rPr>
        <w:t xml:space="preserve">ليس فينا ساحر ولا كاهن ، بل ندعو الله فيستجيب دعاءنا ، وإن أحببت </w:t>
      </w:r>
      <w:r w:rsidR="00374EE6">
        <w:rPr>
          <w:rtl/>
        </w:rPr>
        <w:br/>
      </w:r>
      <w:r w:rsidRPr="006216AF">
        <w:rPr>
          <w:rtl/>
        </w:rPr>
        <w:t xml:space="preserve">أن أدعوا الله فتمسخ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كلبا</w:t>
      </w:r>
      <w:r w:rsidR="00E403EF">
        <w:rPr>
          <w:rtl/>
        </w:rPr>
        <w:t>ً</w:t>
      </w:r>
      <w:r w:rsidRPr="006216AF">
        <w:rPr>
          <w:rtl/>
        </w:rPr>
        <w:t xml:space="preserve"> تهتدي إلى منزلك ، وتدخل عليهم فتبصبص </w:t>
      </w:r>
      <w:r w:rsidR="00374EE6">
        <w:rPr>
          <w:rtl/>
        </w:rPr>
        <w:br/>
      </w:r>
      <w:r w:rsidRPr="006216AF">
        <w:rPr>
          <w:rtl/>
        </w:rPr>
        <w:t>لأهلك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C130E4">
      <w:pPr>
        <w:rPr>
          <w:rtl/>
        </w:rPr>
      </w:pPr>
      <w:r w:rsidRPr="006216AF">
        <w:rPr>
          <w:rtl/>
        </w:rPr>
        <w:t>قال الأعرابي بجهله : بلى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فدعا الله تعالى ، فصار كلبا</w:t>
      </w:r>
      <w:r w:rsidR="00E403EF">
        <w:rPr>
          <w:rtl/>
        </w:rPr>
        <w:t>ً</w:t>
      </w:r>
      <w:r w:rsidRPr="006216AF">
        <w:rPr>
          <w:rtl/>
        </w:rPr>
        <w:t xml:space="preserve"> في </w:t>
      </w:r>
      <w:r w:rsidR="00374EE6">
        <w:rPr>
          <w:rtl/>
        </w:rPr>
        <w:br/>
      </w:r>
      <w:r w:rsidRPr="006216AF">
        <w:rPr>
          <w:rtl/>
        </w:rPr>
        <w:t>وقته ، ومضى على وجهه ، فقال ل</w:t>
      </w:r>
      <w:r w:rsidR="00E403EF">
        <w:rPr>
          <w:rtl/>
        </w:rPr>
        <w:t xml:space="preserve">ي الصادق صلوات الله عليه : </w:t>
      </w:r>
      <w:r w:rsidR="009F08E4">
        <w:rPr>
          <w:rtl/>
        </w:rPr>
        <w:t>«</w:t>
      </w:r>
      <w:r w:rsidR="00C130E4">
        <w:rPr>
          <w:rtl/>
        </w:rPr>
        <w:t>إ</w:t>
      </w:r>
      <w:r w:rsidR="00E403EF">
        <w:rPr>
          <w:rtl/>
        </w:rPr>
        <w:t>ت</w:t>
      </w:r>
      <w:r w:rsidRPr="006216AF">
        <w:rPr>
          <w:rtl/>
        </w:rPr>
        <w:t>بعه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374EE6">
        <w:rPr>
          <w:rtl/>
        </w:rPr>
        <w:br/>
      </w:r>
      <w:r w:rsidRPr="006216AF">
        <w:rPr>
          <w:rtl/>
        </w:rPr>
        <w:t xml:space="preserve">فاتبعته حتّى صار في حيّه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فدخل منزله ، فجعل يبصبص لأهله </w:t>
      </w:r>
      <w:r w:rsidR="00374EE6">
        <w:rPr>
          <w:rtl/>
        </w:rPr>
        <w:br/>
      </w:r>
      <w:r w:rsidRPr="006216AF">
        <w:rPr>
          <w:rtl/>
        </w:rPr>
        <w:t xml:space="preserve">وولده ، فأخذوا له عصا فأخرجوه ، فانصرفت إلى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374EE6">
        <w:rPr>
          <w:rtl/>
        </w:rPr>
        <w:br/>
      </w:r>
      <w:r w:rsidRPr="006216AF">
        <w:rPr>
          <w:rtl/>
        </w:rPr>
        <w:t xml:space="preserve">فأخبرته بما كان ، فبينما نحن في حديثه إذ أقبل حتّى وقف بين يدي </w:t>
      </w:r>
      <w:r w:rsidR="00374EE6">
        <w:rPr>
          <w:rtl/>
        </w:rPr>
        <w:br/>
      </w:r>
      <w:r w:rsidRPr="006216AF">
        <w:rPr>
          <w:rtl/>
        </w:rPr>
        <w:t xml:space="preserve">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وجعلت دموعه تسيل ، وأقبل يتمرّغ في التراب ، </w:t>
      </w:r>
      <w:r w:rsidR="00374EE6">
        <w:rPr>
          <w:rtl/>
        </w:rPr>
        <w:br/>
      </w:r>
      <w:r w:rsidRPr="006216AF">
        <w:rPr>
          <w:rtl/>
        </w:rPr>
        <w:t>ويعوي ، فرحمه ، ودعا الله تعالى فعاد أعرابيا</w:t>
      </w:r>
      <w:r w:rsidR="00E403EF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له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هل آمنت يا أعرابي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نعم </w:t>
      </w:r>
      <w:r w:rsidR="00374EE6">
        <w:rPr>
          <w:rtl/>
        </w:rPr>
        <w:br/>
      </w:r>
      <w:r w:rsidRPr="006216AF">
        <w:rPr>
          <w:rtl/>
        </w:rPr>
        <w:t>ألفا</w:t>
      </w:r>
      <w:r w:rsidR="00E403EF">
        <w:rPr>
          <w:rtl/>
        </w:rPr>
        <w:t>ً</w:t>
      </w:r>
      <w:r w:rsidRPr="006216AF">
        <w:rPr>
          <w:rtl/>
        </w:rPr>
        <w:t xml:space="preserve"> وألفا</w:t>
      </w:r>
      <w:r w:rsidR="00E403EF">
        <w:rPr>
          <w:rtl/>
        </w:rPr>
        <w:t>ً</w:t>
      </w:r>
      <w:r w:rsidR="00410A32">
        <w:rPr>
          <w:rtl/>
        </w:rPr>
        <w:t xml:space="preserve"> .</w:t>
      </w:r>
    </w:p>
    <w:p w:rsidR="00D84CC7" w:rsidRDefault="005F4626" w:rsidP="00D84CC7">
      <w:pPr>
        <w:rPr>
          <w:rStyle w:val="rfdLineChar"/>
        </w:rPr>
      </w:pPr>
      <w:r w:rsidRPr="006216AF">
        <w:rPr>
          <w:rtl/>
        </w:rPr>
        <w:t xml:space="preserve">وأمّا كلام عيسى صلوات الله عليه في المهد ، فهو ما قال الله </w:t>
      </w:r>
      <w:r w:rsidR="00374EE6">
        <w:rPr>
          <w:rtl/>
        </w:rPr>
        <w:br/>
      </w:r>
      <w:r w:rsidRPr="006216AF">
        <w:rPr>
          <w:rtl/>
        </w:rPr>
        <w:t xml:space="preserve">تعالى : </w:t>
      </w:r>
      <w:r w:rsidRPr="006216AF">
        <w:rPr>
          <w:rStyle w:val="rfdAlaem"/>
          <w:rtl/>
        </w:rPr>
        <w:t>(</w:t>
      </w:r>
      <w:r w:rsidR="00C130E4" w:rsidRPr="00C130E4">
        <w:rPr>
          <w:rStyle w:val="rfdAie"/>
          <w:rtl/>
        </w:rPr>
        <w:t xml:space="preserve"> </w:t>
      </w:r>
      <w:r w:rsidR="00C130E4">
        <w:rPr>
          <w:rStyle w:val="rfdAie"/>
          <w:rtl/>
        </w:rPr>
        <w:t>فَأَشَارَتْ إِلَيْهِ</w:t>
      </w:r>
      <w:r w:rsidR="00C130E4" w:rsidRPr="00C130E4">
        <w:rPr>
          <w:rStyle w:val="rfdAie"/>
          <w:rtl/>
        </w:rPr>
        <w:t xml:space="preserve"> قَالُوا كَيْفَ نُكَلِّمُ مَن كَانَ فِي الْمَهْدِ صَبِيًّا</w:t>
      </w:r>
      <w:r w:rsidR="00C130E4">
        <w:rPr>
          <w:rStyle w:val="rfdAie"/>
          <w:rtl/>
        </w:rPr>
        <w:t xml:space="preserve"> </w:t>
      </w:r>
      <w:r w:rsidR="00D84CC7">
        <w:rPr>
          <w:rStyle w:val="rfdAie"/>
        </w:rPr>
        <w:t>*</w:t>
      </w:r>
      <w:r w:rsidR="00C130E4" w:rsidRPr="00C130E4">
        <w:rPr>
          <w:rStyle w:val="rfdAie"/>
          <w:rtl/>
        </w:rPr>
        <w:t xml:space="preserve"> </w:t>
      </w:r>
      <w:r w:rsidR="00C130E4">
        <w:rPr>
          <w:rStyle w:val="rfdAie"/>
          <w:rtl/>
        </w:rPr>
        <w:br/>
      </w:r>
      <w:r w:rsidR="00C130E4" w:rsidRPr="00C130E4">
        <w:rPr>
          <w:rStyle w:val="rfdAie"/>
          <w:rtl/>
        </w:rPr>
        <w:t xml:space="preserve">قَالَ إِنِّي عَبْدُ اللَّـهِ آتَانِيَ الْكِتَابَ وَجَعَلَنِي نَبِيًّا </w:t>
      </w:r>
      <w:r w:rsidR="00C130E4">
        <w:rPr>
          <w:rStyle w:val="rfdAie"/>
          <w:rtl/>
        </w:rPr>
        <w:t xml:space="preserve">* </w:t>
      </w:r>
      <w:r w:rsidR="00C130E4" w:rsidRPr="00C130E4">
        <w:rPr>
          <w:rStyle w:val="rfdAie"/>
          <w:rtl/>
        </w:rPr>
        <w:t>وَجَعَلَنِي مُبَارَكًا أَيْنَ مَا كُنتُ</w:t>
      </w:r>
      <w:r w:rsidR="00D84CC7">
        <w:rPr>
          <w:rStyle w:val="rfdAie"/>
          <w:rFonts w:hint="cs"/>
          <w:rtl/>
        </w:rPr>
        <w:t xml:space="preserve"> </w:t>
      </w:r>
      <w:r w:rsidR="00D84CC7">
        <w:rPr>
          <w:rtl/>
        </w:rPr>
        <w:br/>
      </w:r>
      <w:r w:rsidR="00D84CC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: مما يرزق عباده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: يمسخك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، ش ، ع ، ك ، ص : إلى حيث يذهب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C599C">
      <w:pPr>
        <w:pStyle w:val="rfdNormal0"/>
        <w:rPr>
          <w:rtl/>
        </w:rPr>
      </w:pPr>
      <w:r>
        <w:rPr>
          <w:rtl/>
        </w:rPr>
        <w:br w:type="page"/>
      </w:r>
      <w:r w:rsidR="008C599C" w:rsidRPr="00C130E4">
        <w:rPr>
          <w:rStyle w:val="rfdAie"/>
          <w:rtl/>
        </w:rPr>
        <w:lastRenderedPageBreak/>
        <w:t>وَأَوْصَانِي بِالصَّلَاةِ وَالزَّكَاةِ مَا دُمْتُ حَيًّا</w:t>
      </w:r>
      <w:r w:rsidRPr="00B327C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تكلّم أئمتنا صلوات الله عليهم في بطن الأمّ ، وفي المهد ، </w:t>
      </w:r>
      <w:r w:rsidR="00374EE6">
        <w:rPr>
          <w:rtl/>
        </w:rPr>
        <w:br/>
      </w:r>
      <w:r w:rsidRPr="006216AF">
        <w:rPr>
          <w:rtl/>
        </w:rPr>
        <w:t xml:space="preserve">وقد تكلم أبو عبد الله الحسين بن عليّ صلوات الله عليهما في بطن </w:t>
      </w:r>
      <w:r w:rsidR="00374EE6">
        <w:rPr>
          <w:rtl/>
        </w:rPr>
        <w:br/>
      </w:r>
      <w:r w:rsidR="00B327CE">
        <w:rPr>
          <w:rtl/>
        </w:rPr>
        <w:t>الأمّ ، وتكلم</w:t>
      </w:r>
      <w:r w:rsidRPr="006216AF">
        <w:rPr>
          <w:rtl/>
        </w:rPr>
        <w:t>ت من قبل فاطمة في بطن أمّها</w:t>
      </w:r>
      <w:r w:rsidR="00410A32">
        <w:rPr>
          <w:rtl/>
        </w:rPr>
        <w:t xml:space="preserve"> .</w:t>
      </w:r>
    </w:p>
    <w:p w:rsidR="005F4626" w:rsidRPr="006216AF" w:rsidRDefault="005F4626" w:rsidP="00D84CC7">
      <w:pPr>
        <w:rPr>
          <w:rtl/>
        </w:rPr>
      </w:pPr>
      <w:r w:rsidRPr="006216AF">
        <w:rPr>
          <w:rtl/>
        </w:rPr>
        <w:t>176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 xml:space="preserve">روى يعقوب السرّاج ، قال : دخلت على الصادق </w:t>
      </w:r>
      <w:r w:rsidR="00374EE6">
        <w:rPr>
          <w:rtl/>
        </w:rPr>
        <w:br/>
      </w:r>
      <w:r w:rsidRPr="006216AF">
        <w:rPr>
          <w:rtl/>
        </w:rPr>
        <w:t xml:space="preserve">جعفر بن محمّد صلوات الله عليهما ، فسلّمت عليه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سلّم على </w:t>
      </w:r>
      <w:r w:rsidR="00374EE6">
        <w:rPr>
          <w:rtl/>
        </w:rPr>
        <w:br/>
      </w:r>
      <w:r w:rsidRPr="006216AF">
        <w:rPr>
          <w:rtl/>
        </w:rPr>
        <w:t>مولاك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وأشار إلى مهد في ضفة أخرى ، فيه موسى بن جعفر صلوات </w:t>
      </w:r>
      <w:r w:rsidR="00374EE6">
        <w:rPr>
          <w:rtl/>
        </w:rPr>
        <w:br/>
      </w:r>
      <w:r w:rsidRPr="006216AF">
        <w:rPr>
          <w:rtl/>
        </w:rPr>
        <w:t>الله عليهما ، فمشيت إليه ، وقلت : السلام عليك يا مولاي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</w:t>
      </w:r>
      <w:r w:rsidR="00A144E8">
        <w:rPr>
          <w:rtl/>
        </w:rPr>
        <w:t xml:space="preserve"> </w:t>
      </w:r>
      <w:r w:rsidR="00374EE6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وعليك السلام ، يا يعقوب إنّه قد ولد لك البارحة بنت فسمّيتها باسم </w:t>
      </w:r>
      <w:r w:rsidR="00374EE6">
        <w:rPr>
          <w:rtl/>
        </w:rPr>
        <w:br/>
      </w:r>
      <w:r w:rsidRPr="006216AF">
        <w:rPr>
          <w:rtl/>
        </w:rPr>
        <w:t>يبغضه الله تعالى فغيره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D84CC7" w:rsidRDefault="005F4626" w:rsidP="00D84CC7">
      <w:pPr>
        <w:rPr>
          <w:rStyle w:val="rfdLineChar"/>
        </w:rPr>
      </w:pPr>
      <w:r w:rsidRPr="006216AF">
        <w:rPr>
          <w:rtl/>
        </w:rPr>
        <w:t>177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>وروى محمّد بن ميمون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 xml:space="preserve">وقد أوردته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في هذا </w:t>
      </w:r>
      <w:r w:rsidR="00374EE6">
        <w:rPr>
          <w:rtl/>
        </w:rPr>
        <w:br/>
      </w:r>
      <w:r w:rsidRPr="006216AF">
        <w:rPr>
          <w:rtl/>
        </w:rPr>
        <w:t>الكتاب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 xml:space="preserve">قال : كنت مع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بمكّة قبل خروجه إلى </w:t>
      </w:r>
      <w:r w:rsidR="00374EE6">
        <w:rPr>
          <w:rtl/>
        </w:rPr>
        <w:br/>
      </w:r>
      <w:r w:rsidRPr="006216AF">
        <w:rPr>
          <w:rtl/>
        </w:rPr>
        <w:t>خراسان ، فقلت له : إنّي أريد أن أقدم إلى المدينة ، فأكتب لي كتابا</w:t>
      </w:r>
      <w:r w:rsidR="00E403EF">
        <w:rPr>
          <w:rtl/>
        </w:rPr>
        <w:t>ً</w:t>
      </w:r>
      <w:r w:rsidRPr="006216AF">
        <w:rPr>
          <w:rtl/>
        </w:rPr>
        <w:t xml:space="preserve"> </w:t>
      </w:r>
      <w:r w:rsidR="00374EE6">
        <w:rPr>
          <w:rtl/>
        </w:rPr>
        <w:br/>
      </w:r>
      <w:r w:rsidRPr="006216AF">
        <w:rPr>
          <w:rtl/>
        </w:rPr>
        <w:t xml:space="preserve">إلى أبي جعفر صلوات الله عليه ، فتبسّم ، فكتب ، وصرت إلى </w:t>
      </w:r>
      <w:r w:rsidR="00374EE6">
        <w:rPr>
          <w:rtl/>
        </w:rPr>
        <w:br/>
      </w:r>
      <w:r w:rsidRPr="006216AF">
        <w:rPr>
          <w:rtl/>
        </w:rPr>
        <w:t xml:space="preserve">المدينة ، وقد كان ذهب بصري ، فأخرج الخادم أبا جعفر إلينا ، فحمله </w:t>
      </w:r>
      <w:r w:rsidR="00374EE6">
        <w:rPr>
          <w:rtl/>
        </w:rPr>
        <w:br/>
      </w:r>
      <w:r w:rsidRPr="006216AF">
        <w:rPr>
          <w:rtl/>
        </w:rPr>
        <w:t xml:space="preserve">في المهد ، وناوله الكتاب ، فقال لموفق الخادم : </w:t>
      </w:r>
      <w:r w:rsidR="009F08E4" w:rsidRPr="006216AF">
        <w:rPr>
          <w:rtl/>
        </w:rPr>
        <w:t>«</w:t>
      </w:r>
      <w:r w:rsidRPr="006216AF">
        <w:rPr>
          <w:rtl/>
        </w:rPr>
        <w:t>فضه وانشره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ففضّه</w:t>
      </w:r>
      <w:r w:rsidR="00D84CC7">
        <w:rPr>
          <w:rFonts w:hint="cs"/>
          <w:rtl/>
        </w:rPr>
        <w:t xml:space="preserve"> </w:t>
      </w:r>
      <w:r w:rsidR="00D84CC7">
        <w:rPr>
          <w:rtl/>
        </w:rPr>
        <w:br/>
      </w:r>
      <w:r w:rsidR="00D84CC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مريم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الآيات : 29 ، 30 ، 31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84CC7">
      <w:pPr>
        <w:pStyle w:val="rfdFootnote0"/>
        <w:rPr>
          <w:rtl/>
        </w:rPr>
      </w:pPr>
      <w:r w:rsidRPr="006216AF">
        <w:rPr>
          <w:rtl/>
        </w:rPr>
        <w:t>5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>الكافي 1 : 310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11 ، ارشاد المفيد : 290 ، اثبات الوصية : 162 ، </w:t>
      </w:r>
      <w:r w:rsidR="00374EE6">
        <w:rPr>
          <w:rtl/>
        </w:rPr>
        <w:br/>
      </w:r>
      <w:r w:rsidRPr="006216AF">
        <w:rPr>
          <w:rtl/>
        </w:rPr>
        <w:t>دلائل الإمامة : 161 ، مناقب ابن شهر</w:t>
      </w:r>
      <w:r w:rsidR="00B327CE">
        <w:rPr>
          <w:rtl/>
        </w:rPr>
        <w:t>ا</w:t>
      </w:r>
      <w:r w:rsidRPr="006216AF">
        <w:rPr>
          <w:rtl/>
        </w:rPr>
        <w:t xml:space="preserve">شوب 3 : 407 ، كشف الغمة </w:t>
      </w:r>
      <w:r w:rsidR="00374EE6">
        <w:rPr>
          <w:rtl/>
        </w:rPr>
        <w:br/>
      </w:r>
      <w:r w:rsidRPr="006216AF">
        <w:rPr>
          <w:rtl/>
        </w:rPr>
        <w:t xml:space="preserve">2 : 221 ، اعلام الورى : 290 ، الصراط المستقيم 2 : 163 ، حلية </w:t>
      </w:r>
      <w:r w:rsidR="00374EE6">
        <w:rPr>
          <w:rtl/>
        </w:rPr>
        <w:br/>
      </w:r>
      <w:r w:rsidRPr="006216AF">
        <w:rPr>
          <w:rtl/>
        </w:rPr>
        <w:t>الأبرار 2 : 290 ، مدينة المعاجز : 431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11 ، عوالم الكاظم </w:t>
      </w:r>
      <w:r w:rsidR="00276CED">
        <w:rPr>
          <w:rtl/>
        </w:rPr>
        <w:t xml:space="preserve">عليه </w:t>
      </w:r>
      <w:r w:rsidR="00374EE6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31 ، ويأتي الحديث في ص 525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410A32">
        <w:rPr>
          <w:rtl/>
        </w:rPr>
        <w:t xml:space="preserve"> .</w:t>
      </w:r>
    </w:p>
    <w:p w:rsidR="005F4626" w:rsidRPr="006216AF" w:rsidRDefault="005F4626" w:rsidP="00D84CC7">
      <w:pPr>
        <w:pStyle w:val="rfdFootnote0"/>
        <w:rPr>
          <w:rtl/>
        </w:rPr>
      </w:pPr>
      <w:r w:rsidRPr="006216AF">
        <w:rPr>
          <w:rtl/>
        </w:rPr>
        <w:t>6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 xml:space="preserve">إثبات الوصية : 203 ، الخرائج والجرائح 1 : 372 ، كشف الغمة </w:t>
      </w:r>
      <w:r w:rsidR="00374EE6">
        <w:rPr>
          <w:rtl/>
        </w:rPr>
        <w:br/>
      </w:r>
      <w:r w:rsidRPr="006216AF">
        <w:rPr>
          <w:rtl/>
        </w:rPr>
        <w:t xml:space="preserve">2 : 365 ، حلية الأبرار 2 : 396 ، مدينة المعاجز : 531 ، اثبات الهداة </w:t>
      </w:r>
      <w:r w:rsidR="00374EE6">
        <w:rPr>
          <w:rtl/>
        </w:rPr>
        <w:br/>
      </w:r>
      <w:r w:rsidRPr="006216AF">
        <w:rPr>
          <w:rtl/>
        </w:rPr>
        <w:t>3 : 338</w:t>
      </w:r>
      <w:r w:rsidR="0096323A">
        <w:rPr>
          <w:rtl/>
        </w:rPr>
        <w:t xml:space="preserve"> / </w:t>
      </w:r>
      <w:r w:rsidRPr="006216AF">
        <w:rPr>
          <w:rtl/>
        </w:rPr>
        <w:t>24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م ، ك : أوردت ذلك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144E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ونشره بين يديه ، ونظر فيه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محمّد ، ما أصاب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بصرك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374EE6">
        <w:rPr>
          <w:rtl/>
        </w:rPr>
        <w:br/>
      </w:r>
      <w:r w:rsidRPr="006216AF">
        <w:rPr>
          <w:rtl/>
        </w:rPr>
        <w:t>فقلت : يا ابن رسول الله ، اعتلت عيناي ، فذهب بصري كما ترى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فمدّ يده فمسح بها على عيني ، فعاد إليّ</w:t>
      </w:r>
      <w:r w:rsidR="00AB4352">
        <w:rPr>
          <w:rtl/>
        </w:rPr>
        <w:t>َ</w:t>
      </w:r>
      <w:r w:rsidRPr="006216AF">
        <w:rPr>
          <w:rtl/>
        </w:rPr>
        <w:t xml:space="preserve"> بصري كأصح ما </w:t>
      </w:r>
      <w:r w:rsidR="00374EE6">
        <w:rPr>
          <w:rtl/>
        </w:rPr>
        <w:br/>
      </w:r>
      <w:r w:rsidRPr="006216AF">
        <w:rPr>
          <w:rtl/>
        </w:rPr>
        <w:t>كان ، فقبّلت يده ورجله ، وانصرفت من عنده وأنا بصير</w:t>
      </w:r>
      <w:r w:rsidR="00410A32">
        <w:rPr>
          <w:rtl/>
        </w:rPr>
        <w:t xml:space="preserve"> .</w:t>
      </w:r>
    </w:p>
    <w:p w:rsidR="005F4626" w:rsidRPr="006216AF" w:rsidRDefault="005F4626" w:rsidP="00D84CC7">
      <w:pPr>
        <w:rPr>
          <w:rtl/>
        </w:rPr>
      </w:pPr>
      <w:r w:rsidRPr="006216AF">
        <w:rPr>
          <w:rtl/>
        </w:rPr>
        <w:t>178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 xml:space="preserve">وروى محمّد بن علي الطهويّ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عن حكيمة بنت </w:t>
      </w:r>
      <w:r w:rsidR="00374EE6">
        <w:rPr>
          <w:rtl/>
        </w:rPr>
        <w:br/>
      </w:r>
      <w:r w:rsidRPr="006216AF">
        <w:rPr>
          <w:rtl/>
        </w:rPr>
        <w:t xml:space="preserve">محمّد </w:t>
      </w:r>
      <w:r w:rsidR="00276CED">
        <w:rPr>
          <w:rtl/>
        </w:rPr>
        <w:t>عليه السلام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>في حديث طويل</w:t>
      </w:r>
      <w:r w:rsidR="00D84CC7">
        <w:rPr>
          <w:rFonts w:hint="cs"/>
          <w:rtl/>
        </w:rPr>
        <w:t xml:space="preserve"> </w:t>
      </w:r>
      <w:r>
        <w:rPr>
          <w:rtl/>
        </w:rPr>
        <w:t>ـ</w:t>
      </w:r>
      <w:r w:rsidR="00D84CC7">
        <w:rPr>
          <w:rFonts w:hint="cs"/>
          <w:rtl/>
        </w:rPr>
        <w:t xml:space="preserve"> </w:t>
      </w:r>
      <w:r w:rsidRPr="006216AF">
        <w:rPr>
          <w:rtl/>
        </w:rPr>
        <w:t xml:space="preserve">قالت : دخلت على أبي محمّد </w:t>
      </w:r>
      <w:r w:rsidR="00374EE6">
        <w:rPr>
          <w:rtl/>
        </w:rPr>
        <w:br/>
      </w:r>
      <w:r w:rsidRPr="006216AF">
        <w:rPr>
          <w:rtl/>
        </w:rPr>
        <w:t xml:space="preserve">صلوات الله عليه ، فلمّا أردت الانصراف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بيتي الليلة عندنا ، </w:t>
      </w:r>
      <w:r w:rsidR="00374EE6">
        <w:rPr>
          <w:rtl/>
        </w:rPr>
        <w:br/>
      </w:r>
      <w:r w:rsidRPr="006216AF">
        <w:rPr>
          <w:rtl/>
        </w:rPr>
        <w:t xml:space="preserve">فإنّه سيولد الليلة المولود الكريم على الله عزّ وجلّ ، الذي يحيي الله عزّ </w:t>
      </w:r>
      <w:r w:rsidR="00374EE6">
        <w:rPr>
          <w:rtl/>
        </w:rPr>
        <w:br/>
      </w:r>
      <w:r w:rsidRPr="006216AF">
        <w:rPr>
          <w:rtl/>
        </w:rPr>
        <w:t>وجل به الأرض بعد موتها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ممّن يا سيّدي ، ولست أرى بنرجس </w:t>
      </w:r>
      <w:r w:rsidR="00374EE6">
        <w:rPr>
          <w:rtl/>
        </w:rPr>
        <w:br/>
      </w:r>
      <w:r w:rsidRPr="006216AF">
        <w:rPr>
          <w:rtl/>
        </w:rPr>
        <w:t>شيئا</w:t>
      </w:r>
      <w:r w:rsidR="00ED280E">
        <w:rPr>
          <w:rtl/>
        </w:rPr>
        <w:t>ً</w:t>
      </w:r>
      <w:r w:rsidRPr="006216AF">
        <w:rPr>
          <w:rtl/>
        </w:rPr>
        <w:t xml:space="preserve"> من الحبل </w:t>
      </w:r>
      <w:r w:rsidRPr="006216AF">
        <w:rPr>
          <w:rStyle w:val="rfdFootnotenum"/>
          <w:rtl/>
        </w:rPr>
        <w:t>(3)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من نرجس ، لا من غيرها</w:t>
      </w:r>
      <w:r w:rsidR="009F08E4" w:rsidRPr="006216AF">
        <w:rPr>
          <w:rtl/>
        </w:rPr>
        <w:t>»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قالت : فقمت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إليها ، فقلّبتها ظهرا</w:t>
      </w:r>
      <w:r w:rsidR="00ED280E">
        <w:rPr>
          <w:rtl/>
        </w:rPr>
        <w:t>ً</w:t>
      </w:r>
      <w:r w:rsidRPr="006216AF">
        <w:rPr>
          <w:rtl/>
        </w:rPr>
        <w:t xml:space="preserve"> وبطنا</w:t>
      </w:r>
      <w:r w:rsidR="00ED280E">
        <w:rPr>
          <w:rtl/>
        </w:rPr>
        <w:t>ً</w:t>
      </w:r>
      <w:r w:rsidRPr="006216AF">
        <w:rPr>
          <w:rtl/>
        </w:rPr>
        <w:t xml:space="preserve"> ، فلم أر بها أثر حبل ، </w:t>
      </w:r>
      <w:r w:rsidR="00374EE6">
        <w:rPr>
          <w:rtl/>
        </w:rPr>
        <w:br/>
      </w:r>
      <w:r w:rsidRPr="006216AF">
        <w:rPr>
          <w:rtl/>
        </w:rPr>
        <w:t xml:space="preserve">فعدت إليه ، فأخبرته بما فعلته ، فتبسم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إذا كان وقت الفجر </w:t>
      </w:r>
      <w:r w:rsidR="00374EE6">
        <w:rPr>
          <w:rtl/>
        </w:rPr>
        <w:br/>
      </w:r>
      <w:r w:rsidRPr="006216AF">
        <w:rPr>
          <w:rtl/>
        </w:rPr>
        <w:t xml:space="preserve">يظهر بها الحبل ، لأنّ مثلها مثل أمّ موسى لم يظهر بها الحبل ، ولم </w:t>
      </w:r>
      <w:r w:rsidR="00374EE6">
        <w:rPr>
          <w:rtl/>
        </w:rPr>
        <w:br/>
      </w:r>
      <w:r w:rsidRPr="006216AF">
        <w:rPr>
          <w:rtl/>
        </w:rPr>
        <w:t xml:space="preserve">يعلم به أحد إلى وقت ولادتها ، لأنّ فرعون كان يشق </w:t>
      </w:r>
      <w:r w:rsidR="00C24190">
        <w:rPr>
          <w:rtl/>
        </w:rPr>
        <w:t>(</w:t>
      </w:r>
      <w:r w:rsidRPr="006216AF">
        <w:rPr>
          <w:rtl/>
        </w:rPr>
        <w:t xml:space="preserve">بطون </w:t>
      </w:r>
      <w:r w:rsidR="00374EE6">
        <w:rPr>
          <w:rtl/>
        </w:rPr>
        <w:br/>
      </w:r>
      <w:r w:rsidRPr="006216AF">
        <w:rPr>
          <w:rtl/>
        </w:rPr>
        <w:t>الحبالى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في طلب موسى ، وهذا نظير موسى صلوات الله عليهما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A399C" w:rsidRPr="005A399C" w:rsidRDefault="005A399C" w:rsidP="005A399C">
      <w:pPr>
        <w:pStyle w:val="rfdLine"/>
      </w:pPr>
      <w:r w:rsidRPr="005A399C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م ، ك : ما حال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A399C">
      <w:pPr>
        <w:pStyle w:val="rfdFootnote0"/>
        <w:rPr>
          <w:rtl/>
        </w:rPr>
      </w:pPr>
      <w:r w:rsidRPr="006216AF">
        <w:rPr>
          <w:rtl/>
        </w:rPr>
        <w:t>7</w:t>
      </w:r>
      <w:r w:rsidR="005A399C">
        <w:rPr>
          <w:rFonts w:hint="cs"/>
          <w:rtl/>
        </w:rPr>
        <w:t xml:space="preserve"> </w:t>
      </w:r>
      <w:r>
        <w:rPr>
          <w:rtl/>
        </w:rPr>
        <w:t>ـ</w:t>
      </w:r>
      <w:r w:rsidR="005A399C">
        <w:rPr>
          <w:rFonts w:hint="cs"/>
          <w:rtl/>
        </w:rPr>
        <w:t xml:space="preserve"> </w:t>
      </w:r>
      <w:r w:rsidRPr="006216AF">
        <w:rPr>
          <w:rtl/>
        </w:rPr>
        <w:t>كمال الدين : 426</w:t>
      </w:r>
      <w:r w:rsidR="0096323A">
        <w:rPr>
          <w:rtl/>
        </w:rPr>
        <w:t xml:space="preserve"> / </w:t>
      </w:r>
      <w:r w:rsidRPr="006216AF">
        <w:rPr>
          <w:rtl/>
        </w:rPr>
        <w:t>2 ، دلائل الإ</w:t>
      </w:r>
      <w:r w:rsidR="00CC5C53">
        <w:rPr>
          <w:rtl/>
        </w:rPr>
        <w:t>ِ</w:t>
      </w:r>
      <w:r w:rsidRPr="006216AF">
        <w:rPr>
          <w:rtl/>
        </w:rPr>
        <w:t xml:space="preserve">مامة : 268 ، غيبة الطوسي : 140 ، الخرائج </w:t>
      </w:r>
      <w:r w:rsidR="00374EE6">
        <w:rPr>
          <w:rtl/>
        </w:rPr>
        <w:br/>
      </w:r>
      <w:r w:rsidRPr="006216AF">
        <w:rPr>
          <w:rtl/>
        </w:rPr>
        <w:t>والجرائح 1 : 455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 ، كشف الغمة 2 : 498 ، الصراط المستقيم 2 : 234 ، مثله </w:t>
      </w:r>
      <w:r w:rsidR="00374EE6">
        <w:rPr>
          <w:rtl/>
        </w:rPr>
        <w:br/>
      </w:r>
      <w:r w:rsidRPr="006216AF">
        <w:rPr>
          <w:rtl/>
        </w:rPr>
        <w:t>حلية الأبرار 2 : 536 ، مدينة المعاجز : 590</w:t>
      </w:r>
      <w:r w:rsidR="0096323A">
        <w:rPr>
          <w:rtl/>
        </w:rPr>
        <w:t xml:space="preserve"> / </w:t>
      </w:r>
      <w:r w:rsidRPr="006216AF">
        <w:rPr>
          <w:rtl/>
        </w:rPr>
        <w:t>7 ، إحقاق الحق 13 : 88</w:t>
      </w:r>
      <w:r w:rsidR="00410A32">
        <w:rPr>
          <w:rtl/>
        </w:rPr>
        <w:t xml:space="preserve"> .</w:t>
      </w:r>
    </w:p>
    <w:p w:rsidR="005F4626" w:rsidRPr="00CC5C53" w:rsidRDefault="005F4626" w:rsidP="005F4626">
      <w:pPr>
        <w:rPr>
          <w:rStyle w:val="rfdFootnote"/>
          <w:rtl/>
        </w:rPr>
      </w:pPr>
      <w:r w:rsidRPr="00CC5C53">
        <w:rPr>
          <w:rStyle w:val="rfdFootnote"/>
          <w:rtl/>
        </w:rPr>
        <w:t xml:space="preserve">(2) في م : الظهوري ، وفي ص : الظهيري ، ولم أجد بهذه العناوين في </w:t>
      </w:r>
      <w:r w:rsidR="00374EE6" w:rsidRPr="00CC5C53">
        <w:rPr>
          <w:rStyle w:val="rfdFootnote"/>
          <w:rtl/>
        </w:rPr>
        <w:br/>
      </w:r>
      <w:r w:rsidRPr="00CC5C53">
        <w:rPr>
          <w:rStyle w:val="rfdFootnote"/>
          <w:rtl/>
        </w:rPr>
        <w:t xml:space="preserve">أصحاب الهادي </w:t>
      </w:r>
      <w:r w:rsidR="00276CED" w:rsidRPr="00CC5C53">
        <w:rPr>
          <w:rStyle w:val="rfdFootnote"/>
          <w:rtl/>
        </w:rPr>
        <w:t>عليه السلام</w:t>
      </w:r>
      <w:r w:rsidRPr="00CC5C53">
        <w:rPr>
          <w:rStyle w:val="rfdFootnote"/>
          <w:rtl/>
        </w:rPr>
        <w:t xml:space="preserve"> أحدا</w:t>
      </w:r>
      <w:r w:rsidR="00ED280E" w:rsidRPr="00CC5C53">
        <w:rPr>
          <w:rStyle w:val="rfdFootnote"/>
          <w:rtl/>
        </w:rPr>
        <w:t>ً</w:t>
      </w:r>
      <w:r w:rsidRPr="00CC5C53">
        <w:rPr>
          <w:rStyle w:val="rfdFootnote"/>
          <w:rtl/>
        </w:rPr>
        <w:t xml:space="preserve"> ، نعم ذكر السيد الخوئي في معجم </w:t>
      </w:r>
      <w:r w:rsidR="00374EE6" w:rsidRPr="00CC5C53">
        <w:rPr>
          <w:rStyle w:val="rfdFootnote"/>
          <w:rtl/>
        </w:rPr>
        <w:br/>
      </w:r>
      <w:r w:rsidRPr="00CC5C53">
        <w:rPr>
          <w:rStyle w:val="rfdFootnote"/>
          <w:rtl/>
        </w:rPr>
        <w:t xml:space="preserve">رجال الحديث الطهوري في أصحاب الرضا </w:t>
      </w:r>
      <w:r w:rsidR="00276CED" w:rsidRPr="00CC5C53">
        <w:rPr>
          <w:rStyle w:val="rfdFootnote"/>
          <w:rtl/>
        </w:rPr>
        <w:t>عليه السلام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ع ، ص ، س : الحمل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: جئت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م ، ك : الحوامل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قالت حكيمة : فعدت إليها وأخبرتها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قالت : وسألتها عن حالها ، </w:t>
      </w:r>
      <w:r w:rsidR="001C1504">
        <w:rPr>
          <w:rtl/>
        </w:rPr>
        <w:br/>
      </w:r>
      <w:r w:rsidRPr="006216AF">
        <w:rPr>
          <w:rtl/>
        </w:rPr>
        <w:t>فقالت : يا مولاتي ، ما أرى بي شيئا</w:t>
      </w:r>
      <w:r w:rsidR="00ED280E">
        <w:rPr>
          <w:rtl/>
        </w:rPr>
        <w:t>ً</w:t>
      </w:r>
      <w:r w:rsidRPr="006216AF">
        <w:rPr>
          <w:rtl/>
        </w:rPr>
        <w:t xml:space="preserve"> من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قالت حكيمة : فلم أزل أرقبها إلى وقت طلوع الفجر ، وهي نائمة </w:t>
      </w:r>
      <w:r w:rsidR="001C1504">
        <w:rPr>
          <w:rtl/>
        </w:rPr>
        <w:br/>
      </w:r>
      <w:r w:rsidRPr="006216AF">
        <w:rPr>
          <w:rtl/>
        </w:rPr>
        <w:t>بين يدي تتقلب جنبا</w:t>
      </w:r>
      <w:r w:rsidR="00ED280E">
        <w:rPr>
          <w:rtl/>
        </w:rPr>
        <w:t>ً</w:t>
      </w:r>
      <w:r w:rsidRPr="006216AF">
        <w:rPr>
          <w:rtl/>
        </w:rPr>
        <w:t xml:space="preserve"> إلى جنب ، </w:t>
      </w:r>
      <w:r w:rsidRPr="008B5600">
        <w:rPr>
          <w:rtl/>
        </w:rPr>
        <w:t>حتّى</w:t>
      </w:r>
      <w:r w:rsidR="00CB7306" w:rsidRPr="008B5600">
        <w:rPr>
          <w:rtl/>
        </w:rPr>
        <w:t>ٰ</w:t>
      </w:r>
      <w:r w:rsidRPr="006216AF">
        <w:rPr>
          <w:rtl/>
        </w:rPr>
        <w:t xml:space="preserve"> إذا كان آخر الليل ، وقت طلوع </w:t>
      </w:r>
      <w:r w:rsidR="001C1504">
        <w:rPr>
          <w:rtl/>
        </w:rPr>
        <w:br/>
      </w:r>
      <w:r w:rsidRPr="006216AF">
        <w:rPr>
          <w:rtl/>
        </w:rPr>
        <w:t xml:space="preserve">الفجر ، وثبت فزعة ، فضممتها إلى صدري ، وسمّيت عليها ، فقلت </w:t>
      </w:r>
      <w:r w:rsidR="001C1504">
        <w:rPr>
          <w:rtl/>
        </w:rPr>
        <w:br/>
      </w:r>
      <w:r w:rsidRPr="006216AF">
        <w:rPr>
          <w:rtl/>
        </w:rPr>
        <w:t>لها : ما حالك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ظهر بي الأمر الذي أخبرك مولاي</w:t>
      </w:r>
      <w:r w:rsidR="00410A32">
        <w:rPr>
          <w:rtl/>
        </w:rPr>
        <w:t xml:space="preserve"> .</w:t>
      </w:r>
    </w:p>
    <w:p w:rsidR="005F4626" w:rsidRPr="006216AF" w:rsidRDefault="005F4626" w:rsidP="004C1F46">
      <w:pPr>
        <w:rPr>
          <w:rtl/>
        </w:rPr>
      </w:pPr>
      <w:r w:rsidRPr="006216AF">
        <w:rPr>
          <w:rtl/>
        </w:rPr>
        <w:t xml:space="preserve">فصاح أبو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4C1F46">
        <w:rPr>
          <w:rtl/>
        </w:rPr>
        <w:t>إ</w:t>
      </w:r>
      <w:r w:rsidRPr="006216AF">
        <w:rPr>
          <w:rtl/>
        </w:rPr>
        <w:t>قر</w:t>
      </w:r>
      <w:r w:rsidR="004C1F46">
        <w:rPr>
          <w:rtl/>
        </w:rPr>
        <w:t>أ</w:t>
      </w:r>
      <w:r w:rsidRPr="006216AF">
        <w:rPr>
          <w:rtl/>
        </w:rPr>
        <w:t xml:space="preserve">ي عليها </w:t>
      </w:r>
      <w:r w:rsidRPr="006216AF">
        <w:rPr>
          <w:rStyle w:val="rfdAlaem"/>
          <w:rtl/>
        </w:rPr>
        <w:t>(</w:t>
      </w:r>
      <w:r w:rsidR="004C1F46" w:rsidRPr="004C1F46">
        <w:rPr>
          <w:rStyle w:val="rfdAie"/>
          <w:rtl/>
        </w:rPr>
        <w:t xml:space="preserve"> إِنَّا أَنزَلْنَاهُ فِي لَيْلَةِ </w:t>
      </w:r>
      <w:r w:rsidR="004C1F46">
        <w:rPr>
          <w:rStyle w:val="rfdAie"/>
          <w:rtl/>
        </w:rPr>
        <w:br/>
      </w:r>
      <w:r w:rsidR="004C1F46" w:rsidRPr="004C1F46">
        <w:rPr>
          <w:rStyle w:val="rfdAie"/>
          <w:rtl/>
        </w:rPr>
        <w:t>الْقَدْرِ</w:t>
      </w:r>
      <w:r w:rsidRPr="004C1F46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فأقبلت أقرأ عليها ، كما أمرني ، فأجابني الجنين من بطنها </w:t>
      </w:r>
      <w:r w:rsidR="001C1504">
        <w:rPr>
          <w:rtl/>
        </w:rPr>
        <w:br/>
      </w:r>
      <w:r w:rsidRPr="006216AF">
        <w:rPr>
          <w:rtl/>
        </w:rPr>
        <w:t>يقرأ بمثل ما أقرأ ، وسلّم عليّ</w:t>
      </w:r>
      <w:r w:rsidR="004C1F46">
        <w:rPr>
          <w:rtl/>
        </w:rPr>
        <w:t>َ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قالت حكيمة : ففزعت لمّا سمعت ، فصاح بي أبو محمّد صلوات </w:t>
      </w:r>
      <w:r w:rsidR="001C1504">
        <w:rPr>
          <w:rtl/>
        </w:rPr>
        <w:br/>
      </w:r>
      <w:r w:rsidRPr="006216AF">
        <w:rPr>
          <w:rtl/>
        </w:rPr>
        <w:t xml:space="preserve">الله عليه : </w:t>
      </w:r>
      <w:r w:rsidR="009F08E4" w:rsidRPr="006216AF">
        <w:rPr>
          <w:rtl/>
        </w:rPr>
        <w:t>«</w:t>
      </w:r>
      <w:r w:rsidRPr="006216AF">
        <w:rPr>
          <w:rtl/>
        </w:rPr>
        <w:t>لا تعجبي من أمر الله ، إنّ الله ينطقنا بالحكمة صغارا</w:t>
      </w:r>
      <w:r w:rsidR="00ED280E">
        <w:rPr>
          <w:rtl/>
        </w:rPr>
        <w:t>ً</w:t>
      </w:r>
      <w:r w:rsidRPr="006216AF">
        <w:rPr>
          <w:rtl/>
        </w:rPr>
        <w:t xml:space="preserve"> ، </w:t>
      </w:r>
      <w:r w:rsidR="001C1504">
        <w:rPr>
          <w:rtl/>
        </w:rPr>
        <w:br/>
      </w:r>
      <w:r w:rsidRPr="006216AF">
        <w:rPr>
          <w:rtl/>
        </w:rPr>
        <w:t>ويجعلنا حججا</w:t>
      </w:r>
      <w:r w:rsidR="00ED280E">
        <w:rPr>
          <w:rtl/>
        </w:rPr>
        <w:t>ً</w:t>
      </w:r>
      <w:r w:rsidRPr="006216AF">
        <w:rPr>
          <w:rtl/>
        </w:rPr>
        <w:t xml:space="preserve"> في أرضه كبارا</w:t>
      </w:r>
      <w:r w:rsidR="00ED280E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فلم يستتم الكلام حتّى غيبت عنّي </w:t>
      </w:r>
      <w:r w:rsidR="001C1504">
        <w:rPr>
          <w:rtl/>
        </w:rPr>
        <w:br/>
      </w:r>
      <w:r w:rsidRPr="006216AF">
        <w:rPr>
          <w:rtl/>
        </w:rPr>
        <w:t xml:space="preserve">نرجس ، فلم أرها ، كأنّما ضرب بيني وبينها حجاب ، فعدوت نحو أبي </w:t>
      </w:r>
      <w:r w:rsidR="001C1504">
        <w:rPr>
          <w:rtl/>
        </w:rPr>
        <w:br/>
      </w:r>
      <w:r w:rsidRPr="006216AF">
        <w:rPr>
          <w:rtl/>
        </w:rPr>
        <w:t xml:space="preserve">محمّد صلوات الله عليه وأنا صارخة ،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ارجعي يا عمّة ، </w:t>
      </w:r>
      <w:r w:rsidR="001C1504">
        <w:rPr>
          <w:rtl/>
        </w:rPr>
        <w:br/>
      </w:r>
      <w:r w:rsidRPr="006216AF">
        <w:rPr>
          <w:rtl/>
        </w:rPr>
        <w:t>فإنّك ستجدينها في مكانها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EA4545" w:rsidRDefault="005F4626" w:rsidP="00EA4545">
      <w:pPr>
        <w:rPr>
          <w:rStyle w:val="rfdLineChar"/>
        </w:rPr>
      </w:pPr>
      <w:r w:rsidRPr="006216AF">
        <w:rPr>
          <w:rtl/>
        </w:rPr>
        <w:t xml:space="preserve">قالت : فرجعت ، فلم ألبث حتّى انكشف الغطاء الذي بيني </w:t>
      </w:r>
      <w:r w:rsidR="001C1504">
        <w:rPr>
          <w:rtl/>
        </w:rPr>
        <w:br/>
      </w:r>
      <w:r w:rsidRPr="006216AF">
        <w:rPr>
          <w:rtl/>
        </w:rPr>
        <w:t xml:space="preserve">وبينها ، وإذا أنا بها وعليها من أثر النور ما غشي بصري ، وإذا بالصبي </w:t>
      </w:r>
      <w:r w:rsidR="001C1504">
        <w:rPr>
          <w:rtl/>
        </w:rPr>
        <w:br/>
      </w:r>
      <w:r w:rsidRPr="006216AF">
        <w:rPr>
          <w:rtl/>
        </w:rPr>
        <w:t xml:space="preserve">ساجد بوجهه ، جاث على ركبتيه ، رافع سبابتيه نحو السماء ، وهو </w:t>
      </w:r>
      <w:r w:rsidR="00586FCC">
        <w:rPr>
          <w:rtl/>
        </w:rPr>
        <w:br/>
      </w:r>
      <w:r w:rsidRPr="006216AF">
        <w:rPr>
          <w:rtl/>
        </w:rPr>
        <w:t xml:space="preserve">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أشهد أن 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، وحده لا شريك له ، وأشهد أنّ جدّي </w:t>
      </w:r>
      <w:r w:rsidR="00586FCC">
        <w:rPr>
          <w:rtl/>
        </w:rPr>
        <w:br/>
      </w:r>
      <w:r w:rsidRPr="006216AF">
        <w:rPr>
          <w:rtl/>
        </w:rPr>
        <w:t>رسول الله</w:t>
      </w:r>
      <w:r w:rsidR="00EA4545">
        <w:rPr>
          <w:rFonts w:hint="cs"/>
          <w:rtl/>
        </w:rPr>
        <w:t xml:space="preserve"> </w:t>
      </w:r>
      <w:r>
        <w:rPr>
          <w:rtl/>
        </w:rPr>
        <w:t>ـ</w:t>
      </w:r>
      <w:r w:rsidR="00EA4545">
        <w:rPr>
          <w:rFonts w:hint="cs"/>
          <w:rtl/>
        </w:rPr>
        <w:t xml:space="preserve"> </w:t>
      </w:r>
      <w:r w:rsidR="00470C8A">
        <w:rPr>
          <w:rtl/>
        </w:rPr>
        <w:t>(ص)</w:t>
      </w:r>
      <w:r w:rsidR="00EA4545">
        <w:rPr>
          <w:rFonts w:hint="cs"/>
          <w:rtl/>
        </w:rPr>
        <w:t xml:space="preserve"> </w:t>
      </w:r>
      <w:r>
        <w:rPr>
          <w:rtl/>
        </w:rPr>
        <w:t>ـ</w:t>
      </w:r>
      <w:r w:rsidR="00EA4545">
        <w:rPr>
          <w:rFonts w:hint="cs"/>
          <w:rtl/>
        </w:rPr>
        <w:t xml:space="preserve"> </w:t>
      </w:r>
      <w:r w:rsidRPr="006216AF">
        <w:rPr>
          <w:rtl/>
        </w:rPr>
        <w:t>وأنّ أبي أمير المؤمنين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عدّ</w:t>
      </w:r>
      <w:r w:rsidR="004C1F46">
        <w:rPr>
          <w:rtl/>
        </w:rPr>
        <w:t>َ</w:t>
      </w:r>
      <w:r w:rsidRPr="006216AF">
        <w:rPr>
          <w:rtl/>
        </w:rPr>
        <w:t xml:space="preserve"> إماما</w:t>
      </w:r>
      <w:r w:rsidR="00ED280E">
        <w:rPr>
          <w:rtl/>
        </w:rPr>
        <w:t>ً</w:t>
      </w:r>
      <w:r w:rsidRPr="006216AF">
        <w:rPr>
          <w:rtl/>
        </w:rPr>
        <w:t xml:space="preserve"> إماما</w:t>
      </w:r>
      <w:r w:rsidR="00ED280E">
        <w:rPr>
          <w:rtl/>
        </w:rPr>
        <w:t>ً</w:t>
      </w:r>
      <w:r w:rsidRPr="006216AF">
        <w:rPr>
          <w:rtl/>
        </w:rPr>
        <w:t xml:space="preserve"> إلى أن </w:t>
      </w:r>
      <w:r w:rsidR="00586FCC">
        <w:rPr>
          <w:rtl/>
        </w:rPr>
        <w:br/>
      </w:r>
      <w:r w:rsidRPr="006216AF">
        <w:rPr>
          <w:rtl/>
        </w:rPr>
        <w:t xml:space="preserve">بلغ إلى نفسه ، ثمّ صلّى عليهم ، ثمّ قال صلوات الله عليه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اللهمّ </w:t>
      </w:r>
      <w:r w:rsidR="00586FCC">
        <w:rPr>
          <w:rtl/>
        </w:rPr>
        <w:br/>
      </w:r>
      <w:r w:rsidRPr="006216AF">
        <w:rPr>
          <w:rtl/>
        </w:rPr>
        <w:t xml:space="preserve">انجز لي ما وعدتني ، وتمم لي أمري ، وثبّت وطأتي ، واملأ الأرض بي </w:t>
      </w:r>
      <w:r w:rsidR="00586FCC">
        <w:rPr>
          <w:rtl/>
        </w:rPr>
        <w:br/>
      </w:r>
      <w:r w:rsidRPr="006216AF">
        <w:rPr>
          <w:rtl/>
        </w:rPr>
        <w:t>عد</w:t>
      </w:r>
      <w:r w:rsidR="00AB693E">
        <w:rPr>
          <w:rtl/>
        </w:rPr>
        <w:t xml:space="preserve">لاً </w:t>
      </w:r>
      <w:r w:rsidRPr="006216AF">
        <w:rPr>
          <w:rtl/>
        </w:rPr>
        <w:t>وقسطا</w:t>
      </w:r>
      <w:r w:rsidR="00ED280E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فصاح بي أبو محمّد ، وقال : </w:t>
      </w:r>
      <w:r w:rsidR="009F08E4" w:rsidRPr="006216AF">
        <w:rPr>
          <w:rtl/>
        </w:rPr>
        <w:t>«</w:t>
      </w:r>
      <w:r w:rsidRPr="006216AF">
        <w:rPr>
          <w:rtl/>
        </w:rPr>
        <w:t>يا عمّة تناوليه ، وهاتيه</w:t>
      </w:r>
      <w:r w:rsidR="009F08E4" w:rsidRPr="006216AF">
        <w:rPr>
          <w:rtl/>
        </w:rPr>
        <w:t>»</w:t>
      </w:r>
      <w:r w:rsidR="00EA4545">
        <w:rPr>
          <w:rFonts w:hint="cs"/>
          <w:rtl/>
        </w:rPr>
        <w:t xml:space="preserve"> </w:t>
      </w:r>
      <w:r w:rsidR="00EA4545">
        <w:rPr>
          <w:rtl/>
        </w:rPr>
        <w:br/>
      </w:r>
      <w:r w:rsidR="00EA454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القدر الآية : 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144E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فتناولته وأتيت به نحوه ، فلمّا مثلته بين يدي أبيه ، وهو على يدي ، سلّم </w:t>
      </w:r>
      <w:r w:rsidR="00586FCC">
        <w:rPr>
          <w:rtl/>
        </w:rPr>
        <w:br/>
      </w:r>
      <w:r w:rsidRPr="006216AF">
        <w:rPr>
          <w:rtl/>
        </w:rPr>
        <w:t>على أبيه ، فتناوله منّي والطير يرفرف على رأسه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طول</w:t>
      </w:r>
      <w:r w:rsidR="00410A32">
        <w:rPr>
          <w:rtl/>
        </w:rPr>
        <w:t xml:space="preserve"> .</w:t>
      </w:r>
    </w:p>
    <w:p w:rsidR="005F4626" w:rsidRPr="006216AF" w:rsidRDefault="005F4626" w:rsidP="00EA4545">
      <w:pPr>
        <w:rPr>
          <w:rtl/>
        </w:rPr>
      </w:pPr>
      <w:r w:rsidRPr="006216AF">
        <w:rPr>
          <w:rtl/>
        </w:rPr>
        <w:t>179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EA4545">
        <w:rPr>
          <w:rFonts w:hint="cs"/>
          <w:rtl/>
        </w:rPr>
        <w:t xml:space="preserve"> </w:t>
      </w:r>
      <w:r>
        <w:rPr>
          <w:rtl/>
        </w:rPr>
        <w:t>ـ</w:t>
      </w:r>
      <w:r w:rsidR="00EA4545">
        <w:rPr>
          <w:rFonts w:hint="cs"/>
          <w:rtl/>
        </w:rPr>
        <w:t xml:space="preserve"> </w:t>
      </w:r>
      <w:r w:rsidRPr="006216AF">
        <w:rPr>
          <w:rtl/>
        </w:rPr>
        <w:t xml:space="preserve">وفي رواية موسى بن محمّد بن القاسم بن حمزة بن </w:t>
      </w:r>
      <w:r w:rsidR="00586FCC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زيادة وهي : لمّا ناولته وضع يده تحت </w:t>
      </w:r>
      <w:r w:rsidR="00D923BD">
        <w:rPr>
          <w:rtl/>
        </w:rPr>
        <w:t>إ</w:t>
      </w:r>
      <w:r w:rsidRPr="006216AF">
        <w:rPr>
          <w:rtl/>
        </w:rPr>
        <w:t xml:space="preserve">ليته </w:t>
      </w:r>
      <w:r w:rsidR="00586FCC">
        <w:rPr>
          <w:rtl/>
        </w:rPr>
        <w:br/>
      </w:r>
      <w:r w:rsidRPr="006216AF">
        <w:rPr>
          <w:rtl/>
        </w:rPr>
        <w:t>وظهره ، ووضع قدميه على صدره ، ثمّ أدلى لسانه في فيه ، وأمرّ</w:t>
      </w:r>
      <w:r w:rsidR="00ED280E">
        <w:rPr>
          <w:rtl/>
        </w:rPr>
        <w:t>َ</w:t>
      </w:r>
      <w:r w:rsidRPr="006216AF">
        <w:rPr>
          <w:rtl/>
        </w:rPr>
        <w:t xml:space="preserve"> يده </w:t>
      </w:r>
      <w:r w:rsidR="00586FCC">
        <w:rPr>
          <w:rtl/>
        </w:rPr>
        <w:br/>
      </w:r>
      <w:r w:rsidRPr="006216AF">
        <w:rPr>
          <w:rtl/>
        </w:rPr>
        <w:t xml:space="preserve">على عينيه وسمعه ومفاصله ، ثمّ قال : </w:t>
      </w:r>
      <w:r w:rsidR="009F08E4" w:rsidRPr="006216AF">
        <w:rPr>
          <w:rtl/>
        </w:rPr>
        <w:t>«</w:t>
      </w:r>
      <w:r w:rsidRPr="006216AF">
        <w:rPr>
          <w:rtl/>
        </w:rPr>
        <w:t>تكلم يا بني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فتكلم بما ذكرنا</w:t>
      </w:r>
      <w:r w:rsidR="00410A32">
        <w:rPr>
          <w:rtl/>
        </w:rPr>
        <w:t xml:space="preserve"> .</w:t>
      </w:r>
    </w:p>
    <w:p w:rsidR="005F4626" w:rsidRPr="006216AF" w:rsidRDefault="005F4626" w:rsidP="00EA4545">
      <w:pPr>
        <w:rPr>
          <w:rtl/>
        </w:rPr>
      </w:pPr>
      <w:r w:rsidRPr="006216AF">
        <w:rPr>
          <w:rtl/>
        </w:rPr>
        <w:t xml:space="preserve">قالت حكيمة : فلمّا كان اليوم السابع جئت وسلّمت وجلست ، </w:t>
      </w:r>
      <w:r w:rsidR="00586FCC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هاتي ابني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فأتيت به إليه ، وهو في الخرقة ، ففعل به كفعلته </w:t>
      </w:r>
      <w:r w:rsidR="00586FCC">
        <w:rPr>
          <w:rtl/>
        </w:rPr>
        <w:br/>
      </w:r>
      <w:r w:rsidRPr="006216AF">
        <w:rPr>
          <w:rtl/>
        </w:rPr>
        <w:t>الأولى ، ثمّ أدلى لسانه في فيه ، كأنّما يغذّيه لبنا</w:t>
      </w:r>
      <w:r w:rsidR="00ED280E">
        <w:rPr>
          <w:rtl/>
        </w:rPr>
        <w:t>ً</w:t>
      </w:r>
      <w:r w:rsidRPr="006216AF">
        <w:rPr>
          <w:rtl/>
        </w:rPr>
        <w:t xml:space="preserve"> وعس</w:t>
      </w:r>
      <w:r w:rsidR="00AB693E">
        <w:rPr>
          <w:rtl/>
        </w:rPr>
        <w:t xml:space="preserve">لاً </w:t>
      </w:r>
      <w:r w:rsidRPr="006216AF">
        <w:rPr>
          <w:rtl/>
        </w:rPr>
        <w:t>، ثمّ قال :</w:t>
      </w:r>
      <w:r w:rsidR="00A144E8">
        <w:rPr>
          <w:rtl/>
        </w:rPr>
        <w:t xml:space="preserve"> </w:t>
      </w:r>
      <w:r w:rsidR="00586FCC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تكلم يا بني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فتكلم على ما ذكرناه ، ثمّ تلا : </w:t>
      </w:r>
      <w:r w:rsidR="009F08E4" w:rsidRPr="006216AF">
        <w:rPr>
          <w:rtl/>
        </w:rPr>
        <w:t>«</w:t>
      </w:r>
      <w:r w:rsidRPr="006216AF">
        <w:rPr>
          <w:rtl/>
        </w:rPr>
        <w:t>ب</w:t>
      </w:r>
      <w:r w:rsidR="00D923BD">
        <w:rPr>
          <w:rtl/>
        </w:rPr>
        <w:t>ِ</w:t>
      </w:r>
      <w:r w:rsidRPr="006216AF">
        <w:rPr>
          <w:rtl/>
        </w:rPr>
        <w:t>س</w:t>
      </w:r>
      <w:r w:rsidR="00D923BD">
        <w:rPr>
          <w:rtl/>
        </w:rPr>
        <w:t>ْ</w:t>
      </w:r>
      <w:r w:rsidRPr="006216AF">
        <w:rPr>
          <w:rtl/>
        </w:rPr>
        <w:t>م</w:t>
      </w:r>
      <w:r w:rsidR="00D923BD">
        <w:rPr>
          <w:rtl/>
        </w:rPr>
        <w:t>ِ اللَّهِ</w:t>
      </w:r>
      <w:r w:rsidRPr="006216AF">
        <w:rPr>
          <w:rtl/>
        </w:rPr>
        <w:t xml:space="preserve"> الرّ</w:t>
      </w:r>
      <w:r w:rsidR="00D923BD">
        <w:rPr>
          <w:rtl/>
        </w:rPr>
        <w:t>َ</w:t>
      </w:r>
      <w:r w:rsidRPr="006216AF">
        <w:rPr>
          <w:rtl/>
        </w:rPr>
        <w:t>ح</w:t>
      </w:r>
      <w:r w:rsidRPr="008B5600">
        <w:rPr>
          <w:rtl/>
        </w:rPr>
        <w:t>م</w:t>
      </w:r>
      <w:r w:rsidR="00D923BD" w:rsidRPr="008B5600">
        <w:rPr>
          <w:rtl/>
        </w:rPr>
        <w:t>ٰ</w:t>
      </w:r>
      <w:r w:rsidRPr="006216AF">
        <w:rPr>
          <w:rtl/>
        </w:rPr>
        <w:t>ن</w:t>
      </w:r>
      <w:r w:rsidR="00D923BD">
        <w:rPr>
          <w:rtl/>
        </w:rPr>
        <w:t>ِ</w:t>
      </w:r>
      <w:r w:rsidRPr="006216AF">
        <w:rPr>
          <w:rtl/>
        </w:rPr>
        <w:t xml:space="preserve"> </w:t>
      </w:r>
      <w:r w:rsidR="00586FCC">
        <w:rPr>
          <w:rtl/>
        </w:rPr>
        <w:br/>
      </w:r>
      <w:r w:rsidRPr="006216AF">
        <w:rPr>
          <w:rtl/>
        </w:rPr>
        <w:t>الرّ</w:t>
      </w:r>
      <w:r w:rsidR="00D923BD">
        <w:rPr>
          <w:rtl/>
        </w:rPr>
        <w:t>َ</w:t>
      </w:r>
      <w:r w:rsidRPr="006216AF">
        <w:rPr>
          <w:rtl/>
        </w:rPr>
        <w:t>ح</w:t>
      </w:r>
      <w:r w:rsidR="00D923BD">
        <w:rPr>
          <w:rtl/>
        </w:rPr>
        <w:t>ِ</w:t>
      </w:r>
      <w:r w:rsidRPr="006216AF">
        <w:rPr>
          <w:rtl/>
        </w:rPr>
        <w:t>يم</w:t>
      </w:r>
      <w:r w:rsidR="00D923BD">
        <w:rPr>
          <w:rtl/>
        </w:rPr>
        <w:t>ِ</w:t>
      </w:r>
      <w:r w:rsidRPr="006216AF">
        <w:rPr>
          <w:rtl/>
        </w:rPr>
        <w:t xml:space="preserve"> </w:t>
      </w:r>
      <w:r w:rsidRPr="006216AF">
        <w:rPr>
          <w:rStyle w:val="rfdAlaem"/>
          <w:rtl/>
        </w:rPr>
        <w:t>(</w:t>
      </w:r>
      <w:r w:rsidR="00D923BD" w:rsidRPr="00D923BD">
        <w:rPr>
          <w:rStyle w:val="rfdAie"/>
          <w:rtl/>
        </w:rPr>
        <w:t xml:space="preserve"> وَنُرِيدُ أَن نَّمُنَّ عَلَى الَّذِينَ اسْتُضْعِفُوا فِي الْأَرْضِ وَنَجْعَلَهُمْ </w:t>
      </w:r>
      <w:r w:rsidR="00D923BD">
        <w:rPr>
          <w:rStyle w:val="rfdAie"/>
          <w:rtl/>
        </w:rPr>
        <w:br/>
      </w:r>
      <w:r w:rsidR="00D923BD" w:rsidRPr="00D923BD">
        <w:rPr>
          <w:rStyle w:val="rfdAie"/>
          <w:rtl/>
        </w:rPr>
        <w:t>أَئِمَّةً وَنَجْعَلَهُمُ الْوَارِثِينَ</w:t>
      </w:r>
      <w:r w:rsidR="00D923BD">
        <w:rPr>
          <w:rStyle w:val="rfdAie"/>
          <w:rtl/>
        </w:rPr>
        <w:t xml:space="preserve"> </w:t>
      </w:r>
      <w:r w:rsidR="00EA4545">
        <w:rPr>
          <w:rStyle w:val="rfdAie"/>
        </w:rPr>
        <w:t>*</w:t>
      </w:r>
      <w:r w:rsidR="00D923BD" w:rsidRPr="00D923BD">
        <w:rPr>
          <w:rStyle w:val="rfdAie"/>
          <w:rtl/>
        </w:rPr>
        <w:t xml:space="preserve"> وَنُمَكِّنَ لَهُمْ فِي الْأَرْضِ وَنُرِيَ فِرْعَوْنَ وَهَامَانَ </w:t>
      </w:r>
      <w:r w:rsidR="00D923BD">
        <w:rPr>
          <w:rStyle w:val="rfdAie"/>
          <w:rtl/>
        </w:rPr>
        <w:br/>
      </w:r>
      <w:r w:rsidR="00D923BD" w:rsidRPr="00D923BD">
        <w:rPr>
          <w:rStyle w:val="rfdAie"/>
          <w:rtl/>
        </w:rPr>
        <w:t>وَجُنُودَهُمَا مِنْهُم مَّا كَانُوا يَحْذَرُونَ</w:t>
      </w:r>
      <w:r w:rsidRPr="00D923BD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A4545">
      <w:pPr>
        <w:rPr>
          <w:rtl/>
        </w:rPr>
      </w:pPr>
      <w:r w:rsidRPr="006216AF">
        <w:rPr>
          <w:rtl/>
        </w:rPr>
        <w:t>180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EA4545">
        <w:rPr>
          <w:rFonts w:hint="cs"/>
          <w:rtl/>
        </w:rPr>
        <w:t xml:space="preserve"> </w:t>
      </w:r>
      <w:r>
        <w:rPr>
          <w:rtl/>
        </w:rPr>
        <w:t>ـ</w:t>
      </w:r>
      <w:r w:rsidR="00EA4545">
        <w:rPr>
          <w:rFonts w:hint="cs"/>
          <w:rtl/>
        </w:rPr>
        <w:t xml:space="preserve"> </w:t>
      </w:r>
      <w:r w:rsidRPr="006216AF">
        <w:rPr>
          <w:rtl/>
        </w:rPr>
        <w:t xml:space="preserve">عن إبراهيم بن محمّد بن عبد الله ، قال : حدّثتني </w:t>
      </w:r>
      <w:r w:rsidR="00586FCC">
        <w:rPr>
          <w:rtl/>
        </w:rPr>
        <w:br/>
      </w:r>
      <w:r w:rsidRPr="006216AF">
        <w:rPr>
          <w:rtl/>
        </w:rPr>
        <w:t xml:space="preserve">نسيم جارية أبي محمّد صلوات الله عليه ، قالت : دخلت عليه بعد </w:t>
      </w:r>
      <w:r w:rsidR="00586FCC">
        <w:rPr>
          <w:rtl/>
        </w:rPr>
        <w:br/>
      </w:r>
      <w:r w:rsidRPr="006216AF">
        <w:rPr>
          <w:rtl/>
        </w:rPr>
        <w:t xml:space="preserve">مولده بليلة ، فعطست ، فقال لي : </w:t>
      </w:r>
      <w:r w:rsidR="009F08E4" w:rsidRPr="006216AF">
        <w:rPr>
          <w:rtl/>
        </w:rPr>
        <w:t>«</w:t>
      </w:r>
      <w:r w:rsidRPr="006216AF">
        <w:rPr>
          <w:rtl/>
        </w:rPr>
        <w:t>يرحمك 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ففرحت ، فقال لي </w:t>
      </w:r>
      <w:r w:rsidR="00586FCC">
        <w:rPr>
          <w:rtl/>
        </w:rPr>
        <w:br/>
      </w:r>
      <w:r w:rsidRPr="006216AF">
        <w:rPr>
          <w:rtl/>
        </w:rPr>
        <w:t xml:space="preserve">صلوات الله عليه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>لا أبشرك بالعطاس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بلى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أمان </w:t>
      </w:r>
      <w:r w:rsidR="00586FCC">
        <w:rPr>
          <w:rtl/>
        </w:rPr>
        <w:br/>
      </w:r>
      <w:r w:rsidRPr="006216AF">
        <w:rPr>
          <w:rtl/>
        </w:rPr>
        <w:t>من الموت ثلاثة أيّام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وأمثال ذلك كثرة لا تحصى</w:t>
      </w:r>
      <w:r w:rsidR="00410A32">
        <w:rPr>
          <w:rtl/>
        </w:rPr>
        <w:t xml:space="preserve"> .</w:t>
      </w:r>
    </w:p>
    <w:p w:rsidR="00EA4545" w:rsidRDefault="005F4626" w:rsidP="00EA4545">
      <w:pPr>
        <w:rPr>
          <w:rStyle w:val="rfdLineChar"/>
        </w:rPr>
      </w:pPr>
      <w:r w:rsidRPr="006216AF">
        <w:rPr>
          <w:rtl/>
        </w:rPr>
        <w:t>وأمّا ما علّمه الله تعالى من الكتاب والحكمة والتوراة والإنجيل</w:t>
      </w:r>
      <w:r w:rsidR="00EA4545">
        <w:rPr>
          <w:rFonts w:hint="cs"/>
          <w:rtl/>
        </w:rPr>
        <w:t xml:space="preserve"> </w:t>
      </w:r>
      <w:r w:rsidR="00EA4545">
        <w:rPr>
          <w:rtl/>
        </w:rPr>
        <w:br/>
      </w:r>
      <w:r w:rsidR="00EA454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>كمال الدين : 424</w:t>
      </w:r>
      <w:r w:rsidR="0096323A">
        <w:rPr>
          <w:rtl/>
        </w:rPr>
        <w:t xml:space="preserve"> / </w:t>
      </w:r>
      <w:r w:rsidRPr="006216AF">
        <w:rPr>
          <w:rtl/>
        </w:rPr>
        <w:t>1 ، مفص</w:t>
      </w:r>
      <w:r w:rsidR="00AB693E">
        <w:rPr>
          <w:rtl/>
        </w:rPr>
        <w:t xml:space="preserve">لاً </w:t>
      </w:r>
      <w:r w:rsidRPr="006216AF">
        <w:rPr>
          <w:rtl/>
        </w:rPr>
        <w:t>، غيبة الطوسي : 142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القصص الآية : 5 ، 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كمال الدين : 430</w:t>
      </w:r>
      <w:r w:rsidR="0096323A">
        <w:rPr>
          <w:rtl/>
        </w:rPr>
        <w:t xml:space="preserve"> / </w:t>
      </w:r>
      <w:r w:rsidRPr="006216AF">
        <w:rPr>
          <w:rtl/>
        </w:rPr>
        <w:t>ذيل حديث 5 ، غيبة الطوسي : 139</w:t>
      </w:r>
      <w:r w:rsidR="00410A32">
        <w:rPr>
          <w:rtl/>
        </w:rPr>
        <w:t xml:space="preserve"> .</w:t>
      </w:r>
    </w:p>
    <w:p w:rsidR="005F4626" w:rsidRPr="006216AF" w:rsidRDefault="005F4626" w:rsidP="00A144E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في الصبا كما ذكره الله تعالى في كتابه العزيز ، فقد ذكرنا أمثال ذلك </w:t>
      </w:r>
      <w:r w:rsidR="00586FCC">
        <w:rPr>
          <w:rtl/>
        </w:rPr>
        <w:br/>
      </w:r>
      <w:r w:rsidRPr="006216AF">
        <w:rPr>
          <w:rtl/>
        </w:rPr>
        <w:t>في هذا الكتاب ، فلا حاجة لنا إلى إطالة الكتاب بتكرارها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وأمّا ما كان يخلق من الطين كهيئة الطير ، فينفخ فيها ، فيكون </w:t>
      </w:r>
      <w:r w:rsidR="00586FCC">
        <w:rPr>
          <w:rtl/>
        </w:rPr>
        <w:br/>
      </w:r>
      <w:r w:rsidRPr="006216AF">
        <w:rPr>
          <w:rtl/>
        </w:rPr>
        <w:t>طيرا</w:t>
      </w:r>
      <w:r w:rsidR="00ED280E">
        <w:rPr>
          <w:rtl/>
        </w:rPr>
        <w:t>ً</w:t>
      </w:r>
      <w:r w:rsidRPr="006216AF">
        <w:rPr>
          <w:rtl/>
        </w:rPr>
        <w:t xml:space="preserve"> بإذن الله ، فقد ذكرنا في هذا الكتاب ما يشاكله من قلب الصورة </w:t>
      </w:r>
      <w:r w:rsidR="00586FCC">
        <w:rPr>
          <w:rtl/>
        </w:rPr>
        <w:br/>
      </w:r>
      <w:r w:rsidRPr="006216AF">
        <w:rPr>
          <w:rtl/>
        </w:rPr>
        <w:t>أسدا</w:t>
      </w:r>
      <w:r w:rsidR="00ED280E">
        <w:rPr>
          <w:rtl/>
        </w:rPr>
        <w:t>ً</w:t>
      </w:r>
      <w:r w:rsidRPr="006216AF">
        <w:rPr>
          <w:rtl/>
        </w:rPr>
        <w:t xml:space="preserve"> لموسى ، وابنه الرضا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وأمّا ما كان يبرئ من الأكمه والأبرص ، فقد ذكرنا أمثال </w:t>
      </w:r>
      <w:r w:rsidR="00586FCC">
        <w:rPr>
          <w:rtl/>
        </w:rPr>
        <w:br/>
      </w:r>
      <w:r w:rsidRPr="006216AF">
        <w:rPr>
          <w:rtl/>
        </w:rPr>
        <w:t>ذلك ، وسنذكر أشياء أخر ، منها : ما حدّث به :</w:t>
      </w:r>
    </w:p>
    <w:p w:rsidR="005F4626" w:rsidRPr="006216AF" w:rsidRDefault="005F4626" w:rsidP="00EA4545">
      <w:pPr>
        <w:rPr>
          <w:rtl/>
        </w:rPr>
      </w:pPr>
      <w:r w:rsidRPr="006216AF">
        <w:rPr>
          <w:rtl/>
        </w:rPr>
        <w:t>181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EA4545">
        <w:rPr>
          <w:rFonts w:hint="cs"/>
          <w:rtl/>
        </w:rPr>
        <w:t xml:space="preserve"> </w:t>
      </w:r>
      <w:r>
        <w:rPr>
          <w:rtl/>
        </w:rPr>
        <w:t>ـ</w:t>
      </w:r>
      <w:r w:rsidR="00EA4545">
        <w:rPr>
          <w:rFonts w:hint="cs"/>
          <w:rtl/>
        </w:rPr>
        <w:t xml:space="preserve"> </w:t>
      </w:r>
      <w:r w:rsidRPr="006216AF">
        <w:rPr>
          <w:rtl/>
        </w:rPr>
        <w:t xml:space="preserve">عمر بن أذينة ، عن أبيه ، عن أبي عبد الله </w:t>
      </w:r>
      <w:r w:rsidR="00276CED">
        <w:rPr>
          <w:rtl/>
        </w:rPr>
        <w:t xml:space="preserve">عليه </w:t>
      </w:r>
      <w:r w:rsidR="00586FCC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دخل الأشتر على عليّ صلوات الله عليه [ فسلّم ] فأجابه ، </w:t>
      </w:r>
      <w:r w:rsidR="00586FCC">
        <w:rPr>
          <w:rtl/>
        </w:rPr>
        <w:br/>
      </w:r>
      <w:r w:rsidRPr="006216AF">
        <w:rPr>
          <w:rtl/>
        </w:rPr>
        <w:t>ثمّ قال : ما أدخلك عليّ</w:t>
      </w:r>
      <w:r w:rsidR="00DB6DB9">
        <w:rPr>
          <w:rtl/>
        </w:rPr>
        <w:t>َ</w:t>
      </w:r>
      <w:r w:rsidRPr="006216AF">
        <w:rPr>
          <w:rtl/>
        </w:rPr>
        <w:t xml:space="preserve"> في هذه الساعة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حبك يا أمير المؤمنين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فهل رأيت ببابي أحدا</w:t>
      </w:r>
      <w:r w:rsidR="00ED280E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نعم ، أربعة نفر</w:t>
      </w:r>
      <w:r w:rsidR="00410A32">
        <w:rPr>
          <w:rtl/>
        </w:rPr>
        <w:t xml:space="preserve"> .</w:t>
      </w:r>
    </w:p>
    <w:p w:rsidR="005F4626" w:rsidRPr="006216AF" w:rsidRDefault="005F4626" w:rsidP="00E62822">
      <w:pPr>
        <w:rPr>
          <w:rtl/>
        </w:rPr>
      </w:pPr>
      <w:r w:rsidRPr="006216AF">
        <w:rPr>
          <w:rtl/>
        </w:rPr>
        <w:t xml:space="preserve">فخرج والأشتر معه ، فإذا بالباب أكمه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ومكفوف ، وأبرص ، </w:t>
      </w:r>
      <w:r w:rsidR="00586FCC">
        <w:rPr>
          <w:rtl/>
        </w:rPr>
        <w:br/>
      </w:r>
      <w:r w:rsidRPr="006216AF">
        <w:rPr>
          <w:rtl/>
        </w:rPr>
        <w:t>ومقعد ، فقال : ما تصنعون ها</w:t>
      </w:r>
      <w:r w:rsidR="00ED280E">
        <w:rPr>
          <w:rtl/>
        </w:rPr>
        <w:t xml:space="preserve"> </w:t>
      </w:r>
      <w:r w:rsidRPr="006216AF">
        <w:rPr>
          <w:rtl/>
        </w:rPr>
        <w:t>هنا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جئناك لما بنا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فرجع ففتح </w:t>
      </w:r>
      <w:r w:rsidR="00586FCC">
        <w:rPr>
          <w:rtl/>
        </w:rPr>
        <w:br/>
      </w:r>
      <w:r w:rsidRPr="006216AF">
        <w:rPr>
          <w:rtl/>
        </w:rPr>
        <w:t>ح</w:t>
      </w:r>
      <w:r w:rsidR="00ED280E">
        <w:rPr>
          <w:rtl/>
        </w:rPr>
        <w:t>ُ</w:t>
      </w:r>
      <w:r w:rsidRPr="006216AF">
        <w:rPr>
          <w:rtl/>
        </w:rPr>
        <w:t>قا</w:t>
      </w:r>
      <w:r w:rsidR="00ED280E">
        <w:rPr>
          <w:rtl/>
        </w:rPr>
        <w:t>ً</w:t>
      </w:r>
      <w:r w:rsidRPr="006216AF">
        <w:rPr>
          <w:rtl/>
        </w:rPr>
        <w:t xml:space="preserve"> له ، فأخرج رقا</w:t>
      </w:r>
      <w:r w:rsidR="00ED280E">
        <w:rPr>
          <w:rtl/>
        </w:rPr>
        <w:t>ً</w:t>
      </w:r>
      <w:r w:rsidRPr="006216AF">
        <w:rPr>
          <w:rtl/>
        </w:rPr>
        <w:t xml:space="preserve"> أبيض ، فيه كتاب أبيض ، فقرأ عليهم ، فقاموا </w:t>
      </w:r>
      <w:r w:rsidR="00586FCC">
        <w:rPr>
          <w:rtl/>
        </w:rPr>
        <w:br/>
      </w:r>
      <w:r w:rsidRPr="006216AF">
        <w:rPr>
          <w:rtl/>
        </w:rPr>
        <w:t>كلّهم من غير علة</w:t>
      </w:r>
      <w:r w:rsidR="00ED280E">
        <w:rPr>
          <w:rtl/>
        </w:rPr>
        <w:t>ٍ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EA4545" w:rsidRDefault="005F4626" w:rsidP="00EA4545">
      <w:pPr>
        <w:rPr>
          <w:rStyle w:val="rfdLineChar"/>
        </w:rPr>
      </w:pPr>
      <w:r w:rsidRPr="006216AF">
        <w:rPr>
          <w:rtl/>
        </w:rPr>
        <w:t>182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EA4545">
        <w:rPr>
          <w:rFonts w:hint="cs"/>
          <w:rtl/>
        </w:rPr>
        <w:t xml:space="preserve"> </w:t>
      </w:r>
      <w:r>
        <w:rPr>
          <w:rtl/>
        </w:rPr>
        <w:t>ـ</w:t>
      </w:r>
      <w:r w:rsidR="00EA4545">
        <w:rPr>
          <w:rFonts w:hint="cs"/>
          <w:rtl/>
        </w:rPr>
        <w:t xml:space="preserve"> </w:t>
      </w:r>
      <w:r w:rsidRPr="006216AF">
        <w:rPr>
          <w:rtl/>
        </w:rPr>
        <w:t xml:space="preserve">وروى عبد الواحد بن زيد ، قال : حججت ، فرأيت </w:t>
      </w:r>
      <w:r w:rsidR="00586FCC">
        <w:rPr>
          <w:rtl/>
        </w:rPr>
        <w:br/>
      </w:r>
      <w:r w:rsidRPr="006216AF">
        <w:rPr>
          <w:rtl/>
        </w:rPr>
        <w:t>عند الكعبة جاريتين تقول إحداهما للأخرى : لا وحق المنتجب</w:t>
      </w:r>
      <w:r w:rsidR="00EA4545">
        <w:rPr>
          <w:rFonts w:hint="cs"/>
          <w:rtl/>
        </w:rPr>
        <w:t xml:space="preserve"> </w:t>
      </w:r>
      <w:r w:rsidR="00EA4545">
        <w:rPr>
          <w:rtl/>
        </w:rPr>
        <w:br/>
      </w:r>
      <w:r w:rsidR="00EA454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: للرضا وابنه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 </w:t>
      </w:r>
      <w:r w:rsidRPr="006216AF">
        <w:rPr>
          <w:rtl/>
        </w:rPr>
        <w:t>الخرائج والجرائح 1 : 196 ، مدينة المعاجز : 105</w:t>
      </w:r>
      <w:r w:rsidR="0096323A">
        <w:rPr>
          <w:rtl/>
        </w:rPr>
        <w:t xml:space="preserve"> / </w:t>
      </w:r>
      <w:r w:rsidRPr="006216AF">
        <w:rPr>
          <w:rtl/>
        </w:rPr>
        <w:t>281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الأكمه : المولود أعم</w:t>
      </w:r>
      <w:r w:rsidRPr="008B5600">
        <w:rPr>
          <w:rStyle w:val="rfdFootnote"/>
          <w:rtl/>
        </w:rPr>
        <w:t>ى</w:t>
      </w:r>
      <w:r w:rsidR="00E62822" w:rsidRPr="008B5600">
        <w:rPr>
          <w:rStyle w:val="rfdFootnote"/>
          <w:rtl/>
        </w:rPr>
        <w:t>ٰ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كمه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360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الحق : الوعاء الصغير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حقق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149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A144E8" w:rsidRDefault="005F4626" w:rsidP="00EA4545">
      <w:pPr>
        <w:pStyle w:val="rfdFootnote0"/>
        <w:rPr>
          <w:rtl/>
        </w:rPr>
      </w:pPr>
      <w:r w:rsidRPr="00A144E8">
        <w:rPr>
          <w:rtl/>
        </w:rPr>
        <w:t>11</w:t>
      </w:r>
      <w:r w:rsidR="00EA4545">
        <w:rPr>
          <w:rFonts w:hint="cs"/>
          <w:rtl/>
        </w:rPr>
        <w:t xml:space="preserve"> </w:t>
      </w:r>
      <w:r w:rsidRPr="00A144E8">
        <w:rPr>
          <w:rtl/>
        </w:rPr>
        <w:t>ـ</w:t>
      </w:r>
      <w:r w:rsidR="00EA4545">
        <w:rPr>
          <w:rFonts w:hint="cs"/>
          <w:rtl/>
        </w:rPr>
        <w:t xml:space="preserve"> </w:t>
      </w:r>
      <w:r w:rsidRPr="00A144E8">
        <w:rPr>
          <w:rtl/>
        </w:rPr>
        <w:t>الخرائج والجرائح 2 : 543</w:t>
      </w:r>
      <w:r w:rsidR="0096323A">
        <w:rPr>
          <w:rtl/>
        </w:rPr>
        <w:t xml:space="preserve"> / </w:t>
      </w:r>
      <w:r w:rsidRPr="00A144E8">
        <w:rPr>
          <w:rtl/>
        </w:rPr>
        <w:t xml:space="preserve">5 ، بشارة المصطفى : 71 ، مناقب ابن </w:t>
      </w:r>
      <w:r w:rsidR="00586FCC">
        <w:rPr>
          <w:rtl/>
        </w:rPr>
        <w:br/>
      </w:r>
      <w:r w:rsidR="00E62822">
        <w:rPr>
          <w:rtl/>
        </w:rPr>
        <w:t>شهرا</w:t>
      </w:r>
      <w:r w:rsidRPr="00A144E8">
        <w:rPr>
          <w:rtl/>
        </w:rPr>
        <w:t>شوب 2 : 334 ، اربعين منتجب الدين : 75</w:t>
      </w:r>
      <w:r w:rsidR="0096323A">
        <w:rPr>
          <w:rtl/>
        </w:rPr>
        <w:t xml:space="preserve"> / </w:t>
      </w:r>
      <w:r w:rsidRPr="00A144E8">
        <w:rPr>
          <w:rtl/>
        </w:rPr>
        <w:t>1 ، مدينة المعاجز :</w:t>
      </w:r>
      <w:r w:rsidR="00A144E8">
        <w:rPr>
          <w:rtl/>
        </w:rPr>
        <w:t xml:space="preserve"> </w:t>
      </w:r>
      <w:r w:rsidR="00586FCC">
        <w:rPr>
          <w:rtl/>
        </w:rPr>
        <w:br/>
      </w:r>
      <w:r w:rsidRPr="00A144E8">
        <w:rPr>
          <w:rtl/>
        </w:rPr>
        <w:t>105</w:t>
      </w:r>
      <w:r w:rsidR="0096323A">
        <w:rPr>
          <w:rtl/>
        </w:rPr>
        <w:t xml:space="preserve"> / </w:t>
      </w:r>
      <w:r w:rsidRPr="00A144E8">
        <w:rPr>
          <w:rtl/>
        </w:rPr>
        <w:t>280</w:t>
      </w:r>
      <w:r w:rsidR="00410A32">
        <w:rPr>
          <w:rtl/>
        </w:rPr>
        <w:t xml:space="preserve"> .</w:t>
      </w:r>
    </w:p>
    <w:p w:rsidR="005F4626" w:rsidRPr="006216AF" w:rsidRDefault="005F4626" w:rsidP="00A144E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للوصيّة ، الحاكم بالسويّة ، العادل في القضيّة ، بعل فاطمة المرضيّة ، ما </w:t>
      </w:r>
      <w:r w:rsidR="00586FCC">
        <w:rPr>
          <w:rtl/>
        </w:rPr>
        <w:br/>
      </w:r>
      <w:r w:rsidRPr="006216AF">
        <w:rPr>
          <w:rtl/>
        </w:rPr>
        <w:t xml:space="preserve">فعلت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كذا وكذا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لها : أيّتها الجارية ، ومن الذي تصفينه بهذه الصفة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قالت : ذلك والله علم الأعلام ، وباب الأحكام ، رباني الأمّة ، </w:t>
      </w:r>
      <w:r w:rsidR="00586FCC">
        <w:rPr>
          <w:rtl/>
        </w:rPr>
        <w:br/>
      </w:r>
      <w:r w:rsidRPr="006216AF">
        <w:rPr>
          <w:rtl/>
        </w:rPr>
        <w:t xml:space="preserve">ورئيس الأئمة : عليّ بن أبي طالب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EA4545">
      <w:pPr>
        <w:rPr>
          <w:rtl/>
        </w:rPr>
      </w:pPr>
      <w:r w:rsidRPr="006216AF">
        <w:rPr>
          <w:rtl/>
        </w:rPr>
        <w:t>فقلت لها : وأنت تعرفينه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قالت : وكيف لا أعرفه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وقد ق</w:t>
      </w:r>
      <w:r w:rsidR="00E62822">
        <w:rPr>
          <w:rtl/>
        </w:rPr>
        <w:t>ُ</w:t>
      </w:r>
      <w:r w:rsidRPr="006216AF">
        <w:rPr>
          <w:rtl/>
        </w:rPr>
        <w:t>ت</w:t>
      </w:r>
      <w:r w:rsidR="00E62822">
        <w:rPr>
          <w:rtl/>
        </w:rPr>
        <w:t>ِ</w:t>
      </w:r>
      <w:r w:rsidRPr="006216AF">
        <w:rPr>
          <w:rtl/>
        </w:rPr>
        <w:t xml:space="preserve">ل </w:t>
      </w:r>
      <w:r w:rsidR="00586FCC">
        <w:rPr>
          <w:rtl/>
        </w:rPr>
        <w:br/>
      </w:r>
      <w:r w:rsidRPr="006216AF">
        <w:rPr>
          <w:rtl/>
        </w:rPr>
        <w:t>أبي وعمّي وابن عمي</w:t>
      </w:r>
      <w:r w:rsidR="00EA4545">
        <w:rPr>
          <w:rFonts w:hint="cs"/>
          <w:rtl/>
        </w:rPr>
        <w:t xml:space="preserve"> </w:t>
      </w:r>
      <w:r>
        <w:rPr>
          <w:rtl/>
        </w:rPr>
        <w:t>ـ</w:t>
      </w:r>
      <w:r w:rsidR="00EA4545">
        <w:rPr>
          <w:rFonts w:hint="cs"/>
          <w:rtl/>
        </w:rPr>
        <w:t xml:space="preserve"> </w:t>
      </w:r>
      <w:r w:rsidRPr="006216AF">
        <w:rPr>
          <w:rtl/>
        </w:rPr>
        <w:t>وذكرت جماعة من عشيرتها</w:t>
      </w:r>
      <w:r w:rsidR="00EA4545">
        <w:rPr>
          <w:rFonts w:hint="cs"/>
          <w:rtl/>
        </w:rPr>
        <w:t xml:space="preserve"> </w:t>
      </w:r>
      <w:r>
        <w:rPr>
          <w:rtl/>
        </w:rPr>
        <w:t>ـ</w:t>
      </w:r>
      <w:r w:rsidR="00EA4545">
        <w:rPr>
          <w:rFonts w:hint="cs"/>
          <w:rtl/>
        </w:rPr>
        <w:t xml:space="preserve"> </w:t>
      </w:r>
      <w:r w:rsidRPr="006216AF">
        <w:rPr>
          <w:rtl/>
        </w:rPr>
        <w:t xml:space="preserve">بين يديه ، ولقد </w:t>
      </w:r>
      <w:r w:rsidR="00586FCC">
        <w:rPr>
          <w:rtl/>
        </w:rPr>
        <w:br/>
      </w:r>
      <w:r w:rsidRPr="006216AF">
        <w:rPr>
          <w:rtl/>
        </w:rPr>
        <w:t xml:space="preserve">دخل ذات يوم على والدتي ، فسلّم ، وقال : </w:t>
      </w:r>
      <w:r w:rsidR="009F08E4" w:rsidRPr="006216AF">
        <w:rPr>
          <w:rtl/>
        </w:rPr>
        <w:t>«</w:t>
      </w:r>
      <w:r w:rsidRPr="006216AF">
        <w:rPr>
          <w:rtl/>
        </w:rPr>
        <w:t>يا أمّ الأيتام ، كيف أنت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586FCC">
        <w:rPr>
          <w:rtl/>
        </w:rPr>
        <w:br/>
      </w:r>
      <w:r w:rsidRPr="006216AF">
        <w:rPr>
          <w:rtl/>
        </w:rPr>
        <w:t xml:space="preserve">فقالت أمّي : يا أمير المؤمنين ، كيف حال من فقدت قيمها ، وهي </w:t>
      </w:r>
      <w:r w:rsidR="00586FCC">
        <w:rPr>
          <w:rtl/>
        </w:rPr>
        <w:br/>
      </w:r>
      <w:r w:rsidRPr="006216AF">
        <w:rPr>
          <w:rtl/>
        </w:rPr>
        <w:t>ممتحنة بأولادها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وأخرجتني وبي جدري ، وقد ذهبت عيناي ، فلمّا نظر </w:t>
      </w:r>
      <w:r w:rsidR="00586FCC">
        <w:rPr>
          <w:rtl/>
        </w:rPr>
        <w:br/>
      </w:r>
      <w:r w:rsidRPr="006216AF">
        <w:rPr>
          <w:rtl/>
        </w:rPr>
        <w:t>إليّ</w:t>
      </w:r>
      <w:r w:rsidR="00E62822">
        <w:rPr>
          <w:rtl/>
        </w:rPr>
        <w:t>َ</w:t>
      </w:r>
      <w:r w:rsidRPr="006216AF">
        <w:rPr>
          <w:rtl/>
        </w:rPr>
        <w:t xml:space="preserve"> توجع ، ومسح بيده على عيني ، فردهما الله عليّ</w:t>
      </w:r>
      <w:r w:rsidR="00E62822">
        <w:rPr>
          <w:rtl/>
        </w:rPr>
        <w:t>َ</w:t>
      </w:r>
      <w:r w:rsidRPr="006216AF">
        <w:rPr>
          <w:rtl/>
        </w:rPr>
        <w:t xml:space="preserve"> في الحال ، وإنّي </w:t>
      </w:r>
      <w:r w:rsidR="00586FCC">
        <w:rPr>
          <w:rtl/>
        </w:rPr>
        <w:br/>
      </w:r>
      <w:r w:rsidRPr="006216AF">
        <w:rPr>
          <w:rtl/>
        </w:rPr>
        <w:t>لأنظر ببركته في الليلة الظلماء إلى الجمل الشارد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عبد الواحد : فعمدت إلى نفقتي ، وحللت دينارا</w:t>
      </w:r>
      <w:r w:rsidR="00ED280E">
        <w:rPr>
          <w:rtl/>
        </w:rPr>
        <w:t>ً</w:t>
      </w:r>
      <w:r w:rsidRPr="006216AF">
        <w:rPr>
          <w:rtl/>
        </w:rPr>
        <w:t xml:space="preserve"> ، فأعطيتها ، </w:t>
      </w:r>
      <w:r w:rsidR="00586FCC">
        <w:rPr>
          <w:rtl/>
        </w:rPr>
        <w:br/>
      </w:r>
      <w:r w:rsidRPr="006216AF">
        <w:rPr>
          <w:rtl/>
        </w:rPr>
        <w:t>فرمت به إليّ</w:t>
      </w:r>
      <w:r w:rsidR="00086956">
        <w:rPr>
          <w:rtl/>
        </w:rPr>
        <w:t>َ</w:t>
      </w:r>
      <w:r w:rsidRPr="006216AF">
        <w:rPr>
          <w:rtl/>
        </w:rPr>
        <w:t xml:space="preserve"> ، وقالت :</w:t>
      </w:r>
      <w:r w:rsidR="00814EC9">
        <w:rPr>
          <w:rtl/>
        </w:rPr>
        <w:t xml:space="preserve"> أ</w:t>
      </w:r>
      <w:r w:rsidRPr="006216AF">
        <w:rPr>
          <w:rtl/>
        </w:rPr>
        <w:t xml:space="preserve">تحقّر محبّ عليّ بن أبي طالب </w:t>
      </w:r>
      <w:r w:rsidR="00276CED">
        <w:rPr>
          <w:rtl/>
        </w:rPr>
        <w:t>عليه السلام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586FCC">
        <w:rPr>
          <w:rtl/>
        </w:rPr>
        <w:br/>
      </w:r>
      <w:r w:rsidRPr="006216AF">
        <w:rPr>
          <w:rtl/>
        </w:rPr>
        <w:t>ثمّ تولت وأنشأت تقول هذه الأبيات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EB7CB1" w:rsidTr="00EA4545"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 xml:space="preserve">ما بث حبّ عليّ في جنان </w:t>
            </w:r>
            <w:r w:rsidRPr="006216AF">
              <w:rPr>
                <w:rStyle w:val="rfdFootnotenum"/>
                <w:rtl/>
              </w:rPr>
              <w:t>(2)</w:t>
            </w:r>
            <w:r w:rsidRPr="006216AF">
              <w:rPr>
                <w:rtl/>
              </w:rPr>
              <w:t xml:space="preserve"> فتى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B7CB1" w:rsidRDefault="00335A4F" w:rsidP="00EB7CB1">
            <w:pPr>
              <w:pStyle w:val="rfdPoem"/>
              <w:rPr>
                <w:rtl/>
              </w:rPr>
            </w:pPr>
            <w:r>
              <w:rPr>
                <w:rtl/>
              </w:rPr>
              <w:t>إلّا</w:t>
            </w:r>
            <w:r w:rsidR="00EB7CB1" w:rsidRPr="006216AF">
              <w:rPr>
                <w:rtl/>
              </w:rPr>
              <w:t xml:space="preserve"> وقد شهدت بالنعمة النعم</w:t>
            </w:r>
            <w:r w:rsidR="00EB7CB1"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EB7CB1" w:rsidTr="00EA4545"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لا له قدم زلّ الزمان بها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B7CB1" w:rsidRDefault="00335A4F" w:rsidP="00EB7CB1">
            <w:pPr>
              <w:pStyle w:val="rfdPoem"/>
              <w:rPr>
                <w:rtl/>
              </w:rPr>
            </w:pPr>
            <w:r>
              <w:rPr>
                <w:rtl/>
              </w:rPr>
              <w:t>إلّا</w:t>
            </w:r>
            <w:r w:rsidR="00EB7CB1" w:rsidRPr="006216AF">
              <w:rPr>
                <w:rtl/>
              </w:rPr>
              <w:t xml:space="preserve"> وقد ثبتت </w:t>
            </w:r>
            <w:r w:rsidR="00EB7CB1" w:rsidRPr="006216AF">
              <w:rPr>
                <w:rStyle w:val="rfdFootnotenum"/>
                <w:rtl/>
              </w:rPr>
              <w:t>(3)</w:t>
            </w:r>
            <w:r w:rsidR="00EB7CB1" w:rsidRPr="006216AF">
              <w:rPr>
                <w:rtl/>
              </w:rPr>
              <w:t xml:space="preserve"> من بعدها قدم</w:t>
            </w:r>
            <w:r w:rsidR="00EB7CB1"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EB7CB1" w:rsidTr="00EA4545"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ما سرّني أن أكن من غير شيعته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لو أنّ لي ما حوته العرب والعجم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قالت : نحن والله اليوم في عيال أكرم خلف عن أفضل سلف </w:t>
      </w:r>
      <w:r w:rsidR="00586FCC">
        <w:rPr>
          <w:rtl/>
        </w:rPr>
        <w:br/>
      </w:r>
      <w:r w:rsidRPr="006216AF">
        <w:rPr>
          <w:rtl/>
        </w:rPr>
        <w:t>نحن في عيال أبي محمّد الحسن صلوات الله عليه</w:t>
      </w:r>
      <w:r w:rsidR="00410A32">
        <w:rPr>
          <w:rtl/>
        </w:rPr>
        <w:t xml:space="preserve"> .</w:t>
      </w:r>
    </w:p>
    <w:p w:rsidR="00EA4545" w:rsidRDefault="005F4626" w:rsidP="00EA4545">
      <w:pPr>
        <w:rPr>
          <w:rStyle w:val="rfdLineChar"/>
        </w:rPr>
      </w:pPr>
      <w:r w:rsidRPr="006216AF">
        <w:rPr>
          <w:rtl/>
        </w:rPr>
        <w:t>وأعجب من جميع ما ذكرناه ما شاهدناه في زماننا ، وهو أنّ أنو</w:t>
      </w:r>
      <w:r w:rsidR="00EA4545">
        <w:rPr>
          <w:rFonts w:hint="cs"/>
          <w:rtl/>
        </w:rPr>
        <w:t xml:space="preserve"> </w:t>
      </w:r>
      <w:r w:rsidR="00EA4545">
        <w:rPr>
          <w:rtl/>
        </w:rPr>
        <w:br/>
      </w:r>
      <w:r w:rsidR="00EA454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ع ، وهامش ك : ما كان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الجنان : القلب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جنن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13 : 93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كان في الأصل : أثبتت ، وما أثبتناه هو الصواب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144E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شروان المجوسيّ الأصفهانيّ ، كان بمنزلة عند خوارزمشاه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فأرسله </w:t>
      </w:r>
      <w:r w:rsidR="00D50F99">
        <w:rPr>
          <w:rtl/>
        </w:rPr>
        <w:br/>
      </w:r>
      <w:r w:rsidRPr="006216AF">
        <w:rPr>
          <w:rtl/>
        </w:rPr>
        <w:t>رسو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إلى حضرة السلطان سنجر بن ملكشاه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وكان به برص </w:t>
      </w:r>
      <w:r w:rsidR="00D50F99">
        <w:rPr>
          <w:rtl/>
        </w:rPr>
        <w:br/>
      </w:r>
      <w:r w:rsidRPr="006216AF">
        <w:rPr>
          <w:rtl/>
        </w:rPr>
        <w:t xml:space="preserve">فاحش ، وكان يهاب أن يدخل على السلطان لما قد عرف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من نفور </w:t>
      </w:r>
      <w:r w:rsidR="00D50F99">
        <w:rPr>
          <w:rtl/>
        </w:rPr>
        <w:br/>
      </w:r>
      <w:r w:rsidRPr="006216AF">
        <w:rPr>
          <w:rtl/>
        </w:rPr>
        <w:t xml:space="preserve">الطبائع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منه ؛ فلمّا وصل إلى حضرة الرضا صلوات الله عليه بطوس ، </w:t>
      </w:r>
      <w:r w:rsidR="00D50F99">
        <w:rPr>
          <w:rtl/>
        </w:rPr>
        <w:br/>
      </w:r>
      <w:r w:rsidRPr="006216AF">
        <w:rPr>
          <w:rtl/>
        </w:rPr>
        <w:t xml:space="preserve">قال له بعض الناس : لو دخلت قبته ، وزرته ، وتضرعت حول قبره ، </w:t>
      </w:r>
      <w:r w:rsidR="00D50F99">
        <w:rPr>
          <w:rtl/>
        </w:rPr>
        <w:br/>
      </w:r>
      <w:r w:rsidRPr="006216AF">
        <w:rPr>
          <w:rtl/>
        </w:rPr>
        <w:t>وتشفعت به إلى الله سبحانه وتعالى ، لأجابك إليه ، وأزال عنك 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إنّي رجل ذمّي ، ولعل خدم المشهد يمنعوني من الدخول </w:t>
      </w:r>
      <w:r w:rsidR="00D50F99">
        <w:rPr>
          <w:rtl/>
        </w:rPr>
        <w:br/>
      </w:r>
      <w:r w:rsidRPr="006216AF">
        <w:rPr>
          <w:rtl/>
        </w:rPr>
        <w:t xml:space="preserve">في حضرته فقيل له غير زيك ، وادخلها من حيث لا يطّلع على حالك </w:t>
      </w:r>
      <w:r w:rsidR="00D50F99">
        <w:rPr>
          <w:rtl/>
        </w:rPr>
        <w:br/>
      </w:r>
      <w:r w:rsidRPr="006216AF">
        <w:rPr>
          <w:rtl/>
        </w:rPr>
        <w:t>أحد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ففعل ، واستجار بقبره ، وتضرع بالدعاء ، وابتهل ، وجعله وسيلة </w:t>
      </w:r>
      <w:r w:rsidR="00D50F99">
        <w:rPr>
          <w:rtl/>
        </w:rPr>
        <w:br/>
      </w:r>
      <w:r w:rsidRPr="006216AF">
        <w:rPr>
          <w:rtl/>
        </w:rPr>
        <w:t xml:space="preserve">إلى الله سبحانه وتعالى ، فلمّا خرج ، نظر إلى يده ، فلم ير فيها أثر </w:t>
      </w:r>
      <w:r w:rsidR="00D50F99">
        <w:rPr>
          <w:rtl/>
        </w:rPr>
        <w:br/>
      </w:r>
      <w:r w:rsidRPr="006216AF">
        <w:rPr>
          <w:rtl/>
        </w:rPr>
        <w:t>البرص ، ثمّ نزع ثوبه ، وتفقّد بدنه ، فلم يجد به أثرا</w:t>
      </w:r>
      <w:r w:rsidR="00ED280E">
        <w:rPr>
          <w:rtl/>
        </w:rPr>
        <w:t>ً</w:t>
      </w:r>
      <w:r w:rsidRPr="006216AF">
        <w:rPr>
          <w:rtl/>
        </w:rPr>
        <w:t xml:space="preserve"> ، فغشي عليه ، </w:t>
      </w:r>
      <w:r w:rsidR="00D50F99">
        <w:rPr>
          <w:rtl/>
        </w:rPr>
        <w:br/>
      </w:r>
      <w:r w:rsidRPr="006216AF">
        <w:rPr>
          <w:rtl/>
        </w:rPr>
        <w:t>وأسلم ، وحسن إسلامه ، وقد جعل للقبر شبه صندوق من الفضّ</w:t>
      </w:r>
      <w:r w:rsidR="00086956">
        <w:rPr>
          <w:rtl/>
        </w:rPr>
        <w:t>َ</w:t>
      </w:r>
      <w:r w:rsidRPr="006216AF">
        <w:rPr>
          <w:rtl/>
        </w:rPr>
        <w:t xml:space="preserve">ة ، </w:t>
      </w:r>
      <w:r w:rsidR="00D50F99">
        <w:rPr>
          <w:rtl/>
        </w:rPr>
        <w:br/>
      </w:r>
      <w:r w:rsidRPr="006216AF">
        <w:rPr>
          <w:rtl/>
        </w:rPr>
        <w:t>وأنفق عليه ما</w:t>
      </w:r>
      <w:r w:rsidR="00AB693E">
        <w:rPr>
          <w:rtl/>
        </w:rPr>
        <w:t xml:space="preserve">لاً </w:t>
      </w:r>
      <w:r w:rsidRPr="006216AF">
        <w:rPr>
          <w:rtl/>
        </w:rPr>
        <w:t>، وهذا مشهور شائع رآه خلق كثير من أهل خراسان</w:t>
      </w:r>
      <w:r w:rsidR="00410A32">
        <w:rPr>
          <w:rtl/>
        </w:rPr>
        <w:t xml:space="preserve"> .</w:t>
      </w:r>
    </w:p>
    <w:p w:rsidR="00EA4545" w:rsidRDefault="005F4626" w:rsidP="00EA4545">
      <w:pPr>
        <w:rPr>
          <w:rStyle w:val="rfdLineChar"/>
        </w:rPr>
      </w:pPr>
      <w:r w:rsidRPr="006216AF">
        <w:rPr>
          <w:rtl/>
        </w:rPr>
        <w:t>وممّا شاهدناه أيضا</w:t>
      </w:r>
      <w:r w:rsidR="00ED280E">
        <w:rPr>
          <w:rtl/>
        </w:rPr>
        <w:t>ً</w:t>
      </w:r>
      <w:r w:rsidRPr="006216AF">
        <w:rPr>
          <w:rtl/>
        </w:rPr>
        <w:t xml:space="preserve"> أنّ محمّد بن علي النيسابوري قد كفّ بصره </w:t>
      </w:r>
      <w:r w:rsidR="00D50F99">
        <w:rPr>
          <w:rtl/>
        </w:rPr>
        <w:br/>
      </w:r>
      <w:r w:rsidRPr="006216AF">
        <w:rPr>
          <w:rtl/>
        </w:rPr>
        <w:t>منذ سبع عشرة سنة ، لا يبصر عينا</w:t>
      </w:r>
      <w:r w:rsidR="00ED280E">
        <w:rPr>
          <w:rtl/>
        </w:rPr>
        <w:t>ً</w:t>
      </w:r>
      <w:r w:rsidRPr="006216AF">
        <w:rPr>
          <w:rtl/>
        </w:rPr>
        <w:t xml:space="preserve"> ولا أثرا</w:t>
      </w:r>
      <w:r w:rsidR="00ED280E">
        <w:rPr>
          <w:rtl/>
        </w:rPr>
        <w:t>ً</w:t>
      </w:r>
      <w:r w:rsidRPr="006216AF">
        <w:rPr>
          <w:rtl/>
        </w:rPr>
        <w:t xml:space="preserve"> ، فورد حضرته صلوات الله</w:t>
      </w:r>
      <w:r w:rsidR="00EA4545">
        <w:rPr>
          <w:rFonts w:hint="cs"/>
          <w:rtl/>
        </w:rPr>
        <w:t xml:space="preserve"> </w:t>
      </w:r>
      <w:r w:rsidR="00EA4545">
        <w:rPr>
          <w:rtl/>
        </w:rPr>
        <w:br/>
      </w:r>
      <w:r w:rsidR="00EA454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هو خوارزمشاه ، صاحب خوارزم ، تملّك مدة طويلة ، وكان مطيعا</w:t>
      </w:r>
      <w:r w:rsidR="00ED280E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</w:t>
      </w:r>
      <w:r w:rsidR="00D50F99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للسلطان سنجر ، توفي في جمادى الآخرة سنة إحدى وخمسين </w:t>
      </w:r>
      <w:r w:rsidR="00D50F99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وخمسمائة ،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سير اعلام النبلاء 20 : 322 ، الوافي بالوفيات </w:t>
      </w:r>
      <w:r w:rsidR="00D50F99">
        <w:rPr>
          <w:rStyle w:val="rfdFootnote"/>
          <w:rtl/>
        </w:rPr>
        <w:br/>
      </w:r>
      <w:r w:rsidRPr="006216AF">
        <w:rPr>
          <w:rStyle w:val="rfdFootnote"/>
          <w:rtl/>
        </w:rPr>
        <w:t>6 : 152 ، العبر 4 : 142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وهو سنجر بن ملكشاه السلجوقي صاحب خراسان ، توفي سنة اثنتين </w:t>
      </w:r>
      <w:r w:rsidR="00D50F99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وخمسين وخمسمائة ، وزال بموته ملك بني سلجوق عن خراسان ، </w:t>
      </w:r>
      <w:r w:rsidR="00D50F99">
        <w:rPr>
          <w:rStyle w:val="rfdFootnote"/>
          <w:rtl/>
        </w:rPr>
        <w:br/>
      </w:r>
      <w:r w:rsidRPr="006216AF">
        <w:rPr>
          <w:rStyle w:val="rfdFootnote"/>
          <w:rtl/>
        </w:rPr>
        <w:t>واستولى خوارزم شاه على أكثر مملكته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وفيات الأعيان 2 : 427 ، </w:t>
      </w:r>
      <w:r w:rsidR="00D50F99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الوافي بالوفيات 15 : 471 ، البداية والنهاية 2 : 237 ، سير أعلام النبلاء </w:t>
      </w:r>
      <w:r w:rsidR="00D50F99">
        <w:rPr>
          <w:rStyle w:val="rfdFootnote"/>
          <w:rtl/>
        </w:rPr>
        <w:br/>
      </w:r>
      <w:r w:rsidRPr="006216AF">
        <w:rPr>
          <w:rStyle w:val="rfdFootnote"/>
          <w:rtl/>
        </w:rPr>
        <w:t>20 : 362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ك : عرفت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: الطباع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144E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عليه من نيسابور زائرا</w:t>
      </w:r>
      <w:r w:rsidR="00ED280E">
        <w:rPr>
          <w:rtl/>
        </w:rPr>
        <w:t>ً</w:t>
      </w:r>
      <w:r w:rsidRPr="006216AF">
        <w:rPr>
          <w:rtl/>
        </w:rPr>
        <w:t xml:space="preserve"> إذ دخلها متضرعا</w:t>
      </w:r>
      <w:r w:rsidR="00ED280E">
        <w:rPr>
          <w:rtl/>
        </w:rPr>
        <w:t>ً</w:t>
      </w:r>
      <w:r w:rsidRPr="006216AF">
        <w:rPr>
          <w:rtl/>
        </w:rPr>
        <w:t xml:space="preserve"> ، وزار ، فوضع وجهه على قبره </w:t>
      </w:r>
      <w:r w:rsidR="00D50F99">
        <w:rPr>
          <w:rtl/>
        </w:rPr>
        <w:br/>
      </w:r>
      <w:r w:rsidRPr="006216AF">
        <w:rPr>
          <w:rtl/>
        </w:rPr>
        <w:t>باكيا</w:t>
      </w:r>
      <w:r w:rsidR="00ED280E">
        <w:rPr>
          <w:rtl/>
        </w:rPr>
        <w:t>ً</w:t>
      </w:r>
      <w:r w:rsidRPr="006216AF">
        <w:rPr>
          <w:rtl/>
        </w:rPr>
        <w:t xml:space="preserve"> ، ورفع رأسه بصيرا</w:t>
      </w:r>
      <w:r w:rsidR="00ED280E">
        <w:rPr>
          <w:rtl/>
        </w:rPr>
        <w:t>ً</w:t>
      </w:r>
      <w:r w:rsidRPr="006216AF">
        <w:rPr>
          <w:rtl/>
        </w:rPr>
        <w:t xml:space="preserve"> ، وسمّي بالمعجزي ، وبقي بعد ذلك مدّ</w:t>
      </w:r>
      <w:r w:rsidR="00ED280E">
        <w:rPr>
          <w:rtl/>
        </w:rPr>
        <w:t>َ</w:t>
      </w:r>
      <w:r w:rsidRPr="006216AF">
        <w:rPr>
          <w:rtl/>
        </w:rPr>
        <w:t xml:space="preserve">ة </w:t>
      </w:r>
      <w:r w:rsidR="00D50F99">
        <w:rPr>
          <w:rtl/>
        </w:rPr>
        <w:br/>
      </w:r>
      <w:r w:rsidRPr="006216AF">
        <w:rPr>
          <w:rtl/>
        </w:rPr>
        <w:t>مديدة ، وأقام بالمشهد الشريف بقيّ</w:t>
      </w:r>
      <w:r w:rsidR="00ED280E">
        <w:rPr>
          <w:rtl/>
        </w:rPr>
        <w:t>َ</w:t>
      </w:r>
      <w:r w:rsidRPr="006216AF">
        <w:rPr>
          <w:rtl/>
        </w:rPr>
        <w:t xml:space="preserve">ة عمره ، وقد تزوّج به ، ورزق </w:t>
      </w:r>
      <w:r w:rsidR="00D50F99">
        <w:rPr>
          <w:rtl/>
        </w:rPr>
        <w:br/>
      </w:r>
      <w:r w:rsidRPr="006216AF">
        <w:rPr>
          <w:rtl/>
        </w:rPr>
        <w:t>أولادا</w:t>
      </w:r>
      <w:r w:rsidR="00ED280E">
        <w:rPr>
          <w:rtl/>
        </w:rPr>
        <w:t>ً</w:t>
      </w:r>
      <w:r w:rsidRPr="006216AF">
        <w:rPr>
          <w:rtl/>
        </w:rPr>
        <w:t xml:space="preserve"> ، ولم توجعه عينه بعد ذلك ، ولم ي</w:t>
      </w:r>
      <w:r w:rsidR="00ED280E">
        <w:rPr>
          <w:rtl/>
        </w:rPr>
        <w:t>ُ</w:t>
      </w:r>
      <w:r w:rsidRPr="006216AF">
        <w:rPr>
          <w:rtl/>
        </w:rPr>
        <w:t xml:space="preserve">عرف </w:t>
      </w:r>
      <w:r w:rsidR="00335A4F">
        <w:rPr>
          <w:rtl/>
        </w:rPr>
        <w:t>إلّ</w:t>
      </w:r>
      <w:r w:rsidR="00FC05BC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بالمعجزي ، وقد </w:t>
      </w:r>
      <w:r w:rsidR="00D50F99">
        <w:rPr>
          <w:rtl/>
        </w:rPr>
        <w:br/>
      </w:r>
      <w:r w:rsidRPr="006216AF">
        <w:rPr>
          <w:rtl/>
        </w:rPr>
        <w:t xml:space="preserve">عرفه بذلك السلطان والرعيّة ، فيا لها من فضيلة قد فاق فضلها وراق </w:t>
      </w:r>
      <w:r w:rsidR="00D50F99">
        <w:rPr>
          <w:rtl/>
        </w:rPr>
        <w:br/>
      </w:r>
      <w:r w:rsidRPr="006216AF">
        <w:rPr>
          <w:rtl/>
        </w:rPr>
        <w:t>خبرها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وممّا يشاكل نفخه في الطين ، حتّى كان طيرا</w:t>
      </w:r>
      <w:r w:rsidR="00ED280E">
        <w:rPr>
          <w:rtl/>
        </w:rPr>
        <w:t>ً</w:t>
      </w:r>
      <w:r w:rsidRPr="006216AF">
        <w:rPr>
          <w:rtl/>
        </w:rPr>
        <w:t xml:space="preserve"> بإذن الله تعالى ما </w:t>
      </w:r>
      <w:r w:rsidR="00D50F99">
        <w:rPr>
          <w:rtl/>
        </w:rPr>
        <w:br/>
      </w:r>
      <w:r w:rsidRPr="006216AF">
        <w:rPr>
          <w:rtl/>
        </w:rPr>
        <w:t>حدّث به :</w:t>
      </w:r>
    </w:p>
    <w:p w:rsidR="005F4626" w:rsidRPr="006216AF" w:rsidRDefault="005F4626" w:rsidP="00EA4545">
      <w:pPr>
        <w:rPr>
          <w:rtl/>
        </w:rPr>
      </w:pPr>
      <w:r w:rsidRPr="006216AF">
        <w:rPr>
          <w:rtl/>
        </w:rPr>
        <w:t>183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EA4545">
        <w:rPr>
          <w:rFonts w:hint="cs"/>
          <w:rtl/>
        </w:rPr>
        <w:t xml:space="preserve"> </w:t>
      </w:r>
      <w:r>
        <w:rPr>
          <w:rtl/>
        </w:rPr>
        <w:t>ـ</w:t>
      </w:r>
      <w:r w:rsidR="00EA4545">
        <w:rPr>
          <w:rFonts w:hint="cs"/>
          <w:rtl/>
        </w:rPr>
        <w:t xml:space="preserve"> </w:t>
      </w:r>
      <w:r w:rsidRPr="006216AF">
        <w:rPr>
          <w:rtl/>
        </w:rPr>
        <w:t>الربيع</w:t>
      </w:r>
      <w:r w:rsidR="00EA4545">
        <w:rPr>
          <w:rFonts w:hint="cs"/>
          <w:rtl/>
        </w:rPr>
        <w:t xml:space="preserve"> </w:t>
      </w:r>
      <w:r>
        <w:rPr>
          <w:rtl/>
        </w:rPr>
        <w:t>ـ</w:t>
      </w:r>
      <w:r w:rsidR="00EA4545">
        <w:rPr>
          <w:rFonts w:hint="cs"/>
          <w:rtl/>
        </w:rPr>
        <w:t xml:space="preserve"> </w:t>
      </w:r>
      <w:r w:rsidRPr="006216AF">
        <w:rPr>
          <w:rtl/>
        </w:rPr>
        <w:t xml:space="preserve">حاجب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المنصور</w:t>
      </w:r>
      <w:r w:rsidR="00EA4545">
        <w:rPr>
          <w:rFonts w:hint="cs"/>
          <w:rtl/>
        </w:rPr>
        <w:t xml:space="preserve"> </w:t>
      </w:r>
      <w:r>
        <w:rPr>
          <w:rtl/>
        </w:rPr>
        <w:t>ـ</w:t>
      </w:r>
      <w:r w:rsidR="00EA4545">
        <w:rPr>
          <w:rFonts w:hint="cs"/>
          <w:rtl/>
        </w:rPr>
        <w:t xml:space="preserve"> </w:t>
      </w:r>
      <w:r w:rsidRPr="006216AF">
        <w:rPr>
          <w:rtl/>
        </w:rPr>
        <w:t xml:space="preserve">قال : وجّه المنصور إلى </w:t>
      </w:r>
      <w:r w:rsidR="00D50F99">
        <w:rPr>
          <w:rtl/>
        </w:rPr>
        <w:br/>
      </w:r>
      <w:r w:rsidRPr="006216AF">
        <w:rPr>
          <w:rtl/>
        </w:rPr>
        <w:t>سبعين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من أهل بابل ، فدعاهم ، فقال : ويحكم ، أنتم ورثتم </w:t>
      </w:r>
      <w:r w:rsidR="00D50F99">
        <w:rPr>
          <w:rtl/>
        </w:rPr>
        <w:br/>
      </w:r>
      <w:r w:rsidRPr="006216AF">
        <w:rPr>
          <w:rtl/>
        </w:rPr>
        <w:t xml:space="preserve">السحر من آبائكم من أيّام موسى بن عمران ، وأنّكم لتفرقون بين المرء </w:t>
      </w:r>
      <w:r w:rsidR="00D50F99">
        <w:rPr>
          <w:rtl/>
        </w:rPr>
        <w:br/>
      </w:r>
      <w:r w:rsidRPr="006216AF">
        <w:rPr>
          <w:rtl/>
        </w:rPr>
        <w:t xml:space="preserve">وزوجه ، وأنّ أبا عبد الله جعفر بن محمّد ساحر كاهن مثلكم ، فاعملوا </w:t>
      </w:r>
      <w:r w:rsidR="00D50F99">
        <w:rPr>
          <w:rtl/>
        </w:rPr>
        <w:br/>
      </w:r>
      <w:r w:rsidRPr="006216AF">
        <w:rPr>
          <w:rtl/>
        </w:rPr>
        <w:t>شيئا</w:t>
      </w:r>
      <w:r w:rsidR="00ED280E">
        <w:rPr>
          <w:rtl/>
        </w:rPr>
        <w:t>ً</w:t>
      </w:r>
      <w:r w:rsidRPr="006216AF">
        <w:rPr>
          <w:rtl/>
        </w:rPr>
        <w:t xml:space="preserve"> من السحر ، فإنّكم إن بهتموه أعطيتكم الجائزة العظيمة ، والمال </w:t>
      </w:r>
      <w:r w:rsidR="00D50F99">
        <w:rPr>
          <w:rtl/>
        </w:rPr>
        <w:br/>
      </w:r>
      <w:r w:rsidRPr="006216AF">
        <w:rPr>
          <w:rtl/>
        </w:rPr>
        <w:t>الجزيل</w:t>
      </w:r>
      <w:r w:rsidR="00410A32">
        <w:rPr>
          <w:rtl/>
        </w:rPr>
        <w:t xml:space="preserve"> .</w:t>
      </w:r>
    </w:p>
    <w:p w:rsidR="005F4626" w:rsidRPr="006216AF" w:rsidRDefault="005F4626" w:rsidP="00A144E8">
      <w:pPr>
        <w:rPr>
          <w:rtl/>
        </w:rPr>
      </w:pPr>
      <w:r w:rsidRPr="006216AF">
        <w:rPr>
          <w:rtl/>
        </w:rPr>
        <w:t xml:space="preserve">فقاموا إلى المجالس الذي فيه المنصور ، فصوروا سبعين صورة </w:t>
      </w:r>
      <w:r w:rsidR="00D50F99">
        <w:rPr>
          <w:rtl/>
        </w:rPr>
        <w:br/>
      </w:r>
      <w:r w:rsidRPr="006216AF">
        <w:rPr>
          <w:rtl/>
        </w:rPr>
        <w:t xml:space="preserve">من صور السباع ، وجلس كلّ واحد منهم بجنب صاحبه ، وجلس </w:t>
      </w:r>
      <w:r w:rsidR="00D50F99">
        <w:rPr>
          <w:rtl/>
        </w:rPr>
        <w:br/>
      </w:r>
      <w:r w:rsidRPr="006216AF">
        <w:rPr>
          <w:rtl/>
        </w:rPr>
        <w:t>المنصور على سرير ملكه ، ووضع التاج على رأسه ، ثمّ قال لحاجبه :</w:t>
      </w:r>
      <w:r w:rsidR="00A144E8">
        <w:rPr>
          <w:rtl/>
        </w:rPr>
        <w:t xml:space="preserve"> </w:t>
      </w:r>
      <w:r w:rsidR="00D50F99">
        <w:rPr>
          <w:rtl/>
        </w:rPr>
        <w:br/>
      </w:r>
      <w:r w:rsidRPr="006216AF">
        <w:rPr>
          <w:rtl/>
        </w:rPr>
        <w:t>ابعث إلى أبي عبد الله واحضره الساعة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فلمّا دخل عليه ، ونظر إليهم ، وإليه ، وما قد استعد له </w:t>
      </w:r>
      <w:r w:rsidR="00D50F99">
        <w:rPr>
          <w:rtl/>
        </w:rPr>
        <w:br/>
      </w:r>
      <w:r w:rsidRPr="006216AF">
        <w:rPr>
          <w:rtl/>
        </w:rPr>
        <w:t xml:space="preserve">غضب وقال : </w:t>
      </w:r>
      <w:r w:rsidR="009F08E4" w:rsidRPr="006216AF">
        <w:rPr>
          <w:rtl/>
        </w:rPr>
        <w:t>«</w:t>
      </w:r>
      <w:r w:rsidRPr="006216AF">
        <w:rPr>
          <w:rtl/>
        </w:rPr>
        <w:t>ويلكم ،</w:t>
      </w:r>
      <w:r w:rsidR="00814EC9">
        <w:rPr>
          <w:rtl/>
        </w:rPr>
        <w:t xml:space="preserve"> أ</w:t>
      </w:r>
      <w:r w:rsidRPr="006216AF">
        <w:rPr>
          <w:rtl/>
        </w:rPr>
        <w:t>تعرفوني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أنا حجّة الله الذي أبطل سحر </w:t>
      </w:r>
      <w:r w:rsidR="00D50F99">
        <w:rPr>
          <w:rtl/>
        </w:rPr>
        <w:br/>
      </w:r>
      <w:r w:rsidRPr="006216AF">
        <w:rPr>
          <w:rtl/>
        </w:rPr>
        <w:t>آبائكم في أيّام موسى بن عمران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29793B" w:rsidRDefault="005F4626" w:rsidP="0029793B">
      <w:pPr>
        <w:rPr>
          <w:rStyle w:val="rfdLineChar"/>
        </w:rPr>
      </w:pPr>
      <w:r w:rsidRPr="006216AF">
        <w:rPr>
          <w:rtl/>
        </w:rPr>
        <w:t xml:space="preserve">ثمّ نادى برفيع صوته : </w:t>
      </w:r>
      <w:r w:rsidR="009F08E4" w:rsidRPr="006216AF">
        <w:rPr>
          <w:rtl/>
        </w:rPr>
        <w:t>«</w:t>
      </w:r>
      <w:r w:rsidRPr="006216AF">
        <w:rPr>
          <w:rtl/>
        </w:rPr>
        <w:t>أيّتها الصور المتمثلة ، ليأخذ كلّ واحد</w:t>
      </w:r>
      <w:r w:rsidR="0029793B">
        <w:rPr>
          <w:rFonts w:hint="cs"/>
          <w:rtl/>
        </w:rPr>
        <w:t xml:space="preserve"> </w:t>
      </w:r>
      <w:r w:rsidR="0029793B">
        <w:rPr>
          <w:rtl/>
        </w:rPr>
        <w:br/>
      </w:r>
      <w:r w:rsidR="002979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12</w:t>
      </w:r>
      <w:r>
        <w:rPr>
          <w:rtl/>
        </w:rPr>
        <w:t xml:space="preserve"> ـ </w:t>
      </w:r>
      <w:r w:rsidRPr="006216AF">
        <w:rPr>
          <w:rtl/>
        </w:rPr>
        <w:t>دلائل الإ</w:t>
      </w:r>
      <w:r w:rsidR="00BC7ADB">
        <w:rPr>
          <w:rtl/>
        </w:rPr>
        <w:t>ِ</w:t>
      </w:r>
      <w:r w:rsidRPr="006216AF">
        <w:rPr>
          <w:rtl/>
        </w:rPr>
        <w:t>مامة : 144 ، وعنه في مدينة المعاجز : 362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ص ، ك : صاحب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144E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منكم صاحبه ، بإذن 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فوثب كلّ سبع إلى صاحبه ، وافترسه ، وابتلعه في مكانه ، </w:t>
      </w:r>
      <w:r w:rsidR="006517A6">
        <w:rPr>
          <w:rtl/>
        </w:rPr>
        <w:br/>
      </w:r>
      <w:r w:rsidRPr="006216AF">
        <w:rPr>
          <w:rtl/>
        </w:rPr>
        <w:t>ووقع المنصور عن سريره مغشيا</w:t>
      </w:r>
      <w:r w:rsidR="00ED280E">
        <w:rPr>
          <w:rtl/>
        </w:rPr>
        <w:t>ً</w:t>
      </w:r>
      <w:r w:rsidRPr="006216AF">
        <w:rPr>
          <w:rtl/>
        </w:rPr>
        <w:t xml:space="preserve"> عليه ، فلمّا أفاق قال : الله ، الله يا أبا </w:t>
      </w:r>
      <w:r w:rsidR="006517A6">
        <w:rPr>
          <w:rtl/>
        </w:rPr>
        <w:br/>
      </w:r>
      <w:r w:rsidRPr="006216AF">
        <w:rPr>
          <w:rtl/>
        </w:rPr>
        <w:t>عبد الله ، ارحمني وأقلني فإنّي تبت توبة لا أعود إلى مثلها أبدا</w:t>
      </w:r>
      <w:r w:rsidR="00ED280E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6517A6">
        <w:rPr>
          <w:rtl/>
        </w:rPr>
        <w:br/>
      </w:r>
      <w:r w:rsidRPr="006216AF">
        <w:rPr>
          <w:rtl/>
        </w:rPr>
        <w:t xml:space="preserve">صلوات الله عليه وآله : </w:t>
      </w:r>
      <w:r w:rsidR="009F08E4" w:rsidRPr="006216AF">
        <w:rPr>
          <w:rtl/>
        </w:rPr>
        <w:t>«</w:t>
      </w:r>
      <w:r w:rsidRPr="006216AF">
        <w:rPr>
          <w:rtl/>
        </w:rPr>
        <w:t>قد أقلتك ، وعفوت عنك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ثمّ قال : يا سيّدي ، قل للسباع أن تردّهم إلى ما كانوا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هيهات ، إن أعادت عصا موسى سحرة فرعون ، فستعيد </w:t>
      </w:r>
      <w:r w:rsidR="006517A6">
        <w:rPr>
          <w:rtl/>
        </w:rPr>
        <w:br/>
      </w:r>
      <w:r w:rsidRPr="006216AF">
        <w:rPr>
          <w:rtl/>
        </w:rPr>
        <w:t>السباع هذه السحرة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ومعنى قوله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أنا حجّة الله الذي أبطل سحر آبائكم : في أيّام </w:t>
      </w:r>
      <w:r w:rsidR="006517A6">
        <w:rPr>
          <w:rtl/>
        </w:rPr>
        <w:br/>
      </w:r>
      <w:r w:rsidRPr="006216AF">
        <w:rPr>
          <w:rtl/>
        </w:rPr>
        <w:t>موسى</w:t>
      </w:r>
      <w:r w:rsidR="009F08E4" w:rsidRPr="006216AF">
        <w:rPr>
          <w:rtl/>
        </w:rPr>
        <w:t>»</w:t>
      </w:r>
      <w:r w:rsidRPr="006216AF">
        <w:rPr>
          <w:rtl/>
        </w:rPr>
        <w:t xml:space="preserve"> : أنّي مثل ذلك الحجّة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وللصادق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مع المنصور آيات كثيرة عجيبة ، منها :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ما حدّث به :</w:t>
      </w:r>
    </w:p>
    <w:p w:rsidR="005F4626" w:rsidRPr="006216AF" w:rsidRDefault="005F4626" w:rsidP="0029793B">
      <w:pPr>
        <w:rPr>
          <w:rtl/>
        </w:rPr>
      </w:pPr>
      <w:r w:rsidRPr="006216AF">
        <w:rPr>
          <w:rtl/>
        </w:rPr>
        <w:t>184</w:t>
      </w:r>
      <w:r w:rsidR="0096323A">
        <w:rPr>
          <w:rtl/>
        </w:rPr>
        <w:t xml:space="preserve"> / </w:t>
      </w:r>
      <w:r w:rsidRPr="006216AF">
        <w:rPr>
          <w:rtl/>
        </w:rPr>
        <w:t>13</w:t>
      </w:r>
      <w:r w:rsidR="0029793B">
        <w:rPr>
          <w:rFonts w:hint="cs"/>
          <w:rtl/>
        </w:rPr>
        <w:t xml:space="preserve"> </w:t>
      </w:r>
      <w:r>
        <w:rPr>
          <w:rtl/>
        </w:rPr>
        <w:t>ـ</w:t>
      </w:r>
      <w:r w:rsidR="0029793B">
        <w:rPr>
          <w:rFonts w:hint="cs"/>
          <w:rtl/>
        </w:rPr>
        <w:t xml:space="preserve"> </w:t>
      </w:r>
      <w:r w:rsidRPr="006216AF">
        <w:rPr>
          <w:rtl/>
        </w:rPr>
        <w:t xml:space="preserve">محمّد بن الأسقنطوريّ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وكان وزيرا</w:t>
      </w:r>
      <w:r w:rsidR="002615BC">
        <w:rPr>
          <w:rtl/>
        </w:rPr>
        <w:t>ً</w:t>
      </w:r>
      <w:r w:rsidRPr="006216AF">
        <w:rPr>
          <w:rtl/>
        </w:rPr>
        <w:t xml:space="preserve"> للدوانيقي ، </w:t>
      </w:r>
      <w:r w:rsidR="006517A6">
        <w:rPr>
          <w:rtl/>
        </w:rPr>
        <w:br/>
      </w:r>
      <w:r w:rsidRPr="006216AF">
        <w:rPr>
          <w:rtl/>
        </w:rPr>
        <w:t>وأنّه كان يقول بإمامة الصادق صلوات الله عليه ، قال : دخلت يوما</w:t>
      </w:r>
      <w:r w:rsidR="00ED280E">
        <w:rPr>
          <w:rtl/>
        </w:rPr>
        <w:t>ً</w:t>
      </w:r>
      <w:r w:rsidRPr="006216AF">
        <w:rPr>
          <w:rtl/>
        </w:rPr>
        <w:t xml:space="preserve"> على </w:t>
      </w:r>
      <w:r w:rsidR="006517A6">
        <w:rPr>
          <w:rtl/>
        </w:rPr>
        <w:br/>
      </w:r>
      <w:r w:rsidR="00085DB3">
        <w:rPr>
          <w:rtl/>
        </w:rPr>
        <w:t>الخليفة وهو يفك</w:t>
      </w:r>
      <w:r w:rsidRPr="006216AF">
        <w:rPr>
          <w:rtl/>
        </w:rPr>
        <w:t>ر ، فقلت : يا أمير المؤمنين ما هذه الفكرة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قتلت </w:t>
      </w:r>
      <w:r w:rsidR="006517A6">
        <w:rPr>
          <w:rtl/>
        </w:rPr>
        <w:br/>
      </w:r>
      <w:r w:rsidRPr="006216AF">
        <w:rPr>
          <w:rtl/>
        </w:rPr>
        <w:t>من</w:t>
      </w:r>
      <w:r w:rsidR="00085DB3">
        <w:rPr>
          <w:rtl/>
        </w:rPr>
        <w:t xml:space="preserve"> ذر</w:t>
      </w:r>
      <w:r w:rsidRPr="006216AF">
        <w:rPr>
          <w:rtl/>
        </w:rPr>
        <w:t>ي</w:t>
      </w:r>
      <w:r w:rsidR="00085DB3">
        <w:rPr>
          <w:rtl/>
        </w:rPr>
        <w:t>ّ</w:t>
      </w:r>
      <w:r w:rsidRPr="006216AF">
        <w:rPr>
          <w:rtl/>
        </w:rPr>
        <w:t>ة فاطمة ألف سيّد</w:t>
      </w:r>
      <w:r w:rsidR="002615BC">
        <w:rPr>
          <w:rtl/>
        </w:rPr>
        <w:t>ٍ</w:t>
      </w:r>
      <w:r w:rsidRPr="006216AF">
        <w:rPr>
          <w:rtl/>
        </w:rPr>
        <w:t xml:space="preserve"> أو يزيدون ، وتركت سيّدهم ومولاهم </w:t>
      </w:r>
      <w:r w:rsidR="006517A6">
        <w:rPr>
          <w:rtl/>
        </w:rPr>
        <w:br/>
      </w:r>
      <w:r w:rsidRPr="006216AF">
        <w:rPr>
          <w:rtl/>
        </w:rPr>
        <w:t>وإمامهم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ومن ذاك يا أمير المؤمنين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جعفر بن محمّد ، </w:t>
      </w:r>
      <w:r w:rsidR="006517A6">
        <w:rPr>
          <w:rtl/>
        </w:rPr>
        <w:br/>
      </w:r>
      <w:r w:rsidRPr="006216AF">
        <w:rPr>
          <w:rtl/>
        </w:rPr>
        <w:t xml:space="preserve">وقد علمت أنّك تقول بإمامته ، وأنّه إمامي وإمامك وإمام هذا الخلق </w:t>
      </w:r>
      <w:r w:rsidR="006517A6">
        <w:rPr>
          <w:rtl/>
        </w:rPr>
        <w:br/>
      </w:r>
      <w:r w:rsidRPr="006216AF">
        <w:rPr>
          <w:rtl/>
        </w:rPr>
        <w:t>جميعا</w:t>
      </w:r>
      <w:r w:rsidR="00ED280E">
        <w:rPr>
          <w:rtl/>
        </w:rPr>
        <w:t>ً</w:t>
      </w:r>
      <w:r w:rsidRPr="006216AF">
        <w:rPr>
          <w:rtl/>
        </w:rPr>
        <w:t xml:space="preserve"> ، ولكن الآن أفرغ منه</w:t>
      </w:r>
      <w:r w:rsidR="00410A32">
        <w:rPr>
          <w:rtl/>
        </w:rPr>
        <w:t xml:space="preserve"> .</w:t>
      </w:r>
    </w:p>
    <w:p w:rsidR="0029793B" w:rsidRDefault="005F4626" w:rsidP="0029793B">
      <w:pPr>
        <w:rPr>
          <w:rStyle w:val="rfdLineChar"/>
        </w:rPr>
      </w:pPr>
      <w:r w:rsidRPr="006216AF">
        <w:rPr>
          <w:rtl/>
        </w:rPr>
        <w:t>قال ابن الأسقنطوري : لقد أظلمت الدنيا عليّ</w:t>
      </w:r>
      <w:r w:rsidR="00ED280E">
        <w:rPr>
          <w:rtl/>
        </w:rPr>
        <w:t>َ</w:t>
      </w:r>
      <w:r w:rsidRPr="006216AF">
        <w:rPr>
          <w:rtl/>
        </w:rPr>
        <w:t xml:space="preserve"> من الغم ، ثمّ دعا</w:t>
      </w:r>
      <w:r w:rsidR="0029793B">
        <w:rPr>
          <w:rFonts w:hint="cs"/>
          <w:rtl/>
        </w:rPr>
        <w:t xml:space="preserve"> </w:t>
      </w:r>
      <w:r w:rsidR="0029793B">
        <w:rPr>
          <w:rtl/>
        </w:rPr>
        <w:br/>
      </w:r>
      <w:r w:rsidR="002979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13</w:t>
      </w:r>
      <w:r>
        <w:rPr>
          <w:rtl/>
        </w:rPr>
        <w:t xml:space="preserve"> ـ </w:t>
      </w:r>
      <w:r w:rsidRPr="006216AF">
        <w:rPr>
          <w:rtl/>
        </w:rPr>
        <w:t>عيون المعجزات : 89 ، مهج الدعوات : 18 ، 201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ع : الاسقبطوري وفي المهج : محمد بن عبد الله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عبيد الله</w:t>
      </w:r>
      <w:r w:rsidR="003E76E8">
        <w:rPr>
          <w:rStyle w:val="rfdFootnote"/>
          <w:rtl/>
        </w:rPr>
        <w:t>)</w:t>
      </w:r>
      <w:r w:rsidRPr="006216AF">
        <w:rPr>
          <w:rStyle w:val="rfdFootnote"/>
          <w:rtl/>
        </w:rPr>
        <w:t xml:space="preserve"> </w:t>
      </w:r>
      <w:r w:rsidR="006517A6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الاسكندري ، وأنّه كان من ندماء المنصور ، ولم نجد له ترجمة في كتبنا </w:t>
      </w:r>
      <w:r w:rsidR="006517A6">
        <w:rPr>
          <w:rStyle w:val="rfdFootnote"/>
          <w:rtl/>
        </w:rPr>
        <w:br/>
      </w:r>
      <w:r w:rsidRPr="006216AF">
        <w:rPr>
          <w:rStyle w:val="rfdFootnote"/>
          <w:rtl/>
        </w:rPr>
        <w:t>الرجالية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144E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بالموائد ، فأكل وشرب وأمر الحاجب أن ي</w:t>
      </w:r>
      <w:r w:rsidR="00106D04">
        <w:rPr>
          <w:rtl/>
        </w:rPr>
        <w:t>ُ</w:t>
      </w:r>
      <w:r w:rsidRPr="006216AF">
        <w:rPr>
          <w:rtl/>
        </w:rPr>
        <w:t xml:space="preserve">خرج الناس من مجلسه ، </w:t>
      </w:r>
      <w:r w:rsidR="006517A6">
        <w:rPr>
          <w:rtl/>
        </w:rPr>
        <w:br/>
      </w:r>
      <w:r w:rsidRPr="006216AF">
        <w:rPr>
          <w:rtl/>
        </w:rPr>
        <w:t>فبقيت أنا وهو ، ثمّ دعا سيافا</w:t>
      </w:r>
      <w:r w:rsidR="00ED280E">
        <w:rPr>
          <w:rtl/>
        </w:rPr>
        <w:t>ً</w:t>
      </w:r>
      <w:r w:rsidRPr="006216AF">
        <w:rPr>
          <w:rtl/>
        </w:rPr>
        <w:t xml:space="preserve"> له ، فقال : يا سيّاف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لبيك يا أمير </w:t>
      </w:r>
      <w:r w:rsidR="006517A6">
        <w:rPr>
          <w:rtl/>
        </w:rPr>
        <w:br/>
      </w:r>
      <w:r w:rsidRPr="006216AF">
        <w:rPr>
          <w:rtl/>
        </w:rPr>
        <w:t>المؤمنين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الساعة احضر جعفر بن محمّد وأشغله بالكلام ، فإذا رفعت </w:t>
      </w:r>
      <w:r w:rsidR="006517A6">
        <w:rPr>
          <w:rtl/>
        </w:rPr>
        <w:br/>
      </w:r>
      <w:r w:rsidRPr="006216AF">
        <w:rPr>
          <w:rtl/>
        </w:rPr>
        <w:t>عمامتي عن رأسي فاضرب عنقه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السيّاف : نعم يا سيّدي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فلحقت السيّاف ، وقلت : ويلك يا سيّاف ،</w:t>
      </w:r>
      <w:r w:rsidR="00814EC9">
        <w:rPr>
          <w:rtl/>
        </w:rPr>
        <w:t xml:space="preserve"> أ</w:t>
      </w:r>
      <w:r w:rsidRPr="006216AF">
        <w:rPr>
          <w:rtl/>
        </w:rPr>
        <w:t xml:space="preserve">تقتل ابن رسول </w:t>
      </w:r>
      <w:r w:rsidR="006517A6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: لا والله ، ولا أفعل ذلك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وما الذي </w:t>
      </w:r>
      <w:r w:rsidR="006517A6">
        <w:rPr>
          <w:rtl/>
        </w:rPr>
        <w:br/>
      </w:r>
      <w:r w:rsidRPr="006216AF">
        <w:rPr>
          <w:rtl/>
        </w:rPr>
        <w:t>تفعل</w:t>
      </w:r>
      <w:r w:rsidR="00DD50E3">
        <w:rPr>
          <w:rtl/>
        </w:rPr>
        <w:t xml:space="preserve"> ؟!</w:t>
      </w:r>
    </w:p>
    <w:p w:rsidR="005F4626" w:rsidRPr="006216AF" w:rsidRDefault="005F4626" w:rsidP="003D00CA">
      <w:pPr>
        <w:rPr>
          <w:rtl/>
        </w:rPr>
      </w:pPr>
      <w:r w:rsidRPr="006216AF">
        <w:rPr>
          <w:rtl/>
        </w:rPr>
        <w:t xml:space="preserve">قال : إذا حضر جعفر بن محمّد ، وشغله بالكلام ، وقلع قلنسوته </w:t>
      </w:r>
      <w:r w:rsidR="006517A6">
        <w:rPr>
          <w:rtl/>
        </w:rPr>
        <w:br/>
      </w:r>
      <w:r w:rsidRPr="006216AF">
        <w:rPr>
          <w:rtl/>
        </w:rPr>
        <w:t>من رأسه ضربت عنق الدوانيقيّ ، ولا أبالي إلى ما صرت إليه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</w:t>
      </w:r>
      <w:r w:rsidR="003D00CA">
        <w:rPr>
          <w:rtl/>
        </w:rPr>
        <w:t xml:space="preserve"> </w:t>
      </w:r>
      <w:r w:rsidR="006517A6">
        <w:rPr>
          <w:rtl/>
        </w:rPr>
        <w:br/>
      </w:r>
      <w:r w:rsidRPr="006216AF">
        <w:rPr>
          <w:rtl/>
        </w:rPr>
        <w:t>الرأي الذي أصبت</w:t>
      </w:r>
      <w:r w:rsidR="00410A32">
        <w:rPr>
          <w:rtl/>
        </w:rPr>
        <w:t xml:space="preserve"> .</w:t>
      </w:r>
    </w:p>
    <w:p w:rsidR="005F4626" w:rsidRPr="006216AF" w:rsidRDefault="005F4626" w:rsidP="00106D04">
      <w:pPr>
        <w:rPr>
          <w:rtl/>
        </w:rPr>
      </w:pPr>
      <w:r w:rsidRPr="006216AF">
        <w:rPr>
          <w:rtl/>
        </w:rPr>
        <w:t xml:space="preserve">قال : فأحضر جعفر بن محمّد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على حمار مصري ، </w:t>
      </w:r>
      <w:r w:rsidR="006517A6">
        <w:rPr>
          <w:rtl/>
        </w:rPr>
        <w:br/>
      </w:r>
      <w:r w:rsidRPr="006216AF">
        <w:rPr>
          <w:rtl/>
        </w:rPr>
        <w:t xml:space="preserve">وكان ينزل موضع الخلفاء ، فلحقته في الستر وهو يقول : </w:t>
      </w:r>
      <w:r w:rsidR="009F08E4" w:rsidRPr="006216AF">
        <w:rPr>
          <w:rtl/>
        </w:rPr>
        <w:t>«</w:t>
      </w:r>
      <w:r w:rsidRPr="006216AF">
        <w:rPr>
          <w:rtl/>
        </w:rPr>
        <w:t>يا كافي</w:t>
      </w:r>
      <w:r w:rsidR="00106D04">
        <w:rPr>
          <w:rtl/>
        </w:rPr>
        <w:t xml:space="preserve"> </w:t>
      </w:r>
      <w:r w:rsidR="00106D04">
        <w:rPr>
          <w:rtl/>
        </w:rPr>
        <w:br/>
      </w:r>
      <w:r w:rsidRPr="006216AF">
        <w:rPr>
          <w:rtl/>
        </w:rPr>
        <w:t>موسى فرعون ، اكفني شرّه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3D00CA">
      <w:pPr>
        <w:rPr>
          <w:rtl/>
        </w:rPr>
      </w:pPr>
      <w:r w:rsidRPr="006216AF">
        <w:rPr>
          <w:rtl/>
        </w:rPr>
        <w:t xml:space="preserve">ثمّ لحقته في الستر الذي بيني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وبين الدوانيقيّ ، وهو يقول :</w:t>
      </w:r>
      <w:r w:rsidR="003D00CA">
        <w:rPr>
          <w:rtl/>
        </w:rPr>
        <w:t xml:space="preserve"> </w:t>
      </w:r>
      <w:r w:rsidR="006517A6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يا دائم يا دائم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أطبق شفتيه ، ولم أدر ما قال ، فرأيت القصر </w:t>
      </w:r>
      <w:r w:rsidR="006517A6">
        <w:rPr>
          <w:rtl/>
        </w:rPr>
        <w:br/>
      </w:r>
      <w:r w:rsidRPr="006216AF">
        <w:rPr>
          <w:rtl/>
        </w:rPr>
        <w:t xml:space="preserve">يموج كأنّه سفينة في لجّة البحر ، ورأيت الدوانيقيّ يسعى بين يديه ، </w:t>
      </w:r>
      <w:r w:rsidR="006517A6">
        <w:rPr>
          <w:rtl/>
        </w:rPr>
        <w:br/>
      </w:r>
      <w:r w:rsidRPr="006216AF">
        <w:rPr>
          <w:rtl/>
        </w:rPr>
        <w:t xml:space="preserve">حافي القدم ، مكشوف الرأس ، وقد اصطكت أسنانه ، وارتعدت </w:t>
      </w:r>
      <w:r w:rsidR="006517A6">
        <w:rPr>
          <w:rtl/>
        </w:rPr>
        <w:br/>
      </w:r>
      <w:r w:rsidRPr="006216AF">
        <w:rPr>
          <w:rtl/>
        </w:rPr>
        <w:t xml:space="preserve">فرائصه ، وأخذ بعضده ، وأجلسه على سريره ، وجثا بين يديه كما يجثو </w:t>
      </w:r>
      <w:r w:rsidR="006517A6">
        <w:rPr>
          <w:rtl/>
        </w:rPr>
        <w:br/>
      </w:r>
      <w:r w:rsidRPr="006216AF">
        <w:rPr>
          <w:rtl/>
        </w:rPr>
        <w:t>العبد بين يدي مولاه ، وقال : يا مولاي ، ما الذي جاء بك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قد </w:t>
      </w:r>
      <w:r w:rsidR="006517A6">
        <w:rPr>
          <w:rtl/>
        </w:rPr>
        <w:br/>
      </w:r>
      <w:r w:rsidRPr="006216AF">
        <w:rPr>
          <w:rtl/>
        </w:rPr>
        <w:t>دعوتني فجئتك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مرني بأمرك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أسألك أن لا تعود تدعوني </w:t>
      </w:r>
      <w:r w:rsidR="006517A6">
        <w:rPr>
          <w:rtl/>
        </w:rPr>
        <w:br/>
      </w:r>
      <w:r w:rsidRPr="006216AF">
        <w:rPr>
          <w:rtl/>
        </w:rPr>
        <w:t>حتّى أجيئك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سمعا</w:t>
      </w:r>
      <w:r w:rsidR="00ED280E">
        <w:rPr>
          <w:rtl/>
        </w:rPr>
        <w:t>ً</w:t>
      </w:r>
      <w:r w:rsidRPr="006216AF">
        <w:rPr>
          <w:rtl/>
        </w:rPr>
        <w:t xml:space="preserve"> وطاعة لأمرك</w:t>
      </w:r>
      <w:r w:rsidR="00410A32">
        <w:rPr>
          <w:rtl/>
        </w:rPr>
        <w:t xml:space="preserve"> .</w:t>
      </w:r>
    </w:p>
    <w:p w:rsidR="0029793B" w:rsidRDefault="005F4626" w:rsidP="0029793B">
      <w:pPr>
        <w:rPr>
          <w:rStyle w:val="rfdLineChar"/>
        </w:rPr>
      </w:pPr>
      <w:r w:rsidRPr="006216AF">
        <w:rPr>
          <w:rtl/>
        </w:rPr>
        <w:t>ثمّ قام وخرج صلوات الله عليه وآله ، ودعا أبو جعفر الدوانيقيّ</w:t>
      </w:r>
      <w:r w:rsidR="0029793B">
        <w:rPr>
          <w:rFonts w:hint="cs"/>
          <w:rtl/>
        </w:rPr>
        <w:t xml:space="preserve"> </w:t>
      </w:r>
      <w:r w:rsidR="0029793B">
        <w:rPr>
          <w:rtl/>
        </w:rPr>
        <w:br/>
      </w:r>
      <w:r w:rsidR="002979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بينه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D00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بالدواويج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والسمور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والحواصل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ونام ، ولبس الثياب عليه ، </w:t>
      </w:r>
      <w:r w:rsidR="006517A6">
        <w:rPr>
          <w:rtl/>
        </w:rPr>
        <w:br/>
      </w:r>
      <w:r w:rsidRPr="006216AF">
        <w:rPr>
          <w:rtl/>
        </w:rPr>
        <w:t xml:space="preserve">وارتعدت فرائصه ، وما انتبه </w:t>
      </w:r>
      <w:r w:rsidR="00335A4F">
        <w:rPr>
          <w:rtl/>
        </w:rPr>
        <w:t>إلّا</w:t>
      </w:r>
      <w:r w:rsidRPr="006216AF">
        <w:rPr>
          <w:rtl/>
        </w:rPr>
        <w:t xml:space="preserve"> نصف الليل ، فلمّا انتبه ، قال لي : أنت </w:t>
      </w:r>
      <w:r w:rsidR="006517A6">
        <w:rPr>
          <w:rtl/>
        </w:rPr>
        <w:br/>
      </w:r>
      <w:r w:rsidRPr="006216AF">
        <w:rPr>
          <w:rtl/>
        </w:rPr>
        <w:t>جالس يا هذا ، قلت : نعم ، يا أمير المؤمنين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</w:t>
      </w:r>
      <w:r w:rsidR="00814EC9">
        <w:rPr>
          <w:rtl/>
        </w:rPr>
        <w:t xml:space="preserve"> أ</w:t>
      </w:r>
      <w:r w:rsidRPr="006216AF">
        <w:rPr>
          <w:rtl/>
        </w:rPr>
        <w:t>رأيت هذا العجب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نعم ، يا أمير المؤمنين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لا والله ، لمّا أن دخل جعفر بن محمّد عليّ رأيت قصري </w:t>
      </w:r>
      <w:r w:rsidR="006517A6">
        <w:rPr>
          <w:rtl/>
        </w:rPr>
        <w:br/>
      </w:r>
      <w:r w:rsidRPr="006216AF">
        <w:rPr>
          <w:rtl/>
        </w:rPr>
        <w:t>يموج كأنّه سفينة في لجج البحر ، ورأيت تنينا</w:t>
      </w:r>
      <w:r w:rsidR="00ED280E">
        <w:rPr>
          <w:rtl/>
        </w:rPr>
        <w:t>ً</w:t>
      </w:r>
      <w:r w:rsidRPr="006216AF">
        <w:rPr>
          <w:rtl/>
        </w:rPr>
        <w:t xml:space="preserve"> قد فغر فاه ، ووضع شفته </w:t>
      </w:r>
      <w:r w:rsidR="006517A6">
        <w:rPr>
          <w:rtl/>
        </w:rPr>
        <w:br/>
      </w:r>
      <w:r w:rsidRPr="006216AF">
        <w:rPr>
          <w:rtl/>
        </w:rPr>
        <w:t xml:space="preserve">السفلى في أسفل قبّتي هذه ، وشفته العليا في أعلاها ، وهو يقول لي </w:t>
      </w:r>
      <w:r w:rsidR="006517A6">
        <w:rPr>
          <w:rtl/>
        </w:rPr>
        <w:br/>
      </w:r>
      <w:r w:rsidRPr="006216AF">
        <w:rPr>
          <w:rtl/>
        </w:rPr>
        <w:t xml:space="preserve">بلسان عربي مبين : يا منصور ؛ إنّ الله تعالى قد أمرني أن أبتلعك مع </w:t>
      </w:r>
      <w:r w:rsidR="006517A6">
        <w:rPr>
          <w:rtl/>
        </w:rPr>
        <w:br/>
      </w:r>
      <w:r w:rsidRPr="006216AF">
        <w:rPr>
          <w:rtl/>
        </w:rPr>
        <w:t>أهل قصرك ومن حضرك جميعا</w:t>
      </w:r>
      <w:r w:rsidR="00ED280E">
        <w:rPr>
          <w:rtl/>
        </w:rPr>
        <w:t>ً</w:t>
      </w:r>
      <w:r w:rsidRPr="006216AF">
        <w:rPr>
          <w:rtl/>
        </w:rPr>
        <w:t xml:space="preserve"> إن أحدثت حدثا</w:t>
      </w:r>
      <w:r w:rsidR="00ED280E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سمعت منه </w:t>
      </w:r>
      <w:r w:rsidR="006517A6">
        <w:rPr>
          <w:rtl/>
        </w:rPr>
        <w:br/>
      </w:r>
      <w:r w:rsidRPr="006216AF">
        <w:rPr>
          <w:rtl/>
        </w:rPr>
        <w:t xml:space="preserve">ذلك طاش عقلي وارتعشت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يدي ورجلي ، فقلت : أسحر هذا يا أمير </w:t>
      </w:r>
      <w:r w:rsidR="006517A6">
        <w:rPr>
          <w:rtl/>
        </w:rPr>
        <w:br/>
      </w:r>
      <w:r w:rsidRPr="006216AF">
        <w:rPr>
          <w:rtl/>
        </w:rPr>
        <w:t>المؤمنين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أسكت ،</w:t>
      </w:r>
      <w:r w:rsidR="00814EC9">
        <w:rPr>
          <w:rtl/>
        </w:rPr>
        <w:t xml:space="preserve"> أ</w:t>
      </w:r>
      <w:r w:rsidRPr="006216AF">
        <w:rPr>
          <w:rtl/>
        </w:rPr>
        <w:t xml:space="preserve">ما تعلم أنّ جعفر بن محمّد خليفة الله في </w:t>
      </w:r>
      <w:r w:rsidR="006517A6">
        <w:rPr>
          <w:rtl/>
        </w:rPr>
        <w:br/>
      </w:r>
      <w:r w:rsidRPr="006216AF">
        <w:rPr>
          <w:rtl/>
        </w:rPr>
        <w:t>أرضه</w:t>
      </w:r>
      <w:r w:rsidR="00DD50E3">
        <w:rPr>
          <w:rtl/>
        </w:rPr>
        <w:t xml:space="preserve"> ؟!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وأمّا إحياء عيسى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الموتى ، فهو مشهور عند الخاص </w:t>
      </w:r>
      <w:r w:rsidR="006517A6">
        <w:rPr>
          <w:rtl/>
        </w:rPr>
        <w:br/>
      </w:r>
      <w:r w:rsidRPr="006216AF">
        <w:rPr>
          <w:rtl/>
        </w:rPr>
        <w:t>والعام ، وقد ذكره الله تعالى</w:t>
      </w:r>
      <w:r w:rsidR="004A2939" w:rsidRPr="008B5600">
        <w:rPr>
          <w:rtl/>
        </w:rPr>
        <w:t>ٰ</w:t>
      </w:r>
      <w:r w:rsidRPr="006216AF">
        <w:rPr>
          <w:rtl/>
        </w:rPr>
        <w:t xml:space="preserve"> في القرآن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وقد أعطى الله أئمتنا صلوات الله عليهم كثيرا</w:t>
      </w:r>
      <w:r w:rsidR="00923052">
        <w:rPr>
          <w:rtl/>
        </w:rPr>
        <w:t>ً</w:t>
      </w:r>
      <w:r w:rsidRPr="006216AF">
        <w:rPr>
          <w:rtl/>
        </w:rPr>
        <w:t xml:space="preserve"> من ذلك ، وقد </w:t>
      </w:r>
      <w:r w:rsidR="006517A6">
        <w:rPr>
          <w:rtl/>
        </w:rPr>
        <w:br/>
      </w:r>
      <w:r w:rsidRPr="006216AF">
        <w:rPr>
          <w:rtl/>
        </w:rPr>
        <w:t>أوردنا بعضه ، وسنورد أيضا</w:t>
      </w:r>
      <w:r w:rsidR="00923052">
        <w:rPr>
          <w:rtl/>
        </w:rPr>
        <w:t>ً</w:t>
      </w:r>
      <w:r w:rsidRPr="006216AF">
        <w:rPr>
          <w:rtl/>
        </w:rPr>
        <w:t xml:space="preserve"> طرفا</w:t>
      </w:r>
      <w:r w:rsidR="00923052">
        <w:rPr>
          <w:rtl/>
        </w:rPr>
        <w:t>ً</w:t>
      </w:r>
      <w:r w:rsidRPr="006216AF">
        <w:rPr>
          <w:rtl/>
        </w:rPr>
        <w:t xml:space="preserve"> ، وهو ما حدّث به :</w:t>
      </w:r>
    </w:p>
    <w:p w:rsidR="0029793B" w:rsidRDefault="005F4626" w:rsidP="0029793B">
      <w:pPr>
        <w:rPr>
          <w:rStyle w:val="rfdLineChar"/>
        </w:rPr>
      </w:pPr>
      <w:r w:rsidRPr="006216AF">
        <w:rPr>
          <w:rtl/>
        </w:rPr>
        <w:t>185</w:t>
      </w:r>
      <w:r w:rsidR="0096323A">
        <w:rPr>
          <w:rtl/>
        </w:rPr>
        <w:t xml:space="preserve"> / </w:t>
      </w:r>
      <w:r w:rsidRPr="006216AF">
        <w:rPr>
          <w:rtl/>
        </w:rPr>
        <w:t>14</w:t>
      </w:r>
      <w:r w:rsidR="0029793B">
        <w:rPr>
          <w:rFonts w:hint="cs"/>
          <w:rtl/>
        </w:rPr>
        <w:t xml:space="preserve"> </w:t>
      </w:r>
      <w:r>
        <w:rPr>
          <w:rtl/>
        </w:rPr>
        <w:t>ـ</w:t>
      </w:r>
      <w:r w:rsidR="0029793B">
        <w:rPr>
          <w:rFonts w:hint="cs"/>
          <w:rtl/>
        </w:rPr>
        <w:t xml:space="preserve"> </w:t>
      </w:r>
      <w:r w:rsidRPr="006216AF">
        <w:rPr>
          <w:rtl/>
        </w:rPr>
        <w:t xml:space="preserve">الأصبغ بن نباتة ، قال : مرّ مولاي أمير المؤمنين </w:t>
      </w:r>
      <w:r w:rsidR="006517A6">
        <w:rPr>
          <w:rtl/>
        </w:rPr>
        <w:br/>
      </w:r>
      <w:r w:rsidRPr="006216AF">
        <w:rPr>
          <w:rtl/>
        </w:rPr>
        <w:t>صلوات الله عليه بمقبرة</w:t>
      </w:r>
      <w:r w:rsidR="00195A9A">
        <w:rPr>
          <w:rtl/>
        </w:rPr>
        <w:t>ٍ</w:t>
      </w:r>
      <w:r w:rsidRPr="006216AF">
        <w:rPr>
          <w:rtl/>
        </w:rPr>
        <w:t xml:space="preserve"> ، ونظر إلى القبور ، فقال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>تحب أن أريك آية</w:t>
      </w:r>
      <w:r w:rsidR="0029793B">
        <w:rPr>
          <w:rFonts w:hint="cs"/>
          <w:rtl/>
        </w:rPr>
        <w:t xml:space="preserve"> </w:t>
      </w:r>
      <w:r w:rsidR="0029793B">
        <w:rPr>
          <w:rtl/>
        </w:rPr>
        <w:br/>
      </w:r>
      <w:r w:rsidR="002979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الدواويج جمع الدوّاج كرمّان : اللحاف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القاموس </w:t>
      </w:r>
      <w:r w:rsidR="006517A6">
        <w:rPr>
          <w:rStyle w:val="rfdFootnote"/>
          <w:rtl/>
        </w:rPr>
        <w:br/>
      </w:r>
      <w:r w:rsidRPr="006216AF">
        <w:rPr>
          <w:rStyle w:val="rfdFootnote"/>
          <w:rtl/>
        </w:rPr>
        <w:t>المحيط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داج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196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السمور : هي دابة يتخذ من جلدها الفراء الثمينة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القاموس </w:t>
      </w:r>
      <w:r w:rsidR="006517A6">
        <w:rPr>
          <w:rStyle w:val="rfdFootnote"/>
          <w:rtl/>
        </w:rPr>
        <w:br/>
      </w:r>
      <w:r w:rsidRPr="006216AF">
        <w:rPr>
          <w:rStyle w:val="rfdFootnote"/>
          <w:rtl/>
        </w:rPr>
        <w:t>المحيط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سمر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53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الح</w:t>
      </w:r>
      <w:r w:rsidR="00923052">
        <w:rPr>
          <w:rStyle w:val="rfdFootnote"/>
          <w:rtl/>
        </w:rPr>
        <w:t>َ</w:t>
      </w:r>
      <w:r w:rsidRPr="006216AF">
        <w:rPr>
          <w:rStyle w:val="rfdFootnote"/>
          <w:rtl/>
        </w:rPr>
        <w:t>و</w:t>
      </w:r>
      <w:r w:rsidR="00923052">
        <w:rPr>
          <w:rStyle w:val="rfdFootnote"/>
          <w:rtl/>
        </w:rPr>
        <w:t>َ</w:t>
      </w:r>
      <w:r w:rsidRPr="006216AF">
        <w:rPr>
          <w:rStyle w:val="rfdFootnote"/>
          <w:rtl/>
        </w:rPr>
        <w:t>اص</w:t>
      </w:r>
      <w:r w:rsidR="00923052">
        <w:rPr>
          <w:rStyle w:val="rfdFootnote"/>
          <w:rtl/>
        </w:rPr>
        <w:t>ِ</w:t>
      </w:r>
      <w:r w:rsidRPr="006216AF">
        <w:rPr>
          <w:rStyle w:val="rfdFootnote"/>
          <w:rtl/>
        </w:rPr>
        <w:t>ل : جمع ح</w:t>
      </w:r>
      <w:r w:rsidR="00923052">
        <w:rPr>
          <w:rStyle w:val="rfdFootnote"/>
          <w:rtl/>
        </w:rPr>
        <w:t>َ</w:t>
      </w:r>
      <w:r w:rsidRPr="006216AF">
        <w:rPr>
          <w:rStyle w:val="rfdFootnote"/>
          <w:rtl/>
        </w:rPr>
        <w:t>و</w:t>
      </w:r>
      <w:r w:rsidR="00195A9A">
        <w:rPr>
          <w:rStyle w:val="rfdFootnote"/>
          <w:rtl/>
        </w:rPr>
        <w:t>ْ</w:t>
      </w:r>
      <w:r w:rsidRPr="006216AF">
        <w:rPr>
          <w:rStyle w:val="rfdFootnote"/>
          <w:rtl/>
        </w:rPr>
        <w:t>ص</w:t>
      </w:r>
      <w:r w:rsidR="00923052">
        <w:rPr>
          <w:rStyle w:val="rfdFootnote"/>
          <w:rtl/>
        </w:rPr>
        <w:t>َ</w:t>
      </w:r>
      <w:r w:rsidRPr="006216AF">
        <w:rPr>
          <w:rStyle w:val="rfdFootnote"/>
          <w:rtl/>
        </w:rPr>
        <w:t>ل</w:t>
      </w:r>
      <w:r w:rsidR="00923052">
        <w:rPr>
          <w:rStyle w:val="rfdFootnote"/>
          <w:rtl/>
        </w:rPr>
        <w:t>َ</w:t>
      </w:r>
      <w:r w:rsidRPr="006216AF">
        <w:rPr>
          <w:rStyle w:val="rfdFootnote"/>
          <w:rtl/>
        </w:rPr>
        <w:t xml:space="preserve">ة ، طائر كبير له حوصلة عظيمة ، يتخذ منه الفرو ، </w:t>
      </w:r>
      <w:r w:rsidR="006517A6">
        <w:rPr>
          <w:rStyle w:val="rfdFootnote"/>
          <w:rtl/>
        </w:rPr>
        <w:br/>
      </w:r>
      <w:r w:rsidRPr="006216AF">
        <w:rPr>
          <w:rStyle w:val="rfdFootnote"/>
          <w:rtl/>
        </w:rPr>
        <w:t>وهو الغطاء المتخذ من فراء هذين الحيوانين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المعجم الزوولوجي 2 : 586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ص ، ع ، ك : وارتعدت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14</w:t>
      </w:r>
      <w:r>
        <w:rPr>
          <w:rtl/>
        </w:rPr>
        <w:t xml:space="preserve"> ـ </w:t>
      </w:r>
      <w:r w:rsidRPr="006216AF">
        <w:rPr>
          <w:rtl/>
        </w:rPr>
        <w:t>مدينة المعاجز : 37</w:t>
      </w:r>
      <w:r w:rsidR="00410A32">
        <w:rPr>
          <w:rtl/>
        </w:rPr>
        <w:t xml:space="preserve"> .</w:t>
      </w:r>
    </w:p>
    <w:p w:rsidR="005F4626" w:rsidRPr="006216AF" w:rsidRDefault="005F4626" w:rsidP="003D00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بإذن الله تعالى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نعم يا مولاي</w:t>
      </w:r>
      <w:r w:rsidR="00410A32">
        <w:rPr>
          <w:rtl/>
        </w:rPr>
        <w:t xml:space="preserve"> .</w:t>
      </w:r>
    </w:p>
    <w:p w:rsidR="005F4626" w:rsidRPr="006216AF" w:rsidRDefault="005F4626" w:rsidP="00911E4A">
      <w:pPr>
        <w:rPr>
          <w:rtl/>
        </w:rPr>
      </w:pPr>
      <w:r w:rsidRPr="006216AF">
        <w:rPr>
          <w:rtl/>
        </w:rPr>
        <w:t xml:space="preserve">فأشار بيده إلى قبر ، وقال : </w:t>
      </w:r>
      <w:r w:rsidR="009F08E4" w:rsidRPr="006216AF">
        <w:rPr>
          <w:rtl/>
        </w:rPr>
        <w:t>«</w:t>
      </w:r>
      <w:r w:rsidRPr="006216AF">
        <w:rPr>
          <w:rtl/>
        </w:rPr>
        <w:t>قم يا ميت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فقام شيخ وقال : السلام </w:t>
      </w:r>
      <w:r w:rsidR="006517A6">
        <w:rPr>
          <w:rtl/>
        </w:rPr>
        <w:br/>
      </w:r>
      <w:r w:rsidRPr="006216AF">
        <w:rPr>
          <w:rtl/>
        </w:rPr>
        <w:t>عليك يا أمير المؤمنين ، وخليفة ربّ العالمين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صلوات الله عليه :</w:t>
      </w:r>
      <w:r w:rsidR="00911E4A">
        <w:rPr>
          <w:rtl/>
        </w:rPr>
        <w:t xml:space="preserve"> </w:t>
      </w:r>
      <w:r w:rsidR="006517A6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من أنت يا شيخ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أنا عمرو بن دينار الهمدانيّ ، قتلت في </w:t>
      </w:r>
      <w:r w:rsidR="006517A6">
        <w:rPr>
          <w:rtl/>
        </w:rPr>
        <w:br/>
      </w:r>
      <w:r w:rsidRPr="006216AF">
        <w:rPr>
          <w:rtl/>
        </w:rPr>
        <w:t>واقعة الأنبار ، قتلني أصحاب معاوية مع أمير الأنبار</w:t>
      </w:r>
      <w:r w:rsidR="00410A32">
        <w:rPr>
          <w:rtl/>
        </w:rPr>
        <w:t xml:space="preserve"> .</w:t>
      </w:r>
    </w:p>
    <w:p w:rsidR="005F4626" w:rsidRPr="006216AF" w:rsidRDefault="005F4626" w:rsidP="00EF2CC7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="00EF2CC7">
        <w:rPr>
          <w:rtl/>
        </w:rPr>
        <w:t>إ</w:t>
      </w:r>
      <w:r w:rsidRPr="006216AF">
        <w:rPr>
          <w:rtl/>
        </w:rPr>
        <w:t>ذهب إلى أهلك وأولادك وحدّثهم بما رأيت ، وقل لهم :</w:t>
      </w:r>
      <w:r w:rsidR="003D00CA">
        <w:rPr>
          <w:rtl/>
        </w:rPr>
        <w:t xml:space="preserve"> </w:t>
      </w:r>
      <w:r w:rsidR="006517A6">
        <w:rPr>
          <w:rtl/>
        </w:rPr>
        <w:br/>
      </w:r>
      <w:r w:rsidRPr="006216AF">
        <w:rPr>
          <w:rtl/>
        </w:rPr>
        <w:t xml:space="preserve">إنّ عليّ بن 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أحياني وردّني إليكم بإذن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وأمّا ما كان عيسى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ينبئ بما يأكل الناس وما </w:t>
      </w:r>
      <w:r w:rsidR="006517A6">
        <w:rPr>
          <w:rtl/>
        </w:rPr>
        <w:br/>
      </w:r>
      <w:r w:rsidRPr="006216AF">
        <w:rPr>
          <w:rtl/>
        </w:rPr>
        <w:t xml:space="preserve">يدّخرون في بيوتهم ، فإنّ الله تعالى قد أعطى أئمتنا صلوات الله عليهم </w:t>
      </w:r>
      <w:r w:rsidR="006517A6">
        <w:rPr>
          <w:rtl/>
        </w:rPr>
        <w:br/>
      </w:r>
      <w:r w:rsidRPr="006216AF">
        <w:rPr>
          <w:rtl/>
        </w:rPr>
        <w:t>أفضل من ذلك فقد روى :</w:t>
      </w:r>
    </w:p>
    <w:p w:rsidR="005F4626" w:rsidRPr="006216AF" w:rsidRDefault="005F4626" w:rsidP="0029793B">
      <w:pPr>
        <w:rPr>
          <w:rtl/>
        </w:rPr>
      </w:pPr>
      <w:r w:rsidRPr="006216AF">
        <w:rPr>
          <w:rtl/>
        </w:rPr>
        <w:t>186</w:t>
      </w:r>
      <w:r w:rsidR="0096323A">
        <w:rPr>
          <w:rtl/>
        </w:rPr>
        <w:t xml:space="preserve"> / </w:t>
      </w:r>
      <w:r w:rsidRPr="006216AF">
        <w:rPr>
          <w:rtl/>
        </w:rPr>
        <w:t>15</w:t>
      </w:r>
      <w:r w:rsidR="0029793B">
        <w:rPr>
          <w:rFonts w:hint="cs"/>
          <w:rtl/>
        </w:rPr>
        <w:t xml:space="preserve"> </w:t>
      </w:r>
      <w:r>
        <w:rPr>
          <w:rtl/>
        </w:rPr>
        <w:t>ـ</w:t>
      </w:r>
      <w:r w:rsidR="0029793B">
        <w:rPr>
          <w:rFonts w:hint="cs"/>
          <w:rtl/>
        </w:rPr>
        <w:t xml:space="preserve"> </w:t>
      </w:r>
      <w:r w:rsidRPr="006216AF">
        <w:rPr>
          <w:rtl/>
        </w:rPr>
        <w:t xml:space="preserve">المعلى بن محمّد ، عن بعض أصحابنا ، عن بكّار </w:t>
      </w:r>
      <w:r w:rsidR="006517A6">
        <w:rPr>
          <w:rtl/>
        </w:rPr>
        <w:br/>
      </w:r>
      <w:r w:rsidRPr="006216AF">
        <w:rPr>
          <w:rtl/>
        </w:rPr>
        <w:t>القمّي ، قال : حج</w:t>
      </w:r>
      <w:r w:rsidR="00EF2CC7">
        <w:rPr>
          <w:rtl/>
        </w:rPr>
        <w:t>ّ</w:t>
      </w:r>
      <w:r w:rsidRPr="006216AF">
        <w:rPr>
          <w:rtl/>
        </w:rPr>
        <w:t>جت أربعين حجّة ، فلمّا كان في آخرها ا</w:t>
      </w:r>
      <w:r w:rsidR="00923052">
        <w:rPr>
          <w:rtl/>
        </w:rPr>
        <w:t>ُ</w:t>
      </w:r>
      <w:r w:rsidRPr="006216AF">
        <w:rPr>
          <w:rtl/>
        </w:rPr>
        <w:t xml:space="preserve">صبت </w:t>
      </w:r>
      <w:r w:rsidR="006517A6">
        <w:rPr>
          <w:rtl/>
        </w:rPr>
        <w:br/>
      </w:r>
      <w:r w:rsidRPr="006216AF">
        <w:rPr>
          <w:rtl/>
        </w:rPr>
        <w:t xml:space="preserve">بنفقتي بجمع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فقدمت مكّة ، فأقمت حتّى صدر الناس ، ثمّ قلت :</w:t>
      </w:r>
      <w:r w:rsidR="003D00CA">
        <w:rPr>
          <w:rtl/>
        </w:rPr>
        <w:t xml:space="preserve"> </w:t>
      </w:r>
      <w:r w:rsidR="006517A6">
        <w:rPr>
          <w:rtl/>
        </w:rPr>
        <w:br/>
      </w:r>
      <w:r w:rsidRPr="006216AF">
        <w:rPr>
          <w:rtl/>
        </w:rPr>
        <w:t xml:space="preserve">أصير إلى المدينة ، فأزور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وأنظر إلى سيّدي أبي </w:t>
      </w:r>
      <w:r w:rsidR="006517A6">
        <w:rPr>
          <w:rtl/>
        </w:rPr>
        <w:br/>
      </w:r>
      <w:r w:rsidRPr="006216AF">
        <w:rPr>
          <w:rtl/>
        </w:rPr>
        <w:t xml:space="preserve">الحسن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وعسى أن أعمل بيدي ، فأجمع شيئا</w:t>
      </w:r>
      <w:r w:rsidR="00923052">
        <w:rPr>
          <w:rtl/>
        </w:rPr>
        <w:t>ً</w:t>
      </w:r>
      <w:r w:rsidRPr="006216AF">
        <w:rPr>
          <w:rtl/>
        </w:rPr>
        <w:t xml:space="preserve"> ، </w:t>
      </w:r>
      <w:r w:rsidR="006517A6">
        <w:rPr>
          <w:rtl/>
        </w:rPr>
        <w:br/>
      </w:r>
      <w:r w:rsidRPr="006216AF">
        <w:rPr>
          <w:rtl/>
        </w:rPr>
        <w:t>فأستعين به على طريقي إلى الكوفة</w:t>
      </w:r>
      <w:r w:rsidR="00410A32">
        <w:rPr>
          <w:rtl/>
        </w:rPr>
        <w:t xml:space="preserve"> .</w:t>
      </w:r>
    </w:p>
    <w:p w:rsidR="0029793B" w:rsidRDefault="005F4626" w:rsidP="0029793B">
      <w:pPr>
        <w:rPr>
          <w:rStyle w:val="rfdLineChar"/>
        </w:rPr>
      </w:pPr>
      <w:r w:rsidRPr="006216AF">
        <w:rPr>
          <w:rtl/>
        </w:rPr>
        <w:t xml:space="preserve">فخرجت حتّى صرت إلى المدينة ، فأتيت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</w:t>
      </w:r>
      <w:r w:rsidR="006517A6">
        <w:rPr>
          <w:rtl/>
        </w:rPr>
        <w:br/>
      </w:r>
      <w:r w:rsidRPr="006216AF">
        <w:rPr>
          <w:rtl/>
        </w:rPr>
        <w:t>فسلّمت عليه ، ثمّ</w:t>
      </w:r>
      <w:r w:rsidR="00923052">
        <w:rPr>
          <w:rtl/>
        </w:rPr>
        <w:t>َ</w:t>
      </w:r>
      <w:r w:rsidRPr="006216AF">
        <w:rPr>
          <w:rtl/>
        </w:rPr>
        <w:t xml:space="preserve"> رجعت إلى المصلّ</w:t>
      </w:r>
      <w:r w:rsidR="00EF2CC7">
        <w:rPr>
          <w:rtl/>
        </w:rPr>
        <w:t>َ</w:t>
      </w:r>
      <w:r w:rsidRPr="006216AF">
        <w:rPr>
          <w:rtl/>
        </w:rPr>
        <w:t>ى الذي يقوم فيه الف</w:t>
      </w:r>
      <w:r w:rsidR="00EF2CC7">
        <w:rPr>
          <w:rtl/>
        </w:rPr>
        <w:t>َ</w:t>
      </w:r>
      <w:r w:rsidRPr="006216AF">
        <w:rPr>
          <w:rtl/>
        </w:rPr>
        <w:t>ع</w:t>
      </w:r>
      <w:r w:rsidR="00EF2CC7">
        <w:rPr>
          <w:rtl/>
        </w:rPr>
        <w:t>َ</w:t>
      </w:r>
      <w:r w:rsidRPr="006216AF">
        <w:rPr>
          <w:rtl/>
        </w:rPr>
        <w:t>ل</w:t>
      </w:r>
      <w:r w:rsidR="00EF2CC7">
        <w:rPr>
          <w:rtl/>
        </w:rPr>
        <w:t>َ</w:t>
      </w:r>
      <w:r w:rsidRPr="006216AF">
        <w:rPr>
          <w:rtl/>
        </w:rPr>
        <w:t xml:space="preserve">ة ، فقمت </w:t>
      </w:r>
      <w:r w:rsidR="006517A6">
        <w:rPr>
          <w:rtl/>
        </w:rPr>
        <w:br/>
      </w:r>
      <w:r w:rsidRPr="006216AF">
        <w:rPr>
          <w:rtl/>
        </w:rPr>
        <w:t>فيه رجاء أن يسبّب الله لي عم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فبينا أنا كذلك إذا أنا برجل قد </w:t>
      </w:r>
      <w:r w:rsidR="006517A6">
        <w:rPr>
          <w:rtl/>
        </w:rPr>
        <w:br/>
      </w:r>
      <w:r w:rsidRPr="006216AF">
        <w:rPr>
          <w:rtl/>
        </w:rPr>
        <w:t>أقبل ، فاجتمع حوله الف</w:t>
      </w:r>
      <w:r w:rsidR="00923052">
        <w:rPr>
          <w:rtl/>
        </w:rPr>
        <w:t>َ</w:t>
      </w:r>
      <w:r w:rsidRPr="006216AF">
        <w:rPr>
          <w:rtl/>
        </w:rPr>
        <w:t>ع</w:t>
      </w:r>
      <w:r w:rsidR="00923052">
        <w:rPr>
          <w:rtl/>
        </w:rPr>
        <w:t>َ</w:t>
      </w:r>
      <w:r w:rsidRPr="006216AF">
        <w:rPr>
          <w:rtl/>
        </w:rPr>
        <w:t>ل</w:t>
      </w:r>
      <w:r w:rsidR="00923052">
        <w:rPr>
          <w:rtl/>
        </w:rPr>
        <w:t>َ</w:t>
      </w:r>
      <w:r w:rsidRPr="006216AF">
        <w:rPr>
          <w:rtl/>
        </w:rPr>
        <w:t xml:space="preserve">ة ، فجئت فوقفت معهم ، فذهبت الجماعة </w:t>
      </w:r>
      <w:r w:rsidR="006517A6">
        <w:rPr>
          <w:rtl/>
        </w:rPr>
        <w:br/>
      </w:r>
      <w:r w:rsidRPr="006216AF">
        <w:rPr>
          <w:rtl/>
        </w:rPr>
        <w:t>فاتّبعته ، وقلت : يا عبد الله ، إنّي رجل غريب ، فإن رأيت أن تذهب بي</w:t>
      </w:r>
      <w:r w:rsidR="0029793B">
        <w:rPr>
          <w:rFonts w:hint="cs"/>
          <w:rtl/>
        </w:rPr>
        <w:t xml:space="preserve"> </w:t>
      </w:r>
      <w:r w:rsidR="0029793B">
        <w:rPr>
          <w:rtl/>
        </w:rPr>
        <w:br/>
      </w:r>
      <w:r w:rsidR="002979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29793B">
      <w:pPr>
        <w:pStyle w:val="rfdFootnote0"/>
        <w:rPr>
          <w:rtl/>
        </w:rPr>
      </w:pPr>
      <w:r w:rsidRPr="006216AF">
        <w:rPr>
          <w:rtl/>
        </w:rPr>
        <w:t>15</w:t>
      </w:r>
      <w:r w:rsidR="0029793B">
        <w:rPr>
          <w:rFonts w:hint="cs"/>
          <w:rtl/>
        </w:rPr>
        <w:t xml:space="preserve"> </w:t>
      </w:r>
      <w:r>
        <w:rPr>
          <w:rtl/>
        </w:rPr>
        <w:t>ـ</w:t>
      </w:r>
      <w:r w:rsidR="0029793B">
        <w:rPr>
          <w:rFonts w:hint="cs"/>
          <w:rtl/>
        </w:rPr>
        <w:t xml:space="preserve"> </w:t>
      </w:r>
      <w:r w:rsidRPr="006216AF">
        <w:rPr>
          <w:rtl/>
        </w:rPr>
        <w:t>الخرائج والجرائح 1 : 319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13 ، قطعة منه ، الصراط المستقيم </w:t>
      </w:r>
      <w:r w:rsidR="006517A6">
        <w:rPr>
          <w:rtl/>
        </w:rPr>
        <w:br/>
      </w:r>
      <w:r w:rsidRPr="006216AF">
        <w:rPr>
          <w:rtl/>
        </w:rPr>
        <w:t>2 : 190</w:t>
      </w:r>
      <w:r w:rsidR="0096323A">
        <w:rPr>
          <w:rtl/>
        </w:rPr>
        <w:t xml:space="preserve"> / </w:t>
      </w:r>
      <w:r w:rsidRPr="006216AF">
        <w:rPr>
          <w:rtl/>
        </w:rPr>
        <w:t>11 ، باختصار ، مدينة المعاجز : 459</w:t>
      </w:r>
      <w:r w:rsidR="0096323A">
        <w:rPr>
          <w:rtl/>
        </w:rPr>
        <w:t xml:space="preserve"> / </w:t>
      </w:r>
      <w:r w:rsidRPr="006216AF">
        <w:rPr>
          <w:rtl/>
        </w:rPr>
        <w:t>97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جمع : هو المزدلفة :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معجم البلدان 2 : 163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D00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معهم فتستعملني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أنت من أهل الكوفة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</w:t>
      </w:r>
      <w:r w:rsidR="003D00CA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>اذهب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فانطلقت معه إلى دار كبيرة تبنى جديدة ، فعملت فيها أيّاما</w:t>
      </w:r>
      <w:r w:rsidR="00923052">
        <w:rPr>
          <w:rtl/>
        </w:rPr>
        <w:t>ً</w:t>
      </w:r>
      <w:r w:rsidRPr="006216AF">
        <w:rPr>
          <w:rtl/>
        </w:rPr>
        <w:t xml:space="preserve"> ، وكنا </w:t>
      </w:r>
      <w:r w:rsidR="00732B91">
        <w:rPr>
          <w:rtl/>
        </w:rPr>
        <w:br/>
      </w:r>
      <w:r w:rsidRPr="006216AF">
        <w:rPr>
          <w:rtl/>
        </w:rPr>
        <w:t xml:space="preserve">لا نعطى من أسبوع إلى أسبوع ، </w:t>
      </w:r>
      <w:r w:rsidR="00335A4F">
        <w:rPr>
          <w:rtl/>
        </w:rPr>
        <w:t>إلّ</w:t>
      </w:r>
      <w:r w:rsidR="00EF2CC7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يوما</w:t>
      </w:r>
      <w:r w:rsidR="00923052">
        <w:rPr>
          <w:rtl/>
        </w:rPr>
        <w:t>ً</w:t>
      </w:r>
      <w:r w:rsidRPr="006216AF">
        <w:rPr>
          <w:rtl/>
        </w:rPr>
        <w:t xml:space="preserve"> واحدا</w:t>
      </w:r>
      <w:r w:rsidR="00923052">
        <w:rPr>
          <w:rtl/>
        </w:rPr>
        <w:t>ً</w:t>
      </w:r>
      <w:r w:rsidRPr="006216AF">
        <w:rPr>
          <w:rtl/>
        </w:rPr>
        <w:t xml:space="preserve"> ، وكان الع</w:t>
      </w:r>
      <w:r w:rsidR="00EF2CC7">
        <w:rPr>
          <w:rtl/>
        </w:rPr>
        <w:t>َ</w:t>
      </w:r>
      <w:r w:rsidRPr="006216AF">
        <w:rPr>
          <w:rtl/>
        </w:rPr>
        <w:t>م</w:t>
      </w:r>
      <w:r w:rsidR="00EF2CC7">
        <w:rPr>
          <w:rtl/>
        </w:rPr>
        <w:t>َ</w:t>
      </w:r>
      <w:r w:rsidRPr="006216AF">
        <w:rPr>
          <w:rtl/>
        </w:rPr>
        <w:t>ل</w:t>
      </w:r>
      <w:r w:rsidR="00EF2CC7">
        <w:rPr>
          <w:rtl/>
        </w:rPr>
        <w:t>َ</w:t>
      </w:r>
      <w:r w:rsidRPr="006216AF">
        <w:rPr>
          <w:rtl/>
        </w:rPr>
        <w:t xml:space="preserve">ة لا </w:t>
      </w:r>
      <w:r w:rsidR="00732B91">
        <w:rPr>
          <w:rtl/>
        </w:rPr>
        <w:br/>
      </w:r>
      <w:r w:rsidRPr="006216AF">
        <w:rPr>
          <w:rtl/>
        </w:rPr>
        <w:t xml:space="preserve">يعملون ، فقلت للموكّل : استعملني عليهم حتّى استعملهم وأعمل </w:t>
      </w:r>
      <w:r w:rsidR="00732B91">
        <w:rPr>
          <w:rtl/>
        </w:rPr>
        <w:br/>
      </w:r>
      <w:r w:rsidRPr="006216AF">
        <w:rPr>
          <w:rtl/>
        </w:rPr>
        <w:t>معهم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قد استعملتك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فكنت أعمل معهم واستعملهم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فإنّي لواقف ذات يوم على السلم إذ نظرت إلى أبي </w:t>
      </w:r>
      <w:r w:rsidR="00732B91">
        <w:rPr>
          <w:rtl/>
        </w:rPr>
        <w:br/>
      </w:r>
      <w:r w:rsidRPr="006216AF">
        <w:rPr>
          <w:rtl/>
        </w:rPr>
        <w:t>الحسن موسى بن جعفر صلوات الله عليه قد أقبل وأنا في سلّ</w:t>
      </w:r>
      <w:r w:rsidR="003D7342">
        <w:rPr>
          <w:rFonts w:hint="cs"/>
          <w:rtl/>
        </w:rPr>
        <w:t>َ</w:t>
      </w:r>
      <w:r w:rsidRPr="006216AF">
        <w:rPr>
          <w:rtl/>
        </w:rPr>
        <w:t xml:space="preserve">م الدار ، </w:t>
      </w:r>
      <w:r w:rsidR="00732B91">
        <w:rPr>
          <w:rtl/>
        </w:rPr>
        <w:br/>
      </w:r>
      <w:r w:rsidRPr="006216AF">
        <w:rPr>
          <w:rtl/>
        </w:rPr>
        <w:t>فدار فيها ، ثمّ رفع رأسه إليّ</w:t>
      </w:r>
      <w:r w:rsidR="00923052">
        <w:rPr>
          <w:rtl/>
        </w:rPr>
        <w:t>َ</w:t>
      </w:r>
      <w:r w:rsidRPr="006216AF">
        <w:rPr>
          <w:rtl/>
        </w:rPr>
        <w:t xml:space="preserve"> ، فقال : </w:t>
      </w:r>
      <w:r w:rsidR="009F08E4" w:rsidRPr="006216AF">
        <w:rPr>
          <w:rtl/>
        </w:rPr>
        <w:t>«</w:t>
      </w:r>
      <w:r w:rsidRPr="006216AF">
        <w:rPr>
          <w:rtl/>
        </w:rPr>
        <w:t>بكار جئتنا</w:t>
      </w:r>
      <w:r w:rsidR="00DD50E3">
        <w:rPr>
          <w:rtl/>
        </w:rPr>
        <w:t xml:space="preserve"> !</w:t>
      </w:r>
      <w:r w:rsidRPr="006216AF">
        <w:rPr>
          <w:rtl/>
        </w:rPr>
        <w:t xml:space="preserve"> انزل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فنزلت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فتنحّى ناحية فقال : </w:t>
      </w:r>
      <w:r w:rsidR="009F08E4" w:rsidRPr="006216AF">
        <w:rPr>
          <w:rtl/>
        </w:rPr>
        <w:t>«</w:t>
      </w:r>
      <w:r w:rsidRPr="006216AF">
        <w:rPr>
          <w:rtl/>
        </w:rPr>
        <w:t>ما تصنع ها</w:t>
      </w:r>
      <w:r w:rsidR="00923052">
        <w:rPr>
          <w:rtl/>
        </w:rPr>
        <w:t xml:space="preserve"> </w:t>
      </w:r>
      <w:r w:rsidRPr="006216AF">
        <w:rPr>
          <w:rtl/>
        </w:rPr>
        <w:t>هنا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جعلت </w:t>
      </w:r>
      <w:r w:rsidR="00732B91">
        <w:rPr>
          <w:rtl/>
        </w:rPr>
        <w:br/>
      </w:r>
      <w:r w:rsidR="00912C77">
        <w:rPr>
          <w:rtl/>
        </w:rPr>
        <w:t>فداك ، اُ</w:t>
      </w:r>
      <w:r w:rsidRPr="006216AF">
        <w:rPr>
          <w:rtl/>
        </w:rPr>
        <w:t xml:space="preserve">صبت بنفقتي بجمع ، فأقمت في مكة إلى أن صدر الناس ، ثمّ </w:t>
      </w:r>
      <w:r w:rsidR="00732B91">
        <w:rPr>
          <w:rtl/>
        </w:rPr>
        <w:br/>
      </w:r>
      <w:r w:rsidRPr="006216AF">
        <w:rPr>
          <w:rtl/>
        </w:rPr>
        <w:t>إنّي صرت إلى المدينة ، فأتيت المصلّى ، فقلت أطلب عم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فبينا أنا </w:t>
      </w:r>
      <w:r w:rsidR="00732B91">
        <w:rPr>
          <w:rtl/>
        </w:rPr>
        <w:br/>
      </w:r>
      <w:r w:rsidRPr="006216AF">
        <w:rPr>
          <w:rtl/>
        </w:rPr>
        <w:t xml:space="preserve">قائم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إذ جاء وكيلك ، فذهب برجاله ، فسألته أن يستعملني كما </w:t>
      </w:r>
      <w:r w:rsidR="00732B91">
        <w:rPr>
          <w:rtl/>
        </w:rPr>
        <w:br/>
      </w:r>
      <w:r w:rsidRPr="006216AF">
        <w:rPr>
          <w:rtl/>
        </w:rPr>
        <w:t>يستعملهم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أقم يومك هذا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من الغد ، وكان اليوم الذي يعطون فيه ، جاء فقعد على </w:t>
      </w:r>
      <w:r w:rsidR="00732B91">
        <w:rPr>
          <w:rtl/>
        </w:rPr>
        <w:br/>
      </w:r>
      <w:r w:rsidRPr="006216AF">
        <w:rPr>
          <w:rtl/>
        </w:rPr>
        <w:t xml:space="preserve">الباب ، فجعل الوكيل يدعو برجل رجل ويعطيه ، وكلّما ذهبت لأدنو قال </w:t>
      </w:r>
      <w:r w:rsidR="00732B91">
        <w:rPr>
          <w:rtl/>
        </w:rPr>
        <w:br/>
      </w:r>
      <w:r w:rsidRPr="006216AF">
        <w:rPr>
          <w:rtl/>
        </w:rPr>
        <w:t xml:space="preserve">لي بيده كذا ، حتّى إذا كان في آخرهم قال لي : </w:t>
      </w:r>
      <w:r w:rsidR="009F08E4" w:rsidRPr="006216AF">
        <w:rPr>
          <w:rtl/>
        </w:rPr>
        <w:t>«</w:t>
      </w:r>
      <w:r w:rsidRPr="006216AF">
        <w:rPr>
          <w:rtl/>
        </w:rPr>
        <w:t>أدن منّي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فدنوت ، </w:t>
      </w:r>
      <w:r w:rsidR="00732B91">
        <w:rPr>
          <w:rtl/>
        </w:rPr>
        <w:br/>
      </w:r>
      <w:r w:rsidRPr="006216AF">
        <w:rPr>
          <w:rtl/>
        </w:rPr>
        <w:t>فدفع إليّ صرّة فيها خمسة عشر دينارا</w:t>
      </w:r>
      <w:r w:rsidR="00923052">
        <w:rPr>
          <w:rtl/>
        </w:rPr>
        <w:t>ً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خذ ، هذه نفقتك إلى </w:t>
      </w:r>
      <w:r w:rsidR="00732B91">
        <w:rPr>
          <w:rtl/>
        </w:rPr>
        <w:br/>
      </w:r>
      <w:r w:rsidRPr="006216AF">
        <w:rPr>
          <w:rtl/>
        </w:rPr>
        <w:t>الكوفة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قال : </w:t>
      </w:r>
      <w:r w:rsidR="009F08E4" w:rsidRPr="006216AF">
        <w:rPr>
          <w:rtl/>
        </w:rPr>
        <w:t>«</w:t>
      </w:r>
      <w:r w:rsidRPr="006216AF">
        <w:rPr>
          <w:rtl/>
        </w:rPr>
        <w:t>اخرج غدا</w:t>
      </w:r>
      <w:r w:rsidR="00923052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نعم ، جعلت فداك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ولم </w:t>
      </w:r>
      <w:r w:rsidR="00732B91">
        <w:rPr>
          <w:rtl/>
        </w:rPr>
        <w:br/>
      </w:r>
      <w:r w:rsidRPr="006216AF">
        <w:rPr>
          <w:rtl/>
        </w:rPr>
        <w:t>أستطع أن أردّ</w:t>
      </w:r>
      <w:r w:rsidR="00912C77">
        <w:rPr>
          <w:rtl/>
        </w:rPr>
        <w:t>َ</w:t>
      </w:r>
      <w:r w:rsidRPr="006216AF">
        <w:rPr>
          <w:rtl/>
        </w:rPr>
        <w:t>ه ، ثمّ ذهب وعاد إليّ</w:t>
      </w:r>
      <w:r w:rsidR="00923052">
        <w:rPr>
          <w:rtl/>
        </w:rPr>
        <w:t>َ</w:t>
      </w:r>
      <w:r w:rsidRPr="006216AF">
        <w:rPr>
          <w:rtl/>
        </w:rPr>
        <w:t xml:space="preserve"> الرسول ، فقال : قال أبو الحسن </w:t>
      </w:r>
      <w:r w:rsidR="00732B91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ائتني غدا</w:t>
      </w:r>
      <w:r w:rsidR="00923052">
        <w:rPr>
          <w:rtl/>
        </w:rPr>
        <w:t>ً</w:t>
      </w:r>
      <w:r w:rsidRPr="006216AF">
        <w:rPr>
          <w:rtl/>
        </w:rPr>
        <w:t xml:space="preserve"> قبل أن تذهب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3D7342" w:rsidRDefault="005F4626" w:rsidP="003D7342">
      <w:pPr>
        <w:rPr>
          <w:rStyle w:val="rfdLineChar"/>
        </w:rPr>
      </w:pPr>
      <w:r w:rsidRPr="006216AF">
        <w:rPr>
          <w:rtl/>
        </w:rPr>
        <w:t xml:space="preserve">فلمّا كان من الغد أتيته ، فقال : </w:t>
      </w:r>
      <w:r w:rsidR="009F08E4" w:rsidRPr="006216AF">
        <w:rPr>
          <w:rtl/>
        </w:rPr>
        <w:t>«</w:t>
      </w:r>
      <w:r w:rsidRPr="006216AF">
        <w:rPr>
          <w:rtl/>
        </w:rPr>
        <w:t>اخرج الساعة حتّى تصير إلى</w:t>
      </w:r>
      <w:r w:rsidR="003D7342">
        <w:rPr>
          <w:rFonts w:hint="cs"/>
          <w:rtl/>
        </w:rPr>
        <w:t xml:space="preserve"> </w:t>
      </w:r>
      <w:r w:rsidR="003D7342">
        <w:rPr>
          <w:rtl/>
        </w:rPr>
        <w:br/>
      </w:r>
      <w:r w:rsidR="003D734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: واقف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: فلما دنوت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D00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فيد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فإنّك توافق قوما</w:t>
      </w:r>
      <w:r w:rsidR="00923052">
        <w:rPr>
          <w:rtl/>
        </w:rPr>
        <w:t>ً</w:t>
      </w:r>
      <w:r w:rsidRPr="006216AF">
        <w:rPr>
          <w:rtl/>
        </w:rPr>
        <w:t xml:space="preserve"> يخرجون إلى الكوفة ، وهاك هذا الكتاب </w:t>
      </w:r>
      <w:r w:rsidR="00732B91">
        <w:rPr>
          <w:rtl/>
        </w:rPr>
        <w:br/>
      </w:r>
      <w:r w:rsidRPr="006216AF">
        <w:rPr>
          <w:rtl/>
        </w:rPr>
        <w:t>فادفعه إلى عليّ بن أبي حمزة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فانطلقت ، فلا والله ، ما تلقّاني خلق حتّى صرت إلى فيد ، </w:t>
      </w:r>
      <w:r w:rsidR="00732B91">
        <w:rPr>
          <w:rtl/>
        </w:rPr>
        <w:br/>
      </w:r>
      <w:r w:rsidRPr="006216AF">
        <w:rPr>
          <w:rtl/>
        </w:rPr>
        <w:t>فإذا قوم قد تهيّأوا للخروج إلى الكوفة من الغد ، فاشتريت بعيرا</w:t>
      </w:r>
      <w:r w:rsidR="00923052">
        <w:rPr>
          <w:rtl/>
        </w:rPr>
        <w:t>ً</w:t>
      </w:r>
      <w:r w:rsidRPr="006216AF">
        <w:rPr>
          <w:rtl/>
        </w:rPr>
        <w:t xml:space="preserve"> ، </w:t>
      </w:r>
      <w:r w:rsidR="00732B91">
        <w:rPr>
          <w:rtl/>
        </w:rPr>
        <w:br/>
      </w:r>
      <w:r w:rsidRPr="006216AF">
        <w:rPr>
          <w:rtl/>
        </w:rPr>
        <w:t>وصحبتهم إلى الكوفة ، فدخلتها 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فقلت : أصير إلى منزلي فأرقد </w:t>
      </w:r>
      <w:r w:rsidR="00732B91">
        <w:rPr>
          <w:rtl/>
        </w:rPr>
        <w:br/>
      </w:r>
      <w:r w:rsidRPr="006216AF">
        <w:rPr>
          <w:rtl/>
        </w:rPr>
        <w:t xml:space="preserve">ليلتي هذه ، ثمّ أغدو بكتاب مولاي إلى عليّ بن أبي حمزة ، فأتيت </w:t>
      </w:r>
      <w:r w:rsidR="00732B91">
        <w:rPr>
          <w:rtl/>
        </w:rPr>
        <w:br/>
      </w:r>
      <w:r w:rsidRPr="006216AF">
        <w:rPr>
          <w:rtl/>
        </w:rPr>
        <w:t>منزلي فأخبرت أنّ اللصوص دخلوا حانوتي قبل قدومي بأيّام</w:t>
      </w:r>
      <w:r w:rsidR="00410A32">
        <w:rPr>
          <w:rtl/>
        </w:rPr>
        <w:t xml:space="preserve"> .</w:t>
      </w:r>
    </w:p>
    <w:p w:rsidR="005F4626" w:rsidRPr="006216AF" w:rsidRDefault="005F4626" w:rsidP="00923052">
      <w:pPr>
        <w:rPr>
          <w:rtl/>
        </w:rPr>
      </w:pPr>
      <w:r w:rsidRPr="006216AF">
        <w:rPr>
          <w:rtl/>
        </w:rPr>
        <w:t xml:space="preserve">فلمّا أن أصبحت صلّيت الفجر ، فبينا أنا جالس متفكّر فيما ذهب </w:t>
      </w:r>
      <w:r w:rsidR="00732B91">
        <w:rPr>
          <w:rtl/>
        </w:rPr>
        <w:br/>
      </w:r>
      <w:r w:rsidRPr="006216AF">
        <w:rPr>
          <w:rtl/>
        </w:rPr>
        <w:t xml:space="preserve">لي من حانوتي إذا أنا بقارع يقرع الباب ، فخرجت ، فإذا عليّ بن أبي </w:t>
      </w:r>
      <w:r w:rsidR="00732B91">
        <w:rPr>
          <w:rtl/>
        </w:rPr>
        <w:br/>
      </w:r>
      <w:r w:rsidRPr="006216AF">
        <w:rPr>
          <w:rtl/>
        </w:rPr>
        <w:t>حمزة ، فعانقته وسلّم عليّ</w:t>
      </w:r>
      <w:r w:rsidR="00923052">
        <w:rPr>
          <w:rtl/>
        </w:rPr>
        <w:t>َ</w:t>
      </w:r>
      <w:r w:rsidRPr="006216AF">
        <w:rPr>
          <w:rtl/>
        </w:rPr>
        <w:t xml:space="preserve"> ، ثمّ قال لي : يا بكّار ، هات كتاب سيّدي</w:t>
      </w:r>
      <w:r w:rsidR="00410A32">
        <w:rPr>
          <w:rtl/>
        </w:rPr>
        <w:t xml:space="preserve"> .</w:t>
      </w:r>
      <w:r w:rsidR="00923052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>قلت : نعم ، وقد كنت على المجيء إليك الساعة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هات ، قد علمت أنّك قدمت ممسيا</w:t>
      </w:r>
      <w:r w:rsidR="00923052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فأخرجت الكتاب ، </w:t>
      </w:r>
      <w:r w:rsidR="00732B91">
        <w:rPr>
          <w:rtl/>
        </w:rPr>
        <w:br/>
      </w:r>
      <w:r w:rsidRPr="006216AF">
        <w:rPr>
          <w:rtl/>
        </w:rPr>
        <w:t xml:space="preserve">فدفعته إليه ، فأخذه وقبّله ، ووضعه على عينيه ، وبكى ، فقلت : ما </w:t>
      </w:r>
      <w:r w:rsidR="00732B91">
        <w:rPr>
          <w:rtl/>
        </w:rPr>
        <w:br/>
      </w:r>
      <w:r w:rsidRPr="006216AF">
        <w:rPr>
          <w:rtl/>
        </w:rPr>
        <w:t>يبكيك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شوقا</w:t>
      </w:r>
      <w:r w:rsidR="00923052">
        <w:rPr>
          <w:rtl/>
        </w:rPr>
        <w:t>ً</w:t>
      </w:r>
      <w:r w:rsidRPr="006216AF">
        <w:rPr>
          <w:rtl/>
        </w:rPr>
        <w:t xml:space="preserve"> إلى سيّدي ، ففك الكتاب وقرأه ، ثمّ رفع رأسه </w:t>
      </w:r>
      <w:r w:rsidR="00732B91">
        <w:rPr>
          <w:rtl/>
        </w:rPr>
        <w:br/>
      </w:r>
      <w:r w:rsidRPr="006216AF">
        <w:rPr>
          <w:rtl/>
        </w:rPr>
        <w:t>إليّ</w:t>
      </w:r>
      <w:r w:rsidR="00923052">
        <w:rPr>
          <w:rtl/>
        </w:rPr>
        <w:t>َ</w:t>
      </w:r>
      <w:r w:rsidRPr="006216AF">
        <w:rPr>
          <w:rtl/>
        </w:rPr>
        <w:t xml:space="preserve"> ، وقال : يا بكّار ، دخل عليك اللصوص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نعم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أخذوا ما كان في حانوتك قلت : نعم</w:t>
      </w:r>
      <w:r w:rsidR="00410A32">
        <w:rPr>
          <w:rtl/>
        </w:rPr>
        <w:t xml:space="preserve"> .</w:t>
      </w:r>
    </w:p>
    <w:p w:rsidR="005F4626" w:rsidRPr="006216AF" w:rsidRDefault="005F4626" w:rsidP="008B033A">
      <w:pPr>
        <w:rPr>
          <w:rtl/>
        </w:rPr>
      </w:pPr>
      <w:r w:rsidRPr="006216AF">
        <w:rPr>
          <w:rtl/>
        </w:rPr>
        <w:t xml:space="preserve">قال : إنّ الله تعالى قد أخلف عليك ما ذهب منك ، وأعطاني </w:t>
      </w:r>
      <w:r w:rsidR="00732B91">
        <w:rPr>
          <w:rtl/>
        </w:rPr>
        <w:br/>
      </w:r>
      <w:r w:rsidRPr="006216AF">
        <w:rPr>
          <w:rtl/>
        </w:rPr>
        <w:t>أربعين دينارا</w:t>
      </w:r>
      <w:r w:rsidR="00923052">
        <w:rPr>
          <w:rtl/>
        </w:rPr>
        <w:t>ً</w:t>
      </w:r>
      <w:r w:rsidRPr="006216AF">
        <w:rPr>
          <w:rtl/>
        </w:rPr>
        <w:t xml:space="preserve"> فقوّمت ما ذهب منّي ، فإذا قيمته أربعون دينارا</w:t>
      </w:r>
      <w:r w:rsidR="00923052">
        <w:rPr>
          <w:rtl/>
        </w:rPr>
        <w:t>ً</w:t>
      </w:r>
      <w:r w:rsidRPr="006216AF">
        <w:rPr>
          <w:rtl/>
        </w:rPr>
        <w:t xml:space="preserve"> ، ففتح </w:t>
      </w:r>
      <w:r w:rsidR="00732B91">
        <w:rPr>
          <w:rtl/>
        </w:rPr>
        <w:br/>
      </w:r>
      <w:r w:rsidRPr="006216AF">
        <w:rPr>
          <w:rtl/>
        </w:rPr>
        <w:t>الكتاب فإذا فيه بأن ادفع إلى بكّار أربعين دينارا</w:t>
      </w:r>
      <w:r w:rsidR="00923052">
        <w:rPr>
          <w:rtl/>
        </w:rPr>
        <w:t>ً</w:t>
      </w:r>
      <w:r w:rsidRPr="006216AF">
        <w:rPr>
          <w:rtl/>
        </w:rPr>
        <w:t xml:space="preserve"> قيمة ما ذهب من </w:t>
      </w:r>
      <w:r w:rsidR="00732B91">
        <w:rPr>
          <w:rtl/>
        </w:rPr>
        <w:br/>
      </w:r>
      <w:r w:rsidRPr="006216AF">
        <w:rPr>
          <w:rtl/>
        </w:rPr>
        <w:t>حانوته ، والمنة لله</w:t>
      </w:r>
      <w:r w:rsidR="00410A32">
        <w:rPr>
          <w:rtl/>
        </w:rPr>
        <w:t xml:space="preserve"> .</w:t>
      </w:r>
    </w:p>
    <w:p w:rsidR="003D7342" w:rsidRPr="003D7342" w:rsidRDefault="003D7342" w:rsidP="003D7342">
      <w:pPr>
        <w:pStyle w:val="rfdLine"/>
      </w:pPr>
      <w:r w:rsidRPr="003D7342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فيد : بليدة في نصف طريق مكّة إلى الكوفة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معجم البلدان </w:t>
      </w:r>
      <w:r w:rsidR="00732B91">
        <w:rPr>
          <w:rStyle w:val="rfdFootnote"/>
          <w:rtl/>
        </w:rPr>
        <w:br/>
      </w:r>
      <w:r w:rsidRPr="006216AF">
        <w:rPr>
          <w:rStyle w:val="rfdFootnote"/>
          <w:rtl/>
        </w:rPr>
        <w:t>4 : 282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لي</w:t>
      </w:r>
      <w:r w:rsidR="00AB693E">
        <w:rPr>
          <w:rStyle w:val="rfdFootnote"/>
          <w:rtl/>
        </w:rPr>
        <w:t xml:space="preserve">لاً </w:t>
      </w:r>
      <w:r w:rsidR="00410A32">
        <w:rPr>
          <w:rStyle w:val="rfdFootnote"/>
          <w:rtl/>
        </w:rPr>
        <w:t>.</w:t>
      </w:r>
    </w:p>
    <w:p w:rsidR="005F4626" w:rsidRPr="006216AF" w:rsidRDefault="005F4626" w:rsidP="003D7342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187</w:t>
      </w:r>
      <w:r w:rsidR="0096323A">
        <w:rPr>
          <w:rtl/>
        </w:rPr>
        <w:t xml:space="preserve"> / </w:t>
      </w:r>
      <w:r w:rsidRPr="006216AF">
        <w:rPr>
          <w:rtl/>
        </w:rPr>
        <w:t>16</w:t>
      </w:r>
      <w:r w:rsidR="003D7342">
        <w:rPr>
          <w:rFonts w:hint="cs"/>
          <w:rtl/>
        </w:rPr>
        <w:t xml:space="preserve"> </w:t>
      </w:r>
      <w:r>
        <w:rPr>
          <w:rtl/>
        </w:rPr>
        <w:t>ـ</w:t>
      </w:r>
      <w:r w:rsidR="003D7342">
        <w:rPr>
          <w:rFonts w:hint="cs"/>
          <w:rtl/>
        </w:rPr>
        <w:t xml:space="preserve"> </w:t>
      </w:r>
      <w:r w:rsidRPr="006216AF">
        <w:rPr>
          <w:rtl/>
        </w:rPr>
        <w:t xml:space="preserve">عن أحمد بن عمر ، قال : خرجت إلى الرضا صلوات </w:t>
      </w:r>
      <w:r w:rsidR="00732B91">
        <w:rPr>
          <w:rtl/>
        </w:rPr>
        <w:br/>
      </w:r>
      <w:r w:rsidRPr="006216AF">
        <w:rPr>
          <w:rtl/>
        </w:rPr>
        <w:t xml:space="preserve">الله عليه وامرأتي بها حبل ، فقلت له : إنّي خلّفت أهلي وهي حامل ، </w:t>
      </w:r>
      <w:r w:rsidR="00732B91">
        <w:rPr>
          <w:rtl/>
        </w:rPr>
        <w:br/>
      </w:r>
      <w:r w:rsidRPr="006216AF">
        <w:rPr>
          <w:rtl/>
        </w:rPr>
        <w:t>فادع الله أن يجعله ذكرا</w:t>
      </w:r>
      <w:r w:rsidR="00923052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لي : </w:t>
      </w:r>
      <w:r w:rsidR="009F08E4" w:rsidRPr="006216AF">
        <w:rPr>
          <w:rtl/>
        </w:rPr>
        <w:t>«</w:t>
      </w:r>
      <w:r w:rsidRPr="006216AF">
        <w:rPr>
          <w:rtl/>
        </w:rPr>
        <w:t>وهو ذكر ، فسمّه ، عمر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: نويت أن أسميه عليّ</w:t>
      </w:r>
      <w:r w:rsidR="00664A12">
        <w:rPr>
          <w:rtl/>
        </w:rPr>
        <w:t>ً</w:t>
      </w:r>
      <w:r w:rsidRPr="006216AF">
        <w:rPr>
          <w:rtl/>
        </w:rPr>
        <w:t xml:space="preserve">ا ، وأمرت الأهل به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سمّه </w:t>
      </w:r>
      <w:r w:rsidR="00732B91">
        <w:rPr>
          <w:rtl/>
        </w:rPr>
        <w:br/>
      </w:r>
      <w:r w:rsidRPr="006216AF">
        <w:rPr>
          <w:rtl/>
        </w:rPr>
        <w:t>عمر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فوردت الكوفة وقد ولد لي ابن وسمّي عليّا</w:t>
      </w:r>
      <w:r w:rsidR="00664A12">
        <w:rPr>
          <w:rtl/>
        </w:rPr>
        <w:t>ً</w:t>
      </w:r>
      <w:r w:rsidRPr="006216AF">
        <w:rPr>
          <w:rtl/>
        </w:rPr>
        <w:t xml:space="preserve"> ، فسمّيته عمر ، فقال </w:t>
      </w:r>
      <w:r w:rsidR="00732B91">
        <w:rPr>
          <w:rtl/>
        </w:rPr>
        <w:br/>
      </w:r>
      <w:r w:rsidRPr="006216AF">
        <w:rPr>
          <w:rtl/>
        </w:rPr>
        <w:t>لي جيراني : لا نصدّق بعدها بشيء ممّا كان ي</w:t>
      </w:r>
      <w:r w:rsidR="00664A12">
        <w:rPr>
          <w:rtl/>
        </w:rPr>
        <w:t>ُ</w:t>
      </w:r>
      <w:r w:rsidRPr="006216AF">
        <w:rPr>
          <w:rtl/>
        </w:rPr>
        <w:t>حكى عنك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فعلمت أنّه </w:t>
      </w:r>
      <w:r w:rsidR="00732B91">
        <w:rPr>
          <w:rtl/>
        </w:rPr>
        <w:br/>
      </w:r>
      <w:r w:rsidRPr="006216AF">
        <w:rPr>
          <w:rtl/>
        </w:rPr>
        <w:t>كان أنظر لي من نفسي</w:t>
      </w:r>
      <w:r w:rsidR="00410A32">
        <w:rPr>
          <w:rtl/>
        </w:rPr>
        <w:t xml:space="preserve"> .</w:t>
      </w:r>
    </w:p>
    <w:p w:rsidR="005F4626" w:rsidRPr="006216AF" w:rsidRDefault="005F4626" w:rsidP="003D7342">
      <w:pPr>
        <w:rPr>
          <w:rtl/>
        </w:rPr>
      </w:pPr>
      <w:r w:rsidRPr="006216AF">
        <w:rPr>
          <w:rtl/>
        </w:rPr>
        <w:t>188</w:t>
      </w:r>
      <w:r w:rsidR="0096323A">
        <w:rPr>
          <w:rtl/>
        </w:rPr>
        <w:t xml:space="preserve"> / </w:t>
      </w:r>
      <w:r w:rsidRPr="006216AF">
        <w:rPr>
          <w:rtl/>
        </w:rPr>
        <w:t>17</w:t>
      </w:r>
      <w:r w:rsidR="003D7342">
        <w:rPr>
          <w:rFonts w:hint="cs"/>
          <w:rtl/>
        </w:rPr>
        <w:t xml:space="preserve"> </w:t>
      </w:r>
      <w:r>
        <w:rPr>
          <w:rtl/>
        </w:rPr>
        <w:t>ـ</w:t>
      </w:r>
      <w:r w:rsidR="003D7342">
        <w:rPr>
          <w:rFonts w:hint="cs"/>
          <w:rtl/>
        </w:rPr>
        <w:t xml:space="preserve"> </w:t>
      </w:r>
      <w:r w:rsidRPr="006216AF">
        <w:rPr>
          <w:rtl/>
        </w:rPr>
        <w:t xml:space="preserve">وعن بكر بن صالح ، قال : قلت للرضا صلوات الله </w:t>
      </w:r>
      <w:r w:rsidR="00732B91">
        <w:rPr>
          <w:rtl/>
        </w:rPr>
        <w:br/>
      </w:r>
      <w:r w:rsidRPr="006216AF">
        <w:rPr>
          <w:rtl/>
        </w:rPr>
        <w:t xml:space="preserve">عليه : امرأتي أخت محمّد بن سنان بها حبل ، فادع الله تعالى أن يجعله </w:t>
      </w:r>
      <w:r w:rsidR="00732B91">
        <w:rPr>
          <w:rtl/>
        </w:rPr>
        <w:br/>
      </w:r>
      <w:r w:rsidRPr="006216AF">
        <w:rPr>
          <w:rtl/>
        </w:rPr>
        <w:t>ذكرا</w:t>
      </w:r>
      <w:r w:rsidR="00923052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هما اثنان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في نفسي : محمّد وعليّ ، فدعاني بعد </w:t>
      </w:r>
      <w:r w:rsidR="00732B91">
        <w:rPr>
          <w:rtl/>
        </w:rPr>
        <w:br/>
      </w:r>
      <w:r w:rsidRPr="006216AF">
        <w:rPr>
          <w:rtl/>
        </w:rPr>
        <w:t xml:space="preserve">انصرافي فقال : </w:t>
      </w:r>
      <w:r w:rsidR="009F08E4" w:rsidRPr="006216AF">
        <w:rPr>
          <w:rtl/>
        </w:rPr>
        <w:t>«</w:t>
      </w:r>
      <w:r w:rsidRPr="006216AF">
        <w:rPr>
          <w:rtl/>
        </w:rPr>
        <w:t>سم واحدا</w:t>
      </w:r>
      <w:r w:rsidR="00923052">
        <w:rPr>
          <w:rtl/>
        </w:rPr>
        <w:t>ً</w:t>
      </w:r>
      <w:r w:rsidRPr="006216AF">
        <w:rPr>
          <w:rtl/>
        </w:rPr>
        <w:t xml:space="preserve"> عليّا</w:t>
      </w:r>
      <w:r w:rsidR="00923052">
        <w:rPr>
          <w:rtl/>
        </w:rPr>
        <w:t>ً</w:t>
      </w:r>
      <w:r w:rsidRPr="006216AF">
        <w:rPr>
          <w:rtl/>
        </w:rPr>
        <w:t xml:space="preserve"> ، والأخرى أمّ عمرو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فقدمت الكوفة وقد ولد لي غلام وجارية في بطن واحد ، فسمّيت </w:t>
      </w:r>
      <w:r w:rsidR="00732B91">
        <w:rPr>
          <w:rtl/>
        </w:rPr>
        <w:br/>
      </w:r>
      <w:r w:rsidRPr="006216AF">
        <w:rPr>
          <w:rtl/>
        </w:rPr>
        <w:t>كما أمرني فقلت لأمّي : ما معنى أم عمرو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فقالت : إنّ أمّي كانت </w:t>
      </w:r>
      <w:r w:rsidR="00732B91">
        <w:rPr>
          <w:rtl/>
        </w:rPr>
        <w:br/>
      </w:r>
      <w:r w:rsidRPr="006216AF">
        <w:rPr>
          <w:rtl/>
        </w:rPr>
        <w:t>تدعى أم عمرو</w:t>
      </w:r>
      <w:r w:rsidR="00410A32">
        <w:rPr>
          <w:rtl/>
        </w:rPr>
        <w:t xml:space="preserve"> .</w:t>
      </w:r>
    </w:p>
    <w:p w:rsidR="003D7342" w:rsidRDefault="005F4626" w:rsidP="003D7342">
      <w:pPr>
        <w:rPr>
          <w:rStyle w:val="rfdLineChar"/>
        </w:rPr>
      </w:pPr>
      <w:r w:rsidRPr="006216AF">
        <w:rPr>
          <w:rtl/>
        </w:rPr>
        <w:t>189</w:t>
      </w:r>
      <w:r w:rsidR="0096323A">
        <w:rPr>
          <w:rtl/>
        </w:rPr>
        <w:t xml:space="preserve"> / </w:t>
      </w:r>
      <w:r w:rsidRPr="006216AF">
        <w:rPr>
          <w:rtl/>
        </w:rPr>
        <w:t>18</w:t>
      </w:r>
      <w:r w:rsidR="003D7342">
        <w:rPr>
          <w:rFonts w:hint="cs"/>
          <w:rtl/>
        </w:rPr>
        <w:t xml:space="preserve"> </w:t>
      </w:r>
      <w:r>
        <w:rPr>
          <w:rtl/>
        </w:rPr>
        <w:t>ـ</w:t>
      </w:r>
      <w:r w:rsidR="003D7342">
        <w:rPr>
          <w:rFonts w:hint="cs"/>
          <w:rtl/>
        </w:rPr>
        <w:t xml:space="preserve"> </w:t>
      </w:r>
      <w:r w:rsidRPr="006216AF">
        <w:rPr>
          <w:rtl/>
        </w:rPr>
        <w:t>وروى أيضا</w:t>
      </w:r>
      <w:r w:rsidR="00923052">
        <w:rPr>
          <w:rtl/>
        </w:rPr>
        <w:t>ً</w:t>
      </w:r>
      <w:r w:rsidRPr="006216AF">
        <w:rPr>
          <w:rtl/>
        </w:rPr>
        <w:t xml:space="preserve"> جعفر بن الشريف الجرجانيّ ، قال :</w:t>
      </w:r>
      <w:r w:rsidR="003D00CA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>حججت سنة ، فدخلت على أبي محمّد صلوات الله عليه بسرّ</w:t>
      </w:r>
      <w:r w:rsidR="00664A12">
        <w:rPr>
          <w:rtl/>
        </w:rPr>
        <w:t xml:space="preserve"> </w:t>
      </w:r>
      <w:r w:rsidRPr="006216AF">
        <w:rPr>
          <w:rtl/>
        </w:rPr>
        <w:t xml:space="preserve">من </w:t>
      </w:r>
      <w:r w:rsidR="00732B91">
        <w:rPr>
          <w:rtl/>
        </w:rPr>
        <w:br/>
      </w:r>
      <w:r w:rsidRPr="006216AF">
        <w:rPr>
          <w:rtl/>
        </w:rPr>
        <w:t>رأى ، وقد كان أصحابنا حملوا معي شيئا</w:t>
      </w:r>
      <w:r w:rsidR="00923052">
        <w:rPr>
          <w:rtl/>
        </w:rPr>
        <w:t>ً</w:t>
      </w:r>
      <w:r w:rsidRPr="006216AF">
        <w:rPr>
          <w:rtl/>
        </w:rPr>
        <w:t xml:space="preserve"> من المال ، فأردت أن أسأله</w:t>
      </w:r>
      <w:r w:rsidR="003D7342">
        <w:rPr>
          <w:rFonts w:hint="cs"/>
          <w:rtl/>
        </w:rPr>
        <w:t xml:space="preserve"> </w:t>
      </w:r>
      <w:r w:rsidR="003D7342">
        <w:rPr>
          <w:rtl/>
        </w:rPr>
        <w:br/>
      </w:r>
      <w:r w:rsidR="003D734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3D7342">
      <w:pPr>
        <w:pStyle w:val="rfdFootnote0"/>
        <w:rPr>
          <w:rtl/>
        </w:rPr>
      </w:pPr>
      <w:r w:rsidRPr="006216AF">
        <w:rPr>
          <w:rtl/>
        </w:rPr>
        <w:t>16</w:t>
      </w:r>
      <w:r w:rsidR="003D7342">
        <w:rPr>
          <w:rFonts w:hint="cs"/>
          <w:rtl/>
        </w:rPr>
        <w:t xml:space="preserve"> </w:t>
      </w:r>
      <w:r>
        <w:rPr>
          <w:rtl/>
        </w:rPr>
        <w:t>ـ</w:t>
      </w:r>
      <w:r w:rsidR="003D7342">
        <w:rPr>
          <w:rFonts w:hint="cs"/>
          <w:rtl/>
        </w:rPr>
        <w:t xml:space="preserve"> </w:t>
      </w:r>
      <w:r w:rsidRPr="006216AF">
        <w:rPr>
          <w:rtl/>
        </w:rPr>
        <w:t>الخرائج والجرائح 1 : 361</w:t>
      </w:r>
      <w:r w:rsidR="0096323A">
        <w:rPr>
          <w:rtl/>
        </w:rPr>
        <w:t xml:space="preserve"> / </w:t>
      </w:r>
      <w:r w:rsidRPr="006216AF">
        <w:rPr>
          <w:rtl/>
        </w:rPr>
        <w:t>16 ، الصراط المستقيم 2 : 197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 ، </w:t>
      </w:r>
      <w:r w:rsidR="00732B91">
        <w:rPr>
          <w:rtl/>
        </w:rPr>
        <w:br/>
      </w:r>
      <w:r w:rsidRPr="006216AF">
        <w:rPr>
          <w:rtl/>
        </w:rPr>
        <w:t>مدينة المعاجز : 511</w:t>
      </w:r>
      <w:r w:rsidR="0096323A">
        <w:rPr>
          <w:rtl/>
        </w:rPr>
        <w:t xml:space="preserve"> / </w:t>
      </w:r>
      <w:r w:rsidRPr="006216AF">
        <w:rPr>
          <w:rtl/>
        </w:rPr>
        <w:t>148</w:t>
      </w:r>
      <w:r w:rsidR="00410A32">
        <w:rPr>
          <w:rtl/>
        </w:rPr>
        <w:t xml:space="preserve"> .</w:t>
      </w:r>
    </w:p>
    <w:p w:rsidR="005F4626" w:rsidRPr="006216AF" w:rsidRDefault="005F4626" w:rsidP="003D7342">
      <w:pPr>
        <w:pStyle w:val="rfdFootnote0"/>
        <w:rPr>
          <w:rtl/>
        </w:rPr>
      </w:pPr>
      <w:r w:rsidRPr="006216AF">
        <w:rPr>
          <w:rtl/>
        </w:rPr>
        <w:t>17</w:t>
      </w:r>
      <w:r w:rsidR="003D7342">
        <w:rPr>
          <w:rFonts w:hint="cs"/>
          <w:rtl/>
        </w:rPr>
        <w:t xml:space="preserve"> </w:t>
      </w:r>
      <w:r>
        <w:rPr>
          <w:rtl/>
        </w:rPr>
        <w:t>ـ</w:t>
      </w:r>
      <w:r w:rsidR="003D7342">
        <w:rPr>
          <w:rFonts w:hint="cs"/>
          <w:rtl/>
        </w:rPr>
        <w:t xml:space="preserve"> </w:t>
      </w:r>
      <w:r w:rsidRPr="006216AF">
        <w:rPr>
          <w:rtl/>
        </w:rPr>
        <w:t xml:space="preserve">الخرائج والجرائح 1 : 52 ، نور الأبصار : 176 ، كشف الغمة </w:t>
      </w:r>
      <w:r w:rsidR="00732B91">
        <w:rPr>
          <w:rtl/>
        </w:rPr>
        <w:br/>
      </w:r>
      <w:r w:rsidRPr="006216AF">
        <w:rPr>
          <w:rtl/>
        </w:rPr>
        <w:t xml:space="preserve">2 : 305 ، الفصول المهمة : 228 ، الصراط المستقيم 2 : 197 ، مدينة </w:t>
      </w:r>
      <w:r w:rsidR="00732B91">
        <w:rPr>
          <w:rtl/>
        </w:rPr>
        <w:br/>
      </w:r>
      <w:r w:rsidRPr="006216AF">
        <w:rPr>
          <w:rtl/>
        </w:rPr>
        <w:t>المعاجز : 511</w:t>
      </w:r>
      <w:r w:rsidR="00410A32">
        <w:rPr>
          <w:rtl/>
        </w:rPr>
        <w:t xml:space="preserve"> .</w:t>
      </w:r>
    </w:p>
    <w:p w:rsidR="005F4626" w:rsidRPr="006216AF" w:rsidRDefault="005F4626" w:rsidP="003D7342">
      <w:pPr>
        <w:pStyle w:val="rfdFootnote0"/>
        <w:rPr>
          <w:rtl/>
        </w:rPr>
      </w:pPr>
      <w:r w:rsidRPr="006216AF">
        <w:rPr>
          <w:rtl/>
        </w:rPr>
        <w:t>18</w:t>
      </w:r>
      <w:r w:rsidR="003D7342">
        <w:rPr>
          <w:rFonts w:hint="cs"/>
          <w:rtl/>
        </w:rPr>
        <w:t xml:space="preserve"> </w:t>
      </w:r>
      <w:r>
        <w:rPr>
          <w:rtl/>
        </w:rPr>
        <w:t>ـ</w:t>
      </w:r>
      <w:r w:rsidR="003D7342">
        <w:rPr>
          <w:rFonts w:hint="cs"/>
          <w:rtl/>
        </w:rPr>
        <w:t xml:space="preserve"> </w:t>
      </w:r>
      <w:r w:rsidRPr="006216AF">
        <w:rPr>
          <w:rtl/>
        </w:rPr>
        <w:t>الخرائج والجرائح 1 : 424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 ، كشف الغمة 2 : 427 ، الصراط </w:t>
      </w:r>
      <w:r w:rsidR="00732B91">
        <w:rPr>
          <w:rtl/>
        </w:rPr>
        <w:br/>
      </w:r>
      <w:r w:rsidRPr="006216AF">
        <w:rPr>
          <w:rtl/>
        </w:rPr>
        <w:t>المستقيم 2 : 206</w:t>
      </w:r>
      <w:r w:rsidR="0096323A">
        <w:rPr>
          <w:rtl/>
        </w:rPr>
        <w:t xml:space="preserve"> / </w:t>
      </w:r>
      <w:r w:rsidRPr="006216AF">
        <w:rPr>
          <w:rtl/>
        </w:rPr>
        <w:t>3 ، اثبات الهداة 3 : 418</w:t>
      </w:r>
      <w:r w:rsidR="0096323A">
        <w:rPr>
          <w:rtl/>
        </w:rPr>
        <w:t xml:space="preserve"> / </w:t>
      </w:r>
      <w:r w:rsidRPr="006216AF">
        <w:rPr>
          <w:rtl/>
        </w:rPr>
        <w:t>64 ، باختصار</w:t>
      </w:r>
      <w:r w:rsidR="00410A32">
        <w:rPr>
          <w:rtl/>
        </w:rPr>
        <w:t xml:space="preserve"> .</w:t>
      </w:r>
    </w:p>
    <w:p w:rsidR="005F4626" w:rsidRPr="006216AF" w:rsidRDefault="005F4626" w:rsidP="003D00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إلى من أدفعه ، فقال قبل أن قلت ذلك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ادفع ما معك إلى المبارك </w:t>
      </w:r>
      <w:r w:rsidR="00732B91">
        <w:rPr>
          <w:rtl/>
        </w:rPr>
        <w:br/>
      </w:r>
      <w:r w:rsidRPr="006216AF">
        <w:rPr>
          <w:rtl/>
        </w:rPr>
        <w:t>خادمي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65E2C">
      <w:pPr>
        <w:rPr>
          <w:rtl/>
        </w:rPr>
      </w:pPr>
      <w:r w:rsidRPr="006216AF">
        <w:rPr>
          <w:rtl/>
        </w:rPr>
        <w:t>قال : ففعلت ذلك ، فقلت : إنّ شيعتك بجرجان يقر</w:t>
      </w:r>
      <w:r w:rsidR="00E65E2C">
        <w:rPr>
          <w:rtl/>
        </w:rPr>
        <w:t>أ</w:t>
      </w:r>
      <w:r w:rsidRPr="006216AF">
        <w:rPr>
          <w:rtl/>
        </w:rPr>
        <w:t xml:space="preserve">ون عليك </w:t>
      </w:r>
      <w:r w:rsidR="00732B91">
        <w:rPr>
          <w:rtl/>
        </w:rPr>
        <w:br/>
      </w:r>
      <w:r w:rsidRPr="006216AF">
        <w:rPr>
          <w:rtl/>
        </w:rPr>
        <w:t>السلام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أو لست منصرفا</w:t>
      </w:r>
      <w:r w:rsidR="00E65E2C">
        <w:rPr>
          <w:rtl/>
        </w:rPr>
        <w:t>ً</w:t>
      </w:r>
      <w:r w:rsidRPr="006216AF">
        <w:rPr>
          <w:rtl/>
        </w:rPr>
        <w:t xml:space="preserve"> بعد فراغك من الحجّ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</w:t>
      </w:r>
      <w:r w:rsidR="003D00CA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>بلى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فإنّك تصير إلى جرجان من يومك هذا إلى مائة وتسعين </w:t>
      </w:r>
      <w:r w:rsidR="00732B91">
        <w:rPr>
          <w:rtl/>
        </w:rPr>
        <w:br/>
      </w:r>
      <w:r w:rsidRPr="006216AF">
        <w:rPr>
          <w:rtl/>
        </w:rPr>
        <w:t>يوما</w:t>
      </w:r>
      <w:r w:rsidR="00E65E2C">
        <w:rPr>
          <w:rtl/>
        </w:rPr>
        <w:t>ً</w:t>
      </w:r>
      <w:r w:rsidRPr="006216AF">
        <w:rPr>
          <w:rtl/>
        </w:rPr>
        <w:t xml:space="preserve"> ، وتدخلها يوم الجمعة لثلاث ليال مضين من شهر ربيع الآخر ، في </w:t>
      </w:r>
      <w:r w:rsidR="00732B91">
        <w:rPr>
          <w:rtl/>
        </w:rPr>
        <w:br/>
      </w:r>
      <w:r w:rsidRPr="006216AF">
        <w:rPr>
          <w:rtl/>
        </w:rPr>
        <w:t>أوّل النهار ، فاعلمهم أنّي أوافيهم آخر النهار ؛ فامض راشدا</w:t>
      </w:r>
      <w:r w:rsidR="00E65E2C">
        <w:rPr>
          <w:rtl/>
        </w:rPr>
        <w:t>ً</w:t>
      </w:r>
      <w:r w:rsidRPr="006216AF">
        <w:rPr>
          <w:rtl/>
        </w:rPr>
        <w:t xml:space="preserve"> ، فإنّ الله </w:t>
      </w:r>
      <w:r w:rsidR="00732B91">
        <w:rPr>
          <w:rtl/>
        </w:rPr>
        <w:br/>
      </w:r>
      <w:r w:rsidRPr="006216AF">
        <w:rPr>
          <w:rtl/>
        </w:rPr>
        <w:t xml:space="preserve">سيسلّمك ويسلّم ما معك ، وتقدم على أهلك وولدك ، وولد لولدك </w:t>
      </w:r>
      <w:r w:rsidR="00732B91">
        <w:rPr>
          <w:rtl/>
        </w:rPr>
        <w:br/>
      </w:r>
      <w:r w:rsidRPr="006216AF">
        <w:rPr>
          <w:rtl/>
        </w:rPr>
        <w:t xml:space="preserve">الشريف ابن فسمّه الصلت بن الشريف بن جعفر بن الشريف ، وسيبلغ </w:t>
      </w:r>
      <w:r w:rsidR="00732B91">
        <w:rPr>
          <w:rtl/>
        </w:rPr>
        <w:br/>
      </w:r>
      <w:r w:rsidRPr="006216AF">
        <w:rPr>
          <w:rtl/>
        </w:rPr>
        <w:t>الله به ، ويكون من أوليائنا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3D7342">
      <w:pPr>
        <w:rPr>
          <w:rtl/>
        </w:rPr>
      </w:pPr>
      <w:r w:rsidRPr="006216AF">
        <w:rPr>
          <w:rtl/>
        </w:rPr>
        <w:t>قلت : يا ابن رسول الله ، إنّ إبراهيم بن إسماعيل الخلنحيّ</w:t>
      </w:r>
      <w:r w:rsidR="003D7342">
        <w:rPr>
          <w:rFonts w:hint="cs"/>
          <w:rtl/>
        </w:rPr>
        <w:t xml:space="preserve"> </w:t>
      </w:r>
      <w:r>
        <w:rPr>
          <w:rtl/>
        </w:rPr>
        <w:t>ـ</w:t>
      </w:r>
      <w:r w:rsidR="003D7342">
        <w:rPr>
          <w:rFonts w:hint="cs"/>
          <w:rtl/>
        </w:rPr>
        <w:t xml:space="preserve"> </w:t>
      </w:r>
      <w:r w:rsidRPr="006216AF">
        <w:rPr>
          <w:rtl/>
        </w:rPr>
        <w:t xml:space="preserve">وهو </w:t>
      </w:r>
      <w:r w:rsidR="00732B91">
        <w:rPr>
          <w:rtl/>
        </w:rPr>
        <w:br/>
      </w:r>
      <w:r w:rsidRPr="006216AF">
        <w:rPr>
          <w:rtl/>
        </w:rPr>
        <w:t>من شيعتك</w:t>
      </w:r>
      <w:r w:rsidR="003D7342">
        <w:rPr>
          <w:rFonts w:hint="cs"/>
          <w:rtl/>
        </w:rPr>
        <w:t xml:space="preserve"> </w:t>
      </w:r>
      <w:r>
        <w:rPr>
          <w:rtl/>
        </w:rPr>
        <w:t>ـ</w:t>
      </w:r>
      <w:r w:rsidR="003D7342">
        <w:rPr>
          <w:rFonts w:hint="cs"/>
          <w:rtl/>
        </w:rPr>
        <w:t xml:space="preserve"> </w:t>
      </w:r>
      <w:r w:rsidRPr="006216AF">
        <w:rPr>
          <w:rtl/>
        </w:rPr>
        <w:t xml:space="preserve">كثير المعروف إلى أوليائك ، يخرج إليهم في السنة أكثر </w:t>
      </w:r>
      <w:r w:rsidR="00732B91">
        <w:rPr>
          <w:rtl/>
        </w:rPr>
        <w:br/>
      </w:r>
      <w:r w:rsidRPr="006216AF">
        <w:rPr>
          <w:rtl/>
        </w:rPr>
        <w:t>من مائة ألف درهم ، وهو أحد المتقلّبين في نعم الله بجرجان</w:t>
      </w:r>
      <w:r w:rsidR="00410A32">
        <w:rPr>
          <w:rtl/>
        </w:rPr>
        <w:t xml:space="preserve"> .</w:t>
      </w:r>
    </w:p>
    <w:p w:rsidR="005F4626" w:rsidRPr="006216AF" w:rsidRDefault="005F4626" w:rsidP="003D00CA">
      <w:pPr>
        <w:rPr>
          <w:rtl/>
        </w:rPr>
      </w:pPr>
      <w:r w:rsidRPr="006216AF">
        <w:rPr>
          <w:rtl/>
        </w:rPr>
        <w:t xml:space="preserve">فقال : شكر الله لأبي إسحاق وإبراهيم بن إسماعيل صنعه إلى </w:t>
      </w:r>
      <w:r w:rsidR="00732B91">
        <w:rPr>
          <w:rtl/>
        </w:rPr>
        <w:br/>
      </w:r>
      <w:r w:rsidRPr="006216AF">
        <w:rPr>
          <w:rtl/>
        </w:rPr>
        <w:t>شيعتنا ، وغفر له ذنوبه ، ورزقه الله ذكرا سويا</w:t>
      </w:r>
      <w:r w:rsidR="00E65E2C">
        <w:rPr>
          <w:rtl/>
        </w:rPr>
        <w:t>ً</w:t>
      </w:r>
      <w:r w:rsidRPr="006216AF">
        <w:rPr>
          <w:rtl/>
        </w:rPr>
        <w:t xml:space="preserve"> ، قائ</w:t>
      </w:r>
      <w:r w:rsidR="00AB693E">
        <w:rPr>
          <w:rtl/>
        </w:rPr>
        <w:t xml:space="preserve">لاً </w:t>
      </w:r>
      <w:r w:rsidRPr="006216AF">
        <w:rPr>
          <w:rtl/>
        </w:rPr>
        <w:t>بالحق ، فقل له :</w:t>
      </w:r>
      <w:r w:rsidR="003D00CA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>يقول لك الحسن بن عليّ : سم ابنك أحمد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فانصرفت من عنده ، وحججت ، وسلّمني الله تعالى ، حتّى وافيت </w:t>
      </w:r>
      <w:r w:rsidR="00732B91">
        <w:rPr>
          <w:rtl/>
        </w:rPr>
        <w:br/>
      </w:r>
      <w:r w:rsidRPr="006216AF">
        <w:rPr>
          <w:rtl/>
        </w:rPr>
        <w:t xml:space="preserve">جرجان في يوم الجمعة أوّل النهار ، كما ذكر صلوات الله عليه وآله ، </w:t>
      </w:r>
      <w:r w:rsidR="00732B91">
        <w:rPr>
          <w:rtl/>
        </w:rPr>
        <w:br/>
      </w:r>
      <w:r w:rsidRPr="006216AF">
        <w:rPr>
          <w:rtl/>
        </w:rPr>
        <w:t>وجاءني أصحابنا يهنّئوني ، فأعلمتهم أنّ الإ</w:t>
      </w:r>
      <w:r w:rsidR="00772F53">
        <w:rPr>
          <w:rtl/>
        </w:rPr>
        <w:t>ِ</w:t>
      </w:r>
      <w:r w:rsidRPr="006216AF">
        <w:rPr>
          <w:rtl/>
        </w:rPr>
        <w:t xml:space="preserve">مام وعدني أن يوافيكم في </w:t>
      </w:r>
      <w:r w:rsidR="00732B91">
        <w:rPr>
          <w:rtl/>
        </w:rPr>
        <w:br/>
      </w:r>
      <w:r w:rsidRPr="006216AF">
        <w:rPr>
          <w:rtl/>
        </w:rPr>
        <w:t xml:space="preserve">آخر هذا النهار ، فتأهّبوا لما تحتاجون إليه ، وأعدّوا مسائلكم وحوائجكم </w:t>
      </w:r>
      <w:r w:rsidR="00732B91">
        <w:rPr>
          <w:rtl/>
        </w:rPr>
        <w:br/>
      </w:r>
      <w:r w:rsidRPr="006216AF">
        <w:rPr>
          <w:rtl/>
        </w:rPr>
        <w:t>كلّها</w:t>
      </w:r>
      <w:r w:rsidR="00410A32">
        <w:rPr>
          <w:rtl/>
        </w:rPr>
        <w:t xml:space="preserve"> .</w:t>
      </w:r>
    </w:p>
    <w:p w:rsidR="005F4626" w:rsidRPr="006216AF" w:rsidRDefault="005F4626" w:rsidP="00732B91">
      <w:pPr>
        <w:rPr>
          <w:rtl/>
        </w:rPr>
      </w:pPr>
      <w:r w:rsidRPr="006216AF">
        <w:rPr>
          <w:rtl/>
        </w:rPr>
        <w:t>فلمّا صلّوا الظهر والعص</w:t>
      </w:r>
      <w:r w:rsidR="00772F53">
        <w:rPr>
          <w:rtl/>
        </w:rPr>
        <w:t>ر اجتمعوا كلّهم في داري ، فو</w:t>
      </w:r>
      <w:r w:rsidRPr="006216AF">
        <w:rPr>
          <w:rtl/>
        </w:rPr>
        <w:t xml:space="preserve">الله ما </w:t>
      </w:r>
      <w:r w:rsidR="00732B91">
        <w:rPr>
          <w:rtl/>
        </w:rPr>
        <w:br/>
      </w:r>
      <w:r w:rsidRPr="006216AF">
        <w:rPr>
          <w:rtl/>
        </w:rPr>
        <w:t xml:space="preserve">شعرنا </w:t>
      </w:r>
      <w:r w:rsidR="00335A4F">
        <w:rPr>
          <w:rtl/>
        </w:rPr>
        <w:t>إلّا</w:t>
      </w:r>
      <w:r w:rsidRPr="006216AF">
        <w:rPr>
          <w:rtl/>
        </w:rPr>
        <w:t xml:space="preserve"> وقد وافانا أبو محمّد ، فدخل علينا ، ونحن مجتمعون ، فسلّم </w:t>
      </w:r>
      <w:r w:rsidR="00732B91">
        <w:rPr>
          <w:rtl/>
        </w:rPr>
        <w:br/>
      </w:r>
      <w:r w:rsidRPr="006216AF">
        <w:rPr>
          <w:rtl/>
        </w:rPr>
        <w:t>هو أوّ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علينا ، فاستقبلناه وقبّلنا يديه ، ثمّ قال : </w:t>
      </w:r>
      <w:r w:rsidR="009F08E4" w:rsidRPr="006216AF">
        <w:rPr>
          <w:rtl/>
        </w:rPr>
        <w:t>«</w:t>
      </w:r>
      <w:r w:rsidRPr="006216AF">
        <w:rPr>
          <w:rtl/>
        </w:rPr>
        <w:t>إنّي كنت وعدت</w:t>
      </w:r>
      <w:r w:rsidR="00732B91">
        <w:rPr>
          <w:rtl/>
        </w:rPr>
        <w:t xml:space="preserve"> </w:t>
      </w:r>
      <w:r w:rsidR="00732B91">
        <w:rPr>
          <w:rtl/>
        </w:rPr>
        <w:br/>
      </w:r>
      <w:r>
        <w:rPr>
          <w:rtl/>
        </w:rPr>
        <w:br w:type="page"/>
      </w:r>
      <w:r w:rsidRPr="006216AF">
        <w:rPr>
          <w:rtl/>
        </w:rPr>
        <w:lastRenderedPageBreak/>
        <w:t xml:space="preserve">جعفر بن الشريف أن أوافيكم في آخر هذا اليوم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فصلّيت الظهر </w:t>
      </w:r>
      <w:r w:rsidR="00732B91">
        <w:rPr>
          <w:rtl/>
        </w:rPr>
        <w:br/>
      </w:r>
      <w:r w:rsidRPr="006216AF">
        <w:rPr>
          <w:rtl/>
        </w:rPr>
        <w:t>والعصر بسرّ</w:t>
      </w:r>
      <w:r w:rsidR="000E317E">
        <w:rPr>
          <w:rtl/>
        </w:rPr>
        <w:t xml:space="preserve"> </w:t>
      </w:r>
      <w:r w:rsidRPr="006216AF">
        <w:rPr>
          <w:rtl/>
        </w:rPr>
        <w:t>من رأى وصرت إليكم لأجدّد بكم عهدا</w:t>
      </w:r>
      <w:r w:rsidR="00E65E2C">
        <w:rPr>
          <w:rtl/>
        </w:rPr>
        <w:t>ً</w:t>
      </w:r>
      <w:r w:rsidRPr="006216AF">
        <w:rPr>
          <w:rtl/>
        </w:rPr>
        <w:t xml:space="preserve"> ، وها أنا قد </w:t>
      </w:r>
      <w:r w:rsidR="00732B91">
        <w:rPr>
          <w:rtl/>
        </w:rPr>
        <w:br/>
      </w:r>
      <w:r w:rsidRPr="006216AF">
        <w:rPr>
          <w:rtl/>
        </w:rPr>
        <w:t>جئتكم الآن ، فاجمعوا مسائلكم وحوائجكم كلّها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فأوّل من ابتدأ بالمسائل النصر بن جابر ، قال : يا ابن رسول الله ، </w:t>
      </w:r>
      <w:r w:rsidR="00732B91">
        <w:rPr>
          <w:rtl/>
        </w:rPr>
        <w:br/>
      </w:r>
      <w:r w:rsidRPr="006216AF">
        <w:rPr>
          <w:rtl/>
        </w:rPr>
        <w:t>إن ابني جابرا</w:t>
      </w:r>
      <w:r w:rsidR="00E65E2C">
        <w:rPr>
          <w:rtl/>
        </w:rPr>
        <w:t>ً</w:t>
      </w:r>
      <w:r w:rsidRPr="006216AF">
        <w:rPr>
          <w:rtl/>
        </w:rPr>
        <w:t xml:space="preserve"> أصيب ببصره منذ أشهر ، فادع الله تعالى أن يردّ عليه </w:t>
      </w:r>
      <w:r w:rsidR="00732B91">
        <w:rPr>
          <w:rtl/>
        </w:rPr>
        <w:br/>
      </w:r>
      <w:r w:rsidRPr="006216AF">
        <w:rPr>
          <w:rtl/>
        </w:rPr>
        <w:t xml:space="preserve">بصره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فهاته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فمسح بيده على عينيه فصار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بصيرا</w:t>
      </w:r>
      <w:r w:rsidR="00E65E2C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تقدّم رجل فرجل ، يسألونه حوائجهم ، فأجابهم إلى كلّ ما </w:t>
      </w:r>
      <w:r w:rsidR="00732B91">
        <w:rPr>
          <w:rtl/>
        </w:rPr>
        <w:br/>
      </w:r>
      <w:r w:rsidRPr="006216AF">
        <w:rPr>
          <w:rtl/>
        </w:rPr>
        <w:t xml:space="preserve">سألوه حتّى قضى حوائج الجميع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ودعا لهم بخير ، وانصرف من </w:t>
      </w:r>
      <w:r w:rsidR="00732B91">
        <w:rPr>
          <w:rtl/>
        </w:rPr>
        <w:br/>
      </w:r>
      <w:r w:rsidRPr="006216AF">
        <w:rPr>
          <w:rtl/>
        </w:rPr>
        <w:t>يومه ذلك</w:t>
      </w:r>
      <w:r w:rsidR="00410A32">
        <w:rPr>
          <w:rtl/>
        </w:rPr>
        <w:t xml:space="preserve"> .</w:t>
      </w:r>
    </w:p>
    <w:p w:rsidR="005F4626" w:rsidRPr="006216AF" w:rsidRDefault="005F4626" w:rsidP="003D7342">
      <w:pPr>
        <w:rPr>
          <w:rtl/>
        </w:rPr>
      </w:pPr>
      <w:r w:rsidRPr="006216AF">
        <w:rPr>
          <w:rtl/>
        </w:rPr>
        <w:t>190</w:t>
      </w:r>
      <w:r w:rsidR="0096323A">
        <w:rPr>
          <w:rtl/>
        </w:rPr>
        <w:t xml:space="preserve"> / </w:t>
      </w:r>
      <w:r w:rsidRPr="006216AF">
        <w:rPr>
          <w:rtl/>
        </w:rPr>
        <w:t>19</w:t>
      </w:r>
      <w:r w:rsidR="003D7342">
        <w:rPr>
          <w:rFonts w:hint="cs"/>
          <w:rtl/>
        </w:rPr>
        <w:t xml:space="preserve"> </w:t>
      </w:r>
      <w:r>
        <w:rPr>
          <w:rtl/>
        </w:rPr>
        <w:t>ـ</w:t>
      </w:r>
      <w:r w:rsidR="003D7342">
        <w:rPr>
          <w:rFonts w:hint="cs"/>
          <w:rtl/>
        </w:rPr>
        <w:t xml:space="preserve"> </w:t>
      </w:r>
      <w:r w:rsidRPr="006216AF">
        <w:rPr>
          <w:rtl/>
        </w:rPr>
        <w:t xml:space="preserve">وحدّث عليّ بن زيد بن عليّ بن الحسين بن زيد بن </w:t>
      </w:r>
      <w:r w:rsidR="00732B91">
        <w:rPr>
          <w:rtl/>
        </w:rPr>
        <w:br/>
      </w:r>
      <w:r w:rsidRPr="006216AF">
        <w:rPr>
          <w:rtl/>
        </w:rPr>
        <w:t xml:space="preserve">عليّ ، قال : صحبت أبا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دار العامّة إلى منزله ، </w:t>
      </w:r>
      <w:r w:rsidR="00732B91">
        <w:rPr>
          <w:rtl/>
        </w:rPr>
        <w:br/>
      </w:r>
      <w:r w:rsidRPr="006216AF">
        <w:rPr>
          <w:rtl/>
        </w:rPr>
        <w:t xml:space="preserve">فلمّا صار إلى الدار ، وأردت الانصراف ، قال : </w:t>
      </w:r>
      <w:r w:rsidR="009F08E4" w:rsidRPr="006216AF">
        <w:rPr>
          <w:rtl/>
        </w:rPr>
        <w:t>«</w:t>
      </w:r>
      <w:r w:rsidRPr="006216AF">
        <w:rPr>
          <w:rtl/>
        </w:rPr>
        <w:t>أمهل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فدخل ثمّ أذن </w:t>
      </w:r>
      <w:r w:rsidR="00732B91">
        <w:rPr>
          <w:rtl/>
        </w:rPr>
        <w:br/>
      </w:r>
      <w:r w:rsidRPr="006216AF">
        <w:rPr>
          <w:rtl/>
        </w:rPr>
        <w:t xml:space="preserve">لي فدخلت ، فأعطاني مائة دينار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صيّرها في ثمن جارية ، فإنّ </w:t>
      </w:r>
      <w:r w:rsidR="00732B91">
        <w:rPr>
          <w:rtl/>
        </w:rPr>
        <w:br/>
      </w:r>
      <w:r w:rsidRPr="006216AF">
        <w:rPr>
          <w:rtl/>
        </w:rPr>
        <w:t>جاريتك فلانة قد ماتت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وكنت خرجت من المنزل وعهدي بها أنشط ما كانت ، فمضيت </w:t>
      </w:r>
      <w:r w:rsidR="00732B91">
        <w:rPr>
          <w:rtl/>
        </w:rPr>
        <w:br/>
      </w:r>
      <w:r w:rsidRPr="006216AF">
        <w:rPr>
          <w:rtl/>
        </w:rPr>
        <w:t>فإذا الغلام قال : ماتت جاريتك فلانة الساعة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قلت : ما حالها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شربت ماء فشرقت ، فماتت</w:t>
      </w:r>
      <w:r w:rsidR="00410A32">
        <w:rPr>
          <w:rtl/>
        </w:rPr>
        <w:t xml:space="preserve"> .</w:t>
      </w:r>
    </w:p>
    <w:p w:rsidR="003D7342" w:rsidRPr="003D7342" w:rsidRDefault="003D7342" w:rsidP="003D7342">
      <w:pPr>
        <w:pStyle w:val="rfdLine"/>
      </w:pPr>
      <w:r w:rsidRPr="003D7342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: النهار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ك ، م : عينيه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ك ، م : فعاد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: القوم</w:t>
      </w:r>
      <w:r w:rsidR="00410A32">
        <w:rPr>
          <w:rStyle w:val="rfdFootnote"/>
          <w:rtl/>
        </w:rPr>
        <w:t xml:space="preserve"> .</w:t>
      </w:r>
    </w:p>
    <w:p w:rsidR="005F4626" w:rsidRPr="003D00CA" w:rsidRDefault="005F4626" w:rsidP="003D7342">
      <w:pPr>
        <w:pStyle w:val="rfdFootnote0"/>
        <w:rPr>
          <w:rtl/>
        </w:rPr>
      </w:pPr>
      <w:r w:rsidRPr="003D00CA">
        <w:rPr>
          <w:rtl/>
        </w:rPr>
        <w:t>19</w:t>
      </w:r>
      <w:r w:rsidR="003D7342">
        <w:rPr>
          <w:rFonts w:hint="cs"/>
          <w:rtl/>
        </w:rPr>
        <w:t xml:space="preserve"> </w:t>
      </w:r>
      <w:r w:rsidRPr="003D00CA">
        <w:rPr>
          <w:rtl/>
        </w:rPr>
        <w:t>ـ</w:t>
      </w:r>
      <w:r w:rsidR="003D7342">
        <w:rPr>
          <w:rFonts w:hint="cs"/>
          <w:rtl/>
        </w:rPr>
        <w:t xml:space="preserve"> </w:t>
      </w:r>
      <w:r w:rsidRPr="003D00CA">
        <w:rPr>
          <w:rtl/>
        </w:rPr>
        <w:t>الخرائج والجر</w:t>
      </w:r>
      <w:r w:rsidR="004E6893">
        <w:rPr>
          <w:rtl/>
        </w:rPr>
        <w:t>ائح 1 : 426</w:t>
      </w:r>
      <w:r w:rsidR="0096323A">
        <w:rPr>
          <w:rtl/>
        </w:rPr>
        <w:t xml:space="preserve"> / </w:t>
      </w:r>
      <w:r w:rsidR="004E6893">
        <w:rPr>
          <w:rtl/>
        </w:rPr>
        <w:t>5 ، مناقب ابن شهر</w:t>
      </w:r>
      <w:r w:rsidRPr="003D00CA">
        <w:rPr>
          <w:rtl/>
        </w:rPr>
        <w:t xml:space="preserve">اشوب 2 : 531 ، </w:t>
      </w:r>
      <w:r w:rsidR="00732B91">
        <w:rPr>
          <w:rtl/>
        </w:rPr>
        <w:br/>
      </w:r>
      <w:r w:rsidRPr="003D00CA">
        <w:rPr>
          <w:rtl/>
        </w:rPr>
        <w:t>كشف الغمة 2 : 428 ، حلية الأبرار 2 : 493 ، مدينة المعاجز :</w:t>
      </w:r>
      <w:r w:rsidR="003D00CA">
        <w:rPr>
          <w:rtl/>
        </w:rPr>
        <w:t xml:space="preserve"> </w:t>
      </w:r>
      <w:r w:rsidR="00732B91">
        <w:rPr>
          <w:rtl/>
        </w:rPr>
        <w:br/>
      </w:r>
      <w:r w:rsidRPr="003D00CA">
        <w:rPr>
          <w:rtl/>
        </w:rPr>
        <w:t>574</w:t>
      </w:r>
      <w:r w:rsidR="0096323A">
        <w:rPr>
          <w:rtl/>
        </w:rPr>
        <w:t xml:space="preserve"> / </w:t>
      </w:r>
      <w:r w:rsidRPr="003D00CA">
        <w:rPr>
          <w:rtl/>
        </w:rPr>
        <w:t>81</w:t>
      </w:r>
      <w:r w:rsidR="00410A32">
        <w:rPr>
          <w:rtl/>
        </w:rPr>
        <w:t xml:space="preserve"> .</w:t>
      </w:r>
    </w:p>
    <w:p w:rsidR="005F4626" w:rsidRPr="006216AF" w:rsidRDefault="005F4626" w:rsidP="003D7342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191</w:t>
      </w:r>
      <w:r w:rsidR="0096323A">
        <w:rPr>
          <w:rtl/>
        </w:rPr>
        <w:t xml:space="preserve"> / </w:t>
      </w:r>
      <w:r w:rsidRPr="006216AF">
        <w:rPr>
          <w:rtl/>
        </w:rPr>
        <w:t>20</w:t>
      </w:r>
      <w:r w:rsidR="003D7342">
        <w:rPr>
          <w:rFonts w:hint="cs"/>
          <w:rtl/>
        </w:rPr>
        <w:t xml:space="preserve"> </w:t>
      </w:r>
      <w:r>
        <w:rPr>
          <w:rtl/>
        </w:rPr>
        <w:t>ـ</w:t>
      </w:r>
      <w:r w:rsidR="003D7342">
        <w:rPr>
          <w:rFonts w:hint="cs"/>
          <w:rtl/>
        </w:rPr>
        <w:t xml:space="preserve"> </w:t>
      </w:r>
      <w:r w:rsidRPr="006216AF">
        <w:rPr>
          <w:rtl/>
        </w:rPr>
        <w:t xml:space="preserve">عن أبي هاشم الجعفريّ ، قال : ركب أبو محمّد </w:t>
      </w:r>
      <w:r w:rsidR="00276CED">
        <w:rPr>
          <w:rtl/>
        </w:rPr>
        <w:t xml:space="preserve">عليه </w:t>
      </w:r>
      <w:r w:rsidR="00732B91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يوما</w:t>
      </w:r>
      <w:r w:rsidR="00E65E2C">
        <w:rPr>
          <w:rtl/>
        </w:rPr>
        <w:t>ً</w:t>
      </w:r>
      <w:r w:rsidRPr="006216AF">
        <w:rPr>
          <w:rtl/>
        </w:rPr>
        <w:t xml:space="preserve"> إلى الصحراء ، فركبت معه ، فبينا نسير ، وهو قدّ</w:t>
      </w:r>
      <w:r w:rsidR="00E65E2C">
        <w:rPr>
          <w:rtl/>
        </w:rPr>
        <w:t>َ</w:t>
      </w:r>
      <w:r w:rsidRPr="006216AF">
        <w:rPr>
          <w:rtl/>
        </w:rPr>
        <w:t xml:space="preserve">امي وأنا </w:t>
      </w:r>
      <w:r w:rsidR="00732B91">
        <w:rPr>
          <w:rtl/>
        </w:rPr>
        <w:br/>
      </w:r>
      <w:r w:rsidRPr="006216AF">
        <w:rPr>
          <w:rtl/>
        </w:rPr>
        <w:t>خلفه ، إذ عرض لي فكر في دين كان عليّ</w:t>
      </w:r>
      <w:r w:rsidR="00E65E2C">
        <w:rPr>
          <w:rtl/>
        </w:rPr>
        <w:t>َ</w:t>
      </w:r>
      <w:r w:rsidRPr="006216AF">
        <w:rPr>
          <w:rtl/>
        </w:rPr>
        <w:t xml:space="preserve"> ، فجعلت أفكر في أي وجه </w:t>
      </w:r>
      <w:r w:rsidR="00732B91">
        <w:rPr>
          <w:rtl/>
        </w:rPr>
        <w:br/>
      </w:r>
      <w:r w:rsidRPr="006216AF">
        <w:rPr>
          <w:rtl/>
        </w:rPr>
        <w:t>يكون قضاؤه</w:t>
      </w:r>
      <w:r w:rsidR="00410A32">
        <w:rPr>
          <w:rtl/>
        </w:rPr>
        <w:t xml:space="preserve"> .</w:t>
      </w:r>
    </w:p>
    <w:p w:rsidR="005F4626" w:rsidRPr="006216AF" w:rsidRDefault="005F4626" w:rsidP="004E6893">
      <w:pPr>
        <w:rPr>
          <w:rtl/>
        </w:rPr>
      </w:pPr>
      <w:r w:rsidRPr="006216AF">
        <w:rPr>
          <w:rtl/>
        </w:rPr>
        <w:t>فالتفت إليّ</w:t>
      </w:r>
      <w:r w:rsidR="004E6893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>الله يقضيه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انحنى على قربوس سرجه ، </w:t>
      </w:r>
      <w:r w:rsidR="00732B91">
        <w:rPr>
          <w:rtl/>
        </w:rPr>
        <w:br/>
      </w:r>
      <w:r w:rsidRPr="006216AF">
        <w:rPr>
          <w:rtl/>
        </w:rPr>
        <w:t>فخطّ</w:t>
      </w:r>
      <w:r w:rsidR="00E65E2C">
        <w:rPr>
          <w:rtl/>
        </w:rPr>
        <w:t>َ</w:t>
      </w:r>
      <w:r w:rsidRPr="006216AF">
        <w:rPr>
          <w:rtl/>
        </w:rPr>
        <w:t xml:space="preserve"> بسوطه خطة في الأرض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هاشم ، </w:t>
      </w:r>
      <w:r w:rsidR="004E6893">
        <w:rPr>
          <w:rtl/>
        </w:rPr>
        <w:t>إ</w:t>
      </w:r>
      <w:r w:rsidRPr="006216AF">
        <w:rPr>
          <w:rtl/>
        </w:rPr>
        <w:t xml:space="preserve">نزل فخذ ، </w:t>
      </w:r>
      <w:r w:rsidR="00732B91">
        <w:rPr>
          <w:rtl/>
        </w:rPr>
        <w:br/>
      </w:r>
      <w:r w:rsidRPr="006216AF">
        <w:rPr>
          <w:rtl/>
        </w:rPr>
        <w:t>واكتم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فنزلت فإذا بسبيكة ذهب ، قال : فوضعتها في خفي وسرنا ، </w:t>
      </w:r>
      <w:r w:rsidR="00732B91">
        <w:rPr>
          <w:rtl/>
        </w:rPr>
        <w:br/>
      </w:r>
      <w:r w:rsidRPr="006216AF">
        <w:rPr>
          <w:rtl/>
        </w:rPr>
        <w:t xml:space="preserve">فعرض لي الفكر ، فقلت : إن كان فيها تمام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الدين ، و</w:t>
      </w:r>
      <w:r w:rsidR="00335A4F">
        <w:rPr>
          <w:rtl/>
        </w:rPr>
        <w:t>إلّا</w:t>
      </w:r>
      <w:r w:rsidRPr="006216AF">
        <w:rPr>
          <w:rtl/>
        </w:rPr>
        <w:t xml:space="preserve"> فإنّي </w:t>
      </w:r>
      <w:r w:rsidR="00732B91">
        <w:rPr>
          <w:rtl/>
        </w:rPr>
        <w:br/>
      </w:r>
      <w:r w:rsidRPr="006216AF">
        <w:rPr>
          <w:rtl/>
        </w:rPr>
        <w:t xml:space="preserve">أرضّي صاحبه بها ، ويجب أن ننظر الآن في نفقة الشتاء ، وما نحتاج </w:t>
      </w:r>
      <w:r w:rsidR="00732B91">
        <w:rPr>
          <w:rtl/>
        </w:rPr>
        <w:br/>
      </w:r>
      <w:r w:rsidRPr="006216AF">
        <w:rPr>
          <w:rtl/>
        </w:rPr>
        <w:t>إليه من كسوة وغيرها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فالتفت إليّ</w:t>
      </w:r>
      <w:r w:rsidR="00091C1B">
        <w:rPr>
          <w:rtl/>
        </w:rPr>
        <w:t>َ</w:t>
      </w:r>
      <w:r w:rsidRPr="006216AF">
        <w:rPr>
          <w:rtl/>
        </w:rPr>
        <w:t xml:space="preserve"> ثمّ انحنى ثانية ، وخطّ</w:t>
      </w:r>
      <w:r w:rsidR="00091C1B">
        <w:rPr>
          <w:rtl/>
        </w:rPr>
        <w:t>َ</w:t>
      </w:r>
      <w:r w:rsidRPr="006216AF">
        <w:rPr>
          <w:rtl/>
        </w:rPr>
        <w:t xml:space="preserve"> بسوطه خطة مثل الأولى ، ثمّ </w:t>
      </w:r>
      <w:r w:rsidR="00732B91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انزل ، فخذ ، واكتم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فنزلت فإذا بسبيكة فضّ</w:t>
      </w:r>
      <w:r w:rsidR="00E65E2C">
        <w:rPr>
          <w:rtl/>
        </w:rPr>
        <w:t>َ</w:t>
      </w:r>
      <w:r w:rsidRPr="006216AF">
        <w:rPr>
          <w:rtl/>
        </w:rPr>
        <w:t>ة فجعلتها في خفي الآخر ، وسرنا يسيرا</w:t>
      </w:r>
      <w:r w:rsidR="00E65E2C">
        <w:rPr>
          <w:rtl/>
        </w:rPr>
        <w:t>ً</w:t>
      </w:r>
      <w:r w:rsidRPr="006216AF">
        <w:rPr>
          <w:rtl/>
        </w:rPr>
        <w:t xml:space="preserve"> ، </w:t>
      </w:r>
      <w:r w:rsidR="00732B91">
        <w:rPr>
          <w:rtl/>
        </w:rPr>
        <w:br/>
      </w:r>
      <w:r w:rsidRPr="006216AF">
        <w:rPr>
          <w:rtl/>
        </w:rPr>
        <w:t xml:space="preserve">ثمّ انصرف إلى منزله ، وانصرفت إلى منزلي وجلست ، وحسبت ذلك </w:t>
      </w:r>
      <w:r w:rsidR="00732B91">
        <w:rPr>
          <w:rtl/>
        </w:rPr>
        <w:br/>
      </w:r>
      <w:r w:rsidRPr="006216AF">
        <w:rPr>
          <w:rtl/>
        </w:rPr>
        <w:t xml:space="preserve">الدين ، وعرفت مبلغه ، ثمّ وزنت سبيكة الذهب ، فخرجت بقسط ذلك </w:t>
      </w:r>
      <w:r w:rsidR="00732B91">
        <w:rPr>
          <w:rtl/>
        </w:rPr>
        <w:br/>
      </w:r>
      <w:r w:rsidRPr="006216AF">
        <w:rPr>
          <w:rtl/>
        </w:rPr>
        <w:t>الدين ، ما زادت ولا نقصت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ومن تأمل ذلك عرف أن ذلك يزيد على ما أخبرنا بما يأكلون وما </w:t>
      </w:r>
      <w:r w:rsidR="00732B91">
        <w:rPr>
          <w:rtl/>
        </w:rPr>
        <w:br/>
      </w:r>
      <w:r w:rsidRPr="006216AF">
        <w:rPr>
          <w:rtl/>
        </w:rPr>
        <w:t>تدّخرون في بيوتكم ، والله الموفق</w:t>
      </w:r>
      <w:r w:rsidR="00410A32">
        <w:rPr>
          <w:rtl/>
        </w:rPr>
        <w:t xml:space="preserve"> .</w:t>
      </w:r>
    </w:p>
    <w:p w:rsidR="00222B24" w:rsidRDefault="005F4626" w:rsidP="00222B24">
      <w:pPr>
        <w:rPr>
          <w:rStyle w:val="rfdLineChar"/>
        </w:rPr>
      </w:pPr>
      <w:r w:rsidRPr="006216AF">
        <w:rPr>
          <w:rtl/>
        </w:rPr>
        <w:t xml:space="preserve">وأمّا قوله تعالى : </w:t>
      </w:r>
      <w:r w:rsidRPr="006216AF">
        <w:rPr>
          <w:rStyle w:val="rfdAlaem"/>
          <w:rtl/>
        </w:rPr>
        <w:t>(</w:t>
      </w:r>
      <w:r w:rsidR="00091C1B" w:rsidRPr="00091C1B">
        <w:rPr>
          <w:rStyle w:val="rfdAie"/>
          <w:rtl/>
        </w:rPr>
        <w:t xml:space="preserve"> وَإِذْ كَفَفْتُ بَنِي إِسْرَائِيلَ عَنكَ إِذْ جِئْتَهُم</w:t>
      </w:r>
      <w:r w:rsidR="00222B24">
        <w:rPr>
          <w:rStyle w:val="rfdAie"/>
          <w:rFonts w:hint="cs"/>
          <w:rtl/>
        </w:rPr>
        <w:t xml:space="preserve"> </w:t>
      </w:r>
      <w:r w:rsidR="00222B24">
        <w:rPr>
          <w:rtl/>
        </w:rPr>
        <w:br/>
      </w:r>
      <w:r w:rsidR="00222B2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222B24">
      <w:pPr>
        <w:pStyle w:val="rfdFootnote0"/>
        <w:rPr>
          <w:rtl/>
        </w:rPr>
      </w:pPr>
      <w:r w:rsidRPr="006216AF">
        <w:rPr>
          <w:rtl/>
        </w:rPr>
        <w:t>20</w:t>
      </w:r>
      <w:r w:rsidR="00222B24">
        <w:rPr>
          <w:rFonts w:hint="cs"/>
          <w:rtl/>
        </w:rPr>
        <w:t xml:space="preserve"> </w:t>
      </w:r>
      <w:r>
        <w:rPr>
          <w:rtl/>
        </w:rPr>
        <w:t>ـ</w:t>
      </w:r>
      <w:r w:rsidR="00222B24">
        <w:rPr>
          <w:rFonts w:hint="cs"/>
          <w:rtl/>
        </w:rPr>
        <w:t xml:space="preserve"> </w:t>
      </w:r>
      <w:r w:rsidRPr="006216AF">
        <w:rPr>
          <w:rtl/>
        </w:rPr>
        <w:t>الكافي 1 : 507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 ، ارشاد المفيد : 386 ، نحوه ، الخرائج والجرائح </w:t>
      </w:r>
      <w:r w:rsidR="00732B91">
        <w:rPr>
          <w:rtl/>
        </w:rPr>
        <w:br/>
      </w:r>
      <w:r w:rsidRPr="006216AF">
        <w:rPr>
          <w:rtl/>
        </w:rPr>
        <w:t>1 : 4</w:t>
      </w:r>
      <w:r w:rsidR="00091C1B">
        <w:rPr>
          <w:rtl/>
        </w:rPr>
        <w:t>21</w:t>
      </w:r>
      <w:r w:rsidR="0096323A">
        <w:rPr>
          <w:rtl/>
        </w:rPr>
        <w:t xml:space="preserve"> / </w:t>
      </w:r>
      <w:r w:rsidR="00091C1B">
        <w:rPr>
          <w:rtl/>
        </w:rPr>
        <w:t>2 ، بزيادة ، مناقب ابن شهرا</w:t>
      </w:r>
      <w:r w:rsidRPr="006216AF">
        <w:rPr>
          <w:rtl/>
        </w:rPr>
        <w:t xml:space="preserve">شوب 3 : 531 ، كشف الغمة </w:t>
      </w:r>
      <w:r w:rsidR="00732B91">
        <w:rPr>
          <w:rtl/>
        </w:rPr>
        <w:br/>
      </w:r>
      <w:r w:rsidRPr="006216AF">
        <w:rPr>
          <w:rtl/>
        </w:rPr>
        <w:t>2 : 412 ، حلية الأبرار 2 : 491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: عامة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091C1B">
      <w:pPr>
        <w:pStyle w:val="rfdNormal0"/>
        <w:rPr>
          <w:rtl/>
        </w:rPr>
      </w:pPr>
      <w:r>
        <w:rPr>
          <w:rtl/>
        </w:rPr>
        <w:br w:type="page"/>
      </w:r>
      <w:r w:rsidR="00091C1B" w:rsidRPr="00091C1B">
        <w:rPr>
          <w:rStyle w:val="rfdAie"/>
          <w:rtl/>
        </w:rPr>
        <w:lastRenderedPageBreak/>
        <w:t>بِالْبَيِّنَاتِ</w:t>
      </w:r>
      <w:r w:rsidRPr="00091C1B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فهو أنّ بني إسرائيل أرادوا قتله ، فدخل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بيتا</w:t>
      </w:r>
      <w:r w:rsidR="00E65E2C">
        <w:rPr>
          <w:rtl/>
        </w:rPr>
        <w:t>ً</w:t>
      </w:r>
      <w:r w:rsidRPr="006216AF">
        <w:rPr>
          <w:rtl/>
        </w:rPr>
        <w:t xml:space="preserve"> ، </w:t>
      </w:r>
      <w:r w:rsidR="00732B91">
        <w:rPr>
          <w:rtl/>
        </w:rPr>
        <w:br/>
      </w:r>
      <w:r w:rsidRPr="006216AF">
        <w:rPr>
          <w:rtl/>
        </w:rPr>
        <w:t xml:space="preserve">فتبعه إنسان ليأخذه ويقتله ، فألقى الله تعالى شبيه عيسى عليه ، فأخذته </w:t>
      </w:r>
      <w:r w:rsidR="00732B91">
        <w:rPr>
          <w:rtl/>
        </w:rPr>
        <w:br/>
      </w:r>
      <w:r w:rsidRPr="006216AF">
        <w:rPr>
          <w:rtl/>
        </w:rPr>
        <w:t xml:space="preserve">اليهود ، وظنّوا أنّه عيسى ، وهو يصيح أنّه فلان ، فلم يقبلوا منه ، </w:t>
      </w:r>
      <w:r w:rsidR="00732B91">
        <w:rPr>
          <w:rtl/>
        </w:rPr>
        <w:br/>
      </w:r>
      <w:r w:rsidRPr="006216AF">
        <w:rPr>
          <w:rtl/>
        </w:rPr>
        <w:t xml:space="preserve">وقتلوه ، وصلبوه ، فلمّا صلبوه رجع إلى صورته ، فأيقنت اليهود أنّه شبّه </w:t>
      </w:r>
      <w:r w:rsidR="00732B91">
        <w:rPr>
          <w:rtl/>
        </w:rPr>
        <w:br/>
      </w:r>
      <w:r w:rsidRPr="006216AF">
        <w:rPr>
          <w:rtl/>
        </w:rPr>
        <w:t>لهم ، وقد رفع الله عيسى إليه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ومثل ذلك جرى في أبي عبد الله الصادق صلوات الله عليه وهو </w:t>
      </w:r>
      <w:r w:rsidR="00732B91">
        <w:rPr>
          <w:rtl/>
        </w:rPr>
        <w:br/>
      </w:r>
      <w:r w:rsidRPr="006216AF">
        <w:rPr>
          <w:rtl/>
        </w:rPr>
        <w:t>ما حدّث به :</w:t>
      </w:r>
    </w:p>
    <w:p w:rsidR="005F4626" w:rsidRPr="006216AF" w:rsidRDefault="005F4626" w:rsidP="00222B24">
      <w:pPr>
        <w:rPr>
          <w:rtl/>
        </w:rPr>
      </w:pPr>
      <w:r w:rsidRPr="006216AF">
        <w:rPr>
          <w:rtl/>
        </w:rPr>
        <w:t>192</w:t>
      </w:r>
      <w:r w:rsidR="0096323A">
        <w:rPr>
          <w:rtl/>
        </w:rPr>
        <w:t xml:space="preserve"> / </w:t>
      </w:r>
      <w:r w:rsidRPr="006216AF">
        <w:rPr>
          <w:rtl/>
        </w:rPr>
        <w:t>21</w:t>
      </w:r>
      <w:r w:rsidR="00222B24">
        <w:rPr>
          <w:rFonts w:hint="cs"/>
          <w:rtl/>
        </w:rPr>
        <w:t xml:space="preserve"> </w:t>
      </w:r>
      <w:r>
        <w:rPr>
          <w:rtl/>
        </w:rPr>
        <w:t>ـ</w:t>
      </w:r>
      <w:r w:rsidR="00222B24">
        <w:rPr>
          <w:rFonts w:hint="cs"/>
          <w:rtl/>
        </w:rPr>
        <w:t xml:space="preserve"> </w:t>
      </w:r>
      <w:r w:rsidRPr="006216AF">
        <w:rPr>
          <w:rtl/>
        </w:rPr>
        <w:t>أبو خديجة ، عن رجل من كندة</w:t>
      </w:r>
      <w:r w:rsidR="00222B24">
        <w:rPr>
          <w:rFonts w:hint="cs"/>
          <w:rtl/>
        </w:rPr>
        <w:t xml:space="preserve"> </w:t>
      </w:r>
      <w:r>
        <w:rPr>
          <w:rtl/>
        </w:rPr>
        <w:t>ـ</w:t>
      </w:r>
      <w:r w:rsidR="00222B24">
        <w:rPr>
          <w:rFonts w:hint="cs"/>
          <w:rtl/>
        </w:rPr>
        <w:t xml:space="preserve"> </w:t>
      </w:r>
      <w:r w:rsidRPr="006216AF">
        <w:rPr>
          <w:rtl/>
        </w:rPr>
        <w:t>وكان سيّافا</w:t>
      </w:r>
      <w:r w:rsidR="00E65E2C">
        <w:rPr>
          <w:rtl/>
        </w:rPr>
        <w:t>ً</w:t>
      </w:r>
      <w:r w:rsidRPr="006216AF">
        <w:rPr>
          <w:rtl/>
        </w:rPr>
        <w:t xml:space="preserve"> لبني </w:t>
      </w:r>
      <w:r w:rsidR="00732B91">
        <w:rPr>
          <w:rtl/>
        </w:rPr>
        <w:br/>
      </w:r>
      <w:r w:rsidRPr="006216AF">
        <w:rPr>
          <w:rtl/>
        </w:rPr>
        <w:t>العبّاس</w:t>
      </w:r>
      <w:r w:rsidR="00222B24">
        <w:rPr>
          <w:rFonts w:hint="cs"/>
          <w:rtl/>
        </w:rPr>
        <w:t xml:space="preserve"> </w:t>
      </w:r>
      <w:r>
        <w:rPr>
          <w:rtl/>
        </w:rPr>
        <w:t>ـ</w:t>
      </w:r>
      <w:r w:rsidR="00222B24">
        <w:rPr>
          <w:rFonts w:hint="cs"/>
          <w:rtl/>
        </w:rPr>
        <w:t xml:space="preserve"> </w:t>
      </w:r>
      <w:r w:rsidRPr="006216AF">
        <w:rPr>
          <w:rtl/>
        </w:rPr>
        <w:t xml:space="preserve">قال : لمّا جيء إلى الدوانيقيّ بأبي عبد الله صلوات الله عليه ، </w:t>
      </w:r>
      <w:r w:rsidR="00732B91">
        <w:rPr>
          <w:rtl/>
        </w:rPr>
        <w:br/>
      </w:r>
      <w:r w:rsidRPr="006216AF">
        <w:rPr>
          <w:rtl/>
        </w:rPr>
        <w:t>وابنه إسماعيل ، أمر بقتلهما ، وهما محبوسان ، فأتى أبا عبد الله 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</w:t>
      </w:r>
      <w:r w:rsidR="00732B91">
        <w:rPr>
          <w:rtl/>
        </w:rPr>
        <w:br/>
      </w:r>
      <w:r w:rsidRPr="006216AF">
        <w:rPr>
          <w:rtl/>
        </w:rPr>
        <w:t xml:space="preserve">فأخرجه وضربه بسيفه حتّى قتله ، ثمّ أخذ إسماعيل ليقتله ، فقاتله ساعة </w:t>
      </w:r>
      <w:r w:rsidR="00732B91">
        <w:rPr>
          <w:rtl/>
        </w:rPr>
        <w:br/>
      </w:r>
      <w:r w:rsidRPr="006216AF">
        <w:rPr>
          <w:rtl/>
        </w:rPr>
        <w:t>ثمّ قتله ، ثمّ</w:t>
      </w:r>
      <w:r w:rsidR="000C6DF0">
        <w:rPr>
          <w:rtl/>
        </w:rPr>
        <w:t>َ</w:t>
      </w:r>
      <w:r w:rsidRPr="006216AF">
        <w:rPr>
          <w:rtl/>
        </w:rPr>
        <w:t xml:space="preserve"> جاء إليه ، فقال له : ما صنعت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لقد قتلتهما ، </w:t>
      </w:r>
      <w:r w:rsidR="00732B91">
        <w:rPr>
          <w:rtl/>
        </w:rPr>
        <w:br/>
      </w:r>
      <w:r w:rsidRPr="006216AF">
        <w:rPr>
          <w:rtl/>
        </w:rPr>
        <w:t>وأرحتك منهما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فلما أصبح فإذا أبو عبد الله صلوات الله عليه وإسماعيل </w:t>
      </w:r>
      <w:r w:rsidR="00732B91">
        <w:rPr>
          <w:rtl/>
        </w:rPr>
        <w:br/>
      </w:r>
      <w:r w:rsidRPr="006216AF">
        <w:rPr>
          <w:rtl/>
        </w:rPr>
        <w:t>جالسان ، فاستأذنا ، فقال أبو جعفر الدوانيقيّ للرجل :</w:t>
      </w:r>
      <w:r w:rsidR="00814EC9">
        <w:rPr>
          <w:rtl/>
        </w:rPr>
        <w:t xml:space="preserve"> أ</w:t>
      </w:r>
      <w:r w:rsidRPr="006216AF">
        <w:rPr>
          <w:rtl/>
        </w:rPr>
        <w:t xml:space="preserve">لست زعمت </w:t>
      </w:r>
      <w:r w:rsidR="00732B91">
        <w:rPr>
          <w:rtl/>
        </w:rPr>
        <w:br/>
      </w:r>
      <w:r w:rsidRPr="006216AF">
        <w:rPr>
          <w:rtl/>
        </w:rPr>
        <w:t>أنّك قتلتهما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[ قال : بلى لقد عرفتهما كما أعرفك قال : فاذهب إلى </w:t>
      </w:r>
      <w:r w:rsidR="00732B91">
        <w:rPr>
          <w:rtl/>
        </w:rPr>
        <w:br/>
      </w:r>
      <w:r w:rsidRPr="006216AF">
        <w:rPr>
          <w:rtl/>
        </w:rPr>
        <w:t xml:space="preserve">الموضع الذي قتلتهما فيه ]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فانظر ، فإذا بجزورين منحورين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</w:t>
      </w:r>
      <w:r w:rsidR="00732B91">
        <w:rPr>
          <w:rtl/>
        </w:rPr>
        <w:br/>
      </w:r>
      <w:r w:rsidRPr="006216AF">
        <w:rPr>
          <w:rtl/>
        </w:rPr>
        <w:t xml:space="preserve">فبهت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ورجعت فأخبرته فنكس رأسه وقال : لا يسمعن هذا منك </w:t>
      </w:r>
      <w:r w:rsidR="00732B91">
        <w:rPr>
          <w:rtl/>
        </w:rPr>
        <w:br/>
      </w:r>
      <w:r w:rsidRPr="006216AF">
        <w:rPr>
          <w:rtl/>
        </w:rPr>
        <w:t>أحد</w:t>
      </w:r>
      <w:r w:rsidR="00410A32">
        <w:rPr>
          <w:rtl/>
        </w:rPr>
        <w:t xml:space="preserve"> .</w:t>
      </w:r>
    </w:p>
    <w:p w:rsidR="00222B24" w:rsidRDefault="005F4626" w:rsidP="00222B24">
      <w:pPr>
        <w:rPr>
          <w:rStyle w:val="rfdLineChar"/>
        </w:rPr>
      </w:pPr>
      <w:r w:rsidRPr="006216AF">
        <w:rPr>
          <w:rtl/>
        </w:rPr>
        <w:t xml:space="preserve">وهذا مثل قوله تبارك وتعالى : </w:t>
      </w:r>
      <w:r w:rsidRPr="006216AF">
        <w:rPr>
          <w:rStyle w:val="rfdAlaem"/>
          <w:rtl/>
        </w:rPr>
        <w:t>(</w:t>
      </w:r>
      <w:r w:rsidR="000C6DF0" w:rsidRPr="000C6DF0">
        <w:rPr>
          <w:rStyle w:val="rfdAie"/>
          <w:rtl/>
        </w:rPr>
        <w:t xml:space="preserve"> وَمَا قَتَلُوهُ وَمَا صَلَبُوهُ وَلَـٰكِن شُبِّهَ</w:t>
      </w:r>
      <w:r w:rsidR="00222B24">
        <w:rPr>
          <w:rStyle w:val="rfdAie"/>
          <w:rFonts w:hint="cs"/>
          <w:rtl/>
        </w:rPr>
        <w:t xml:space="preserve"> </w:t>
      </w:r>
      <w:r w:rsidR="00222B24">
        <w:rPr>
          <w:rtl/>
        </w:rPr>
        <w:br/>
      </w:r>
      <w:r w:rsidR="00222B2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المائدة الآية : 110</w:t>
      </w:r>
    </w:p>
    <w:p w:rsidR="005F4626" w:rsidRPr="006216AF" w:rsidRDefault="005F4626" w:rsidP="00222B24">
      <w:pPr>
        <w:pStyle w:val="rfdFootnote0"/>
        <w:rPr>
          <w:rtl/>
        </w:rPr>
      </w:pPr>
      <w:r w:rsidRPr="006216AF">
        <w:rPr>
          <w:rtl/>
        </w:rPr>
        <w:t>21</w:t>
      </w:r>
      <w:r w:rsidR="00222B24">
        <w:rPr>
          <w:rFonts w:hint="cs"/>
          <w:rtl/>
        </w:rPr>
        <w:t xml:space="preserve"> </w:t>
      </w:r>
      <w:r>
        <w:rPr>
          <w:rtl/>
        </w:rPr>
        <w:t>ـ</w:t>
      </w:r>
      <w:r w:rsidR="00222B24">
        <w:rPr>
          <w:rFonts w:hint="cs"/>
          <w:rtl/>
        </w:rPr>
        <w:t xml:space="preserve"> </w:t>
      </w:r>
      <w:r w:rsidRPr="006216AF">
        <w:rPr>
          <w:rtl/>
        </w:rPr>
        <w:t>الخرائج والجرائح 2 : 626</w:t>
      </w:r>
      <w:r w:rsidR="0096323A">
        <w:rPr>
          <w:rtl/>
        </w:rPr>
        <w:t xml:space="preserve"> / </w:t>
      </w:r>
      <w:r w:rsidRPr="006216AF">
        <w:rPr>
          <w:rtl/>
        </w:rPr>
        <w:t>27 ، الصراط المستقيم 2 : 188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20 مدينة </w:t>
      </w:r>
      <w:r w:rsidR="00732B91">
        <w:rPr>
          <w:rtl/>
        </w:rPr>
        <w:br/>
      </w:r>
      <w:r w:rsidRPr="006216AF">
        <w:rPr>
          <w:rtl/>
        </w:rPr>
        <w:t>المعاجز : 362</w:t>
      </w:r>
      <w:r w:rsidR="0096323A">
        <w:rPr>
          <w:rtl/>
        </w:rPr>
        <w:t xml:space="preserve"> / </w:t>
      </w:r>
      <w:r w:rsidRPr="006216AF">
        <w:rPr>
          <w:rtl/>
        </w:rPr>
        <w:t>24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ما بين المعقوفتين أثبتناه من الخرائج ومدينة المعاجز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ع : فقمت ، وفي ك ، ر : فحمدت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93EC1">
      <w:pPr>
        <w:pStyle w:val="rfdNormal0"/>
        <w:rPr>
          <w:rtl/>
        </w:rPr>
      </w:pPr>
      <w:r>
        <w:rPr>
          <w:rtl/>
        </w:rPr>
        <w:br w:type="page"/>
      </w:r>
      <w:r w:rsidR="00E93EC1" w:rsidRPr="000C6DF0">
        <w:rPr>
          <w:rStyle w:val="rfdAie"/>
          <w:rtl/>
        </w:rPr>
        <w:lastRenderedPageBreak/>
        <w:t>لَهُمْ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وممّا يقارب ذلك ما حدّثت به :</w:t>
      </w:r>
    </w:p>
    <w:p w:rsidR="005F4626" w:rsidRPr="006216AF" w:rsidRDefault="005F4626" w:rsidP="00222B24">
      <w:pPr>
        <w:rPr>
          <w:rtl/>
        </w:rPr>
      </w:pPr>
      <w:r w:rsidRPr="006216AF">
        <w:rPr>
          <w:rtl/>
        </w:rPr>
        <w:t>193</w:t>
      </w:r>
      <w:r w:rsidR="0096323A">
        <w:rPr>
          <w:rtl/>
        </w:rPr>
        <w:t xml:space="preserve"> / </w:t>
      </w:r>
      <w:r w:rsidRPr="006216AF">
        <w:rPr>
          <w:rtl/>
        </w:rPr>
        <w:t>22</w:t>
      </w:r>
      <w:r w:rsidR="00222B24">
        <w:rPr>
          <w:rFonts w:hint="cs"/>
          <w:rtl/>
        </w:rPr>
        <w:t xml:space="preserve"> </w:t>
      </w:r>
      <w:r>
        <w:rPr>
          <w:rtl/>
        </w:rPr>
        <w:t>ـ</w:t>
      </w:r>
      <w:r w:rsidR="00222B24">
        <w:rPr>
          <w:rFonts w:hint="cs"/>
          <w:rtl/>
        </w:rPr>
        <w:t xml:space="preserve"> </w:t>
      </w:r>
      <w:r w:rsidRPr="006216AF">
        <w:rPr>
          <w:rtl/>
        </w:rPr>
        <w:t xml:space="preserve">أمّ الفضل بنت المأمون زوجة أبي جعفر محمّد بن </w:t>
      </w:r>
      <w:r w:rsidR="00732B91">
        <w:rPr>
          <w:rtl/>
        </w:rPr>
        <w:br/>
      </w:r>
      <w:r w:rsidRPr="006216AF">
        <w:rPr>
          <w:rtl/>
        </w:rPr>
        <w:t xml:space="preserve">عليّ بن موسى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قالت :</w:t>
      </w:r>
      <w:r w:rsidR="00814EC9">
        <w:rPr>
          <w:rtl/>
        </w:rPr>
        <w:t xml:space="preserve"> أ</w:t>
      </w:r>
      <w:r w:rsidRPr="006216AF">
        <w:rPr>
          <w:rtl/>
        </w:rPr>
        <w:t xml:space="preserve">لا أخبرك عن أبي جعفر بشيء </w:t>
      </w:r>
      <w:r w:rsidR="00732B91">
        <w:rPr>
          <w:rtl/>
        </w:rPr>
        <w:br/>
      </w:r>
      <w:r w:rsidRPr="006216AF">
        <w:rPr>
          <w:rtl/>
        </w:rPr>
        <w:t xml:space="preserve">عجيب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وأمر جليل فوق الوصف والمقدار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قيل : وما ذاك</w:t>
      </w:r>
      <w:r w:rsidR="00DD50E3">
        <w:rPr>
          <w:rtl/>
        </w:rPr>
        <w:t xml:space="preserve"> ؟!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قالت : كنت أغار عليه كثيرا</w:t>
      </w:r>
      <w:r w:rsidR="00E65E2C">
        <w:rPr>
          <w:rtl/>
        </w:rPr>
        <w:t>ً</w:t>
      </w:r>
      <w:r w:rsidRPr="006216AF">
        <w:rPr>
          <w:rtl/>
        </w:rPr>
        <w:t xml:space="preserve"> ، وأراقبه أبدا</w:t>
      </w:r>
      <w:r w:rsidR="00E65E2C">
        <w:rPr>
          <w:rtl/>
        </w:rPr>
        <w:t>ً</w:t>
      </w:r>
      <w:r w:rsidRPr="006216AF">
        <w:rPr>
          <w:rtl/>
        </w:rPr>
        <w:t xml:space="preserve"> ، فربما أسمعني </w:t>
      </w:r>
      <w:r w:rsidR="00732B91">
        <w:rPr>
          <w:rtl/>
        </w:rPr>
        <w:br/>
      </w:r>
      <w:r w:rsidRPr="006216AF">
        <w:rPr>
          <w:rtl/>
        </w:rPr>
        <w:t xml:space="preserve">الكلام ، فأشكو ذلك إلى أبي ، فيقول : يا بنيّة احتمليه ، فإنّه بضعة من </w:t>
      </w:r>
      <w:r w:rsidR="00732B91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فبينما أنا جالسة ذات يوم إذ دخلت عليّ</w:t>
      </w:r>
      <w:r w:rsidR="00E65E2C">
        <w:rPr>
          <w:rtl/>
        </w:rPr>
        <w:t>َ</w:t>
      </w:r>
      <w:r w:rsidRPr="006216AF">
        <w:rPr>
          <w:rtl/>
        </w:rPr>
        <w:t xml:space="preserve"> جارية من ولد عمّار بن </w:t>
      </w:r>
      <w:r w:rsidR="00732B91">
        <w:rPr>
          <w:rtl/>
        </w:rPr>
        <w:br/>
      </w:r>
      <w:r w:rsidRPr="006216AF">
        <w:rPr>
          <w:rtl/>
        </w:rPr>
        <w:t>ياسر وسلّمت عليّ</w:t>
      </w:r>
      <w:r w:rsidR="00E65E2C">
        <w:rPr>
          <w:rtl/>
        </w:rPr>
        <w:t>َ</w:t>
      </w:r>
      <w:r w:rsidRPr="006216AF">
        <w:rPr>
          <w:rtl/>
        </w:rPr>
        <w:t xml:space="preserve"> ، فقلت : من أنت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أنا جارية من ولد </w:t>
      </w:r>
      <w:r w:rsidR="00732B91">
        <w:rPr>
          <w:rtl/>
        </w:rPr>
        <w:br/>
      </w:r>
      <w:r w:rsidRPr="006216AF">
        <w:rPr>
          <w:rtl/>
        </w:rPr>
        <w:t>عمّار بن ياسر ، وأنا زوجة أبي جعفر محمّد بن عليّ ، زوجك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فدخلني </w:t>
      </w:r>
      <w:r w:rsidR="00732B91">
        <w:rPr>
          <w:rtl/>
        </w:rPr>
        <w:br/>
      </w:r>
      <w:r w:rsidRPr="006216AF">
        <w:rPr>
          <w:rtl/>
        </w:rPr>
        <w:t xml:space="preserve">من الغيرة ما لم أقدر على احتماله ، وهمّمت أن أخرج وأصيح في </w:t>
      </w:r>
      <w:r w:rsidR="00732B91">
        <w:rPr>
          <w:rtl/>
        </w:rPr>
        <w:br/>
      </w:r>
      <w:r w:rsidRPr="006216AF">
        <w:rPr>
          <w:rtl/>
        </w:rPr>
        <w:t>البلاد ، وكاد الشيطان أن يحملني على الإ</w:t>
      </w:r>
      <w:r w:rsidR="00E93EC1">
        <w:rPr>
          <w:rtl/>
        </w:rPr>
        <w:t>ِ</w:t>
      </w:r>
      <w:r w:rsidRPr="006216AF">
        <w:rPr>
          <w:rtl/>
        </w:rPr>
        <w:t xml:space="preserve">ساءة إليها ، فكظمت غيظي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>وأحسنت رفدها ، وكسوتها</w:t>
      </w:r>
      <w:r w:rsidR="00410A32">
        <w:rPr>
          <w:rtl/>
        </w:rPr>
        <w:t xml:space="preserve"> .</w:t>
      </w:r>
    </w:p>
    <w:p w:rsidR="005F4626" w:rsidRPr="006216AF" w:rsidRDefault="005F4626" w:rsidP="003D00CA">
      <w:pPr>
        <w:rPr>
          <w:rtl/>
        </w:rPr>
      </w:pPr>
      <w:r w:rsidRPr="006216AF">
        <w:rPr>
          <w:rtl/>
        </w:rPr>
        <w:t xml:space="preserve">فلمّا خرجت عنّي لم أتمالك أن نهضت ، فدخلت على أبي ، </w:t>
      </w:r>
      <w:r w:rsidR="00732B91">
        <w:rPr>
          <w:rtl/>
        </w:rPr>
        <w:br/>
      </w:r>
      <w:r w:rsidRPr="006216AF">
        <w:rPr>
          <w:rtl/>
        </w:rPr>
        <w:t>فخبّرته الخبر ، وكان سكران لا يعقل ، فقال : يا غلام عليّ</w:t>
      </w:r>
      <w:r w:rsidR="00E65E2C">
        <w:rPr>
          <w:rtl/>
        </w:rPr>
        <w:t>َ</w:t>
      </w:r>
      <w:r w:rsidRPr="006216AF">
        <w:rPr>
          <w:rtl/>
        </w:rPr>
        <w:t xml:space="preserve"> بالسيف</w:t>
      </w:r>
      <w:r w:rsidR="00410A32">
        <w:rPr>
          <w:rtl/>
        </w:rPr>
        <w:t xml:space="preserve"> .</w:t>
      </w:r>
      <w:r w:rsidR="003D00CA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>فأتى به ، فركب وقال : لأقطعنه</w:t>
      </w:r>
      <w:r w:rsidR="00410A32">
        <w:rPr>
          <w:rtl/>
        </w:rPr>
        <w:t xml:space="preserve"> .</w:t>
      </w:r>
    </w:p>
    <w:p w:rsidR="00222B24" w:rsidRDefault="005F4626" w:rsidP="00222B24">
      <w:pPr>
        <w:rPr>
          <w:rStyle w:val="rfdLineChar"/>
        </w:rPr>
      </w:pPr>
      <w:r w:rsidRPr="006216AF">
        <w:rPr>
          <w:rtl/>
        </w:rPr>
        <w:t>فلمّا رأيت ذلك منه ، قلت : إنّا لله وإنّا إليه راجعون ، ما صنعت</w:t>
      </w:r>
      <w:r w:rsidR="00222B24">
        <w:rPr>
          <w:rFonts w:hint="cs"/>
          <w:rtl/>
        </w:rPr>
        <w:t xml:space="preserve"> </w:t>
      </w:r>
      <w:r w:rsidR="00222B24">
        <w:rPr>
          <w:rtl/>
        </w:rPr>
        <w:br/>
      </w:r>
      <w:r w:rsidR="00222B2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النساء الآية : 157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222B24">
      <w:pPr>
        <w:pStyle w:val="rfdFootnote0"/>
        <w:rPr>
          <w:rtl/>
        </w:rPr>
      </w:pPr>
      <w:r w:rsidRPr="006216AF">
        <w:rPr>
          <w:rtl/>
        </w:rPr>
        <w:t>22</w:t>
      </w:r>
      <w:r w:rsidR="00222B24">
        <w:rPr>
          <w:rFonts w:hint="cs"/>
          <w:rtl/>
        </w:rPr>
        <w:t xml:space="preserve"> </w:t>
      </w:r>
      <w:r>
        <w:rPr>
          <w:rtl/>
        </w:rPr>
        <w:t>ـ</w:t>
      </w:r>
      <w:r w:rsidR="00222B24">
        <w:rPr>
          <w:rFonts w:hint="cs"/>
          <w:rtl/>
        </w:rPr>
        <w:t xml:space="preserve"> </w:t>
      </w:r>
      <w:r w:rsidRPr="006216AF">
        <w:rPr>
          <w:rtl/>
        </w:rPr>
        <w:t xml:space="preserve">الخرائج والجرائح 1 : 372 ، كشف الغمة 2 : 365 ، الأمان من </w:t>
      </w:r>
      <w:r w:rsidR="00732B91">
        <w:rPr>
          <w:rtl/>
        </w:rPr>
        <w:br/>
      </w:r>
      <w:r w:rsidRPr="006216AF">
        <w:rPr>
          <w:rtl/>
        </w:rPr>
        <w:t>الأخطار : 74 ، مفص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مهج الدعوات : 36 ، حلية الأبرار 2 : 412 ، </w:t>
      </w:r>
      <w:r w:rsidR="00732B91">
        <w:rPr>
          <w:rtl/>
        </w:rPr>
        <w:br/>
      </w:r>
      <w:r w:rsidRPr="006216AF">
        <w:rPr>
          <w:rtl/>
        </w:rPr>
        <w:t>مدينة المعاجز : 530</w:t>
      </w:r>
      <w:r w:rsidR="0096323A">
        <w:rPr>
          <w:rtl/>
        </w:rPr>
        <w:t xml:space="preserve"> / </w:t>
      </w:r>
      <w:r w:rsidRPr="006216AF">
        <w:rPr>
          <w:rtl/>
        </w:rPr>
        <w:t>47 ، اثبات الهداة 3 : 343</w:t>
      </w:r>
      <w:r w:rsidR="0096323A">
        <w:rPr>
          <w:rtl/>
        </w:rPr>
        <w:t xml:space="preserve"> / </w:t>
      </w:r>
      <w:r w:rsidRPr="006216AF">
        <w:rPr>
          <w:rtl/>
        </w:rPr>
        <w:t>46 ، باختصار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: بخبر عظيم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م : غضبي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D00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بزوجي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وجعلت ألطم على وجهي ، فدخل عليه والدي فما زال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>يضربه بالسيف حتّى قطّعه ، ثمّ إنّ</w:t>
      </w:r>
      <w:r w:rsidR="00EA10BB">
        <w:rPr>
          <w:rtl/>
        </w:rPr>
        <w:t>َ</w:t>
      </w:r>
      <w:r w:rsidRPr="006216AF">
        <w:rPr>
          <w:rtl/>
        </w:rPr>
        <w:t xml:space="preserve">ه خرج ، وخرجت خلفه هاربة ، ولم </w:t>
      </w:r>
      <w:r w:rsidR="00732B91">
        <w:rPr>
          <w:rtl/>
        </w:rPr>
        <w:br/>
      </w:r>
      <w:r w:rsidRPr="006216AF">
        <w:rPr>
          <w:rtl/>
        </w:rPr>
        <w:t>أرقد ليلي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أصبحت أتيت أبي فقلت له :</w:t>
      </w:r>
      <w:r w:rsidR="00814EC9">
        <w:rPr>
          <w:rtl/>
        </w:rPr>
        <w:t xml:space="preserve"> أ</w:t>
      </w:r>
      <w:r w:rsidRPr="006216AF">
        <w:rPr>
          <w:rtl/>
        </w:rPr>
        <w:t>تدري ما صنعت البارحة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>قال : وما صنعت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قلت له : قتلت ابن الرضا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فبرق عينه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وغشي </w:t>
      </w:r>
      <w:r w:rsidR="00732B91">
        <w:rPr>
          <w:rtl/>
        </w:rPr>
        <w:br/>
      </w:r>
      <w:r w:rsidRPr="006216AF">
        <w:rPr>
          <w:rtl/>
        </w:rPr>
        <w:t>عليه ، ثمّ أفاق بعد حين ، فقال : ويلك ما تقولين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قلت : نعم ، والله ، </w:t>
      </w:r>
      <w:r w:rsidR="00732B91">
        <w:rPr>
          <w:rtl/>
        </w:rPr>
        <w:br/>
      </w:r>
      <w:r w:rsidRPr="006216AF">
        <w:rPr>
          <w:rtl/>
        </w:rPr>
        <w:t xml:space="preserve">دخلت عليه ولم تزل تضربه بالسيف حتّى قتلته فاضطرب من ذلك </w:t>
      </w:r>
      <w:r w:rsidR="00732B91">
        <w:rPr>
          <w:rtl/>
        </w:rPr>
        <w:br/>
      </w:r>
      <w:r w:rsidRPr="006216AF">
        <w:rPr>
          <w:rtl/>
        </w:rPr>
        <w:t>اضطرابا</w:t>
      </w:r>
      <w:r w:rsidR="00EA10BB">
        <w:rPr>
          <w:rtl/>
        </w:rPr>
        <w:t>ً</w:t>
      </w:r>
      <w:r w:rsidRPr="006216AF">
        <w:rPr>
          <w:rtl/>
        </w:rPr>
        <w:t xml:space="preserve"> شديدا</w:t>
      </w:r>
      <w:r w:rsidR="00EA10BB">
        <w:rPr>
          <w:rtl/>
        </w:rPr>
        <w:t>ً</w:t>
      </w:r>
      <w:r w:rsidRPr="006216AF">
        <w:rPr>
          <w:rtl/>
        </w:rPr>
        <w:t xml:space="preserve"> ، ثمّ قال : عليّ</w:t>
      </w:r>
      <w:r w:rsidR="00EA10BB">
        <w:rPr>
          <w:rtl/>
        </w:rPr>
        <w:t>َ</w:t>
      </w:r>
      <w:r w:rsidRPr="006216AF">
        <w:rPr>
          <w:rtl/>
        </w:rPr>
        <w:t xml:space="preserve"> بياسر الخادم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أتي به قال : ما </w:t>
      </w:r>
      <w:r w:rsidR="00732B91">
        <w:rPr>
          <w:rtl/>
        </w:rPr>
        <w:br/>
      </w:r>
      <w:r w:rsidRPr="006216AF">
        <w:rPr>
          <w:rtl/>
        </w:rPr>
        <w:t>هذا الذي تقول هذه المرأة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صدقت يا أمير المؤمنين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فضرب </w:t>
      </w:r>
      <w:r w:rsidR="00732B91">
        <w:rPr>
          <w:rtl/>
        </w:rPr>
        <w:br/>
      </w:r>
      <w:r w:rsidRPr="006216AF">
        <w:rPr>
          <w:rtl/>
        </w:rPr>
        <w:t>بيده على صدره وخدّ</w:t>
      </w:r>
      <w:r w:rsidR="00E47528">
        <w:rPr>
          <w:rtl/>
        </w:rPr>
        <w:t>ِ</w:t>
      </w:r>
      <w:r w:rsidRPr="006216AF">
        <w:rPr>
          <w:rtl/>
        </w:rPr>
        <w:t xml:space="preserve">ه ، وقال : إنّا لله وإنّا إليه راجعون ، هلكنا ، </w:t>
      </w:r>
      <w:r w:rsidR="00732B91">
        <w:rPr>
          <w:rtl/>
        </w:rPr>
        <w:br/>
      </w:r>
      <w:r w:rsidRPr="006216AF">
        <w:rPr>
          <w:rtl/>
        </w:rPr>
        <w:t xml:space="preserve">وعطبنا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وافتضحنا إلى آخر الأبد ، اذهب ويلك وانظر ما القصة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>وعجّل إليّ</w:t>
      </w:r>
      <w:r w:rsidR="00E47528">
        <w:rPr>
          <w:rtl/>
        </w:rPr>
        <w:t>َ</w:t>
      </w:r>
      <w:r w:rsidRPr="006216AF">
        <w:rPr>
          <w:rtl/>
        </w:rPr>
        <w:t xml:space="preserve"> بالخبر ، فإنّ نفسي تكاد أن تخرج الساعة</w:t>
      </w:r>
      <w:r w:rsidR="00410A32">
        <w:rPr>
          <w:rtl/>
        </w:rPr>
        <w:t xml:space="preserve"> .</w:t>
      </w:r>
    </w:p>
    <w:p w:rsidR="00222B24" w:rsidRDefault="005F4626" w:rsidP="00222B24">
      <w:pPr>
        <w:rPr>
          <w:rStyle w:val="rfdLineChar"/>
        </w:rPr>
      </w:pPr>
      <w:r w:rsidRPr="006216AF">
        <w:rPr>
          <w:rtl/>
        </w:rPr>
        <w:t xml:space="preserve">فخرج ياسر وأنا ألطم خدّي ووجهي ، فما لبث ياسر أن عاد إليه </w:t>
      </w:r>
      <w:r w:rsidR="00732B91">
        <w:rPr>
          <w:rtl/>
        </w:rPr>
        <w:br/>
      </w:r>
      <w:r w:rsidRPr="006216AF">
        <w:rPr>
          <w:rtl/>
        </w:rPr>
        <w:t>فقال : البشرى يا أمير المؤمنين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فقال : ولك البشرى</w:t>
      </w:r>
      <w:r w:rsidR="00E47528" w:rsidRPr="008B5600">
        <w:rPr>
          <w:rtl/>
        </w:rPr>
        <w:t>ٰ</w:t>
      </w:r>
      <w:r w:rsidRPr="006216AF">
        <w:rPr>
          <w:rtl/>
        </w:rPr>
        <w:t xml:space="preserve"> ، ما عندك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</w:t>
      </w:r>
      <w:r w:rsidR="00966BB3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 xml:space="preserve">دخلت عليه ، فإذا هو جالس ، وعليه قميص ، وهو يستاك ، فسلّمت </w:t>
      </w:r>
      <w:r w:rsidR="00732B91">
        <w:rPr>
          <w:rtl/>
        </w:rPr>
        <w:br/>
      </w:r>
      <w:r w:rsidRPr="006216AF">
        <w:rPr>
          <w:rtl/>
        </w:rPr>
        <w:t xml:space="preserve">عليه ، وقلت : يا ابن رسول الله أحبّ أن تهب لي قميصك هذا أصلّي </w:t>
      </w:r>
      <w:r w:rsidR="00732B91">
        <w:rPr>
          <w:rtl/>
        </w:rPr>
        <w:br/>
      </w:r>
      <w:r w:rsidRPr="006216AF">
        <w:rPr>
          <w:rtl/>
        </w:rPr>
        <w:t>فيه وأتبرّك به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وإنّما أردت أن أنظر إلى جسده ، هل به أثر جراحة وأثر </w:t>
      </w:r>
      <w:r w:rsidR="00732B91">
        <w:rPr>
          <w:rtl/>
        </w:rPr>
        <w:br/>
      </w:r>
      <w:r w:rsidRPr="006216AF">
        <w:rPr>
          <w:rtl/>
        </w:rPr>
        <w:t>السيف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بل أهب لك ما هو خير من هذا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لست أريد </w:t>
      </w:r>
      <w:r w:rsidR="00732B91">
        <w:rPr>
          <w:rtl/>
        </w:rPr>
        <w:br/>
      </w:r>
      <w:r w:rsidRPr="006216AF">
        <w:rPr>
          <w:rtl/>
        </w:rPr>
        <w:t>غير هذا القميص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فخلعه ، ونظرت إلى جسده وكأنّه العاج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ما به </w:t>
      </w:r>
      <w:r w:rsidR="00732B91">
        <w:rPr>
          <w:rtl/>
        </w:rPr>
        <w:br/>
      </w:r>
      <w:r w:rsidRPr="006216AF">
        <w:rPr>
          <w:rtl/>
        </w:rPr>
        <w:t>أثر ، فبكى المأمون بكاء</w:t>
      </w:r>
      <w:r w:rsidR="00EA10BB">
        <w:rPr>
          <w:rtl/>
        </w:rPr>
        <w:t>ً</w:t>
      </w:r>
      <w:r w:rsidRPr="006216AF">
        <w:rPr>
          <w:rtl/>
        </w:rPr>
        <w:t xml:space="preserve"> شديدا</w:t>
      </w:r>
      <w:r w:rsidR="00EA10BB">
        <w:rPr>
          <w:rtl/>
        </w:rPr>
        <w:t>ً</w:t>
      </w:r>
      <w:r w:rsidRPr="006216AF">
        <w:rPr>
          <w:rtl/>
        </w:rPr>
        <w:t xml:space="preserve"> ، وقال : ما بقي بعد هذا شيء ، إنّ في</w:t>
      </w:r>
      <w:r w:rsidR="00222B24">
        <w:rPr>
          <w:rFonts w:hint="cs"/>
          <w:rtl/>
        </w:rPr>
        <w:t xml:space="preserve"> </w:t>
      </w:r>
      <w:r w:rsidR="00222B24">
        <w:rPr>
          <w:rtl/>
        </w:rPr>
        <w:br/>
      </w:r>
      <w:r w:rsidR="00222B2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فلم يزال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هامش ص : فزهق عقله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م : وعصينا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ص وهامش ك : القضية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هامش ص زيادة : الأبيض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D00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ذلك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لعبرة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القصة طول ، قد اقتصرنا على الموضع المقصود منها</w:t>
      </w:r>
      <w:r w:rsidR="00410A32">
        <w:rPr>
          <w:rtl/>
        </w:rPr>
        <w:t xml:space="preserve"> .</w:t>
      </w:r>
    </w:p>
    <w:p w:rsidR="005F4626" w:rsidRPr="006216AF" w:rsidRDefault="005F4626" w:rsidP="00F8319F">
      <w:pPr>
        <w:rPr>
          <w:rtl/>
        </w:rPr>
      </w:pPr>
      <w:r w:rsidRPr="006216AF">
        <w:rPr>
          <w:rtl/>
        </w:rPr>
        <w:t xml:space="preserve">وأمّا ما أنزل الله تعالى على عيسى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المائدة من </w:t>
      </w:r>
      <w:r w:rsidR="00732B91">
        <w:rPr>
          <w:rtl/>
        </w:rPr>
        <w:br/>
      </w:r>
      <w:r w:rsidRPr="006216AF">
        <w:rPr>
          <w:rtl/>
        </w:rPr>
        <w:t xml:space="preserve">السماء ، فهو ما قال الله تعالى في كتابه العزيز : </w:t>
      </w:r>
      <w:r w:rsidRPr="006216AF">
        <w:rPr>
          <w:rStyle w:val="rfdAlaem"/>
          <w:rtl/>
        </w:rPr>
        <w:t>(</w:t>
      </w:r>
      <w:r w:rsidR="006C7179" w:rsidRPr="006C7179">
        <w:rPr>
          <w:rStyle w:val="rfdAie"/>
          <w:rtl/>
        </w:rPr>
        <w:t xml:space="preserve"> إِذْ قَالَ الْحَوَارِيُّونَ يَا </w:t>
      </w:r>
      <w:r w:rsidR="00867EF2">
        <w:rPr>
          <w:rStyle w:val="rfdAie"/>
          <w:rtl/>
        </w:rPr>
        <w:br/>
      </w:r>
      <w:r w:rsidR="006C7179" w:rsidRPr="006C7179">
        <w:rPr>
          <w:rStyle w:val="rfdAie"/>
          <w:rtl/>
        </w:rPr>
        <w:t xml:space="preserve">عِيسَى ابْنَ مَرْيَمَ هَلْ يَسْتَطِيعُ رَبُّكَ أَن يُنَزِّلَ عَلَيْنَا مَائِدَةً مِّنَ السَّمَاءِ </w:t>
      </w:r>
      <w:r w:rsidR="006C7179" w:rsidRPr="00867EF2">
        <w:rPr>
          <w:rStyle w:val="rfdAie"/>
          <w:rtl/>
        </w:rPr>
        <w:t>قَالَ</w:t>
      </w:r>
      <w:r w:rsidR="006C7179" w:rsidRPr="006C7179">
        <w:rPr>
          <w:rStyle w:val="rfdAie"/>
          <w:rtl/>
        </w:rPr>
        <w:t xml:space="preserve"> </w:t>
      </w:r>
      <w:r w:rsidR="00867EF2">
        <w:rPr>
          <w:rStyle w:val="rfdAie"/>
          <w:rtl/>
        </w:rPr>
        <w:br/>
      </w:r>
      <w:r w:rsidR="006C7179" w:rsidRPr="00867EF2">
        <w:rPr>
          <w:rStyle w:val="rfdAie"/>
          <w:rtl/>
        </w:rPr>
        <w:t>اتَّقُوا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اللَّـهَ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إِن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كُنتُم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مُّؤْمِنِينَ</w:t>
      </w:r>
      <w:r w:rsidR="00867EF2">
        <w:rPr>
          <w:rStyle w:val="rfdAie"/>
          <w:rtl/>
        </w:rPr>
        <w:t xml:space="preserve"> </w:t>
      </w:r>
      <w:r w:rsidR="00F8319F">
        <w:rPr>
          <w:rStyle w:val="rfdAie"/>
        </w:rPr>
        <w:t>*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قَالُوا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نُرِيدُ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أَن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نَّأْكُلَ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مِنْهَا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وَتَطْمَئِنَّ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قُلُوبُنَا</w:t>
      </w:r>
      <w:r w:rsidR="006C7179" w:rsidRPr="006C7179">
        <w:rPr>
          <w:rStyle w:val="rfdAie"/>
          <w:rtl/>
        </w:rPr>
        <w:t xml:space="preserve"> </w:t>
      </w:r>
      <w:r w:rsidR="00867EF2">
        <w:rPr>
          <w:rStyle w:val="rfdAie"/>
          <w:rtl/>
        </w:rPr>
        <w:br/>
      </w:r>
      <w:r w:rsidR="006C7179" w:rsidRPr="00867EF2">
        <w:rPr>
          <w:rStyle w:val="rfdAie"/>
          <w:rtl/>
        </w:rPr>
        <w:t>وَنَعْل</w:t>
      </w:r>
      <w:r w:rsidR="006C7179" w:rsidRPr="006C7179">
        <w:rPr>
          <w:rStyle w:val="rfdAie"/>
          <w:rtl/>
        </w:rPr>
        <w:t>َمَ أَن قَدْ صَدَقْتَنَا وَنَكُونَ عَلَيْهَا مِنَ الشَّاهِدِينَ</w:t>
      </w:r>
      <w:r w:rsidR="00867EF2">
        <w:rPr>
          <w:rStyle w:val="rfdAie"/>
          <w:rtl/>
        </w:rPr>
        <w:t xml:space="preserve"> </w:t>
      </w:r>
      <w:r w:rsidR="00F8319F">
        <w:rPr>
          <w:rStyle w:val="rfdAie"/>
        </w:rPr>
        <w:t>*</w:t>
      </w:r>
      <w:r w:rsidR="006C7179" w:rsidRPr="006C7179">
        <w:rPr>
          <w:rStyle w:val="rfdAie"/>
          <w:rtl/>
        </w:rPr>
        <w:t xml:space="preserve"> قَالَ عِيسَى ابْنُ مَرْيَمَ </w:t>
      </w:r>
      <w:r w:rsidR="00867EF2">
        <w:rPr>
          <w:rStyle w:val="rfdAie"/>
          <w:rtl/>
        </w:rPr>
        <w:br/>
      </w:r>
      <w:r w:rsidR="006C7179" w:rsidRPr="006C7179">
        <w:rPr>
          <w:rStyle w:val="rfdAie"/>
          <w:rtl/>
        </w:rPr>
        <w:t>اللَّـهُمَّ رَبَّنَا أَنزِلْ عَلَيْنَا مَائِدَةً مِّنَ السَّمَاءِ تَكُونُ لَنَا عِيدًا لِّأَوَّ</w:t>
      </w:r>
      <w:r w:rsidR="00867EF2">
        <w:rPr>
          <w:rStyle w:val="rfdAie"/>
          <w:rtl/>
        </w:rPr>
        <w:t xml:space="preserve">لِنَا وَآخِرِنَا وَآيَةً </w:t>
      </w:r>
      <w:r w:rsidR="00867EF2">
        <w:rPr>
          <w:rStyle w:val="rfdAie"/>
          <w:rtl/>
        </w:rPr>
        <w:br/>
        <w:t>مِّنكَ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وَارْزُقْنَا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وَأَنتَ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خَيْرُ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ال</w:t>
      </w:r>
      <w:r w:rsidR="006C7179" w:rsidRPr="006C7179">
        <w:rPr>
          <w:rStyle w:val="rfdAie"/>
          <w:rtl/>
        </w:rPr>
        <w:t xml:space="preserve">رَّازِقِينَ </w:t>
      </w:r>
      <w:r w:rsidR="00F8319F">
        <w:rPr>
          <w:rStyle w:val="rfdAie"/>
        </w:rPr>
        <w:t>*</w:t>
      </w:r>
      <w:r w:rsidR="00867EF2">
        <w:rPr>
          <w:rStyle w:val="rfdAie"/>
          <w:rtl/>
        </w:rPr>
        <w:t xml:space="preserve"> </w:t>
      </w:r>
      <w:r w:rsidR="006C7179" w:rsidRPr="006C7179">
        <w:rPr>
          <w:rStyle w:val="rfdAie"/>
          <w:rtl/>
        </w:rPr>
        <w:t xml:space="preserve">قَالَ اللَّـهُ إِنِّي مُنَزِّلُهَا عَلَيْكُمْ </w:t>
      </w:r>
      <w:r w:rsidR="006C7179" w:rsidRPr="00867EF2">
        <w:rPr>
          <w:rStyle w:val="rfdAie"/>
          <w:rtl/>
        </w:rPr>
        <w:t>فَمَن</w:t>
      </w:r>
      <w:r w:rsidR="006C7179" w:rsidRPr="006C7179">
        <w:rPr>
          <w:rStyle w:val="rfdAie"/>
          <w:rtl/>
        </w:rPr>
        <w:t xml:space="preserve"> </w:t>
      </w:r>
      <w:r w:rsidR="00867EF2">
        <w:rPr>
          <w:rStyle w:val="rfdAie"/>
          <w:rtl/>
        </w:rPr>
        <w:br/>
      </w:r>
      <w:r w:rsidR="006C7179" w:rsidRPr="00867EF2">
        <w:rPr>
          <w:rStyle w:val="rfdAie"/>
          <w:rtl/>
        </w:rPr>
        <w:t>يَكْفُرْ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بَعْدُ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مِنكُمْ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فَإِنِّي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أُعَذِّبُهُ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عَذَابًا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لَّا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أُعَذِّبُهُ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أَحَدًا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مِّنَ</w:t>
      </w:r>
      <w:r w:rsidR="006C7179" w:rsidRPr="006C7179">
        <w:rPr>
          <w:rStyle w:val="rfdAie"/>
          <w:rtl/>
        </w:rPr>
        <w:t xml:space="preserve"> </w:t>
      </w:r>
      <w:r w:rsidR="006C7179" w:rsidRPr="00867EF2">
        <w:rPr>
          <w:rStyle w:val="rfdAie"/>
          <w:rtl/>
        </w:rPr>
        <w:t>الْعَالَمِينَ</w:t>
      </w:r>
      <w:r w:rsidRPr="006C717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فأنزل الله تعالى عليه سبعة أرغفة مع سمك وبقل وخل</w:t>
      </w:r>
      <w:r w:rsidR="00410A32">
        <w:rPr>
          <w:rtl/>
        </w:rPr>
        <w:t xml:space="preserve"> .</w:t>
      </w:r>
    </w:p>
    <w:p w:rsidR="005F4626" w:rsidRPr="006216AF" w:rsidRDefault="005F4626" w:rsidP="00F8319F">
      <w:pPr>
        <w:rPr>
          <w:rtl/>
        </w:rPr>
      </w:pPr>
      <w:r w:rsidRPr="006216AF">
        <w:rPr>
          <w:rtl/>
        </w:rPr>
        <w:t>194</w:t>
      </w:r>
      <w:r w:rsidR="0096323A">
        <w:rPr>
          <w:rtl/>
        </w:rPr>
        <w:t xml:space="preserve"> / </w:t>
      </w:r>
      <w:r w:rsidRPr="006216AF">
        <w:rPr>
          <w:rtl/>
        </w:rPr>
        <w:t>23</w:t>
      </w:r>
      <w:r w:rsidR="00F8319F">
        <w:rPr>
          <w:rFonts w:hint="cs"/>
          <w:rtl/>
        </w:rPr>
        <w:t xml:space="preserve"> </w:t>
      </w:r>
      <w:r>
        <w:rPr>
          <w:rtl/>
        </w:rPr>
        <w:t>ـ</w:t>
      </w:r>
      <w:r w:rsidR="00F8319F">
        <w:rPr>
          <w:rFonts w:hint="cs"/>
          <w:rtl/>
        </w:rPr>
        <w:t xml:space="preserve"> </w:t>
      </w:r>
      <w:r w:rsidRPr="006216AF">
        <w:rPr>
          <w:rtl/>
        </w:rPr>
        <w:t xml:space="preserve">وفي رواية أبي محمد الحسن العسكري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:</w:t>
      </w:r>
      <w:r w:rsidR="003D00CA">
        <w:rPr>
          <w:rtl/>
        </w:rPr>
        <w:t xml:space="preserve"> </w:t>
      </w:r>
      <w:r w:rsidR="00732B91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وأكل منها خلق كثير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وقد ذكرت أمثال ذلك في الكتاب</w:t>
      </w:r>
      <w:r w:rsidR="00410A32">
        <w:rPr>
          <w:rtl/>
        </w:rPr>
        <w:t xml:space="preserve"> .</w:t>
      </w:r>
    </w:p>
    <w:p w:rsidR="005F4626" w:rsidRPr="006216AF" w:rsidRDefault="005F4626" w:rsidP="00F8319F">
      <w:pPr>
        <w:rPr>
          <w:rtl/>
        </w:rPr>
      </w:pPr>
      <w:r w:rsidRPr="006216AF">
        <w:rPr>
          <w:rtl/>
        </w:rPr>
        <w:t>195</w:t>
      </w:r>
      <w:r w:rsidR="0096323A">
        <w:rPr>
          <w:rtl/>
        </w:rPr>
        <w:t xml:space="preserve"> / </w:t>
      </w:r>
      <w:r w:rsidRPr="006216AF">
        <w:rPr>
          <w:rtl/>
        </w:rPr>
        <w:t>24</w:t>
      </w:r>
      <w:r w:rsidR="00F8319F">
        <w:rPr>
          <w:rFonts w:hint="cs"/>
          <w:rtl/>
        </w:rPr>
        <w:t xml:space="preserve"> </w:t>
      </w:r>
      <w:r>
        <w:rPr>
          <w:rtl/>
        </w:rPr>
        <w:t>ـ</w:t>
      </w:r>
      <w:r w:rsidR="00F8319F">
        <w:rPr>
          <w:rFonts w:hint="cs"/>
          <w:rtl/>
        </w:rPr>
        <w:t xml:space="preserve"> </w:t>
      </w:r>
      <w:r w:rsidRPr="006216AF">
        <w:rPr>
          <w:rtl/>
        </w:rPr>
        <w:t xml:space="preserve">وقد حدّثت زينب بنت 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قالت :</w:t>
      </w:r>
      <w:r w:rsidR="003D00CA">
        <w:rPr>
          <w:rtl/>
        </w:rPr>
        <w:t xml:space="preserve"> </w:t>
      </w:r>
      <w:r w:rsidR="00732B91">
        <w:rPr>
          <w:rtl/>
        </w:rPr>
        <w:br/>
      </w:r>
      <w:r w:rsidRPr="006216AF">
        <w:rPr>
          <w:rtl/>
        </w:rPr>
        <w:t xml:space="preserve">صلّى أبي مع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صلاة الفجر ، ثمّ أقبل على عليّ </w:t>
      </w:r>
      <w:r w:rsidR="00276CED">
        <w:rPr>
          <w:rtl/>
        </w:rPr>
        <w:t xml:space="preserve">عليه </w:t>
      </w:r>
      <w:r w:rsidR="00732B91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هل عندكم طعام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 آكل منذ ثلاثة أيّام </w:t>
      </w:r>
      <w:r w:rsidR="00732B91">
        <w:rPr>
          <w:rtl/>
        </w:rPr>
        <w:br/>
      </w:r>
      <w:r w:rsidRPr="006216AF">
        <w:rPr>
          <w:rtl/>
        </w:rPr>
        <w:t>طعاما</w:t>
      </w:r>
      <w:r w:rsidR="00EA10BB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8319F" w:rsidRDefault="005F4626" w:rsidP="00F8319F">
      <w:pPr>
        <w:rPr>
          <w:rStyle w:val="rfdLineChar"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امض بنا إلى ابنتي فاطمة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فدخلا عليها ، وهي تتلوى من</w:t>
      </w:r>
      <w:r w:rsidR="00F8319F">
        <w:rPr>
          <w:rFonts w:hint="cs"/>
          <w:rtl/>
        </w:rPr>
        <w:t xml:space="preserve"> </w:t>
      </w:r>
      <w:r w:rsidR="00F8319F">
        <w:rPr>
          <w:rtl/>
        </w:rPr>
        <w:br/>
      </w:r>
      <w:r w:rsidR="00F8319F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هذا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المائدة الآيات : 112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115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23</w:t>
      </w:r>
      <w:r>
        <w:rPr>
          <w:rtl/>
        </w:rPr>
        <w:t xml:space="preserve"> ـ </w:t>
      </w:r>
      <w:r w:rsidRPr="006216AF">
        <w:rPr>
          <w:rtl/>
        </w:rPr>
        <w:t>التفسير المنسوب للإ</w:t>
      </w:r>
      <w:r w:rsidR="00867EF2">
        <w:rPr>
          <w:rtl/>
        </w:rPr>
        <w:t>ِ</w:t>
      </w:r>
      <w:r w:rsidRPr="006216AF">
        <w:rPr>
          <w:rtl/>
        </w:rPr>
        <w:t xml:space="preserve">مام العسكري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195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24</w:t>
      </w:r>
      <w:r>
        <w:rPr>
          <w:rtl/>
        </w:rPr>
        <w:t xml:space="preserve"> ـ </w:t>
      </w:r>
      <w:r w:rsidRPr="006216AF">
        <w:rPr>
          <w:rtl/>
        </w:rPr>
        <w:t>معالم الزلفى : 406 ، مدينة المعاجز : 54 ، كلاهما عن الثاقب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النسخ المخطوطة : عند ، وما أثبتناه من المصدرين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058B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الجوع ، وابناها معها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فاطمة ، فداك أبوك ، هل عندك </w:t>
      </w:r>
      <w:r w:rsidR="0021300A">
        <w:rPr>
          <w:rtl/>
        </w:rPr>
        <w:br/>
      </w:r>
      <w:r w:rsidRPr="006216AF">
        <w:rPr>
          <w:rtl/>
        </w:rPr>
        <w:t>طعام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فاستحيت وقالت : </w:t>
      </w:r>
      <w:r w:rsidR="009F08E4" w:rsidRPr="006216AF">
        <w:rPr>
          <w:rtl/>
        </w:rPr>
        <w:t>«</w:t>
      </w:r>
      <w:r w:rsidRPr="006216AF">
        <w:rPr>
          <w:rtl/>
        </w:rPr>
        <w:t>نعم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قامت وصلّت ، ثمّ سمعت حسّا</w:t>
      </w:r>
      <w:r w:rsidR="00EA10BB">
        <w:rPr>
          <w:rtl/>
        </w:rPr>
        <w:t>ً</w:t>
      </w:r>
      <w:r w:rsidRPr="006216AF">
        <w:rPr>
          <w:rtl/>
        </w:rPr>
        <w:t xml:space="preserve"> ، </w:t>
      </w:r>
      <w:r w:rsidR="0021300A">
        <w:rPr>
          <w:rtl/>
        </w:rPr>
        <w:br/>
      </w:r>
      <w:r w:rsidR="00867EF2">
        <w:rPr>
          <w:rtl/>
        </w:rPr>
        <w:t>فالتفت فإذا صحف</w:t>
      </w:r>
      <w:r w:rsidRPr="006216AF">
        <w:rPr>
          <w:rtl/>
        </w:rPr>
        <w:t>ة ملآنة ثريدا</w:t>
      </w:r>
      <w:r w:rsidR="00EA10BB">
        <w:rPr>
          <w:rtl/>
        </w:rPr>
        <w:t>ً</w:t>
      </w:r>
      <w:r w:rsidRPr="006216AF">
        <w:rPr>
          <w:rtl/>
        </w:rPr>
        <w:t xml:space="preserve"> ولحما</w:t>
      </w:r>
      <w:r w:rsidR="00EA10BB">
        <w:rPr>
          <w:rtl/>
        </w:rPr>
        <w:t>ً</w:t>
      </w:r>
      <w:r w:rsidRPr="006216AF">
        <w:rPr>
          <w:rtl/>
        </w:rPr>
        <w:t xml:space="preserve"> ، فاحتملتها وجاءت بها ، </w:t>
      </w:r>
      <w:r w:rsidR="0021300A">
        <w:rPr>
          <w:rtl/>
        </w:rPr>
        <w:br/>
      </w:r>
      <w:r w:rsidRPr="006216AF">
        <w:rPr>
          <w:rtl/>
        </w:rPr>
        <w:t xml:space="preserve">ووضعتها بين يدي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فجمع عليّا</w:t>
      </w:r>
      <w:r w:rsidR="00867EF2">
        <w:rPr>
          <w:rtl/>
        </w:rPr>
        <w:t>ً</w:t>
      </w:r>
      <w:r w:rsidRPr="006216AF">
        <w:rPr>
          <w:rtl/>
        </w:rPr>
        <w:t xml:space="preserve"> وفاطمة والحسن </w:t>
      </w:r>
      <w:r w:rsidR="0021300A">
        <w:rPr>
          <w:rtl/>
        </w:rPr>
        <w:br/>
      </w:r>
      <w:r w:rsidRPr="006216AF">
        <w:rPr>
          <w:rtl/>
        </w:rPr>
        <w:t xml:space="preserve">والحسين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وجعل عليّ يطيل النظر إلى فاطمة ويتعجب ، </w:t>
      </w:r>
      <w:r w:rsidR="0021300A">
        <w:rPr>
          <w:rtl/>
        </w:rPr>
        <w:br/>
      </w:r>
      <w:r w:rsidRPr="006216AF">
        <w:rPr>
          <w:rtl/>
        </w:rPr>
        <w:t xml:space="preserve">ويقول : </w:t>
      </w:r>
      <w:r w:rsidR="009F08E4" w:rsidRPr="006216AF">
        <w:rPr>
          <w:rtl/>
        </w:rPr>
        <w:t>«</w:t>
      </w:r>
      <w:r w:rsidRPr="006216AF">
        <w:rPr>
          <w:rtl/>
        </w:rPr>
        <w:t>خرجت من عندها وليس عندها طعام ، فمن أين هذا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</w:t>
      </w:r>
      <w:r w:rsidR="0021300A">
        <w:rPr>
          <w:rtl/>
        </w:rPr>
        <w:br/>
      </w:r>
      <w:r w:rsidRPr="006216AF">
        <w:rPr>
          <w:rtl/>
        </w:rPr>
        <w:t xml:space="preserve">أقبل عليها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بنت رسول الله ، </w:t>
      </w:r>
      <w:r w:rsidRPr="006216AF">
        <w:rPr>
          <w:rStyle w:val="rfdAlaem"/>
          <w:rtl/>
        </w:rPr>
        <w:t>(</w:t>
      </w:r>
      <w:r w:rsidR="00867EF2" w:rsidRPr="00867EF2">
        <w:rPr>
          <w:rStyle w:val="rfdAie"/>
          <w:rtl/>
        </w:rPr>
        <w:t xml:space="preserve"> أَنَّىٰ لَكِ هَـٰذَا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="009058B2">
        <w:rPr>
          <w:rFonts w:hint="cs"/>
          <w:rtl/>
        </w:rPr>
        <w:t xml:space="preserve"> ؟»</w:t>
      </w:r>
      <w:r w:rsidRPr="006216AF">
        <w:rPr>
          <w:rtl/>
        </w:rPr>
        <w:t xml:space="preserve"> قالت : </w:t>
      </w:r>
      <w:r w:rsidRPr="006216AF">
        <w:rPr>
          <w:rStyle w:val="rfdAlaem"/>
          <w:rtl/>
        </w:rPr>
        <w:t>(</w:t>
      </w:r>
      <w:r w:rsidR="00302DE5" w:rsidRPr="00302DE5">
        <w:rPr>
          <w:rStyle w:val="rfdAie"/>
          <w:rtl/>
        </w:rPr>
        <w:t xml:space="preserve"> هُوَ </w:t>
      </w:r>
      <w:r w:rsidR="00302DE5">
        <w:rPr>
          <w:rStyle w:val="rfdAie"/>
          <w:rtl/>
        </w:rPr>
        <w:br/>
      </w:r>
      <w:r w:rsidR="00302DE5" w:rsidRPr="00302DE5">
        <w:rPr>
          <w:rStyle w:val="rfdAie"/>
          <w:rtl/>
        </w:rPr>
        <w:t>مِنْ عِندِ اللَّـهِ إِنَّ اللَّـهَ يَرْزُقُ مَن يَشَاءُ بِغَيْرِ حِسَابٍ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6005D3">
      <w:pPr>
        <w:rPr>
          <w:rtl/>
        </w:rPr>
      </w:pPr>
      <w:r w:rsidRPr="006216AF">
        <w:rPr>
          <w:rtl/>
        </w:rPr>
        <w:t xml:space="preserve">فضحك النبيّ </w:t>
      </w:r>
      <w:r w:rsidR="00470C8A">
        <w:rPr>
          <w:rtl/>
        </w:rPr>
        <w:t>(ص)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>الحمد لله الذي جعل في أهل بيت</w:t>
      </w:r>
      <w:r w:rsidR="00302DE5">
        <w:rPr>
          <w:rtl/>
        </w:rPr>
        <w:t>ي</w:t>
      </w:r>
      <w:r w:rsidRPr="006216AF">
        <w:rPr>
          <w:rtl/>
        </w:rPr>
        <w:t xml:space="preserve"> </w:t>
      </w:r>
      <w:r w:rsidR="0021300A">
        <w:rPr>
          <w:rtl/>
        </w:rPr>
        <w:br/>
      </w:r>
      <w:r w:rsidRPr="006216AF">
        <w:rPr>
          <w:rtl/>
        </w:rPr>
        <w:t xml:space="preserve">نظير زكريا ومريم ، إذ قال لها : </w:t>
      </w:r>
      <w:r w:rsidRPr="006216AF">
        <w:rPr>
          <w:rStyle w:val="rfdAlaem"/>
          <w:rtl/>
        </w:rPr>
        <w:t>(</w:t>
      </w:r>
      <w:r w:rsidR="006005D3" w:rsidRPr="006005D3">
        <w:rPr>
          <w:rStyle w:val="rfdAie"/>
          <w:rtl/>
        </w:rPr>
        <w:t xml:space="preserve"> </w:t>
      </w:r>
      <w:r w:rsidR="00302DE5" w:rsidRPr="00302DE5">
        <w:rPr>
          <w:rStyle w:val="rfdAie"/>
          <w:rtl/>
        </w:rPr>
        <w:t xml:space="preserve">أَنَّىٰ لَكِ هَـٰذَا </w:t>
      </w:r>
      <w:r w:rsidR="00302DE5" w:rsidRPr="006005D3">
        <w:rPr>
          <w:rStyle w:val="rfdAie"/>
          <w:rtl/>
        </w:rPr>
        <w:t>قَالَتْ</w:t>
      </w:r>
      <w:r w:rsidR="00302DE5" w:rsidRPr="00302DE5">
        <w:rPr>
          <w:rStyle w:val="rfdAie"/>
          <w:rtl/>
        </w:rPr>
        <w:t xml:space="preserve"> </w:t>
      </w:r>
      <w:r w:rsidR="00302DE5" w:rsidRPr="006005D3">
        <w:rPr>
          <w:rStyle w:val="rfdAie"/>
          <w:rtl/>
        </w:rPr>
        <w:t>هُوَ</w:t>
      </w:r>
      <w:r w:rsidR="00302DE5" w:rsidRPr="00302DE5">
        <w:rPr>
          <w:rStyle w:val="rfdAie"/>
          <w:rtl/>
        </w:rPr>
        <w:t xml:space="preserve"> </w:t>
      </w:r>
      <w:r w:rsidR="00302DE5" w:rsidRPr="006005D3">
        <w:rPr>
          <w:rStyle w:val="rfdAie"/>
          <w:rtl/>
        </w:rPr>
        <w:t>مِنْ</w:t>
      </w:r>
      <w:r w:rsidR="00302DE5" w:rsidRPr="00302DE5">
        <w:rPr>
          <w:rStyle w:val="rfdAie"/>
          <w:rtl/>
        </w:rPr>
        <w:t xml:space="preserve"> </w:t>
      </w:r>
      <w:r w:rsidR="00302DE5" w:rsidRPr="006005D3">
        <w:rPr>
          <w:rStyle w:val="rfdAie"/>
          <w:rtl/>
        </w:rPr>
        <w:t>عِندِ</w:t>
      </w:r>
      <w:r w:rsidR="00302DE5" w:rsidRPr="00302DE5">
        <w:rPr>
          <w:rStyle w:val="rfdAie"/>
          <w:rtl/>
        </w:rPr>
        <w:t xml:space="preserve"> </w:t>
      </w:r>
      <w:r w:rsidR="00302DE5" w:rsidRPr="006005D3">
        <w:rPr>
          <w:rStyle w:val="rfdAie"/>
          <w:rtl/>
        </w:rPr>
        <w:t>اللَّـهِ</w:t>
      </w:r>
      <w:r w:rsidR="00302DE5" w:rsidRPr="00302DE5">
        <w:rPr>
          <w:rStyle w:val="rfdAie"/>
          <w:rtl/>
        </w:rPr>
        <w:t xml:space="preserve"> </w:t>
      </w:r>
      <w:r w:rsidR="006005D3">
        <w:rPr>
          <w:rStyle w:val="rfdAie"/>
          <w:rtl/>
        </w:rPr>
        <w:br/>
      </w:r>
      <w:r w:rsidR="00302DE5" w:rsidRPr="006005D3">
        <w:rPr>
          <w:rStyle w:val="rfdAie"/>
          <w:rtl/>
        </w:rPr>
        <w:t>إِنَّ</w:t>
      </w:r>
      <w:r w:rsidR="00302DE5" w:rsidRPr="00302DE5">
        <w:rPr>
          <w:rStyle w:val="rfdAie"/>
          <w:rtl/>
        </w:rPr>
        <w:t xml:space="preserve"> </w:t>
      </w:r>
      <w:r w:rsidR="00302DE5" w:rsidRPr="006005D3">
        <w:rPr>
          <w:rStyle w:val="rfdAie"/>
          <w:rtl/>
        </w:rPr>
        <w:t>اللَّـهَ</w:t>
      </w:r>
      <w:r w:rsidR="00302DE5" w:rsidRPr="00302DE5">
        <w:rPr>
          <w:rStyle w:val="rfdAie"/>
          <w:rtl/>
        </w:rPr>
        <w:t xml:space="preserve"> </w:t>
      </w:r>
      <w:r w:rsidR="00302DE5" w:rsidRPr="006005D3">
        <w:rPr>
          <w:rStyle w:val="rfdAie"/>
          <w:rtl/>
        </w:rPr>
        <w:t>يَرْزُقُ</w:t>
      </w:r>
      <w:r w:rsidR="00302DE5" w:rsidRPr="00302DE5">
        <w:rPr>
          <w:rStyle w:val="rfdAie"/>
          <w:rtl/>
        </w:rPr>
        <w:t xml:space="preserve"> </w:t>
      </w:r>
      <w:r w:rsidR="00302DE5" w:rsidRPr="006005D3">
        <w:rPr>
          <w:rStyle w:val="rfdAie"/>
          <w:rtl/>
        </w:rPr>
        <w:t>مَن</w:t>
      </w:r>
      <w:r w:rsidR="00302DE5" w:rsidRPr="00302DE5">
        <w:rPr>
          <w:rStyle w:val="rfdAie"/>
          <w:rtl/>
        </w:rPr>
        <w:t xml:space="preserve"> </w:t>
      </w:r>
      <w:r w:rsidR="00302DE5" w:rsidRPr="006005D3">
        <w:rPr>
          <w:rStyle w:val="rfdAie"/>
          <w:rtl/>
        </w:rPr>
        <w:t>يَشَاءُ</w:t>
      </w:r>
      <w:r w:rsidR="00302DE5" w:rsidRPr="00302DE5">
        <w:rPr>
          <w:rStyle w:val="rfdAie"/>
          <w:rtl/>
        </w:rPr>
        <w:t xml:space="preserve"> </w:t>
      </w:r>
      <w:r w:rsidR="00302DE5" w:rsidRPr="006005D3">
        <w:rPr>
          <w:rStyle w:val="rfdAie"/>
          <w:rtl/>
        </w:rPr>
        <w:t>بِغَيْرِ</w:t>
      </w:r>
      <w:r w:rsidR="00302DE5" w:rsidRPr="00302DE5">
        <w:rPr>
          <w:rStyle w:val="rfdAie"/>
          <w:rtl/>
        </w:rPr>
        <w:t xml:space="preserve"> </w:t>
      </w:r>
      <w:r w:rsidR="00302DE5" w:rsidRPr="006005D3">
        <w:rPr>
          <w:rStyle w:val="rfdAie"/>
          <w:rtl/>
        </w:rPr>
        <w:t>حِسَابٍ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وما أخرج الله تعالى من الثمر من الشجر اليابس لأئمتنا </w:t>
      </w:r>
      <w:r w:rsidR="006D2B24">
        <w:rPr>
          <w:rtl/>
        </w:rPr>
        <w:t xml:space="preserve">عليهم </w:t>
      </w:r>
      <w:r w:rsidR="0021300A">
        <w:rPr>
          <w:rtl/>
        </w:rPr>
        <w:br/>
      </w:r>
      <w:r w:rsidR="006D2B24">
        <w:rPr>
          <w:rtl/>
        </w:rPr>
        <w:t>السلام</w:t>
      </w:r>
      <w:r w:rsidRPr="006216AF">
        <w:rPr>
          <w:rtl/>
        </w:rPr>
        <w:t xml:space="preserve"> إن لم يزد على ذلك ، لم ينقص عنه ، فلا نطيل الكلام بإعادته</w:t>
      </w:r>
      <w:r w:rsidR="00410A32">
        <w:rPr>
          <w:rtl/>
        </w:rPr>
        <w:t xml:space="preserve"> .</w:t>
      </w:r>
    </w:p>
    <w:p w:rsidR="009058B2" w:rsidRDefault="009058B2" w:rsidP="009058B2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آل عمران الآية : 37</w:t>
      </w:r>
      <w:r w:rsidR="00410A32">
        <w:rPr>
          <w:rStyle w:val="rfdFootnote"/>
          <w:rtl/>
        </w:rPr>
        <w:t xml:space="preserve"> .</w:t>
      </w:r>
    </w:p>
    <w:p w:rsidR="009F12ED" w:rsidRPr="009F12ED" w:rsidRDefault="005F4626" w:rsidP="009F12ED">
      <w:pPr>
        <w:rPr>
          <w:rtl/>
        </w:rPr>
      </w:pPr>
      <w:r w:rsidRPr="009F12ED">
        <w:rPr>
          <w:rtl/>
        </w:rPr>
        <w:br w:type="page"/>
      </w:r>
    </w:p>
    <w:p w:rsidR="009F12ED" w:rsidRDefault="009F12ED" w:rsidP="009F12ED">
      <w:pPr>
        <w:pStyle w:val="rfdPoemTini"/>
        <w:rPr>
          <w:rtl/>
        </w:rPr>
      </w:pPr>
    </w:p>
    <w:p w:rsidR="003D00CA" w:rsidRPr="00980B13" w:rsidRDefault="009F12ED" w:rsidP="009F12ED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 w:rsidR="005F4626" w:rsidRPr="00980B13">
        <w:rPr>
          <w:rtl/>
        </w:rPr>
        <w:t>الباب الثالث</w:t>
      </w:r>
    </w:p>
    <w:p w:rsidR="003D00CA" w:rsidRPr="00E76104" w:rsidRDefault="005F4626" w:rsidP="00E76104">
      <w:pPr>
        <w:pStyle w:val="rfdCenterBold1"/>
        <w:rPr>
          <w:rtl/>
        </w:rPr>
      </w:pPr>
      <w:r w:rsidRPr="00E76104">
        <w:rPr>
          <w:rtl/>
        </w:rPr>
        <w:t>في ذكر معجزات أمير المؤمنين</w:t>
      </w:r>
      <w:r w:rsidR="0021300A" w:rsidRPr="00E76104">
        <w:rPr>
          <w:rtl/>
        </w:rPr>
        <w:t xml:space="preserve"> </w:t>
      </w:r>
      <w:r w:rsidR="0021300A" w:rsidRPr="00E76104">
        <w:rPr>
          <w:rtl/>
        </w:rPr>
        <w:br/>
      </w:r>
      <w:r w:rsidRPr="00E76104">
        <w:rPr>
          <w:rtl/>
        </w:rPr>
        <w:t xml:space="preserve">وسيّد الوصيين عليّ بن أبي طالب </w:t>
      </w:r>
      <w:r w:rsidR="00276CED" w:rsidRPr="00E76104">
        <w:rPr>
          <w:rtl/>
        </w:rPr>
        <w:t>عليه السلام</w:t>
      </w:r>
    </w:p>
    <w:p w:rsidR="009058B2" w:rsidRDefault="005F4626" w:rsidP="009058B2">
      <w:pPr>
        <w:pStyle w:val="rfdCenterBold2"/>
        <w:rPr>
          <w:rtl/>
        </w:rPr>
      </w:pPr>
      <w:r w:rsidRPr="006216AF">
        <w:rPr>
          <w:rtl/>
        </w:rPr>
        <w:t>وفيه تسعة فصول</w:t>
      </w:r>
    </w:p>
    <w:p w:rsidR="009058B2" w:rsidRPr="009058B2" w:rsidRDefault="009058B2" w:rsidP="009058B2">
      <w:pPr>
        <w:rPr>
          <w:rtl/>
        </w:rPr>
      </w:pPr>
      <w:r w:rsidRPr="009058B2">
        <w:rPr>
          <w:rtl/>
        </w:rPr>
        <w:br w:type="page"/>
      </w:r>
    </w:p>
    <w:p w:rsidR="009058B2" w:rsidRPr="009058B2" w:rsidRDefault="009058B2" w:rsidP="009058B2">
      <w:pPr>
        <w:rPr>
          <w:rtl/>
        </w:rPr>
      </w:pPr>
      <w:r w:rsidRPr="009058B2">
        <w:rPr>
          <w:rtl/>
        </w:rPr>
        <w:lastRenderedPageBreak/>
        <w:br w:type="page"/>
      </w:r>
    </w:p>
    <w:p w:rsidR="00254AD2" w:rsidRDefault="005F4626" w:rsidP="002D0DC1">
      <w:pPr>
        <w:pStyle w:val="Heading1"/>
        <w:rPr>
          <w:rtl/>
        </w:rPr>
      </w:pPr>
      <w:r w:rsidRPr="006216AF">
        <w:rPr>
          <w:rtl/>
        </w:rPr>
        <w:lastRenderedPageBreak/>
        <w:t>1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254AD2" w:rsidRDefault="005F4626" w:rsidP="002D0DC1">
      <w:pPr>
        <w:pStyle w:val="Heading2Center"/>
        <w:rPr>
          <w:rtl/>
        </w:rPr>
      </w:pPr>
      <w:r w:rsidRPr="006216AF">
        <w:rPr>
          <w:rtl/>
        </w:rPr>
        <w:t>في بيان ظهور آياته في إحياء الموتى</w:t>
      </w:r>
    </w:p>
    <w:p w:rsidR="005F4626" w:rsidRPr="006216AF" w:rsidRDefault="005F4626" w:rsidP="002D0DC1">
      <w:pPr>
        <w:pStyle w:val="rfdCenterBold2"/>
        <w:rPr>
          <w:rtl/>
        </w:rPr>
      </w:pPr>
      <w:r w:rsidRPr="006216AF">
        <w:rPr>
          <w:rtl/>
        </w:rPr>
        <w:t>وفيه : أربعة أحاديث</w:t>
      </w:r>
    </w:p>
    <w:p w:rsidR="005F4626" w:rsidRPr="006216AF" w:rsidRDefault="005F4626" w:rsidP="00A33995">
      <w:pPr>
        <w:rPr>
          <w:rtl/>
        </w:rPr>
      </w:pPr>
      <w:r w:rsidRPr="006216AF">
        <w:rPr>
          <w:rtl/>
        </w:rPr>
        <w:t>196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A33995">
        <w:rPr>
          <w:rFonts w:hint="cs"/>
          <w:rtl/>
        </w:rPr>
        <w:t xml:space="preserve"> </w:t>
      </w:r>
      <w:r>
        <w:rPr>
          <w:rtl/>
        </w:rPr>
        <w:t>ـ</w:t>
      </w:r>
      <w:r w:rsidR="00A33995">
        <w:rPr>
          <w:rFonts w:hint="cs"/>
          <w:rtl/>
        </w:rPr>
        <w:t xml:space="preserve"> </w:t>
      </w:r>
      <w:r w:rsidRPr="006216AF">
        <w:rPr>
          <w:rtl/>
        </w:rPr>
        <w:t xml:space="preserve">عن عبد الرحمن بن كثير الهاشميّ ، مولى أبي جعفر ، </w:t>
      </w:r>
      <w:r w:rsidR="00216323">
        <w:rPr>
          <w:rtl/>
        </w:rPr>
        <w:br/>
      </w:r>
      <w:r w:rsidRPr="006216AF">
        <w:rPr>
          <w:rtl/>
        </w:rPr>
        <w:t xml:space="preserve">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خرج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216323">
        <w:rPr>
          <w:rtl/>
        </w:rPr>
        <w:br/>
      </w:r>
      <w:r w:rsidRPr="006216AF">
        <w:rPr>
          <w:rtl/>
        </w:rPr>
        <w:t>بالناس يريد صفين حت</w:t>
      </w:r>
      <w:r w:rsidRPr="008B5600">
        <w:rPr>
          <w:rtl/>
        </w:rPr>
        <w:t>ى</w:t>
      </w:r>
      <w:r w:rsidR="00BB7C05" w:rsidRPr="008B5600">
        <w:rPr>
          <w:rtl/>
        </w:rPr>
        <w:t>ٰ</w:t>
      </w:r>
      <w:r w:rsidRPr="006216AF">
        <w:rPr>
          <w:rtl/>
        </w:rPr>
        <w:t xml:space="preserve"> عبر الفرات ، وكان قريبا</w:t>
      </w:r>
      <w:r w:rsidR="00EA10BB">
        <w:rPr>
          <w:rtl/>
        </w:rPr>
        <w:t>ً</w:t>
      </w:r>
      <w:r w:rsidRPr="006216AF">
        <w:rPr>
          <w:rtl/>
        </w:rPr>
        <w:t xml:space="preserve"> من الجبل بصفين ، إذ </w:t>
      </w:r>
      <w:r w:rsidR="00216323">
        <w:rPr>
          <w:rtl/>
        </w:rPr>
        <w:br/>
      </w:r>
      <w:r w:rsidRPr="006216AF">
        <w:rPr>
          <w:rtl/>
        </w:rPr>
        <w:t>حضرت صلاة المغرب ، فأمر بالنزول فنزلوا ، ثمّ توضّ</w:t>
      </w:r>
      <w:r w:rsidR="00EA10BB">
        <w:rPr>
          <w:rtl/>
        </w:rPr>
        <w:t>َ</w:t>
      </w:r>
      <w:r w:rsidRPr="006216AF">
        <w:rPr>
          <w:rtl/>
        </w:rPr>
        <w:t xml:space="preserve">أ وأذّن ، ولمّا فرغ </w:t>
      </w:r>
      <w:r w:rsidR="00216323">
        <w:rPr>
          <w:rtl/>
        </w:rPr>
        <w:br/>
      </w:r>
      <w:r w:rsidRPr="006216AF">
        <w:rPr>
          <w:rtl/>
        </w:rPr>
        <w:t xml:space="preserve">من الأذان انفلق الجبل عن هامة بيضاء ، بلحية بيضاء ، ووجه أبيض ، </w:t>
      </w:r>
      <w:r w:rsidR="00216323">
        <w:rPr>
          <w:rtl/>
        </w:rPr>
        <w:br/>
      </w:r>
      <w:r w:rsidRPr="006216AF">
        <w:rPr>
          <w:rtl/>
        </w:rPr>
        <w:t>فقال : السلام عليك يا أمير المؤمنين ورحمة الله وبركاته ، مرحبا</w:t>
      </w:r>
      <w:r w:rsidR="00EA10BB">
        <w:rPr>
          <w:rtl/>
        </w:rPr>
        <w:t>ً</w:t>
      </w:r>
      <w:r w:rsidRPr="006216AF">
        <w:rPr>
          <w:rtl/>
        </w:rPr>
        <w:t xml:space="preserve"> بوصي </w:t>
      </w:r>
      <w:r w:rsidR="00216323">
        <w:rPr>
          <w:rtl/>
        </w:rPr>
        <w:br/>
      </w:r>
      <w:r w:rsidRPr="006216AF">
        <w:rPr>
          <w:rtl/>
        </w:rPr>
        <w:t xml:space="preserve">خاتم النبيّين ، وقائد الغرّ المحجلين ، والعالم المؤمن ، والفاضل الفائق </w:t>
      </w:r>
      <w:r w:rsidR="00216323">
        <w:rPr>
          <w:rtl/>
        </w:rPr>
        <w:br/>
      </w:r>
      <w:r w:rsidRPr="006216AF">
        <w:rPr>
          <w:rtl/>
        </w:rPr>
        <w:t>ميراث الصديقين ، وسيّد الوصيين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وعليك السلام ، يا أخي </w:t>
      </w:r>
      <w:r w:rsidR="00216323">
        <w:rPr>
          <w:rtl/>
        </w:rPr>
        <w:br/>
      </w:r>
      <w:r w:rsidRPr="006216AF">
        <w:rPr>
          <w:rtl/>
        </w:rPr>
        <w:t>شمعون بن حمون ، وصيّ عيسى بن مريم روح الله ، كيف حالك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</w:p>
    <w:p w:rsidR="00A33995" w:rsidRDefault="005F4626" w:rsidP="00A33995">
      <w:pPr>
        <w:rPr>
          <w:rStyle w:val="rfdLineChar"/>
        </w:rPr>
      </w:pPr>
      <w:r w:rsidRPr="006216AF">
        <w:rPr>
          <w:rtl/>
        </w:rPr>
        <w:t xml:space="preserve">قال : بخير رحمك الله ، وأنا منتظر روح الله ينزل ، ولا أعلم </w:t>
      </w:r>
      <w:r w:rsidR="00216323">
        <w:rPr>
          <w:rtl/>
        </w:rPr>
        <w:br/>
      </w:r>
      <w:r w:rsidRPr="006216AF">
        <w:rPr>
          <w:rtl/>
        </w:rPr>
        <w:t>أحدا</w:t>
      </w:r>
      <w:r w:rsidR="00EA10BB">
        <w:rPr>
          <w:rtl/>
        </w:rPr>
        <w:t>ً</w:t>
      </w:r>
      <w:r w:rsidRPr="006216AF">
        <w:rPr>
          <w:rtl/>
        </w:rPr>
        <w:t xml:space="preserve"> أعظم بلاء</w:t>
      </w:r>
      <w:r w:rsidR="00BB7C05">
        <w:rPr>
          <w:rtl/>
        </w:rPr>
        <w:t>ً</w:t>
      </w:r>
      <w:r w:rsidRPr="006216AF">
        <w:rPr>
          <w:rtl/>
        </w:rPr>
        <w:t xml:space="preserve"> في الله ، ولا أحسن غدا</w:t>
      </w:r>
      <w:r w:rsidR="00EA10BB">
        <w:rPr>
          <w:rtl/>
        </w:rPr>
        <w:t>ً</w:t>
      </w:r>
      <w:r w:rsidRPr="006216AF">
        <w:rPr>
          <w:rtl/>
        </w:rPr>
        <w:t xml:space="preserve"> ثوابا</w:t>
      </w:r>
      <w:r w:rsidR="00EA10BB">
        <w:rPr>
          <w:rtl/>
        </w:rPr>
        <w:t>ً</w:t>
      </w:r>
      <w:r w:rsidRPr="006216AF">
        <w:rPr>
          <w:rtl/>
        </w:rPr>
        <w:t xml:space="preserve"> ، ولا أرفع مكانا</w:t>
      </w:r>
      <w:r w:rsidR="00EA10BB">
        <w:rPr>
          <w:rtl/>
        </w:rPr>
        <w:t>ً</w:t>
      </w:r>
      <w:r w:rsidRPr="006216AF">
        <w:rPr>
          <w:rtl/>
        </w:rPr>
        <w:t xml:space="preserve"> منك ، </w:t>
      </w:r>
      <w:r w:rsidR="00216323">
        <w:rPr>
          <w:rtl/>
        </w:rPr>
        <w:br/>
      </w:r>
      <w:r w:rsidRPr="006216AF">
        <w:rPr>
          <w:rtl/>
        </w:rPr>
        <w:t>اصبر يا أخي على</w:t>
      </w:r>
      <w:r w:rsidR="00BB7C05" w:rsidRPr="008B5600">
        <w:rPr>
          <w:rtl/>
        </w:rPr>
        <w:t>ٰ</w:t>
      </w:r>
      <w:r w:rsidRPr="006216AF">
        <w:rPr>
          <w:rtl/>
        </w:rPr>
        <w:t xml:space="preserve"> ما أنت فيه حتّى تلقى الحبيب غدا</w:t>
      </w:r>
      <w:r w:rsidR="00EA10BB">
        <w:rPr>
          <w:rtl/>
        </w:rPr>
        <w:t>ً</w:t>
      </w:r>
      <w:r w:rsidRPr="006216AF">
        <w:rPr>
          <w:rtl/>
        </w:rPr>
        <w:t xml:space="preserve"> ، وقد رأيت</w:t>
      </w:r>
      <w:r w:rsidR="00A33995">
        <w:rPr>
          <w:rFonts w:hint="cs"/>
          <w:rtl/>
        </w:rPr>
        <w:t xml:space="preserve"> </w:t>
      </w:r>
      <w:r w:rsidR="00A33995">
        <w:rPr>
          <w:rtl/>
        </w:rPr>
        <w:br/>
      </w:r>
      <w:r w:rsidR="00A3399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A33995">
      <w:pPr>
        <w:pStyle w:val="rfdFootnote0"/>
        <w:rPr>
          <w:rtl/>
        </w:rPr>
      </w:pPr>
      <w:r w:rsidRPr="006216AF">
        <w:rPr>
          <w:rtl/>
        </w:rPr>
        <w:t>1</w:t>
      </w:r>
      <w:r w:rsidR="00A33995">
        <w:rPr>
          <w:rFonts w:hint="cs"/>
          <w:rtl/>
        </w:rPr>
        <w:t xml:space="preserve"> </w:t>
      </w:r>
      <w:r>
        <w:rPr>
          <w:rtl/>
        </w:rPr>
        <w:t>ـ</w:t>
      </w:r>
      <w:r w:rsidR="00A33995">
        <w:rPr>
          <w:rFonts w:hint="cs"/>
          <w:rtl/>
        </w:rPr>
        <w:t xml:space="preserve"> </w:t>
      </w:r>
      <w:r w:rsidRPr="006216AF">
        <w:rPr>
          <w:rtl/>
        </w:rPr>
        <w:t>بصائر الدرجات : 280</w:t>
      </w:r>
      <w:r w:rsidR="0096323A">
        <w:rPr>
          <w:rtl/>
        </w:rPr>
        <w:t xml:space="preserve"> / </w:t>
      </w:r>
      <w:r w:rsidRPr="006216AF">
        <w:rPr>
          <w:rtl/>
        </w:rPr>
        <w:t>16 ، أمالي المفيد : 104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 ، الخرائج </w:t>
      </w:r>
      <w:r w:rsidR="00216323">
        <w:rPr>
          <w:rtl/>
        </w:rPr>
        <w:br/>
      </w:r>
      <w:r w:rsidRPr="006216AF">
        <w:rPr>
          <w:rtl/>
        </w:rPr>
        <w:t>والجرا</w:t>
      </w:r>
      <w:r w:rsidR="00BB7C05">
        <w:rPr>
          <w:rtl/>
        </w:rPr>
        <w:t>ئح 2 : 743</w:t>
      </w:r>
      <w:r w:rsidR="0096323A">
        <w:rPr>
          <w:rtl/>
        </w:rPr>
        <w:t xml:space="preserve"> / </w:t>
      </w:r>
      <w:r w:rsidR="00BB7C05">
        <w:rPr>
          <w:rtl/>
        </w:rPr>
        <w:t>62 ، مناقب ابن شهرا</w:t>
      </w:r>
      <w:r w:rsidRPr="006216AF">
        <w:rPr>
          <w:rtl/>
        </w:rPr>
        <w:t xml:space="preserve">شوب 2 : 246 ، مدينة </w:t>
      </w:r>
      <w:r w:rsidR="00216323">
        <w:rPr>
          <w:rtl/>
        </w:rPr>
        <w:br/>
      </w:r>
      <w:r w:rsidRPr="006216AF">
        <w:rPr>
          <w:rtl/>
        </w:rPr>
        <w:t>المعاجز : 36</w:t>
      </w:r>
      <w:r w:rsidR="0096323A">
        <w:rPr>
          <w:rtl/>
        </w:rPr>
        <w:t xml:space="preserve"> / </w:t>
      </w:r>
      <w:r w:rsidRPr="006216AF">
        <w:rPr>
          <w:rtl/>
        </w:rPr>
        <w:t>56</w:t>
      </w:r>
      <w:r w:rsidR="00410A32">
        <w:rPr>
          <w:rtl/>
        </w:rPr>
        <w:t xml:space="preserve"> .</w:t>
      </w:r>
    </w:p>
    <w:p w:rsidR="005F4626" w:rsidRPr="006216AF" w:rsidRDefault="005F4626" w:rsidP="0035519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أصحابك بالأمس ما لقوا من بني إسرائيل ، نشروهم بالمناشير ، </w:t>
      </w:r>
      <w:r w:rsidR="00216323">
        <w:rPr>
          <w:rtl/>
        </w:rPr>
        <w:br/>
      </w:r>
      <w:r w:rsidRPr="006216AF">
        <w:rPr>
          <w:rtl/>
        </w:rPr>
        <w:t xml:space="preserve">وحملوهم على الخشب فلو تعلم هذه الوجوه </w:t>
      </w:r>
      <w:r w:rsidR="00C24190">
        <w:rPr>
          <w:rtl/>
        </w:rPr>
        <w:t>(</w:t>
      </w:r>
      <w:r w:rsidRPr="006216AF">
        <w:rPr>
          <w:rtl/>
        </w:rPr>
        <w:t>المارقة المفارقة لك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216323">
        <w:rPr>
          <w:rtl/>
        </w:rPr>
        <w:br/>
      </w:r>
      <w:r w:rsidRPr="006216AF">
        <w:rPr>
          <w:rtl/>
        </w:rPr>
        <w:t>ما أ</w:t>
      </w:r>
      <w:r w:rsidR="00E47759">
        <w:rPr>
          <w:rtl/>
        </w:rPr>
        <w:t>ُ</w:t>
      </w:r>
      <w:r w:rsidRPr="006216AF">
        <w:rPr>
          <w:rtl/>
        </w:rPr>
        <w:t>عد</w:t>
      </w:r>
      <w:r w:rsidR="00E47759">
        <w:rPr>
          <w:rtl/>
        </w:rPr>
        <w:t>َ</w:t>
      </w:r>
      <w:r w:rsidRPr="006216AF">
        <w:rPr>
          <w:rtl/>
        </w:rPr>
        <w:t xml:space="preserve">ّ لهم من عذاب ربّك وسوء نكاله لم يفروا ، ولو تعلم هذه </w:t>
      </w:r>
      <w:r w:rsidR="00216323">
        <w:rPr>
          <w:rtl/>
        </w:rPr>
        <w:br/>
      </w:r>
      <w:r w:rsidRPr="006216AF">
        <w:rPr>
          <w:rtl/>
        </w:rPr>
        <w:t xml:space="preserve">الوجوه المبيّضة ما أعد الله لهم من الثواب الجزيل تمنّت لو أنها </w:t>
      </w:r>
      <w:r w:rsidR="00216323">
        <w:rPr>
          <w:rtl/>
        </w:rPr>
        <w:br/>
      </w:r>
      <w:r w:rsidRPr="006216AF">
        <w:rPr>
          <w:rtl/>
        </w:rPr>
        <w:t xml:space="preserve">قرضت بالمقاريض ، والسلام عليك يا أمير المؤمنين ورحمة الله </w:t>
      </w:r>
      <w:r w:rsidR="00216323">
        <w:rPr>
          <w:rtl/>
        </w:rPr>
        <w:br/>
      </w:r>
      <w:r w:rsidRPr="006216AF">
        <w:rPr>
          <w:rtl/>
        </w:rPr>
        <w:t>وبركاته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التأم الجبل ، وخرج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قتال </w:t>
      </w:r>
      <w:r w:rsidR="00216323">
        <w:rPr>
          <w:rtl/>
        </w:rPr>
        <w:br/>
      </w:r>
      <w:r w:rsidRPr="006216AF">
        <w:rPr>
          <w:rtl/>
        </w:rPr>
        <w:t xml:space="preserve">القوم ، فسأله عمّار بن ياسر ، وابن عبّاس ، ومالك الأشتر ، وهاشم بن </w:t>
      </w:r>
      <w:r w:rsidR="00216323">
        <w:rPr>
          <w:rtl/>
        </w:rPr>
        <w:br/>
      </w:r>
      <w:r w:rsidRPr="006216AF">
        <w:rPr>
          <w:rtl/>
        </w:rPr>
        <w:t xml:space="preserve">عتبة ، وأبو أيّوب الأنصاريّ ، وقيس بن سعد ، وعمرو بن الحمق ، </w:t>
      </w:r>
      <w:r w:rsidR="00216323">
        <w:rPr>
          <w:rtl/>
        </w:rPr>
        <w:br/>
      </w:r>
      <w:r w:rsidRPr="006216AF">
        <w:rPr>
          <w:rtl/>
        </w:rPr>
        <w:t xml:space="preserve">وعبادة بن الصامت ، وأبو الهيثم بن التيهان رضي الله عنهم عن الرجل ، </w:t>
      </w:r>
      <w:r w:rsidR="00216323">
        <w:rPr>
          <w:rtl/>
        </w:rPr>
        <w:br/>
      </w:r>
      <w:r w:rsidRPr="006216AF">
        <w:rPr>
          <w:rtl/>
        </w:rPr>
        <w:t xml:space="preserve">فأخبرهم أنّه شمعون بن حمون وصي عيسى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[ وكانوا قد ] </w:t>
      </w:r>
      <w:r w:rsidR="00216323">
        <w:rPr>
          <w:rtl/>
        </w:rPr>
        <w:br/>
      </w:r>
      <w:r w:rsidRPr="006216AF">
        <w:rPr>
          <w:rtl/>
        </w:rPr>
        <w:t xml:space="preserve">سمعوا منه كلامه ، فازدادوا بصيرة ، فقال له عبادة بن الصامت وأبو </w:t>
      </w:r>
      <w:r w:rsidR="00216323">
        <w:rPr>
          <w:rtl/>
        </w:rPr>
        <w:br/>
      </w:r>
      <w:r w:rsidRPr="006216AF">
        <w:rPr>
          <w:rtl/>
        </w:rPr>
        <w:t xml:space="preserve">أيّوب الأنصاري : لا يهلعن قلبك يا أمير المؤمنين ، بآبائنا وأمّهاتنا </w:t>
      </w:r>
      <w:r w:rsidR="00216323">
        <w:rPr>
          <w:rtl/>
        </w:rPr>
        <w:br/>
      </w:r>
      <w:r w:rsidR="0095120F">
        <w:rPr>
          <w:rtl/>
        </w:rPr>
        <w:t>نفديك ، فو</w:t>
      </w:r>
      <w:r w:rsidRPr="006216AF">
        <w:rPr>
          <w:rtl/>
        </w:rPr>
        <w:t xml:space="preserve">الله لننصرنك نصرة أخيك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ولا يتخلف عنك </w:t>
      </w:r>
      <w:r w:rsidR="00216323">
        <w:rPr>
          <w:rtl/>
        </w:rPr>
        <w:br/>
      </w:r>
      <w:r w:rsidRPr="006216AF">
        <w:rPr>
          <w:rtl/>
        </w:rPr>
        <w:t xml:space="preserve">من المهاجرين والأنصار </w:t>
      </w:r>
      <w:r w:rsidR="00335A4F">
        <w:rPr>
          <w:rtl/>
        </w:rPr>
        <w:t>إلّا</w:t>
      </w:r>
      <w:r w:rsidRPr="006216AF">
        <w:rPr>
          <w:rtl/>
        </w:rPr>
        <w:t xml:space="preserve"> شقي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لهما معروفا</w:t>
      </w:r>
      <w:r w:rsidR="0095120F">
        <w:rPr>
          <w:rtl/>
        </w:rPr>
        <w:t>ً</w:t>
      </w:r>
      <w:r w:rsidRPr="006216AF">
        <w:rPr>
          <w:rtl/>
        </w:rPr>
        <w:t xml:space="preserve"> وذكرهما بخير</w:t>
      </w:r>
      <w:r w:rsidR="00410A32">
        <w:rPr>
          <w:rtl/>
        </w:rPr>
        <w:t xml:space="preserve"> .</w:t>
      </w:r>
    </w:p>
    <w:p w:rsidR="005F4626" w:rsidRPr="006216AF" w:rsidRDefault="005F4626" w:rsidP="00A33995">
      <w:pPr>
        <w:rPr>
          <w:rtl/>
        </w:rPr>
      </w:pPr>
      <w:r w:rsidRPr="006216AF">
        <w:rPr>
          <w:rtl/>
        </w:rPr>
        <w:t>197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A33995">
        <w:rPr>
          <w:rFonts w:hint="cs"/>
          <w:rtl/>
        </w:rPr>
        <w:t xml:space="preserve"> </w:t>
      </w:r>
      <w:r>
        <w:rPr>
          <w:rtl/>
        </w:rPr>
        <w:t>ـ</w:t>
      </w:r>
      <w:r w:rsidR="00A33995">
        <w:rPr>
          <w:rFonts w:hint="cs"/>
          <w:rtl/>
        </w:rPr>
        <w:t xml:space="preserve"> </w:t>
      </w:r>
      <w:r w:rsidRPr="006216AF">
        <w:rPr>
          <w:rtl/>
        </w:rPr>
        <w:t xml:space="preserve">عن الأعمش ، عن شمر بن عطية ، عن سلمان </w:t>
      </w:r>
      <w:r w:rsidR="006D2B24">
        <w:rPr>
          <w:rtl/>
        </w:rPr>
        <w:t xml:space="preserve">رضي </w:t>
      </w:r>
      <w:r w:rsidR="00216323">
        <w:rPr>
          <w:rtl/>
        </w:rPr>
        <w:br/>
      </w:r>
      <w:r w:rsidR="006D2B24">
        <w:rPr>
          <w:rtl/>
        </w:rPr>
        <w:t>الله عنه</w:t>
      </w:r>
      <w:r w:rsidR="00A33995">
        <w:rPr>
          <w:rFonts w:hint="cs"/>
          <w:rtl/>
        </w:rPr>
        <w:t xml:space="preserve"> </w:t>
      </w:r>
      <w:r>
        <w:rPr>
          <w:rtl/>
        </w:rPr>
        <w:t>ـ</w:t>
      </w:r>
      <w:r w:rsidR="00A33995">
        <w:rPr>
          <w:rFonts w:hint="cs"/>
          <w:rtl/>
        </w:rPr>
        <w:t xml:space="preserve"> </w:t>
      </w:r>
      <w:r w:rsidRPr="006216AF">
        <w:rPr>
          <w:rtl/>
        </w:rPr>
        <w:t>في حديث طويل ، ألخص لك فائدته</w:t>
      </w:r>
      <w:r w:rsidR="00A33995">
        <w:rPr>
          <w:rFonts w:hint="cs"/>
          <w:rtl/>
        </w:rPr>
        <w:t xml:space="preserve"> </w:t>
      </w:r>
      <w:r>
        <w:rPr>
          <w:rtl/>
        </w:rPr>
        <w:t>ـ</w:t>
      </w:r>
      <w:r w:rsidR="00A33995">
        <w:rPr>
          <w:rFonts w:hint="cs"/>
          <w:rtl/>
        </w:rPr>
        <w:t xml:space="preserve"> </w:t>
      </w:r>
      <w:r w:rsidRPr="006216AF">
        <w:rPr>
          <w:rtl/>
        </w:rPr>
        <w:t xml:space="preserve">قال : إن امرأة من </w:t>
      </w:r>
      <w:r w:rsidR="00216323">
        <w:rPr>
          <w:rtl/>
        </w:rPr>
        <w:br/>
      </w:r>
      <w:r w:rsidRPr="006216AF">
        <w:rPr>
          <w:rtl/>
        </w:rPr>
        <w:t>الأنصار ق</w:t>
      </w:r>
      <w:r w:rsidR="0095120F">
        <w:rPr>
          <w:rtl/>
        </w:rPr>
        <w:t>ُ</w:t>
      </w:r>
      <w:r w:rsidRPr="006216AF">
        <w:rPr>
          <w:rtl/>
        </w:rPr>
        <w:t>تلت تجنيا</w:t>
      </w:r>
      <w:r w:rsidR="0095120F">
        <w:rPr>
          <w:rtl/>
        </w:rPr>
        <w:t>ً</w:t>
      </w:r>
      <w:r w:rsidRPr="006216AF">
        <w:rPr>
          <w:rtl/>
        </w:rPr>
        <w:t xml:space="preserve"> بمحبة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يقال لها : </w:t>
      </w:r>
      <w:r w:rsidR="00C24190">
        <w:rPr>
          <w:rtl/>
        </w:rPr>
        <w:t>(</w:t>
      </w:r>
      <w:r w:rsidRPr="006216AF">
        <w:rPr>
          <w:rtl/>
        </w:rPr>
        <w:t>أمّ فروة</w:t>
      </w:r>
      <w:r w:rsidR="003E76E8">
        <w:rPr>
          <w:rtl/>
        </w:rPr>
        <w:t>)</w:t>
      </w:r>
      <w:r w:rsidRPr="006216AF">
        <w:rPr>
          <w:rtl/>
        </w:rPr>
        <w:t xml:space="preserve"> وكان </w:t>
      </w:r>
      <w:r w:rsidR="00216323">
        <w:rPr>
          <w:rtl/>
        </w:rPr>
        <w:br/>
      </w:r>
      <w:r w:rsidRPr="006216AF">
        <w:rPr>
          <w:rtl/>
        </w:rPr>
        <w:t xml:space="preserve">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غائبا</w:t>
      </w:r>
      <w:r w:rsidR="0095120F">
        <w:rPr>
          <w:rtl/>
        </w:rPr>
        <w:t>ً</w:t>
      </w:r>
      <w:r w:rsidRPr="006216AF">
        <w:rPr>
          <w:rtl/>
        </w:rPr>
        <w:t xml:space="preserve"> ، فلمّا وافى ، ذهب إلى قبرها ورفع رأسه إلى </w:t>
      </w:r>
      <w:r w:rsidR="00216323">
        <w:rPr>
          <w:rtl/>
        </w:rPr>
        <w:br/>
      </w:r>
      <w:r w:rsidRPr="006216AF">
        <w:rPr>
          <w:rtl/>
        </w:rPr>
        <w:t xml:space="preserve">السماء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اللهمّ يا محيي النفوس بعد الموت ، ويا منشئ العظام </w:t>
      </w:r>
      <w:r w:rsidR="00216323">
        <w:rPr>
          <w:rtl/>
        </w:rPr>
        <w:br/>
      </w:r>
      <w:r w:rsidRPr="006216AF">
        <w:rPr>
          <w:rtl/>
        </w:rPr>
        <w:t>الدراسات بعد الفوت ، أحي لنا أمّ فروة ، واجعلها عبرة لمن عصاك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33995" w:rsidRPr="00A33995" w:rsidRDefault="00A33995" w:rsidP="00A33995">
      <w:pPr>
        <w:pStyle w:val="rfdLine"/>
      </w:pPr>
      <w:r w:rsidRPr="00A33995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ر ، ك ، ص ، ش : الغير الساهمة ، وفي م : الغبر الساهمة ، وما </w:t>
      </w:r>
      <w:r w:rsidR="00216323">
        <w:rPr>
          <w:rStyle w:val="rfdFootnote"/>
          <w:rtl/>
        </w:rPr>
        <w:br/>
      </w:r>
      <w:r w:rsidRPr="006216AF">
        <w:rPr>
          <w:rStyle w:val="rfdFootnote"/>
          <w:rtl/>
        </w:rPr>
        <w:t>أثبتناه من الخرائج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33995">
      <w:pPr>
        <w:pStyle w:val="rfdFootnote0"/>
        <w:rPr>
          <w:rtl/>
        </w:rPr>
      </w:pPr>
      <w:r w:rsidRPr="006216AF">
        <w:rPr>
          <w:rtl/>
        </w:rPr>
        <w:t>2</w:t>
      </w:r>
      <w:r w:rsidR="00A33995">
        <w:rPr>
          <w:rFonts w:hint="cs"/>
          <w:rtl/>
        </w:rPr>
        <w:t xml:space="preserve"> </w:t>
      </w:r>
      <w:r>
        <w:rPr>
          <w:rtl/>
        </w:rPr>
        <w:t>ـ</w:t>
      </w:r>
      <w:r w:rsidR="00A33995">
        <w:rPr>
          <w:rFonts w:hint="cs"/>
          <w:rtl/>
        </w:rPr>
        <w:t xml:space="preserve"> </w:t>
      </w:r>
      <w:r w:rsidRPr="006216AF">
        <w:rPr>
          <w:rtl/>
        </w:rPr>
        <w:t>الخرائج والجرائح 2 : 548</w:t>
      </w:r>
      <w:r w:rsidR="0096323A">
        <w:rPr>
          <w:rtl/>
        </w:rPr>
        <w:t xml:space="preserve"> / </w:t>
      </w:r>
      <w:r w:rsidRPr="006216AF">
        <w:rPr>
          <w:rtl/>
        </w:rPr>
        <w:t>9 ، مفص</w:t>
      </w:r>
      <w:r w:rsidR="00AB693E">
        <w:rPr>
          <w:rtl/>
        </w:rPr>
        <w:t xml:space="preserve">لاً </w:t>
      </w:r>
      <w:r w:rsidRPr="006216AF">
        <w:rPr>
          <w:rtl/>
        </w:rPr>
        <w:t>، مصباح الأنوار 215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100 ، </w:t>
      </w:r>
      <w:r w:rsidR="00216323">
        <w:rPr>
          <w:rtl/>
        </w:rPr>
        <w:br/>
      </w:r>
      <w:r w:rsidRPr="006216AF">
        <w:rPr>
          <w:rtl/>
        </w:rPr>
        <w:t>مدينة المعاجز : 37</w:t>
      </w:r>
      <w:r w:rsidR="0096323A">
        <w:rPr>
          <w:rtl/>
        </w:rPr>
        <w:t xml:space="preserve"> / </w:t>
      </w:r>
      <w:r w:rsidRPr="006216AF">
        <w:rPr>
          <w:rtl/>
        </w:rPr>
        <w:t>60 ، اثبات الهداة 2 : 459</w:t>
      </w:r>
      <w:r w:rsidR="0096323A">
        <w:rPr>
          <w:rtl/>
        </w:rPr>
        <w:t xml:space="preserve"> / </w:t>
      </w:r>
      <w:r w:rsidRPr="006216AF">
        <w:rPr>
          <w:rtl/>
        </w:rPr>
        <w:t>199 مختصرا</w:t>
      </w:r>
      <w:r w:rsidR="00EA10BB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377E5C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فإذا بهاتف يهتف : يا أمير المؤمنين ، </w:t>
      </w:r>
      <w:r w:rsidR="00377E5C">
        <w:rPr>
          <w:rtl/>
        </w:rPr>
        <w:t>إ</w:t>
      </w:r>
      <w:r w:rsidRPr="006216AF">
        <w:rPr>
          <w:rtl/>
        </w:rPr>
        <w:t>مض</w:t>
      </w:r>
      <w:r w:rsidR="00377E5C">
        <w:rPr>
          <w:rtl/>
        </w:rPr>
        <w:t>ِ</w:t>
      </w:r>
      <w:r w:rsidRPr="006216AF">
        <w:rPr>
          <w:rtl/>
        </w:rPr>
        <w:t xml:space="preserve"> لما سألت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فرفس </w:t>
      </w:r>
      <w:r w:rsidR="00216323">
        <w:rPr>
          <w:rtl/>
        </w:rPr>
        <w:br/>
      </w:r>
      <w:r w:rsidRPr="006216AF">
        <w:rPr>
          <w:rtl/>
        </w:rPr>
        <w:t xml:space="preserve">قبرها ، وقال : </w:t>
      </w:r>
      <w:r w:rsidR="009F08E4" w:rsidRPr="006216AF">
        <w:rPr>
          <w:rtl/>
        </w:rPr>
        <w:t>«</w:t>
      </w:r>
      <w:r w:rsidRPr="006216AF">
        <w:rPr>
          <w:rtl/>
        </w:rPr>
        <w:t>يا أمة الله ، قومي بإذن 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فخرجت أمّ فروة من القبر ، فبكت وقالت : أرادوا إطفاء نورك ، </w:t>
      </w:r>
      <w:r w:rsidR="00216323">
        <w:rPr>
          <w:rtl/>
        </w:rPr>
        <w:br/>
      </w:r>
      <w:r w:rsidRPr="006216AF">
        <w:rPr>
          <w:rtl/>
        </w:rPr>
        <w:t xml:space="preserve">فأبى الله عزّ وجلّ لنورك </w:t>
      </w:r>
      <w:r w:rsidR="00335A4F">
        <w:rPr>
          <w:rtl/>
        </w:rPr>
        <w:t>إلّ</w:t>
      </w:r>
      <w:r w:rsidR="00377E5C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ضياء</w:t>
      </w:r>
      <w:r w:rsidR="00377E5C">
        <w:rPr>
          <w:rtl/>
        </w:rPr>
        <w:t>ً</w:t>
      </w:r>
      <w:r w:rsidRPr="006216AF">
        <w:rPr>
          <w:rtl/>
        </w:rPr>
        <w:t xml:space="preserve"> ، ولذكرك </w:t>
      </w:r>
      <w:r w:rsidR="00335A4F">
        <w:rPr>
          <w:rtl/>
        </w:rPr>
        <w:t>إلّ</w:t>
      </w:r>
      <w:r w:rsidR="00377E5C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ارتفاعا</w:t>
      </w:r>
      <w:r w:rsidR="00EA10BB">
        <w:rPr>
          <w:rtl/>
        </w:rPr>
        <w:t>ً</w:t>
      </w:r>
      <w:r w:rsidRPr="006216AF">
        <w:rPr>
          <w:rtl/>
        </w:rPr>
        <w:t xml:space="preserve"> ، ولو كره </w:t>
      </w:r>
      <w:r w:rsidR="00216323">
        <w:rPr>
          <w:rtl/>
        </w:rPr>
        <w:br/>
      </w:r>
      <w:r w:rsidRPr="006216AF">
        <w:rPr>
          <w:rtl/>
        </w:rPr>
        <w:t>الكافرون</w:t>
      </w:r>
      <w:r w:rsidR="00410A32">
        <w:rPr>
          <w:rtl/>
        </w:rPr>
        <w:t xml:space="preserve"> .</w:t>
      </w:r>
    </w:p>
    <w:p w:rsidR="005F4626" w:rsidRPr="006216AF" w:rsidRDefault="005F4626" w:rsidP="00355192">
      <w:pPr>
        <w:rPr>
          <w:rtl/>
        </w:rPr>
      </w:pPr>
      <w:r w:rsidRPr="006216AF">
        <w:rPr>
          <w:rtl/>
        </w:rPr>
        <w:t xml:space="preserve">فردّها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زوجها ، وولدت بعد ذلك </w:t>
      </w:r>
      <w:r w:rsidRPr="006216AF">
        <w:rPr>
          <w:rStyle w:val="rfdFootnotenum"/>
          <w:rtl/>
        </w:rPr>
        <w:t>(1)</w:t>
      </w:r>
      <w:r w:rsidR="00355192">
        <w:rPr>
          <w:rtl/>
        </w:rPr>
        <w:t xml:space="preserve"> </w:t>
      </w:r>
      <w:r w:rsidR="00216323">
        <w:rPr>
          <w:rtl/>
        </w:rPr>
        <w:br/>
      </w:r>
      <w:r w:rsidRPr="006216AF">
        <w:rPr>
          <w:rtl/>
        </w:rPr>
        <w:t>غلامين وعاشت بعد أمير المؤمنين ستة أشهر</w:t>
      </w:r>
      <w:r w:rsidR="00410A32">
        <w:rPr>
          <w:rtl/>
        </w:rPr>
        <w:t xml:space="preserve"> .</w:t>
      </w:r>
    </w:p>
    <w:p w:rsidR="005F4626" w:rsidRPr="006216AF" w:rsidRDefault="005F4626" w:rsidP="00A33995">
      <w:pPr>
        <w:rPr>
          <w:rtl/>
        </w:rPr>
      </w:pPr>
      <w:r w:rsidRPr="006216AF">
        <w:rPr>
          <w:rtl/>
        </w:rPr>
        <w:t>198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A33995">
        <w:rPr>
          <w:rFonts w:hint="cs"/>
          <w:rtl/>
        </w:rPr>
        <w:t xml:space="preserve"> </w:t>
      </w:r>
      <w:r>
        <w:rPr>
          <w:rtl/>
        </w:rPr>
        <w:t>ـ</w:t>
      </w:r>
      <w:r w:rsidR="00A33995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أبي عمير ، عن حنّان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بن سدير ، عن </w:t>
      </w:r>
      <w:r w:rsidR="00216323">
        <w:rPr>
          <w:rtl/>
        </w:rPr>
        <w:br/>
      </w:r>
      <w:r w:rsidRPr="006216AF">
        <w:rPr>
          <w:rtl/>
        </w:rPr>
        <w:t xml:space="preserve">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لمّا صلّى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216323">
        <w:rPr>
          <w:rtl/>
        </w:rPr>
        <w:br/>
      </w:r>
      <w:r w:rsidRPr="006216AF">
        <w:rPr>
          <w:rtl/>
        </w:rPr>
        <w:t>صلاة الظهر بأرض بابل ، التفت إلى جمجمة ملقاة ، وكلمها ، وقال :</w:t>
      </w:r>
      <w:r w:rsidR="00355192">
        <w:rPr>
          <w:rtl/>
        </w:rPr>
        <w:t xml:space="preserve"> </w:t>
      </w:r>
      <w:r w:rsidR="00216323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أيّتها الجمجمة ، من أنت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فقالت : أنا فلان بن فلان ، ملك بلد </w:t>
      </w:r>
      <w:r w:rsidR="00216323">
        <w:rPr>
          <w:rtl/>
        </w:rPr>
        <w:br/>
      </w:r>
      <w:r w:rsidRPr="006216AF">
        <w:rPr>
          <w:rtl/>
        </w:rPr>
        <w:t>فلان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عليّ : </w:t>
      </w:r>
      <w:r w:rsidR="009F08E4" w:rsidRPr="006216AF">
        <w:rPr>
          <w:rtl/>
        </w:rPr>
        <w:t>«</w:t>
      </w:r>
      <w:r w:rsidRPr="006216AF">
        <w:rPr>
          <w:rtl/>
        </w:rPr>
        <w:t>أنا أمير المؤمنين ، فقصّ</w:t>
      </w:r>
      <w:r w:rsidR="00EA10BB">
        <w:rPr>
          <w:rtl/>
        </w:rPr>
        <w:t>َ</w:t>
      </w:r>
      <w:r w:rsidRPr="006216AF">
        <w:rPr>
          <w:rtl/>
        </w:rPr>
        <w:t xml:space="preserve"> عليّ</w:t>
      </w:r>
      <w:r w:rsidR="00EA10BB">
        <w:rPr>
          <w:rtl/>
        </w:rPr>
        <w:t>َ</w:t>
      </w:r>
      <w:r w:rsidRPr="006216AF">
        <w:rPr>
          <w:rtl/>
        </w:rPr>
        <w:t xml:space="preserve"> الخبر ، وما كنت ، وما </w:t>
      </w:r>
      <w:r w:rsidR="00216323">
        <w:rPr>
          <w:rtl/>
        </w:rPr>
        <w:br/>
      </w:r>
      <w:r w:rsidRPr="006216AF">
        <w:rPr>
          <w:rtl/>
        </w:rPr>
        <w:t>كان في عمرك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فأقبلت الجمجمة وقصّت خبرها ، وما كان في عصرها </w:t>
      </w:r>
      <w:r w:rsidR="00216323">
        <w:rPr>
          <w:rtl/>
        </w:rPr>
        <w:br/>
      </w:r>
      <w:r w:rsidRPr="006216AF">
        <w:rPr>
          <w:rtl/>
        </w:rPr>
        <w:t>من خير وشر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355192">
        <w:rPr>
          <w:rStyle w:val="rfdBold2"/>
          <w:rtl/>
        </w:rPr>
        <w:t xml:space="preserve">وقال مصنف هذا الكتاب </w:t>
      </w:r>
      <w:r w:rsidR="006D2B24">
        <w:rPr>
          <w:rtl/>
        </w:rPr>
        <w:t>رحمه الله</w:t>
      </w:r>
      <w:r w:rsidRPr="00355192">
        <w:rPr>
          <w:rStyle w:val="rfdBold2"/>
          <w:rtl/>
        </w:rPr>
        <w:t xml:space="preserve"> :</w:t>
      </w:r>
      <w:r w:rsidRPr="006216AF">
        <w:rPr>
          <w:rtl/>
        </w:rPr>
        <w:t xml:space="preserve"> إنّ مسجد الجمجمة </w:t>
      </w:r>
      <w:r w:rsidR="00216323">
        <w:rPr>
          <w:rtl/>
        </w:rPr>
        <w:br/>
      </w:r>
      <w:r w:rsidRPr="006216AF">
        <w:rPr>
          <w:rtl/>
        </w:rPr>
        <w:t xml:space="preserve">معروف بأرض بابل ، وقد بني مسجد على الموضع الذي كلّمته </w:t>
      </w:r>
      <w:r w:rsidR="00216323">
        <w:rPr>
          <w:rtl/>
        </w:rPr>
        <w:br/>
      </w:r>
      <w:r w:rsidRPr="006216AF">
        <w:rPr>
          <w:rtl/>
        </w:rPr>
        <w:t xml:space="preserve">جمجمة فيه ، وهو إلى اليوم باق معروف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يزوره أكثر من يمرّ به من </w:t>
      </w:r>
      <w:r w:rsidR="00216323">
        <w:rPr>
          <w:rtl/>
        </w:rPr>
        <w:br/>
      </w:r>
      <w:r w:rsidRPr="006216AF">
        <w:rPr>
          <w:rtl/>
        </w:rPr>
        <w:t>الحجّاج وغيرهم</w:t>
      </w:r>
      <w:r w:rsidR="00410A32">
        <w:rPr>
          <w:rtl/>
        </w:rPr>
        <w:t xml:space="preserve"> .</w:t>
      </w:r>
    </w:p>
    <w:p w:rsidR="00A33995" w:rsidRPr="00A33995" w:rsidRDefault="00A33995" w:rsidP="00A33995">
      <w:pPr>
        <w:pStyle w:val="rfdLine"/>
      </w:pPr>
      <w:r w:rsidRPr="00A33995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، ص زيادة : ولدين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33995">
      <w:pPr>
        <w:pStyle w:val="rfdFootnote0"/>
        <w:rPr>
          <w:rtl/>
        </w:rPr>
      </w:pPr>
      <w:r w:rsidRPr="006216AF">
        <w:rPr>
          <w:rtl/>
        </w:rPr>
        <w:t>3</w:t>
      </w:r>
      <w:r w:rsidR="00A33995">
        <w:rPr>
          <w:rFonts w:hint="cs"/>
          <w:rtl/>
        </w:rPr>
        <w:t xml:space="preserve"> </w:t>
      </w:r>
      <w:r>
        <w:rPr>
          <w:rtl/>
        </w:rPr>
        <w:t>ـ</w:t>
      </w:r>
      <w:r w:rsidR="0096323A">
        <w:rPr>
          <w:rtl/>
        </w:rPr>
        <w:t xml:space="preserve"> </w:t>
      </w:r>
      <w:r w:rsidRPr="006216AF">
        <w:rPr>
          <w:rtl/>
        </w:rPr>
        <w:t>علل الشرا</w:t>
      </w:r>
      <w:r w:rsidR="00377E5C">
        <w:rPr>
          <w:rtl/>
        </w:rPr>
        <w:t>ي</w:t>
      </w:r>
      <w:r w:rsidRPr="006216AF">
        <w:rPr>
          <w:rtl/>
        </w:rPr>
        <w:t>ع : 351</w:t>
      </w:r>
      <w:r w:rsidR="0096323A">
        <w:rPr>
          <w:rtl/>
        </w:rPr>
        <w:t xml:space="preserve"> / </w:t>
      </w:r>
      <w:r w:rsidRPr="006216AF">
        <w:rPr>
          <w:rtl/>
        </w:rPr>
        <w:t>1 ، مناقب ابن شهر</w:t>
      </w:r>
      <w:r w:rsidR="00377E5C">
        <w:rPr>
          <w:rtl/>
        </w:rPr>
        <w:t>ا</w:t>
      </w:r>
      <w:r w:rsidRPr="006216AF">
        <w:rPr>
          <w:rtl/>
        </w:rPr>
        <w:t xml:space="preserve">شوب 2 : 336 ، مدينة </w:t>
      </w:r>
      <w:r w:rsidR="00216323">
        <w:rPr>
          <w:rtl/>
        </w:rPr>
        <w:br/>
      </w:r>
      <w:r w:rsidRPr="006216AF">
        <w:rPr>
          <w:rtl/>
        </w:rPr>
        <w:t>المعاجز : 35</w:t>
      </w:r>
      <w:r w:rsidR="0096323A">
        <w:rPr>
          <w:rtl/>
        </w:rPr>
        <w:t xml:space="preserve"> / </w:t>
      </w:r>
      <w:r w:rsidRPr="006216AF">
        <w:rPr>
          <w:rtl/>
        </w:rPr>
        <w:t>52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م : جابر ، وفي ر ، ص ، ع ، ك : حماد ، وما أثبتناه هو الصحيح ، </w:t>
      </w:r>
      <w:r w:rsidR="00216323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معجم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رجال الحديث 6 : 300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م ، ك : معمور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33995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199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A33995">
        <w:rPr>
          <w:rFonts w:hint="cs"/>
          <w:rtl/>
        </w:rPr>
        <w:t xml:space="preserve"> </w:t>
      </w:r>
      <w:r>
        <w:rPr>
          <w:rtl/>
        </w:rPr>
        <w:t>ـ</w:t>
      </w:r>
      <w:r w:rsidR="00A33995">
        <w:rPr>
          <w:rFonts w:hint="cs"/>
          <w:rtl/>
        </w:rPr>
        <w:t xml:space="preserve"> </w:t>
      </w:r>
      <w:r w:rsidRPr="006216AF">
        <w:rPr>
          <w:rtl/>
        </w:rPr>
        <w:t xml:space="preserve">عن عيسى شلقان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216323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كانت له خئولة في بني مخزوم ، </w:t>
      </w:r>
      <w:r w:rsidR="00216323">
        <w:rPr>
          <w:rtl/>
        </w:rPr>
        <w:br/>
      </w:r>
      <w:r w:rsidRPr="006216AF">
        <w:rPr>
          <w:rtl/>
        </w:rPr>
        <w:t>وإنّ شابا</w:t>
      </w:r>
      <w:r w:rsidR="00EA10BB">
        <w:rPr>
          <w:rtl/>
        </w:rPr>
        <w:t>ً</w:t>
      </w:r>
      <w:r w:rsidRPr="006216AF">
        <w:rPr>
          <w:rtl/>
        </w:rPr>
        <w:t xml:space="preserve"> منهم أتاه وقال : إنّ أخي وابن أبي فارق الدنيا ، وقد حزنت </w:t>
      </w:r>
      <w:r w:rsidR="00216323">
        <w:rPr>
          <w:rtl/>
        </w:rPr>
        <w:br/>
      </w:r>
      <w:r w:rsidRPr="006216AF">
        <w:rPr>
          <w:rtl/>
        </w:rPr>
        <w:t>عليه حزنا</w:t>
      </w:r>
      <w:r w:rsidR="00EA10BB">
        <w:rPr>
          <w:rtl/>
        </w:rPr>
        <w:t>ً</w:t>
      </w:r>
      <w:r w:rsidRPr="006216AF">
        <w:rPr>
          <w:rtl/>
        </w:rPr>
        <w:t xml:space="preserve"> شديدا</w:t>
      </w:r>
      <w:r w:rsidR="00EA10BB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:</w:t>
      </w:r>
      <w:r w:rsidR="00814EC9">
        <w:rPr>
          <w:rtl/>
        </w:rPr>
        <w:t xml:space="preserve"> أ</w:t>
      </w:r>
      <w:r w:rsidRPr="006216AF">
        <w:rPr>
          <w:rtl/>
        </w:rPr>
        <w:t>تشتهي أن تراه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فأرني </w:t>
      </w:r>
      <w:r w:rsidR="00216323">
        <w:rPr>
          <w:rtl/>
        </w:rPr>
        <w:br/>
      </w:r>
      <w:r w:rsidRPr="006216AF">
        <w:rPr>
          <w:rtl/>
        </w:rPr>
        <w:t>قبره</w:t>
      </w:r>
      <w:r w:rsidR="00410A32">
        <w:rPr>
          <w:rtl/>
        </w:rPr>
        <w:t xml:space="preserve"> .</w:t>
      </w:r>
    </w:p>
    <w:p w:rsidR="005F4626" w:rsidRPr="006216AF" w:rsidRDefault="005F4626" w:rsidP="00B542F4">
      <w:pPr>
        <w:rPr>
          <w:rtl/>
        </w:rPr>
      </w:pPr>
      <w:r w:rsidRPr="006216AF">
        <w:rPr>
          <w:rtl/>
        </w:rPr>
        <w:t xml:space="preserve">قال : فخرج وتقنّع ببرد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ودعا بدعائه </w:t>
      </w:r>
      <w:r w:rsidR="00216323">
        <w:rPr>
          <w:rtl/>
        </w:rPr>
        <w:br/>
      </w:r>
      <w:r w:rsidRPr="006216AF">
        <w:rPr>
          <w:rtl/>
        </w:rPr>
        <w:t xml:space="preserve">المستجاب ، فلمّا انتهى إلى القبر تلملمت شفتاه ، ثمّ ركضه برجله ، </w:t>
      </w:r>
      <w:r w:rsidR="00216323">
        <w:rPr>
          <w:rtl/>
        </w:rPr>
        <w:br/>
      </w:r>
      <w:r w:rsidRPr="006216AF">
        <w:rPr>
          <w:rtl/>
        </w:rPr>
        <w:t xml:space="preserve">فخرج من قبره ، وهو يقول : منكل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بلسان الفرس ،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</w:t>
      </w:r>
      <w:r w:rsidR="00B542F4">
        <w:rPr>
          <w:rtl/>
        </w:rPr>
        <w:t xml:space="preserve"> </w:t>
      </w:r>
      <w:r w:rsidR="00216323">
        <w:rPr>
          <w:rtl/>
        </w:rPr>
        <w:br/>
      </w:r>
      <w:r w:rsidR="00B542F4">
        <w:rPr>
          <w:rtl/>
        </w:rPr>
        <w:t>أ</w:t>
      </w:r>
      <w:r w:rsidRPr="006216AF">
        <w:rPr>
          <w:rtl/>
        </w:rPr>
        <w:t>لم تمت وأنت رجل من العرب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: بلى ، ولكن متنا على غير </w:t>
      </w:r>
      <w:r w:rsidR="00216323">
        <w:rPr>
          <w:rtl/>
        </w:rPr>
        <w:br/>
      </w:r>
      <w:r w:rsidRPr="006216AF">
        <w:rPr>
          <w:rtl/>
        </w:rPr>
        <w:t xml:space="preserve">سنّتكم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فانقلبت ألسنتنا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33995" w:rsidRDefault="00A33995" w:rsidP="00A33995">
      <w:pPr>
        <w:rPr>
          <w:rStyle w:val="rfdLineChar"/>
        </w:rPr>
      </w:pP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A33995">
      <w:pPr>
        <w:pStyle w:val="rfdFootnote0"/>
        <w:rPr>
          <w:rtl/>
        </w:rPr>
      </w:pPr>
      <w:r w:rsidRPr="006216AF">
        <w:rPr>
          <w:rtl/>
        </w:rPr>
        <w:t>4</w:t>
      </w:r>
      <w:r w:rsidR="00A33995">
        <w:rPr>
          <w:rFonts w:hint="cs"/>
          <w:rtl/>
        </w:rPr>
        <w:t xml:space="preserve"> </w:t>
      </w:r>
      <w:r>
        <w:rPr>
          <w:rtl/>
        </w:rPr>
        <w:t>ـ</w:t>
      </w:r>
      <w:r w:rsidR="00A33995">
        <w:rPr>
          <w:rFonts w:hint="cs"/>
          <w:rtl/>
        </w:rPr>
        <w:t xml:space="preserve"> </w:t>
      </w:r>
      <w:r w:rsidRPr="006216AF">
        <w:rPr>
          <w:rtl/>
        </w:rPr>
        <w:t>بصائر الدرجات : 273</w:t>
      </w:r>
      <w:r w:rsidR="0096323A">
        <w:rPr>
          <w:rtl/>
        </w:rPr>
        <w:t xml:space="preserve"> / </w:t>
      </w:r>
      <w:r w:rsidRPr="006216AF">
        <w:rPr>
          <w:rtl/>
        </w:rPr>
        <w:t>3 ، الكافي 1 : 456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7 ، الخرائج والجرائح </w:t>
      </w:r>
      <w:r w:rsidR="00216323">
        <w:rPr>
          <w:rtl/>
        </w:rPr>
        <w:br/>
      </w:r>
      <w:r w:rsidRPr="006216AF">
        <w:rPr>
          <w:rtl/>
        </w:rPr>
        <w:t xml:space="preserve">1 : 173 ، مناقب ابن شهرآشوب 2 : 340 ، ارشاد القلوب : 284 ، </w:t>
      </w:r>
      <w:r w:rsidR="00216323">
        <w:rPr>
          <w:rtl/>
        </w:rPr>
        <w:br/>
      </w:r>
      <w:r w:rsidRPr="006216AF">
        <w:rPr>
          <w:rtl/>
        </w:rPr>
        <w:t>الهداية الكبرى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159 مثله ، مدينة المعاجز : 36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53 ، اثبات الهداة </w:t>
      </w:r>
      <w:r w:rsidR="00216323">
        <w:rPr>
          <w:rtl/>
        </w:rPr>
        <w:br/>
      </w:r>
      <w:r w:rsidRPr="006216AF">
        <w:rPr>
          <w:rtl/>
        </w:rPr>
        <w:t>2 : 426</w:t>
      </w:r>
      <w:r w:rsidR="0096323A">
        <w:rPr>
          <w:rtl/>
        </w:rPr>
        <w:t xml:space="preserve"> / </w:t>
      </w:r>
      <w:r w:rsidRPr="006216AF">
        <w:rPr>
          <w:rtl/>
        </w:rPr>
        <w:t>79</w:t>
      </w:r>
      <w:r w:rsidR="00410A32">
        <w:rPr>
          <w:rtl/>
        </w:rPr>
        <w:t xml:space="preserve"> .</w:t>
      </w:r>
    </w:p>
    <w:p w:rsidR="005F4626" w:rsidRPr="00216323" w:rsidRDefault="005F4626" w:rsidP="00216323">
      <w:pPr>
        <w:rPr>
          <w:rStyle w:val="rfdFootnote"/>
          <w:rtl/>
        </w:rPr>
      </w:pPr>
      <w:r w:rsidRPr="00216323">
        <w:rPr>
          <w:rStyle w:val="rfdFootnote"/>
          <w:rtl/>
        </w:rPr>
        <w:t>(1) هو عيس</w:t>
      </w:r>
      <w:r w:rsidRPr="008B5600">
        <w:rPr>
          <w:rStyle w:val="rfdFootnote"/>
          <w:rtl/>
        </w:rPr>
        <w:t>ى</w:t>
      </w:r>
      <w:r w:rsidR="00377E5C" w:rsidRPr="008B5600">
        <w:rPr>
          <w:rStyle w:val="rfdFootnote"/>
          <w:rtl/>
        </w:rPr>
        <w:t>ٰ</w:t>
      </w:r>
      <w:r w:rsidRPr="00216323">
        <w:rPr>
          <w:rStyle w:val="rfdFootnote"/>
          <w:rtl/>
        </w:rPr>
        <w:t xml:space="preserve"> بن أبي منصور ، يلقب شلقان ، من أصحاب الإ</w:t>
      </w:r>
      <w:r w:rsidR="00377E5C">
        <w:rPr>
          <w:rStyle w:val="rfdFootnote"/>
          <w:rtl/>
        </w:rPr>
        <w:t>ِ</w:t>
      </w:r>
      <w:r w:rsidRPr="00216323">
        <w:rPr>
          <w:rStyle w:val="rfdFootnote"/>
          <w:rtl/>
        </w:rPr>
        <w:t xml:space="preserve">مام الصادق </w:t>
      </w:r>
      <w:r w:rsidR="00216323" w:rsidRPr="00216323">
        <w:rPr>
          <w:rStyle w:val="rfdFootnote"/>
          <w:rtl/>
        </w:rPr>
        <w:br/>
      </w:r>
      <w:r w:rsidR="00276CED" w:rsidRPr="00216323">
        <w:rPr>
          <w:rStyle w:val="rfdFootnote"/>
          <w:rtl/>
        </w:rPr>
        <w:t>عليه السلام</w:t>
      </w:r>
      <w:r w:rsidRPr="00216323">
        <w:rPr>
          <w:rStyle w:val="rfdFootnote"/>
          <w:rtl/>
        </w:rPr>
        <w:t xml:space="preserve"> ، انظر معجم رجال الحديث 13 : 210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هامش ك ، ص : برداء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في البصائر : رميكا ، وفي الخرائج : وفيه شالا ، وذكران معناها : لبيك </w:t>
      </w:r>
      <w:r w:rsidR="00216323">
        <w:rPr>
          <w:rStyle w:val="rfdFootnote"/>
          <w:rtl/>
        </w:rPr>
        <w:br/>
      </w:r>
      <w:r w:rsidRPr="006216AF">
        <w:rPr>
          <w:rStyle w:val="rfdFootnote"/>
          <w:rtl/>
        </w:rPr>
        <w:t>لبيك سيدنا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، ك : سنتك</w:t>
      </w:r>
      <w:r w:rsidR="00410A32">
        <w:rPr>
          <w:rStyle w:val="rfdFootnote"/>
          <w:rtl/>
        </w:rPr>
        <w:t xml:space="preserve"> .</w:t>
      </w:r>
    </w:p>
    <w:p w:rsidR="00355192" w:rsidRDefault="005F4626" w:rsidP="002470F4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55192" w:rsidRDefault="005F4626" w:rsidP="002470F4">
      <w:pPr>
        <w:pStyle w:val="Heading2Center"/>
        <w:rPr>
          <w:rtl/>
        </w:rPr>
      </w:pPr>
      <w:r w:rsidRPr="006216AF">
        <w:rPr>
          <w:rtl/>
        </w:rPr>
        <w:t>في بيان ظهور آياته ممّا رؤي في المنام ثمّ ظهر حكمه</w:t>
      </w:r>
      <w:r w:rsidR="00216323">
        <w:rPr>
          <w:rtl/>
        </w:rPr>
        <w:t xml:space="preserve"> </w:t>
      </w:r>
      <w:r w:rsidR="00216323">
        <w:rPr>
          <w:rtl/>
        </w:rPr>
        <w:br/>
      </w:r>
      <w:r w:rsidRPr="006216AF">
        <w:rPr>
          <w:rtl/>
        </w:rPr>
        <w:t>في اليقظة من تغيير صور أعدائه وقتلهم</w:t>
      </w:r>
    </w:p>
    <w:p w:rsidR="005F4626" w:rsidRPr="006216AF" w:rsidRDefault="005F4626" w:rsidP="002470F4">
      <w:pPr>
        <w:pStyle w:val="rfdCenterBold2"/>
        <w:rPr>
          <w:rtl/>
        </w:rPr>
      </w:pPr>
      <w:r w:rsidRPr="006216AF">
        <w:rPr>
          <w:rtl/>
        </w:rPr>
        <w:t>وفيه : ثمانية أحاديث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ظهور آياته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تغيير صورة من أنكر عليه</w:t>
      </w:r>
      <w:r w:rsidR="00410A32">
        <w:rPr>
          <w:rtl/>
        </w:rPr>
        <w:t xml:space="preserve"> .</w:t>
      </w:r>
    </w:p>
    <w:p w:rsidR="005F4626" w:rsidRPr="006216AF" w:rsidRDefault="005F4626" w:rsidP="00851515">
      <w:pPr>
        <w:rPr>
          <w:rtl/>
        </w:rPr>
      </w:pPr>
      <w:r w:rsidRPr="006216AF">
        <w:rPr>
          <w:rtl/>
        </w:rPr>
        <w:t>200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851515">
        <w:rPr>
          <w:rFonts w:hint="cs"/>
          <w:rtl/>
        </w:rPr>
        <w:t xml:space="preserve"> </w:t>
      </w:r>
      <w:r>
        <w:rPr>
          <w:rtl/>
        </w:rPr>
        <w:t>ـ</w:t>
      </w:r>
      <w:r w:rsidR="00851515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عمر الواقديّ ، قال : كان هارون الرشيد </w:t>
      </w:r>
      <w:r w:rsidR="00216323">
        <w:rPr>
          <w:rtl/>
        </w:rPr>
        <w:br/>
      </w:r>
      <w:r w:rsidRPr="006216AF">
        <w:rPr>
          <w:rtl/>
        </w:rPr>
        <w:t xml:space="preserve">يقعد للعلماء في يوم عرفة ، فقعد ذات يوم وحضره الشافعيّ ، وكان </w:t>
      </w:r>
      <w:r w:rsidR="00216323">
        <w:rPr>
          <w:rtl/>
        </w:rPr>
        <w:br/>
      </w:r>
      <w:r w:rsidRPr="006216AF">
        <w:rPr>
          <w:rtl/>
        </w:rPr>
        <w:t>هاشميا</w:t>
      </w:r>
      <w:r w:rsidR="00EA10BB">
        <w:rPr>
          <w:rtl/>
        </w:rPr>
        <w:t>ً</w:t>
      </w:r>
      <w:r w:rsidRPr="006216AF">
        <w:rPr>
          <w:rtl/>
        </w:rPr>
        <w:t xml:space="preserve"> يقعد إلى جنبه ، وحضر محمّد بن الحسن وأبو يوسف فقعدا </w:t>
      </w:r>
      <w:r w:rsidR="00216323">
        <w:rPr>
          <w:rtl/>
        </w:rPr>
        <w:br/>
      </w:r>
      <w:r w:rsidRPr="006216AF">
        <w:rPr>
          <w:rtl/>
        </w:rPr>
        <w:t>بين يديه ، وغصّ</w:t>
      </w:r>
      <w:r w:rsidR="00EA10BB">
        <w:rPr>
          <w:rtl/>
        </w:rPr>
        <w:t>َ</w:t>
      </w:r>
      <w:r w:rsidRPr="006216AF">
        <w:rPr>
          <w:rtl/>
        </w:rPr>
        <w:t xml:space="preserve"> المجالس بأهله ، فيهم سبعون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من أهل العلم ، </w:t>
      </w:r>
      <w:r w:rsidR="00216323">
        <w:rPr>
          <w:rtl/>
        </w:rPr>
        <w:br/>
      </w:r>
      <w:r w:rsidRPr="006216AF">
        <w:rPr>
          <w:rtl/>
        </w:rPr>
        <w:t>كلّ منهم يصلح أن يكون إمام صقع من الأصقاع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الواقدي : فدخلت في آخر الناس ، فقال الرشيد : ل</w:t>
      </w:r>
      <w:r w:rsidR="00EA10BB">
        <w:rPr>
          <w:rtl/>
        </w:rPr>
        <w:t>ِ</w:t>
      </w:r>
      <w:r w:rsidRPr="006216AF">
        <w:rPr>
          <w:rtl/>
        </w:rPr>
        <w:t>م</w:t>
      </w:r>
      <w:r w:rsidR="00EA10BB">
        <w:rPr>
          <w:rtl/>
        </w:rPr>
        <w:t>َ</w:t>
      </w:r>
      <w:r w:rsidRPr="006216AF">
        <w:rPr>
          <w:rtl/>
        </w:rPr>
        <w:t xml:space="preserve"> </w:t>
      </w:r>
      <w:r w:rsidR="00216323">
        <w:rPr>
          <w:rtl/>
        </w:rPr>
        <w:br/>
      </w:r>
      <w:r w:rsidRPr="006216AF">
        <w:rPr>
          <w:rtl/>
        </w:rPr>
        <w:t>تأخرت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ما كان لإ</w:t>
      </w:r>
      <w:r w:rsidR="0052531A">
        <w:rPr>
          <w:rtl/>
        </w:rPr>
        <w:t>ِ</w:t>
      </w:r>
      <w:r w:rsidRPr="006216AF">
        <w:rPr>
          <w:rtl/>
        </w:rPr>
        <w:t xml:space="preserve">ضاعة حق ، ولكني شغلت بشغل عاقني عمّا </w:t>
      </w:r>
      <w:r w:rsidR="00216323">
        <w:rPr>
          <w:rtl/>
        </w:rPr>
        <w:br/>
      </w:r>
      <w:r w:rsidRPr="006216AF">
        <w:rPr>
          <w:rtl/>
        </w:rPr>
        <w:t>أحببت</w:t>
      </w:r>
      <w:r w:rsidR="00410A32">
        <w:rPr>
          <w:rtl/>
        </w:rPr>
        <w:t xml:space="preserve"> .</w:t>
      </w:r>
    </w:p>
    <w:p w:rsidR="00851515" w:rsidRDefault="005F4626" w:rsidP="00851515">
      <w:pPr>
        <w:rPr>
          <w:rStyle w:val="rfdLineChar"/>
        </w:rPr>
      </w:pPr>
      <w:r w:rsidRPr="006216AF">
        <w:rPr>
          <w:rtl/>
        </w:rPr>
        <w:t xml:space="preserve">قال : فقرّبني حتّى أقعدني بين يديه ، وقد خاض الناس في كلّ </w:t>
      </w:r>
      <w:r w:rsidR="00216323">
        <w:rPr>
          <w:rtl/>
        </w:rPr>
        <w:br/>
      </w:r>
      <w:r w:rsidRPr="006216AF">
        <w:rPr>
          <w:rtl/>
        </w:rPr>
        <w:t xml:space="preserve">فن من العلم ، فقال الرشيد للشافعي : يا ابن عمي ، كم تروي في </w:t>
      </w:r>
      <w:r w:rsidR="00216323">
        <w:rPr>
          <w:rtl/>
        </w:rPr>
        <w:br/>
      </w:r>
      <w:r w:rsidRPr="006216AF">
        <w:rPr>
          <w:rtl/>
        </w:rPr>
        <w:t>فضائل عليّ بن أبي طالب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أربعمائة حديث وأكثر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: قل</w:t>
      </w:r>
      <w:r w:rsidR="00851515">
        <w:rPr>
          <w:rFonts w:hint="cs"/>
          <w:rtl/>
        </w:rPr>
        <w:t xml:space="preserve"> </w:t>
      </w:r>
      <w:r w:rsidR="00851515">
        <w:rPr>
          <w:rtl/>
        </w:rPr>
        <w:br/>
      </w:r>
      <w:r w:rsidR="0085151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139</w:t>
      </w:r>
      <w:r w:rsidR="0096323A">
        <w:rPr>
          <w:rtl/>
        </w:rPr>
        <w:t xml:space="preserve"> / </w:t>
      </w:r>
      <w:r w:rsidRPr="006216AF">
        <w:rPr>
          <w:rtl/>
        </w:rPr>
        <w:t>394</w:t>
      </w:r>
      <w:r w:rsidR="00410A32">
        <w:rPr>
          <w:rtl/>
        </w:rPr>
        <w:t xml:space="preserve"> .</w:t>
      </w:r>
    </w:p>
    <w:p w:rsidR="005F4626" w:rsidRPr="006216AF" w:rsidRDefault="005F4626" w:rsidP="0035519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ولا تخف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يبلغ خمسمائة أو يزيد</w:t>
      </w:r>
      <w:r w:rsidR="00410A32">
        <w:rPr>
          <w:rtl/>
        </w:rPr>
        <w:t xml:space="preserve"> .</w:t>
      </w:r>
    </w:p>
    <w:p w:rsidR="005F4626" w:rsidRPr="006216AF" w:rsidRDefault="005F4626" w:rsidP="00355192">
      <w:pPr>
        <w:rPr>
          <w:rtl/>
        </w:rPr>
      </w:pPr>
      <w:r w:rsidRPr="006216AF">
        <w:rPr>
          <w:rtl/>
        </w:rPr>
        <w:t>ثمّ قال لمحمّد بن الحسن : كم تروي يا كوفي من فضائله</w:t>
      </w:r>
      <w:r w:rsidR="00DD50E3">
        <w:rPr>
          <w:rtl/>
        </w:rPr>
        <w:t xml:space="preserve"> ؟</w:t>
      </w:r>
      <w:r w:rsidR="00355192">
        <w:rPr>
          <w:rtl/>
        </w:rPr>
        <w:t xml:space="preserve"> </w:t>
      </w:r>
      <w:r w:rsidR="00216323">
        <w:rPr>
          <w:rtl/>
        </w:rPr>
        <w:br/>
      </w:r>
      <w:r w:rsidRPr="006216AF">
        <w:rPr>
          <w:rtl/>
        </w:rPr>
        <w:t>قال : نحو ألف حديث أو أكثر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فأقبل على أبي يوسف فقال : كم تروي أنت يا كوفي من </w:t>
      </w:r>
      <w:r w:rsidR="00216323">
        <w:rPr>
          <w:rtl/>
        </w:rPr>
        <w:br/>
      </w:r>
      <w:r w:rsidRPr="006216AF">
        <w:rPr>
          <w:rtl/>
        </w:rPr>
        <w:t>فضائله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أخبرني ولا تخش</w:t>
      </w:r>
      <w:r w:rsidR="00EA10BB">
        <w:rPr>
          <w:rtl/>
        </w:rPr>
        <w:t>َ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يا أمير المؤمنين ، لو لا الخوف </w:t>
      </w:r>
      <w:r w:rsidR="00216323">
        <w:rPr>
          <w:rtl/>
        </w:rPr>
        <w:br/>
      </w:r>
      <w:r w:rsidRPr="006216AF">
        <w:rPr>
          <w:rtl/>
        </w:rPr>
        <w:t>لكانت روايتنا في فضائله أكثر من أن تحصى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ممّ تخاف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منك ومن عمالك وأصحابك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أنت </w:t>
      </w:r>
      <w:r w:rsidR="00216323">
        <w:rPr>
          <w:rtl/>
        </w:rPr>
        <w:br/>
      </w:r>
      <w:r w:rsidRPr="006216AF">
        <w:rPr>
          <w:rtl/>
        </w:rPr>
        <w:t>آمن ، فتكلم وأخبرني كم فضيلة تروي فيه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خمسة عشر ألف خبر مسند ، وخمسة عشر ألف حديث </w:t>
      </w:r>
      <w:r w:rsidR="00216323">
        <w:rPr>
          <w:rtl/>
        </w:rPr>
        <w:br/>
      </w:r>
      <w:r w:rsidRPr="006216AF">
        <w:rPr>
          <w:rtl/>
        </w:rPr>
        <w:t>مرسل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الواقدي : فأقبل عليّ وقال : ما تعرف في ذلك أنت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</w:t>
      </w:r>
      <w:r w:rsidR="00216323">
        <w:rPr>
          <w:rtl/>
        </w:rPr>
        <w:br/>
      </w:r>
      <w:r w:rsidRPr="006216AF">
        <w:rPr>
          <w:rtl/>
        </w:rPr>
        <w:t xml:space="preserve">مثل مقالة أبي يوسف ، قال الرشيد : لكني أعرف له فضيلة رأيتها </w:t>
      </w:r>
      <w:r w:rsidR="00216323">
        <w:rPr>
          <w:rtl/>
        </w:rPr>
        <w:br/>
      </w:r>
      <w:r w:rsidRPr="006216AF">
        <w:rPr>
          <w:rtl/>
        </w:rPr>
        <w:t xml:space="preserve">بعيني ، وسمعتها بأذني ، أجلّ من كلّ فضيلة تروونها أنتم ، وإنّي لتائب </w:t>
      </w:r>
      <w:r w:rsidR="00216323">
        <w:rPr>
          <w:rtl/>
        </w:rPr>
        <w:br/>
      </w:r>
      <w:r w:rsidRPr="006216AF">
        <w:rPr>
          <w:rtl/>
        </w:rPr>
        <w:t>إلى الله تعالى ممّا كان منّي من أمر الطالبية ونسلهم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فقلنا جميعا</w:t>
      </w:r>
      <w:r w:rsidR="00EA10BB">
        <w:rPr>
          <w:rtl/>
        </w:rPr>
        <w:t>ً</w:t>
      </w:r>
      <w:r w:rsidRPr="006216AF">
        <w:rPr>
          <w:rtl/>
        </w:rPr>
        <w:t xml:space="preserve"> : وفّق الله أمير المؤمنين وأصلحه ، إن رأيت أن </w:t>
      </w:r>
      <w:r w:rsidR="00216323">
        <w:rPr>
          <w:rtl/>
        </w:rPr>
        <w:br/>
      </w:r>
      <w:r w:rsidRPr="006216AF">
        <w:rPr>
          <w:rtl/>
        </w:rPr>
        <w:t>تخبرنا بما عندك</w:t>
      </w:r>
      <w:r w:rsidR="00410A32">
        <w:rPr>
          <w:rtl/>
        </w:rPr>
        <w:t xml:space="preserve"> .</w:t>
      </w:r>
    </w:p>
    <w:p w:rsidR="00851515" w:rsidRDefault="005F4626" w:rsidP="00851515">
      <w:pPr>
        <w:rPr>
          <w:rStyle w:val="rfdLineChar"/>
        </w:rPr>
      </w:pPr>
      <w:r w:rsidRPr="006216AF">
        <w:rPr>
          <w:rtl/>
        </w:rPr>
        <w:t xml:space="preserve">قال نعم ، ولّيت عاملي يوسف بن الحجّاج بدمشق ، وأمرته </w:t>
      </w:r>
      <w:r w:rsidR="00216323">
        <w:rPr>
          <w:rtl/>
        </w:rPr>
        <w:br/>
      </w:r>
      <w:r w:rsidRPr="006216AF">
        <w:rPr>
          <w:rtl/>
        </w:rPr>
        <w:t xml:space="preserve">بالعدل في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الرعية ، والإ</w:t>
      </w:r>
      <w:r w:rsidR="002501D5">
        <w:rPr>
          <w:rtl/>
        </w:rPr>
        <w:t>ِ</w:t>
      </w:r>
      <w:r w:rsidRPr="006216AF">
        <w:rPr>
          <w:rtl/>
        </w:rPr>
        <w:t xml:space="preserve">نصاف في القضية ، فاستعمل ما أمرته ، فرفع </w:t>
      </w:r>
      <w:r w:rsidR="00216323">
        <w:rPr>
          <w:rtl/>
        </w:rPr>
        <w:br/>
      </w:r>
      <w:r w:rsidRPr="006216AF">
        <w:rPr>
          <w:rtl/>
        </w:rPr>
        <w:t xml:space="preserve">إليه أنّ الخطيب الذي يخطب بدمشق يشتم أمير المؤمنين عليّ بن أبي </w:t>
      </w:r>
      <w:r w:rsidR="00216323">
        <w:rPr>
          <w:rtl/>
        </w:rPr>
        <w:br/>
      </w:r>
      <w:r w:rsidRPr="006216AF">
        <w:rPr>
          <w:rtl/>
        </w:rPr>
        <w:t xml:space="preserve">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كلّ يوم وينتقصه ، قال : فأحضره وسأله عن </w:t>
      </w:r>
      <w:r w:rsidR="00216323">
        <w:rPr>
          <w:rtl/>
        </w:rPr>
        <w:br/>
      </w:r>
      <w:r w:rsidRPr="006216AF">
        <w:rPr>
          <w:rtl/>
        </w:rPr>
        <w:t>ذلك ، فأقرّ له بذلك ، فقال له : وما حملك على ما أنت عليه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</w:t>
      </w:r>
      <w:r w:rsidR="007327A9">
        <w:rPr>
          <w:rtl/>
        </w:rPr>
        <w:t xml:space="preserve"> </w:t>
      </w:r>
      <w:r w:rsidR="00216323">
        <w:rPr>
          <w:rtl/>
        </w:rPr>
        <w:br/>
      </w:r>
      <w:r w:rsidRPr="006216AF">
        <w:rPr>
          <w:rtl/>
        </w:rPr>
        <w:t xml:space="preserve">لأنه قتل آبائي وسبى الذراري ، فلذلك له الحقد في قلبي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ولست</w:t>
      </w:r>
      <w:r w:rsidR="00851515">
        <w:rPr>
          <w:rFonts w:hint="cs"/>
          <w:rtl/>
        </w:rPr>
        <w:t xml:space="preserve"> </w:t>
      </w:r>
      <w:r w:rsidR="00851515">
        <w:rPr>
          <w:rtl/>
        </w:rPr>
        <w:br/>
      </w:r>
      <w:r w:rsidR="0085151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، م : عل</w:t>
      </w:r>
      <w:r w:rsidRPr="008B5600">
        <w:rPr>
          <w:rStyle w:val="rfdFootnote"/>
          <w:rtl/>
        </w:rPr>
        <w:t>ى</w:t>
      </w:r>
      <w:r w:rsidR="00823B76" w:rsidRPr="008B5600">
        <w:rPr>
          <w:rStyle w:val="rfdFootnote"/>
          <w:rtl/>
        </w:rPr>
        <w:t>ٰ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م ، ك : صدري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327A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أفارق ما أنا عليه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فقيّده وغلّه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وحبسه ، وكتب إليّ</w:t>
      </w:r>
      <w:r w:rsidR="0046774E">
        <w:rPr>
          <w:rtl/>
        </w:rPr>
        <w:t>َ</w:t>
      </w:r>
      <w:r w:rsidRPr="006216AF">
        <w:rPr>
          <w:rtl/>
        </w:rPr>
        <w:t xml:space="preserve"> بخبره ، فأمرته بحمله إليّ</w:t>
      </w:r>
      <w:r w:rsidR="00EA10BB">
        <w:rPr>
          <w:rtl/>
        </w:rPr>
        <w:t>َ</w:t>
      </w:r>
      <w:r w:rsidRPr="006216AF">
        <w:rPr>
          <w:rtl/>
        </w:rPr>
        <w:t xml:space="preserve"> على </w:t>
      </w:r>
      <w:r w:rsidR="00216323">
        <w:rPr>
          <w:rtl/>
        </w:rPr>
        <w:br/>
      </w:r>
      <w:r w:rsidRPr="006216AF">
        <w:rPr>
          <w:rtl/>
        </w:rPr>
        <w:t xml:space="preserve">حالته من القيود ، فلمّا مثل بين يدي زبرته ، وصحت به ، وقلت : أنت </w:t>
      </w:r>
      <w:r w:rsidR="00216323">
        <w:rPr>
          <w:rtl/>
        </w:rPr>
        <w:br/>
      </w:r>
      <w:r w:rsidRPr="006216AF">
        <w:rPr>
          <w:rtl/>
        </w:rPr>
        <w:t>الشاتم لعليّ بن أبي طالب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 ويلك قتل من قتل ، </w:t>
      </w:r>
      <w:r w:rsidR="00216323">
        <w:rPr>
          <w:rtl/>
        </w:rPr>
        <w:br/>
      </w:r>
      <w:r w:rsidRPr="006216AF">
        <w:rPr>
          <w:rtl/>
        </w:rPr>
        <w:t xml:space="preserve">وسبى من سبى بأمر الله تعالى ، وأمر النبيّ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ما أفارق ما </w:t>
      </w:r>
      <w:r w:rsidR="00216323">
        <w:rPr>
          <w:rtl/>
        </w:rPr>
        <w:br/>
      </w:r>
      <w:r w:rsidRPr="006216AF">
        <w:rPr>
          <w:rtl/>
        </w:rPr>
        <w:t xml:space="preserve">أنا عليه ، ولا تطيب نفسي </w:t>
      </w:r>
      <w:r w:rsidR="00335A4F">
        <w:rPr>
          <w:rtl/>
        </w:rPr>
        <w:t>إلّا</w:t>
      </w:r>
      <w:r w:rsidRPr="006216AF">
        <w:rPr>
          <w:rtl/>
        </w:rPr>
        <w:t xml:space="preserve"> به</w:t>
      </w:r>
      <w:r w:rsidR="00410A32">
        <w:rPr>
          <w:rtl/>
        </w:rPr>
        <w:t xml:space="preserve"> .</w:t>
      </w:r>
    </w:p>
    <w:p w:rsidR="005F4626" w:rsidRPr="006216AF" w:rsidRDefault="005F4626" w:rsidP="00851515">
      <w:pPr>
        <w:rPr>
          <w:rtl/>
        </w:rPr>
      </w:pPr>
      <w:r w:rsidRPr="006216AF">
        <w:rPr>
          <w:rtl/>
        </w:rPr>
        <w:t xml:space="preserve">فدعوت بالسياط والعقابين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فأقمته بحضرتي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ها</w:t>
      </w:r>
      <w:r w:rsidR="0046774E">
        <w:rPr>
          <w:rtl/>
        </w:rPr>
        <w:t xml:space="preserve"> </w:t>
      </w:r>
      <w:r w:rsidRPr="006216AF">
        <w:rPr>
          <w:rtl/>
        </w:rPr>
        <w:t xml:space="preserve">هنا ، وظهره </w:t>
      </w:r>
      <w:r w:rsidR="00216323">
        <w:rPr>
          <w:rtl/>
        </w:rPr>
        <w:br/>
      </w:r>
      <w:r w:rsidR="0046774E">
        <w:rPr>
          <w:rtl/>
        </w:rPr>
        <w:t>إليّ ، فأمرت الجلّا</w:t>
      </w:r>
      <w:r w:rsidRPr="006216AF">
        <w:rPr>
          <w:rtl/>
        </w:rPr>
        <w:t xml:space="preserve">د فجلده مائة سوط ، فأكثر الصياح والغياث ، فبال </w:t>
      </w:r>
      <w:r w:rsidR="00216323">
        <w:rPr>
          <w:rtl/>
        </w:rPr>
        <w:br/>
      </w:r>
      <w:r w:rsidRPr="006216AF">
        <w:rPr>
          <w:rtl/>
        </w:rPr>
        <w:t>في مكانه ، فأمرت به فنحي عن العقابين ، وأدخل ذلك البيت</w:t>
      </w:r>
      <w:r w:rsidR="00851515">
        <w:rPr>
          <w:rFonts w:hint="cs"/>
          <w:rtl/>
        </w:rPr>
        <w:t xml:space="preserve"> </w:t>
      </w:r>
      <w:r>
        <w:rPr>
          <w:rtl/>
        </w:rPr>
        <w:t>ـ</w:t>
      </w:r>
      <w:r w:rsidR="00851515">
        <w:rPr>
          <w:rFonts w:hint="cs"/>
          <w:rtl/>
        </w:rPr>
        <w:t xml:space="preserve"> </w:t>
      </w:r>
      <w:r w:rsidRPr="006216AF">
        <w:rPr>
          <w:rtl/>
        </w:rPr>
        <w:t xml:space="preserve">وأومى </w:t>
      </w:r>
      <w:r w:rsidR="00216323">
        <w:rPr>
          <w:rtl/>
        </w:rPr>
        <w:br/>
      </w:r>
      <w:r w:rsidRPr="006216AF">
        <w:rPr>
          <w:rtl/>
        </w:rPr>
        <w:t>بيده إلى بيت في الإيوان</w:t>
      </w:r>
      <w:r w:rsidR="00851515">
        <w:rPr>
          <w:rFonts w:hint="cs"/>
          <w:rtl/>
        </w:rPr>
        <w:t xml:space="preserve"> </w:t>
      </w:r>
      <w:r>
        <w:rPr>
          <w:rtl/>
        </w:rPr>
        <w:t>ـ</w:t>
      </w:r>
      <w:r w:rsidR="00851515">
        <w:rPr>
          <w:rFonts w:hint="cs"/>
          <w:rtl/>
        </w:rPr>
        <w:t xml:space="preserve"> </w:t>
      </w:r>
      <w:r w:rsidRPr="006216AF">
        <w:rPr>
          <w:rtl/>
        </w:rPr>
        <w:t xml:space="preserve">وأمرت أن يغلق الباب عليه وإقفاله ، ففعل </w:t>
      </w:r>
      <w:r w:rsidR="00216323">
        <w:rPr>
          <w:rtl/>
        </w:rPr>
        <w:br/>
      </w:r>
      <w:r w:rsidRPr="006216AF">
        <w:rPr>
          <w:rtl/>
        </w:rPr>
        <w:t xml:space="preserve">ذلك ، ومضى النهار ، وأقبل الليل ، ولم أبرح من موضعي هذا حتّى </w:t>
      </w:r>
      <w:r w:rsidR="00216323">
        <w:rPr>
          <w:rtl/>
        </w:rPr>
        <w:br/>
      </w:r>
      <w:r w:rsidRPr="006216AF">
        <w:rPr>
          <w:rtl/>
        </w:rPr>
        <w:t>صلّيت العتمة</w:t>
      </w:r>
      <w:r w:rsidR="00410A32">
        <w:rPr>
          <w:rtl/>
        </w:rPr>
        <w:t xml:space="preserve"> .</w:t>
      </w:r>
    </w:p>
    <w:p w:rsidR="00851515" w:rsidRDefault="005F4626" w:rsidP="00851515">
      <w:pPr>
        <w:rPr>
          <w:rStyle w:val="rfdLineChar"/>
        </w:rPr>
      </w:pPr>
      <w:r w:rsidRPr="006216AF">
        <w:rPr>
          <w:rtl/>
        </w:rPr>
        <w:t>ثمّ بقيت ساهرا</w:t>
      </w:r>
      <w:r w:rsidR="00EA10BB">
        <w:rPr>
          <w:rtl/>
        </w:rPr>
        <w:t>ً</w:t>
      </w:r>
      <w:r w:rsidRPr="006216AF">
        <w:rPr>
          <w:rtl/>
        </w:rPr>
        <w:t xml:space="preserve"> أفكر في قتله وفي عذابه ، وبأي شيء أعذبه ، </w:t>
      </w:r>
      <w:r w:rsidR="00216323">
        <w:rPr>
          <w:rtl/>
        </w:rPr>
        <w:br/>
      </w:r>
      <w:r w:rsidRPr="006216AF">
        <w:rPr>
          <w:rtl/>
        </w:rPr>
        <w:t xml:space="preserve">مرّة أقول : أضرب على علاوته ؛ ومرّة أقول : أقطع أمعاءه ، ومرّة أفكّر </w:t>
      </w:r>
      <w:r w:rsidR="00216323">
        <w:rPr>
          <w:rtl/>
        </w:rPr>
        <w:br/>
      </w:r>
      <w:r w:rsidRPr="006216AF">
        <w:rPr>
          <w:rtl/>
        </w:rPr>
        <w:t xml:space="preserve">في تفريقه ، أو قتله بالسوط ، فلم أتم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الفكر في أمره حتّى غلبتني </w:t>
      </w:r>
      <w:r w:rsidR="00216323">
        <w:rPr>
          <w:rtl/>
        </w:rPr>
        <w:br/>
      </w:r>
      <w:r w:rsidRPr="006216AF">
        <w:rPr>
          <w:rtl/>
        </w:rPr>
        <w:t xml:space="preserve">عيني فنمت في آخر الليل ، فإذا أنا بباب السماء وقد انفتح ، وإذا </w:t>
      </w:r>
      <w:r w:rsidR="00216323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قد هبط وعليه خمس حلل ، ثمّ هبط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216323">
        <w:rPr>
          <w:rtl/>
        </w:rPr>
        <w:br/>
      </w:r>
      <w:r w:rsidRPr="006216AF">
        <w:rPr>
          <w:rtl/>
        </w:rPr>
        <w:t xml:space="preserve">وعليه ثلاث حلل ، ثمّ هبط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وعليه حلتان ، ثم </w:t>
      </w:r>
      <w:r w:rsidR="00216323">
        <w:rPr>
          <w:rtl/>
        </w:rPr>
        <w:br/>
      </w:r>
      <w:r w:rsidRPr="006216AF">
        <w:rPr>
          <w:rtl/>
        </w:rPr>
        <w:t xml:space="preserve">هبط الحسين وعليه حلتان ، ثمّ هبط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وعليه حلّة</w:t>
      </w:r>
      <w:r w:rsidR="00851515">
        <w:rPr>
          <w:rFonts w:hint="cs"/>
          <w:rtl/>
        </w:rPr>
        <w:t xml:space="preserve"> </w:t>
      </w:r>
      <w:r w:rsidR="00851515">
        <w:rPr>
          <w:rtl/>
        </w:rPr>
        <w:br/>
      </w:r>
      <w:r w:rsidR="0085151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ش ، ك : غلقه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6774E">
      <w:pPr>
        <w:rPr>
          <w:rtl/>
        </w:rPr>
      </w:pPr>
      <w:r w:rsidRPr="006216AF">
        <w:rPr>
          <w:rStyle w:val="rfdFootnote"/>
          <w:rtl/>
        </w:rPr>
        <w:t xml:space="preserve">(2) العقابان : أحد أدوات التعذيب وهما خشبتان يمدد الرجل بينهما </w:t>
      </w:r>
      <w:r w:rsidR="00216323">
        <w:rPr>
          <w:rStyle w:val="rfdFootnote"/>
          <w:rtl/>
        </w:rPr>
        <w:br/>
      </w:r>
      <w:r w:rsidRPr="006216AF">
        <w:rPr>
          <w:rStyle w:val="rfdFootnote"/>
          <w:rtl/>
        </w:rPr>
        <w:t>ويعصر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وكانت سابقا</w:t>
      </w:r>
      <w:r w:rsidR="00EA10BB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</w:t>
      </w:r>
      <w:r w:rsidR="0046774E">
        <w:rPr>
          <w:rStyle w:val="rfdFootnote"/>
          <w:rtl/>
        </w:rPr>
        <w:t>ي</w:t>
      </w:r>
      <w:r w:rsidRPr="006216AF">
        <w:rPr>
          <w:rStyle w:val="rfdFootnote"/>
          <w:rtl/>
        </w:rPr>
        <w:t xml:space="preserve">مد الرجل عليها الجلد أو الحبل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216323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عقب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621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7327A9" w:rsidRDefault="005F4626" w:rsidP="007327A9">
      <w:pPr>
        <w:rPr>
          <w:rStyle w:val="rfdFootnote"/>
          <w:rtl/>
        </w:rPr>
      </w:pPr>
      <w:r w:rsidRPr="007327A9">
        <w:rPr>
          <w:rStyle w:val="rfdFootnote"/>
          <w:rtl/>
        </w:rPr>
        <w:t>وفي م : المعاقبين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هامش ص : بين يدي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ص : واستمر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327A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واحدة ، فإذا هو من أحسن الخلق ، في نهاية الوصف ، ومعه كأس فيه </w:t>
      </w:r>
      <w:r w:rsidR="00216323">
        <w:rPr>
          <w:rtl/>
        </w:rPr>
        <w:br/>
      </w:r>
      <w:r w:rsidRPr="006216AF">
        <w:rPr>
          <w:rtl/>
        </w:rPr>
        <w:t xml:space="preserve">ماء كأصفى ما يكون من الماء وأحسنه ، 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أعطني </w:t>
      </w:r>
      <w:r w:rsidR="00216323">
        <w:rPr>
          <w:rtl/>
        </w:rPr>
        <w:br/>
      </w:r>
      <w:r w:rsidRPr="006216AF">
        <w:rPr>
          <w:rtl/>
        </w:rPr>
        <w:t>الكأس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فأعطاه ، فنادى بأعلى صوته : </w:t>
      </w:r>
      <w:r w:rsidR="009F08E4" w:rsidRPr="006216AF">
        <w:rPr>
          <w:rtl/>
        </w:rPr>
        <w:t>«</w:t>
      </w:r>
      <w:r w:rsidRPr="006216AF">
        <w:rPr>
          <w:rtl/>
        </w:rPr>
        <w:t>يا شيعة محمّد وآله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فأجابوه من </w:t>
      </w:r>
      <w:r w:rsidR="00216323">
        <w:rPr>
          <w:rtl/>
        </w:rPr>
        <w:br/>
      </w:r>
      <w:r w:rsidRPr="006216AF">
        <w:rPr>
          <w:rtl/>
        </w:rPr>
        <w:t>حاشيتي وغلماني وأهل الدار أربعون نفسا</w:t>
      </w:r>
      <w:r w:rsidR="00EA10BB">
        <w:rPr>
          <w:rtl/>
        </w:rPr>
        <w:t>ً</w:t>
      </w:r>
      <w:r w:rsidRPr="006216AF">
        <w:rPr>
          <w:rtl/>
        </w:rPr>
        <w:t xml:space="preserve"> أعرفهم كلّهم ، وكان في </w:t>
      </w:r>
      <w:r w:rsidR="00216323">
        <w:rPr>
          <w:rtl/>
        </w:rPr>
        <w:br/>
      </w:r>
      <w:r w:rsidRPr="006216AF">
        <w:rPr>
          <w:rtl/>
        </w:rPr>
        <w:t>داري أكثر من خمسة آلاف إنسان ، فسقاهم من الماء وصرفهم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أين الدمشقي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فكأنّ الباب قد انفتح ، فأخرج إليه ، </w:t>
      </w:r>
      <w:r w:rsidR="00216323">
        <w:rPr>
          <w:rtl/>
        </w:rPr>
        <w:br/>
      </w:r>
      <w:r w:rsidRPr="006216AF">
        <w:rPr>
          <w:rtl/>
        </w:rPr>
        <w:t xml:space="preserve">فلمّا رآه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أخذ بتلابيبه وقال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رسول </w:t>
      </w:r>
      <w:r w:rsidR="004A49BE">
        <w:rPr>
          <w:rtl/>
        </w:rPr>
        <w:br/>
      </w:r>
      <w:r w:rsidRPr="006216AF">
        <w:rPr>
          <w:rtl/>
        </w:rPr>
        <w:t>الله ، هذا يظلمني ويشتمني من غير سبب أوجب ذلك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</w:t>
      </w:r>
      <w:r w:rsidR="00276CED">
        <w:rPr>
          <w:rtl/>
        </w:rPr>
        <w:t xml:space="preserve">عليه </w:t>
      </w:r>
      <w:r w:rsidR="004A49B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خله يا أبا الحسن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قبض النبيّ </w:t>
      </w:r>
      <w:r w:rsidR="00470C8A">
        <w:rPr>
          <w:rtl/>
        </w:rPr>
        <w:t>(ص)</w:t>
      </w:r>
      <w:r w:rsidRPr="006216AF">
        <w:rPr>
          <w:rtl/>
        </w:rPr>
        <w:t xml:space="preserve"> على زنده بيده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أنت الشاتم لعليّ </w:t>
      </w:r>
      <w:r w:rsidR="004A49BE">
        <w:rPr>
          <w:rtl/>
        </w:rPr>
        <w:br/>
      </w:r>
      <w:r w:rsidRPr="006216AF">
        <w:rPr>
          <w:rtl/>
        </w:rPr>
        <w:t>ابن أبي طالب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نعم فقال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46774E">
        <w:rPr>
          <w:rtl/>
        </w:rPr>
        <w:t>ّ</w:t>
      </w:r>
      <w:r w:rsidRPr="006216AF">
        <w:rPr>
          <w:rtl/>
        </w:rPr>
        <w:t xml:space="preserve">همّ امسخه ، وامحقه ، وانتقم </w:t>
      </w:r>
      <w:r w:rsidR="004A49BE">
        <w:rPr>
          <w:rtl/>
        </w:rPr>
        <w:br/>
      </w:r>
      <w:r w:rsidRPr="006216AF">
        <w:rPr>
          <w:rtl/>
        </w:rPr>
        <w:t>منه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851515">
      <w:pPr>
        <w:rPr>
          <w:rtl/>
        </w:rPr>
      </w:pPr>
      <w:r w:rsidRPr="006216AF">
        <w:rPr>
          <w:rtl/>
        </w:rPr>
        <w:t>قال : فتحول</w:t>
      </w:r>
      <w:r w:rsidR="00851515">
        <w:rPr>
          <w:rFonts w:hint="cs"/>
          <w:rtl/>
        </w:rPr>
        <w:t xml:space="preserve"> </w:t>
      </w:r>
      <w:r>
        <w:rPr>
          <w:rtl/>
        </w:rPr>
        <w:t>ـ</w:t>
      </w:r>
      <w:r w:rsidR="00851515">
        <w:rPr>
          <w:rFonts w:hint="cs"/>
          <w:rtl/>
        </w:rPr>
        <w:t xml:space="preserve"> </w:t>
      </w:r>
      <w:r w:rsidRPr="006216AF">
        <w:rPr>
          <w:rtl/>
        </w:rPr>
        <w:t>وأنا أراه</w:t>
      </w:r>
      <w:r w:rsidR="00851515">
        <w:rPr>
          <w:rFonts w:hint="cs"/>
          <w:rtl/>
        </w:rPr>
        <w:t xml:space="preserve"> </w:t>
      </w:r>
      <w:r>
        <w:rPr>
          <w:rtl/>
        </w:rPr>
        <w:t>ـ</w:t>
      </w:r>
      <w:r w:rsidR="00851515">
        <w:rPr>
          <w:rFonts w:hint="cs"/>
          <w:rtl/>
        </w:rPr>
        <w:t xml:space="preserve"> </w:t>
      </w:r>
      <w:r w:rsidRPr="006216AF">
        <w:rPr>
          <w:rtl/>
        </w:rPr>
        <w:t>كلبا</w:t>
      </w:r>
      <w:r w:rsidR="00EA10BB">
        <w:rPr>
          <w:rtl/>
        </w:rPr>
        <w:t>ً</w:t>
      </w:r>
      <w:r w:rsidRPr="006216AF">
        <w:rPr>
          <w:rtl/>
        </w:rPr>
        <w:t xml:space="preserve"> ، وردّ إلى البيت كما كان ، وصعد </w:t>
      </w:r>
      <w:r w:rsidR="004A49BE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، وجبرئيل وعليّ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ومن كان معهم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فانتبهت فزعا</w:t>
      </w:r>
      <w:r w:rsidR="00EA10BB">
        <w:rPr>
          <w:rtl/>
        </w:rPr>
        <w:t>ً</w:t>
      </w:r>
      <w:r w:rsidRPr="006216AF">
        <w:rPr>
          <w:rtl/>
        </w:rPr>
        <w:t xml:space="preserve"> مرعوبا</w:t>
      </w:r>
      <w:r w:rsidR="00EA10BB">
        <w:rPr>
          <w:rtl/>
        </w:rPr>
        <w:t>ً</w:t>
      </w:r>
      <w:r w:rsidRPr="006216AF">
        <w:rPr>
          <w:rtl/>
        </w:rPr>
        <w:t xml:space="preserve"> مذعورا</w:t>
      </w:r>
      <w:r w:rsidR="00EA10BB">
        <w:rPr>
          <w:rtl/>
        </w:rPr>
        <w:t>ً</w:t>
      </w:r>
      <w:r w:rsidRPr="006216AF">
        <w:rPr>
          <w:rtl/>
        </w:rPr>
        <w:t xml:space="preserve"> ، فدعوت الغلام وأمرت بإخراجه </w:t>
      </w:r>
      <w:r w:rsidR="004A49BE">
        <w:rPr>
          <w:rtl/>
        </w:rPr>
        <w:br/>
      </w:r>
      <w:r w:rsidRPr="006216AF">
        <w:rPr>
          <w:rtl/>
        </w:rPr>
        <w:t>إليّ</w:t>
      </w:r>
      <w:r w:rsidR="0046774E">
        <w:rPr>
          <w:rtl/>
        </w:rPr>
        <w:t>َ</w:t>
      </w:r>
      <w:r w:rsidRPr="006216AF">
        <w:rPr>
          <w:rtl/>
        </w:rPr>
        <w:t xml:space="preserve"> ، فأخرج وهو كلب ، فقلت له : كيف رأيت عقوبة ربّك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فأومى </w:t>
      </w:r>
      <w:r w:rsidR="004A49BE">
        <w:rPr>
          <w:rtl/>
        </w:rPr>
        <w:br/>
      </w:r>
      <w:r w:rsidRPr="006216AF">
        <w:rPr>
          <w:rtl/>
        </w:rPr>
        <w:t>برأسه كالمعتذر ، وأمرت بردّه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فها هو ذا في البيت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ثمّ</w:t>
      </w:r>
      <w:r w:rsidR="00851515">
        <w:rPr>
          <w:rtl/>
        </w:rPr>
        <w:t xml:space="preserve"> نادى وأمر بإخراجه ، فأخرج وقد </w:t>
      </w:r>
      <w:r w:rsidRPr="006216AF">
        <w:rPr>
          <w:rtl/>
        </w:rPr>
        <w:t xml:space="preserve">خذ الغلام بإذنه ، فإذا أذناه </w:t>
      </w:r>
      <w:r w:rsidR="004A49BE">
        <w:rPr>
          <w:rtl/>
        </w:rPr>
        <w:br/>
      </w:r>
      <w:r w:rsidRPr="006216AF">
        <w:rPr>
          <w:rtl/>
        </w:rPr>
        <w:t xml:space="preserve">كآذان الناس ، وهو في صورة الكلب ، فوقف بين أيدينا يلوك بلسانه ، </w:t>
      </w:r>
      <w:r w:rsidR="004A49BE">
        <w:rPr>
          <w:rtl/>
        </w:rPr>
        <w:br/>
      </w:r>
      <w:r w:rsidRPr="006216AF">
        <w:rPr>
          <w:rtl/>
        </w:rPr>
        <w:t xml:space="preserve">ويحرك شفتيه كالمعتذر ، فقال الشافعي للرشيد : هذا مسخ ، ولست </w:t>
      </w:r>
      <w:r w:rsidR="004A49BE">
        <w:rPr>
          <w:rtl/>
        </w:rPr>
        <w:br/>
      </w:r>
      <w:r w:rsidRPr="006216AF">
        <w:rPr>
          <w:rtl/>
        </w:rPr>
        <w:t>آمن أن تع</w:t>
      </w:r>
      <w:r w:rsidR="00851515">
        <w:rPr>
          <w:rtl/>
        </w:rPr>
        <w:t>جّله العقوبة</w:t>
      </w:r>
      <w:r w:rsidR="00410A32">
        <w:rPr>
          <w:rtl/>
        </w:rPr>
        <w:t xml:space="preserve"> .</w:t>
      </w:r>
    </w:p>
    <w:p w:rsidR="005F4626" w:rsidRPr="00851515" w:rsidRDefault="005F4626" w:rsidP="005F4626">
      <w:pPr>
        <w:rPr>
          <w:rStyle w:val="rfdPoemTiniCharChar"/>
          <w:rtl/>
        </w:rPr>
      </w:pPr>
      <w:r w:rsidRPr="006216AF">
        <w:rPr>
          <w:rtl/>
        </w:rPr>
        <w:t xml:space="preserve">فأمر به فردّ إلى بيته ، كما كان بأسرع من أن سمعنا وجبة </w:t>
      </w:r>
      <w:r w:rsidR="004A49BE">
        <w:rPr>
          <w:rtl/>
        </w:rPr>
        <w:br/>
      </w:r>
      <w:r w:rsidRPr="006216AF">
        <w:rPr>
          <w:rtl/>
        </w:rPr>
        <w:t>وصيحة ، فإذا صاعقة قد سقطت على سطح البيت فأحرقته وأحرقت</w:t>
      </w:r>
      <w:r w:rsidR="004A49BE">
        <w:rPr>
          <w:rtl/>
        </w:rPr>
        <w:t xml:space="preserve"> </w:t>
      </w:r>
      <w:r w:rsidR="004A49BE">
        <w:rPr>
          <w:rtl/>
        </w:rPr>
        <w:br/>
      </w:r>
    </w:p>
    <w:p w:rsidR="005F4626" w:rsidRPr="006216AF" w:rsidRDefault="005F4626" w:rsidP="007327A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الكلب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فصار رمادا</w:t>
      </w:r>
      <w:r w:rsidR="00EA10BB">
        <w:rPr>
          <w:rtl/>
        </w:rPr>
        <w:t>ً</w:t>
      </w:r>
      <w:r w:rsidRPr="006216AF">
        <w:rPr>
          <w:rtl/>
        </w:rPr>
        <w:t xml:space="preserve"> ، وعجّل الله بروحه إلى نار جهنّم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الواقدي : فقلت للرشيد : يا أمير المؤمنين ، هذه معجزة </w:t>
      </w:r>
      <w:r w:rsidR="004A49BE">
        <w:rPr>
          <w:rtl/>
        </w:rPr>
        <w:br/>
      </w:r>
      <w:r w:rsidRPr="006216AF">
        <w:rPr>
          <w:rtl/>
        </w:rPr>
        <w:t>وع</w:t>
      </w:r>
      <w:r w:rsidR="002A20C8">
        <w:rPr>
          <w:rtl/>
        </w:rPr>
        <w:t>ِ</w:t>
      </w:r>
      <w:r w:rsidRPr="006216AF">
        <w:rPr>
          <w:rtl/>
        </w:rPr>
        <w:t>ظة و</w:t>
      </w:r>
      <w:r w:rsidR="00EA10BB">
        <w:rPr>
          <w:rtl/>
        </w:rPr>
        <w:t>ُ</w:t>
      </w:r>
      <w:r w:rsidRPr="006216AF">
        <w:rPr>
          <w:rtl/>
        </w:rPr>
        <w:t>ع</w:t>
      </w:r>
      <w:r w:rsidR="00EA10BB">
        <w:rPr>
          <w:rtl/>
        </w:rPr>
        <w:t>ِ</w:t>
      </w:r>
      <w:r w:rsidRPr="006216AF">
        <w:rPr>
          <w:rtl/>
        </w:rPr>
        <w:t>ظت</w:t>
      </w:r>
      <w:r w:rsidR="002A20C8">
        <w:rPr>
          <w:rtl/>
        </w:rPr>
        <w:t>َ</w:t>
      </w:r>
      <w:r w:rsidRPr="006216AF">
        <w:rPr>
          <w:rtl/>
        </w:rPr>
        <w:t xml:space="preserve"> بها ، فاتق الله في ذريّة هذا الرجل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الرشيد : أنا </w:t>
      </w:r>
      <w:r w:rsidR="004A49BE">
        <w:rPr>
          <w:rtl/>
        </w:rPr>
        <w:br/>
      </w:r>
      <w:r w:rsidRPr="006216AF">
        <w:rPr>
          <w:rtl/>
        </w:rPr>
        <w:t>تائب إلى الله تعالى ممّا كان منّي ، وأحسنت</w:t>
      </w:r>
      <w:r w:rsidR="002A20C8">
        <w:rPr>
          <w:rtl/>
        </w:rPr>
        <w:t>ُ</w:t>
      </w:r>
      <w:r w:rsidRPr="006216AF">
        <w:rPr>
          <w:rtl/>
        </w:rPr>
        <w:t xml:space="preserve"> توبتي</w:t>
      </w:r>
      <w:r w:rsidR="00410A32">
        <w:rPr>
          <w:rtl/>
        </w:rPr>
        <w:t xml:space="preserve"> .</w:t>
      </w:r>
    </w:p>
    <w:p w:rsidR="005F4626" w:rsidRPr="006216AF" w:rsidRDefault="005F4626" w:rsidP="00851515">
      <w:pPr>
        <w:rPr>
          <w:rtl/>
        </w:rPr>
      </w:pPr>
      <w:r w:rsidRPr="006216AF">
        <w:rPr>
          <w:rtl/>
        </w:rPr>
        <w:t>201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851515">
        <w:rPr>
          <w:rFonts w:hint="cs"/>
          <w:rtl/>
        </w:rPr>
        <w:t xml:space="preserve"> </w:t>
      </w:r>
      <w:r>
        <w:rPr>
          <w:rtl/>
        </w:rPr>
        <w:t>ـ</w:t>
      </w:r>
      <w:r w:rsidR="00851515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كثير ، ومندل بن عليّ العنزيّ ، </w:t>
      </w:r>
      <w:r w:rsidR="004A49BE">
        <w:rPr>
          <w:rtl/>
        </w:rPr>
        <w:br/>
      </w:r>
      <w:r w:rsidRPr="006216AF">
        <w:rPr>
          <w:rtl/>
        </w:rPr>
        <w:t>وجرير بن عبد الحميد</w:t>
      </w:r>
      <w:r w:rsidR="00851515">
        <w:rPr>
          <w:rFonts w:hint="cs"/>
          <w:rtl/>
        </w:rPr>
        <w:t xml:space="preserve"> </w:t>
      </w:r>
      <w:r>
        <w:rPr>
          <w:rtl/>
        </w:rPr>
        <w:t>ـ</w:t>
      </w:r>
      <w:r w:rsidR="00851515">
        <w:rPr>
          <w:rFonts w:hint="cs"/>
          <w:rtl/>
        </w:rPr>
        <w:t xml:space="preserve"> </w:t>
      </w:r>
      <w:r w:rsidRPr="006216AF">
        <w:rPr>
          <w:rtl/>
        </w:rPr>
        <w:t xml:space="preserve">وزاد بعضهم على بعض في اللفظ ، وقال </w:t>
      </w:r>
      <w:r w:rsidR="004A49BE">
        <w:rPr>
          <w:rtl/>
        </w:rPr>
        <w:br/>
      </w:r>
      <w:r w:rsidRPr="006216AF">
        <w:rPr>
          <w:rtl/>
        </w:rPr>
        <w:t>بعضهم ما لم يقل البعض ، وسياق الحديث لمندل</w:t>
      </w:r>
      <w:r w:rsidR="00851515">
        <w:rPr>
          <w:rFonts w:hint="cs"/>
          <w:rtl/>
        </w:rPr>
        <w:t xml:space="preserve"> </w:t>
      </w:r>
      <w:r>
        <w:rPr>
          <w:rtl/>
        </w:rPr>
        <w:t>ـ</w:t>
      </w:r>
      <w:r w:rsidR="00851515">
        <w:rPr>
          <w:rFonts w:hint="cs"/>
          <w:rtl/>
        </w:rPr>
        <w:t xml:space="preserve"> </w:t>
      </w:r>
      <w:r w:rsidRPr="006216AF">
        <w:rPr>
          <w:rtl/>
        </w:rPr>
        <w:t xml:space="preserve">عن الأعمش ، </w:t>
      </w:r>
      <w:r w:rsidR="004A49BE">
        <w:rPr>
          <w:rtl/>
        </w:rPr>
        <w:br/>
      </w:r>
      <w:r w:rsidRPr="006216AF">
        <w:rPr>
          <w:rtl/>
        </w:rPr>
        <w:t xml:space="preserve">قال : بعث إليّ أبو جعفر الدوانيقي في جوف الليل أن أجب ، فبقيت </w:t>
      </w:r>
      <w:r w:rsidR="004A49BE">
        <w:rPr>
          <w:rtl/>
        </w:rPr>
        <w:br/>
      </w:r>
      <w:r w:rsidRPr="006216AF">
        <w:rPr>
          <w:rtl/>
        </w:rPr>
        <w:t>متفكرا</w:t>
      </w:r>
      <w:r w:rsidR="00EA10BB">
        <w:rPr>
          <w:rtl/>
        </w:rPr>
        <w:t>ً</w:t>
      </w:r>
      <w:r w:rsidRPr="006216AF">
        <w:rPr>
          <w:rtl/>
        </w:rPr>
        <w:t xml:space="preserve"> فيما بيني وبين نفسي ، فقلت : ما بعث إليّ</w:t>
      </w:r>
      <w:r w:rsidR="00EA10BB">
        <w:rPr>
          <w:rtl/>
        </w:rPr>
        <w:t>َ</w:t>
      </w:r>
      <w:r w:rsidRPr="006216AF">
        <w:rPr>
          <w:rtl/>
        </w:rPr>
        <w:t xml:space="preserve"> أمير المؤمنين في </w:t>
      </w:r>
      <w:r w:rsidR="004A49BE">
        <w:rPr>
          <w:rtl/>
        </w:rPr>
        <w:br/>
      </w:r>
      <w:r w:rsidRPr="006216AF">
        <w:rPr>
          <w:rtl/>
        </w:rPr>
        <w:t xml:space="preserve">هذه الساعة </w:t>
      </w:r>
      <w:r w:rsidR="00335A4F">
        <w:rPr>
          <w:rtl/>
        </w:rPr>
        <w:t>إلّا</w:t>
      </w:r>
      <w:r w:rsidRPr="006216AF">
        <w:rPr>
          <w:rtl/>
        </w:rPr>
        <w:t xml:space="preserve"> ليسألني عن فضائل عليّ بن 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4A49BE">
        <w:rPr>
          <w:rtl/>
        </w:rPr>
        <w:br/>
      </w:r>
      <w:r w:rsidRPr="006216AF">
        <w:rPr>
          <w:rtl/>
        </w:rPr>
        <w:t>ولعلني إن أخبرته قتلني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فكتبت وصيّتي ، ولبست كفني ، ودخلت عليه ، فقال : ادن </w:t>
      </w:r>
      <w:r w:rsidR="004A49BE">
        <w:rPr>
          <w:rtl/>
        </w:rPr>
        <w:br/>
      </w:r>
      <w:r w:rsidRPr="006216AF">
        <w:rPr>
          <w:rtl/>
        </w:rPr>
        <w:t>منّي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فدنوت منه ، وعنده عمرو بن عبيد ، فلمّا رأيته طابت نفسي شيئا</w:t>
      </w:r>
      <w:r w:rsidR="00EA10BB">
        <w:rPr>
          <w:rtl/>
        </w:rPr>
        <w:t>ً</w:t>
      </w:r>
      <w:r w:rsidRPr="006216AF">
        <w:rPr>
          <w:rtl/>
        </w:rPr>
        <w:t xml:space="preserve"> ، </w:t>
      </w:r>
      <w:r w:rsidR="004A49BE">
        <w:rPr>
          <w:rtl/>
        </w:rPr>
        <w:br/>
      </w:r>
      <w:r w:rsidRPr="006216AF">
        <w:rPr>
          <w:rtl/>
        </w:rPr>
        <w:t>ثمّ قال : أدن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فدنوت حتّى كادت تمس ركبتي ركبته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فوجد رائحة الحنوط منّي ، فقال : والله لتصدقني و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4A49BE">
        <w:rPr>
          <w:rtl/>
        </w:rPr>
        <w:br/>
      </w:r>
      <w:r w:rsidRPr="006216AF">
        <w:rPr>
          <w:rtl/>
        </w:rPr>
        <w:t>صلبتك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 ما حاجتك يا أمير المؤمنين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ما شأنك متحنطا</w:t>
      </w:r>
      <w:r w:rsidR="00EA10BB">
        <w:rPr>
          <w:rtl/>
        </w:rPr>
        <w:t>ً</w:t>
      </w:r>
      <w:r w:rsidR="00DD50E3">
        <w:rPr>
          <w:rtl/>
        </w:rPr>
        <w:t xml:space="preserve"> ؟</w:t>
      </w:r>
    </w:p>
    <w:p w:rsidR="00851515" w:rsidRDefault="005F4626" w:rsidP="00851515">
      <w:pPr>
        <w:rPr>
          <w:rStyle w:val="rfdLineChar"/>
        </w:rPr>
      </w:pPr>
      <w:r w:rsidRPr="006216AF">
        <w:rPr>
          <w:rtl/>
        </w:rPr>
        <w:t xml:space="preserve">قلت : أتاني رسولك في جوف الليل أن أجب ، فقلت في </w:t>
      </w:r>
      <w:r w:rsidR="004A49BE">
        <w:rPr>
          <w:rtl/>
        </w:rPr>
        <w:br/>
      </w:r>
      <w:r w:rsidRPr="006216AF">
        <w:rPr>
          <w:rtl/>
        </w:rPr>
        <w:t>نفسي : عسى أن يكون أمير المؤمنين بعث إليّ</w:t>
      </w:r>
      <w:r w:rsidR="002A20C8">
        <w:rPr>
          <w:rtl/>
        </w:rPr>
        <w:t>َ</w:t>
      </w:r>
      <w:r w:rsidRPr="006216AF">
        <w:rPr>
          <w:rtl/>
        </w:rPr>
        <w:t xml:space="preserve"> في هذه الساعة ليسألني </w:t>
      </w:r>
      <w:r w:rsidR="004A49BE">
        <w:rPr>
          <w:rtl/>
        </w:rPr>
        <w:br/>
      </w:r>
      <w:r w:rsidRPr="006216AF">
        <w:rPr>
          <w:rtl/>
        </w:rPr>
        <w:t xml:space="preserve">عن فضائل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ولعلي إن أخبرته قتلني ، فكتبت</w:t>
      </w:r>
      <w:r w:rsidR="00851515">
        <w:rPr>
          <w:rFonts w:hint="cs"/>
          <w:rtl/>
        </w:rPr>
        <w:t xml:space="preserve"> </w:t>
      </w:r>
      <w:r w:rsidR="00851515">
        <w:rPr>
          <w:rtl/>
        </w:rPr>
        <w:br/>
      </w:r>
      <w:r w:rsidR="0085151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ص : البيت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ك : الى النار وبئس القرار</w:t>
      </w:r>
      <w:r w:rsidR="00410A32">
        <w:rPr>
          <w:rStyle w:val="rfdFootnote"/>
          <w:rtl/>
        </w:rPr>
        <w:t xml:space="preserve"> .</w:t>
      </w:r>
    </w:p>
    <w:p w:rsidR="005F4626" w:rsidRPr="00966BB3" w:rsidRDefault="005F4626" w:rsidP="009C28F0">
      <w:pPr>
        <w:pStyle w:val="rfdFootnote0"/>
        <w:rPr>
          <w:rtl/>
        </w:rPr>
      </w:pPr>
      <w:r w:rsidRPr="00966BB3">
        <w:rPr>
          <w:rtl/>
        </w:rPr>
        <w:t>2</w:t>
      </w:r>
      <w:r w:rsidR="009C28F0">
        <w:rPr>
          <w:rFonts w:hint="cs"/>
          <w:rtl/>
        </w:rPr>
        <w:t xml:space="preserve"> </w:t>
      </w:r>
      <w:r w:rsidRPr="00966BB3">
        <w:rPr>
          <w:rtl/>
        </w:rPr>
        <w:t>ـ</w:t>
      </w:r>
      <w:r w:rsidR="009C28F0">
        <w:rPr>
          <w:rFonts w:hint="cs"/>
          <w:rtl/>
        </w:rPr>
        <w:t xml:space="preserve"> </w:t>
      </w:r>
      <w:r w:rsidRPr="00966BB3">
        <w:rPr>
          <w:rtl/>
        </w:rPr>
        <w:t>مناقب الخوارزمي : 200 ، فضائل شاذان : 116 ، ارشاد القلوب :</w:t>
      </w:r>
      <w:r w:rsidR="00966BB3">
        <w:rPr>
          <w:rtl/>
        </w:rPr>
        <w:t xml:space="preserve"> </w:t>
      </w:r>
      <w:r w:rsidR="004A49BE">
        <w:rPr>
          <w:rtl/>
        </w:rPr>
        <w:br/>
      </w:r>
      <w:r w:rsidRPr="00966BB3">
        <w:rPr>
          <w:rtl/>
        </w:rPr>
        <w:t>427 ـ 431 ، باختلاف ، بشارة المصطفى : 170 مفص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5F4626" w:rsidRPr="006216AF" w:rsidRDefault="005F4626" w:rsidP="007327A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وصيتي ، ولبست كفني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فكان متكئا</w:t>
      </w:r>
      <w:r w:rsidR="00EA10BB">
        <w:rPr>
          <w:rtl/>
        </w:rPr>
        <w:t>ً</w:t>
      </w:r>
      <w:r w:rsidRPr="006216AF">
        <w:rPr>
          <w:rtl/>
        </w:rPr>
        <w:t xml:space="preserve"> فاستوى جالسا</w:t>
      </w:r>
      <w:r w:rsidR="00EA10BB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وقال : لا حول ولا قوة </w:t>
      </w:r>
      <w:r w:rsidR="00335A4F">
        <w:rPr>
          <w:rtl/>
        </w:rPr>
        <w:t>إلّا</w:t>
      </w:r>
      <w:r w:rsidRPr="006216AF">
        <w:rPr>
          <w:rtl/>
        </w:rPr>
        <w:t xml:space="preserve"> بالله </w:t>
      </w:r>
      <w:r w:rsidR="004A49BE">
        <w:rPr>
          <w:rtl/>
        </w:rPr>
        <w:br/>
      </w:r>
      <w:r w:rsidRPr="006216AF">
        <w:rPr>
          <w:rtl/>
        </w:rPr>
        <w:t>العلي العظيم ، أسألك الله يا سليمان ، كم حديثا</w:t>
      </w:r>
      <w:r w:rsidR="002A20C8">
        <w:rPr>
          <w:rtl/>
        </w:rPr>
        <w:t>ً</w:t>
      </w:r>
      <w:r w:rsidRPr="006216AF">
        <w:rPr>
          <w:rtl/>
        </w:rPr>
        <w:t xml:space="preserve"> تروي في فضائل </w:t>
      </w:r>
      <w:r w:rsidR="004A49BE">
        <w:rPr>
          <w:rtl/>
        </w:rPr>
        <w:br/>
      </w:r>
      <w:r w:rsidRPr="006216AF">
        <w:rPr>
          <w:rtl/>
        </w:rPr>
        <w:t xml:space="preserve">عليّ أمير المؤمنين </w:t>
      </w:r>
      <w:r w:rsidR="00276CED">
        <w:rPr>
          <w:rtl/>
        </w:rPr>
        <w:t>عليه السلام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يسيرا</w:t>
      </w:r>
      <w:r w:rsidR="00EA10BB">
        <w:rPr>
          <w:rtl/>
        </w:rPr>
        <w:t>ً</w:t>
      </w:r>
      <w:r w:rsidRPr="006216AF">
        <w:rPr>
          <w:rtl/>
        </w:rPr>
        <w:t xml:space="preserve"> يا أمير المؤمنين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كم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عشرة آلاف حديث فما زاد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لي : يا سليمان والله لأحدّثك بحديث في فضائل عليّ بن </w:t>
      </w:r>
      <w:r w:rsidR="004A49BE">
        <w:rPr>
          <w:rtl/>
        </w:rPr>
        <w:br/>
      </w:r>
      <w:r w:rsidRPr="006216AF">
        <w:rPr>
          <w:rtl/>
        </w:rPr>
        <w:t xml:space="preserve">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تنسى كلّ حديث سمعته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حدّثني يا </w:t>
      </w:r>
      <w:r w:rsidR="004A49BE">
        <w:rPr>
          <w:rtl/>
        </w:rPr>
        <w:br/>
      </w:r>
      <w:r w:rsidRPr="006216AF">
        <w:rPr>
          <w:rtl/>
        </w:rPr>
        <w:t>أمير المؤمنين</w:t>
      </w:r>
      <w:r w:rsidR="00410A32">
        <w:rPr>
          <w:rtl/>
        </w:rPr>
        <w:t xml:space="preserve"> .</w:t>
      </w:r>
    </w:p>
    <w:p w:rsidR="005F4626" w:rsidRPr="006216AF" w:rsidRDefault="005F4626" w:rsidP="009C28F0">
      <w:pPr>
        <w:rPr>
          <w:rtl/>
        </w:rPr>
      </w:pPr>
      <w:r w:rsidRPr="006216AF">
        <w:rPr>
          <w:rtl/>
        </w:rPr>
        <w:t>قال : نعم ، كنت هاربا</w:t>
      </w:r>
      <w:r w:rsidR="002A20C8">
        <w:rPr>
          <w:rtl/>
        </w:rPr>
        <w:t>ً</w:t>
      </w:r>
      <w:r w:rsidRPr="006216AF">
        <w:rPr>
          <w:rtl/>
        </w:rPr>
        <w:t xml:space="preserve"> من بني أميّة ، وكنت أتردّد في البلدان ، </w:t>
      </w:r>
      <w:r w:rsidR="004A49BE">
        <w:rPr>
          <w:rtl/>
        </w:rPr>
        <w:br/>
      </w:r>
      <w:r w:rsidRPr="006216AF">
        <w:rPr>
          <w:rtl/>
        </w:rPr>
        <w:t>فأتقرب إلى الناس بفضائل عليّ بن أبي طالب</w:t>
      </w:r>
      <w:r w:rsidR="009C28F0">
        <w:rPr>
          <w:rFonts w:hint="cs"/>
          <w:rtl/>
        </w:rPr>
        <w:t xml:space="preserve"> </w:t>
      </w:r>
      <w:r>
        <w:rPr>
          <w:rtl/>
        </w:rPr>
        <w:t>ـ</w:t>
      </w:r>
      <w:r w:rsidR="009C28F0">
        <w:rPr>
          <w:rFonts w:hint="cs"/>
          <w:rtl/>
        </w:rPr>
        <w:t xml:space="preserve"> </w:t>
      </w:r>
      <w:r w:rsidRPr="006216AF">
        <w:rPr>
          <w:rtl/>
        </w:rPr>
        <w:t xml:space="preserve">في حديث </w:t>
      </w:r>
      <w:r w:rsidR="004A49BE">
        <w:rPr>
          <w:rtl/>
        </w:rPr>
        <w:br/>
      </w:r>
      <w:r w:rsidRPr="006216AF">
        <w:rPr>
          <w:rtl/>
        </w:rPr>
        <w:t>طويل</w:t>
      </w:r>
      <w:r w:rsidR="009C28F0">
        <w:rPr>
          <w:rFonts w:hint="cs"/>
          <w:rtl/>
        </w:rPr>
        <w:t xml:space="preserve"> </w:t>
      </w:r>
      <w:r>
        <w:rPr>
          <w:rtl/>
        </w:rPr>
        <w:t>ـ</w:t>
      </w:r>
      <w:r w:rsidR="009C28F0">
        <w:rPr>
          <w:rFonts w:hint="cs"/>
          <w:rtl/>
        </w:rPr>
        <w:t xml:space="preserve"> </w:t>
      </w:r>
      <w:r w:rsidRPr="006216AF">
        <w:rPr>
          <w:rtl/>
        </w:rPr>
        <w:t>حتّى وردت بعض البلاد ، فدخلت مسجدا</w:t>
      </w:r>
      <w:r w:rsidR="00EA10BB">
        <w:rPr>
          <w:rtl/>
        </w:rPr>
        <w:t>ً</w:t>
      </w:r>
      <w:r w:rsidRPr="006216AF">
        <w:rPr>
          <w:rtl/>
        </w:rPr>
        <w:t xml:space="preserve"> ، وحدثت بين يدي </w:t>
      </w:r>
      <w:r w:rsidR="004A49BE">
        <w:rPr>
          <w:rtl/>
        </w:rPr>
        <w:br/>
      </w:r>
      <w:r w:rsidRPr="006216AF">
        <w:rPr>
          <w:rtl/>
        </w:rPr>
        <w:t xml:space="preserve">إمام المسجد بفضائل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فقال : ممّن أنت يا فتى</w:t>
      </w:r>
      <w:r w:rsidR="00DD50E3">
        <w:rPr>
          <w:rtl/>
        </w:rPr>
        <w:t xml:space="preserve"> ؟</w:t>
      </w:r>
      <w:r w:rsidR="004A49BE">
        <w:rPr>
          <w:rtl/>
        </w:rPr>
        <w:t xml:space="preserve"> </w:t>
      </w:r>
      <w:r w:rsidR="004A49BE">
        <w:rPr>
          <w:rtl/>
        </w:rPr>
        <w:br/>
      </w:r>
      <w:r w:rsidRPr="006216AF">
        <w:rPr>
          <w:rtl/>
        </w:rPr>
        <w:t>قلت : من أهل الكوفة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عربي أم مولى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بل عربي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فكساني وحملني وأرشدني إلى أخوين له ، أحدهما إمام ، والآخر </w:t>
      </w:r>
      <w:r w:rsidR="004A49BE">
        <w:rPr>
          <w:rtl/>
        </w:rPr>
        <w:br/>
      </w:r>
      <w:r w:rsidRPr="006216AF">
        <w:rPr>
          <w:rtl/>
        </w:rPr>
        <w:t>مؤذن ، وأخذ بيدي حتّى أتى الإ</w:t>
      </w:r>
      <w:r w:rsidR="002A20C8">
        <w:rPr>
          <w:rtl/>
        </w:rPr>
        <w:t>ِ</w:t>
      </w:r>
      <w:r w:rsidRPr="006216AF">
        <w:rPr>
          <w:rtl/>
        </w:rPr>
        <w:t xml:space="preserve">مام ، ورجع ، فإذا أنا برجل قد خرج </w:t>
      </w:r>
      <w:r w:rsidR="004A49BE">
        <w:rPr>
          <w:rtl/>
        </w:rPr>
        <w:br/>
      </w:r>
      <w:r w:rsidRPr="006216AF">
        <w:rPr>
          <w:rtl/>
        </w:rPr>
        <w:t>إليّ</w:t>
      </w:r>
      <w:r w:rsidR="00EA10BB">
        <w:rPr>
          <w:rtl/>
        </w:rPr>
        <w:t>َ</w:t>
      </w:r>
      <w:r w:rsidRPr="006216AF">
        <w:rPr>
          <w:rtl/>
        </w:rPr>
        <w:t xml:space="preserve"> ، فقال : أمّا البغلة والكسوة فأعرفهما ، والله ما كان فلان يحملك </w:t>
      </w:r>
      <w:r w:rsidR="004A49BE">
        <w:rPr>
          <w:rtl/>
        </w:rPr>
        <w:br/>
      </w:r>
      <w:r w:rsidRPr="006216AF">
        <w:rPr>
          <w:rtl/>
        </w:rPr>
        <w:t xml:space="preserve">ويكسوك </w:t>
      </w:r>
      <w:r w:rsidR="00335A4F">
        <w:rPr>
          <w:rtl/>
        </w:rPr>
        <w:t>إلّا</w:t>
      </w:r>
      <w:r w:rsidRPr="006216AF">
        <w:rPr>
          <w:rtl/>
        </w:rPr>
        <w:t xml:space="preserve"> أنّك تحبّ الله عزّ وجلّ ورسوله </w:t>
      </w:r>
      <w:r w:rsidR="00470C8A">
        <w:rPr>
          <w:rtl/>
        </w:rPr>
        <w:t>(ص)</w:t>
      </w:r>
      <w:r w:rsidRPr="006216AF">
        <w:rPr>
          <w:rtl/>
        </w:rPr>
        <w:t xml:space="preserve"> ، فحدثني بحديث </w:t>
      </w:r>
      <w:r w:rsidR="004A49BE">
        <w:rPr>
          <w:rtl/>
        </w:rPr>
        <w:br/>
      </w:r>
      <w:r w:rsidRPr="006216AF">
        <w:rPr>
          <w:rtl/>
        </w:rPr>
        <w:t>في فضائل عليّ صلوات الله عليه فحدّثته ، وذكرت الحديث</w:t>
      </w:r>
      <w:r w:rsidR="00410A32">
        <w:rPr>
          <w:rtl/>
        </w:rPr>
        <w:t xml:space="preserve"> .</w:t>
      </w:r>
    </w:p>
    <w:p w:rsidR="005F4626" w:rsidRPr="006216AF" w:rsidRDefault="005F4626" w:rsidP="009C28F0">
      <w:pPr>
        <w:rPr>
          <w:rtl/>
        </w:rPr>
      </w:pPr>
      <w:r w:rsidRPr="006216AF">
        <w:rPr>
          <w:rtl/>
        </w:rPr>
        <w:t>فلمّا قلت ذلك قال لي : يا بني ، من أين أنت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من أهل </w:t>
      </w:r>
      <w:r w:rsidR="004A49BE">
        <w:rPr>
          <w:rtl/>
        </w:rPr>
        <w:br/>
      </w:r>
      <w:r w:rsidRPr="006216AF">
        <w:rPr>
          <w:rtl/>
        </w:rPr>
        <w:t>الكوفة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عربي أم مولى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بل عربي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فكساني ثلاثين ثوبا</w:t>
      </w:r>
      <w:r w:rsidR="00EA10BB">
        <w:rPr>
          <w:rtl/>
        </w:rPr>
        <w:t>ً</w:t>
      </w:r>
      <w:r w:rsidRPr="006216AF">
        <w:rPr>
          <w:rtl/>
        </w:rPr>
        <w:t xml:space="preserve"> </w:t>
      </w:r>
      <w:r w:rsidR="004A49BE">
        <w:rPr>
          <w:rtl/>
        </w:rPr>
        <w:br/>
      </w:r>
      <w:r w:rsidRPr="006216AF">
        <w:rPr>
          <w:rtl/>
        </w:rPr>
        <w:t>وأعطاني عشرة آلاف دينار</w:t>
      </w:r>
      <w:r w:rsidR="009C28F0">
        <w:rPr>
          <w:rFonts w:hint="cs"/>
          <w:rtl/>
        </w:rPr>
        <w:t xml:space="preserve"> </w:t>
      </w:r>
      <w:r>
        <w:rPr>
          <w:rtl/>
        </w:rPr>
        <w:t>ـ</w:t>
      </w:r>
      <w:r w:rsidR="009C28F0">
        <w:rPr>
          <w:rFonts w:hint="cs"/>
          <w:rtl/>
        </w:rPr>
        <w:t xml:space="preserve"> </w:t>
      </w:r>
      <w:r w:rsidRPr="006216AF">
        <w:rPr>
          <w:rtl/>
        </w:rPr>
        <w:t>أو درهم</w:t>
      </w:r>
      <w:r w:rsidR="009C28F0">
        <w:rPr>
          <w:rFonts w:hint="cs"/>
          <w:rtl/>
        </w:rPr>
        <w:t xml:space="preserve"> </w:t>
      </w:r>
      <w:r>
        <w:rPr>
          <w:rtl/>
        </w:rPr>
        <w:t>ـ</w:t>
      </w:r>
      <w:r w:rsidR="009C28F0">
        <w:rPr>
          <w:rFonts w:hint="cs"/>
          <w:rtl/>
        </w:rPr>
        <w:t xml:space="preserve"> </w:t>
      </w:r>
      <w:r w:rsidRPr="006216AF">
        <w:rPr>
          <w:rtl/>
        </w:rPr>
        <w:t xml:space="preserve">ثمّ قال : يا شاب ، وقد أقررت </w:t>
      </w:r>
      <w:r w:rsidR="004A49BE">
        <w:rPr>
          <w:rtl/>
        </w:rPr>
        <w:br/>
      </w:r>
      <w:r w:rsidRPr="006216AF">
        <w:rPr>
          <w:rtl/>
        </w:rPr>
        <w:t>عيني ولي إليك حاجة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 قضيت إن شاء 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إذا كان غدا</w:t>
      </w:r>
      <w:r w:rsidR="00EA10BB">
        <w:rPr>
          <w:rtl/>
        </w:rPr>
        <w:t>ً</w:t>
      </w:r>
      <w:r w:rsidRPr="006216AF">
        <w:rPr>
          <w:rtl/>
        </w:rPr>
        <w:t xml:space="preserve"> فأت مسجد آل فلان ، كي ترى أخي المبغض </w:t>
      </w:r>
      <w:r w:rsidR="004A49BE">
        <w:rPr>
          <w:rtl/>
        </w:rPr>
        <w:br/>
      </w:r>
      <w:r w:rsidRPr="006216AF">
        <w:rPr>
          <w:rtl/>
        </w:rPr>
        <w:t>لعليّ بن أبي طالب صلوات الله عليه</w:t>
      </w:r>
      <w:r w:rsidR="00410A32">
        <w:rPr>
          <w:rtl/>
        </w:rPr>
        <w:t xml:space="preserve"> .</w:t>
      </w:r>
    </w:p>
    <w:p w:rsidR="005F4626" w:rsidRPr="006216AF" w:rsidRDefault="005F4626" w:rsidP="007327A9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قال : فطالت عليّ</w:t>
      </w:r>
      <w:r w:rsidR="00EA10BB">
        <w:rPr>
          <w:rtl/>
        </w:rPr>
        <w:t>َ</w:t>
      </w:r>
      <w:r w:rsidRPr="006216AF">
        <w:rPr>
          <w:rtl/>
        </w:rPr>
        <w:t xml:space="preserve"> تلك الليلة ، فلمّا أصبحت أتيت المسجد </w:t>
      </w:r>
      <w:r w:rsidR="004A49BE">
        <w:rPr>
          <w:rtl/>
        </w:rPr>
        <w:br/>
      </w:r>
      <w:r w:rsidRPr="006216AF">
        <w:rPr>
          <w:rtl/>
        </w:rPr>
        <w:t xml:space="preserve">الذي وصف لي ، فقمت للصلاة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فإذا إلى جنبي شاب متعمّم ، </w:t>
      </w:r>
      <w:r w:rsidR="004A49BE">
        <w:rPr>
          <w:rtl/>
        </w:rPr>
        <w:br/>
      </w:r>
      <w:r w:rsidRPr="006216AF">
        <w:rPr>
          <w:rtl/>
        </w:rPr>
        <w:t xml:space="preserve">فذهب ليركع فإذا قد سقطت عمامته من رأسه ، فنظرت في وجهه فإذا </w:t>
      </w:r>
      <w:r w:rsidR="004A49BE">
        <w:rPr>
          <w:rtl/>
        </w:rPr>
        <w:br/>
      </w:r>
      <w:r w:rsidRPr="006216AF">
        <w:rPr>
          <w:rtl/>
        </w:rPr>
        <w:t>رأسه ر</w:t>
      </w:r>
      <w:r w:rsidR="002377AA">
        <w:rPr>
          <w:rtl/>
        </w:rPr>
        <w:t>أس خنزير ، ووجهه وجه خنزير ، فوالله ما علمت ما تكلم</w:t>
      </w:r>
      <w:r w:rsidRPr="006216AF">
        <w:rPr>
          <w:rtl/>
        </w:rPr>
        <w:t xml:space="preserve">ت به </w:t>
      </w:r>
      <w:r w:rsidR="004A49BE">
        <w:rPr>
          <w:rtl/>
        </w:rPr>
        <w:br/>
      </w:r>
      <w:r w:rsidRPr="006216AF">
        <w:rPr>
          <w:rtl/>
        </w:rPr>
        <w:t>في صلاتي حتّى سلّم الإ</w:t>
      </w:r>
      <w:r w:rsidR="002377AA">
        <w:rPr>
          <w:rtl/>
        </w:rPr>
        <w:t>ِ</w:t>
      </w:r>
      <w:r w:rsidRPr="006216AF">
        <w:rPr>
          <w:rtl/>
        </w:rPr>
        <w:t>مام ، فقلت : يا ويحك ، ما الذي أرى بك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4A49BE">
        <w:rPr>
          <w:rtl/>
        </w:rPr>
        <w:br/>
      </w:r>
      <w:r w:rsidRPr="006216AF">
        <w:rPr>
          <w:rtl/>
        </w:rPr>
        <w:t>فبكى ، وقال لي : انظر إلى هذه الدار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فنظرت ، فقال لي : ادخل</w:t>
      </w:r>
      <w:r w:rsidR="00410A32">
        <w:rPr>
          <w:rtl/>
        </w:rPr>
        <w:t xml:space="preserve"> .</w:t>
      </w:r>
      <w:r w:rsidR="007327A9">
        <w:rPr>
          <w:rtl/>
        </w:rPr>
        <w:t xml:space="preserve"> </w:t>
      </w:r>
      <w:r w:rsidR="004A49BE">
        <w:rPr>
          <w:rtl/>
        </w:rPr>
        <w:br/>
      </w:r>
      <w:r w:rsidRPr="006216AF">
        <w:rPr>
          <w:rtl/>
        </w:rPr>
        <w:t>فدخلت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كنت مؤذنا</w:t>
      </w:r>
      <w:r w:rsidR="00EA10BB">
        <w:rPr>
          <w:rtl/>
        </w:rPr>
        <w:t>ً</w:t>
      </w:r>
      <w:r w:rsidRPr="006216AF">
        <w:rPr>
          <w:rtl/>
        </w:rPr>
        <w:t xml:space="preserve"> لآل فلان ، كلّما أصبحت لعنت عليّا</w:t>
      </w:r>
      <w:r w:rsidR="00EA10BB">
        <w:rPr>
          <w:rtl/>
        </w:rPr>
        <w:t>ً</w:t>
      </w:r>
      <w:r w:rsidRPr="006216AF">
        <w:rPr>
          <w:rtl/>
        </w:rPr>
        <w:t xml:space="preserve"> بين الأذان </w:t>
      </w:r>
      <w:r w:rsidR="004A49BE">
        <w:rPr>
          <w:rtl/>
        </w:rPr>
        <w:br/>
      </w:r>
      <w:r w:rsidRPr="006216AF">
        <w:rPr>
          <w:rtl/>
        </w:rPr>
        <w:t>والإ</w:t>
      </w:r>
      <w:r w:rsidR="002377AA">
        <w:rPr>
          <w:rtl/>
        </w:rPr>
        <w:t>ِ</w:t>
      </w:r>
      <w:r w:rsidRPr="006216AF">
        <w:rPr>
          <w:rtl/>
        </w:rPr>
        <w:t xml:space="preserve">قامة ألف مرّة ، وكلّما كان يوم الجمعة لعنته أربعة آلاف مرة </w:t>
      </w:r>
      <w:r w:rsidR="004A49BE">
        <w:rPr>
          <w:rtl/>
        </w:rPr>
        <w:br/>
      </w:r>
      <w:r w:rsidRPr="006216AF">
        <w:rPr>
          <w:rtl/>
        </w:rPr>
        <w:t xml:space="preserve">فخرجت من منزلي ، فأتيت داري فاتكأت على هذا الدكان الذي ترى ، </w:t>
      </w:r>
      <w:r w:rsidR="004A49BE">
        <w:rPr>
          <w:rtl/>
        </w:rPr>
        <w:br/>
      </w:r>
      <w:r w:rsidRPr="006216AF">
        <w:rPr>
          <w:rtl/>
        </w:rPr>
        <w:t xml:space="preserve">فنمت ، فرأيت في المنام كأنّي بالجنّة وفيها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وعليّ </w:t>
      </w:r>
      <w:r w:rsidR="004A49BE">
        <w:rPr>
          <w:rtl/>
        </w:rPr>
        <w:br/>
      </w:r>
      <w:r w:rsidRPr="006216AF">
        <w:rPr>
          <w:rtl/>
        </w:rPr>
        <w:t xml:space="preserve">فرحين ، ورأيت كأنّ النبيّ </w:t>
      </w:r>
      <w:r w:rsidR="00470C8A">
        <w:rPr>
          <w:rtl/>
        </w:rPr>
        <w:t>(ص)</w:t>
      </w:r>
      <w:r w:rsidRPr="006216AF">
        <w:rPr>
          <w:rtl/>
        </w:rPr>
        <w:t xml:space="preserve"> عن يمينه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وعن </w:t>
      </w:r>
      <w:r w:rsidR="004A49BE">
        <w:rPr>
          <w:rtl/>
        </w:rPr>
        <w:br/>
      </w:r>
      <w:r w:rsidRPr="006216AF">
        <w:rPr>
          <w:rtl/>
        </w:rPr>
        <w:t xml:space="preserve">يساره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ومعه كأس وقال : </w:t>
      </w:r>
      <w:r w:rsidR="009F08E4" w:rsidRPr="006216AF">
        <w:rPr>
          <w:rtl/>
        </w:rPr>
        <w:t>«</w:t>
      </w:r>
      <w:r w:rsidRPr="006216AF">
        <w:rPr>
          <w:rtl/>
        </w:rPr>
        <w:t>يا حسين اسقني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4A49BE">
        <w:rPr>
          <w:rtl/>
        </w:rPr>
        <w:br/>
      </w:r>
      <w:r w:rsidRPr="006216AF">
        <w:rPr>
          <w:rtl/>
        </w:rPr>
        <w:t xml:space="preserve">فسقاه فقال : </w:t>
      </w:r>
      <w:r w:rsidR="009F08E4" w:rsidRPr="006216AF">
        <w:rPr>
          <w:rtl/>
        </w:rPr>
        <w:t>«</w:t>
      </w:r>
      <w:r w:rsidRPr="006216AF">
        <w:rPr>
          <w:rtl/>
        </w:rPr>
        <w:t>اسق الجماعة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فشربوا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رأيت كأنّه قال : </w:t>
      </w:r>
      <w:r w:rsidR="009F08E4" w:rsidRPr="006216AF">
        <w:rPr>
          <w:rtl/>
        </w:rPr>
        <w:t>«</w:t>
      </w:r>
      <w:r w:rsidRPr="006216AF">
        <w:rPr>
          <w:rtl/>
        </w:rPr>
        <w:t>اسق المتكئ على هذا الدكان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له </w:t>
      </w:r>
      <w:r w:rsidR="004A49BE">
        <w:rPr>
          <w:rtl/>
        </w:rPr>
        <w:br/>
      </w:r>
      <w:r w:rsidRPr="006216AF">
        <w:rPr>
          <w:rtl/>
        </w:rPr>
        <w:t xml:space="preserve">الحسين : </w:t>
      </w:r>
      <w:r w:rsidR="009F08E4" w:rsidRPr="006216AF">
        <w:rPr>
          <w:rtl/>
        </w:rPr>
        <w:t>«</w:t>
      </w:r>
      <w:r w:rsidRPr="006216AF">
        <w:rPr>
          <w:rtl/>
        </w:rPr>
        <w:t>يا جدّاه ،</w:t>
      </w:r>
      <w:r w:rsidR="00814EC9">
        <w:rPr>
          <w:rtl/>
        </w:rPr>
        <w:t xml:space="preserve"> أ</w:t>
      </w:r>
      <w:r w:rsidRPr="006216AF">
        <w:rPr>
          <w:rtl/>
        </w:rPr>
        <w:t xml:space="preserve">تأمرني أن أسقي هذا ، وهو يلعن والدي في كل </w:t>
      </w:r>
      <w:r w:rsidR="004A49BE">
        <w:rPr>
          <w:rtl/>
        </w:rPr>
        <w:br/>
      </w:r>
      <w:r w:rsidRPr="006216AF">
        <w:rPr>
          <w:rtl/>
        </w:rPr>
        <w:t>يوم ألف مرة بين الأذان والإ</w:t>
      </w:r>
      <w:r w:rsidR="002377AA">
        <w:rPr>
          <w:rtl/>
        </w:rPr>
        <w:t>ِ</w:t>
      </w:r>
      <w:r w:rsidRPr="006216AF">
        <w:rPr>
          <w:rtl/>
        </w:rPr>
        <w:t xml:space="preserve">قامة ، وقد لعنه في هذا اليوم أربعة آلاف </w:t>
      </w:r>
      <w:r w:rsidR="004A49BE">
        <w:rPr>
          <w:rtl/>
        </w:rPr>
        <w:br/>
      </w:r>
      <w:r w:rsidRPr="006216AF">
        <w:rPr>
          <w:rtl/>
        </w:rPr>
        <w:t>مرّة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فأتاني النبيّ </w:t>
      </w:r>
      <w:r w:rsidR="00470C8A">
        <w:rPr>
          <w:rtl/>
        </w:rPr>
        <w:t>(ص)</w:t>
      </w:r>
      <w:r w:rsidRPr="006216AF">
        <w:rPr>
          <w:rtl/>
        </w:rPr>
        <w:t xml:space="preserve"> وقال لي : </w:t>
      </w:r>
      <w:r w:rsidR="009F08E4" w:rsidRPr="006216AF">
        <w:rPr>
          <w:rtl/>
        </w:rPr>
        <w:t>«</w:t>
      </w:r>
      <w:r w:rsidRPr="006216AF">
        <w:rPr>
          <w:rtl/>
        </w:rPr>
        <w:t>مالك عليك لعنة الله تلعن عليّا</w:t>
      </w:r>
      <w:r w:rsidR="00EA10BB">
        <w:rPr>
          <w:rtl/>
        </w:rPr>
        <w:t>ً</w:t>
      </w:r>
      <w:r w:rsidRPr="006216AF">
        <w:rPr>
          <w:rtl/>
        </w:rPr>
        <w:t xml:space="preserve"> </w:t>
      </w:r>
      <w:r w:rsidR="004A49BE">
        <w:rPr>
          <w:rtl/>
        </w:rPr>
        <w:br/>
      </w:r>
      <w:r w:rsidRPr="006216AF">
        <w:rPr>
          <w:rtl/>
        </w:rPr>
        <w:t>وعليّ منّي ، وتشتم عليّا</w:t>
      </w:r>
      <w:r w:rsidR="00EA10BB">
        <w:rPr>
          <w:rtl/>
        </w:rPr>
        <w:t>ً</w:t>
      </w:r>
      <w:r w:rsidRPr="006216AF">
        <w:rPr>
          <w:rtl/>
        </w:rPr>
        <w:t xml:space="preserve"> وعليّ منّي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فرأيته كأنّه قد تفل في وجهي ، </w:t>
      </w:r>
      <w:r w:rsidR="004A49BE">
        <w:rPr>
          <w:rtl/>
        </w:rPr>
        <w:br/>
      </w:r>
      <w:r w:rsidRPr="006216AF">
        <w:rPr>
          <w:rtl/>
        </w:rPr>
        <w:t xml:space="preserve">وضربني برجله ، وقال : </w:t>
      </w:r>
      <w:r w:rsidR="009F08E4" w:rsidRPr="006216AF">
        <w:rPr>
          <w:rtl/>
        </w:rPr>
        <w:t>«</w:t>
      </w:r>
      <w:r w:rsidRPr="006216AF">
        <w:rPr>
          <w:rtl/>
        </w:rPr>
        <w:t>قم غيّر الله ما بك من نعمة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فانتبهت من </w:t>
      </w:r>
      <w:r w:rsidR="004A49BE">
        <w:rPr>
          <w:rtl/>
        </w:rPr>
        <w:br/>
      </w:r>
      <w:r w:rsidRPr="006216AF">
        <w:rPr>
          <w:rtl/>
        </w:rPr>
        <w:t>نومي فإذا رأسي رأس خنزير ، ووجهي وجه خنزير</w:t>
      </w:r>
      <w:r w:rsidR="00410A32">
        <w:rPr>
          <w:rtl/>
        </w:rPr>
        <w:t xml:space="preserve"> .</w:t>
      </w:r>
    </w:p>
    <w:p w:rsidR="005F4626" w:rsidRPr="006216AF" w:rsidRDefault="005F4626" w:rsidP="007327A9">
      <w:pPr>
        <w:rPr>
          <w:rtl/>
        </w:rPr>
      </w:pPr>
      <w:r w:rsidRPr="006216AF">
        <w:rPr>
          <w:rtl/>
        </w:rPr>
        <w:t>ثمّ قال لي أبو جعفر الدوانيقي :</w:t>
      </w:r>
      <w:r w:rsidR="00814EC9">
        <w:rPr>
          <w:rtl/>
        </w:rPr>
        <w:t xml:space="preserve"> أ</w:t>
      </w:r>
      <w:r w:rsidRPr="006216AF">
        <w:rPr>
          <w:rtl/>
        </w:rPr>
        <w:t>هذان الحديثان في يدك</w:t>
      </w:r>
      <w:r w:rsidR="00DD50E3">
        <w:rPr>
          <w:rtl/>
        </w:rPr>
        <w:t xml:space="preserve"> ؟</w:t>
      </w:r>
      <w:r w:rsidR="007327A9">
        <w:rPr>
          <w:rtl/>
        </w:rPr>
        <w:t xml:space="preserve"> </w:t>
      </w:r>
      <w:r w:rsidR="004A49BE">
        <w:rPr>
          <w:rtl/>
        </w:rPr>
        <w:br/>
      </w:r>
      <w:r w:rsidRPr="006216AF">
        <w:rPr>
          <w:rtl/>
        </w:rPr>
        <w:t>قلت : لا</w:t>
      </w:r>
      <w:r w:rsidR="00410A32">
        <w:rPr>
          <w:rtl/>
        </w:rPr>
        <w:t xml:space="preserve"> .</w:t>
      </w:r>
    </w:p>
    <w:p w:rsidR="00454962" w:rsidRPr="00454962" w:rsidRDefault="00454962" w:rsidP="00454962">
      <w:pPr>
        <w:pStyle w:val="rfdLine"/>
      </w:pPr>
      <w:r w:rsidRPr="00454962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في الصف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: يا سليمان ، حبّ عليّ إيمان ، وبغضه كفر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والله لا </w:t>
      </w:r>
      <w:r w:rsidR="004A49BE">
        <w:rPr>
          <w:rtl/>
        </w:rPr>
        <w:br/>
      </w:r>
      <w:r w:rsidRPr="006216AF">
        <w:rPr>
          <w:rtl/>
        </w:rPr>
        <w:t xml:space="preserve">يحبّه </w:t>
      </w:r>
      <w:r w:rsidR="00335A4F">
        <w:rPr>
          <w:rtl/>
        </w:rPr>
        <w:t>إلّا</w:t>
      </w:r>
      <w:r w:rsidRPr="006216AF">
        <w:rPr>
          <w:rtl/>
        </w:rPr>
        <w:t xml:space="preserve"> مؤمن ، ولا يبغضه </w:t>
      </w:r>
      <w:r w:rsidR="00335A4F">
        <w:rPr>
          <w:rtl/>
        </w:rPr>
        <w:t>إلّا</w:t>
      </w:r>
      <w:r w:rsidRPr="006216AF">
        <w:rPr>
          <w:rtl/>
        </w:rPr>
        <w:t xml:space="preserve"> منافق</w:t>
      </w:r>
      <w:r w:rsidR="00410A32">
        <w:rPr>
          <w:rtl/>
        </w:rPr>
        <w:t xml:space="preserve"> .</w:t>
      </w:r>
    </w:p>
    <w:p w:rsidR="005F4626" w:rsidRPr="006216AF" w:rsidRDefault="005F4626" w:rsidP="00454962">
      <w:pPr>
        <w:rPr>
          <w:rtl/>
        </w:rPr>
      </w:pPr>
      <w:r w:rsidRPr="006216AF">
        <w:rPr>
          <w:rtl/>
        </w:rPr>
        <w:t>202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454962">
        <w:rPr>
          <w:rFonts w:hint="cs"/>
          <w:rtl/>
        </w:rPr>
        <w:t xml:space="preserve"> </w:t>
      </w:r>
      <w:r>
        <w:rPr>
          <w:rtl/>
        </w:rPr>
        <w:t xml:space="preserve">ـ </w:t>
      </w:r>
      <w:r w:rsidRPr="006216AF">
        <w:rPr>
          <w:rtl/>
        </w:rPr>
        <w:t xml:space="preserve">عن جعفر بن محمّد الدوريستي ، قال : حضرت بغداد </w:t>
      </w:r>
      <w:r w:rsidR="004A49BE">
        <w:rPr>
          <w:rtl/>
        </w:rPr>
        <w:br/>
      </w:r>
      <w:r w:rsidRPr="006216AF">
        <w:rPr>
          <w:rtl/>
        </w:rPr>
        <w:t xml:space="preserve">في سنة إحدى وأربعمائة في مجلس المفيد أبي عبد الله </w:t>
      </w:r>
      <w:r w:rsidR="006D2B24">
        <w:rPr>
          <w:rtl/>
        </w:rPr>
        <w:t xml:space="preserve">رضي الله </w:t>
      </w:r>
      <w:r w:rsidR="004A49BE">
        <w:rPr>
          <w:rtl/>
        </w:rPr>
        <w:br/>
      </w:r>
      <w:r w:rsidR="006D2B24">
        <w:rPr>
          <w:rtl/>
        </w:rPr>
        <w:t>عنه</w:t>
      </w:r>
      <w:r w:rsidRPr="006216AF">
        <w:rPr>
          <w:rtl/>
        </w:rPr>
        <w:t xml:space="preserve"> ، فجاءه علوي وسأله عن تأويل رؤيا رآها ، فأجاب ، فقال : أطال </w:t>
      </w:r>
      <w:r w:rsidR="004A49BE">
        <w:rPr>
          <w:rtl/>
        </w:rPr>
        <w:br/>
      </w:r>
      <w:r w:rsidRPr="006216AF">
        <w:rPr>
          <w:rtl/>
        </w:rPr>
        <w:t>الله بقاء سيّدنا ، أقرأت علم التأويل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إنّي قد بقيت في هذا العلم </w:t>
      </w:r>
      <w:r w:rsidR="004A49BE">
        <w:rPr>
          <w:rtl/>
        </w:rPr>
        <w:br/>
      </w:r>
      <w:r w:rsidRPr="006216AF">
        <w:rPr>
          <w:rtl/>
        </w:rPr>
        <w:t>مدّة ، ولي فيه كتب جمّة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ثمّ قال : خذ القرطاس واكتب ما أملي عليك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كان ببغداد رجل عالم من أصحاب الشافعي ، وكان له </w:t>
      </w:r>
      <w:r w:rsidR="00D168EE">
        <w:rPr>
          <w:rtl/>
        </w:rPr>
        <w:br/>
      </w:r>
      <w:r w:rsidRPr="006216AF">
        <w:rPr>
          <w:rtl/>
        </w:rPr>
        <w:t>كتب كثيرة ، ولم يكن له ولد ، فلمّا حضرته الوفاة دعا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يقال له </w:t>
      </w:r>
      <w:r w:rsidR="00D168EE">
        <w:rPr>
          <w:rtl/>
        </w:rPr>
        <w:br/>
      </w:r>
      <w:r w:rsidRPr="006216AF">
        <w:rPr>
          <w:rtl/>
        </w:rPr>
        <w:t xml:space="preserve">جعفر الدقّاق وأوصى إليه ، وقال : إذا فرغت من دفني فاذهب بكتبي </w:t>
      </w:r>
      <w:r w:rsidR="00D168EE">
        <w:rPr>
          <w:rtl/>
        </w:rPr>
        <w:br/>
      </w:r>
      <w:r w:rsidRPr="006216AF">
        <w:rPr>
          <w:rtl/>
        </w:rPr>
        <w:t xml:space="preserve">إلى سوق البيع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وبعها ، واصرف ما حصل من ثمنها في وجوه </w:t>
      </w:r>
      <w:r w:rsidR="00D168EE">
        <w:rPr>
          <w:rtl/>
        </w:rPr>
        <w:br/>
      </w:r>
      <w:r w:rsidRPr="006216AF">
        <w:rPr>
          <w:rtl/>
        </w:rPr>
        <w:t>المصالح التي فصّلتها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وسلّم إليه التفصيل</w:t>
      </w:r>
      <w:r w:rsidR="00410A32">
        <w:rPr>
          <w:rtl/>
        </w:rPr>
        <w:t xml:space="preserve"> .</w:t>
      </w:r>
    </w:p>
    <w:p w:rsidR="005F4626" w:rsidRPr="006216AF" w:rsidRDefault="005F4626" w:rsidP="007327A9">
      <w:pPr>
        <w:rPr>
          <w:rtl/>
        </w:rPr>
      </w:pPr>
      <w:r w:rsidRPr="006216AF">
        <w:rPr>
          <w:rtl/>
        </w:rPr>
        <w:t>ثمّ نودي في البلد : من أراد أن يشت</w:t>
      </w:r>
      <w:r w:rsidR="00A53FBC">
        <w:rPr>
          <w:rtl/>
        </w:rPr>
        <w:t>ري الكت</w:t>
      </w:r>
      <w:r w:rsidRPr="006216AF">
        <w:rPr>
          <w:rtl/>
        </w:rPr>
        <w:t xml:space="preserve">ب فليحضر السوق </w:t>
      </w:r>
      <w:r w:rsidRPr="006216AF">
        <w:rPr>
          <w:rStyle w:val="rfdFootnotenum"/>
          <w:rtl/>
        </w:rPr>
        <w:t>(3)</w:t>
      </w:r>
      <w:r w:rsidR="007327A9">
        <w:rPr>
          <w:rtl/>
        </w:rPr>
        <w:t xml:space="preserve"> </w:t>
      </w:r>
      <w:r w:rsidR="00D168EE">
        <w:rPr>
          <w:rtl/>
        </w:rPr>
        <w:br/>
      </w:r>
      <w:r w:rsidR="00350006">
        <w:rPr>
          <w:rtl/>
        </w:rPr>
        <w:t>الفلاني فإنّه يباع فيه الكت</w:t>
      </w:r>
      <w:r w:rsidRPr="006216AF">
        <w:rPr>
          <w:rtl/>
        </w:rPr>
        <w:t>ب من تركة فلان</w:t>
      </w:r>
      <w:r w:rsidR="00410A32">
        <w:rPr>
          <w:rtl/>
        </w:rPr>
        <w:t xml:space="preserve"> .</w:t>
      </w:r>
    </w:p>
    <w:p w:rsidR="00286F43" w:rsidRDefault="005F4626" w:rsidP="00286F43">
      <w:pPr>
        <w:rPr>
          <w:rStyle w:val="rfdLineChar"/>
        </w:rPr>
      </w:pPr>
      <w:r w:rsidRPr="006216AF">
        <w:rPr>
          <w:rtl/>
        </w:rPr>
        <w:t>فذهبت إليه لأبتاع كتبا</w:t>
      </w:r>
      <w:r w:rsidR="00350006">
        <w:rPr>
          <w:rtl/>
        </w:rPr>
        <w:t>ً</w:t>
      </w:r>
      <w:r w:rsidRPr="006216AF">
        <w:rPr>
          <w:rtl/>
        </w:rPr>
        <w:t xml:space="preserve"> ، وقد اجتمع هناك خلق كثير ، ومن اشترى </w:t>
      </w:r>
      <w:r w:rsidR="00D168EE">
        <w:rPr>
          <w:rtl/>
        </w:rPr>
        <w:br/>
      </w:r>
      <w:r w:rsidRPr="006216AF">
        <w:rPr>
          <w:rtl/>
        </w:rPr>
        <w:t>شيئا</w:t>
      </w:r>
      <w:r w:rsidR="005E013B">
        <w:rPr>
          <w:rtl/>
        </w:rPr>
        <w:t>ً</w:t>
      </w:r>
      <w:r w:rsidRPr="006216AF">
        <w:rPr>
          <w:rtl/>
        </w:rPr>
        <w:t xml:space="preserve"> من كتبه كتب عليه جعفر الدقّاق للوصي ثمنه ، وأنا قد اشتريت </w:t>
      </w:r>
      <w:r w:rsidR="00D168EE">
        <w:rPr>
          <w:rtl/>
        </w:rPr>
        <w:br/>
      </w:r>
      <w:r w:rsidRPr="006216AF">
        <w:rPr>
          <w:rtl/>
        </w:rPr>
        <w:t xml:space="preserve">أربعة كتب في علم التعبير ، وكتبت ثمنها على نفسي ، وهو يشترط </w:t>
      </w:r>
      <w:r w:rsidR="00D168EE">
        <w:rPr>
          <w:rtl/>
        </w:rPr>
        <w:br/>
      </w:r>
      <w:r w:rsidRPr="006216AF">
        <w:rPr>
          <w:rtl/>
        </w:rPr>
        <w:t>على من ابتاع توفية الثمن في الأسبوع ، فلمّا هممت بالقيام قال لي</w:t>
      </w:r>
      <w:r w:rsidR="00286F43">
        <w:rPr>
          <w:rFonts w:hint="cs"/>
          <w:rtl/>
        </w:rPr>
        <w:t xml:space="preserve"> </w:t>
      </w:r>
      <w:r w:rsidR="00286F43">
        <w:rPr>
          <w:rtl/>
        </w:rPr>
        <w:br/>
      </w:r>
      <w:r w:rsidR="00286F4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، ك : نفاق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140</w:t>
      </w:r>
      <w:r w:rsidR="0096323A">
        <w:rPr>
          <w:rtl/>
        </w:rPr>
        <w:t xml:space="preserve"> / </w:t>
      </w:r>
      <w:r w:rsidRPr="006216AF">
        <w:rPr>
          <w:rtl/>
        </w:rPr>
        <w:t>395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جميع النسخ : سوق الفروش ، وهي كلمة فارسية وترجمتها : سوق </w:t>
      </w:r>
      <w:r w:rsidR="00D168EE">
        <w:rPr>
          <w:rStyle w:val="rfdFootnote"/>
          <w:rtl/>
        </w:rPr>
        <w:br/>
      </w:r>
      <w:r w:rsidRPr="006216AF">
        <w:rPr>
          <w:rStyle w:val="rfdFootnote"/>
          <w:rtl/>
        </w:rPr>
        <w:t>البيع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م : الخان ، وفي هامش ر ، ك : المكان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327A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جعفر : مكانك يا شيخ ، فإنّه جرى على يدي أمر لأذكره لك ، فإنّه </w:t>
      </w:r>
      <w:r w:rsidR="00D168EE">
        <w:rPr>
          <w:rtl/>
        </w:rPr>
        <w:br/>
      </w:r>
      <w:r w:rsidRPr="006216AF">
        <w:rPr>
          <w:rtl/>
        </w:rPr>
        <w:t>نصرة لمذهبك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لي : إنّه كان لي رفيق يتعلّم معي ، وكان في محلة باب </w:t>
      </w:r>
      <w:r w:rsidR="00D168EE">
        <w:rPr>
          <w:rtl/>
        </w:rPr>
        <w:br/>
      </w:r>
      <w:r w:rsidRPr="006216AF">
        <w:rPr>
          <w:rtl/>
        </w:rPr>
        <w:t xml:space="preserve">البصرة رجل يروي الأحاديث ، والناس يسمعون منه ، يقال له : </w:t>
      </w:r>
      <w:r w:rsidR="00C24190">
        <w:rPr>
          <w:rtl/>
        </w:rPr>
        <w:t>(</w:t>
      </w:r>
      <w:r w:rsidRPr="006216AF">
        <w:rPr>
          <w:rtl/>
        </w:rPr>
        <w:t xml:space="preserve">أبو عبد </w:t>
      </w:r>
      <w:r w:rsidR="00D168EE">
        <w:rPr>
          <w:rtl/>
        </w:rPr>
        <w:br/>
      </w:r>
      <w:r w:rsidRPr="006216AF">
        <w:rPr>
          <w:rtl/>
        </w:rPr>
        <w:t>الله المحدث</w:t>
      </w:r>
      <w:r w:rsidR="003E76E8">
        <w:rPr>
          <w:rtl/>
        </w:rPr>
        <w:t>)</w:t>
      </w:r>
      <w:r w:rsidRPr="006216AF">
        <w:rPr>
          <w:rtl/>
        </w:rPr>
        <w:t xml:space="preserve"> وكنت ورفيقي نذهب إليه برهة من الزمان ، ونكتب عنه </w:t>
      </w:r>
      <w:r w:rsidR="00D168EE">
        <w:rPr>
          <w:rtl/>
        </w:rPr>
        <w:br/>
      </w:r>
      <w:r w:rsidRPr="006216AF">
        <w:rPr>
          <w:rtl/>
        </w:rPr>
        <w:t>الأحاديث ، وكلّما أملى حديثا</w:t>
      </w:r>
      <w:r w:rsidR="00641262">
        <w:rPr>
          <w:rtl/>
        </w:rPr>
        <w:t>ً</w:t>
      </w:r>
      <w:r w:rsidRPr="006216AF">
        <w:rPr>
          <w:rtl/>
        </w:rPr>
        <w:t xml:space="preserve"> من فضائل أهل البيت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</w:t>
      </w:r>
      <w:r w:rsidR="00D168EE">
        <w:rPr>
          <w:rtl/>
        </w:rPr>
        <w:br/>
      </w:r>
      <w:r w:rsidRPr="006216AF">
        <w:rPr>
          <w:rtl/>
        </w:rPr>
        <w:t>طعن فيه وفي روايته ، حتّى كان يوما</w:t>
      </w:r>
      <w:r w:rsidR="005E013B">
        <w:rPr>
          <w:rtl/>
        </w:rPr>
        <w:t>ً</w:t>
      </w:r>
      <w:r w:rsidRPr="006216AF">
        <w:rPr>
          <w:rtl/>
        </w:rPr>
        <w:t xml:space="preserve"> من الأيّام فأملى في فضائل البتول </w:t>
      </w:r>
      <w:r w:rsidR="00D168EE">
        <w:rPr>
          <w:rtl/>
        </w:rPr>
        <w:br/>
      </w:r>
      <w:r w:rsidRPr="006216AF">
        <w:rPr>
          <w:rtl/>
        </w:rPr>
        <w:t>الزهراء وعليّا</w:t>
      </w:r>
      <w:r w:rsidR="005E013B">
        <w:rPr>
          <w:rtl/>
        </w:rPr>
        <w:t>ً</w:t>
      </w:r>
      <w:r w:rsidRPr="006216AF">
        <w:rPr>
          <w:rtl/>
        </w:rPr>
        <w:t xml:space="preserve"> صلوات الله عليهما ، ثمّ قال : وما تنفع هذه الفضائل عليّا</w:t>
      </w:r>
      <w:r w:rsidR="005E013B">
        <w:rPr>
          <w:rtl/>
        </w:rPr>
        <w:t>ً</w:t>
      </w:r>
      <w:r w:rsidRPr="006216AF">
        <w:rPr>
          <w:rtl/>
        </w:rPr>
        <w:t xml:space="preserve"> </w:t>
      </w:r>
      <w:r w:rsidR="00D168EE">
        <w:rPr>
          <w:rtl/>
        </w:rPr>
        <w:br/>
      </w:r>
      <w:r w:rsidRPr="006216AF">
        <w:rPr>
          <w:rtl/>
        </w:rPr>
        <w:t>وفاطمة ، فإنّ عليا يقتل المسلمين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وطعن في فاطمة ، وقال فيها كلمات </w:t>
      </w:r>
      <w:r w:rsidR="00D168EE">
        <w:rPr>
          <w:rtl/>
        </w:rPr>
        <w:br/>
      </w:r>
      <w:r w:rsidRPr="006216AF">
        <w:rPr>
          <w:rtl/>
        </w:rPr>
        <w:t>منكرة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جعفر فقلت لرفيقي : لا ينبغي لنا أن نأتي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هذا الرجل ، </w:t>
      </w:r>
      <w:r w:rsidR="00D168EE">
        <w:rPr>
          <w:rtl/>
        </w:rPr>
        <w:br/>
      </w:r>
      <w:r w:rsidRPr="006216AF">
        <w:rPr>
          <w:rtl/>
        </w:rPr>
        <w:t xml:space="preserve">فإنّه رجل لا دين له ولا ديانة ، وإنّه لا يزال يطوّل لسانه في عليّ </w:t>
      </w:r>
      <w:r w:rsidR="00D168EE">
        <w:rPr>
          <w:rtl/>
        </w:rPr>
        <w:br/>
      </w:r>
      <w:r w:rsidRPr="006216AF">
        <w:rPr>
          <w:rtl/>
        </w:rPr>
        <w:t>وفاطمة ، وهذا ليس بمذهب المسلمين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رفيقي : إنّك لصادق ، فمن حقنا أن نذهب إلى غيره [ فإنه </w:t>
      </w:r>
      <w:r w:rsidR="00D168EE">
        <w:rPr>
          <w:rtl/>
        </w:rPr>
        <w:br/>
      </w:r>
      <w:r w:rsidRPr="006216AF">
        <w:rPr>
          <w:rtl/>
        </w:rPr>
        <w:t>رجل ضال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فعزمنا أن نذهب إلى غيره ] ولا نعود إليه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فرأيت من الليلة كأنّي أمشي إلى المسجد الجامع ، فالتفت </w:t>
      </w:r>
      <w:r w:rsidR="00D168EE">
        <w:rPr>
          <w:rtl/>
        </w:rPr>
        <w:br/>
      </w:r>
      <w:r w:rsidRPr="006216AF">
        <w:rPr>
          <w:rtl/>
        </w:rPr>
        <w:t>فرأيت أبا عبد الله المحدّث ، ورأيت أمير المؤمنين راكبا</w:t>
      </w:r>
      <w:r w:rsidR="005E013B">
        <w:rPr>
          <w:rtl/>
        </w:rPr>
        <w:t>ً</w:t>
      </w:r>
      <w:r w:rsidRPr="006216AF">
        <w:rPr>
          <w:rtl/>
        </w:rPr>
        <w:t xml:space="preserve"> حمارا</w:t>
      </w:r>
      <w:r w:rsidR="005E013B">
        <w:rPr>
          <w:rtl/>
        </w:rPr>
        <w:t>ً</w:t>
      </w:r>
      <w:r w:rsidRPr="006216AF">
        <w:rPr>
          <w:rtl/>
        </w:rPr>
        <w:t xml:space="preserve"> مصريا</w:t>
      </w:r>
      <w:r w:rsidR="005E013B">
        <w:rPr>
          <w:rtl/>
        </w:rPr>
        <w:t>ً</w:t>
      </w:r>
      <w:r w:rsidRPr="006216AF">
        <w:rPr>
          <w:rtl/>
        </w:rPr>
        <w:t xml:space="preserve"> ، </w:t>
      </w:r>
      <w:r w:rsidR="00D168EE">
        <w:rPr>
          <w:rtl/>
        </w:rPr>
        <w:br/>
      </w:r>
      <w:r w:rsidRPr="006216AF">
        <w:rPr>
          <w:rtl/>
        </w:rPr>
        <w:t>يمشي إلى ال</w:t>
      </w:r>
      <w:r w:rsidR="005E013B">
        <w:rPr>
          <w:rtl/>
        </w:rPr>
        <w:t>مسجد الجامع ، فقلت في نفسي : وا</w:t>
      </w:r>
      <w:r w:rsidRPr="006216AF">
        <w:rPr>
          <w:rtl/>
        </w:rPr>
        <w:t xml:space="preserve">ويلاه أخاف أن </w:t>
      </w:r>
      <w:r w:rsidR="00D168EE">
        <w:rPr>
          <w:rtl/>
        </w:rPr>
        <w:br/>
      </w:r>
      <w:r w:rsidRPr="006216AF">
        <w:rPr>
          <w:rtl/>
        </w:rPr>
        <w:t>يضرب عنقه بسيفه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قرب منه ضرب بقضيبه عينه اليمنى ، وقال </w:t>
      </w:r>
      <w:r w:rsidR="00D168EE">
        <w:rPr>
          <w:rtl/>
        </w:rPr>
        <w:br/>
      </w:r>
      <w:r w:rsidRPr="006216AF">
        <w:rPr>
          <w:rtl/>
        </w:rPr>
        <w:t xml:space="preserve">له : </w:t>
      </w:r>
      <w:r w:rsidR="009F08E4" w:rsidRPr="006216AF">
        <w:rPr>
          <w:rtl/>
        </w:rPr>
        <w:t>«</w:t>
      </w:r>
      <w:r w:rsidRPr="006216AF">
        <w:rPr>
          <w:rtl/>
        </w:rPr>
        <w:t>يا ملعون ، لم تسبني وفاطمة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فوضع المحدّث يده على عينه </w:t>
      </w:r>
      <w:r w:rsidR="00D168EE">
        <w:rPr>
          <w:rtl/>
        </w:rPr>
        <w:br/>
      </w:r>
      <w:r w:rsidRPr="006216AF">
        <w:rPr>
          <w:rtl/>
        </w:rPr>
        <w:t>اليمنى ، وقال : أو أعميتني</w:t>
      </w:r>
      <w:r w:rsidR="00410A32">
        <w:rPr>
          <w:rtl/>
        </w:rPr>
        <w:t xml:space="preserve"> .</w:t>
      </w:r>
    </w:p>
    <w:p w:rsidR="00286F43" w:rsidRDefault="005F4626" w:rsidP="00286F43">
      <w:pPr>
        <w:rPr>
          <w:rStyle w:val="rfdLineChar"/>
        </w:rPr>
      </w:pPr>
      <w:r w:rsidRPr="006216AF">
        <w:rPr>
          <w:rtl/>
        </w:rPr>
        <w:t xml:space="preserve">قال جعفر : فانتبهت وهممت أن أذهب إلى رفيقي وأحكي له ما </w:t>
      </w:r>
      <w:r w:rsidR="00D168EE">
        <w:rPr>
          <w:rtl/>
        </w:rPr>
        <w:br/>
      </w:r>
      <w:r w:rsidRPr="006216AF">
        <w:rPr>
          <w:rtl/>
        </w:rPr>
        <w:t>رأيت ، فإذا هو قد جاءني متغير اللون ، فقال :</w:t>
      </w:r>
      <w:r w:rsidR="00814EC9">
        <w:rPr>
          <w:rtl/>
        </w:rPr>
        <w:t xml:space="preserve"> أ</w:t>
      </w:r>
      <w:r w:rsidRPr="006216AF">
        <w:rPr>
          <w:rtl/>
        </w:rPr>
        <w:t>تدري ما وقع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فقلت</w:t>
      </w:r>
      <w:r w:rsidR="00286F43">
        <w:rPr>
          <w:rFonts w:hint="cs"/>
          <w:rtl/>
        </w:rPr>
        <w:t xml:space="preserve"> </w:t>
      </w:r>
      <w:r w:rsidR="00286F43">
        <w:rPr>
          <w:rtl/>
        </w:rPr>
        <w:br/>
      </w:r>
      <w:r w:rsidR="00286F4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ع ، ص : نأخذ من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327A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له : قل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رأيت البارحة رؤيا في أبي عبد الله المحدّث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فذكر ، </w:t>
      </w:r>
      <w:r w:rsidR="00D168EE">
        <w:rPr>
          <w:rtl/>
        </w:rPr>
        <w:br/>
      </w:r>
      <w:r w:rsidRPr="006216AF">
        <w:rPr>
          <w:rtl/>
        </w:rPr>
        <w:t xml:space="preserve">فكان كما ذكرته من غير زيادة ولا نقصان ، فقلت له : أنا رأيت مثل </w:t>
      </w:r>
      <w:r w:rsidR="00D168EE">
        <w:rPr>
          <w:rtl/>
        </w:rPr>
        <w:br/>
      </w:r>
      <w:r w:rsidRPr="006216AF">
        <w:rPr>
          <w:rtl/>
        </w:rPr>
        <w:t xml:space="preserve">ذلك ، وكنت هممت بإتيانك لأذكره لك ، فاذهب بنا الآن مع المصحف </w:t>
      </w:r>
      <w:r w:rsidR="00D168EE">
        <w:rPr>
          <w:rtl/>
        </w:rPr>
        <w:br/>
      </w:r>
      <w:r w:rsidRPr="006216AF">
        <w:rPr>
          <w:rtl/>
        </w:rPr>
        <w:t xml:space="preserve">لنحلف له أنّا رأينا ذلك ، ولم نتواطأ عليه ، وننصح له ليرجع عن هذا </w:t>
      </w:r>
      <w:r w:rsidR="00D168EE">
        <w:rPr>
          <w:rtl/>
        </w:rPr>
        <w:br/>
      </w:r>
      <w:r w:rsidRPr="006216AF">
        <w:rPr>
          <w:rtl/>
        </w:rPr>
        <w:t>الاعتقاد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فقمنا ومشينا إلى باب داره ، فإذا الباب مغلق ، فقرعنا ، فجاءت </w:t>
      </w:r>
      <w:r w:rsidR="00D168EE">
        <w:rPr>
          <w:rtl/>
        </w:rPr>
        <w:br/>
      </w:r>
      <w:r w:rsidRPr="006216AF">
        <w:rPr>
          <w:rtl/>
        </w:rPr>
        <w:t>جارية وقالت : لا يمكن أن يرى الآن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فرجعت ، ثمّ قرعنا الباب ثانية </w:t>
      </w:r>
      <w:r w:rsidR="00D168EE">
        <w:rPr>
          <w:rtl/>
        </w:rPr>
        <w:br/>
      </w:r>
      <w:r w:rsidRPr="006216AF">
        <w:rPr>
          <w:rtl/>
        </w:rPr>
        <w:t>فجاءت وقالت : لا يمكن ذلك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فقلنا ما وقع 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فقالت : إنّه قد وضع </w:t>
      </w:r>
      <w:r w:rsidR="00D168EE">
        <w:rPr>
          <w:rtl/>
        </w:rPr>
        <w:br/>
      </w:r>
      <w:r w:rsidRPr="006216AF">
        <w:rPr>
          <w:rtl/>
        </w:rPr>
        <w:t xml:space="preserve">يده على عينه ، ويصيح من نصف الليل ، ويقول : إنّ عليّ بن أبي </w:t>
      </w:r>
      <w:r w:rsidR="00D168EE">
        <w:rPr>
          <w:rtl/>
        </w:rPr>
        <w:br/>
      </w:r>
      <w:r w:rsidRPr="006216AF">
        <w:rPr>
          <w:rtl/>
        </w:rPr>
        <w:t>طالب قد أعماني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ويستغيث من وجع العين فقلنا لها : افتحي الباب </w:t>
      </w:r>
      <w:r w:rsidR="00D168EE">
        <w:rPr>
          <w:rtl/>
        </w:rPr>
        <w:br/>
      </w:r>
      <w:r w:rsidRPr="006216AF">
        <w:rPr>
          <w:rtl/>
        </w:rPr>
        <w:t>فإنّا قد جئناه لهذا الأمر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ففتحت ، فدخلنا ، فرأيناه على أقبح هيئة ، </w:t>
      </w:r>
      <w:r w:rsidR="00D168EE">
        <w:rPr>
          <w:rtl/>
        </w:rPr>
        <w:br/>
      </w:r>
      <w:r w:rsidRPr="006216AF">
        <w:rPr>
          <w:rtl/>
        </w:rPr>
        <w:t xml:space="preserve">ويستغيث ويقول : مالي ولعليّ بن أبي طالب ، ما فعلت به ، فإنّه قد </w:t>
      </w:r>
      <w:r w:rsidR="00D168EE">
        <w:rPr>
          <w:rtl/>
        </w:rPr>
        <w:br/>
      </w:r>
      <w:r w:rsidRPr="006216AF">
        <w:rPr>
          <w:rtl/>
        </w:rPr>
        <w:t>ضرب بقضيب على عيني البارحة وأعماني</w:t>
      </w:r>
      <w:r w:rsidR="00410A32">
        <w:rPr>
          <w:rtl/>
        </w:rPr>
        <w:t xml:space="preserve"> .</w:t>
      </w:r>
    </w:p>
    <w:p w:rsidR="005F4626" w:rsidRPr="006216AF" w:rsidRDefault="005F4626" w:rsidP="00F03D09">
      <w:pPr>
        <w:rPr>
          <w:rtl/>
        </w:rPr>
      </w:pPr>
      <w:r w:rsidRPr="006216AF">
        <w:rPr>
          <w:rtl/>
        </w:rPr>
        <w:t xml:space="preserve">قال جعفر : وذكرنا له ما رأينا في المنام ، وقلنا له : </w:t>
      </w:r>
      <w:r w:rsidR="00F03D09">
        <w:rPr>
          <w:rtl/>
        </w:rPr>
        <w:t>إ</w:t>
      </w:r>
      <w:r w:rsidRPr="006216AF">
        <w:rPr>
          <w:rtl/>
        </w:rPr>
        <w:t xml:space="preserve">رجع عن </w:t>
      </w:r>
      <w:r w:rsidR="00D168EE">
        <w:rPr>
          <w:rtl/>
        </w:rPr>
        <w:br/>
      </w:r>
      <w:r w:rsidRPr="006216AF">
        <w:rPr>
          <w:rtl/>
        </w:rPr>
        <w:t>اعتقادك الذي أنت عليه ، ولا تطوّل لسانك فيه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فأجاب وقال : لا </w:t>
      </w:r>
      <w:r w:rsidR="00D168EE">
        <w:rPr>
          <w:rtl/>
        </w:rPr>
        <w:br/>
      </w:r>
      <w:r w:rsidRPr="006216AF">
        <w:rPr>
          <w:rtl/>
        </w:rPr>
        <w:t>جزاكما الله خيرا</w:t>
      </w:r>
      <w:r w:rsidR="005E013B">
        <w:rPr>
          <w:rtl/>
        </w:rPr>
        <w:t>ً</w:t>
      </w:r>
      <w:r w:rsidRPr="006216AF">
        <w:rPr>
          <w:rtl/>
        </w:rPr>
        <w:t xml:space="preserve"> ، لو كان عليّ بن أبي طالب أعمى عيني الأخرى لما </w:t>
      </w:r>
      <w:r w:rsidR="00D168EE">
        <w:rPr>
          <w:rtl/>
        </w:rPr>
        <w:br/>
      </w:r>
      <w:r w:rsidRPr="006216AF">
        <w:rPr>
          <w:rtl/>
        </w:rPr>
        <w:t>قدّمته على أبي بكر وعمر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فقمنا من عنده ، وقلنا : ليس في هذا </w:t>
      </w:r>
      <w:r w:rsidR="00D168EE">
        <w:rPr>
          <w:rtl/>
        </w:rPr>
        <w:br/>
      </w:r>
      <w:r w:rsidRPr="006216AF">
        <w:rPr>
          <w:rtl/>
        </w:rPr>
        <w:t>الرجل خير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رجعنا إليه بعد ثلاثة أيّام لنعلم ما حاله فلمّا دخلنا عليه </w:t>
      </w:r>
      <w:r w:rsidR="00D168EE">
        <w:rPr>
          <w:rtl/>
        </w:rPr>
        <w:br/>
      </w:r>
      <w:r w:rsidRPr="006216AF">
        <w:rPr>
          <w:rtl/>
        </w:rPr>
        <w:t>وجدناه أعمى بالعين الأخرى ، فقلنا له :</w:t>
      </w:r>
      <w:r w:rsidR="00814EC9">
        <w:rPr>
          <w:rtl/>
        </w:rPr>
        <w:t xml:space="preserve"> أ</w:t>
      </w:r>
      <w:r w:rsidRPr="006216AF">
        <w:rPr>
          <w:rtl/>
        </w:rPr>
        <w:t>ما تغيرت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: لا والله ، </w:t>
      </w:r>
      <w:r w:rsidR="00D168EE">
        <w:rPr>
          <w:rtl/>
        </w:rPr>
        <w:br/>
      </w:r>
      <w:r w:rsidRPr="006216AF">
        <w:rPr>
          <w:rtl/>
        </w:rPr>
        <w:t>لا أرجع عن هذا الاعتقاد ، فليفعل عليّ بن أبي طالب ما أراد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فقمنا </w:t>
      </w:r>
      <w:r w:rsidR="00D168EE">
        <w:rPr>
          <w:rtl/>
        </w:rPr>
        <w:br/>
      </w:r>
      <w:r w:rsidRPr="006216AF">
        <w:rPr>
          <w:rtl/>
        </w:rPr>
        <w:t>ورجعنا</w:t>
      </w:r>
      <w:r w:rsidR="00410A32">
        <w:rPr>
          <w:rtl/>
        </w:rPr>
        <w:t xml:space="preserve"> .</w:t>
      </w:r>
    </w:p>
    <w:p w:rsidR="00286F43" w:rsidRDefault="005F4626" w:rsidP="00286F43">
      <w:pPr>
        <w:rPr>
          <w:rStyle w:val="rfdLineChar"/>
        </w:rPr>
      </w:pPr>
      <w:r w:rsidRPr="006216AF">
        <w:rPr>
          <w:rtl/>
        </w:rPr>
        <w:t xml:space="preserve">ثم عدنا إليه بعد أسبوع لنعلم إلى ما وصل حاله ، فقيل : إنّه قد </w:t>
      </w:r>
      <w:r w:rsidR="00D168EE">
        <w:rPr>
          <w:rtl/>
        </w:rPr>
        <w:br/>
      </w:r>
      <w:r w:rsidRPr="006216AF">
        <w:rPr>
          <w:rtl/>
        </w:rPr>
        <w:t xml:space="preserve">دفن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وارتدّ ابنه ، ولحق بالروم تعصبا</w:t>
      </w:r>
      <w:r w:rsidR="005E013B">
        <w:rPr>
          <w:rtl/>
        </w:rPr>
        <w:t>ً</w:t>
      </w:r>
      <w:r w:rsidRPr="006216AF">
        <w:rPr>
          <w:rtl/>
        </w:rPr>
        <w:t xml:space="preserve"> على عليّ بن أبي طالب</w:t>
      </w:r>
      <w:r w:rsidR="00286F43">
        <w:rPr>
          <w:rFonts w:hint="cs"/>
          <w:rtl/>
        </w:rPr>
        <w:t xml:space="preserve"> </w:t>
      </w:r>
      <w:r w:rsidR="00286F43">
        <w:rPr>
          <w:rtl/>
        </w:rPr>
        <w:br/>
      </w:r>
      <w:r w:rsidR="00286F4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ر : فقيل لنا : قد دفناه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327A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صلوات الله عليه ، فرجعنا وقرأنا : </w:t>
      </w:r>
      <w:r w:rsidRPr="006216AF">
        <w:rPr>
          <w:rStyle w:val="rfdAlaem"/>
          <w:rtl/>
        </w:rPr>
        <w:t>(</w:t>
      </w:r>
      <w:r w:rsidRPr="006216AF">
        <w:rPr>
          <w:rStyle w:val="rfdAie"/>
          <w:rtl/>
        </w:rPr>
        <w:t xml:space="preserve"> فَقُطِعَ دابِرُ الْقَوْمِ الَّذِينَ ظَلَمُوا </w:t>
      </w:r>
      <w:r w:rsidR="00D168EE">
        <w:rPr>
          <w:rStyle w:val="rfdAie"/>
          <w:rtl/>
        </w:rPr>
        <w:br/>
      </w:r>
      <w:r w:rsidRPr="006216AF">
        <w:rPr>
          <w:rStyle w:val="rfdAie"/>
          <w:rtl/>
        </w:rPr>
        <w:t xml:space="preserve">وَالْحَمْدُ لِلَّهِ رَبِّ الْعالَمِينَ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نقلت ذلك من النسخة التي انتسخها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جعفر الدوريستي </w:t>
      </w:r>
      <w:r w:rsidR="00D168EE">
        <w:rPr>
          <w:rtl/>
        </w:rPr>
        <w:br/>
      </w:r>
      <w:r w:rsidRPr="006216AF">
        <w:rPr>
          <w:rtl/>
        </w:rPr>
        <w:t xml:space="preserve">بخطه ، ونقلها إلى الفارسية في سنة ثلاث وسبعين وأربعمائة ، ونحن </w:t>
      </w:r>
      <w:r w:rsidR="00D168EE">
        <w:rPr>
          <w:rtl/>
        </w:rPr>
        <w:br/>
      </w:r>
      <w:r w:rsidRPr="006216AF">
        <w:rPr>
          <w:rtl/>
        </w:rPr>
        <w:t>نقلناها إلى العربية من الفارسية ثانيا</w:t>
      </w:r>
      <w:r w:rsidR="005E013B">
        <w:rPr>
          <w:rtl/>
        </w:rPr>
        <w:t>ً</w:t>
      </w:r>
      <w:r w:rsidRPr="006216AF">
        <w:rPr>
          <w:rtl/>
        </w:rPr>
        <w:t xml:space="preserve"> ببلدة كاشان ، والله الموفق في </w:t>
      </w:r>
      <w:r w:rsidR="00D168EE">
        <w:rPr>
          <w:rtl/>
        </w:rPr>
        <w:br/>
      </w:r>
      <w:r w:rsidRPr="006216AF">
        <w:rPr>
          <w:rtl/>
        </w:rPr>
        <w:t>مثل هذه السنة : سنة ستين وخمسمائة</w:t>
      </w:r>
      <w:r w:rsidR="00410A32">
        <w:rPr>
          <w:rtl/>
        </w:rPr>
        <w:t xml:space="preserve"> .</w:t>
      </w:r>
    </w:p>
    <w:p w:rsidR="005F4626" w:rsidRPr="006216AF" w:rsidRDefault="005F4626" w:rsidP="00286F43">
      <w:pPr>
        <w:rPr>
          <w:rtl/>
        </w:rPr>
      </w:pPr>
      <w:r w:rsidRPr="006216AF">
        <w:rPr>
          <w:rtl/>
        </w:rPr>
        <w:t>203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286F43">
        <w:rPr>
          <w:rFonts w:hint="cs"/>
          <w:rtl/>
        </w:rPr>
        <w:t xml:space="preserve"> </w:t>
      </w:r>
      <w:r>
        <w:rPr>
          <w:rtl/>
        </w:rPr>
        <w:t>ـ</w:t>
      </w:r>
      <w:r w:rsidR="00286F43">
        <w:rPr>
          <w:rFonts w:hint="cs"/>
          <w:rtl/>
        </w:rPr>
        <w:t xml:space="preserve"> </w:t>
      </w:r>
      <w:r w:rsidRPr="006216AF">
        <w:rPr>
          <w:rtl/>
        </w:rPr>
        <w:t xml:space="preserve">عن عثمان بن عفّان الشجري ، قال : خرجت في طلب </w:t>
      </w:r>
      <w:r w:rsidR="00D168EE">
        <w:rPr>
          <w:rtl/>
        </w:rPr>
        <w:br/>
      </w:r>
      <w:r w:rsidRPr="006216AF">
        <w:rPr>
          <w:rtl/>
        </w:rPr>
        <w:t xml:space="preserve">العلم ، ودخلت البصرة ، فصرت إلى محمّد بن عبّاد صاحب عبادان ، </w:t>
      </w:r>
      <w:r w:rsidR="00D168EE">
        <w:rPr>
          <w:rtl/>
        </w:rPr>
        <w:br/>
      </w:r>
      <w:r w:rsidRPr="006216AF">
        <w:rPr>
          <w:rtl/>
        </w:rPr>
        <w:t>فقلت : إنّي رجل غريب أتيتك من بلد بعيد لأقتبس من علمك شيئا</w:t>
      </w:r>
      <w:r w:rsidR="005E013B">
        <w:rPr>
          <w:rtl/>
        </w:rPr>
        <w:t>ً</w:t>
      </w:r>
      <w:r w:rsidR="00410A32">
        <w:rPr>
          <w:rtl/>
        </w:rPr>
        <w:t xml:space="preserve"> .</w:t>
      </w:r>
      <w:r w:rsidR="00D168EE">
        <w:rPr>
          <w:rtl/>
        </w:rPr>
        <w:t xml:space="preserve"> </w:t>
      </w:r>
      <w:r w:rsidR="00D168EE">
        <w:rPr>
          <w:rtl/>
        </w:rPr>
        <w:br/>
      </w:r>
      <w:r w:rsidRPr="006216AF">
        <w:rPr>
          <w:rtl/>
        </w:rPr>
        <w:t>فقال لي : من أين أنت</w:t>
      </w:r>
      <w:r w:rsidR="00DD50E3">
        <w:rPr>
          <w:rtl/>
        </w:rPr>
        <w:t xml:space="preserve"> ؟ ؟</w:t>
      </w:r>
      <w:r w:rsidRPr="006216AF">
        <w:rPr>
          <w:rtl/>
        </w:rPr>
        <w:t xml:space="preserve"> فقلت من سجستان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من بلد الخوارج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لو كنت خارجيا</w:t>
      </w:r>
      <w:r w:rsidR="005E013B">
        <w:rPr>
          <w:rtl/>
        </w:rPr>
        <w:t>ً</w:t>
      </w:r>
      <w:r w:rsidRPr="006216AF">
        <w:rPr>
          <w:rtl/>
        </w:rPr>
        <w:t xml:space="preserve"> ما طلبت </w:t>
      </w:r>
      <w:r w:rsidR="00D168EE">
        <w:rPr>
          <w:rtl/>
        </w:rPr>
        <w:br/>
      </w:r>
      <w:r w:rsidRPr="006216AF">
        <w:rPr>
          <w:rtl/>
        </w:rPr>
        <w:t>علمك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</w:t>
      </w:r>
      <w:r w:rsidR="00814EC9">
        <w:rPr>
          <w:rtl/>
        </w:rPr>
        <w:t xml:space="preserve"> أ</w:t>
      </w:r>
      <w:r w:rsidRPr="006216AF">
        <w:rPr>
          <w:rtl/>
        </w:rPr>
        <w:t xml:space="preserve">لا أخبرك بحديث حسن ، حتّى إذا أنت دخلت بلادك </w:t>
      </w:r>
      <w:r w:rsidR="00D168EE">
        <w:rPr>
          <w:rtl/>
        </w:rPr>
        <w:br/>
      </w:r>
      <w:r w:rsidRPr="006216AF">
        <w:rPr>
          <w:rtl/>
        </w:rPr>
        <w:t>تحدّث به الناس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بلى</w:t>
      </w:r>
      <w:r w:rsidR="00410A32">
        <w:rPr>
          <w:rtl/>
        </w:rPr>
        <w:t xml:space="preserve"> .</w:t>
      </w:r>
    </w:p>
    <w:p w:rsidR="00286F43" w:rsidRDefault="005F4626" w:rsidP="00286F43">
      <w:pPr>
        <w:rPr>
          <w:rStyle w:val="rfdLineChar"/>
        </w:rPr>
      </w:pPr>
      <w:r w:rsidRPr="006216AF">
        <w:rPr>
          <w:rtl/>
        </w:rPr>
        <w:t xml:space="preserve">قال : اكتب عنّي : كان لي جار ، وكان من المتعبدين ، فرأى في </w:t>
      </w:r>
      <w:r w:rsidR="00D168EE">
        <w:rPr>
          <w:rtl/>
        </w:rPr>
        <w:br/>
      </w:r>
      <w:r w:rsidRPr="006216AF">
        <w:rPr>
          <w:rtl/>
        </w:rPr>
        <w:t xml:space="preserve">منامه كأنّه قد مات ، ودفن ، وحشر ، وحوسب ، وعبر على الصراط ، </w:t>
      </w:r>
      <w:r w:rsidR="00D168EE">
        <w:rPr>
          <w:rtl/>
        </w:rPr>
        <w:br/>
      </w:r>
      <w:r w:rsidRPr="006216AF">
        <w:rPr>
          <w:rtl/>
        </w:rPr>
        <w:t xml:space="preserve">قال : فمررت بحوض النبيّ </w:t>
      </w:r>
      <w:r w:rsidR="00470C8A">
        <w:rPr>
          <w:rtl/>
        </w:rPr>
        <w:t>(ص)</w:t>
      </w:r>
      <w:r w:rsidRPr="006216AF">
        <w:rPr>
          <w:rtl/>
        </w:rPr>
        <w:t xml:space="preserve"> فإذا النبيّ </w:t>
      </w:r>
      <w:r w:rsidR="00470C8A">
        <w:rPr>
          <w:rtl/>
        </w:rPr>
        <w:t>(ص)</w:t>
      </w:r>
      <w:r w:rsidRPr="006216AF">
        <w:rPr>
          <w:rtl/>
        </w:rPr>
        <w:t xml:space="preserve"> جالس على شفير </w:t>
      </w:r>
      <w:r w:rsidR="00D168EE">
        <w:rPr>
          <w:rtl/>
        </w:rPr>
        <w:br/>
      </w:r>
      <w:r w:rsidRPr="006216AF">
        <w:rPr>
          <w:rtl/>
        </w:rPr>
        <w:t xml:space="preserve">الحوض ، والحسن والحسين يسقيان الأمّة ، فصرت إلى الحسن </w:t>
      </w:r>
      <w:r w:rsidR="00D168EE">
        <w:rPr>
          <w:rtl/>
        </w:rPr>
        <w:br/>
      </w:r>
      <w:r w:rsidRPr="006216AF">
        <w:rPr>
          <w:rtl/>
        </w:rPr>
        <w:t xml:space="preserve">صلوات الله عليه فاستقيته ، فأبى أن يسقيني ، فصرت إلى الحسين </w:t>
      </w:r>
      <w:r w:rsidR="00D168EE">
        <w:rPr>
          <w:rtl/>
        </w:rPr>
        <w:br/>
      </w:r>
      <w:r w:rsidRPr="006216AF">
        <w:rPr>
          <w:rtl/>
        </w:rPr>
        <w:t>عليه الصلاة والسلام فاست</w:t>
      </w:r>
      <w:r w:rsidR="00F03D09">
        <w:rPr>
          <w:rtl/>
        </w:rPr>
        <w:t>س</w:t>
      </w:r>
      <w:r w:rsidRPr="006216AF">
        <w:rPr>
          <w:rtl/>
        </w:rPr>
        <w:t>قيته ، فأبى أن يسقيني ، فصرت إلى</w:t>
      </w:r>
      <w:r w:rsidR="00286F43">
        <w:rPr>
          <w:rFonts w:hint="cs"/>
          <w:rtl/>
        </w:rPr>
        <w:t xml:space="preserve"> </w:t>
      </w:r>
      <w:r w:rsidR="00286F43">
        <w:rPr>
          <w:rtl/>
        </w:rPr>
        <w:br/>
      </w:r>
      <w:r w:rsidR="00286F4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الأنعام الآية : 45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ص : نسخها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286F43">
      <w:pPr>
        <w:pStyle w:val="rfdFootnote0"/>
        <w:rPr>
          <w:rtl/>
        </w:rPr>
      </w:pPr>
      <w:r w:rsidRPr="006216AF">
        <w:rPr>
          <w:rtl/>
        </w:rPr>
        <w:t>4</w:t>
      </w:r>
      <w:r w:rsidR="00286F43">
        <w:rPr>
          <w:rFonts w:hint="cs"/>
          <w:rtl/>
        </w:rPr>
        <w:t xml:space="preserve"> </w:t>
      </w:r>
      <w:r>
        <w:rPr>
          <w:rtl/>
        </w:rPr>
        <w:t>ـ</w:t>
      </w:r>
      <w:r w:rsidR="00286F43">
        <w:rPr>
          <w:rFonts w:hint="cs"/>
          <w:rtl/>
        </w:rPr>
        <w:t xml:space="preserve"> </w:t>
      </w:r>
      <w:r w:rsidRPr="006216AF">
        <w:rPr>
          <w:rtl/>
        </w:rPr>
        <w:t xml:space="preserve">أمالي الطوسي 2 : 346 ، الخرائج والجرائح 1 : 223 ، مثله ، مناقب ابن </w:t>
      </w:r>
      <w:r w:rsidR="00D168EE">
        <w:rPr>
          <w:rtl/>
        </w:rPr>
        <w:br/>
      </w:r>
      <w:r w:rsidR="00F03D09">
        <w:rPr>
          <w:rtl/>
        </w:rPr>
        <w:t>شهرا</w:t>
      </w:r>
      <w:r w:rsidRPr="006216AF">
        <w:rPr>
          <w:rtl/>
        </w:rPr>
        <w:t xml:space="preserve">شوب 2 : 345 ، باختصار ، ومدينة المعاجز : 139 </w:t>
      </w:r>
      <w:r w:rsidR="00166E62">
        <w:rPr>
          <w:rtl/>
        </w:rPr>
        <w:t>و 3</w:t>
      </w:r>
      <w:r w:rsidRPr="006216AF">
        <w:rPr>
          <w:rtl/>
        </w:rPr>
        <w:t xml:space="preserve">91 ، عن ابن </w:t>
      </w:r>
      <w:r w:rsidR="00D168EE">
        <w:rPr>
          <w:rtl/>
        </w:rPr>
        <w:br/>
      </w:r>
      <w:r w:rsidR="00F03D09">
        <w:rPr>
          <w:rtl/>
        </w:rPr>
        <w:t>شهرا</w:t>
      </w:r>
      <w:r w:rsidRPr="006216AF">
        <w:rPr>
          <w:rtl/>
        </w:rPr>
        <w:t>شوب</w:t>
      </w:r>
      <w:r w:rsidR="00410A32">
        <w:rPr>
          <w:rtl/>
        </w:rPr>
        <w:t xml:space="preserve"> .</w:t>
      </w:r>
    </w:p>
    <w:p w:rsidR="005F4626" w:rsidRPr="006216AF" w:rsidRDefault="005F4626" w:rsidP="004B5E8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فقلت : يا رسول الله ، إنّي رجل من أمّتك ، صرت إلى </w:t>
      </w:r>
      <w:r w:rsidR="00D168EE">
        <w:rPr>
          <w:rtl/>
        </w:rPr>
        <w:br/>
      </w:r>
      <w:r w:rsidRPr="006216AF">
        <w:rPr>
          <w:rtl/>
        </w:rPr>
        <w:t>الحسن فاست</w:t>
      </w:r>
      <w:r w:rsidR="003A3F7E">
        <w:rPr>
          <w:rFonts w:hint="cs"/>
          <w:rtl/>
        </w:rPr>
        <w:t>س</w:t>
      </w:r>
      <w:r w:rsidRPr="006216AF">
        <w:rPr>
          <w:rtl/>
        </w:rPr>
        <w:t>قيته فلم يسقني وأبى ، فصرت إلى الحسين فاست</w:t>
      </w:r>
      <w:r w:rsidR="003A3F7E">
        <w:rPr>
          <w:rFonts w:hint="cs"/>
          <w:rtl/>
        </w:rPr>
        <w:t>س</w:t>
      </w:r>
      <w:r w:rsidRPr="006216AF">
        <w:rPr>
          <w:rtl/>
        </w:rPr>
        <w:t xml:space="preserve">قيته </w:t>
      </w:r>
      <w:r w:rsidR="00D168EE">
        <w:rPr>
          <w:rtl/>
        </w:rPr>
        <w:br/>
      </w:r>
      <w:r w:rsidRPr="006216AF">
        <w:rPr>
          <w:rtl/>
        </w:rPr>
        <w:t>فأبى</w:t>
      </w:r>
      <w:r w:rsidR="00DD50E3">
        <w:rPr>
          <w:rtl/>
        </w:rPr>
        <w:t xml:space="preserve"> 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وإن قصدت أمير المؤمنين لا يسقيك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فبكيت ، </w:t>
      </w:r>
      <w:r w:rsidR="00D168EE">
        <w:rPr>
          <w:rtl/>
        </w:rPr>
        <w:br/>
      </w:r>
      <w:r w:rsidRPr="006216AF">
        <w:rPr>
          <w:rtl/>
        </w:rPr>
        <w:t>وقلت : يا رسول الله ، إنّي رجل من أمّتك ومن شيعة عليّ</w:t>
      </w:r>
      <w:r w:rsidR="00410A32">
        <w:rPr>
          <w:rtl/>
        </w:rPr>
        <w:t xml:space="preserve"> .</w:t>
      </w:r>
    </w:p>
    <w:p w:rsidR="005F4626" w:rsidRPr="006216AF" w:rsidRDefault="005F4626" w:rsidP="003A3F7E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لك جار</w:t>
      </w:r>
      <w:r w:rsidR="005E013B">
        <w:rPr>
          <w:rtl/>
        </w:rPr>
        <w:t>ٌ</w:t>
      </w:r>
      <w:r w:rsidRPr="006216AF">
        <w:rPr>
          <w:rtl/>
        </w:rPr>
        <w:t xml:space="preserve"> يلعن عليّا</w:t>
      </w:r>
      <w:r w:rsidR="005E013B">
        <w:rPr>
          <w:rtl/>
        </w:rPr>
        <w:t>ً</w:t>
      </w:r>
      <w:r w:rsidR="003A3F7E">
        <w:rPr>
          <w:rFonts w:hint="cs"/>
          <w:rtl/>
        </w:rPr>
        <w:t xml:space="preserve"> </w:t>
      </w:r>
      <w:r>
        <w:rPr>
          <w:rtl/>
        </w:rPr>
        <w:t>ـ</w:t>
      </w:r>
      <w:r w:rsidR="003A3F7E">
        <w:rPr>
          <w:rFonts w:hint="cs"/>
          <w:rtl/>
        </w:rPr>
        <w:t xml:space="preserve"> </w:t>
      </w:r>
      <w:r w:rsidRPr="006216AF">
        <w:rPr>
          <w:rtl/>
        </w:rPr>
        <w:t>صلوات الله عليه</w:t>
      </w:r>
      <w:r w:rsidR="003A3F7E">
        <w:rPr>
          <w:rFonts w:hint="cs"/>
          <w:rtl/>
        </w:rPr>
        <w:t xml:space="preserve"> </w:t>
      </w:r>
      <w:r>
        <w:rPr>
          <w:rtl/>
        </w:rPr>
        <w:t>ـ</w:t>
      </w:r>
      <w:r w:rsidR="003A3F7E">
        <w:rPr>
          <w:rFonts w:hint="cs"/>
          <w:rtl/>
        </w:rPr>
        <w:t xml:space="preserve"> </w:t>
      </w:r>
      <w:r w:rsidRPr="006216AF">
        <w:rPr>
          <w:rtl/>
        </w:rPr>
        <w:t>فلم تنهه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يا </w:t>
      </w:r>
      <w:r w:rsidR="00D168EE">
        <w:rPr>
          <w:rtl/>
        </w:rPr>
        <w:br/>
      </w:r>
      <w:r w:rsidRPr="006216AF">
        <w:rPr>
          <w:rtl/>
        </w:rPr>
        <w:t xml:space="preserve">رسول الله ، إنّي رجل ضعيف ، ليس لي قوة ، وهو من حاشية </w:t>
      </w:r>
      <w:r w:rsidR="00D168EE">
        <w:rPr>
          <w:rtl/>
        </w:rPr>
        <w:br/>
      </w:r>
      <w:r w:rsidRPr="006216AF">
        <w:rPr>
          <w:rtl/>
        </w:rPr>
        <w:t>السلطان</w:t>
      </w:r>
      <w:r w:rsidR="00410A32">
        <w:rPr>
          <w:rtl/>
        </w:rPr>
        <w:t xml:space="preserve"> .</w:t>
      </w:r>
    </w:p>
    <w:p w:rsidR="005F4626" w:rsidRPr="006216AF" w:rsidRDefault="005F4626" w:rsidP="002325A1">
      <w:pPr>
        <w:rPr>
          <w:rtl/>
        </w:rPr>
      </w:pPr>
      <w:r w:rsidRPr="006216AF">
        <w:rPr>
          <w:rtl/>
        </w:rPr>
        <w:t xml:space="preserve">قال : فأخرج النبيّ </w:t>
      </w:r>
      <w:r w:rsidR="00470C8A">
        <w:rPr>
          <w:rtl/>
        </w:rPr>
        <w:t>(ص)</w:t>
      </w:r>
      <w:r w:rsidRPr="006216AF">
        <w:rPr>
          <w:rtl/>
        </w:rPr>
        <w:t xml:space="preserve"> سكّينا</w:t>
      </w:r>
      <w:r w:rsidR="005E013B">
        <w:rPr>
          <w:rtl/>
        </w:rPr>
        <w:t>ً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>امض واذبحه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فأخذت </w:t>
      </w:r>
      <w:r w:rsidR="00D168EE">
        <w:rPr>
          <w:rtl/>
        </w:rPr>
        <w:br/>
      </w:r>
      <w:r w:rsidRPr="006216AF">
        <w:rPr>
          <w:rtl/>
        </w:rPr>
        <w:t xml:space="preserve">السكّين من يد النبيّ </w:t>
      </w:r>
      <w:r w:rsidR="00470C8A">
        <w:rPr>
          <w:rtl/>
        </w:rPr>
        <w:t>(ص)</w:t>
      </w:r>
      <w:r w:rsidRPr="006216AF">
        <w:rPr>
          <w:rtl/>
        </w:rPr>
        <w:t xml:space="preserve"> وصرت إلى داره ، ووجدت الباب مفتوحا</w:t>
      </w:r>
      <w:r w:rsidR="005E013B">
        <w:rPr>
          <w:rtl/>
        </w:rPr>
        <w:t>ً</w:t>
      </w:r>
      <w:r w:rsidRPr="006216AF">
        <w:rPr>
          <w:rtl/>
        </w:rPr>
        <w:t xml:space="preserve"> </w:t>
      </w:r>
      <w:r w:rsidR="00D168EE">
        <w:rPr>
          <w:rtl/>
        </w:rPr>
        <w:br/>
      </w:r>
      <w:r w:rsidRPr="006216AF">
        <w:rPr>
          <w:rtl/>
        </w:rPr>
        <w:t xml:space="preserve">فدخلت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فأصبته نائما</w:t>
      </w:r>
      <w:r w:rsidR="00A438E7">
        <w:rPr>
          <w:rtl/>
        </w:rPr>
        <w:t>ً</w:t>
      </w:r>
      <w:r w:rsidRPr="006216AF">
        <w:rPr>
          <w:rtl/>
        </w:rPr>
        <w:t xml:space="preserve"> على فراشه فذبحته ، ورجعت إلى النبيّ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D168EE">
        <w:rPr>
          <w:rtl/>
        </w:rPr>
        <w:br/>
      </w:r>
      <w:r w:rsidRPr="006216AF">
        <w:rPr>
          <w:rtl/>
        </w:rPr>
        <w:t>فقلت : يا رسول الله ، لقد ذبحته ، وهذه السكّين ملطخة بدمه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</w:t>
      </w:r>
      <w:r w:rsidR="002325A1">
        <w:rPr>
          <w:rtl/>
        </w:rPr>
        <w:t xml:space="preserve"> </w:t>
      </w:r>
      <w:r w:rsidR="00D168EE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هاتها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فدفعتها إليه ، ثمّ قال للحسن صلوات الله عليه : </w:t>
      </w:r>
      <w:r w:rsidR="009F08E4" w:rsidRPr="006216AF">
        <w:rPr>
          <w:rtl/>
        </w:rPr>
        <w:t>«</w:t>
      </w:r>
      <w:r w:rsidRPr="006216AF">
        <w:rPr>
          <w:rtl/>
        </w:rPr>
        <w:t>اسقه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فناولني </w:t>
      </w:r>
      <w:r w:rsidR="00D168EE">
        <w:rPr>
          <w:rtl/>
        </w:rPr>
        <w:br/>
      </w:r>
      <w:r w:rsidRPr="006216AF">
        <w:rPr>
          <w:rtl/>
        </w:rPr>
        <w:t>الكأس فما أدري شربت أم لا ثمّ انتبهت فزعا</w:t>
      </w:r>
      <w:r w:rsidR="005E013B">
        <w:rPr>
          <w:rtl/>
        </w:rPr>
        <w:t>ً</w:t>
      </w:r>
      <w:r w:rsidRPr="006216AF">
        <w:rPr>
          <w:rtl/>
        </w:rPr>
        <w:t xml:space="preserve"> مذعورا</w:t>
      </w:r>
      <w:r w:rsidR="005E013B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فقمت إلى </w:t>
      </w:r>
      <w:r w:rsidR="00D168EE">
        <w:rPr>
          <w:rtl/>
        </w:rPr>
        <w:br/>
      </w:r>
      <w:r w:rsidRPr="006216AF">
        <w:rPr>
          <w:rtl/>
        </w:rPr>
        <w:t>الصلاة</w:t>
      </w:r>
      <w:r w:rsidR="00410A32">
        <w:rPr>
          <w:rtl/>
        </w:rPr>
        <w:t xml:space="preserve"> .</w:t>
      </w:r>
    </w:p>
    <w:p w:rsidR="005F4626" w:rsidRPr="006216AF" w:rsidRDefault="005F4626" w:rsidP="004B5E80">
      <w:pPr>
        <w:rPr>
          <w:rtl/>
        </w:rPr>
      </w:pPr>
      <w:r w:rsidRPr="006216AF">
        <w:rPr>
          <w:rtl/>
        </w:rPr>
        <w:t>فلمّا انتشر عمود الصبح سمعت صراخ النساء ، فقلت لجاريتي :</w:t>
      </w:r>
      <w:r w:rsidR="004B5E80">
        <w:rPr>
          <w:rtl/>
        </w:rPr>
        <w:t xml:space="preserve"> </w:t>
      </w:r>
      <w:r w:rsidR="00D168EE">
        <w:rPr>
          <w:rtl/>
        </w:rPr>
        <w:br/>
      </w:r>
      <w:r w:rsidRPr="006216AF">
        <w:rPr>
          <w:rtl/>
        </w:rPr>
        <w:t>ما هذا الصراخ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يا مولاي ، إنّ فلانا</w:t>
      </w:r>
      <w:r w:rsidR="005E013B">
        <w:rPr>
          <w:rtl/>
        </w:rPr>
        <w:t>ً</w:t>
      </w:r>
      <w:r w:rsidRPr="006216AF">
        <w:rPr>
          <w:rtl/>
        </w:rPr>
        <w:t xml:space="preserve"> وجد على فراشه مذبوحا</w:t>
      </w:r>
      <w:r w:rsidR="005E013B">
        <w:rPr>
          <w:rtl/>
        </w:rPr>
        <w:t>ً</w:t>
      </w:r>
      <w:r w:rsidR="00410A32">
        <w:rPr>
          <w:rtl/>
        </w:rPr>
        <w:t xml:space="preserve"> .</w:t>
      </w:r>
      <w:r w:rsidR="004B5E80">
        <w:rPr>
          <w:rtl/>
        </w:rPr>
        <w:t xml:space="preserve"> </w:t>
      </w:r>
      <w:r w:rsidR="00D168EE">
        <w:rPr>
          <w:rtl/>
        </w:rPr>
        <w:br/>
      </w:r>
      <w:r w:rsidRPr="006216AF">
        <w:rPr>
          <w:rtl/>
        </w:rPr>
        <w:t xml:space="preserve">فما كان </w:t>
      </w:r>
      <w:r w:rsidR="00335A4F">
        <w:rPr>
          <w:rtl/>
        </w:rPr>
        <w:t>إلّا</w:t>
      </w:r>
      <w:r w:rsidRPr="006216AF">
        <w:rPr>
          <w:rtl/>
        </w:rPr>
        <w:t xml:space="preserve"> ساعة يسيرة حتّى جاء الحاجب وأعوانه يأخذون الجيران ، </w:t>
      </w:r>
      <w:r w:rsidR="00D168EE">
        <w:rPr>
          <w:rtl/>
        </w:rPr>
        <w:br/>
      </w:r>
      <w:r w:rsidRPr="006216AF">
        <w:rPr>
          <w:rtl/>
        </w:rPr>
        <w:t xml:space="preserve">فصرت إلى الأمير وقلت : أيّها الأمير ، اتق الله عزّ وجلّ ، إنّ القوم </w:t>
      </w:r>
      <w:r w:rsidR="00D168EE">
        <w:rPr>
          <w:rtl/>
        </w:rPr>
        <w:br/>
      </w:r>
      <w:r w:rsidRPr="006216AF">
        <w:rPr>
          <w:rtl/>
        </w:rPr>
        <w:t>براء ، وأنا</w:t>
      </w:r>
      <w:r w:rsidR="005E013B">
        <w:rPr>
          <w:rtl/>
        </w:rPr>
        <w:t xml:space="preserve"> ذبحته</w:t>
      </w:r>
      <w:r w:rsidR="00410A32">
        <w:rPr>
          <w:rtl/>
        </w:rPr>
        <w:t xml:space="preserve"> .</w:t>
      </w:r>
      <w:r w:rsidR="005E013B">
        <w:rPr>
          <w:rtl/>
        </w:rPr>
        <w:t xml:space="preserve"> فقال الأمير : ويحك ، ما</w:t>
      </w:r>
      <w:r w:rsidRPr="006216AF">
        <w:rPr>
          <w:rtl/>
        </w:rPr>
        <w:t>ذا تقول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لست عندنا بمتهم </w:t>
      </w:r>
      <w:r w:rsidR="00D168EE">
        <w:rPr>
          <w:rtl/>
        </w:rPr>
        <w:br/>
      </w:r>
      <w:r w:rsidRPr="006216AF">
        <w:rPr>
          <w:rtl/>
        </w:rPr>
        <w:t>على مثل هذا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فقلت : أيّها الأمير ، هذا شيء في المنام وحكيت </w:t>
      </w:r>
      <w:r w:rsidR="00D168EE">
        <w:rPr>
          <w:rtl/>
        </w:rPr>
        <w:br/>
      </w:r>
      <w:r w:rsidRPr="006216AF">
        <w:rPr>
          <w:rtl/>
        </w:rPr>
        <w:t>الحكاية بأسرها ، قال الأمير : جزاك الله خيرا</w:t>
      </w:r>
      <w:r w:rsidR="005E013B">
        <w:rPr>
          <w:rtl/>
        </w:rPr>
        <w:t>ً</w:t>
      </w:r>
      <w:r w:rsidRPr="006216AF">
        <w:rPr>
          <w:rtl/>
        </w:rPr>
        <w:t xml:space="preserve"> ، أنت بريء ، والقوم </w:t>
      </w:r>
      <w:r w:rsidR="00D168EE">
        <w:rPr>
          <w:rtl/>
        </w:rPr>
        <w:br/>
      </w:r>
      <w:r w:rsidRPr="006216AF">
        <w:rPr>
          <w:rtl/>
        </w:rPr>
        <w:t>براء</w:t>
      </w:r>
      <w:r w:rsidR="00410A32">
        <w:rPr>
          <w:rtl/>
        </w:rPr>
        <w:t xml:space="preserve"> .</w:t>
      </w:r>
    </w:p>
    <w:p w:rsidR="003A3F7E" w:rsidRPr="003A3F7E" w:rsidRDefault="003A3F7E" w:rsidP="003A3F7E">
      <w:pPr>
        <w:pStyle w:val="rfdLine"/>
      </w:pPr>
      <w:r w:rsidRPr="003A3F7E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زيادة : فقصدت الغرفة ، وفي ر ، ك ، م : وأصبت الغرفة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ك : مرعوبا</w:t>
      </w:r>
      <w:r w:rsidR="00AB6C1E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A3F7E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204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3A3F7E">
        <w:rPr>
          <w:rFonts w:hint="cs"/>
          <w:rtl/>
        </w:rPr>
        <w:t xml:space="preserve"> </w:t>
      </w:r>
      <w:r>
        <w:rPr>
          <w:rtl/>
        </w:rPr>
        <w:t>ـ</w:t>
      </w:r>
      <w:r w:rsidR="003A3F7E">
        <w:rPr>
          <w:rFonts w:hint="cs"/>
          <w:rtl/>
        </w:rPr>
        <w:t xml:space="preserve"> </w:t>
      </w:r>
      <w:r w:rsidRPr="006216AF">
        <w:rPr>
          <w:rtl/>
        </w:rPr>
        <w:t xml:space="preserve">وحدّث جماعة من أهل خراسان ، قالوا : اتهم الأمير </w:t>
      </w:r>
      <w:r w:rsidR="00D168EE">
        <w:rPr>
          <w:rtl/>
        </w:rPr>
        <w:br/>
      </w:r>
      <w:r w:rsidRPr="006216AF">
        <w:rPr>
          <w:rtl/>
        </w:rPr>
        <w:t xml:space="preserve">داود ولد السلطان البارسلان الشريف أبا عليّ بن عبيد الله العلوي </w:t>
      </w:r>
      <w:r w:rsidR="00D168EE">
        <w:rPr>
          <w:rtl/>
        </w:rPr>
        <w:br/>
      </w:r>
      <w:r w:rsidRPr="006216AF">
        <w:rPr>
          <w:rtl/>
        </w:rPr>
        <w:t xml:space="preserve">المعروف بابن نودولت بالميل إلى آل محمّد </w:t>
      </w:r>
      <w:r w:rsidR="00470C8A">
        <w:rPr>
          <w:rtl/>
        </w:rPr>
        <w:t>(ص)</w:t>
      </w:r>
      <w:r w:rsidRPr="006216AF">
        <w:rPr>
          <w:rtl/>
        </w:rPr>
        <w:t xml:space="preserve"> ، فقبض عليه وأخذ </w:t>
      </w:r>
      <w:r w:rsidR="00D168EE">
        <w:rPr>
          <w:rtl/>
        </w:rPr>
        <w:br/>
      </w:r>
      <w:r w:rsidRPr="006216AF">
        <w:rPr>
          <w:rtl/>
        </w:rPr>
        <w:t xml:space="preserve">منه مائة ألف درهم وثلاثون ألف دينار وخمسين ، وحبسه ، وشدّد عليه ، </w:t>
      </w:r>
      <w:r w:rsidR="00D168EE">
        <w:rPr>
          <w:rtl/>
        </w:rPr>
        <w:br/>
      </w:r>
      <w:r w:rsidRPr="006216AF">
        <w:rPr>
          <w:rtl/>
        </w:rPr>
        <w:t xml:space="preserve">فرأى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ذات ليلة في المنام كأنّه قد أعطاه </w:t>
      </w:r>
      <w:r w:rsidR="00D168EE">
        <w:rPr>
          <w:rtl/>
        </w:rPr>
        <w:br/>
      </w:r>
      <w:r w:rsidRPr="006216AF">
        <w:rPr>
          <w:rtl/>
        </w:rPr>
        <w:t xml:space="preserve">قارورة فيها كافور ، وقال له افرج عن أبي عليّ العلوي ، واردد عليه </w:t>
      </w:r>
      <w:r w:rsidR="00D168EE">
        <w:rPr>
          <w:rtl/>
        </w:rPr>
        <w:br/>
      </w:r>
      <w:r w:rsidRPr="006216AF">
        <w:rPr>
          <w:rtl/>
        </w:rPr>
        <w:t>ماله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فاستيقظ ونسي المنام ، ثمّ رقد رقدة</w:t>
      </w:r>
      <w:r w:rsidR="005E013B">
        <w:rPr>
          <w:rtl/>
        </w:rPr>
        <w:t>ً</w:t>
      </w:r>
      <w:r w:rsidRPr="006216AF">
        <w:rPr>
          <w:rtl/>
        </w:rPr>
        <w:t xml:space="preserve"> ثانية فرآه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راكبا</w:t>
      </w:r>
      <w:r w:rsidR="005E013B">
        <w:rPr>
          <w:rtl/>
        </w:rPr>
        <w:t>ً</w:t>
      </w:r>
      <w:r w:rsidRPr="006216AF">
        <w:rPr>
          <w:rtl/>
        </w:rPr>
        <w:t xml:space="preserve"> </w:t>
      </w:r>
      <w:r w:rsidR="00D168EE">
        <w:rPr>
          <w:rtl/>
        </w:rPr>
        <w:br/>
      </w:r>
      <w:r w:rsidRPr="006216AF">
        <w:rPr>
          <w:rtl/>
        </w:rPr>
        <w:t xml:space="preserve">على فرس أشهب ، وبيده سيف مصلت ، فقال له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 xml:space="preserve">لم أقل لك افرج </w:t>
      </w:r>
      <w:r w:rsidR="00D168EE">
        <w:rPr>
          <w:rtl/>
        </w:rPr>
        <w:br/>
      </w:r>
      <w:r w:rsidRPr="006216AF">
        <w:rPr>
          <w:rtl/>
        </w:rPr>
        <w:t>عن ولدي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وكأنّه صلوات الله عليه قتل النفر الأربعة الذين كانوا في دار </w:t>
      </w:r>
      <w:r w:rsidR="00D168EE">
        <w:rPr>
          <w:rtl/>
        </w:rPr>
        <w:br/>
      </w:r>
      <w:r w:rsidRPr="006216AF">
        <w:rPr>
          <w:rtl/>
        </w:rPr>
        <w:t>العلوي الموك</w:t>
      </w:r>
      <w:r w:rsidR="00BE14B3">
        <w:rPr>
          <w:rtl/>
        </w:rPr>
        <w:t>ّلين به ، وضرب رقابهم ، وبانت رؤ</w:t>
      </w:r>
      <w:r w:rsidRPr="006216AF">
        <w:rPr>
          <w:rtl/>
        </w:rPr>
        <w:t xml:space="preserve">وسهم ، ولطم الأمير </w:t>
      </w:r>
      <w:r w:rsidR="006E29D9">
        <w:rPr>
          <w:rtl/>
        </w:rPr>
        <w:br/>
      </w:r>
      <w:r w:rsidRPr="006216AF">
        <w:rPr>
          <w:rtl/>
        </w:rPr>
        <w:t>جعفرا</w:t>
      </w:r>
      <w:r w:rsidR="00BE14B3">
        <w:rPr>
          <w:rtl/>
        </w:rPr>
        <w:t>ً</w:t>
      </w:r>
      <w:r w:rsidRPr="006216AF">
        <w:rPr>
          <w:rtl/>
        </w:rPr>
        <w:t xml:space="preserve"> بكفّه لطمة انتشر بعض محاسنه ، وحمّ من أجله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6E29D9">
        <w:rPr>
          <w:rtl/>
        </w:rPr>
        <w:br/>
      </w:r>
      <w:r w:rsidRPr="006216AF">
        <w:rPr>
          <w:rtl/>
        </w:rPr>
        <w:t>شقي ، افرج عنه ، أو أقتلك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بل أفرج عنه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فاستيقظ وهو مهموم محموم ، وفرج عن العلوي وردّ عليه جميع </w:t>
      </w:r>
      <w:r w:rsidR="006E29D9">
        <w:rPr>
          <w:rtl/>
        </w:rPr>
        <w:br/>
      </w:r>
      <w:r w:rsidRPr="006216AF">
        <w:rPr>
          <w:rtl/>
        </w:rPr>
        <w:t>ما أخذه من ماله ، وغرم له بقيّته</w:t>
      </w:r>
      <w:r w:rsidR="00410A32">
        <w:rPr>
          <w:rtl/>
        </w:rPr>
        <w:t xml:space="preserve"> .</w:t>
      </w:r>
    </w:p>
    <w:p w:rsidR="005F4626" w:rsidRPr="006216AF" w:rsidRDefault="005F4626" w:rsidP="005E013B">
      <w:pPr>
        <w:rPr>
          <w:rtl/>
        </w:rPr>
      </w:pPr>
      <w:r w:rsidRPr="006216AF">
        <w:rPr>
          <w:rtl/>
        </w:rPr>
        <w:t xml:space="preserve">فلمّا أصبح أحضر أولاد الموكّلين الذين كانوا في دار العلوي ، </w:t>
      </w:r>
      <w:r w:rsidR="006E29D9">
        <w:rPr>
          <w:rtl/>
        </w:rPr>
        <w:br/>
      </w:r>
      <w:r w:rsidRPr="006216AF">
        <w:rPr>
          <w:rtl/>
        </w:rPr>
        <w:t>فسألهم عن آبائهم ، فقالوا : شاهدناهم البارحة في دار العلوي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</w:t>
      </w:r>
      <w:r w:rsidR="004B5E80">
        <w:rPr>
          <w:rtl/>
        </w:rPr>
        <w:t xml:space="preserve"> </w:t>
      </w:r>
      <w:r w:rsidR="006E29D9">
        <w:rPr>
          <w:rtl/>
        </w:rPr>
        <w:br/>
      </w:r>
      <w:r w:rsidRPr="006216AF">
        <w:rPr>
          <w:rtl/>
        </w:rPr>
        <w:t>امضوا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مضوا شاهدوهم ، وقد بانت ر</w:t>
      </w:r>
      <w:r w:rsidR="005E013B">
        <w:rPr>
          <w:rtl/>
        </w:rPr>
        <w:t>ؤ</w:t>
      </w:r>
      <w:r w:rsidRPr="006216AF">
        <w:rPr>
          <w:rtl/>
        </w:rPr>
        <w:t xml:space="preserve">وسهم عن أبدانهم </w:t>
      </w:r>
      <w:r w:rsidR="006E29D9">
        <w:rPr>
          <w:rtl/>
        </w:rPr>
        <w:br/>
      </w:r>
      <w:r w:rsidRPr="006216AF">
        <w:rPr>
          <w:rtl/>
        </w:rPr>
        <w:t>وهلكوا</w:t>
      </w:r>
      <w:r w:rsidR="00410A32">
        <w:rPr>
          <w:rtl/>
        </w:rPr>
        <w:t xml:space="preserve"> .</w:t>
      </w:r>
    </w:p>
    <w:p w:rsidR="005F4626" w:rsidRPr="006216AF" w:rsidRDefault="005F4626" w:rsidP="003A3F7E">
      <w:pPr>
        <w:rPr>
          <w:rtl/>
        </w:rPr>
      </w:pPr>
      <w:r w:rsidRPr="006216AF">
        <w:rPr>
          <w:rtl/>
        </w:rPr>
        <w:t>205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3A3F7E">
        <w:rPr>
          <w:rFonts w:hint="cs"/>
          <w:rtl/>
        </w:rPr>
        <w:t xml:space="preserve"> </w:t>
      </w:r>
      <w:r>
        <w:rPr>
          <w:rtl/>
        </w:rPr>
        <w:t>ـ</w:t>
      </w:r>
      <w:r w:rsidR="0096323A">
        <w:rPr>
          <w:rtl/>
        </w:rPr>
        <w:t xml:space="preserve"> </w:t>
      </w:r>
      <w:r w:rsidRPr="006216AF">
        <w:rPr>
          <w:rtl/>
        </w:rPr>
        <w:t xml:space="preserve">عن عيسى بن عبد الله ، عن شيخ من قريش ، ولم </w:t>
      </w:r>
      <w:r w:rsidR="006E29D9">
        <w:rPr>
          <w:rtl/>
        </w:rPr>
        <w:br/>
      </w:r>
      <w:r w:rsidRPr="006216AF">
        <w:rPr>
          <w:rtl/>
        </w:rPr>
        <w:t>يسمّه ، قال : رأيت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بالشام قد اسودّ نصف وجهه ، وهو مغطيه ، </w:t>
      </w:r>
      <w:r w:rsidR="006E29D9">
        <w:rPr>
          <w:rtl/>
        </w:rPr>
        <w:br/>
      </w:r>
      <w:r w:rsidRPr="006216AF">
        <w:rPr>
          <w:rtl/>
        </w:rPr>
        <w:t xml:space="preserve">فسألته عن سبب ذلك ، فقال : نعم ، قد حلفت بالله تعالى أن لا </w:t>
      </w:r>
      <w:r w:rsidR="006E29D9">
        <w:rPr>
          <w:rtl/>
        </w:rPr>
        <w:br/>
      </w:r>
      <w:r w:rsidRPr="006216AF">
        <w:rPr>
          <w:rtl/>
        </w:rPr>
        <w:t xml:space="preserve">يسألني عن ذلك أحد </w:t>
      </w:r>
      <w:r w:rsidR="00335A4F">
        <w:rPr>
          <w:rtl/>
        </w:rPr>
        <w:t>إلّا</w:t>
      </w:r>
      <w:r w:rsidRPr="006216AF">
        <w:rPr>
          <w:rtl/>
        </w:rPr>
        <w:t xml:space="preserve"> حدّثته</w:t>
      </w:r>
      <w:r w:rsidR="00410A32">
        <w:rPr>
          <w:rtl/>
        </w:rPr>
        <w:t xml:space="preserve"> .</w:t>
      </w:r>
    </w:p>
    <w:p w:rsidR="003A3F7E" w:rsidRPr="003A3F7E" w:rsidRDefault="003A3F7E" w:rsidP="003A3F7E">
      <w:pPr>
        <w:pStyle w:val="rfdLine"/>
      </w:pPr>
      <w:r w:rsidRPr="003A3F7E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دار السلام 1 : 227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فضائل شاذان بن جبرائيل : 115 ، الروضة في الفضائل : 127</w:t>
      </w:r>
      <w:r w:rsidR="00410A32">
        <w:rPr>
          <w:rtl/>
        </w:rPr>
        <w:t xml:space="preserve"> .</w:t>
      </w:r>
    </w:p>
    <w:p w:rsidR="005F4626" w:rsidRPr="006216AF" w:rsidRDefault="005F4626" w:rsidP="004B5E80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كنت شديد الوقيعة في أمير المؤمنين علي صلوات الله عليه ، </w:t>
      </w:r>
      <w:r w:rsidR="006E29D9">
        <w:rPr>
          <w:rtl/>
        </w:rPr>
        <w:br/>
      </w:r>
      <w:r w:rsidRPr="006216AF">
        <w:rPr>
          <w:rtl/>
        </w:rPr>
        <w:t>كثير الذكر له بالمكروه ، فبينما أنا ذات ليلة نائم ، إذ أتاني آت</w:t>
      </w:r>
      <w:r w:rsidR="003E125C">
        <w:rPr>
          <w:rtl/>
        </w:rPr>
        <w:t>ٍ</w:t>
      </w:r>
      <w:r w:rsidRPr="006216AF">
        <w:rPr>
          <w:rtl/>
        </w:rPr>
        <w:t xml:space="preserve"> في </w:t>
      </w:r>
      <w:r w:rsidR="006E29D9">
        <w:rPr>
          <w:rtl/>
        </w:rPr>
        <w:br/>
      </w:r>
      <w:r w:rsidRPr="006216AF">
        <w:rPr>
          <w:rtl/>
        </w:rPr>
        <w:t>المنام ، فقال : أنت صاحب الوقيعة في عليّ صلوات الله عليه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</w:t>
      </w:r>
      <w:r w:rsidR="004B5E80">
        <w:rPr>
          <w:rtl/>
        </w:rPr>
        <w:t xml:space="preserve"> </w:t>
      </w:r>
      <w:r w:rsidR="006E29D9">
        <w:rPr>
          <w:rtl/>
        </w:rPr>
        <w:br/>
      </w:r>
      <w:r w:rsidRPr="006216AF">
        <w:rPr>
          <w:rtl/>
        </w:rPr>
        <w:t>بلى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فضرب شق وجهي ، فأصبحت وشق وجهي أسود كما ترى ولا </w:t>
      </w:r>
      <w:r w:rsidR="006E29D9">
        <w:rPr>
          <w:rtl/>
        </w:rPr>
        <w:br/>
      </w:r>
      <w:r w:rsidRPr="006216AF">
        <w:rPr>
          <w:rtl/>
        </w:rPr>
        <w:t>شك في ذلك ولا شبهة</w:t>
      </w:r>
      <w:r w:rsidR="00410A32">
        <w:rPr>
          <w:rtl/>
        </w:rPr>
        <w:t xml:space="preserve"> .</w:t>
      </w:r>
    </w:p>
    <w:p w:rsidR="005F4626" w:rsidRPr="006216AF" w:rsidRDefault="005F4626" w:rsidP="003A3F7E">
      <w:pPr>
        <w:rPr>
          <w:rtl/>
        </w:rPr>
      </w:pPr>
      <w:r w:rsidRPr="006216AF">
        <w:rPr>
          <w:rtl/>
        </w:rPr>
        <w:t>206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3A3F7E">
        <w:rPr>
          <w:rFonts w:hint="cs"/>
          <w:rtl/>
        </w:rPr>
        <w:t xml:space="preserve"> </w:t>
      </w:r>
      <w:r>
        <w:rPr>
          <w:rtl/>
        </w:rPr>
        <w:t>ـ</w:t>
      </w:r>
      <w:r w:rsidR="003A3F7E">
        <w:rPr>
          <w:rFonts w:hint="cs"/>
          <w:rtl/>
        </w:rPr>
        <w:t xml:space="preserve"> </w:t>
      </w:r>
      <w:r w:rsidRPr="006216AF">
        <w:rPr>
          <w:rtl/>
        </w:rPr>
        <w:t xml:space="preserve">عن جابر الجعفي ، عن أبي جعفر صلوات الله عليه ، </w:t>
      </w:r>
      <w:r w:rsidR="006E29D9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بينما أمير المؤمنين عليّ صلوات الله عليه في مسجد الكوفة </w:t>
      </w:r>
      <w:r w:rsidR="006E29D9">
        <w:rPr>
          <w:rtl/>
        </w:rPr>
        <w:br/>
      </w:r>
      <w:r w:rsidRPr="006216AF">
        <w:rPr>
          <w:rtl/>
        </w:rPr>
        <w:t xml:space="preserve">يجهز إلى معاوية ، ويحرّض الناس على قتاله إذ اختصم إليه رجلان </w:t>
      </w:r>
      <w:r w:rsidR="006E29D9">
        <w:rPr>
          <w:rtl/>
        </w:rPr>
        <w:br/>
      </w:r>
      <w:r w:rsidRPr="006216AF">
        <w:rPr>
          <w:rtl/>
        </w:rPr>
        <w:t xml:space="preserve">فعلا صوت أحدهما في الكلام فالتفت إليه أمير المؤمنين صلوات الله </w:t>
      </w:r>
      <w:r w:rsidR="006E29D9">
        <w:rPr>
          <w:rtl/>
        </w:rPr>
        <w:br/>
      </w:r>
      <w:r w:rsidRPr="006216AF">
        <w:rPr>
          <w:rtl/>
        </w:rPr>
        <w:t xml:space="preserve">عليه ، وقال له : </w:t>
      </w:r>
      <w:r w:rsidR="009F08E4" w:rsidRPr="006216AF">
        <w:rPr>
          <w:rtl/>
        </w:rPr>
        <w:t>«</w:t>
      </w:r>
      <w:r w:rsidRPr="006216AF">
        <w:rPr>
          <w:rtl/>
        </w:rPr>
        <w:t>اخسأ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فإذا رأسه رأس كلب ، فبهت الذين حوله ، </w:t>
      </w:r>
      <w:r w:rsidR="006E29D9">
        <w:rPr>
          <w:rtl/>
        </w:rPr>
        <w:br/>
      </w:r>
      <w:r w:rsidRPr="006216AF">
        <w:rPr>
          <w:rtl/>
        </w:rPr>
        <w:t xml:space="preserve">فقال الرجل بأصابعه وتضرّع إلى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فقال من </w:t>
      </w:r>
      <w:r w:rsidR="006E29D9">
        <w:rPr>
          <w:rtl/>
        </w:rPr>
        <w:br/>
      </w:r>
      <w:r w:rsidRPr="006216AF">
        <w:rPr>
          <w:rtl/>
        </w:rPr>
        <w:t>حوله : يا أمير المؤمنين ، أقله عثرته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فحرّك شفتيه ، فعاد كما كان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فوثب أصحابه وقالوا : يا أمير المؤمنين ، القدرة تمكنك على ما </w:t>
      </w:r>
      <w:r w:rsidR="006E29D9">
        <w:rPr>
          <w:rtl/>
        </w:rPr>
        <w:br/>
      </w:r>
      <w:r w:rsidRPr="006216AF">
        <w:rPr>
          <w:rtl/>
        </w:rPr>
        <w:t xml:space="preserve">تريد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وأنت تجهز إلى معاوية</w:t>
      </w:r>
      <w:r w:rsidR="00DD50E3">
        <w:rPr>
          <w:rtl/>
        </w:rPr>
        <w:t xml:space="preserve"> ؟!</w:t>
      </w:r>
    </w:p>
    <w:p w:rsidR="005F4626" w:rsidRPr="006216AF" w:rsidRDefault="005F4626" w:rsidP="003A3F7E">
      <w:pPr>
        <w:rPr>
          <w:rtl/>
        </w:rPr>
      </w:pPr>
      <w:r w:rsidRPr="006216AF">
        <w:rPr>
          <w:rtl/>
        </w:rPr>
        <w:t xml:space="preserve">فأطرق هنيهة ورفع رأسه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والذي فلق الحبّة وبرأ </w:t>
      </w:r>
      <w:r w:rsidR="006E29D9">
        <w:rPr>
          <w:rtl/>
        </w:rPr>
        <w:br/>
      </w:r>
      <w:r w:rsidRPr="006216AF">
        <w:rPr>
          <w:rtl/>
        </w:rPr>
        <w:t xml:space="preserve">النسمة ، لو شئت أن أطول برجلي هذه القصيرة في طول هذه الفيافي </w:t>
      </w:r>
      <w:r w:rsidR="006E29D9">
        <w:rPr>
          <w:rtl/>
        </w:rPr>
        <w:br/>
      </w:r>
      <w:r w:rsidRPr="006216AF">
        <w:rPr>
          <w:rtl/>
        </w:rPr>
        <w:t xml:space="preserve">التي تسيرونها ، </w:t>
      </w:r>
      <w:r w:rsidR="00FE0068">
        <w:rPr>
          <w:rtl/>
        </w:rPr>
        <w:t>وهذه الجبال والأود</w:t>
      </w:r>
      <w:r w:rsidRPr="006216AF">
        <w:rPr>
          <w:rtl/>
        </w:rPr>
        <w:t xml:space="preserve">ية حتّى أضرب بها صدر معاوية </w:t>
      </w:r>
      <w:r w:rsidR="006E29D9">
        <w:rPr>
          <w:rtl/>
        </w:rPr>
        <w:br/>
      </w:r>
      <w:r w:rsidRPr="006216AF">
        <w:rPr>
          <w:rtl/>
        </w:rPr>
        <w:t xml:space="preserve">لفعلت ، ولو أقسمت على الله تعالى أن أؤتى به قبل أن أقوم من </w:t>
      </w:r>
      <w:r w:rsidR="006E29D9">
        <w:rPr>
          <w:rtl/>
        </w:rPr>
        <w:br/>
      </w:r>
      <w:r w:rsidRPr="006216AF">
        <w:rPr>
          <w:rtl/>
        </w:rPr>
        <w:t xml:space="preserve">مجلسي هذا ، وقبل أن يرتد إلى أحدكم الطرف لفعل ، ولكن </w:t>
      </w:r>
      <w:r w:rsidRPr="006216AF">
        <w:rPr>
          <w:rStyle w:val="rfdAlaem"/>
          <w:rtl/>
        </w:rPr>
        <w:t>(</w:t>
      </w:r>
      <w:r w:rsidR="00FE0068" w:rsidRPr="00FE0068">
        <w:rPr>
          <w:rStyle w:val="rfdAie"/>
          <w:rtl/>
        </w:rPr>
        <w:t xml:space="preserve"> عِبَادٌ </w:t>
      </w:r>
      <w:r w:rsidR="00F06E60">
        <w:rPr>
          <w:rStyle w:val="rfdAie"/>
          <w:rtl/>
        </w:rPr>
        <w:br/>
      </w:r>
      <w:r w:rsidR="00FE0068" w:rsidRPr="00FE0068">
        <w:rPr>
          <w:rStyle w:val="rfdAie"/>
          <w:rtl/>
        </w:rPr>
        <w:t>مُّكْرَمُونَ</w:t>
      </w:r>
      <w:r w:rsidR="00F06E60">
        <w:rPr>
          <w:rStyle w:val="rfdAie"/>
          <w:rtl/>
        </w:rPr>
        <w:t xml:space="preserve"> </w:t>
      </w:r>
      <w:r w:rsidR="003A3F7E">
        <w:rPr>
          <w:rStyle w:val="rfdAie"/>
        </w:rPr>
        <w:t>*</w:t>
      </w:r>
      <w:r w:rsidR="00FE0068" w:rsidRPr="00FE0068">
        <w:rPr>
          <w:rStyle w:val="rfdAie"/>
          <w:rtl/>
        </w:rPr>
        <w:t xml:space="preserve"> لَا يَسْبِقُونَهُ بِالْقَوْلِ وَهُم بِأَمْرِهِ يَعْمَلُونَ</w:t>
      </w:r>
      <w:r w:rsidRPr="00FE0068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3A3F7E" w:rsidRPr="003A3F7E" w:rsidRDefault="003A3F7E" w:rsidP="003A3F7E">
      <w:pPr>
        <w:pStyle w:val="rfdLine"/>
      </w:pPr>
      <w:r w:rsidRPr="003A3F7E">
        <w:rPr>
          <w:rFonts w:hint="cs"/>
          <w:rtl/>
        </w:rPr>
        <w:t>___________________</w:t>
      </w:r>
    </w:p>
    <w:p w:rsidR="005F4626" w:rsidRPr="006216AF" w:rsidRDefault="005F4626" w:rsidP="003A3F7E">
      <w:pPr>
        <w:pStyle w:val="rfdFootnote0"/>
        <w:rPr>
          <w:rtl/>
        </w:rPr>
      </w:pPr>
      <w:r w:rsidRPr="006216AF">
        <w:rPr>
          <w:rtl/>
        </w:rPr>
        <w:t>7</w:t>
      </w:r>
      <w:r w:rsidR="003A3F7E">
        <w:rPr>
          <w:rFonts w:hint="cs"/>
          <w:rtl/>
        </w:rPr>
        <w:t xml:space="preserve"> </w:t>
      </w:r>
      <w:r>
        <w:rPr>
          <w:rtl/>
        </w:rPr>
        <w:t>ـ</w:t>
      </w:r>
      <w:r w:rsidR="003A3F7E">
        <w:rPr>
          <w:rFonts w:hint="cs"/>
          <w:rtl/>
        </w:rPr>
        <w:t xml:space="preserve"> </w:t>
      </w:r>
      <w:r w:rsidRPr="006216AF">
        <w:rPr>
          <w:rtl/>
        </w:rPr>
        <w:t xml:space="preserve">الخرائج والجرائح 1 : 172 ، مثله ، إرشاد القلوب : 272 ، مدينة </w:t>
      </w:r>
      <w:r w:rsidR="006E29D9">
        <w:rPr>
          <w:rtl/>
        </w:rPr>
        <w:br/>
      </w:r>
      <w:r w:rsidRPr="006216AF">
        <w:rPr>
          <w:rtl/>
        </w:rPr>
        <w:t>المعاجز : 199</w:t>
      </w:r>
      <w:r w:rsidR="0096323A">
        <w:rPr>
          <w:rtl/>
        </w:rPr>
        <w:t xml:space="preserve"> / </w:t>
      </w:r>
      <w:r w:rsidRPr="006216AF">
        <w:rPr>
          <w:rtl/>
        </w:rPr>
        <w:t>548 ، إحقاق الحق 8 : 757 ، نحوه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إثبات الهداة </w:t>
      </w:r>
      <w:r w:rsidR="006E29D9">
        <w:rPr>
          <w:rtl/>
        </w:rPr>
        <w:br/>
      </w:r>
      <w:r w:rsidRPr="006216AF">
        <w:rPr>
          <w:rtl/>
        </w:rPr>
        <w:t>2 : 457 ، مثله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م ، ك : نرى</w:t>
      </w:r>
      <w:r w:rsidR="00F06E60" w:rsidRPr="008B5600">
        <w:rPr>
          <w:rStyle w:val="rfdFootnote"/>
          <w:rtl/>
        </w:rPr>
        <w:t>ٰ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الأنبياء الآيتان : 26 ، 27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36AA5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207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336AA5">
        <w:rPr>
          <w:rFonts w:hint="cs"/>
          <w:rtl/>
        </w:rPr>
        <w:t xml:space="preserve"> </w:t>
      </w:r>
      <w:r>
        <w:rPr>
          <w:rtl/>
        </w:rPr>
        <w:t>ـ</w:t>
      </w:r>
      <w:r w:rsidR="00336AA5">
        <w:rPr>
          <w:rFonts w:hint="cs"/>
          <w:rtl/>
        </w:rPr>
        <w:t xml:space="preserve"> </w:t>
      </w:r>
      <w:r w:rsidRPr="006216AF">
        <w:rPr>
          <w:rtl/>
        </w:rPr>
        <w:t xml:space="preserve">وروي أنّه اختصم إليه رجل وامرأة ، فحكم للمرأة </w:t>
      </w:r>
      <w:r w:rsidR="006E29D9">
        <w:rPr>
          <w:rtl/>
        </w:rPr>
        <w:br/>
      </w:r>
      <w:r w:rsidRPr="006216AF">
        <w:rPr>
          <w:rtl/>
        </w:rPr>
        <w:t xml:space="preserve">عليه ، فغضب الرجل ، وأسف وعلا صوته صوت أمير المؤمنين صلوات </w:t>
      </w:r>
      <w:r w:rsidR="006E29D9">
        <w:rPr>
          <w:rtl/>
        </w:rPr>
        <w:br/>
      </w:r>
      <w:r w:rsidRPr="006216AF">
        <w:rPr>
          <w:rtl/>
        </w:rPr>
        <w:t>الله عليه وآله</w:t>
      </w:r>
      <w:r w:rsidR="00410A32">
        <w:rPr>
          <w:rtl/>
        </w:rPr>
        <w:t xml:space="preserve"> . . .</w:t>
      </w:r>
      <w:r w:rsidRPr="006216AF">
        <w:rPr>
          <w:rtl/>
        </w:rPr>
        <w:t xml:space="preserve"> والباقي بحاله</w:t>
      </w:r>
      <w:r w:rsidR="00410A32">
        <w:rPr>
          <w:rtl/>
        </w:rPr>
        <w:t xml:space="preserve"> .</w:t>
      </w:r>
    </w:p>
    <w:p w:rsidR="00336AA5" w:rsidRDefault="00336AA5" w:rsidP="00336AA5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>راجع حديث 7</w:t>
      </w:r>
      <w:r w:rsidR="00410A32">
        <w:rPr>
          <w:rtl/>
        </w:rPr>
        <w:t xml:space="preserve"> .</w:t>
      </w:r>
    </w:p>
    <w:p w:rsidR="004B5E80" w:rsidRDefault="005F4626" w:rsidP="002470F4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4B5E80" w:rsidRDefault="005F4626" w:rsidP="002470F4">
      <w:pPr>
        <w:pStyle w:val="Heading2Center"/>
        <w:rPr>
          <w:rtl/>
        </w:rPr>
      </w:pPr>
      <w:r w:rsidRPr="006216AF">
        <w:rPr>
          <w:rtl/>
        </w:rPr>
        <w:t>في بيان ظهور آياته في الأشجار</w:t>
      </w:r>
    </w:p>
    <w:p w:rsidR="005F4626" w:rsidRPr="006216AF" w:rsidRDefault="005F4626" w:rsidP="002470F4">
      <w:pPr>
        <w:pStyle w:val="rfdCenterBold2"/>
        <w:rPr>
          <w:rtl/>
        </w:rPr>
      </w:pPr>
      <w:r w:rsidRPr="006216AF">
        <w:rPr>
          <w:rtl/>
        </w:rPr>
        <w:t>وفيه : أربعة أحاديث</w:t>
      </w:r>
    </w:p>
    <w:p w:rsidR="005F4626" w:rsidRPr="006216AF" w:rsidRDefault="005F4626" w:rsidP="009D3CA5">
      <w:pPr>
        <w:rPr>
          <w:rtl/>
        </w:rPr>
      </w:pPr>
      <w:r w:rsidRPr="006216AF">
        <w:rPr>
          <w:rtl/>
        </w:rPr>
        <w:t>208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9D3CA5">
        <w:rPr>
          <w:rFonts w:hint="cs"/>
          <w:rtl/>
        </w:rPr>
        <w:t xml:space="preserve"> </w:t>
      </w:r>
      <w:r>
        <w:rPr>
          <w:rtl/>
        </w:rPr>
        <w:t>ـ</w:t>
      </w:r>
      <w:r w:rsidR="009D3CA5">
        <w:rPr>
          <w:rFonts w:hint="cs"/>
          <w:rtl/>
        </w:rPr>
        <w:t xml:space="preserve"> </w:t>
      </w:r>
      <w:r w:rsidRPr="006216AF">
        <w:rPr>
          <w:rtl/>
        </w:rPr>
        <w:t xml:space="preserve">عن عمرو بن شمر ، عن جابر ، عن بعض أصحابنا ، </w:t>
      </w:r>
      <w:r w:rsidR="006E29D9">
        <w:rPr>
          <w:rtl/>
        </w:rPr>
        <w:br/>
      </w:r>
      <w:r w:rsidRPr="006216AF">
        <w:rPr>
          <w:rtl/>
        </w:rPr>
        <w:t xml:space="preserve">عن محمّد بن أبي بكر ، قال : اعتل الحسن بن 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</w:t>
      </w:r>
      <w:r w:rsidR="006E29D9">
        <w:rPr>
          <w:rtl/>
        </w:rPr>
        <w:br/>
      </w:r>
      <w:r w:rsidRPr="006216AF">
        <w:rPr>
          <w:rtl/>
        </w:rPr>
        <w:t xml:space="preserve">فاشتهى علي أمير المؤمنين رمّانة ، فمدّ أمير المؤمنين صلوات الله عليه </w:t>
      </w:r>
      <w:r w:rsidR="006E29D9">
        <w:rPr>
          <w:rtl/>
        </w:rPr>
        <w:br/>
      </w:r>
      <w:r w:rsidR="002A31F3">
        <w:rPr>
          <w:rtl/>
        </w:rPr>
        <w:t>يده إلى إ</w:t>
      </w:r>
      <w:r w:rsidRPr="006216AF">
        <w:rPr>
          <w:rtl/>
        </w:rPr>
        <w:t xml:space="preserve">سطوانة المسجد ، ودعا ربّه بما لم نفهمه ، فخرج منها غصن </w:t>
      </w:r>
      <w:r w:rsidR="006E29D9">
        <w:rPr>
          <w:rtl/>
        </w:rPr>
        <w:br/>
      </w:r>
      <w:r w:rsidRPr="006216AF">
        <w:rPr>
          <w:rtl/>
        </w:rPr>
        <w:t xml:space="preserve">فيه أربع رمّانات ، فدفع إلى الحسن اثنتين ، وإلى الحسين اثنتين ، ثمّ </w:t>
      </w:r>
      <w:r w:rsidR="006E29D9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هذه من ثمار الجنّة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فقلنا : يا أمير المؤمنين ، أو تقدر عليها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6E29D9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أو لست قسيم الجنّة والنار بين أمّة محمّد </w:t>
      </w:r>
      <w:r w:rsidR="00470C8A">
        <w:rPr>
          <w:rtl/>
        </w:rPr>
        <w:t>(ص)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9D3CA5" w:rsidRDefault="005F4626" w:rsidP="009D3CA5">
      <w:pPr>
        <w:rPr>
          <w:rStyle w:val="rfdLineChar"/>
        </w:rPr>
      </w:pPr>
      <w:r w:rsidRPr="006216AF">
        <w:rPr>
          <w:rtl/>
        </w:rPr>
        <w:t>209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9D3CA5">
        <w:rPr>
          <w:rFonts w:hint="cs"/>
          <w:rtl/>
        </w:rPr>
        <w:t xml:space="preserve"> </w:t>
      </w:r>
      <w:r>
        <w:rPr>
          <w:rtl/>
        </w:rPr>
        <w:t>ـ</w:t>
      </w:r>
      <w:r w:rsidR="009D3CA5">
        <w:rPr>
          <w:rFonts w:hint="cs"/>
          <w:rtl/>
        </w:rPr>
        <w:t xml:space="preserve"> </w:t>
      </w:r>
      <w:r w:rsidRPr="006216AF">
        <w:rPr>
          <w:rtl/>
        </w:rPr>
        <w:t xml:space="preserve">عن عبد الله بن عبد الجبّار ، عن أبيه ، عن أبي </w:t>
      </w:r>
      <w:r w:rsidR="006E29D9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عن آبائه ، عن الحسين بن عليّ بن أبي طالب </w:t>
      </w:r>
      <w:r w:rsidR="006E29D9">
        <w:rPr>
          <w:rtl/>
        </w:rPr>
        <w:br/>
      </w:r>
      <w:r w:rsidRPr="006216AF">
        <w:rPr>
          <w:rtl/>
        </w:rPr>
        <w:t xml:space="preserve">صلوات الله عليه وآله ، قال : </w:t>
      </w:r>
      <w:r w:rsidR="009F08E4" w:rsidRPr="006216AF">
        <w:rPr>
          <w:rtl/>
        </w:rPr>
        <w:t>«</w:t>
      </w:r>
      <w:r w:rsidRPr="006216AF">
        <w:rPr>
          <w:rtl/>
        </w:rPr>
        <w:t>كنا قعودا</w:t>
      </w:r>
      <w:r w:rsidR="003E125C">
        <w:rPr>
          <w:rtl/>
        </w:rPr>
        <w:t>ً</w:t>
      </w:r>
      <w:r w:rsidRPr="006216AF">
        <w:rPr>
          <w:rtl/>
        </w:rPr>
        <w:t xml:space="preserve"> عند مولانا أمير المؤمنين </w:t>
      </w:r>
      <w:r w:rsidR="006E29D9">
        <w:rPr>
          <w:rtl/>
        </w:rPr>
        <w:br/>
      </w:r>
      <w:r w:rsidRPr="006216AF">
        <w:rPr>
          <w:rtl/>
        </w:rPr>
        <w:t xml:space="preserve">صلوات الله عليه وآله في دار له ، وفيها شجرة رمّانة يابسة ، إذ دخل </w:t>
      </w:r>
      <w:r w:rsidR="006E29D9">
        <w:rPr>
          <w:rtl/>
        </w:rPr>
        <w:br/>
      </w:r>
      <w:r w:rsidRPr="006216AF">
        <w:rPr>
          <w:rtl/>
        </w:rPr>
        <w:t xml:space="preserve">عليه قوم من مبغضيه ، وعنده قوم من محبيه ، فسلّموا ، فأمرهم </w:t>
      </w:r>
      <w:r w:rsidR="006E29D9">
        <w:rPr>
          <w:rtl/>
        </w:rPr>
        <w:br/>
      </w:r>
      <w:r w:rsidRPr="006216AF">
        <w:rPr>
          <w:rtl/>
        </w:rPr>
        <w:t>بالجلوس فجلسوا ، فقال صلوات الله عليه : إنّي أريكم اليوم آية تكون</w:t>
      </w:r>
      <w:r w:rsidR="009D3CA5">
        <w:rPr>
          <w:rFonts w:hint="cs"/>
          <w:rtl/>
        </w:rPr>
        <w:t xml:space="preserve"> </w:t>
      </w:r>
      <w:r w:rsidR="009D3CA5">
        <w:rPr>
          <w:rtl/>
        </w:rPr>
        <w:br/>
      </w:r>
      <w:r w:rsidR="009D3CA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معالم الزلفى : 405</w:t>
      </w:r>
      <w:r w:rsidR="0096323A">
        <w:rPr>
          <w:rtl/>
        </w:rPr>
        <w:t xml:space="preserve"> / </w:t>
      </w:r>
      <w:r w:rsidRPr="006216AF">
        <w:rPr>
          <w:rtl/>
        </w:rPr>
        <w:t>66 ، ومدينة المعاجز : 56</w:t>
      </w:r>
      <w:r w:rsidR="0096323A">
        <w:rPr>
          <w:rtl/>
        </w:rPr>
        <w:t xml:space="preserve"> / </w:t>
      </w:r>
      <w:r w:rsidRPr="006216AF">
        <w:rPr>
          <w:rtl/>
        </w:rPr>
        <w:t>118</w:t>
      </w:r>
      <w:r w:rsidR="00410A32">
        <w:rPr>
          <w:rtl/>
        </w:rPr>
        <w:t xml:space="preserve"> .</w:t>
      </w:r>
    </w:p>
    <w:p w:rsidR="005F4626" w:rsidRPr="002325A1" w:rsidRDefault="005F4626" w:rsidP="009D3CA5">
      <w:pPr>
        <w:pStyle w:val="rfdFootnote0"/>
        <w:rPr>
          <w:rtl/>
        </w:rPr>
      </w:pPr>
      <w:r w:rsidRPr="002325A1">
        <w:rPr>
          <w:rtl/>
        </w:rPr>
        <w:t>2</w:t>
      </w:r>
      <w:r w:rsidR="009D3CA5">
        <w:rPr>
          <w:rFonts w:hint="cs"/>
          <w:rtl/>
        </w:rPr>
        <w:t xml:space="preserve"> </w:t>
      </w:r>
      <w:r w:rsidRPr="002325A1">
        <w:rPr>
          <w:rtl/>
        </w:rPr>
        <w:t>ـ</w:t>
      </w:r>
      <w:r w:rsidR="009D3CA5">
        <w:rPr>
          <w:rFonts w:hint="cs"/>
          <w:rtl/>
        </w:rPr>
        <w:t xml:space="preserve"> </w:t>
      </w:r>
      <w:r w:rsidRPr="002325A1">
        <w:rPr>
          <w:rtl/>
        </w:rPr>
        <w:t>الخرائج والجرائح 1 : 219 ، احقاق الحق 8 : 718 ، مدينة المعاجز :</w:t>
      </w:r>
      <w:r w:rsidR="002325A1">
        <w:rPr>
          <w:rtl/>
        </w:rPr>
        <w:t xml:space="preserve"> </w:t>
      </w:r>
      <w:r w:rsidR="006E29D9">
        <w:rPr>
          <w:rtl/>
        </w:rPr>
        <w:br/>
      </w:r>
      <w:r w:rsidRPr="002325A1">
        <w:rPr>
          <w:rtl/>
        </w:rPr>
        <w:t>57</w:t>
      </w:r>
      <w:r w:rsidR="0096323A">
        <w:rPr>
          <w:rtl/>
        </w:rPr>
        <w:t xml:space="preserve"> / </w:t>
      </w:r>
      <w:r w:rsidRPr="002325A1">
        <w:rPr>
          <w:rtl/>
        </w:rPr>
        <w:t>122</w:t>
      </w:r>
      <w:r w:rsidR="00410A32">
        <w:rPr>
          <w:rtl/>
        </w:rPr>
        <w:t xml:space="preserve"> .</w:t>
      </w:r>
    </w:p>
    <w:p w:rsidR="005F4626" w:rsidRPr="006216AF" w:rsidRDefault="005F4626" w:rsidP="00E163B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فيكم كمثل المائدة في بني إسرائيل إذ قال الله </w:t>
      </w:r>
      <w:r w:rsidRPr="006216AF">
        <w:rPr>
          <w:rStyle w:val="rfdAlaem"/>
          <w:rtl/>
        </w:rPr>
        <w:t>(</w:t>
      </w:r>
      <w:r w:rsidR="00E163B9" w:rsidRPr="00E163B9">
        <w:rPr>
          <w:rStyle w:val="rfdAie"/>
          <w:rtl/>
        </w:rPr>
        <w:t xml:space="preserve"> إِنِّي مُنَزِّلُهَا عَلَيْكُمْ </w:t>
      </w:r>
      <w:r w:rsidR="00E163B9">
        <w:rPr>
          <w:rStyle w:val="rfdAie"/>
          <w:rtl/>
        </w:rPr>
        <w:br/>
      </w:r>
      <w:r w:rsidR="00E163B9" w:rsidRPr="00E163B9">
        <w:rPr>
          <w:rStyle w:val="rfdAie"/>
          <w:rtl/>
        </w:rPr>
        <w:t xml:space="preserve">فَمَن يَكْفُرْ بَعْدُ مِنكُمْ فَإِنِّي أُعَذِّبُهُ عَذَابًا لَّا أُعَذِّبُهُ أَحَدًا مِّنَ </w:t>
      </w:r>
      <w:r w:rsidR="00E163B9">
        <w:rPr>
          <w:rStyle w:val="rfdAie"/>
          <w:rtl/>
        </w:rPr>
        <w:br/>
      </w:r>
      <w:r w:rsidR="00E163B9" w:rsidRPr="00E163B9">
        <w:rPr>
          <w:rStyle w:val="rfdAie"/>
          <w:rtl/>
        </w:rPr>
        <w:t>الْعَالَمِينَ</w:t>
      </w:r>
      <w:r w:rsidRPr="00E163B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3E125C">
      <w:pPr>
        <w:rPr>
          <w:rtl/>
        </w:rPr>
      </w:pPr>
      <w:r w:rsidRPr="006216AF">
        <w:rPr>
          <w:rtl/>
        </w:rPr>
        <w:t xml:space="preserve">ثمّ قال صلوات الله عليه انظروا إلى الشجرة ، فرأيناها قد جرى </w:t>
      </w:r>
      <w:r w:rsidR="006E29D9">
        <w:rPr>
          <w:rtl/>
        </w:rPr>
        <w:br/>
      </w:r>
      <w:r w:rsidRPr="006216AF">
        <w:rPr>
          <w:rtl/>
        </w:rPr>
        <w:t xml:space="preserve">الماء من عودها ، ثمّ اخضرّت وأورقت وعقدت ، وتدلّى حملها على </w:t>
      </w:r>
      <w:r w:rsidR="006E29D9">
        <w:rPr>
          <w:rtl/>
        </w:rPr>
        <w:br/>
      </w:r>
      <w:r w:rsidRPr="006216AF">
        <w:rPr>
          <w:rtl/>
        </w:rPr>
        <w:t>ر</w:t>
      </w:r>
      <w:r w:rsidR="003E125C">
        <w:rPr>
          <w:rtl/>
        </w:rPr>
        <w:t>ؤ</w:t>
      </w:r>
      <w:r w:rsidRPr="006216AF">
        <w:rPr>
          <w:rtl/>
        </w:rPr>
        <w:t xml:space="preserve">وسنا ، ثمّ التفت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النفر الذين هم محبوه ، </w:t>
      </w:r>
      <w:r w:rsidR="006E29D9">
        <w:rPr>
          <w:rtl/>
        </w:rPr>
        <w:br/>
      </w:r>
      <w:r w:rsidRPr="006216AF">
        <w:rPr>
          <w:rtl/>
        </w:rPr>
        <w:t>وقال : مدّوا أيديكم وتناولوها ، وقولوا : بسم الله الرحمن الرحيم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فقلنا : بسم الله الرحمن الرحيم ، فتناولنا وأكلنا رمّانة لم </w:t>
      </w:r>
      <w:r w:rsidR="006E29D9">
        <w:rPr>
          <w:rtl/>
        </w:rPr>
        <w:br/>
      </w:r>
      <w:r w:rsidRPr="006216AF">
        <w:rPr>
          <w:rtl/>
        </w:rPr>
        <w:t>نأكل قط شيئا</w:t>
      </w:r>
      <w:r w:rsidR="003E125C">
        <w:rPr>
          <w:rtl/>
        </w:rPr>
        <w:t>ً</w:t>
      </w:r>
      <w:r w:rsidRPr="006216AF">
        <w:rPr>
          <w:rtl/>
        </w:rPr>
        <w:t xml:space="preserve"> أعذب منها ولا أطيب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للنفر الذين هم مبغضوه : مدّوا أيديكم </w:t>
      </w:r>
      <w:r w:rsidR="006E29D9">
        <w:rPr>
          <w:rtl/>
        </w:rPr>
        <w:br/>
      </w:r>
      <w:r w:rsidRPr="006216AF">
        <w:rPr>
          <w:rtl/>
        </w:rPr>
        <w:t xml:space="preserve">وتناولوا وكلوا فمدّوا أيديهم ، فكلما مدّ رجل يده إلى رمّانة ارتفعت ، </w:t>
      </w:r>
      <w:r w:rsidR="006E29D9">
        <w:rPr>
          <w:rtl/>
        </w:rPr>
        <w:br/>
      </w:r>
      <w:r w:rsidRPr="006216AF">
        <w:rPr>
          <w:rtl/>
        </w:rPr>
        <w:t>فلم يتناولوا شيئا</w:t>
      </w:r>
      <w:r w:rsidR="003E125C">
        <w:rPr>
          <w:rtl/>
        </w:rPr>
        <w:t>ً</w:t>
      </w:r>
      <w:r w:rsidRPr="006216AF">
        <w:rPr>
          <w:rtl/>
        </w:rPr>
        <w:t xml:space="preserve"> ، فقالوا : يا أمير المؤمنين ، ما بال إخواننا مدّوا أيديهم </w:t>
      </w:r>
      <w:r w:rsidR="006E29D9">
        <w:rPr>
          <w:rtl/>
        </w:rPr>
        <w:br/>
      </w:r>
      <w:r w:rsidRPr="006216AF">
        <w:rPr>
          <w:rtl/>
        </w:rPr>
        <w:t>فتناولوها وأكلوها ، ومددنا أيدينا فلم تصل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لهم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كذلك والذي بعث محمّدا</w:t>
      </w:r>
      <w:r w:rsidR="003E125C">
        <w:rPr>
          <w:rtl/>
        </w:rPr>
        <w:t>ً</w:t>
      </w:r>
      <w:r w:rsidRPr="006216AF">
        <w:rPr>
          <w:rtl/>
        </w:rPr>
        <w:t xml:space="preserve"> </w:t>
      </w:r>
      <w:r w:rsidR="00470C8A">
        <w:rPr>
          <w:rtl/>
        </w:rPr>
        <w:t>(ص)</w:t>
      </w:r>
      <w:r w:rsidRPr="006216AF">
        <w:rPr>
          <w:rtl/>
        </w:rPr>
        <w:t xml:space="preserve"> بالحقّ </w:t>
      </w:r>
      <w:r w:rsidR="006E29D9">
        <w:rPr>
          <w:rtl/>
        </w:rPr>
        <w:br/>
      </w:r>
      <w:r w:rsidRPr="006216AF">
        <w:rPr>
          <w:rtl/>
        </w:rPr>
        <w:t>نبيّا</w:t>
      </w:r>
      <w:r w:rsidR="00F176BA">
        <w:rPr>
          <w:rtl/>
        </w:rPr>
        <w:t>ً</w:t>
      </w:r>
      <w:r w:rsidRPr="006216AF">
        <w:rPr>
          <w:rtl/>
        </w:rPr>
        <w:t xml:space="preserve"> الجنّة ، لا ينالها </w:t>
      </w:r>
      <w:r w:rsidR="00335A4F">
        <w:rPr>
          <w:rtl/>
        </w:rPr>
        <w:t>إلّا</w:t>
      </w:r>
      <w:r w:rsidRPr="006216AF">
        <w:rPr>
          <w:rtl/>
        </w:rPr>
        <w:t xml:space="preserve"> أولياؤنا ، ولا يبعد عنها </w:t>
      </w:r>
      <w:r w:rsidR="00335A4F">
        <w:rPr>
          <w:rtl/>
        </w:rPr>
        <w:t>إلّا</w:t>
      </w:r>
      <w:r w:rsidRPr="006216AF">
        <w:rPr>
          <w:rtl/>
        </w:rPr>
        <w:t xml:space="preserve"> أعداؤنا ومبغضونا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D3CA5">
      <w:pPr>
        <w:rPr>
          <w:rtl/>
        </w:rPr>
      </w:pPr>
      <w:r w:rsidRPr="006216AF">
        <w:rPr>
          <w:rtl/>
        </w:rPr>
        <w:t>210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9D3CA5">
        <w:rPr>
          <w:rFonts w:hint="cs"/>
          <w:rtl/>
        </w:rPr>
        <w:t xml:space="preserve"> </w:t>
      </w:r>
      <w:r>
        <w:rPr>
          <w:rtl/>
        </w:rPr>
        <w:t>ـ</w:t>
      </w:r>
      <w:r w:rsidR="009D3CA5">
        <w:rPr>
          <w:rFonts w:hint="cs"/>
          <w:rtl/>
        </w:rPr>
        <w:t xml:space="preserve"> </w:t>
      </w:r>
      <w:r w:rsidRPr="006216AF">
        <w:rPr>
          <w:rtl/>
        </w:rPr>
        <w:t xml:space="preserve">عن أبي الزبير ، قال : سألت جابر بن عبد الله </w:t>
      </w:r>
      <w:r w:rsidR="006D2B24">
        <w:rPr>
          <w:rtl/>
        </w:rPr>
        <w:t xml:space="preserve">رضي </w:t>
      </w:r>
      <w:r w:rsidR="006E29D9">
        <w:rPr>
          <w:rtl/>
        </w:rPr>
        <w:br/>
      </w:r>
      <w:r w:rsidR="006D2B24">
        <w:rPr>
          <w:rtl/>
        </w:rPr>
        <w:t>الله عنه</w:t>
      </w:r>
      <w:r w:rsidRPr="006216AF">
        <w:rPr>
          <w:rtl/>
        </w:rPr>
        <w:t xml:space="preserve"> : هل كان لعليّ صلوات الله عليه آيات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إي والله ، </w:t>
      </w:r>
      <w:r w:rsidR="006E29D9">
        <w:rPr>
          <w:rtl/>
        </w:rPr>
        <w:br/>
      </w:r>
      <w:r w:rsidRPr="006216AF">
        <w:rPr>
          <w:rtl/>
        </w:rPr>
        <w:t xml:space="preserve">كانت له سيرة حضرتها الجماعة والجماعات ، لا ينكرها </w:t>
      </w:r>
      <w:r w:rsidR="00335A4F">
        <w:rPr>
          <w:rtl/>
        </w:rPr>
        <w:t>إلّا</w:t>
      </w:r>
      <w:r w:rsidRPr="006216AF">
        <w:rPr>
          <w:rtl/>
        </w:rPr>
        <w:t xml:space="preserve"> معاند ، ولا </w:t>
      </w:r>
      <w:r w:rsidR="006E29D9">
        <w:rPr>
          <w:rtl/>
        </w:rPr>
        <w:br/>
      </w:r>
      <w:r w:rsidRPr="006216AF">
        <w:rPr>
          <w:rtl/>
        </w:rPr>
        <w:t xml:space="preserve">يكتمها </w:t>
      </w:r>
      <w:r w:rsidR="00335A4F">
        <w:rPr>
          <w:rtl/>
        </w:rPr>
        <w:t>إلّا</w:t>
      </w:r>
      <w:r w:rsidRPr="006216AF">
        <w:rPr>
          <w:rtl/>
        </w:rPr>
        <w:t xml:space="preserve"> كافر</w:t>
      </w:r>
      <w:r w:rsidR="00410A32">
        <w:rPr>
          <w:rtl/>
        </w:rPr>
        <w:t xml:space="preserve"> .</w:t>
      </w:r>
    </w:p>
    <w:p w:rsidR="009D3CA5" w:rsidRDefault="005F4626" w:rsidP="009D3CA5">
      <w:pPr>
        <w:rPr>
          <w:rStyle w:val="rfdLineChar"/>
        </w:rPr>
      </w:pPr>
      <w:r w:rsidRPr="006216AF">
        <w:rPr>
          <w:rtl/>
        </w:rPr>
        <w:t xml:space="preserve">منها : أنّا سرنا معه في مسير ، فقال لنا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امضوا لأن نصلي تحت </w:t>
      </w:r>
      <w:r w:rsidR="006E29D9">
        <w:rPr>
          <w:rtl/>
        </w:rPr>
        <w:br/>
      </w:r>
      <w:r w:rsidRPr="006216AF">
        <w:rPr>
          <w:rtl/>
        </w:rPr>
        <w:t>هذه السدرة ركعتين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فمضينا ، ونزل تحت السدرة ، فجعل يركع </w:t>
      </w:r>
      <w:r w:rsidR="006E29D9">
        <w:rPr>
          <w:rtl/>
        </w:rPr>
        <w:br/>
      </w:r>
      <w:r w:rsidRPr="006216AF">
        <w:rPr>
          <w:rtl/>
        </w:rPr>
        <w:t>ويسجد ، فنظرنا إلى السدرة وهي تركع إذا ركع ، وتسجد إذا سجد ،</w:t>
      </w:r>
      <w:r w:rsidR="009D3CA5">
        <w:rPr>
          <w:rFonts w:hint="cs"/>
          <w:rtl/>
        </w:rPr>
        <w:t xml:space="preserve"> </w:t>
      </w:r>
      <w:r w:rsidR="009D3CA5">
        <w:rPr>
          <w:rtl/>
        </w:rPr>
        <w:br/>
      </w:r>
      <w:r w:rsidR="009D3CA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المائدة الآية : 115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65</w:t>
      </w:r>
      <w:r w:rsidR="00410A32">
        <w:rPr>
          <w:rtl/>
        </w:rPr>
        <w:t xml:space="preserve"> .</w:t>
      </w:r>
    </w:p>
    <w:p w:rsidR="005F4626" w:rsidRPr="006216AF" w:rsidRDefault="005F4626" w:rsidP="00A8073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وتقوم إذا قام ، فلمّا رأينا ذلك عجبنا ، ووقفنا حتّى فرغ من صلاته ، ثمّ </w:t>
      </w:r>
      <w:r w:rsidR="006E29D9">
        <w:rPr>
          <w:rtl/>
        </w:rPr>
        <w:br/>
      </w:r>
      <w:r w:rsidRPr="006216AF">
        <w:rPr>
          <w:rtl/>
        </w:rPr>
        <w:t xml:space="preserve">دعا فقال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3E125C">
        <w:rPr>
          <w:rtl/>
        </w:rPr>
        <w:t>ّ</w:t>
      </w:r>
      <w:r w:rsidRPr="006216AF">
        <w:rPr>
          <w:rtl/>
        </w:rPr>
        <w:t>همّ صلّ</w:t>
      </w:r>
      <w:r w:rsidR="00047CA1">
        <w:rPr>
          <w:rtl/>
        </w:rPr>
        <w:t>ِ</w:t>
      </w:r>
      <w:r w:rsidRPr="006216AF">
        <w:rPr>
          <w:rtl/>
        </w:rPr>
        <w:t xml:space="preserve"> على محمّد وآل محمّد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فنطقت أغصان الشجرة </w:t>
      </w:r>
      <w:r w:rsidR="006E29D9">
        <w:rPr>
          <w:rtl/>
        </w:rPr>
        <w:br/>
      </w:r>
      <w:r w:rsidRPr="006216AF">
        <w:rPr>
          <w:rtl/>
        </w:rPr>
        <w:t>تقول : آمين آمين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 قال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3E125C">
        <w:rPr>
          <w:rtl/>
        </w:rPr>
        <w:t>َّ</w:t>
      </w:r>
      <w:r w:rsidRPr="006216AF">
        <w:rPr>
          <w:rtl/>
        </w:rPr>
        <w:t>همّ صلّ</w:t>
      </w:r>
      <w:r w:rsidR="00047CA1">
        <w:rPr>
          <w:rtl/>
        </w:rPr>
        <w:t>ِ</w:t>
      </w:r>
      <w:r w:rsidRPr="006216AF">
        <w:rPr>
          <w:rtl/>
        </w:rPr>
        <w:t xml:space="preserve"> على شيعة محمّد وآل محمّد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فقالت </w:t>
      </w:r>
      <w:r w:rsidR="006E29D9">
        <w:rPr>
          <w:rtl/>
        </w:rPr>
        <w:br/>
      </w:r>
      <w:r w:rsidRPr="006216AF">
        <w:rPr>
          <w:rtl/>
        </w:rPr>
        <w:t>أوراقها وأغصانها وقضبانها : آمين آمين</w:t>
      </w:r>
      <w:r w:rsidR="00410A32">
        <w:rPr>
          <w:rtl/>
        </w:rPr>
        <w:t xml:space="preserve"> .</w:t>
      </w:r>
    </w:p>
    <w:p w:rsidR="008B5600" w:rsidRDefault="005F4626" w:rsidP="008B5600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047CA1">
        <w:rPr>
          <w:rtl/>
        </w:rPr>
        <w:t>ّ</w:t>
      </w:r>
      <w:r w:rsidRPr="006216AF">
        <w:rPr>
          <w:rtl/>
        </w:rPr>
        <w:t xml:space="preserve">هم العن مبغضي محمّد وآل محمّد ، ومبغضي شيعة </w:t>
      </w:r>
      <w:r w:rsidR="006E29D9">
        <w:rPr>
          <w:rtl/>
        </w:rPr>
        <w:br/>
      </w:r>
      <w:r w:rsidRPr="006216AF">
        <w:rPr>
          <w:rtl/>
        </w:rPr>
        <w:t>محمّد وآل محمّد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فقالت الأوراق والقضبان والأغصان والسدرة : آمين </w:t>
      </w:r>
      <w:r w:rsidR="006E29D9">
        <w:rPr>
          <w:rtl/>
        </w:rPr>
        <w:br/>
      </w:r>
      <w:r w:rsidRPr="006216AF">
        <w:rPr>
          <w:rtl/>
        </w:rPr>
        <w:t>آمين</w:t>
      </w:r>
      <w:r w:rsidR="00410A32">
        <w:rPr>
          <w:rtl/>
        </w:rPr>
        <w:t xml:space="preserve"> .</w:t>
      </w:r>
    </w:p>
    <w:p w:rsidR="005F4626" w:rsidRPr="006216AF" w:rsidRDefault="005F4626" w:rsidP="008B5600">
      <w:pPr>
        <w:rPr>
          <w:rtl/>
        </w:rPr>
      </w:pPr>
      <w:r w:rsidRPr="006216AF">
        <w:rPr>
          <w:rtl/>
        </w:rPr>
        <w:t>وفي الحديث طول</w:t>
      </w:r>
      <w:r w:rsidR="00410A32">
        <w:rPr>
          <w:rtl/>
        </w:rPr>
        <w:t xml:space="preserve"> .</w:t>
      </w:r>
    </w:p>
    <w:p w:rsidR="005F4626" w:rsidRPr="006216AF" w:rsidRDefault="005F4626" w:rsidP="009D3CA5">
      <w:pPr>
        <w:rPr>
          <w:rtl/>
        </w:rPr>
      </w:pPr>
      <w:r w:rsidRPr="006216AF">
        <w:rPr>
          <w:rtl/>
        </w:rPr>
        <w:t>211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9D3CA5">
        <w:rPr>
          <w:rFonts w:hint="cs"/>
          <w:rtl/>
        </w:rPr>
        <w:t xml:space="preserve"> </w:t>
      </w:r>
      <w:r>
        <w:rPr>
          <w:rtl/>
        </w:rPr>
        <w:t>ـ</w:t>
      </w:r>
      <w:r w:rsidR="009D3CA5">
        <w:rPr>
          <w:rFonts w:hint="cs"/>
          <w:rtl/>
        </w:rPr>
        <w:t xml:space="preserve"> </w:t>
      </w:r>
      <w:r w:rsidRPr="006216AF">
        <w:rPr>
          <w:rtl/>
        </w:rPr>
        <w:t xml:space="preserve">عن الحارث الأعور ، قال : خرجنا مع أمير المؤمنين </w:t>
      </w:r>
      <w:r w:rsidR="006E29D9">
        <w:rPr>
          <w:rtl/>
        </w:rPr>
        <w:br/>
      </w:r>
      <w:r w:rsidRPr="006216AF">
        <w:rPr>
          <w:rtl/>
        </w:rPr>
        <w:t xml:space="preserve">صلوات الله عليه إلى العاقول ، فإذا هو بأصل شجرة قد وقع لحاؤها </w:t>
      </w:r>
      <w:r w:rsidR="006E29D9">
        <w:rPr>
          <w:rtl/>
        </w:rPr>
        <w:br/>
      </w:r>
      <w:r w:rsidRPr="006216AF">
        <w:rPr>
          <w:rtl/>
        </w:rPr>
        <w:t xml:space="preserve">وبقي عودها ، فضربها بيده الشريفة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ارجعي بإذن الله خضراء </w:t>
      </w:r>
      <w:r w:rsidR="006E29D9">
        <w:rPr>
          <w:rtl/>
        </w:rPr>
        <w:br/>
      </w:r>
      <w:r w:rsidRPr="006216AF">
        <w:rPr>
          <w:rtl/>
        </w:rPr>
        <w:t>ذات ثمرة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فإذا هي تهتز</w:t>
      </w:r>
      <w:r w:rsidR="00047CA1">
        <w:rPr>
          <w:rtl/>
        </w:rPr>
        <w:t xml:space="preserve"> بأغصانها ، وأخرجت حملها الكمثري</w:t>
      </w:r>
      <w:r w:rsidRPr="006216AF">
        <w:rPr>
          <w:rtl/>
        </w:rPr>
        <w:t xml:space="preserve"> </w:t>
      </w:r>
      <w:r w:rsidR="006E29D9">
        <w:rPr>
          <w:rtl/>
        </w:rPr>
        <w:br/>
      </w:r>
      <w:r w:rsidRPr="006216AF">
        <w:rPr>
          <w:rtl/>
        </w:rPr>
        <w:t xml:space="preserve">فقطعنا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وأكلنا وحملنا معنا ، فلمّا أن كان من الغد غدونا إليها فإذا </w:t>
      </w:r>
      <w:r w:rsidR="006E29D9">
        <w:rPr>
          <w:rtl/>
        </w:rPr>
        <w:br/>
      </w:r>
      <w:r w:rsidR="00047CA1">
        <w:rPr>
          <w:rtl/>
        </w:rPr>
        <w:t>نحن بها خضراء فيها الكمثري</w:t>
      </w:r>
      <w:r w:rsidR="00410A32">
        <w:rPr>
          <w:rtl/>
        </w:rPr>
        <w:t xml:space="preserve"> .</w:t>
      </w:r>
    </w:p>
    <w:p w:rsidR="009D3CA5" w:rsidRDefault="009D3CA5" w:rsidP="009D3CA5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9D3CA5">
      <w:pPr>
        <w:pStyle w:val="rfdFootnote0"/>
        <w:rPr>
          <w:rtl/>
        </w:rPr>
      </w:pPr>
      <w:r w:rsidRPr="006216AF">
        <w:rPr>
          <w:rtl/>
        </w:rPr>
        <w:t>4</w:t>
      </w:r>
      <w:r w:rsidR="009D3CA5">
        <w:rPr>
          <w:rFonts w:hint="cs"/>
          <w:rtl/>
        </w:rPr>
        <w:t xml:space="preserve"> </w:t>
      </w:r>
      <w:r>
        <w:rPr>
          <w:rtl/>
        </w:rPr>
        <w:t>ـ</w:t>
      </w:r>
      <w:r w:rsidR="009D3CA5">
        <w:rPr>
          <w:rFonts w:hint="cs"/>
          <w:rtl/>
        </w:rPr>
        <w:t xml:space="preserve"> </w:t>
      </w:r>
      <w:r w:rsidRPr="006216AF">
        <w:rPr>
          <w:rtl/>
        </w:rPr>
        <w:t xml:space="preserve">بصائر الدرجات : 274 ، اثبات الوصية : 151 ، الخرائج والجرائح </w:t>
      </w:r>
      <w:r w:rsidR="006E29D9">
        <w:rPr>
          <w:rtl/>
        </w:rPr>
        <w:br/>
      </w:r>
      <w:r w:rsidRPr="006216AF">
        <w:rPr>
          <w:rtl/>
        </w:rPr>
        <w:t>1 : 218 ، ارشاد القلوب : 278 ، الهداية الكبرى</w:t>
      </w:r>
      <w:r w:rsidR="00047CA1" w:rsidRPr="008B5600">
        <w:rPr>
          <w:rtl/>
        </w:rPr>
        <w:t>ٰ</w:t>
      </w:r>
      <w:r w:rsidRPr="006216AF">
        <w:rPr>
          <w:rtl/>
        </w:rPr>
        <w:t xml:space="preserve"> : 153 ، مدينة </w:t>
      </w:r>
      <w:r w:rsidR="006E29D9">
        <w:rPr>
          <w:rtl/>
        </w:rPr>
        <w:br/>
      </w:r>
      <w:r w:rsidRPr="006216AF">
        <w:rPr>
          <w:rtl/>
        </w:rPr>
        <w:t>المعاجز : 65</w:t>
      </w:r>
      <w:r w:rsidR="0096323A">
        <w:rPr>
          <w:rtl/>
        </w:rPr>
        <w:t xml:space="preserve"> / </w:t>
      </w:r>
      <w:r w:rsidRPr="006216AF">
        <w:rPr>
          <w:rtl/>
        </w:rPr>
        <w:t>149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فقطفنا</w:t>
      </w:r>
      <w:r w:rsidR="00410A32">
        <w:rPr>
          <w:rStyle w:val="rfdFootnote"/>
          <w:rtl/>
        </w:rPr>
        <w:t xml:space="preserve"> .</w:t>
      </w:r>
    </w:p>
    <w:p w:rsidR="00A80737" w:rsidRDefault="005F4626" w:rsidP="002470F4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80737" w:rsidRDefault="005F4626" w:rsidP="002470F4">
      <w:pPr>
        <w:pStyle w:val="Heading2Center"/>
        <w:rPr>
          <w:rtl/>
        </w:rPr>
      </w:pPr>
      <w:r w:rsidRPr="006216AF">
        <w:rPr>
          <w:rtl/>
        </w:rPr>
        <w:t>في بيان ظهور آياته مع الحيّات</w:t>
      </w:r>
    </w:p>
    <w:p w:rsidR="005F4626" w:rsidRPr="006216AF" w:rsidRDefault="005F4626" w:rsidP="002470F4">
      <w:pPr>
        <w:pStyle w:val="rfdCenterBold2"/>
        <w:rPr>
          <w:rtl/>
        </w:rPr>
      </w:pPr>
      <w:r w:rsidRPr="006216AF">
        <w:rPr>
          <w:rtl/>
        </w:rPr>
        <w:t>وفيه : أربعة أحاديث</w:t>
      </w:r>
    </w:p>
    <w:p w:rsidR="005F4626" w:rsidRPr="006216AF" w:rsidRDefault="005F4626" w:rsidP="00BA2F3B">
      <w:pPr>
        <w:rPr>
          <w:rtl/>
        </w:rPr>
      </w:pPr>
      <w:r w:rsidRPr="006216AF">
        <w:rPr>
          <w:rtl/>
        </w:rPr>
        <w:t>212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BA2F3B">
        <w:rPr>
          <w:rFonts w:hint="cs"/>
          <w:rtl/>
        </w:rPr>
        <w:t xml:space="preserve"> </w:t>
      </w:r>
      <w:r>
        <w:rPr>
          <w:rtl/>
        </w:rPr>
        <w:t>ـ</w:t>
      </w:r>
      <w:r w:rsidR="00BA2F3B">
        <w:rPr>
          <w:rFonts w:hint="cs"/>
          <w:rtl/>
        </w:rPr>
        <w:t xml:space="preserve"> </w:t>
      </w:r>
      <w:r w:rsidRPr="006216AF">
        <w:rPr>
          <w:rtl/>
        </w:rPr>
        <w:t xml:space="preserve">عن الحارث الأعور ، قال : بينما أمير المؤمنين صلوات </w:t>
      </w:r>
      <w:r w:rsidR="006E29D9">
        <w:rPr>
          <w:rtl/>
        </w:rPr>
        <w:br/>
      </w:r>
      <w:r w:rsidRPr="006216AF">
        <w:rPr>
          <w:rtl/>
        </w:rPr>
        <w:t xml:space="preserve">الله عليه وآله على منبر الكوفة يخطب الناس إذ نظر إلى زاوية من زوايا </w:t>
      </w:r>
      <w:r w:rsidR="006E29D9">
        <w:rPr>
          <w:rtl/>
        </w:rPr>
        <w:br/>
      </w:r>
      <w:r w:rsidRPr="006216AF">
        <w:rPr>
          <w:rtl/>
        </w:rPr>
        <w:t xml:space="preserve">المسجد ، فقال : </w:t>
      </w:r>
      <w:r w:rsidR="009F08E4" w:rsidRPr="006216AF">
        <w:rPr>
          <w:rtl/>
        </w:rPr>
        <w:t>«</w:t>
      </w:r>
      <w:r w:rsidRPr="006216AF">
        <w:rPr>
          <w:rtl/>
        </w:rPr>
        <w:t>يا قنبر ، ائتني بما في تلك الجحرة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فانطلق قنبر ، </w:t>
      </w:r>
      <w:r w:rsidR="006E29D9">
        <w:rPr>
          <w:rtl/>
        </w:rPr>
        <w:br/>
      </w:r>
      <w:r w:rsidRPr="006216AF">
        <w:rPr>
          <w:rtl/>
        </w:rPr>
        <w:t xml:space="preserve">فلمّا دنا من الجحرة فإذا هو بحيّة كأحسن ما يكون من الحيات ، فجزع </w:t>
      </w:r>
      <w:r w:rsidR="006E29D9">
        <w:rPr>
          <w:rtl/>
        </w:rPr>
        <w:br/>
      </w:r>
      <w:r w:rsidRPr="006216AF">
        <w:rPr>
          <w:rtl/>
        </w:rPr>
        <w:t xml:space="preserve">قنبر من ذلك ، ثمّ أخذه فانفلت من يده ، ثمّ أقبل إلى أمير المؤمنين </w:t>
      </w:r>
      <w:r w:rsidR="006E29D9">
        <w:rPr>
          <w:rtl/>
        </w:rPr>
        <w:br/>
      </w:r>
      <w:r w:rsidRPr="006216AF">
        <w:rPr>
          <w:rtl/>
        </w:rPr>
        <w:t xml:space="preserve">صلوات الله عليه وهو على المنبر ، فالتقم أذنه وجعل يسارّه ،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ثمّ </w:t>
      </w:r>
      <w:r w:rsidR="006E29D9">
        <w:rPr>
          <w:rtl/>
        </w:rPr>
        <w:br/>
      </w:r>
      <w:r w:rsidRPr="006216AF">
        <w:rPr>
          <w:rtl/>
        </w:rPr>
        <w:t>انصرف ، وجعل يتخلل الصفوف حتّى أتى الجحرة</w:t>
      </w:r>
      <w:r w:rsidR="00410A32">
        <w:rPr>
          <w:rtl/>
        </w:rPr>
        <w:t xml:space="preserve"> .</w:t>
      </w:r>
    </w:p>
    <w:p w:rsidR="005F4626" w:rsidRPr="006216AF" w:rsidRDefault="005F4626" w:rsidP="00BA2F3B">
      <w:pPr>
        <w:rPr>
          <w:rtl/>
        </w:rPr>
      </w:pPr>
      <w:r w:rsidRPr="006216AF">
        <w:rPr>
          <w:rtl/>
        </w:rPr>
        <w:t>فتفكر أمير المؤمنين صلوات الله عليه وبكى طوي</w:t>
      </w:r>
      <w:r w:rsidR="00AB693E">
        <w:rPr>
          <w:rtl/>
        </w:rPr>
        <w:t xml:space="preserve">لاً </w:t>
      </w:r>
      <w:r w:rsidRPr="006216AF">
        <w:rPr>
          <w:rtl/>
        </w:rPr>
        <w:t>، ثمّ قال :</w:t>
      </w:r>
      <w:r w:rsidR="006D3262">
        <w:rPr>
          <w:rtl/>
        </w:rPr>
        <w:t xml:space="preserve"> </w:t>
      </w:r>
      <w:r w:rsidR="006E29D9">
        <w:rPr>
          <w:rtl/>
        </w:rPr>
        <w:br/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>تعجبون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قالوا : ما لنا لا نتعجب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 xml:space="preserve">ترون هذا الشجاع ، إنّه </w:t>
      </w:r>
      <w:r w:rsidR="006E29D9">
        <w:rPr>
          <w:rtl/>
        </w:rPr>
        <w:br/>
      </w:r>
      <w:r w:rsidRPr="006216AF">
        <w:rPr>
          <w:rtl/>
        </w:rPr>
        <w:t xml:space="preserve">بايع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على السمع والطاعة لي ، فهو سامع مطيع ، وأنا </w:t>
      </w:r>
      <w:r w:rsidR="006E29D9">
        <w:rPr>
          <w:rtl/>
        </w:rPr>
        <w:br/>
      </w:r>
      <w:r w:rsidRPr="006216AF">
        <w:rPr>
          <w:rtl/>
        </w:rPr>
        <w:t>و</w:t>
      </w:r>
      <w:r w:rsidR="00BA2F3B">
        <w:rPr>
          <w:rFonts w:hint="cs"/>
          <w:rtl/>
        </w:rPr>
        <w:t>ص</w:t>
      </w:r>
      <w:r w:rsidRPr="006216AF">
        <w:rPr>
          <w:rtl/>
        </w:rPr>
        <w:t xml:space="preserve">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آمركم بالسمع والطاعة لي ، فمنكم من يسمع </w:t>
      </w:r>
      <w:r w:rsidR="006E29D9">
        <w:rPr>
          <w:rtl/>
        </w:rPr>
        <w:br/>
      </w:r>
      <w:r w:rsidRPr="006216AF">
        <w:rPr>
          <w:rtl/>
        </w:rPr>
        <w:t>ويطيع ، ومنكم من لا يسمع ولا يطيع</w:t>
      </w:r>
      <w:r w:rsidR="00DD50E3">
        <w:rPr>
          <w:rtl/>
        </w:rPr>
        <w:t xml:space="preserve"> 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BA2F3B" w:rsidRPr="00BA2F3B" w:rsidRDefault="00BA2F3B" w:rsidP="00BA2F3B">
      <w:pPr>
        <w:pStyle w:val="rfdLine"/>
      </w:pPr>
      <w:r w:rsidRPr="00BA2F3B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الخرائج والجرائح 1 : 191</w:t>
      </w:r>
      <w:r w:rsidR="0096323A">
        <w:rPr>
          <w:rtl/>
        </w:rPr>
        <w:t xml:space="preserve"> / </w:t>
      </w:r>
      <w:r w:rsidRPr="006216AF">
        <w:rPr>
          <w:rtl/>
        </w:rPr>
        <w:t>27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الجحرة : كل شيء تحتفره الهوام والسباع لأنفسها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6E29D9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جحر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 : 117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ش ، م : يشاوره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4286A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213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A4286A">
        <w:rPr>
          <w:rFonts w:hint="cs"/>
          <w:rtl/>
        </w:rPr>
        <w:t xml:space="preserve"> </w:t>
      </w:r>
      <w:r>
        <w:rPr>
          <w:rtl/>
        </w:rPr>
        <w:t>ـ</w:t>
      </w:r>
      <w:r w:rsidR="00A4286A">
        <w:rPr>
          <w:rFonts w:hint="cs"/>
          <w:rtl/>
        </w:rPr>
        <w:t xml:space="preserve"> </w:t>
      </w:r>
      <w:r w:rsidRPr="006216AF">
        <w:rPr>
          <w:rtl/>
        </w:rPr>
        <w:t xml:space="preserve">وعنه ، قال : بينا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يخطب </w:t>
      </w:r>
      <w:r w:rsidR="006E29D9">
        <w:rPr>
          <w:rtl/>
        </w:rPr>
        <w:br/>
      </w:r>
      <w:r w:rsidRPr="006216AF">
        <w:rPr>
          <w:rtl/>
        </w:rPr>
        <w:t xml:space="preserve">الناس على المنبر يوم الجمعة ، إذ أقبل أفعى من باب الفيل ، رأسه </w:t>
      </w:r>
      <w:r w:rsidR="006E29D9">
        <w:rPr>
          <w:rtl/>
        </w:rPr>
        <w:br/>
      </w:r>
      <w:r w:rsidRPr="006216AF">
        <w:rPr>
          <w:rtl/>
        </w:rPr>
        <w:t>أعظم من رأس البعير ، يهوي إلى المنبر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فافترق الناس فرقتين ، وجاء حتّى صعد المنبر ، ثمّ تطاول </w:t>
      </w:r>
      <w:r w:rsidR="006E29D9">
        <w:rPr>
          <w:rtl/>
        </w:rPr>
        <w:br/>
      </w:r>
      <w:r w:rsidRPr="006216AF">
        <w:rPr>
          <w:rtl/>
        </w:rPr>
        <w:t xml:space="preserve">إلى أذن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فأصغى إليه بأذنه ، فأقبل إليه </w:t>
      </w:r>
      <w:r w:rsidR="006E29D9">
        <w:rPr>
          <w:rtl/>
        </w:rPr>
        <w:br/>
      </w:r>
      <w:r w:rsidRPr="006216AF">
        <w:rPr>
          <w:rtl/>
        </w:rPr>
        <w:t>يسارّه مليا</w:t>
      </w:r>
      <w:r w:rsidR="00496652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ثمّ مضى ، فلمّا بلغ باب الفيل انقطع أثره ، فلم يبق مؤمن </w:t>
      </w:r>
      <w:r w:rsidR="006E29D9">
        <w:rPr>
          <w:rtl/>
        </w:rPr>
        <w:br/>
      </w:r>
      <w:r w:rsidR="00335A4F">
        <w:rPr>
          <w:rtl/>
        </w:rPr>
        <w:t>إلّ</w:t>
      </w:r>
      <w:r w:rsidR="00496652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قال : هذا من عجائب أمير المؤمنين صلوات الله عليه وآله ؛ ولم يبق </w:t>
      </w:r>
      <w:r w:rsidR="006E29D9">
        <w:rPr>
          <w:rtl/>
        </w:rPr>
        <w:br/>
      </w:r>
      <w:r w:rsidRPr="006216AF">
        <w:rPr>
          <w:rtl/>
        </w:rPr>
        <w:t xml:space="preserve">منافق </w:t>
      </w:r>
      <w:r w:rsidR="00335A4F">
        <w:rPr>
          <w:rtl/>
        </w:rPr>
        <w:t>إلّ</w:t>
      </w:r>
      <w:r w:rsidR="00496652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قال : هذا من سحره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صلوات الله عليه وآله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أيّها الناس ، إنّ هذا الذي رأيتم </w:t>
      </w:r>
      <w:r w:rsidR="006E29D9">
        <w:rPr>
          <w:rtl/>
        </w:rPr>
        <w:br/>
      </w:r>
      <w:r w:rsidRPr="006216AF">
        <w:rPr>
          <w:rtl/>
        </w:rPr>
        <w:t xml:space="preserve">وصي محمّد </w:t>
      </w:r>
      <w:r w:rsidR="00470C8A">
        <w:rPr>
          <w:rtl/>
        </w:rPr>
        <w:t>(ص)</w:t>
      </w:r>
      <w:r w:rsidRPr="006216AF">
        <w:rPr>
          <w:rtl/>
        </w:rPr>
        <w:t xml:space="preserve"> على الجنّ ، وأنا وصيّه على الإ</w:t>
      </w:r>
      <w:r w:rsidR="00496652">
        <w:rPr>
          <w:rtl/>
        </w:rPr>
        <w:t>ِ</w:t>
      </w:r>
      <w:r w:rsidRPr="006216AF">
        <w:rPr>
          <w:rtl/>
        </w:rPr>
        <w:t xml:space="preserve">نس ، وقد وقعت </w:t>
      </w:r>
      <w:r w:rsidR="006E29D9">
        <w:rPr>
          <w:rtl/>
        </w:rPr>
        <w:br/>
      </w:r>
      <w:r w:rsidRPr="006216AF">
        <w:rPr>
          <w:rtl/>
        </w:rPr>
        <w:t xml:space="preserve">بينهم ملحمة تهادرت فيها الدماء ، ولم يدر ما المخرج منها ، فأتاني في </w:t>
      </w:r>
      <w:r w:rsidR="006E29D9">
        <w:rPr>
          <w:rtl/>
        </w:rPr>
        <w:br/>
      </w:r>
      <w:r w:rsidRPr="006216AF">
        <w:rPr>
          <w:rtl/>
        </w:rPr>
        <w:t xml:space="preserve">ذلك ، وتمثل في هذا المثال يريكم فضلي ، وهو أعلم بفضلي عليكم </w:t>
      </w:r>
      <w:r w:rsidR="006E29D9">
        <w:rPr>
          <w:rtl/>
        </w:rPr>
        <w:br/>
      </w:r>
      <w:r w:rsidRPr="006216AF">
        <w:rPr>
          <w:rtl/>
        </w:rPr>
        <w:t>منكم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A4286A">
      <w:pPr>
        <w:rPr>
          <w:rtl/>
        </w:rPr>
      </w:pPr>
      <w:r w:rsidRPr="006216AF">
        <w:rPr>
          <w:rtl/>
        </w:rPr>
        <w:t>214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A4286A">
        <w:rPr>
          <w:rFonts w:hint="cs"/>
          <w:rtl/>
        </w:rPr>
        <w:t xml:space="preserve"> </w:t>
      </w:r>
      <w:r>
        <w:rPr>
          <w:rtl/>
        </w:rPr>
        <w:t>ـ</w:t>
      </w:r>
      <w:r w:rsidR="00A4286A">
        <w:rPr>
          <w:rFonts w:hint="cs"/>
          <w:rtl/>
        </w:rPr>
        <w:t xml:space="preserve"> </w:t>
      </w:r>
      <w:r w:rsidRPr="006216AF">
        <w:rPr>
          <w:rtl/>
        </w:rPr>
        <w:t xml:space="preserve">عن سفيان الثوري ، عن أبي عبد الله صلوات الله </w:t>
      </w:r>
      <w:r w:rsidR="006E29D9">
        <w:rPr>
          <w:rtl/>
        </w:rPr>
        <w:br/>
      </w:r>
      <w:r w:rsidRPr="006216AF">
        <w:rPr>
          <w:rtl/>
        </w:rPr>
        <w:t xml:space="preserve">عليه ، عن آبائه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دخل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على عائشة ، فأخذ منها </w:t>
      </w:r>
      <w:r w:rsidR="006E29D9">
        <w:rPr>
          <w:rtl/>
        </w:rPr>
        <w:br/>
      </w:r>
      <w:r w:rsidRPr="006216AF">
        <w:rPr>
          <w:rtl/>
        </w:rPr>
        <w:t xml:space="preserve">ما يأخذ الرجل من المرأة ، فاستلقى </w:t>
      </w:r>
      <w:r w:rsidR="00470C8A">
        <w:rPr>
          <w:rtl/>
        </w:rPr>
        <w:t>(ص)</w:t>
      </w:r>
      <w:r w:rsidRPr="006216AF">
        <w:rPr>
          <w:rtl/>
        </w:rPr>
        <w:t xml:space="preserve"> على السرير ، فنام ، فجاءت </w:t>
      </w:r>
      <w:r w:rsidR="006E29D9">
        <w:rPr>
          <w:rtl/>
        </w:rPr>
        <w:br/>
      </w:r>
      <w:r w:rsidRPr="006216AF">
        <w:rPr>
          <w:rtl/>
        </w:rPr>
        <w:t xml:space="preserve">حيّة حتّى صارت على بطنه ، فنظرت عائشة إلى النبيّ </w:t>
      </w:r>
      <w:r w:rsidR="00470C8A">
        <w:rPr>
          <w:rtl/>
        </w:rPr>
        <w:t>(ص)</w:t>
      </w:r>
      <w:r w:rsidRPr="006216AF">
        <w:rPr>
          <w:rtl/>
        </w:rPr>
        <w:t xml:space="preserve"> والحية </w:t>
      </w:r>
      <w:r w:rsidR="006E29D9">
        <w:rPr>
          <w:rtl/>
        </w:rPr>
        <w:br/>
      </w:r>
      <w:r w:rsidRPr="006216AF">
        <w:rPr>
          <w:rtl/>
        </w:rPr>
        <w:t>على بطنه ، فوجّهت إلى أبي بكر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أراد أبو بكر أن يدخل على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وثبت الحيّة في </w:t>
      </w:r>
      <w:r w:rsidR="006E29D9">
        <w:rPr>
          <w:rtl/>
        </w:rPr>
        <w:br/>
      </w:r>
      <w:r w:rsidRPr="006216AF">
        <w:rPr>
          <w:rtl/>
        </w:rPr>
        <w:t>وجهه ، فانصرف</w:t>
      </w:r>
      <w:r w:rsidR="00410A32">
        <w:rPr>
          <w:rtl/>
        </w:rPr>
        <w:t xml:space="preserve"> .</w:t>
      </w:r>
    </w:p>
    <w:p w:rsidR="00A4286A" w:rsidRPr="00A4286A" w:rsidRDefault="00A4286A" w:rsidP="00A4286A">
      <w:pPr>
        <w:pStyle w:val="rfdLine"/>
      </w:pPr>
      <w:r w:rsidRPr="00A4286A">
        <w:rPr>
          <w:rFonts w:hint="cs"/>
          <w:rtl/>
        </w:rPr>
        <w:t>___________________</w:t>
      </w:r>
    </w:p>
    <w:p w:rsidR="005F4626" w:rsidRPr="006D3262" w:rsidRDefault="005F4626" w:rsidP="00A4286A">
      <w:pPr>
        <w:pStyle w:val="rfdFootnote0"/>
        <w:rPr>
          <w:rtl/>
        </w:rPr>
      </w:pPr>
      <w:r w:rsidRPr="006D3262">
        <w:rPr>
          <w:rtl/>
        </w:rPr>
        <w:t>2</w:t>
      </w:r>
      <w:r w:rsidR="00A4286A">
        <w:rPr>
          <w:rFonts w:hint="cs"/>
          <w:rtl/>
        </w:rPr>
        <w:t xml:space="preserve"> </w:t>
      </w:r>
      <w:r w:rsidRPr="006D3262">
        <w:rPr>
          <w:rtl/>
        </w:rPr>
        <w:t>ـ</w:t>
      </w:r>
      <w:r w:rsidR="00A4286A">
        <w:rPr>
          <w:rFonts w:hint="cs"/>
          <w:rtl/>
        </w:rPr>
        <w:t xml:space="preserve"> </w:t>
      </w:r>
      <w:r w:rsidRPr="006D3262">
        <w:rPr>
          <w:rtl/>
        </w:rPr>
        <w:t xml:space="preserve">اثبات الوصية : 129 ، قطعة منه ، الخرائج والجرائح 1 : 189 ، مثله ، </w:t>
      </w:r>
      <w:r w:rsidR="006E29D9">
        <w:rPr>
          <w:rtl/>
        </w:rPr>
        <w:br/>
      </w:r>
      <w:r w:rsidRPr="006D3262">
        <w:rPr>
          <w:rtl/>
        </w:rPr>
        <w:t>اعلام الور</w:t>
      </w:r>
      <w:r w:rsidRPr="008B5600">
        <w:rPr>
          <w:rtl/>
        </w:rPr>
        <w:t>ى</w:t>
      </w:r>
      <w:r w:rsidR="00496652" w:rsidRPr="008B5600">
        <w:rPr>
          <w:rtl/>
        </w:rPr>
        <w:t>ٰ</w:t>
      </w:r>
      <w:r w:rsidRPr="006D3262">
        <w:rPr>
          <w:rtl/>
        </w:rPr>
        <w:t xml:space="preserve"> : 179 ، نحوه ، ارشاد القلوب : 278 ، مدينة المعاجز :</w:t>
      </w:r>
      <w:r w:rsidR="006D3262">
        <w:rPr>
          <w:rtl/>
        </w:rPr>
        <w:t xml:space="preserve"> </w:t>
      </w:r>
      <w:r w:rsidR="006E29D9">
        <w:rPr>
          <w:rtl/>
        </w:rPr>
        <w:br/>
      </w:r>
      <w:r w:rsidRPr="006D3262">
        <w:rPr>
          <w:rtl/>
        </w:rPr>
        <w:t>194 ، اثبات الهداة 2 : 404 ، مثله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: عليه ملبيا</w:t>
      </w:r>
      <w:r w:rsidR="003E125C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، وفي ع ، م : عليه مليا</w:t>
      </w:r>
      <w:r w:rsidR="003E125C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48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ثمّ توجّهت إلى عمر بن الخطّاب ، فلمّا أراد أن يدخل وثبت في </w:t>
      </w:r>
      <w:r w:rsidR="006E29D9">
        <w:rPr>
          <w:rtl/>
        </w:rPr>
        <w:br/>
      </w:r>
      <w:r w:rsidRPr="006216AF">
        <w:rPr>
          <w:rtl/>
        </w:rPr>
        <w:t>وجهه ، فانصرف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فقالت ميمونة وأمّ سلمة رضي الله عنهما : وجّهي إلى عليّ بن </w:t>
      </w:r>
      <w:r w:rsidR="006E29D9">
        <w:rPr>
          <w:rtl/>
        </w:rPr>
        <w:br/>
      </w:r>
      <w:r w:rsidRPr="006216AF">
        <w:rPr>
          <w:rtl/>
        </w:rPr>
        <w:t>أبي طالب صلوات الله عليه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قالت : فوجّهت إلى عليّ ، فلمّا دخل </w:t>
      </w:r>
      <w:r w:rsidR="006E29D9">
        <w:rPr>
          <w:rtl/>
        </w:rPr>
        <w:br/>
      </w:r>
      <w:r w:rsidR="008B0D3F">
        <w:rPr>
          <w:rtl/>
        </w:rPr>
        <w:t>عليّ قامت الحيّ</w:t>
      </w:r>
      <w:r w:rsidRPr="006216AF">
        <w:rPr>
          <w:rtl/>
        </w:rPr>
        <w:t xml:space="preserve">ة في وجهه ، تدور حول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وتلوذ به ، </w:t>
      </w:r>
      <w:r w:rsidR="006E29D9">
        <w:rPr>
          <w:rtl/>
        </w:rPr>
        <w:br/>
      </w:r>
      <w:r w:rsidRPr="006216AF">
        <w:rPr>
          <w:rtl/>
        </w:rPr>
        <w:t xml:space="preserve">ثمّ صارت في زاوية البيت ، فانتبه النبيّ </w:t>
      </w:r>
      <w:r w:rsidR="00470C8A">
        <w:rPr>
          <w:rtl/>
        </w:rPr>
        <w:t>(ص)</w:t>
      </w:r>
      <w:r w:rsidRPr="006216AF">
        <w:rPr>
          <w:rtl/>
        </w:rPr>
        <w:t xml:space="preserve"> ، فقال : يا أبا الحسن ، </w:t>
      </w:r>
      <w:r w:rsidR="006E29D9">
        <w:rPr>
          <w:rtl/>
        </w:rPr>
        <w:br/>
      </w:r>
      <w:r w:rsidRPr="006216AF">
        <w:rPr>
          <w:rtl/>
        </w:rPr>
        <w:t>أنت ها</w:t>
      </w:r>
      <w:r w:rsidR="008B0D3F">
        <w:rPr>
          <w:rtl/>
        </w:rPr>
        <w:t xml:space="preserve"> </w:t>
      </w:r>
      <w:r w:rsidRPr="006216AF">
        <w:rPr>
          <w:rtl/>
        </w:rPr>
        <w:t>هنا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فقلي</w:t>
      </w:r>
      <w:r w:rsidR="00AB693E">
        <w:rPr>
          <w:rtl/>
        </w:rPr>
        <w:t xml:space="preserve">لاً </w:t>
      </w:r>
      <w:r w:rsidRPr="006216AF">
        <w:rPr>
          <w:rtl/>
        </w:rPr>
        <w:t>ما كنت تدخل دار عائشة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يا رسول الله </w:t>
      </w:r>
      <w:r w:rsidR="006E29D9">
        <w:rPr>
          <w:rtl/>
        </w:rPr>
        <w:br/>
      </w:r>
      <w:r w:rsidRPr="006216AF">
        <w:rPr>
          <w:rtl/>
        </w:rPr>
        <w:t>د</w:t>
      </w:r>
      <w:r w:rsidR="008B0D3F">
        <w:rPr>
          <w:rtl/>
        </w:rPr>
        <w:t>ُ</w:t>
      </w:r>
      <w:r w:rsidRPr="006216AF">
        <w:rPr>
          <w:rtl/>
        </w:rPr>
        <w:t>عيت</w:t>
      </w:r>
      <w:r w:rsidR="00410A32">
        <w:rPr>
          <w:rtl/>
        </w:rPr>
        <w:t xml:space="preserve"> .</w:t>
      </w:r>
    </w:p>
    <w:p w:rsidR="005F4626" w:rsidRPr="006216AF" w:rsidRDefault="003E125C" w:rsidP="005F4626">
      <w:pPr>
        <w:rPr>
          <w:rtl/>
        </w:rPr>
      </w:pPr>
      <w:r>
        <w:rPr>
          <w:rtl/>
        </w:rPr>
        <w:t>فتكلم</w:t>
      </w:r>
      <w:r w:rsidR="005F4626" w:rsidRPr="006216AF">
        <w:rPr>
          <w:rtl/>
        </w:rPr>
        <w:t>ت الحيّة وقالت : يا رسول الله ، إنّي ملك غضب عليّ</w:t>
      </w:r>
      <w:r>
        <w:rPr>
          <w:rtl/>
        </w:rPr>
        <w:t>َ</w:t>
      </w:r>
      <w:r w:rsidR="005F4626" w:rsidRPr="006216AF">
        <w:rPr>
          <w:rtl/>
        </w:rPr>
        <w:t xml:space="preserve"> ربّ </w:t>
      </w:r>
      <w:r w:rsidR="006E29D9">
        <w:rPr>
          <w:rtl/>
        </w:rPr>
        <w:br/>
      </w:r>
      <w:r w:rsidR="005F4626" w:rsidRPr="006216AF">
        <w:rPr>
          <w:rtl/>
        </w:rPr>
        <w:t xml:space="preserve">العالمين ، فجئت إلى هذا الوصيّ أطلب إليه أن يشفع لي إلى الله </w:t>
      </w:r>
      <w:r w:rsidR="006E29D9">
        <w:rPr>
          <w:rtl/>
        </w:rPr>
        <w:br/>
      </w:r>
      <w:r w:rsidR="005F4626" w:rsidRPr="006216AF">
        <w:rPr>
          <w:rtl/>
        </w:rPr>
        <w:t>تعالى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ادع له حتّى أؤمن على دعائك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فدعا عليّ</w:t>
      </w:r>
      <w:r w:rsidR="003E125C">
        <w:rPr>
          <w:rtl/>
        </w:rPr>
        <w:t>َ</w:t>
      </w:r>
      <w:r w:rsidRPr="006216AF">
        <w:rPr>
          <w:rtl/>
        </w:rPr>
        <w:t xml:space="preserve"> ، وأمّن </w:t>
      </w:r>
      <w:r w:rsidR="006E29D9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، فقالت الحيّة : يا رسول الله ، قد غفر الله لي ، وردّ عليّ</w:t>
      </w:r>
      <w:r w:rsidR="003E125C">
        <w:rPr>
          <w:rtl/>
        </w:rPr>
        <w:t>َ</w:t>
      </w:r>
      <w:r w:rsidRPr="006216AF">
        <w:rPr>
          <w:rtl/>
        </w:rPr>
        <w:t xml:space="preserve"> </w:t>
      </w:r>
      <w:r w:rsidR="006E29D9">
        <w:rPr>
          <w:rtl/>
        </w:rPr>
        <w:br/>
      </w:r>
      <w:r w:rsidRPr="006216AF">
        <w:rPr>
          <w:rtl/>
        </w:rPr>
        <w:t>جناحي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A4286A">
      <w:pPr>
        <w:rPr>
          <w:rtl/>
        </w:rPr>
      </w:pPr>
      <w:r w:rsidRPr="006216AF">
        <w:rPr>
          <w:rtl/>
        </w:rPr>
        <w:t>215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A4286A">
        <w:rPr>
          <w:rFonts w:hint="cs"/>
          <w:rtl/>
        </w:rPr>
        <w:t xml:space="preserve"> </w:t>
      </w:r>
      <w:r>
        <w:rPr>
          <w:rtl/>
        </w:rPr>
        <w:t>ـ</w:t>
      </w:r>
      <w:r w:rsidR="00A4286A">
        <w:rPr>
          <w:rFonts w:hint="cs"/>
          <w:rtl/>
        </w:rPr>
        <w:t xml:space="preserve"> </w:t>
      </w:r>
      <w:r w:rsidRPr="006216AF">
        <w:rPr>
          <w:rtl/>
        </w:rPr>
        <w:t xml:space="preserve">وروي من طريق آخر ، أنّ النبيّ </w:t>
      </w:r>
      <w:r w:rsidR="00470C8A">
        <w:rPr>
          <w:rtl/>
        </w:rPr>
        <w:t>(ص)</w:t>
      </w:r>
      <w:r w:rsidRPr="006216AF">
        <w:rPr>
          <w:rtl/>
        </w:rPr>
        <w:t xml:space="preserve"> جعل يدعو </w:t>
      </w:r>
      <w:r w:rsidR="006E29D9">
        <w:rPr>
          <w:rtl/>
        </w:rPr>
        <w:br/>
      </w:r>
      <w:r w:rsidRPr="006216AF">
        <w:rPr>
          <w:rtl/>
        </w:rPr>
        <w:t>والم</w:t>
      </w:r>
      <w:r w:rsidR="001E1B33">
        <w:rPr>
          <w:rtl/>
        </w:rPr>
        <w:t>َ</w:t>
      </w:r>
      <w:r w:rsidRPr="006216AF">
        <w:rPr>
          <w:rtl/>
        </w:rPr>
        <w:t>ل</w:t>
      </w:r>
      <w:r w:rsidR="003E125C">
        <w:rPr>
          <w:rtl/>
        </w:rPr>
        <w:t>َ</w:t>
      </w:r>
      <w:r w:rsidRPr="006216AF">
        <w:rPr>
          <w:rtl/>
        </w:rPr>
        <w:t>ك</w:t>
      </w:r>
      <w:r w:rsidR="003E125C">
        <w:rPr>
          <w:rtl/>
        </w:rPr>
        <w:t>ُ</w:t>
      </w:r>
      <w:r w:rsidRPr="006216AF">
        <w:rPr>
          <w:rtl/>
        </w:rPr>
        <w:t xml:space="preserve"> ي</w:t>
      </w:r>
      <w:r w:rsidR="003E125C">
        <w:rPr>
          <w:rtl/>
        </w:rPr>
        <w:t>ُ</w:t>
      </w:r>
      <w:r w:rsidRPr="006216AF">
        <w:rPr>
          <w:rtl/>
        </w:rPr>
        <w:t xml:space="preserve">كسى ريشة حتّى التأم جناحه ، ثمّ عرج إلى السماء ، فصاح </w:t>
      </w:r>
      <w:r w:rsidR="006E29D9">
        <w:rPr>
          <w:rtl/>
        </w:rPr>
        <w:br/>
      </w:r>
      <w:r w:rsidRPr="006216AF">
        <w:rPr>
          <w:rtl/>
        </w:rPr>
        <w:t xml:space="preserve">صيحة ، 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="00814EC9">
        <w:rPr>
          <w:rtl/>
        </w:rPr>
        <w:t>أ</w:t>
      </w:r>
      <w:r w:rsidRPr="006216AF">
        <w:rPr>
          <w:rtl/>
        </w:rPr>
        <w:t>تدري ما قال الملك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لا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يقول : جزاك الله من ابن عم عن ابن عم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خيرا</w:t>
      </w:r>
      <w:r w:rsidR="003E125C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4286A" w:rsidRDefault="00A4286A" w:rsidP="00A4286A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48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زيادة : مائة ألف</w:t>
      </w:r>
      <w:r w:rsidR="00410A32">
        <w:rPr>
          <w:rStyle w:val="rfdFootnote"/>
          <w:rtl/>
        </w:rPr>
        <w:t xml:space="preserve"> .</w:t>
      </w:r>
    </w:p>
    <w:p w:rsidR="006D3262" w:rsidRDefault="005F4626" w:rsidP="002470F4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6D3262" w:rsidRDefault="005F4626" w:rsidP="002470F4">
      <w:pPr>
        <w:pStyle w:val="Heading2Center"/>
        <w:rPr>
          <w:rtl/>
        </w:rPr>
      </w:pPr>
      <w:r w:rsidRPr="006216AF">
        <w:rPr>
          <w:rtl/>
        </w:rPr>
        <w:t>في بيان ظهور آياته مع الأسد</w:t>
      </w:r>
    </w:p>
    <w:p w:rsidR="005F4626" w:rsidRPr="006216AF" w:rsidRDefault="005F4626" w:rsidP="002470F4">
      <w:pPr>
        <w:pStyle w:val="rfdCenterBold2"/>
        <w:rPr>
          <w:rtl/>
        </w:rPr>
      </w:pPr>
      <w:r w:rsidRPr="006216AF">
        <w:rPr>
          <w:rtl/>
        </w:rPr>
        <w:t>وفيه : ثلاثة أحاديث</w:t>
      </w:r>
    </w:p>
    <w:p w:rsidR="005F4626" w:rsidRPr="006216AF" w:rsidRDefault="005F4626" w:rsidP="00A4286A">
      <w:pPr>
        <w:rPr>
          <w:rtl/>
        </w:rPr>
      </w:pPr>
      <w:r w:rsidRPr="006216AF">
        <w:rPr>
          <w:rtl/>
        </w:rPr>
        <w:t>216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A4286A">
        <w:rPr>
          <w:rFonts w:hint="cs"/>
          <w:rtl/>
        </w:rPr>
        <w:t xml:space="preserve"> </w:t>
      </w:r>
      <w:r>
        <w:rPr>
          <w:rtl/>
        </w:rPr>
        <w:t>ـ</w:t>
      </w:r>
      <w:r w:rsidR="00A4286A">
        <w:rPr>
          <w:rFonts w:hint="cs"/>
          <w:rtl/>
        </w:rPr>
        <w:t xml:space="preserve"> </w:t>
      </w:r>
      <w:r w:rsidRPr="006216AF">
        <w:rPr>
          <w:rtl/>
        </w:rPr>
        <w:t xml:space="preserve">أخبر الحارث الأعور ، قال : كنّا مع أمير المؤمنين </w:t>
      </w:r>
      <w:r w:rsidR="006E29D9">
        <w:rPr>
          <w:rtl/>
        </w:rPr>
        <w:br/>
      </w:r>
      <w:r w:rsidRPr="006216AF">
        <w:rPr>
          <w:rtl/>
        </w:rPr>
        <w:t>صلوات الله عليه في جبانة بني أسد وقوفا</w:t>
      </w:r>
      <w:r w:rsidR="003E125C">
        <w:rPr>
          <w:rtl/>
        </w:rPr>
        <w:t>ً</w:t>
      </w:r>
      <w:r w:rsidRPr="006216AF">
        <w:rPr>
          <w:rtl/>
        </w:rPr>
        <w:t xml:space="preserve"> ، إذ أقبل أسد يهوي إليه ، </w:t>
      </w:r>
      <w:r w:rsidR="006E29D9">
        <w:rPr>
          <w:rtl/>
        </w:rPr>
        <w:br/>
      </w:r>
      <w:r w:rsidRPr="006216AF">
        <w:rPr>
          <w:rtl/>
        </w:rPr>
        <w:t xml:space="preserve">فتضعضعنا من خوفه ، فقال صلوات الله عليه : </w:t>
      </w:r>
      <w:r w:rsidR="009F08E4" w:rsidRPr="006216AF">
        <w:rPr>
          <w:rtl/>
        </w:rPr>
        <w:t>«</w:t>
      </w:r>
      <w:r w:rsidRPr="006216AF">
        <w:rPr>
          <w:rtl/>
        </w:rPr>
        <w:t>مه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وأقبل الأسد حتّى </w:t>
      </w:r>
      <w:r w:rsidR="006E29D9">
        <w:rPr>
          <w:rtl/>
        </w:rPr>
        <w:br/>
      </w:r>
      <w:r w:rsidRPr="006216AF">
        <w:rPr>
          <w:rtl/>
        </w:rPr>
        <w:t xml:space="preserve">قام بين يديه ، فوضع يده بين أذنيه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ارجع بإذن الله تعالى ، ولا </w:t>
      </w:r>
      <w:r w:rsidR="006E29D9">
        <w:rPr>
          <w:rtl/>
        </w:rPr>
        <w:br/>
      </w:r>
      <w:r w:rsidRPr="006216AF">
        <w:rPr>
          <w:rtl/>
        </w:rPr>
        <w:t>تدخل في دار هجرة بعد اليوم ، وبلّغ ذلك السباع عني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A4286A">
      <w:pPr>
        <w:rPr>
          <w:rtl/>
        </w:rPr>
      </w:pPr>
      <w:r w:rsidRPr="006216AF">
        <w:rPr>
          <w:rtl/>
        </w:rPr>
        <w:t>217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A4286A">
        <w:rPr>
          <w:rFonts w:hint="cs"/>
          <w:rtl/>
        </w:rPr>
        <w:t xml:space="preserve"> </w:t>
      </w:r>
      <w:r>
        <w:rPr>
          <w:rtl/>
        </w:rPr>
        <w:t>ـ</w:t>
      </w:r>
      <w:r w:rsidR="00A4286A">
        <w:rPr>
          <w:rFonts w:hint="cs"/>
          <w:rtl/>
        </w:rPr>
        <w:t xml:space="preserve"> </w:t>
      </w:r>
      <w:r w:rsidRPr="006216AF">
        <w:rPr>
          <w:rtl/>
        </w:rPr>
        <w:t xml:space="preserve">عن عمرو بن شمر ، عن جابر بن يزيد الجعفي ، عن </w:t>
      </w:r>
      <w:r w:rsidR="006E29D9">
        <w:rPr>
          <w:rtl/>
        </w:rPr>
        <w:br/>
      </w:r>
      <w:r w:rsidRPr="006216AF">
        <w:rPr>
          <w:rtl/>
        </w:rPr>
        <w:t xml:space="preserve">أبي جعفر صلوات الله عليه ، قال : قال عليّ صلوات الله عليه لجويرية </w:t>
      </w:r>
      <w:r w:rsidR="006E29D9">
        <w:rPr>
          <w:rtl/>
        </w:rPr>
        <w:br/>
      </w:r>
      <w:r w:rsidRPr="006216AF">
        <w:rPr>
          <w:rtl/>
        </w:rPr>
        <w:t xml:space="preserve">ابن مسهر ، وقد عزم على الخروج إلى ضيعة 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كيف أنت إذا لقيك </w:t>
      </w:r>
      <w:r w:rsidR="006E29D9">
        <w:rPr>
          <w:rtl/>
        </w:rPr>
        <w:br/>
      </w:r>
      <w:r w:rsidRPr="006216AF">
        <w:rPr>
          <w:rtl/>
        </w:rPr>
        <w:t>أبو الحارث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في حديث طويل له ، حتّى قال : فما الحيلة 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</w:t>
      </w:r>
      <w:r w:rsidR="002217C4">
        <w:rPr>
          <w:rtl/>
        </w:rPr>
        <w:t xml:space="preserve"> </w:t>
      </w:r>
      <w:r w:rsidR="006E29D9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تقرؤه منّي السلام ، وتخبره أنّي أعطيتك منه الأمان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فخرج جويرية ، وبينا هو يسير على دابته إذ أقبل نحوه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أسد ، </w:t>
      </w:r>
      <w:r w:rsidR="006E29D9">
        <w:rPr>
          <w:rtl/>
        </w:rPr>
        <w:br/>
      </w:r>
      <w:r w:rsidRPr="006216AF">
        <w:rPr>
          <w:rtl/>
        </w:rPr>
        <w:t xml:space="preserve">فقال له جويرية : يا أبا الحارث ، إنّ أمير المؤمنين عليّ بن أبي طالب </w:t>
      </w:r>
      <w:r w:rsidR="006E29D9">
        <w:rPr>
          <w:rtl/>
        </w:rPr>
        <w:br/>
      </w:r>
      <w:r w:rsidRPr="006216AF">
        <w:rPr>
          <w:rtl/>
        </w:rPr>
        <w:t>صلوات الله عليه يقرئك السلام ، وأنّه قد آمنني منك</w:t>
      </w:r>
      <w:r w:rsidR="00410A32">
        <w:rPr>
          <w:rtl/>
        </w:rPr>
        <w:t xml:space="preserve"> .</w:t>
      </w:r>
    </w:p>
    <w:p w:rsidR="00D40D52" w:rsidRPr="00D40D52" w:rsidRDefault="00D40D52" w:rsidP="00D40D52">
      <w:pPr>
        <w:pStyle w:val="rfdLine"/>
      </w:pPr>
      <w:r w:rsidRPr="00D40D52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الخرائج والجرائح 1 : 191</w:t>
      </w:r>
      <w:r w:rsidR="0096323A">
        <w:rPr>
          <w:rtl/>
        </w:rPr>
        <w:t xml:space="preserve"> / </w:t>
      </w:r>
      <w:r w:rsidRPr="006216AF">
        <w:rPr>
          <w:rtl/>
        </w:rPr>
        <w:t>27 ، ارشاد القلوب : 277</w:t>
      </w:r>
      <w:r w:rsidR="00410A32">
        <w:rPr>
          <w:rtl/>
        </w:rPr>
        <w:t xml:space="preserve"> .</w:t>
      </w:r>
    </w:p>
    <w:p w:rsidR="005F4626" w:rsidRPr="006216AF" w:rsidRDefault="005F4626" w:rsidP="00BF4E0E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اعلام الورى : 181 ، مناقب ابن شهر</w:t>
      </w:r>
      <w:r w:rsidR="00BF4E0E">
        <w:rPr>
          <w:rtl/>
        </w:rPr>
        <w:t>ا</w:t>
      </w:r>
      <w:r w:rsidRPr="006216AF">
        <w:rPr>
          <w:rtl/>
        </w:rPr>
        <w:t>شوب 2 : 304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، م : عليه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قال : فولّى الليث عنّي مطرقا</w:t>
      </w:r>
      <w:r w:rsidR="003E125C">
        <w:rPr>
          <w:rtl/>
        </w:rPr>
        <w:t>ً</w:t>
      </w:r>
      <w:r w:rsidRPr="006216AF">
        <w:rPr>
          <w:rtl/>
        </w:rPr>
        <w:t xml:space="preserve"> برأسه يهمهم ، حتّى غاب في </w:t>
      </w:r>
      <w:r w:rsidR="006E29D9">
        <w:rPr>
          <w:rtl/>
        </w:rPr>
        <w:br/>
      </w:r>
      <w:r w:rsidRPr="006216AF">
        <w:rPr>
          <w:rtl/>
        </w:rPr>
        <w:t>الأجمة يهمهم خمسا</w:t>
      </w:r>
      <w:r w:rsidR="003E125C">
        <w:rPr>
          <w:rtl/>
        </w:rPr>
        <w:t>ً</w:t>
      </w:r>
      <w:r w:rsidRPr="006216AF">
        <w:rPr>
          <w:rtl/>
        </w:rPr>
        <w:t xml:space="preserve"> ، ثمّ غاب ، ومضى جويرية في حاجته ، فلمّا </w:t>
      </w:r>
      <w:r w:rsidR="006E29D9">
        <w:rPr>
          <w:rtl/>
        </w:rPr>
        <w:br/>
      </w:r>
      <w:r w:rsidRPr="006216AF">
        <w:rPr>
          <w:rtl/>
        </w:rPr>
        <w:t xml:space="preserve">انصرف إلى أمير المؤمنين صلوات الله عليه وقال : كان من الأمر كذا </w:t>
      </w:r>
      <w:r w:rsidR="006E29D9">
        <w:rPr>
          <w:rtl/>
        </w:rPr>
        <w:br/>
      </w:r>
      <w:r w:rsidRPr="006216AF">
        <w:rPr>
          <w:rtl/>
        </w:rPr>
        <w:t xml:space="preserve">وكذا ، قال أمير المؤمنين عليه الصلاة والسلام : </w:t>
      </w:r>
      <w:r w:rsidR="009F08E4" w:rsidRPr="006216AF">
        <w:rPr>
          <w:rtl/>
        </w:rPr>
        <w:t>«</w:t>
      </w:r>
      <w:r w:rsidRPr="006216AF">
        <w:rPr>
          <w:rtl/>
        </w:rPr>
        <w:t>ما قلت لليث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وما </w:t>
      </w:r>
      <w:r w:rsidR="006E29D9">
        <w:rPr>
          <w:rtl/>
        </w:rPr>
        <w:br/>
      </w:r>
      <w:r w:rsidRPr="006216AF">
        <w:rPr>
          <w:rtl/>
        </w:rPr>
        <w:t>قال لك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جويرية : قلت له ما أمرتني به ، وبذلك انصرف عنّي ، وأمّا </w:t>
      </w:r>
      <w:r w:rsidR="006E29D9">
        <w:rPr>
          <w:rtl/>
        </w:rPr>
        <w:br/>
      </w:r>
      <w:r w:rsidRPr="006216AF">
        <w:rPr>
          <w:rtl/>
        </w:rPr>
        <w:t xml:space="preserve">ما قال الليث فالله ورسوله ووصي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رسوله أعلم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إنّه ولّى عنك يهمهم ، فأحصيت له خمس همهمات ، ثمّ </w:t>
      </w:r>
      <w:r w:rsidR="006E29D9">
        <w:rPr>
          <w:rtl/>
        </w:rPr>
        <w:br/>
      </w:r>
      <w:r w:rsidRPr="006216AF">
        <w:rPr>
          <w:rtl/>
        </w:rPr>
        <w:t>انصرف عنك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DF1B1B">
        <w:rPr>
          <w:rtl/>
        </w:rPr>
        <w:t xml:space="preserve"> قال جويرية : صدقت ، فو</w:t>
      </w:r>
      <w:r w:rsidRPr="006216AF">
        <w:rPr>
          <w:rtl/>
        </w:rPr>
        <w:t xml:space="preserve">الله يا أمير المؤمنين هكذا </w:t>
      </w:r>
      <w:r w:rsidR="006E29D9">
        <w:rPr>
          <w:rtl/>
        </w:rPr>
        <w:br/>
      </w:r>
      <w:r w:rsidRPr="006216AF">
        <w:rPr>
          <w:rtl/>
        </w:rPr>
        <w:t>هو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صلوات الله عليه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إنّه قال : فاقرأ وصي محمّد مني </w:t>
      </w:r>
      <w:r w:rsidR="006E29D9">
        <w:rPr>
          <w:rtl/>
        </w:rPr>
        <w:br/>
      </w:r>
      <w:r w:rsidRPr="006216AF">
        <w:rPr>
          <w:rtl/>
        </w:rPr>
        <w:t>السلام ، وعقد بيده خمسا</w:t>
      </w:r>
      <w:r w:rsidR="003E125C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C48B7">
      <w:pPr>
        <w:rPr>
          <w:rtl/>
        </w:rPr>
      </w:pPr>
      <w:r w:rsidRPr="006216AF">
        <w:rPr>
          <w:rtl/>
        </w:rPr>
        <w:t>218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9C48B7">
        <w:rPr>
          <w:rFonts w:hint="cs"/>
          <w:rtl/>
        </w:rPr>
        <w:t xml:space="preserve"> </w:t>
      </w:r>
      <w:r>
        <w:rPr>
          <w:rtl/>
        </w:rPr>
        <w:t>ـ</w:t>
      </w:r>
      <w:r w:rsidR="009C48B7">
        <w:rPr>
          <w:rFonts w:hint="cs"/>
          <w:rtl/>
        </w:rPr>
        <w:t xml:space="preserve"> </w:t>
      </w:r>
      <w:r w:rsidRPr="006216AF">
        <w:rPr>
          <w:rtl/>
        </w:rPr>
        <w:t xml:space="preserve">عن موسى بن جعفر العابد ، قال : حملني أبي على </w:t>
      </w:r>
      <w:r w:rsidR="006E29D9">
        <w:rPr>
          <w:rtl/>
        </w:rPr>
        <w:br/>
      </w:r>
      <w:r w:rsidRPr="006216AF">
        <w:rPr>
          <w:rtl/>
        </w:rPr>
        <w:t xml:space="preserve">كتفه ، وأنا يومئذ صبي ، إلى قبر أمير المؤمنين صلوات الله عليه ، فلمّا </w:t>
      </w:r>
      <w:r w:rsidR="006E29D9">
        <w:rPr>
          <w:rtl/>
        </w:rPr>
        <w:br/>
      </w:r>
      <w:r w:rsidRPr="006216AF">
        <w:rPr>
          <w:rtl/>
        </w:rPr>
        <w:t>صار في بعض الطريق رأيت حمارا</w:t>
      </w:r>
      <w:r w:rsidR="003E125C">
        <w:rPr>
          <w:rtl/>
        </w:rPr>
        <w:t>ً</w:t>
      </w:r>
      <w:r w:rsidRPr="006216AF">
        <w:rPr>
          <w:rtl/>
        </w:rPr>
        <w:t xml:space="preserve"> مارّا</w:t>
      </w:r>
      <w:r w:rsidR="003E125C">
        <w:rPr>
          <w:rtl/>
        </w:rPr>
        <w:t>ً</w:t>
      </w:r>
      <w:r w:rsidRPr="006216AF">
        <w:rPr>
          <w:rtl/>
        </w:rPr>
        <w:t xml:space="preserve"> فقلت : يا أبه ، هذا حمار مار </w:t>
      </w:r>
      <w:r w:rsidR="006E29D9">
        <w:rPr>
          <w:rtl/>
        </w:rPr>
        <w:br/>
      </w:r>
      <w:r w:rsidRPr="006216AF">
        <w:rPr>
          <w:rtl/>
        </w:rPr>
        <w:t>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 يا أبه ، هو يعرج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</w:p>
    <w:p w:rsidR="009C48B7" w:rsidRDefault="005F4626" w:rsidP="009C48B7">
      <w:pPr>
        <w:rPr>
          <w:rStyle w:val="rfdLineChar"/>
        </w:rPr>
      </w:pPr>
      <w:r w:rsidRPr="006216AF">
        <w:rPr>
          <w:rtl/>
        </w:rPr>
        <w:t xml:space="preserve">فلم يزل يسير ، ونحن نسير حتّى سبقنا إلى القبر ، ثمّ رأيته وقد </w:t>
      </w:r>
      <w:r w:rsidR="006E29D9">
        <w:rPr>
          <w:rtl/>
        </w:rPr>
        <w:br/>
      </w:r>
      <w:r w:rsidRPr="006216AF">
        <w:rPr>
          <w:rtl/>
        </w:rPr>
        <w:t xml:space="preserve">انصرف من عند القبر ، وهو يمشي وليس يعرج ، فمشينا إلى قبر أمير </w:t>
      </w:r>
      <w:r w:rsidR="006E29D9">
        <w:rPr>
          <w:rtl/>
        </w:rPr>
        <w:br/>
      </w:r>
      <w:r w:rsidRPr="006216AF">
        <w:rPr>
          <w:rtl/>
        </w:rPr>
        <w:t xml:space="preserve">المؤمنين صلوات الله عليه ، وهو يومئذ ليس عليه حائط ولا قبّة وعنده </w:t>
      </w:r>
      <w:r w:rsidR="006E29D9">
        <w:rPr>
          <w:rtl/>
        </w:rPr>
        <w:br/>
      </w:r>
      <w:r w:rsidRPr="006216AF">
        <w:rPr>
          <w:rtl/>
        </w:rPr>
        <w:t>جب ، فرأيت أبي قد تقرّب إلى القبر وكنس عنه شيئا</w:t>
      </w:r>
      <w:r w:rsidR="003E125C">
        <w:rPr>
          <w:rtl/>
        </w:rPr>
        <w:t>ً</w:t>
      </w:r>
      <w:r w:rsidRPr="006216AF">
        <w:rPr>
          <w:rtl/>
        </w:rPr>
        <w:t xml:space="preserve"> ، وأخذه على </w:t>
      </w:r>
      <w:r w:rsidR="006E29D9">
        <w:rPr>
          <w:rtl/>
        </w:rPr>
        <w:br/>
      </w:r>
      <w:r w:rsidRPr="006216AF">
        <w:rPr>
          <w:rtl/>
        </w:rPr>
        <w:t>خرقة فرمى به ، فقلت : يا أبه ، أيش هذا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يا بني ، إنّ الذي رأيته </w:t>
      </w:r>
      <w:r w:rsidR="006E29D9">
        <w:rPr>
          <w:rtl/>
        </w:rPr>
        <w:br/>
      </w:r>
      <w:r w:rsidRPr="006216AF">
        <w:rPr>
          <w:rtl/>
        </w:rPr>
        <w:t>السبع ، وتوهمت أنّه حمار ، وإنّ يده كانت منتفخة ، وإنّه وضعها على</w:t>
      </w:r>
      <w:r w:rsidR="009C48B7">
        <w:rPr>
          <w:rFonts w:hint="cs"/>
          <w:rtl/>
        </w:rPr>
        <w:t xml:space="preserve"> </w:t>
      </w:r>
      <w:r w:rsidR="009C48B7">
        <w:rPr>
          <w:rtl/>
        </w:rPr>
        <w:br/>
      </w:r>
      <w:r w:rsidR="009C48B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وابن عم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</w:t>
      </w:r>
      <w:r w:rsidR="00410A32">
        <w:rPr>
          <w:rtl/>
        </w:rPr>
        <w:t xml:space="preserve"> . . .</w:t>
      </w:r>
    </w:p>
    <w:p w:rsidR="005F4626" w:rsidRPr="006216AF" w:rsidRDefault="005F4626" w:rsidP="002217C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القبر فانفتحت ، فسال منها هذا ، ورجع وهو يمشي صحيحا</w:t>
      </w:r>
      <w:r w:rsidR="003E125C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</w:t>
      </w:r>
      <w:r w:rsidR="006E29D9">
        <w:rPr>
          <w:rtl/>
        </w:rPr>
        <w:br/>
      </w:r>
      <w:r w:rsidRPr="006216AF">
        <w:rPr>
          <w:rtl/>
        </w:rPr>
        <w:t>حملني إلى المنزل ، وقال ذلك لوالدتي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المصنف </w:t>
      </w:r>
      <w:r w:rsidR="006D2B24">
        <w:rPr>
          <w:rtl/>
        </w:rPr>
        <w:t>رحمه الله</w:t>
      </w:r>
      <w:r w:rsidRPr="006216AF">
        <w:rPr>
          <w:rtl/>
        </w:rPr>
        <w:t xml:space="preserve"> تعالى : إنّ في ذلك لما يدل على عظيم </w:t>
      </w:r>
      <w:r w:rsidR="006E29D9">
        <w:rPr>
          <w:rtl/>
        </w:rPr>
        <w:br/>
      </w:r>
      <w:r w:rsidRPr="006216AF">
        <w:rPr>
          <w:rtl/>
        </w:rPr>
        <w:t xml:space="preserve">منزلته ، وشرف محله عند الله عزّ وجلّ ، إذ ألهم الله سبحانه وتعالى </w:t>
      </w:r>
      <w:r w:rsidR="006E29D9">
        <w:rPr>
          <w:rtl/>
        </w:rPr>
        <w:br/>
      </w:r>
      <w:r w:rsidRPr="006216AF">
        <w:rPr>
          <w:rtl/>
        </w:rPr>
        <w:t xml:space="preserve">البهائم وما لا يعقل جلالة قدره ، حتّى التجأ إلى قبره ، واستشفى </w:t>
      </w:r>
      <w:r w:rsidR="006E29D9">
        <w:rPr>
          <w:rtl/>
        </w:rPr>
        <w:br/>
      </w:r>
      <w:r w:rsidRPr="006216AF">
        <w:rPr>
          <w:rtl/>
        </w:rPr>
        <w:t xml:space="preserve">بتربته ، وتواضع لعظمته ، إنّ في ذلك لعبرة لأولي الألباب ، والله </w:t>
      </w:r>
      <w:r w:rsidR="006E29D9">
        <w:rPr>
          <w:rtl/>
        </w:rPr>
        <w:br/>
      </w:r>
      <w:r w:rsidRPr="006216AF">
        <w:rPr>
          <w:rtl/>
        </w:rPr>
        <w:t>الموفق</w:t>
      </w:r>
      <w:r w:rsidR="00410A32">
        <w:rPr>
          <w:rtl/>
        </w:rPr>
        <w:t xml:space="preserve"> .</w:t>
      </w:r>
    </w:p>
    <w:p w:rsidR="002217C4" w:rsidRDefault="005F4626" w:rsidP="002470F4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2217C4" w:rsidRDefault="005F4626" w:rsidP="002470F4">
      <w:pPr>
        <w:pStyle w:val="Heading2Center"/>
        <w:rPr>
          <w:rtl/>
        </w:rPr>
      </w:pPr>
      <w:r w:rsidRPr="006216AF">
        <w:rPr>
          <w:rtl/>
        </w:rPr>
        <w:t>في بيان ظهور آياته مع الشمس</w:t>
      </w:r>
    </w:p>
    <w:p w:rsidR="005F4626" w:rsidRPr="006216AF" w:rsidRDefault="005F4626" w:rsidP="002470F4">
      <w:pPr>
        <w:pStyle w:val="rfdCenterBold2"/>
        <w:rPr>
          <w:rtl/>
        </w:rPr>
      </w:pPr>
      <w:r w:rsidRPr="006216AF">
        <w:rPr>
          <w:rtl/>
        </w:rPr>
        <w:t>وفيه : ثلاثة أحاديث</w:t>
      </w:r>
    </w:p>
    <w:p w:rsidR="005F4626" w:rsidRPr="006216AF" w:rsidRDefault="005F4626" w:rsidP="007547A9">
      <w:pPr>
        <w:rPr>
          <w:rtl/>
        </w:rPr>
      </w:pPr>
      <w:r w:rsidRPr="006216AF">
        <w:rPr>
          <w:rtl/>
        </w:rPr>
        <w:t>219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7547A9">
        <w:rPr>
          <w:rFonts w:hint="cs"/>
          <w:rtl/>
        </w:rPr>
        <w:t xml:space="preserve"> </w:t>
      </w:r>
      <w:r>
        <w:rPr>
          <w:rtl/>
        </w:rPr>
        <w:t>ـ</w:t>
      </w:r>
      <w:r w:rsidR="007547A9">
        <w:rPr>
          <w:rFonts w:hint="cs"/>
          <w:rtl/>
        </w:rPr>
        <w:t xml:space="preserve"> </w:t>
      </w:r>
      <w:r w:rsidRPr="006216AF">
        <w:rPr>
          <w:rtl/>
        </w:rPr>
        <w:t>عن داود بن كثير الرقّي ، عن جويرية بن مسهر ، قال :</w:t>
      </w:r>
      <w:r w:rsidR="00B73EA9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 xml:space="preserve">لمّا رجعنا من قتال أصحاب النهروان مررنا ببابل ، فقال أمير المؤمنين </w:t>
      </w:r>
      <w:r w:rsidR="009E0C90">
        <w:rPr>
          <w:rtl/>
        </w:rPr>
        <w:br/>
      </w:r>
      <w:r w:rsidRPr="006216AF">
        <w:rPr>
          <w:rtl/>
        </w:rPr>
        <w:t xml:space="preserve">صلوات الله عليه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هذه أرض معذّبة ، قد عذّبت مرتين ، وقد هلك </w:t>
      </w:r>
      <w:r w:rsidR="009E0C90">
        <w:rPr>
          <w:rtl/>
        </w:rPr>
        <w:br/>
      </w:r>
      <w:r w:rsidRPr="006216AF">
        <w:rPr>
          <w:rtl/>
        </w:rPr>
        <w:t xml:space="preserve">فيها مائة ألف ومائتان ، فلا يصلّي فيها نبيّ ولا وصي نبيّ ، فمن أراد </w:t>
      </w:r>
      <w:r w:rsidRPr="006216AF">
        <w:rPr>
          <w:rStyle w:val="rfdFootnotenum"/>
          <w:rtl/>
        </w:rPr>
        <w:t>(1)</w:t>
      </w:r>
      <w:r w:rsidR="00B73EA9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>منكم أن يصلّي فليصل العصر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جويرية : فقلت : والله ، لأقلدن اليوم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ديني وأمانتي عليّ بن </w:t>
      </w:r>
      <w:r w:rsidR="009E0C90">
        <w:rPr>
          <w:rtl/>
        </w:rPr>
        <w:br/>
      </w:r>
      <w:r w:rsidRPr="006216AF">
        <w:rPr>
          <w:rtl/>
        </w:rPr>
        <w:t xml:space="preserve">أبي طالب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7547A9" w:rsidRDefault="005F4626" w:rsidP="007547A9">
      <w:pPr>
        <w:rPr>
          <w:rStyle w:val="rfdLineChar"/>
        </w:rPr>
      </w:pPr>
      <w:r w:rsidRPr="006216AF">
        <w:rPr>
          <w:rtl/>
        </w:rPr>
        <w:t xml:space="preserve">قال : فسرنا إلى أن غابت الشمس ، واشتبكت النجوم ، ودخل </w:t>
      </w:r>
      <w:r w:rsidR="009E0C90">
        <w:rPr>
          <w:rtl/>
        </w:rPr>
        <w:br/>
      </w:r>
      <w:r w:rsidRPr="006216AF">
        <w:rPr>
          <w:rtl/>
        </w:rPr>
        <w:t xml:space="preserve">وقت العشاء الآخرة ، فلمّا أن خرجنا من أرض بابل نزل صلوات الله </w:t>
      </w:r>
      <w:r w:rsidR="009E0C90">
        <w:rPr>
          <w:rtl/>
        </w:rPr>
        <w:br/>
      </w:r>
      <w:r w:rsidRPr="006216AF">
        <w:rPr>
          <w:rtl/>
        </w:rPr>
        <w:t xml:space="preserve">عليه عن البغلة ، ثمّ نفض التراب عن حوافرها ، ثمّ 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B120A6">
        <w:rPr>
          <w:rtl/>
        </w:rPr>
        <w:br/>
      </w:r>
      <w:r w:rsidRPr="006216AF">
        <w:rPr>
          <w:rtl/>
        </w:rPr>
        <w:t>جويرية ، انفض التراب عن حوافر دابّتك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ففعلت ؛ ثمّ قال لي :</w:t>
      </w:r>
      <w:r w:rsidR="007547A9">
        <w:rPr>
          <w:rFonts w:hint="cs"/>
          <w:rtl/>
        </w:rPr>
        <w:t xml:space="preserve"> </w:t>
      </w:r>
      <w:r w:rsidR="007547A9">
        <w:rPr>
          <w:rtl/>
        </w:rPr>
        <w:br/>
      </w:r>
      <w:r w:rsidR="007547A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7547A9">
      <w:pPr>
        <w:pStyle w:val="rfdFootnote0"/>
        <w:rPr>
          <w:rtl/>
        </w:rPr>
      </w:pPr>
      <w:r w:rsidRPr="006216AF">
        <w:rPr>
          <w:rtl/>
        </w:rPr>
        <w:t>1</w:t>
      </w:r>
      <w:r w:rsidR="007547A9">
        <w:rPr>
          <w:rFonts w:hint="cs"/>
          <w:rtl/>
        </w:rPr>
        <w:t xml:space="preserve"> </w:t>
      </w:r>
      <w:r>
        <w:rPr>
          <w:rtl/>
        </w:rPr>
        <w:t>ـ</w:t>
      </w:r>
      <w:r w:rsidR="007547A9">
        <w:rPr>
          <w:rFonts w:hint="cs"/>
          <w:rtl/>
        </w:rPr>
        <w:t xml:space="preserve"> </w:t>
      </w:r>
      <w:r w:rsidRPr="006216AF">
        <w:rPr>
          <w:rtl/>
        </w:rPr>
        <w:t>بصائر الدرجات : 237 ، علل الشرائع : 352</w:t>
      </w:r>
      <w:r w:rsidR="0096323A">
        <w:rPr>
          <w:rtl/>
        </w:rPr>
        <w:t xml:space="preserve"> / </w:t>
      </w:r>
      <w:r w:rsidRPr="006216AF">
        <w:rPr>
          <w:rtl/>
        </w:rPr>
        <w:t>4 ، اعلام الورى</w:t>
      </w:r>
      <w:r w:rsidR="00B120A6" w:rsidRPr="008B5600">
        <w:rPr>
          <w:rtl/>
        </w:rPr>
        <w:t>ٰ</w:t>
      </w:r>
      <w:r w:rsidRPr="006216AF">
        <w:rPr>
          <w:rtl/>
        </w:rPr>
        <w:t xml:space="preserve"> : 178 ، </w:t>
      </w:r>
      <w:r w:rsidR="009E0C90">
        <w:rPr>
          <w:rtl/>
        </w:rPr>
        <w:br/>
      </w:r>
      <w:r w:rsidRPr="006216AF">
        <w:rPr>
          <w:rtl/>
        </w:rPr>
        <w:t>مدينة المعاجز : 30 ، اثبات الهداة 2 : 407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 مثله </w:t>
      </w:r>
      <w:r w:rsidR="00166E62">
        <w:rPr>
          <w:rtl/>
        </w:rPr>
        <w:t>و 2</w:t>
      </w:r>
      <w:r w:rsidRPr="006216AF">
        <w:rPr>
          <w:rtl/>
        </w:rPr>
        <w:t xml:space="preserve"> : 490 ح 317 </w:t>
      </w:r>
      <w:r w:rsidR="009E0C90">
        <w:rPr>
          <w:rtl/>
        </w:rPr>
        <w:br/>
      </w:r>
      <w:r w:rsidRPr="006216AF">
        <w:rPr>
          <w:rtl/>
        </w:rPr>
        <w:t>باختصار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، م : شاء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: الليلة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603C8">
      <w:pPr>
        <w:pStyle w:val="rfdNormal0"/>
        <w:rPr>
          <w:rtl/>
        </w:rPr>
      </w:pPr>
      <w:r>
        <w:rPr>
          <w:rtl/>
        </w:rPr>
        <w:br w:type="page"/>
      </w:r>
      <w:r w:rsidR="009F08E4" w:rsidRPr="006216AF">
        <w:rPr>
          <w:rtl/>
        </w:rPr>
        <w:lastRenderedPageBreak/>
        <w:t>«</w:t>
      </w:r>
      <w:r w:rsidRPr="006216AF">
        <w:rPr>
          <w:rtl/>
        </w:rPr>
        <w:t>يا جويرية ، أذّن للعصر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فقلت : ثكلتك أمّك يا جويرية ، ذهب النهار ، وهذا الليل</w:t>
      </w:r>
      <w:r w:rsidR="00DD50E3">
        <w:rPr>
          <w:rtl/>
        </w:rPr>
        <w:t xml:space="preserve"> !</w:t>
      </w:r>
      <w:r w:rsidRPr="006216AF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>فأذّنت للعصر ، فرجعت الشمس ، فسمعت لها صريرا</w:t>
      </w:r>
      <w:r w:rsidR="003E125C">
        <w:rPr>
          <w:rtl/>
        </w:rPr>
        <w:t>ً</w:t>
      </w:r>
      <w:r w:rsidRPr="006216AF">
        <w:rPr>
          <w:rtl/>
        </w:rPr>
        <w:t xml:space="preserve"> كصرير البكرة ، </w:t>
      </w:r>
      <w:r w:rsidR="009E0C90">
        <w:rPr>
          <w:rtl/>
        </w:rPr>
        <w:br/>
      </w:r>
      <w:r w:rsidRPr="006216AF">
        <w:rPr>
          <w:rtl/>
        </w:rPr>
        <w:t>حتّى عادت إلى موضعها للعصر بيضاء نقية</w:t>
      </w:r>
      <w:r w:rsidR="00410A32">
        <w:rPr>
          <w:rtl/>
        </w:rPr>
        <w:t xml:space="preserve"> .</w:t>
      </w:r>
    </w:p>
    <w:p w:rsidR="005F4626" w:rsidRPr="006216AF" w:rsidRDefault="005F4626" w:rsidP="007547A9">
      <w:pPr>
        <w:rPr>
          <w:rtl/>
        </w:rPr>
      </w:pPr>
      <w:r w:rsidRPr="006216AF">
        <w:rPr>
          <w:rtl/>
        </w:rPr>
        <w:t xml:space="preserve">قال : فصلّى أمير المؤمنين صلوات الله عليه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أذّن </w:t>
      </w:r>
      <w:r w:rsidR="009E0C90">
        <w:rPr>
          <w:rtl/>
        </w:rPr>
        <w:br/>
      </w:r>
      <w:r w:rsidRPr="006216AF">
        <w:rPr>
          <w:rtl/>
        </w:rPr>
        <w:t>للمغرب يا جويرية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فأذّنت ، فرأيت الشمس راجعة كالفرس الجواد ، ثمّ </w:t>
      </w:r>
      <w:r w:rsidR="009E0C90">
        <w:rPr>
          <w:rtl/>
        </w:rPr>
        <w:br/>
      </w:r>
      <w:r w:rsidRPr="006216AF">
        <w:rPr>
          <w:rtl/>
        </w:rPr>
        <w:t xml:space="preserve">صلّيت المغرب ، ثمّ قال : </w:t>
      </w:r>
      <w:r w:rsidR="009F08E4" w:rsidRPr="006216AF">
        <w:rPr>
          <w:rtl/>
        </w:rPr>
        <w:t>«</w:t>
      </w:r>
      <w:r w:rsidRPr="006216AF">
        <w:rPr>
          <w:rtl/>
        </w:rPr>
        <w:t>أذّن للعشاء الآخرة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فأذّنت ، وصلّينا العشاء </w:t>
      </w:r>
      <w:r w:rsidR="009E0C90">
        <w:rPr>
          <w:rtl/>
        </w:rPr>
        <w:br/>
      </w:r>
      <w:r w:rsidRPr="006216AF">
        <w:rPr>
          <w:rtl/>
        </w:rPr>
        <w:t>الآخرة ، ثمّ قلت : وصي محمّد وربّ الكعبة</w:t>
      </w:r>
      <w:r w:rsidR="007547A9">
        <w:rPr>
          <w:rFonts w:hint="cs"/>
          <w:rtl/>
        </w:rPr>
        <w:t xml:space="preserve"> </w:t>
      </w:r>
      <w:r>
        <w:rPr>
          <w:rtl/>
        </w:rPr>
        <w:t>ـ</w:t>
      </w:r>
      <w:r w:rsidR="007547A9">
        <w:rPr>
          <w:rFonts w:hint="cs"/>
          <w:rtl/>
        </w:rPr>
        <w:t xml:space="preserve"> </w:t>
      </w:r>
      <w:r w:rsidRPr="006216AF">
        <w:rPr>
          <w:rtl/>
        </w:rPr>
        <w:t>ثلاث مرات</w:t>
      </w:r>
      <w:r w:rsidR="007547A9">
        <w:rPr>
          <w:rFonts w:hint="cs"/>
          <w:rtl/>
        </w:rPr>
        <w:t xml:space="preserve"> </w:t>
      </w:r>
      <w:r>
        <w:rPr>
          <w:rtl/>
        </w:rPr>
        <w:t>ـ</w:t>
      </w:r>
      <w:r w:rsidR="007547A9">
        <w:rPr>
          <w:rFonts w:hint="cs"/>
          <w:rtl/>
        </w:rPr>
        <w:t xml:space="preserve"> </w:t>
      </w:r>
      <w:r w:rsidRPr="006216AF">
        <w:rPr>
          <w:rtl/>
        </w:rPr>
        <w:t xml:space="preserve">لقد ضلّ </w:t>
      </w:r>
      <w:r w:rsidR="009E0C90">
        <w:rPr>
          <w:rtl/>
        </w:rPr>
        <w:br/>
      </w:r>
      <w:r w:rsidRPr="006216AF">
        <w:rPr>
          <w:rtl/>
        </w:rPr>
        <w:t>وهلك وكفر من خالفك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ولقد رجعت له الشمس مرّة أخرى في عهد النبيّ صلوات الله </w:t>
      </w:r>
      <w:r w:rsidR="009E0C90">
        <w:rPr>
          <w:rtl/>
        </w:rPr>
        <w:br/>
      </w:r>
      <w:r w:rsidRPr="006216AF">
        <w:rPr>
          <w:rtl/>
        </w:rPr>
        <w:t>عليه وآله وهو ما روى :</w:t>
      </w:r>
    </w:p>
    <w:p w:rsidR="005F4626" w:rsidRPr="006216AF" w:rsidRDefault="005F4626" w:rsidP="007547A9">
      <w:pPr>
        <w:rPr>
          <w:rtl/>
        </w:rPr>
      </w:pPr>
      <w:r w:rsidRPr="006216AF">
        <w:rPr>
          <w:rtl/>
        </w:rPr>
        <w:t>220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7547A9">
        <w:rPr>
          <w:rFonts w:hint="cs"/>
          <w:rtl/>
        </w:rPr>
        <w:t xml:space="preserve"> </w:t>
      </w:r>
      <w:r>
        <w:rPr>
          <w:rtl/>
        </w:rPr>
        <w:t>ـ</w:t>
      </w:r>
      <w:r w:rsidR="007547A9">
        <w:rPr>
          <w:rFonts w:hint="cs"/>
          <w:rtl/>
        </w:rPr>
        <w:t xml:space="preserve"> </w:t>
      </w:r>
      <w:r w:rsidRPr="006216AF">
        <w:rPr>
          <w:rtl/>
        </w:rPr>
        <w:t xml:space="preserve">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بينا النبيّ </w:t>
      </w:r>
      <w:r w:rsidR="00470C8A">
        <w:rPr>
          <w:rtl/>
        </w:rPr>
        <w:t>(ص)</w:t>
      </w:r>
      <w:r w:rsidRPr="006216AF">
        <w:rPr>
          <w:rtl/>
        </w:rPr>
        <w:t xml:space="preserve"> نام </w:t>
      </w:r>
      <w:r w:rsidR="009E0C90">
        <w:rPr>
          <w:rtl/>
        </w:rPr>
        <w:br/>
      </w:r>
      <w:r w:rsidRPr="006216AF">
        <w:rPr>
          <w:rtl/>
        </w:rPr>
        <w:t xml:space="preserve">عشية ورأسه في حجر عليّ صلوات الله عليهما ، ولم يكن عليّ صلّى </w:t>
      </w:r>
      <w:r w:rsidR="009E0C90">
        <w:rPr>
          <w:rtl/>
        </w:rPr>
        <w:br/>
      </w:r>
      <w:r w:rsidRPr="006216AF">
        <w:rPr>
          <w:rtl/>
        </w:rPr>
        <w:t>العصر ، وقد دنت المغرب ، فقال له : يا عليّ ، أصليت العصر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</w:t>
      </w:r>
      <w:r w:rsidR="009C75B9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>لا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3E125C">
        <w:rPr>
          <w:rtl/>
        </w:rPr>
        <w:t>ّ</w:t>
      </w:r>
      <w:r w:rsidRPr="006216AF">
        <w:rPr>
          <w:rtl/>
        </w:rPr>
        <w:t>همّ إنّ عليّا</w:t>
      </w:r>
      <w:r w:rsidR="003E125C">
        <w:rPr>
          <w:rtl/>
        </w:rPr>
        <w:t>ً</w:t>
      </w:r>
      <w:r w:rsidRPr="006216AF">
        <w:rPr>
          <w:rtl/>
        </w:rPr>
        <w:t xml:space="preserve"> كان في طاعة رسولك ، فاردد </w:t>
      </w:r>
      <w:r w:rsidR="009E0C90">
        <w:rPr>
          <w:rtl/>
        </w:rPr>
        <w:br/>
      </w:r>
      <w:r w:rsidRPr="006216AF">
        <w:rPr>
          <w:rtl/>
        </w:rPr>
        <w:t>عليه الشمس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فعادت الشمس إلى موضعها وقت العصر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أحسن في ذلك أبو هاشم محمّد بن إسماعيل الحميريّ ؛ </w:t>
      </w:r>
      <w:r w:rsidR="009E0C90">
        <w:rPr>
          <w:rtl/>
        </w:rPr>
        <w:br/>
      </w:r>
      <w:r w:rsidRPr="006216AF">
        <w:rPr>
          <w:rtl/>
        </w:rPr>
        <w:t>والملقب بالسيد ، قال شعرا</w:t>
      </w:r>
      <w:r w:rsidR="003E125C">
        <w:rPr>
          <w:rtl/>
        </w:rPr>
        <w:t>ً</w:t>
      </w:r>
      <w:r w:rsidRPr="006216AF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EB7CB1" w:rsidTr="0023259F"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ردّت عليه الشمس لمّا فاته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وقت الصلاة وقد دنت للمغرب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23259F" w:rsidRPr="0023259F" w:rsidRDefault="0023259F" w:rsidP="0023259F">
      <w:pPr>
        <w:pStyle w:val="rfdLine"/>
      </w:pPr>
      <w:r w:rsidRPr="0023259F">
        <w:rPr>
          <w:rFonts w:hint="cs"/>
          <w:rtl/>
        </w:rPr>
        <w:t>___________________</w:t>
      </w:r>
    </w:p>
    <w:p w:rsidR="005F4626" w:rsidRPr="006216AF" w:rsidRDefault="005F4626" w:rsidP="0023259F">
      <w:pPr>
        <w:pStyle w:val="rfdFootnote0"/>
        <w:rPr>
          <w:rtl/>
        </w:rPr>
      </w:pPr>
      <w:r w:rsidRPr="006216AF">
        <w:rPr>
          <w:rtl/>
        </w:rPr>
        <w:t>2</w:t>
      </w:r>
      <w:r w:rsidR="0023259F">
        <w:rPr>
          <w:rFonts w:hint="cs"/>
          <w:rtl/>
        </w:rPr>
        <w:t xml:space="preserve"> </w:t>
      </w:r>
      <w:r>
        <w:rPr>
          <w:rtl/>
        </w:rPr>
        <w:t>ـ</w:t>
      </w:r>
      <w:r w:rsidR="0023259F">
        <w:rPr>
          <w:rFonts w:hint="cs"/>
          <w:rtl/>
        </w:rPr>
        <w:t xml:space="preserve"> </w:t>
      </w:r>
      <w:r w:rsidRPr="006216AF">
        <w:rPr>
          <w:rtl/>
        </w:rPr>
        <w:t>أمالي المفيد : 94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 ، اثبات الوصية : 130 ، قطعة منه ، مناقب </w:t>
      </w:r>
      <w:r w:rsidR="009E0C90">
        <w:rPr>
          <w:rtl/>
        </w:rPr>
        <w:br/>
      </w:r>
      <w:r w:rsidRPr="006216AF">
        <w:rPr>
          <w:rtl/>
        </w:rPr>
        <w:t>المغازلي : 96</w:t>
      </w:r>
      <w:r w:rsidR="0096323A">
        <w:rPr>
          <w:rtl/>
        </w:rPr>
        <w:t xml:space="preserve"> / </w:t>
      </w:r>
      <w:r w:rsidRPr="006216AF">
        <w:rPr>
          <w:rtl/>
        </w:rPr>
        <w:t>140 ، الطرائف في معرفة المذاهب : 84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117 ، مناقب </w:t>
      </w:r>
      <w:r w:rsidR="009E0C90">
        <w:rPr>
          <w:rtl/>
        </w:rPr>
        <w:br/>
      </w:r>
      <w:r w:rsidRPr="006216AF">
        <w:rPr>
          <w:rtl/>
        </w:rPr>
        <w:t xml:space="preserve">الخوارزمي : 217 ، تاريخ دمشق 2 : 383 ، بالفاظ مختلفة وبطرق عديدة </w:t>
      </w:r>
      <w:r w:rsidR="009E0C90">
        <w:rPr>
          <w:rtl/>
        </w:rPr>
        <w:br/>
      </w:r>
      <w:r w:rsidRPr="006216AF">
        <w:rPr>
          <w:rtl/>
        </w:rPr>
        <w:t>فراجع ملحقات احقاق الحق 5 : 521</w:t>
      </w:r>
      <w:r w:rsidR="0023259F">
        <w:rPr>
          <w:rFonts w:hint="cs"/>
          <w:rtl/>
        </w:rPr>
        <w:t xml:space="preserve"> </w:t>
      </w:r>
      <w:r>
        <w:rPr>
          <w:rtl/>
        </w:rPr>
        <w:t>ـ</w:t>
      </w:r>
      <w:r w:rsidR="0023259F">
        <w:rPr>
          <w:rFonts w:hint="cs"/>
          <w:rtl/>
        </w:rPr>
        <w:t xml:space="preserve"> </w:t>
      </w:r>
      <w:r w:rsidRPr="006216AF">
        <w:rPr>
          <w:rtl/>
        </w:rPr>
        <w:t>الباب 17</w:t>
      </w:r>
      <w:r w:rsidR="0023259F">
        <w:rPr>
          <w:rFonts w:hint="cs"/>
          <w:rtl/>
        </w:rPr>
        <w:t xml:space="preserve"> </w:t>
      </w:r>
      <w:r>
        <w:rPr>
          <w:rtl/>
        </w:rPr>
        <w:t>ـ</w:t>
      </w:r>
      <w:r w:rsidR="0023259F">
        <w:rPr>
          <w:rFonts w:hint="cs"/>
          <w:rtl/>
        </w:rPr>
        <w:t xml:space="preserve"> </w:t>
      </w:r>
      <w:r w:rsidRPr="006216AF">
        <w:rPr>
          <w:rtl/>
        </w:rPr>
        <w:t xml:space="preserve">وقد ذكره بمختلف </w:t>
      </w:r>
      <w:r w:rsidR="009E0C90">
        <w:rPr>
          <w:rtl/>
        </w:rPr>
        <w:br/>
      </w:r>
      <w:r w:rsidRPr="006216AF">
        <w:rPr>
          <w:rtl/>
        </w:rPr>
        <w:t>الألفاظ وعن جماعة من أعلام القوم ، مدينة المعاجز : 31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44 ، اثبات </w:t>
      </w:r>
      <w:r w:rsidR="009E0C90">
        <w:rPr>
          <w:rtl/>
        </w:rPr>
        <w:br/>
      </w:r>
      <w:r w:rsidRPr="006216AF">
        <w:rPr>
          <w:rtl/>
        </w:rPr>
        <w:t>الهداة 2 : 418</w:t>
      </w:r>
      <w:r w:rsidR="0096323A">
        <w:rPr>
          <w:rtl/>
        </w:rPr>
        <w:t xml:space="preserve"> / </w:t>
      </w:r>
      <w:r w:rsidRPr="006216AF">
        <w:rPr>
          <w:rtl/>
        </w:rPr>
        <w:t>51 ، مثله</w:t>
      </w:r>
      <w:r w:rsidR="00410A32">
        <w:rPr>
          <w:rtl/>
        </w:rPr>
        <w:t xml:space="preserve"> .</w:t>
      </w:r>
    </w:p>
    <w:p w:rsidR="00EB7CB1" w:rsidRDefault="00EB7CB1">
      <w: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EB7CB1" w:rsidTr="0023259F"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lastRenderedPageBreak/>
              <w:t>حتّى تبلّج نورها في وقتها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للعصر ثمّ هوت هوي الكوكب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EB7CB1" w:rsidTr="0023259F"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عليه قد ح</w:t>
            </w:r>
            <w:r w:rsidR="00137DD6">
              <w:rPr>
                <w:rtl/>
              </w:rPr>
              <w:t>ُ</w:t>
            </w:r>
            <w:r w:rsidRPr="006216AF">
              <w:rPr>
                <w:rtl/>
              </w:rPr>
              <w:t xml:space="preserve">بست </w:t>
            </w:r>
            <w:r w:rsidRPr="006216AF">
              <w:rPr>
                <w:rStyle w:val="rfdFootnotenum"/>
                <w:rtl/>
              </w:rPr>
              <w:t>(1)</w:t>
            </w:r>
            <w:r w:rsidRPr="006216AF">
              <w:rPr>
                <w:rtl/>
              </w:rPr>
              <w:t xml:space="preserve"> ببابل مرّة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أخرى وما حبست لخلق المغرب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EB7CB1" w:rsidTr="0023259F">
        <w:tc>
          <w:tcPr>
            <w:tcW w:w="2400" w:type="pct"/>
            <w:shd w:val="clear" w:color="auto" w:fill="auto"/>
          </w:tcPr>
          <w:p w:rsidR="00EB7CB1" w:rsidRDefault="00335A4F" w:rsidP="00EB7CB1">
            <w:pPr>
              <w:pStyle w:val="rfdPoem"/>
              <w:rPr>
                <w:rtl/>
              </w:rPr>
            </w:pPr>
            <w:r>
              <w:rPr>
                <w:rtl/>
              </w:rPr>
              <w:t>إلّا</w:t>
            </w:r>
            <w:r w:rsidR="00EB7CB1" w:rsidRPr="006216AF">
              <w:rPr>
                <w:rtl/>
              </w:rPr>
              <w:t xml:space="preserve"> ليوشع وله من بعده</w:t>
            </w:r>
            <w:r w:rsidR="00EB7CB1"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 xml:space="preserve">لردها </w:t>
            </w:r>
            <w:r w:rsidRPr="006216AF">
              <w:rPr>
                <w:rStyle w:val="rfdFootnotenum"/>
                <w:rtl/>
              </w:rPr>
              <w:t>(2)</w:t>
            </w:r>
            <w:r w:rsidRPr="006216AF">
              <w:rPr>
                <w:rtl/>
              </w:rPr>
              <w:t xml:space="preserve"> تأويل أمر معجب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5F4626" w:rsidRPr="006216AF" w:rsidRDefault="005F4626" w:rsidP="0023259F">
      <w:pPr>
        <w:rPr>
          <w:rtl/>
        </w:rPr>
      </w:pPr>
      <w:r w:rsidRPr="006216AF">
        <w:rPr>
          <w:rtl/>
        </w:rPr>
        <w:t>221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23259F">
        <w:rPr>
          <w:rFonts w:hint="cs"/>
          <w:rtl/>
        </w:rPr>
        <w:t xml:space="preserve"> </w:t>
      </w:r>
      <w:r>
        <w:rPr>
          <w:rtl/>
        </w:rPr>
        <w:t>ـ</w:t>
      </w:r>
      <w:r w:rsidR="0023259F">
        <w:rPr>
          <w:rFonts w:hint="cs"/>
          <w:rtl/>
        </w:rPr>
        <w:t xml:space="preserve"> </w:t>
      </w:r>
      <w:r w:rsidRPr="006216AF">
        <w:rPr>
          <w:rtl/>
        </w:rPr>
        <w:t xml:space="preserve">عن عبد الله بن مسعود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قال : كنّا مع </w:t>
      </w:r>
      <w:r w:rsidR="009E0C90">
        <w:rPr>
          <w:rtl/>
        </w:rPr>
        <w:br/>
      </w:r>
      <w:r w:rsidRPr="006216AF">
        <w:rPr>
          <w:rtl/>
        </w:rPr>
        <w:t xml:space="preserve">النبيّ </w:t>
      </w:r>
      <w:r w:rsidR="00470C8A">
        <w:rPr>
          <w:rtl/>
        </w:rPr>
        <w:t>(ص)</w:t>
      </w:r>
      <w:r w:rsidRPr="006216AF">
        <w:rPr>
          <w:rtl/>
        </w:rPr>
        <w:t xml:space="preserve"> إذ دخل عليّ بن أبي طالب صلوات الله عليه ، فقال رسول </w:t>
      </w:r>
      <w:r w:rsidR="009E0C90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يا أبا الحسن ،</w:t>
      </w:r>
      <w:r w:rsidR="00814EC9">
        <w:rPr>
          <w:rtl/>
        </w:rPr>
        <w:t xml:space="preserve"> أ</w:t>
      </w:r>
      <w:r w:rsidRPr="006216AF">
        <w:rPr>
          <w:rtl/>
        </w:rPr>
        <w:t>تحب أن أريك كرامتك على الله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</w:t>
      </w:r>
      <w:r w:rsidR="009C75B9">
        <w:rPr>
          <w:rtl/>
        </w:rPr>
        <w:t xml:space="preserve"> </w:t>
      </w:r>
      <w:r w:rsidR="009E0C90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نعم ، بأبي أنت وأمّي يا رسول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إذا كان غدا</w:t>
      </w:r>
      <w:r w:rsidR="00137DD6">
        <w:rPr>
          <w:rtl/>
        </w:rPr>
        <w:t>ً</w:t>
      </w:r>
      <w:r w:rsidRPr="006216AF">
        <w:rPr>
          <w:rtl/>
        </w:rPr>
        <w:t xml:space="preserve"> فانطلق إلى الشمس معي فإنّها ستكلمك بإذن </w:t>
      </w:r>
      <w:r w:rsidR="009E0C90">
        <w:rPr>
          <w:rtl/>
        </w:rPr>
        <w:br/>
      </w:r>
      <w:r w:rsidRPr="006216AF">
        <w:rPr>
          <w:rtl/>
        </w:rPr>
        <w:t>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فماجت قريش والأنصار بأجمعهم ، فلمّا أصبح صلّى </w:t>
      </w:r>
      <w:r w:rsidR="009E0C90">
        <w:rPr>
          <w:rtl/>
        </w:rPr>
        <w:br/>
      </w:r>
      <w:r w:rsidRPr="006216AF">
        <w:rPr>
          <w:rtl/>
        </w:rPr>
        <w:t xml:space="preserve">الغداة ، وأخذ بيد عليّ بن أبي طالب وانطلقا ، ثمّ جلسا ينتظران طلوع </w:t>
      </w:r>
      <w:r w:rsidR="009E0C90">
        <w:rPr>
          <w:rtl/>
        </w:rPr>
        <w:br/>
      </w:r>
      <w:r w:rsidRPr="006216AF">
        <w:rPr>
          <w:rtl/>
        </w:rPr>
        <w:t xml:space="preserve">الشمس ، فلمّا طلعت ، 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عليّ ، كلمها فإنّها </w:t>
      </w:r>
      <w:r w:rsidR="009E0C90">
        <w:rPr>
          <w:rtl/>
        </w:rPr>
        <w:br/>
      </w:r>
      <w:r w:rsidRPr="006216AF">
        <w:rPr>
          <w:rtl/>
        </w:rPr>
        <w:t>مأمورة ، وإنّها ستكلمك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السلام عليك ورحمة الله وبركاته ، أيّها </w:t>
      </w:r>
      <w:r w:rsidR="009E0C90">
        <w:rPr>
          <w:rtl/>
        </w:rPr>
        <w:br/>
      </w:r>
      <w:r w:rsidRPr="006216AF">
        <w:rPr>
          <w:rtl/>
        </w:rPr>
        <w:t>الخلق السامع المطيع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فقالت الشمس : وعليك السلام ورحمة الله وبركاته ، يا خير </w:t>
      </w:r>
      <w:r w:rsidR="009E0C90">
        <w:rPr>
          <w:rtl/>
        </w:rPr>
        <w:br/>
      </w:r>
      <w:r w:rsidRPr="006216AF">
        <w:rPr>
          <w:rtl/>
        </w:rPr>
        <w:t xml:space="preserve">الأوصياء ، لقد أعطيت في الدنيا والآخرة ما لا عين رأت ولا أذن </w:t>
      </w:r>
      <w:r w:rsidR="009E0C90">
        <w:rPr>
          <w:rtl/>
        </w:rPr>
        <w:br/>
      </w:r>
      <w:r w:rsidRPr="006216AF">
        <w:rPr>
          <w:rtl/>
        </w:rPr>
        <w:t>سمعت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عليّ : </w:t>
      </w:r>
      <w:r w:rsidR="009F08E4" w:rsidRPr="006216AF">
        <w:rPr>
          <w:rtl/>
        </w:rPr>
        <w:t>«</w:t>
      </w:r>
      <w:r w:rsidR="0023259F">
        <w:rPr>
          <w:rtl/>
        </w:rPr>
        <w:t>ما</w:t>
      </w:r>
      <w:r w:rsidRPr="006216AF">
        <w:rPr>
          <w:rtl/>
        </w:rPr>
        <w:t>ذا أعطيت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23259F" w:rsidRDefault="005F4626" w:rsidP="0023259F">
      <w:pPr>
        <w:rPr>
          <w:rStyle w:val="rfdLineChar"/>
        </w:rPr>
      </w:pPr>
      <w:r w:rsidRPr="006216AF">
        <w:rPr>
          <w:rtl/>
        </w:rPr>
        <w:t>قالت : لم يؤذن لي أن أخبرك فيفتتن الناس ، ولكن هنيئا</w:t>
      </w:r>
      <w:r w:rsidR="003E125C">
        <w:rPr>
          <w:rtl/>
        </w:rPr>
        <w:t>ً</w:t>
      </w:r>
      <w:r w:rsidRPr="006216AF">
        <w:rPr>
          <w:rtl/>
        </w:rPr>
        <w:t xml:space="preserve"> لك ، </w:t>
      </w:r>
      <w:r w:rsidR="009E0C90">
        <w:rPr>
          <w:rtl/>
        </w:rPr>
        <w:br/>
      </w:r>
      <w:r w:rsidRPr="006216AF">
        <w:rPr>
          <w:rtl/>
        </w:rPr>
        <w:t>العلم والحكمة في الدنيا ، وأمّا في الآخرة فأنت ممّن قال الله تعالى :</w:t>
      </w:r>
      <w:r w:rsidR="0023259F">
        <w:rPr>
          <w:rFonts w:hint="cs"/>
          <w:rtl/>
        </w:rPr>
        <w:t xml:space="preserve"> </w:t>
      </w:r>
      <w:r w:rsidR="0023259F">
        <w:rPr>
          <w:rtl/>
        </w:rPr>
        <w:br/>
      </w:r>
      <w:r w:rsidR="0023259F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، م : ردت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ك ، م : لحبسها</w:t>
      </w:r>
      <w:r w:rsidR="00410A32">
        <w:rPr>
          <w:rStyle w:val="rfdFootnote"/>
          <w:rtl/>
        </w:rPr>
        <w:t xml:space="preserve"> .</w:t>
      </w:r>
    </w:p>
    <w:p w:rsidR="005F4626" w:rsidRPr="009C75B9" w:rsidRDefault="005F4626" w:rsidP="0023259F">
      <w:pPr>
        <w:pStyle w:val="rfdFootnote0"/>
        <w:rPr>
          <w:rtl/>
        </w:rPr>
      </w:pPr>
      <w:r w:rsidRPr="009C75B9">
        <w:rPr>
          <w:rtl/>
        </w:rPr>
        <w:t>3</w:t>
      </w:r>
      <w:r w:rsidR="0023259F">
        <w:rPr>
          <w:rFonts w:hint="cs"/>
          <w:rtl/>
        </w:rPr>
        <w:t xml:space="preserve"> </w:t>
      </w:r>
      <w:r w:rsidRPr="009C75B9">
        <w:rPr>
          <w:rtl/>
        </w:rPr>
        <w:t>ـ</w:t>
      </w:r>
      <w:r w:rsidR="0023259F">
        <w:rPr>
          <w:rFonts w:hint="cs"/>
          <w:rtl/>
        </w:rPr>
        <w:t xml:space="preserve"> </w:t>
      </w:r>
      <w:r w:rsidRPr="009C75B9">
        <w:rPr>
          <w:rtl/>
        </w:rPr>
        <w:t>أمالي الصدوق : 472</w:t>
      </w:r>
      <w:r w:rsidR="0096323A">
        <w:rPr>
          <w:rtl/>
        </w:rPr>
        <w:t xml:space="preserve"> / </w:t>
      </w:r>
      <w:r w:rsidRPr="009C75B9">
        <w:rPr>
          <w:rtl/>
        </w:rPr>
        <w:t xml:space="preserve">14 ، فضائل شاذان بن جبرائيل : 163 مثله ، </w:t>
      </w:r>
      <w:r w:rsidR="009E0C90">
        <w:rPr>
          <w:rtl/>
        </w:rPr>
        <w:br/>
      </w:r>
      <w:r w:rsidRPr="009C75B9">
        <w:rPr>
          <w:rtl/>
        </w:rPr>
        <w:t>فرائد السمطين 1 : 185 ، مصباح الأنوار : 313</w:t>
      </w:r>
      <w:r w:rsidR="0096323A">
        <w:rPr>
          <w:rtl/>
        </w:rPr>
        <w:t xml:space="preserve"> / </w:t>
      </w:r>
      <w:r w:rsidRPr="009C75B9">
        <w:rPr>
          <w:rtl/>
        </w:rPr>
        <w:t>126 ، مدينة المعاجز :</w:t>
      </w:r>
      <w:r w:rsidR="008011E4">
        <w:rPr>
          <w:rtl/>
        </w:rPr>
        <w:t xml:space="preserve"> </w:t>
      </w:r>
      <w:r w:rsidR="008011E4">
        <w:rPr>
          <w:rtl/>
        </w:rPr>
        <w:br/>
      </w:r>
      <w:r w:rsidRPr="009C75B9">
        <w:rPr>
          <w:rtl/>
        </w:rPr>
        <w:t>33</w:t>
      </w:r>
      <w:r w:rsidR="0096323A">
        <w:rPr>
          <w:rtl/>
        </w:rPr>
        <w:t xml:space="preserve"> / </w:t>
      </w:r>
      <w:r w:rsidRPr="009C75B9">
        <w:rPr>
          <w:rtl/>
        </w:rPr>
        <w:t>46 ، اثبات الهداة 2 : 500</w:t>
      </w:r>
      <w:r w:rsidR="0096323A">
        <w:rPr>
          <w:rtl/>
        </w:rPr>
        <w:t xml:space="preserve"> / </w:t>
      </w:r>
      <w:r w:rsidRPr="009C75B9">
        <w:rPr>
          <w:rtl/>
        </w:rPr>
        <w:t>373</w:t>
      </w:r>
      <w:r w:rsidR="00410A32">
        <w:rPr>
          <w:rtl/>
        </w:rPr>
        <w:t xml:space="preserve"> .</w:t>
      </w:r>
    </w:p>
    <w:p w:rsidR="005F4626" w:rsidRPr="006216AF" w:rsidRDefault="005F4626" w:rsidP="0009012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Style w:val="rfdAlaem"/>
          <w:rtl/>
        </w:rPr>
        <w:lastRenderedPageBreak/>
        <w:t>(</w:t>
      </w:r>
      <w:r w:rsidR="00090128" w:rsidRPr="00090128">
        <w:rPr>
          <w:rStyle w:val="rfdAie"/>
          <w:rtl/>
        </w:rPr>
        <w:t xml:space="preserve"> فَلَا تَعْلَمُ نَفْسٌ مَّا أُخْفِيَ لَهُم مِّن قُرَّةِ أَعْيُنٍ جَزَاءً بِمَا كَانُوا </w:t>
      </w:r>
      <w:r w:rsidR="00090128">
        <w:rPr>
          <w:rStyle w:val="rfdAie"/>
          <w:rtl/>
        </w:rPr>
        <w:br/>
      </w:r>
      <w:r w:rsidR="00090128" w:rsidRPr="00090128">
        <w:rPr>
          <w:rStyle w:val="rfdAie"/>
          <w:rtl/>
        </w:rPr>
        <w:t>يَعْمَلُونَ</w:t>
      </w:r>
      <w:r w:rsidRPr="00090128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وأنت ممّن قال الله تعالى فيه : </w:t>
      </w:r>
      <w:r w:rsidRPr="006216AF">
        <w:rPr>
          <w:rStyle w:val="rfdAlaem"/>
          <w:rtl/>
        </w:rPr>
        <w:t>(</w:t>
      </w:r>
      <w:r w:rsidR="00090128" w:rsidRPr="00090128">
        <w:rPr>
          <w:rStyle w:val="rfdAie"/>
          <w:rtl/>
        </w:rPr>
        <w:t xml:space="preserve"> أَفَمَن كَانَ مُؤْمِنًا كَمَن </w:t>
      </w:r>
      <w:r w:rsidR="00090128">
        <w:rPr>
          <w:rStyle w:val="rfdAie"/>
          <w:rtl/>
        </w:rPr>
        <w:br/>
      </w:r>
      <w:r w:rsidR="00090128" w:rsidRPr="00090128">
        <w:rPr>
          <w:rStyle w:val="rfdAie"/>
          <w:rtl/>
        </w:rPr>
        <w:t>كَانَ فَاسِقًا لَّا يَسْتَوُونَ</w:t>
      </w:r>
      <w:r w:rsidRPr="00090128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فأنت المؤمن الّ</w:t>
      </w:r>
      <w:r w:rsidR="00090128">
        <w:rPr>
          <w:rtl/>
        </w:rPr>
        <w:t>َ</w:t>
      </w:r>
      <w:r w:rsidRPr="006216AF">
        <w:rPr>
          <w:rtl/>
        </w:rPr>
        <w:t>ذي خصّ</w:t>
      </w:r>
      <w:r w:rsidR="00090128">
        <w:rPr>
          <w:rtl/>
        </w:rPr>
        <w:t>َ</w:t>
      </w:r>
      <w:r w:rsidRPr="006216AF">
        <w:rPr>
          <w:rtl/>
        </w:rPr>
        <w:t>ك الله بالإ</w:t>
      </w:r>
      <w:r w:rsidR="00090128">
        <w:rPr>
          <w:rtl/>
        </w:rPr>
        <w:t>ِ</w:t>
      </w:r>
      <w:r w:rsidRPr="006216AF">
        <w:rPr>
          <w:rtl/>
        </w:rPr>
        <w:t>يمان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وروي أنّ الشمس كلّمته ثلاث مرات</w:t>
      </w:r>
      <w:r w:rsidR="00410A32">
        <w:rPr>
          <w:rtl/>
        </w:rPr>
        <w:t xml:space="preserve"> .</w:t>
      </w:r>
    </w:p>
    <w:p w:rsidR="0023259F" w:rsidRDefault="0023259F" w:rsidP="0023259F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38781D" w:rsidRDefault="005F4626" w:rsidP="0038781D">
      <w:pPr>
        <w:rPr>
          <w:rStyle w:val="rfdFootnote"/>
          <w:rtl/>
        </w:rPr>
      </w:pPr>
      <w:r w:rsidRPr="0038781D">
        <w:rPr>
          <w:rStyle w:val="rfdFootnote"/>
          <w:rtl/>
        </w:rPr>
        <w:t>(1) سورة السجدة</w:t>
      </w:r>
      <w:r w:rsidR="0096323A">
        <w:rPr>
          <w:rStyle w:val="rfdFootnote"/>
          <w:rtl/>
        </w:rPr>
        <w:t xml:space="preserve"> / </w:t>
      </w:r>
      <w:r w:rsidRPr="0038781D">
        <w:rPr>
          <w:rStyle w:val="rfdFootnote"/>
          <w:rtl/>
        </w:rPr>
        <w:t>الآية : 17</w:t>
      </w:r>
      <w:r w:rsidR="00410A32">
        <w:rPr>
          <w:rStyle w:val="rfdFootnote"/>
          <w:rtl/>
        </w:rPr>
        <w:t xml:space="preserve"> .</w:t>
      </w:r>
    </w:p>
    <w:p w:rsidR="005F4626" w:rsidRPr="0038781D" w:rsidRDefault="005F4626" w:rsidP="0038781D">
      <w:pPr>
        <w:rPr>
          <w:rStyle w:val="rfdFootnote"/>
          <w:rtl/>
        </w:rPr>
      </w:pPr>
      <w:r w:rsidRPr="0038781D">
        <w:rPr>
          <w:rStyle w:val="rfdFootnote"/>
          <w:rtl/>
        </w:rPr>
        <w:t>(2) سورة السجدة</w:t>
      </w:r>
      <w:r w:rsidR="0096323A">
        <w:rPr>
          <w:rStyle w:val="rfdFootnote"/>
          <w:rtl/>
        </w:rPr>
        <w:t xml:space="preserve"> / </w:t>
      </w:r>
      <w:r w:rsidRPr="0038781D">
        <w:rPr>
          <w:rStyle w:val="rfdFootnote"/>
          <w:rtl/>
        </w:rPr>
        <w:t>الآية : 18</w:t>
      </w:r>
      <w:r w:rsidR="00410A32">
        <w:rPr>
          <w:rStyle w:val="rfdFootnote"/>
          <w:rtl/>
        </w:rPr>
        <w:t xml:space="preserve"> .</w:t>
      </w:r>
    </w:p>
    <w:p w:rsidR="00107E9F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7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107E9F" w:rsidRDefault="005F4626" w:rsidP="009B640B">
      <w:pPr>
        <w:pStyle w:val="Heading2Center"/>
        <w:rPr>
          <w:rtl/>
        </w:rPr>
      </w:pPr>
      <w:r w:rsidRPr="006216AF">
        <w:rPr>
          <w:rtl/>
        </w:rPr>
        <w:t xml:space="preserve">في بيان ظهور آياته في إقدار الله تعالى إيّاه على ما لم </w:t>
      </w:r>
      <w:r w:rsidR="009E0C90">
        <w:rPr>
          <w:rtl/>
        </w:rPr>
        <w:br/>
      </w:r>
      <w:r w:rsidRPr="006216AF">
        <w:rPr>
          <w:rtl/>
        </w:rPr>
        <w:t>يقدر عليه غيره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أربعة أحاديث</w:t>
      </w:r>
    </w:p>
    <w:p w:rsidR="005F4626" w:rsidRPr="006216AF" w:rsidRDefault="005F4626" w:rsidP="00B3560B">
      <w:pPr>
        <w:rPr>
          <w:rtl/>
        </w:rPr>
      </w:pPr>
      <w:r w:rsidRPr="006216AF">
        <w:rPr>
          <w:rtl/>
        </w:rPr>
        <w:t>222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B3560B">
        <w:rPr>
          <w:rFonts w:hint="cs"/>
          <w:rtl/>
        </w:rPr>
        <w:t xml:space="preserve"> </w:t>
      </w:r>
      <w:r>
        <w:rPr>
          <w:rtl/>
        </w:rPr>
        <w:t>ـ</w:t>
      </w:r>
      <w:r w:rsidR="00B3560B">
        <w:rPr>
          <w:rFonts w:hint="cs"/>
          <w:rtl/>
        </w:rPr>
        <w:t xml:space="preserve"> </w:t>
      </w:r>
      <w:r w:rsidRPr="006216AF">
        <w:rPr>
          <w:rtl/>
        </w:rPr>
        <w:t xml:space="preserve">عن المفضّل ، عن أبي عبد الله صلوات الله عليه ، </w:t>
      </w:r>
      <w:r w:rsidR="009E0C90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إنّ مالكا</w:t>
      </w:r>
      <w:r w:rsidR="003E125C">
        <w:rPr>
          <w:rtl/>
        </w:rPr>
        <w:t>ً</w:t>
      </w:r>
      <w:r w:rsidRPr="006216AF">
        <w:rPr>
          <w:rtl/>
        </w:rPr>
        <w:t xml:space="preserve"> الأشتر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قال : حدّثتني نفسي أنّي أشدّ من </w:t>
      </w:r>
      <w:r w:rsidR="009E0C90">
        <w:rPr>
          <w:rtl/>
        </w:rPr>
        <w:br/>
      </w:r>
      <w:r w:rsidRPr="006216AF">
        <w:rPr>
          <w:rtl/>
        </w:rPr>
        <w:t xml:space="preserve">أمير المؤمنين صلوات الله عليه ، فحرّك دابّته إلى ذي الكلاع الحميري </w:t>
      </w:r>
      <w:r w:rsidR="009E0C90">
        <w:rPr>
          <w:rtl/>
        </w:rPr>
        <w:br/>
      </w:r>
      <w:r w:rsidRPr="006216AF">
        <w:rPr>
          <w:rtl/>
        </w:rPr>
        <w:t xml:space="preserve">فاستلبه من فوق سرجه ، ورمى به إلى فوق وتلقاه بسيفه ، فقدّه نصفين ، </w:t>
      </w:r>
      <w:r w:rsidR="009E0C90">
        <w:rPr>
          <w:rtl/>
        </w:rPr>
        <w:br/>
      </w: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يا أشتر ، أنا أم أنت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بل أنت يا أمير المؤمنين</w:t>
      </w:r>
      <w:r w:rsidR="00410A32">
        <w:rPr>
          <w:rtl/>
        </w:rPr>
        <w:t xml:space="preserve"> .</w:t>
      </w:r>
    </w:p>
    <w:p w:rsidR="005F4626" w:rsidRPr="006216AF" w:rsidRDefault="005F4626" w:rsidP="00B3560B">
      <w:pPr>
        <w:rPr>
          <w:rtl/>
        </w:rPr>
      </w:pPr>
      <w:r w:rsidRPr="006216AF">
        <w:rPr>
          <w:rtl/>
        </w:rPr>
        <w:t>223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B3560B">
        <w:rPr>
          <w:rFonts w:hint="cs"/>
          <w:rtl/>
        </w:rPr>
        <w:t xml:space="preserve"> </w:t>
      </w:r>
      <w:r>
        <w:rPr>
          <w:rtl/>
        </w:rPr>
        <w:t>ـ</w:t>
      </w:r>
      <w:r w:rsidR="00B3560B">
        <w:rPr>
          <w:rFonts w:hint="cs"/>
          <w:rtl/>
        </w:rPr>
        <w:t xml:space="preserve"> </w:t>
      </w:r>
      <w:r w:rsidRPr="006216AF">
        <w:rPr>
          <w:rtl/>
        </w:rPr>
        <w:t xml:space="preserve">وذكر عبد الله بن أحمد بن حنبل فيما رواه عن </w:t>
      </w:r>
      <w:r w:rsidR="009E0C90">
        <w:rPr>
          <w:rtl/>
        </w:rPr>
        <w:br/>
      </w:r>
      <w:r w:rsidRPr="006216AF">
        <w:rPr>
          <w:rtl/>
        </w:rPr>
        <w:t xml:space="preserve">مشيخته ، عن جابر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أنّ النبيّ </w:t>
      </w:r>
      <w:r w:rsidR="00470C8A">
        <w:rPr>
          <w:rtl/>
        </w:rPr>
        <w:t>(ص)</w:t>
      </w:r>
      <w:r w:rsidRPr="006216AF">
        <w:rPr>
          <w:rtl/>
        </w:rPr>
        <w:t xml:space="preserve"> دفع الراية إلى </w:t>
      </w:r>
      <w:r w:rsidR="009E0C90">
        <w:rPr>
          <w:rtl/>
        </w:rPr>
        <w:br/>
      </w:r>
      <w:r w:rsidRPr="006216AF">
        <w:rPr>
          <w:rtl/>
        </w:rPr>
        <w:t xml:space="preserve">عليّ بن أبي طالب صلوات الله عليه وآله يوم خيبر بعد أن دعا له ، </w:t>
      </w:r>
      <w:r w:rsidR="009E0C90">
        <w:rPr>
          <w:rtl/>
        </w:rPr>
        <w:br/>
      </w:r>
      <w:r w:rsidRPr="006216AF">
        <w:rPr>
          <w:rtl/>
        </w:rPr>
        <w:t>فجعل عليّ يسرع السير ، وأصحابه يقولون له : أرفق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حتّى انتهى إلى </w:t>
      </w:r>
      <w:r w:rsidR="009E0C90">
        <w:rPr>
          <w:rtl/>
        </w:rPr>
        <w:br/>
      </w:r>
      <w:r w:rsidRPr="006216AF">
        <w:rPr>
          <w:rtl/>
        </w:rPr>
        <w:t xml:space="preserve">الحصن ، فاجتذب بابه ، فألقاه في الأرض ، ثمّ اجتمع عليه سبعون </w:t>
      </w:r>
      <w:r w:rsidR="009E0C90">
        <w:rPr>
          <w:rtl/>
        </w:rPr>
        <w:br/>
      </w:r>
      <w:r w:rsidRPr="006216AF">
        <w:rPr>
          <w:rtl/>
        </w:rPr>
        <w:t>رج</w:t>
      </w:r>
      <w:r w:rsidR="00AB693E">
        <w:rPr>
          <w:rtl/>
        </w:rPr>
        <w:t xml:space="preserve">لاً </w:t>
      </w:r>
      <w:r w:rsidRPr="006216AF">
        <w:rPr>
          <w:rtl/>
        </w:rPr>
        <w:t>، وكان جاهدهم أن أعادوا الباب</w:t>
      </w:r>
      <w:r w:rsidR="00410A32">
        <w:rPr>
          <w:rtl/>
        </w:rPr>
        <w:t xml:space="preserve"> .</w:t>
      </w:r>
    </w:p>
    <w:p w:rsidR="00B3560B" w:rsidRDefault="005F4626" w:rsidP="00B3560B">
      <w:pPr>
        <w:rPr>
          <w:rStyle w:val="rfdLineChar"/>
        </w:rPr>
      </w:pPr>
      <w:r w:rsidRPr="006216AF">
        <w:rPr>
          <w:rtl/>
        </w:rPr>
        <w:t>224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B3560B">
        <w:rPr>
          <w:rFonts w:hint="cs"/>
          <w:rtl/>
        </w:rPr>
        <w:t xml:space="preserve"> </w:t>
      </w:r>
      <w:r>
        <w:rPr>
          <w:rtl/>
        </w:rPr>
        <w:t>ـ</w:t>
      </w:r>
      <w:r w:rsidR="00B3560B">
        <w:rPr>
          <w:rFonts w:hint="cs"/>
          <w:rtl/>
        </w:rPr>
        <w:t xml:space="preserve"> </w:t>
      </w:r>
      <w:r w:rsidRPr="006216AF">
        <w:rPr>
          <w:rtl/>
        </w:rPr>
        <w:t>وروى أبو عبد الله الجدلي ، قال : سمعت أمير</w:t>
      </w:r>
      <w:r w:rsidR="00B3560B">
        <w:rPr>
          <w:rFonts w:hint="cs"/>
          <w:rtl/>
        </w:rPr>
        <w:t xml:space="preserve"> </w:t>
      </w:r>
      <w:r w:rsidR="00B3560B">
        <w:rPr>
          <w:rtl/>
        </w:rPr>
        <w:br/>
      </w:r>
      <w:r w:rsidR="00B3560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مناق</w:t>
      </w:r>
      <w:r w:rsidR="00D43AF5">
        <w:rPr>
          <w:rtl/>
        </w:rPr>
        <w:t>ب ابن شهرا</w:t>
      </w:r>
      <w:r w:rsidRPr="006216AF">
        <w:rPr>
          <w:rtl/>
        </w:rPr>
        <w:t>شوب 2 : 293</w:t>
      </w:r>
      <w:r w:rsidR="00410A32">
        <w:rPr>
          <w:rtl/>
        </w:rPr>
        <w:t xml:space="preserve"> .</w:t>
      </w:r>
    </w:p>
    <w:p w:rsidR="005F4626" w:rsidRPr="006216AF" w:rsidRDefault="005F4626" w:rsidP="00B3560B">
      <w:pPr>
        <w:pStyle w:val="rfdFootnote0"/>
        <w:rPr>
          <w:rtl/>
        </w:rPr>
      </w:pPr>
      <w:r w:rsidRPr="006216AF">
        <w:rPr>
          <w:rtl/>
        </w:rPr>
        <w:t>2</w:t>
      </w:r>
      <w:r w:rsidR="00B3560B">
        <w:rPr>
          <w:rFonts w:hint="cs"/>
          <w:rtl/>
        </w:rPr>
        <w:t xml:space="preserve"> </w:t>
      </w:r>
      <w:r>
        <w:rPr>
          <w:rtl/>
        </w:rPr>
        <w:t>ـ</w:t>
      </w:r>
      <w:r w:rsidR="00B3560B">
        <w:rPr>
          <w:rFonts w:hint="cs"/>
          <w:rtl/>
        </w:rPr>
        <w:t xml:space="preserve"> </w:t>
      </w:r>
      <w:r w:rsidR="00D43AF5">
        <w:rPr>
          <w:rtl/>
        </w:rPr>
        <w:t>مناقب ابن شهرا</w:t>
      </w:r>
      <w:r w:rsidRPr="006216AF">
        <w:rPr>
          <w:rtl/>
        </w:rPr>
        <w:t xml:space="preserve">شوب 2 : 295 ، قطعة منه ، ملحقات احقاق الحق </w:t>
      </w:r>
      <w:r w:rsidR="009E0C90">
        <w:rPr>
          <w:rtl/>
        </w:rPr>
        <w:br/>
      </w:r>
      <w:r w:rsidRPr="006216AF">
        <w:rPr>
          <w:rtl/>
        </w:rPr>
        <w:t>8 : 383 رواه عن جماعة من أعلام القوم فراجع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فرائد السمطين 1 : 261 ، مثله ، ملحقات احقاق الحق 8 : 393</w:t>
      </w:r>
    </w:p>
    <w:p w:rsidR="005F4626" w:rsidRPr="006216AF" w:rsidRDefault="005F4626" w:rsidP="00B00BB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المؤمنين صلوات الله عليه يقول : </w:t>
      </w:r>
      <w:r w:rsidR="009F08E4" w:rsidRPr="006216AF">
        <w:rPr>
          <w:rtl/>
        </w:rPr>
        <w:t>«</w:t>
      </w:r>
      <w:r w:rsidRPr="006216AF">
        <w:rPr>
          <w:rtl/>
        </w:rPr>
        <w:t>عالجت باب خيبر وجعلته مجنا</w:t>
      </w:r>
      <w:r w:rsidR="003E125C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 xml:space="preserve">لي ، وقاتلت القوم ، فلمّا أخزاهم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الله وضعت الباب على حصنهم </w:t>
      </w:r>
      <w:r w:rsidR="009E0C90">
        <w:rPr>
          <w:rtl/>
        </w:rPr>
        <w:br/>
      </w:r>
      <w:r w:rsidRPr="006216AF">
        <w:rPr>
          <w:rtl/>
        </w:rPr>
        <w:t>طريقا</w:t>
      </w:r>
      <w:r w:rsidR="003E125C">
        <w:rPr>
          <w:rtl/>
        </w:rPr>
        <w:t>ً</w:t>
      </w:r>
      <w:r w:rsidRPr="006216AF">
        <w:rPr>
          <w:rtl/>
        </w:rPr>
        <w:t xml:space="preserve"> ، ثمّ رميت به في خندقهم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له رجل : لقد حملت منه ثق</w:t>
      </w:r>
      <w:r w:rsidR="00AB693E">
        <w:rPr>
          <w:rtl/>
        </w:rPr>
        <w:t xml:space="preserve">لاً </w:t>
      </w:r>
      <w:r w:rsidR="00DD50E3">
        <w:rPr>
          <w:rtl/>
        </w:rPr>
        <w:t>!</w:t>
      </w:r>
      <w:r w:rsidRPr="006216AF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كان </w:t>
      </w:r>
      <w:r w:rsidR="00335A4F">
        <w:rPr>
          <w:rtl/>
        </w:rPr>
        <w:t>إلّا</w:t>
      </w:r>
      <w:r w:rsidRPr="006216AF">
        <w:rPr>
          <w:rtl/>
        </w:rPr>
        <w:t xml:space="preserve"> مثل ج</w:t>
      </w:r>
      <w:r w:rsidR="00A34E30">
        <w:rPr>
          <w:rtl/>
        </w:rPr>
        <w:t>ُ</w:t>
      </w:r>
      <w:r w:rsidRPr="006216AF">
        <w:rPr>
          <w:rtl/>
        </w:rPr>
        <w:t xml:space="preserve">نّتي التي في بدني ، في غير ذلك </w:t>
      </w:r>
      <w:r w:rsidR="009E0C90">
        <w:rPr>
          <w:rtl/>
        </w:rPr>
        <w:br/>
      </w:r>
      <w:r w:rsidRPr="006216AF">
        <w:rPr>
          <w:rtl/>
        </w:rPr>
        <w:t>المقام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وقال الشاعر في ذلك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EB7CB1" w:rsidTr="006408DA"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إنّ امرأ</w:t>
            </w:r>
            <w:r w:rsidR="003E125C">
              <w:rPr>
                <w:rtl/>
              </w:rPr>
              <w:t>ً</w:t>
            </w:r>
            <w:r w:rsidRPr="006216AF">
              <w:rPr>
                <w:rtl/>
              </w:rPr>
              <w:t xml:space="preserve"> حمل الرتاج </w:t>
            </w:r>
            <w:r w:rsidRPr="006216AF">
              <w:rPr>
                <w:rStyle w:val="rfdFootnotenum"/>
                <w:rtl/>
              </w:rPr>
              <w:t>(3)</w:t>
            </w:r>
            <w:r w:rsidRPr="006216AF">
              <w:rPr>
                <w:rtl/>
              </w:rPr>
              <w:t xml:space="preserve"> بخيبر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يوم اليهود بقدرة لمؤيد</w:t>
            </w:r>
            <w:r w:rsidR="00A34E30">
              <w:rPr>
                <w:rtl/>
              </w:rPr>
              <w:t>ُ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EB7CB1" w:rsidTr="006408DA"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حمل الرتاج رتاج باب قصورها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المسلمون وأهل خيبر حشد</w:t>
            </w:r>
            <w:r w:rsidR="00A34E30">
              <w:rPr>
                <w:rtl/>
              </w:rPr>
              <w:t>ُ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EB7CB1" w:rsidTr="006408DA"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فرمى به ولقد تكلّف ردّه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سبعون كلهم له متشدّد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EB7CB1" w:rsidTr="006408DA"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ردّوه بعد مشقة وتكلّف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EB7CB1" w:rsidRDefault="00EB7CB1" w:rsidP="00EB7CB1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 xml:space="preserve">مقال بعضهم لبعض أردد </w:t>
            </w:r>
            <w:r w:rsidRPr="006216AF">
              <w:rPr>
                <w:rStyle w:val="rfdFootnotenum"/>
                <w:rtl/>
              </w:rPr>
              <w:t>(4)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5F4626" w:rsidRPr="006216AF" w:rsidRDefault="005F4626" w:rsidP="006408DA">
      <w:pPr>
        <w:rPr>
          <w:rtl/>
        </w:rPr>
      </w:pPr>
      <w:r w:rsidRPr="006216AF">
        <w:rPr>
          <w:rtl/>
        </w:rPr>
        <w:t>225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6408DA">
        <w:rPr>
          <w:rFonts w:hint="cs"/>
          <w:rtl/>
        </w:rPr>
        <w:t xml:space="preserve"> </w:t>
      </w:r>
      <w:r>
        <w:rPr>
          <w:rtl/>
        </w:rPr>
        <w:t>ـ</w:t>
      </w:r>
      <w:r w:rsidR="006408DA">
        <w:rPr>
          <w:rFonts w:hint="cs"/>
          <w:rtl/>
        </w:rPr>
        <w:t xml:space="preserve"> </w:t>
      </w:r>
      <w:r w:rsidRPr="006216AF">
        <w:rPr>
          <w:rtl/>
        </w:rPr>
        <w:t xml:space="preserve">عن سفيان الثوريّ ، عن الأوزاعيّ ، عن يحيى بن أبي </w:t>
      </w:r>
      <w:r w:rsidR="009E0C90">
        <w:rPr>
          <w:rtl/>
        </w:rPr>
        <w:br/>
      </w:r>
      <w:r w:rsidRPr="006216AF">
        <w:rPr>
          <w:rtl/>
        </w:rPr>
        <w:t xml:space="preserve">كثير ، عن حبيب بن الجهم ، قال : لمّا دخل عليّ بن أبي طالب </w:t>
      </w:r>
      <w:r w:rsidR="009E0C90">
        <w:rPr>
          <w:rtl/>
        </w:rPr>
        <w:br/>
      </w:r>
      <w:r w:rsidRPr="006216AF">
        <w:rPr>
          <w:rtl/>
        </w:rPr>
        <w:t xml:space="preserve">صلوات الله عليه إلى بلاد صفّين نزل بقرية يقال لها صندوداء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، ثمّ </w:t>
      </w:r>
      <w:r w:rsidR="009E0C90">
        <w:rPr>
          <w:rtl/>
        </w:rPr>
        <w:br/>
      </w:r>
      <w:r w:rsidRPr="006216AF">
        <w:rPr>
          <w:rtl/>
        </w:rPr>
        <w:t xml:space="preserve">أمرنا فسرنا عنها ، ثمّ عرس بنا في أرض بلقع ، فقام مالك بن أبي </w:t>
      </w:r>
      <w:r w:rsidR="009E0C90">
        <w:rPr>
          <w:rtl/>
        </w:rPr>
        <w:br/>
      </w:r>
      <w:r w:rsidRPr="006216AF">
        <w:rPr>
          <w:rtl/>
        </w:rPr>
        <w:t>الحارث الأشتر ، وقال : يا أمير المؤمنين ،</w:t>
      </w:r>
      <w:r w:rsidR="0065148D">
        <w:rPr>
          <w:rtl/>
        </w:rPr>
        <w:t xml:space="preserve"> أ</w:t>
      </w:r>
      <w:r w:rsidRPr="006216AF">
        <w:rPr>
          <w:rtl/>
        </w:rPr>
        <w:t>تنزل الناس على غير ماء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يا مالك ، إنّ الله عزّ وجلّ سيسقينا في هذا المكان ماء</w:t>
      </w:r>
      <w:r w:rsidR="003E125C">
        <w:rPr>
          <w:rtl/>
        </w:rPr>
        <w:t>ً</w:t>
      </w:r>
      <w:r w:rsidRPr="006216AF">
        <w:rPr>
          <w:rtl/>
        </w:rPr>
        <w:t xml:space="preserve"> أعذب من </w:t>
      </w:r>
      <w:r w:rsidR="009E0C90">
        <w:rPr>
          <w:rtl/>
        </w:rPr>
        <w:br/>
      </w:r>
      <w:r w:rsidRPr="006216AF">
        <w:rPr>
          <w:rtl/>
        </w:rPr>
        <w:t>الشهد ، وألين من الزبد ، وأبرد من الثلج ، وأصفى من الياقوت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408DA" w:rsidRDefault="005F4626" w:rsidP="006408DA">
      <w:pPr>
        <w:rPr>
          <w:rStyle w:val="rfdLineChar"/>
        </w:rPr>
      </w:pPr>
      <w:r w:rsidRPr="006216AF">
        <w:rPr>
          <w:rtl/>
        </w:rPr>
        <w:t>فتعجبنا</w:t>
      </w:r>
      <w:r w:rsidR="006408DA">
        <w:rPr>
          <w:rFonts w:hint="cs"/>
          <w:rtl/>
        </w:rPr>
        <w:t xml:space="preserve"> </w:t>
      </w:r>
      <w:r>
        <w:rPr>
          <w:rtl/>
        </w:rPr>
        <w:t>ـ</w:t>
      </w:r>
      <w:r w:rsidR="006408DA">
        <w:rPr>
          <w:rFonts w:hint="cs"/>
          <w:rtl/>
        </w:rPr>
        <w:t xml:space="preserve"> </w:t>
      </w:r>
      <w:r w:rsidRPr="006216AF">
        <w:rPr>
          <w:rtl/>
        </w:rPr>
        <w:t xml:space="preserve">ولا عجب من قول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ثمّ أقبل </w:t>
      </w:r>
      <w:r w:rsidR="009E0C90">
        <w:rPr>
          <w:rtl/>
        </w:rPr>
        <w:br/>
      </w:r>
      <w:r w:rsidRPr="006216AF">
        <w:rPr>
          <w:rtl/>
        </w:rPr>
        <w:t xml:space="preserve">يجرّ رداءه ، وبيده سيفه ، حتّى وقف على أرض بلقع ، فقال : </w:t>
      </w:r>
      <w:r w:rsidR="009F08E4" w:rsidRPr="006216AF">
        <w:rPr>
          <w:rtl/>
        </w:rPr>
        <w:t>«</w:t>
      </w:r>
      <w:r w:rsidRPr="006216AF">
        <w:rPr>
          <w:rtl/>
        </w:rPr>
        <w:t>يا</w:t>
      </w:r>
      <w:r w:rsidR="006408DA">
        <w:rPr>
          <w:rFonts w:hint="cs"/>
          <w:rtl/>
        </w:rPr>
        <w:t xml:space="preserve"> </w:t>
      </w:r>
      <w:r w:rsidR="006408DA">
        <w:rPr>
          <w:rtl/>
        </w:rPr>
        <w:br/>
      </w:r>
      <w:r w:rsidR="006408D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المجن : الترس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مجن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13 : 400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ش ، ك : أخذهم</w:t>
      </w:r>
      <w:r w:rsidR="00410A32">
        <w:rPr>
          <w:rStyle w:val="rfdFootnote"/>
          <w:rtl/>
        </w:rPr>
        <w:t xml:space="preserve"> .</w:t>
      </w:r>
    </w:p>
    <w:p w:rsidR="005F4626" w:rsidRPr="003F1C08" w:rsidRDefault="005F4626" w:rsidP="006408DA">
      <w:pPr>
        <w:rPr>
          <w:rStyle w:val="rfdFootnote"/>
          <w:rtl/>
        </w:rPr>
      </w:pPr>
      <w:r w:rsidRPr="003F1C08">
        <w:rPr>
          <w:rStyle w:val="rfdFootnote"/>
          <w:rtl/>
        </w:rPr>
        <w:t>(3) الرتاج : الباب العظيم</w:t>
      </w:r>
      <w:r w:rsidR="00410A32">
        <w:rPr>
          <w:rStyle w:val="rfdFootnote"/>
          <w:rtl/>
        </w:rPr>
        <w:t xml:space="preserve"> .</w:t>
      </w:r>
      <w:r w:rsidRPr="003F1C08">
        <w:rPr>
          <w:rStyle w:val="rfdFootnote"/>
          <w:rtl/>
        </w:rPr>
        <w:t xml:space="preserve"> </w:t>
      </w:r>
      <w:r w:rsidR="009F08E4" w:rsidRPr="003F1C08">
        <w:rPr>
          <w:rStyle w:val="rfdFootnote"/>
          <w:rtl/>
        </w:rPr>
        <w:t>«</w:t>
      </w:r>
      <w:r w:rsidRPr="003F1C08">
        <w:rPr>
          <w:rStyle w:val="rfdFootnote"/>
          <w:rtl/>
        </w:rPr>
        <w:t>لسان العرب</w:t>
      </w:r>
      <w:r w:rsidR="006408DA">
        <w:rPr>
          <w:rStyle w:val="rfdFootnote"/>
          <w:rFonts w:hint="cs"/>
          <w:rtl/>
        </w:rPr>
        <w:t xml:space="preserve"> </w:t>
      </w:r>
      <w:r w:rsidRPr="003F1C08">
        <w:rPr>
          <w:rStyle w:val="rfdFootnote"/>
          <w:rtl/>
        </w:rPr>
        <w:t>ـ</w:t>
      </w:r>
      <w:r w:rsidR="006408DA">
        <w:rPr>
          <w:rStyle w:val="rfdFootnote"/>
          <w:rFonts w:hint="cs"/>
          <w:rtl/>
        </w:rPr>
        <w:t xml:space="preserve"> </w:t>
      </w:r>
      <w:r w:rsidRPr="003F1C08">
        <w:rPr>
          <w:rStyle w:val="rfdFootnote"/>
          <w:rtl/>
        </w:rPr>
        <w:t>رتج</w:t>
      </w:r>
      <w:r w:rsidR="006408DA">
        <w:rPr>
          <w:rStyle w:val="rfdFootnote"/>
          <w:rFonts w:hint="cs"/>
          <w:rtl/>
        </w:rPr>
        <w:t xml:space="preserve"> </w:t>
      </w:r>
      <w:r w:rsidRPr="003F1C08">
        <w:rPr>
          <w:rStyle w:val="rfdFootnote"/>
          <w:rtl/>
        </w:rPr>
        <w:t>ـ</w:t>
      </w:r>
      <w:r w:rsidR="006408DA">
        <w:rPr>
          <w:rStyle w:val="rfdFootnote"/>
          <w:rFonts w:hint="cs"/>
          <w:rtl/>
        </w:rPr>
        <w:t xml:space="preserve"> </w:t>
      </w:r>
      <w:r w:rsidRPr="003F1C08">
        <w:rPr>
          <w:rStyle w:val="rfdFootnote"/>
          <w:rtl/>
        </w:rPr>
        <w:t>2 : 279</w:t>
      </w:r>
      <w:r w:rsidR="009F08E4" w:rsidRPr="003F1C08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  <w:r w:rsidRPr="003F1C08">
        <w:rPr>
          <w:rStyle w:val="rfdFootnote"/>
          <w:rtl/>
        </w:rPr>
        <w:t xml:space="preserve"> وفي ك :</w:t>
      </w:r>
      <w:r w:rsidR="003F1C08" w:rsidRPr="003F1C08">
        <w:rPr>
          <w:rStyle w:val="rfdFootnote"/>
          <w:rtl/>
        </w:rPr>
        <w:t xml:space="preserve"> </w:t>
      </w:r>
      <w:r w:rsidR="009E0C90">
        <w:rPr>
          <w:rStyle w:val="rfdFootnote"/>
          <w:rtl/>
        </w:rPr>
        <w:br/>
      </w:r>
      <w:r w:rsidRPr="003F1C08">
        <w:rPr>
          <w:rStyle w:val="rfdFootnote"/>
          <w:rtl/>
        </w:rPr>
        <w:t>الرماح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ر ، ص ، ع ، ك : اربدوا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408DA">
      <w:pPr>
        <w:pStyle w:val="rfdFootnote0"/>
        <w:rPr>
          <w:rtl/>
        </w:rPr>
      </w:pPr>
      <w:r w:rsidRPr="006216AF">
        <w:rPr>
          <w:rtl/>
        </w:rPr>
        <w:t>4</w:t>
      </w:r>
      <w:r w:rsidR="006408DA">
        <w:rPr>
          <w:rFonts w:hint="cs"/>
          <w:rtl/>
        </w:rPr>
        <w:t xml:space="preserve"> </w:t>
      </w:r>
      <w:r>
        <w:rPr>
          <w:rtl/>
        </w:rPr>
        <w:t>ـ</w:t>
      </w:r>
      <w:r w:rsidR="006408DA">
        <w:rPr>
          <w:rFonts w:hint="cs"/>
          <w:rtl/>
        </w:rPr>
        <w:t xml:space="preserve"> </w:t>
      </w:r>
      <w:r w:rsidRPr="006216AF">
        <w:rPr>
          <w:rtl/>
        </w:rPr>
        <w:t>أمالي الصدوق : 155</w:t>
      </w:r>
      <w:r w:rsidR="0096323A">
        <w:rPr>
          <w:rtl/>
        </w:rPr>
        <w:t xml:space="preserve"> / </w:t>
      </w:r>
      <w:r w:rsidRPr="006216AF">
        <w:rPr>
          <w:rtl/>
        </w:rPr>
        <w:t>14 ، مناقب ابن</w:t>
      </w:r>
      <w:r w:rsidR="00A34E30">
        <w:rPr>
          <w:rtl/>
        </w:rPr>
        <w:t xml:space="preserve"> شهرا</w:t>
      </w:r>
      <w:r w:rsidRPr="006216AF">
        <w:rPr>
          <w:rtl/>
        </w:rPr>
        <w:t xml:space="preserve">شوب 2 : 291 ، إعلام </w:t>
      </w:r>
      <w:r w:rsidR="009E0C90">
        <w:rPr>
          <w:rtl/>
        </w:rPr>
        <w:br/>
      </w:r>
      <w:r w:rsidRPr="006216AF">
        <w:rPr>
          <w:rtl/>
        </w:rPr>
        <w:t>الورى</w:t>
      </w:r>
      <w:r w:rsidR="00A34E30" w:rsidRPr="00982493">
        <w:rPr>
          <w:rtl/>
        </w:rPr>
        <w:t>ٰ</w:t>
      </w:r>
      <w:r w:rsidRPr="006216AF">
        <w:rPr>
          <w:rtl/>
        </w:rPr>
        <w:t xml:space="preserve"> : 176 ، باختلاف فيه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(5) صندوداء : موضع بين العراق والشام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معجم البلدان 3 : 425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70B0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مالك ، احفر أنت وأصحابك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مالك : فاحتفرنا ، فإذا نحن بصخرة سوداء عظيمة ، فيها حلقة </w:t>
      </w:r>
      <w:r w:rsidR="009E0C90">
        <w:rPr>
          <w:rtl/>
        </w:rPr>
        <w:br/>
      </w:r>
      <w:r w:rsidRPr="006216AF">
        <w:rPr>
          <w:rtl/>
        </w:rPr>
        <w:t xml:space="preserve">تبرق كاللجين ، فقال لنا : </w:t>
      </w:r>
      <w:r w:rsidR="009F08E4" w:rsidRPr="006216AF">
        <w:rPr>
          <w:rtl/>
        </w:rPr>
        <w:t>«</w:t>
      </w:r>
      <w:r w:rsidRPr="006216AF">
        <w:rPr>
          <w:rtl/>
        </w:rPr>
        <w:t>روموها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فرمناها بأجمعنا ونحن مائة رجل ، </w:t>
      </w:r>
      <w:r w:rsidR="009E0C90">
        <w:rPr>
          <w:rtl/>
        </w:rPr>
        <w:br/>
      </w:r>
      <w:r w:rsidRPr="006216AF">
        <w:rPr>
          <w:rtl/>
        </w:rPr>
        <w:t xml:space="preserve">فلم نستطع أن نزيلها عن موضعها ، فدنا أمير المؤمنين صلوات الله عليه </w:t>
      </w:r>
      <w:r w:rsidR="009E0C90">
        <w:rPr>
          <w:rtl/>
        </w:rPr>
        <w:br/>
      </w:r>
      <w:r w:rsidRPr="006216AF">
        <w:rPr>
          <w:rtl/>
        </w:rPr>
        <w:t>وآله رافعا</w:t>
      </w:r>
      <w:r w:rsidR="003E125C">
        <w:rPr>
          <w:rtl/>
        </w:rPr>
        <w:t>ً</w:t>
      </w:r>
      <w:r w:rsidRPr="006216AF">
        <w:rPr>
          <w:rtl/>
        </w:rPr>
        <w:t xml:space="preserve"> يده إلى السماء ، وهو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طاب طاب مريا عالم طيثو </w:t>
      </w:r>
      <w:r w:rsidR="009E0C90">
        <w:rPr>
          <w:rtl/>
        </w:rPr>
        <w:br/>
      </w:r>
      <w:r w:rsidRPr="006216AF">
        <w:rPr>
          <w:rtl/>
        </w:rPr>
        <w:t xml:space="preserve">ثابوثه </w:t>
      </w:r>
      <w:r w:rsidR="00C24190">
        <w:rPr>
          <w:rtl/>
        </w:rPr>
        <w:t>(</w:t>
      </w:r>
      <w:r w:rsidRPr="006216AF">
        <w:rPr>
          <w:rtl/>
        </w:rPr>
        <w:t xml:space="preserve">شميا كوبا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جانوثا نوديثا برحوثا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آمين آمين ربّ العالمين ، </w:t>
      </w:r>
      <w:r w:rsidR="009E0C90">
        <w:rPr>
          <w:rtl/>
        </w:rPr>
        <w:br/>
      </w:r>
      <w:r w:rsidRPr="006216AF">
        <w:rPr>
          <w:rtl/>
        </w:rPr>
        <w:t>ربّ موسى وهارون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اجتذبها فرماها عن العين أربعين ذراعا</w:t>
      </w:r>
      <w:r w:rsidR="003E125C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الأشتر : فظهر لنا ماء أعذب من الشهد ، وألين من الزبد ، </w:t>
      </w:r>
      <w:r w:rsidR="009E0C90">
        <w:rPr>
          <w:rtl/>
        </w:rPr>
        <w:br/>
      </w:r>
      <w:r w:rsidRPr="006216AF">
        <w:rPr>
          <w:rtl/>
        </w:rPr>
        <w:t xml:space="preserve">وأبرد من الثلج ، وأصفى من الياقوت ، فشربنا وسقينا ثمّ ردّ الصخرة ، </w:t>
      </w:r>
      <w:r w:rsidR="009E0C90">
        <w:rPr>
          <w:rtl/>
        </w:rPr>
        <w:br/>
      </w:r>
      <w:r w:rsidRPr="006216AF">
        <w:rPr>
          <w:rtl/>
        </w:rPr>
        <w:t>وأمرنا أن نحثو عليها التراب ، ثمّ ارتحل ، وسرنا معه</w:t>
      </w:r>
      <w:r w:rsidR="00410A32">
        <w:rPr>
          <w:rtl/>
        </w:rPr>
        <w:t xml:space="preserve"> .</w:t>
      </w:r>
    </w:p>
    <w:p w:rsidR="006408DA" w:rsidRDefault="005F4626" w:rsidP="006408DA">
      <w:pPr>
        <w:rPr>
          <w:rStyle w:val="rfdLineChar"/>
        </w:rPr>
      </w:pPr>
      <w:r w:rsidRPr="006216AF">
        <w:rPr>
          <w:rtl/>
        </w:rPr>
        <w:t xml:space="preserve">فلمّا سرنا غير بعيد ، قال : </w:t>
      </w:r>
      <w:r w:rsidR="009F08E4" w:rsidRPr="006216AF">
        <w:rPr>
          <w:rtl/>
        </w:rPr>
        <w:t>«</w:t>
      </w:r>
      <w:r w:rsidRPr="006216AF">
        <w:rPr>
          <w:rtl/>
        </w:rPr>
        <w:t>من منكم يعرف موضع العين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>فقلنا : كلنا يا أمير المؤمنين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فرجعنا وطلبنا العين ، فخفي علينا مكانها </w:t>
      </w:r>
      <w:r w:rsidR="009E0C90">
        <w:rPr>
          <w:rtl/>
        </w:rPr>
        <w:br/>
      </w:r>
      <w:r w:rsidRPr="006216AF">
        <w:rPr>
          <w:rtl/>
        </w:rPr>
        <w:t xml:space="preserve">أشد خفاء ، وظننا أنّ أمير المؤمنين صلوات الله عليه قد رهقه العطش </w:t>
      </w:r>
      <w:r w:rsidR="009E0C90">
        <w:rPr>
          <w:rtl/>
        </w:rPr>
        <w:br/>
      </w:r>
      <w:r w:rsidRPr="006216AF">
        <w:rPr>
          <w:rtl/>
        </w:rPr>
        <w:t xml:space="preserve">فأومأنا بأطرافنا فإذا نحن بصومعة فيها راهب ، فدنونا منه ، فإذا نحن </w:t>
      </w:r>
      <w:r w:rsidR="009E0C90">
        <w:rPr>
          <w:rtl/>
        </w:rPr>
        <w:br/>
      </w:r>
      <w:r w:rsidRPr="006216AF">
        <w:rPr>
          <w:rtl/>
        </w:rPr>
        <w:t>براهب قد سقط حاجباه على عينيه من الكبر ، فقلنا : يا راهب ،</w:t>
      </w:r>
      <w:r w:rsidR="0065148D">
        <w:rPr>
          <w:rtl/>
        </w:rPr>
        <w:t xml:space="preserve"> أ</w:t>
      </w:r>
      <w:r w:rsidRPr="006216AF">
        <w:rPr>
          <w:rtl/>
        </w:rPr>
        <w:t xml:space="preserve">عندك </w:t>
      </w:r>
      <w:r w:rsidR="009E0C90">
        <w:rPr>
          <w:rtl/>
        </w:rPr>
        <w:br/>
      </w:r>
      <w:r w:rsidRPr="006216AF">
        <w:rPr>
          <w:rtl/>
        </w:rPr>
        <w:t>ماء نسقي منه صاحبنا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عندي ماء ، قد استعذبته منذ يومين</w:t>
      </w:r>
      <w:r w:rsidR="00410A32">
        <w:rPr>
          <w:rtl/>
        </w:rPr>
        <w:t xml:space="preserve"> .</w:t>
      </w:r>
      <w:r w:rsidR="00470B0F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>فقلنا له : فكيف لو شربت من الماء الذي سقانا منه صاحبنا بالأمس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>وحدّثناه بالأمر فدنا منّا بعد خشيته فقال : انطلقوا بنا إلى صاحبكم</w:t>
      </w:r>
      <w:r w:rsidR="00410A32">
        <w:rPr>
          <w:rtl/>
        </w:rPr>
        <w:t xml:space="preserve"> .</w:t>
      </w:r>
      <w:r w:rsidR="00470B0F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 xml:space="preserve">فانطلقنا به ، فلمّا بصر به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>شمعون</w:t>
      </w:r>
      <w:r w:rsidR="009F08E4" w:rsidRPr="006216AF">
        <w:rPr>
          <w:rtl/>
        </w:rPr>
        <w:t>»</w:t>
      </w:r>
      <w:r w:rsidR="00DD50E3">
        <w:rPr>
          <w:rtl/>
        </w:rPr>
        <w:t xml:space="preserve"> ؟</w:t>
      </w:r>
      <w:r w:rsidR="00470B0F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>قال الراهب : نعم شمعون ، هذا اسم سمّتني به أ</w:t>
      </w:r>
      <w:r w:rsidR="003E125C">
        <w:rPr>
          <w:rtl/>
        </w:rPr>
        <w:t>ُ</w:t>
      </w:r>
      <w:r w:rsidRPr="006216AF">
        <w:rPr>
          <w:rtl/>
        </w:rPr>
        <w:t>مّ</w:t>
      </w:r>
      <w:r w:rsidR="003E125C">
        <w:rPr>
          <w:rtl/>
        </w:rPr>
        <w:t>ِ</w:t>
      </w:r>
      <w:r w:rsidRPr="006216AF">
        <w:rPr>
          <w:rtl/>
        </w:rPr>
        <w:t xml:space="preserve">ي ، ما أطلع عليه </w:t>
      </w:r>
      <w:r w:rsidR="009E0C90">
        <w:rPr>
          <w:rtl/>
        </w:rPr>
        <w:br/>
      </w:r>
      <w:r w:rsidRPr="006216AF">
        <w:rPr>
          <w:rtl/>
        </w:rPr>
        <w:t xml:space="preserve">أحد ، </w:t>
      </w:r>
      <w:r w:rsidR="00335A4F">
        <w:rPr>
          <w:rtl/>
        </w:rPr>
        <w:t>إلّا</w:t>
      </w:r>
      <w:r w:rsidRPr="006216AF">
        <w:rPr>
          <w:rtl/>
        </w:rPr>
        <w:t xml:space="preserve"> الله تعالى ، ثمّ أنت ، فكيف عرفته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فأتم حتّى أتمه </w:t>
      </w:r>
      <w:r w:rsidR="009E0C90">
        <w:rPr>
          <w:rtl/>
        </w:rPr>
        <w:br/>
      </w:r>
      <w:r w:rsidRPr="006216AF">
        <w:rPr>
          <w:rtl/>
        </w:rPr>
        <w:t>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وما تشاء يا شمعون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هذه العين ما اسمها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</w:t>
      </w:r>
      <w:r w:rsidR="00470B0F">
        <w:rPr>
          <w:rtl/>
        </w:rPr>
        <w:t xml:space="preserve"> </w:t>
      </w:r>
      <w:r w:rsidR="009E0C90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هذه العين راحوما ، وهي من الجنّة ، وشرب منها ثلاثمائة وثلاثة عشر</w:t>
      </w:r>
      <w:r w:rsidR="006408DA">
        <w:rPr>
          <w:rFonts w:hint="cs"/>
          <w:rtl/>
        </w:rPr>
        <w:t xml:space="preserve"> </w:t>
      </w:r>
      <w:r w:rsidR="006408DA">
        <w:rPr>
          <w:rtl/>
        </w:rPr>
        <w:br/>
      </w:r>
      <w:r w:rsidR="006408D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ع ، ك : كوتا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سحنا لوباحا حاثوبا بودينا نرجوابا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70B0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وصيّا</w:t>
      </w:r>
      <w:r w:rsidR="003E125C">
        <w:rPr>
          <w:rtl/>
        </w:rPr>
        <w:t>ً</w:t>
      </w:r>
      <w:r w:rsidRPr="006216AF">
        <w:rPr>
          <w:rtl/>
        </w:rPr>
        <w:t xml:space="preserve"> ، وأنا خير الوصيّين ، شربت منها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الراهب : هكذا وجدت </w:t>
      </w:r>
      <w:r w:rsidR="009E0C90">
        <w:rPr>
          <w:rtl/>
        </w:rPr>
        <w:br/>
      </w:r>
      <w:r w:rsidRPr="006216AF">
        <w:rPr>
          <w:rtl/>
        </w:rPr>
        <w:t>في جميع كتب الإ</w:t>
      </w:r>
      <w:r w:rsidR="00522FDC">
        <w:rPr>
          <w:rtl/>
        </w:rPr>
        <w:t>ِ</w:t>
      </w:r>
      <w:r w:rsidRPr="006216AF">
        <w:rPr>
          <w:rtl/>
        </w:rPr>
        <w:t xml:space="preserve">نجيل ، وأنا أشهد أن لا إله إلا الله وحده لا شريك </w:t>
      </w:r>
      <w:r w:rsidR="009E0C90">
        <w:rPr>
          <w:rtl/>
        </w:rPr>
        <w:br/>
      </w:r>
      <w:r w:rsidRPr="006216AF">
        <w:rPr>
          <w:rtl/>
        </w:rPr>
        <w:t>له ، وأنّ محمدا</w:t>
      </w:r>
      <w:r w:rsidR="003E125C">
        <w:rPr>
          <w:rtl/>
        </w:rPr>
        <w:t>ً</w:t>
      </w:r>
      <w:r w:rsidRPr="006216AF">
        <w:rPr>
          <w:rtl/>
        </w:rPr>
        <w:t xml:space="preserve"> رسول الله ، وأنّك وصي محمّد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رحل أمير المؤمنين والراهب يقدمه ، حتّى نزل صفّين ونزل </w:t>
      </w:r>
      <w:r w:rsidR="009E0C90">
        <w:rPr>
          <w:rtl/>
        </w:rPr>
        <w:br/>
      </w:r>
      <w:r w:rsidRPr="006216AF">
        <w:rPr>
          <w:rtl/>
        </w:rPr>
        <w:t xml:space="preserve">العابد والتقى الصفّان ، وكان أول من أصابته الشهادة الراهب ، فنزل </w:t>
      </w:r>
      <w:r w:rsidR="009E0C90">
        <w:rPr>
          <w:rtl/>
        </w:rPr>
        <w:br/>
      </w:r>
      <w:r w:rsidRPr="006216AF">
        <w:rPr>
          <w:rtl/>
        </w:rPr>
        <w:t xml:space="preserve">أمير المؤمنين وعيناه تهملان بالدموع ، وهو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يحشر المرء مع من </w:t>
      </w:r>
      <w:r w:rsidR="009E0C90">
        <w:rPr>
          <w:rtl/>
        </w:rPr>
        <w:br/>
      </w:r>
      <w:r w:rsidRPr="006216AF">
        <w:rPr>
          <w:rtl/>
        </w:rPr>
        <w:t>أحب ، الراهب معنا يوم القيامة ، ورفيقي في الجنّة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470B0F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8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470B0F" w:rsidRDefault="005F4626" w:rsidP="009B640B">
      <w:pPr>
        <w:pStyle w:val="Heading2Center"/>
        <w:rPr>
          <w:rtl/>
        </w:rPr>
      </w:pPr>
      <w:r w:rsidRPr="006216AF">
        <w:rPr>
          <w:rtl/>
        </w:rPr>
        <w:t>في بيان ظهور آياته في الاخبار بالغائبات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ستة أحاديث</w:t>
      </w:r>
    </w:p>
    <w:p w:rsidR="005F4626" w:rsidRPr="006216AF" w:rsidRDefault="005F4626" w:rsidP="00195CE6">
      <w:pPr>
        <w:rPr>
          <w:rtl/>
        </w:rPr>
      </w:pPr>
      <w:r w:rsidRPr="006216AF">
        <w:rPr>
          <w:rtl/>
        </w:rPr>
        <w:t>226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195CE6">
        <w:rPr>
          <w:rFonts w:hint="cs"/>
          <w:rtl/>
        </w:rPr>
        <w:t xml:space="preserve"> </w:t>
      </w:r>
      <w:r>
        <w:rPr>
          <w:rtl/>
        </w:rPr>
        <w:t>ـ</w:t>
      </w:r>
      <w:r w:rsidR="00195CE6">
        <w:rPr>
          <w:rFonts w:hint="cs"/>
          <w:rtl/>
        </w:rPr>
        <w:t xml:space="preserve"> </w:t>
      </w:r>
      <w:r w:rsidRPr="006216AF">
        <w:rPr>
          <w:rtl/>
        </w:rPr>
        <w:t xml:space="preserve">عن ابن عبّاس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قال : قلت لأمير </w:t>
      </w:r>
      <w:r w:rsidR="009E0C90">
        <w:rPr>
          <w:rtl/>
        </w:rPr>
        <w:br/>
      </w:r>
      <w:r w:rsidRPr="006216AF">
        <w:rPr>
          <w:rtl/>
        </w:rPr>
        <w:t xml:space="preserve">المؤمنين صلوات الله عليه وآله وسلم ، وهو متوجه إلى البصرة : يا أمير </w:t>
      </w:r>
      <w:r w:rsidR="009E0C90">
        <w:rPr>
          <w:rtl/>
        </w:rPr>
        <w:br/>
      </w:r>
      <w:r w:rsidRPr="006216AF">
        <w:rPr>
          <w:rtl/>
        </w:rPr>
        <w:t>المؤمنين ، إنّك في نفر يسير ، فلو تنحّيت حتّى يلحق بك الناس</w:t>
      </w:r>
      <w:r w:rsidR="00410A32">
        <w:rPr>
          <w:rtl/>
        </w:rPr>
        <w:t xml:space="preserve"> .</w:t>
      </w:r>
      <w:r w:rsidR="00B84AB3">
        <w:rPr>
          <w:rtl/>
        </w:rPr>
        <w:t xml:space="preserve"> </w:t>
      </w:r>
      <w:r w:rsidR="009E0C90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يجيئكم من غد في فجكم هذا ، من ناحية الكوفة ثلاثة </w:t>
      </w:r>
      <w:r w:rsidR="009E0C90">
        <w:rPr>
          <w:rtl/>
        </w:rPr>
        <w:br/>
      </w:r>
      <w:r w:rsidRPr="006216AF">
        <w:rPr>
          <w:rtl/>
        </w:rPr>
        <w:t>كراديس ، في كلّ كردوس خمسة آلاف وستمائة وخمس وستون رج</w:t>
      </w:r>
      <w:r w:rsidR="00CC25B2">
        <w:rPr>
          <w:rtl/>
        </w:rPr>
        <w:t>لًا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قلت : ما أصابني والله أعظم من [ تلك ] الضيقة</w:t>
      </w:r>
      <w:r w:rsidR="00410A32">
        <w:rPr>
          <w:rtl/>
        </w:rPr>
        <w:t xml:space="preserve"> .</w:t>
      </w:r>
    </w:p>
    <w:p w:rsidR="005F4626" w:rsidRPr="006216AF" w:rsidRDefault="005F4626" w:rsidP="00B84AB3">
      <w:pPr>
        <w:rPr>
          <w:rtl/>
        </w:rPr>
      </w:pPr>
      <w:r w:rsidRPr="006216AF">
        <w:rPr>
          <w:rtl/>
        </w:rPr>
        <w:t>قال : فلمّا أن صلّيت الفجر قلت لغلامي : اسرج لي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</w:t>
      </w:r>
      <w:r w:rsidR="00B84AB3">
        <w:rPr>
          <w:rtl/>
        </w:rPr>
        <w:t xml:space="preserve"> </w:t>
      </w:r>
      <w:r w:rsidR="0039788B">
        <w:rPr>
          <w:rtl/>
        </w:rPr>
        <w:br/>
      </w:r>
      <w:r w:rsidRPr="006216AF">
        <w:rPr>
          <w:rtl/>
        </w:rPr>
        <w:t xml:space="preserve">فتوجّهت نحو الكوفة ، فإذا بغبرة قد ارتفعت ، فسرت نحوها ، فلمّا أن </w:t>
      </w:r>
      <w:r w:rsidR="0039788B">
        <w:rPr>
          <w:rtl/>
        </w:rPr>
        <w:br/>
      </w:r>
      <w:r w:rsidRPr="006216AF">
        <w:rPr>
          <w:rtl/>
        </w:rPr>
        <w:t>دنوت منهم صيح بي : من أنت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أنا ابن عبّاس ؛ فكفوا ، فقلت </w:t>
      </w:r>
      <w:r w:rsidR="0039788B">
        <w:rPr>
          <w:rtl/>
        </w:rPr>
        <w:br/>
      </w:r>
      <w:r w:rsidRPr="006216AF">
        <w:rPr>
          <w:rtl/>
        </w:rPr>
        <w:t>لهم : لمن هذه الراية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لفلان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 كم أنتم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فقالوا : طوي </w:t>
      </w:r>
      <w:r w:rsidR="0039788B">
        <w:rPr>
          <w:rtl/>
        </w:rPr>
        <w:br/>
      </w:r>
      <w:r w:rsidRPr="006216AF">
        <w:rPr>
          <w:rtl/>
        </w:rPr>
        <w:t>الديوان عند الجسر على خمسة آلاف وستمائة وخمسة وستين رج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195CE6" w:rsidRDefault="005F4626" w:rsidP="00195CE6">
      <w:pPr>
        <w:rPr>
          <w:rStyle w:val="rfdLineChar"/>
        </w:rPr>
      </w:pPr>
      <w:r w:rsidRPr="006216AF">
        <w:rPr>
          <w:rtl/>
        </w:rPr>
        <w:t xml:space="preserve">قال : فمضوا ، ومضيت على وجهي ، فإذا أنا بغبرة قد ارتفعت ، </w:t>
      </w:r>
      <w:r w:rsidR="0039788B">
        <w:rPr>
          <w:rtl/>
        </w:rPr>
        <w:br/>
      </w:r>
      <w:r w:rsidRPr="006216AF">
        <w:rPr>
          <w:rtl/>
        </w:rPr>
        <w:t>قال : فدنوت منهم ، فصيح بي : من أنت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أنا ابن عبّاس</w:t>
      </w:r>
      <w:r w:rsidR="00410A32">
        <w:rPr>
          <w:rtl/>
        </w:rPr>
        <w:t xml:space="preserve"> .</w:t>
      </w:r>
      <w:r w:rsidR="00195CE6">
        <w:rPr>
          <w:rFonts w:hint="cs"/>
          <w:rtl/>
        </w:rPr>
        <w:t xml:space="preserve"> </w:t>
      </w:r>
      <w:r w:rsidR="00195CE6">
        <w:rPr>
          <w:rtl/>
        </w:rPr>
        <w:br/>
      </w:r>
      <w:r w:rsidR="00195CE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195CE6">
      <w:pPr>
        <w:pStyle w:val="rfdFootnote0"/>
        <w:rPr>
          <w:rtl/>
        </w:rPr>
      </w:pPr>
      <w:r w:rsidRPr="006216AF">
        <w:rPr>
          <w:rtl/>
        </w:rPr>
        <w:t>1</w:t>
      </w:r>
      <w:r w:rsidR="00195CE6">
        <w:rPr>
          <w:rFonts w:hint="cs"/>
          <w:rtl/>
        </w:rPr>
        <w:t xml:space="preserve"> </w:t>
      </w:r>
      <w:r>
        <w:rPr>
          <w:rtl/>
        </w:rPr>
        <w:t>ـ</w:t>
      </w:r>
      <w:r w:rsidR="00195CE6">
        <w:rPr>
          <w:rFonts w:hint="cs"/>
          <w:rtl/>
        </w:rPr>
        <w:t xml:space="preserve"> </w:t>
      </w:r>
      <w:r w:rsidRPr="006216AF">
        <w:rPr>
          <w:rtl/>
        </w:rPr>
        <w:t>شرح نهج البلاغة لابن أبي الحديد 2 : 187 نحوه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وعنه مدينة </w:t>
      </w:r>
      <w:r w:rsidR="0039788B">
        <w:rPr>
          <w:rtl/>
        </w:rPr>
        <w:br/>
      </w:r>
      <w:r w:rsidRPr="006216AF">
        <w:rPr>
          <w:rtl/>
        </w:rPr>
        <w:t xml:space="preserve">المعاجز : 141 </w:t>
      </w:r>
      <w:r w:rsidR="00166E62">
        <w:rPr>
          <w:rtl/>
        </w:rPr>
        <w:t>و 3</w:t>
      </w:r>
      <w:r w:rsidRPr="006216AF">
        <w:rPr>
          <w:rtl/>
        </w:rPr>
        <w:t>98</w:t>
      </w:r>
      <w:r w:rsidR="00410A32">
        <w:rPr>
          <w:rtl/>
        </w:rPr>
        <w:t xml:space="preserve"> .</w:t>
      </w:r>
    </w:p>
    <w:p w:rsidR="005F4626" w:rsidRPr="006216AF" w:rsidRDefault="005F4626" w:rsidP="00B84AB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فأمسكوا ، فقلت : لمن هذه الراية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لربيعة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من رئيسها</w:t>
      </w:r>
      <w:r w:rsidR="00DD50E3">
        <w:rPr>
          <w:rtl/>
        </w:rPr>
        <w:t xml:space="preserve"> ؟</w:t>
      </w:r>
      <w:r w:rsidR="00B84AB3">
        <w:rPr>
          <w:rtl/>
        </w:rPr>
        <w:t xml:space="preserve"> </w:t>
      </w:r>
      <w:r w:rsidR="0039788B">
        <w:rPr>
          <w:rtl/>
        </w:rPr>
        <w:br/>
      </w:r>
      <w:r w:rsidRPr="006216AF">
        <w:rPr>
          <w:rtl/>
        </w:rPr>
        <w:t>قالوا : زيد بن صوحان العبديّ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كم أنتم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طوي الديوان </w:t>
      </w:r>
      <w:r w:rsidR="0039788B">
        <w:rPr>
          <w:rtl/>
        </w:rPr>
        <w:br/>
      </w:r>
      <w:r w:rsidRPr="006216AF">
        <w:rPr>
          <w:rtl/>
        </w:rPr>
        <w:t>عند الجسر على خمسة آلاف وستمائة وخمسة وستين رج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5F4626" w:rsidRPr="006216AF" w:rsidRDefault="005F4626" w:rsidP="002A36F2">
      <w:pPr>
        <w:rPr>
          <w:rtl/>
        </w:rPr>
      </w:pPr>
      <w:r w:rsidRPr="006216AF">
        <w:rPr>
          <w:rtl/>
        </w:rPr>
        <w:t xml:space="preserve">قال : فمضوا ، ومضيت على وجهي ، فإذا بغبرة قد ارتفعت ، </w:t>
      </w:r>
      <w:r w:rsidR="0039788B">
        <w:rPr>
          <w:rtl/>
        </w:rPr>
        <w:br/>
      </w:r>
      <w:r w:rsidRPr="006216AF">
        <w:rPr>
          <w:rtl/>
        </w:rPr>
        <w:t>فأخذت نحوها ، فصيح بي من أنت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أنا ابن عبّاس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فسكتوا </w:t>
      </w:r>
      <w:r w:rsidR="0039788B">
        <w:rPr>
          <w:rtl/>
        </w:rPr>
        <w:br/>
      </w:r>
      <w:r w:rsidRPr="006216AF">
        <w:rPr>
          <w:rtl/>
        </w:rPr>
        <w:t>عنّي ، فقلت : لمن هذه الراية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فقالوا : لفلان ، رئيسها الأشتر ، قال :</w:t>
      </w:r>
      <w:r w:rsidR="002A36F2">
        <w:rPr>
          <w:rtl/>
        </w:rPr>
        <w:t xml:space="preserve"> </w:t>
      </w:r>
      <w:r w:rsidR="0039788B">
        <w:rPr>
          <w:rtl/>
        </w:rPr>
        <w:br/>
      </w:r>
      <w:r w:rsidRPr="006216AF">
        <w:rPr>
          <w:rtl/>
        </w:rPr>
        <w:t>قلت : كم أنتم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طوي الديوان عند الجسر على خمسة آلاف </w:t>
      </w:r>
      <w:r w:rsidR="0039788B">
        <w:rPr>
          <w:rtl/>
        </w:rPr>
        <w:br/>
      </w:r>
      <w:r w:rsidRPr="006216AF">
        <w:rPr>
          <w:rtl/>
        </w:rPr>
        <w:t>وستمائة وخمسة وستين رج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فرجعت إلى العسكر ، فقال لي أمير المؤمنين : </w:t>
      </w:r>
      <w:r w:rsidR="009F08E4" w:rsidRPr="006216AF">
        <w:rPr>
          <w:rtl/>
        </w:rPr>
        <w:t>«</w:t>
      </w:r>
      <w:r w:rsidRPr="006216AF">
        <w:rPr>
          <w:rtl/>
        </w:rPr>
        <w:t>من أين أقبلت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39788B">
        <w:rPr>
          <w:rtl/>
        </w:rPr>
        <w:br/>
      </w:r>
      <w:r w:rsidRPr="006216AF">
        <w:rPr>
          <w:rtl/>
        </w:rPr>
        <w:t xml:space="preserve">فأخبرته ، وقلت له : إنّي لمّا سمعت مقالتك اغتممت ، مخافة أن يجيء </w:t>
      </w:r>
      <w:r w:rsidR="0039788B">
        <w:rPr>
          <w:rtl/>
        </w:rPr>
        <w:br/>
      </w:r>
      <w:r w:rsidRPr="006216AF">
        <w:rPr>
          <w:rtl/>
        </w:rPr>
        <w:t>الأمر على خلاف ما قلت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فقال : </w:t>
      </w:r>
      <w:r w:rsidR="009F08E4" w:rsidRPr="006216AF">
        <w:rPr>
          <w:rtl/>
        </w:rPr>
        <w:t>«</w:t>
      </w:r>
      <w:r w:rsidRPr="006216AF">
        <w:rPr>
          <w:rtl/>
        </w:rPr>
        <w:t>نظفر بهؤلاء القوم غدا</w:t>
      </w:r>
      <w:r w:rsidR="003E125C">
        <w:rPr>
          <w:rtl/>
        </w:rPr>
        <w:t>ً</w:t>
      </w:r>
      <w:r w:rsidRPr="006216AF">
        <w:rPr>
          <w:rtl/>
        </w:rPr>
        <w:t xml:space="preserve"> إن شاء الله تعالى ، ثمّ نقسّم </w:t>
      </w:r>
      <w:r w:rsidR="0039788B">
        <w:rPr>
          <w:rtl/>
        </w:rPr>
        <w:br/>
      </w:r>
      <w:r w:rsidRPr="006216AF">
        <w:rPr>
          <w:rtl/>
        </w:rPr>
        <w:t>مالهم فيصيب كلّ رجل منا خمسمائة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فلمّا أن كان من الغد أمرهم أمير المؤمنين صلوات الله عليه </w:t>
      </w:r>
      <w:r w:rsidR="0039788B">
        <w:rPr>
          <w:rtl/>
        </w:rPr>
        <w:br/>
      </w:r>
      <w:r w:rsidRPr="006216AF">
        <w:rPr>
          <w:rtl/>
        </w:rPr>
        <w:t>أن لا يحدثوا شيئا</w:t>
      </w:r>
      <w:r w:rsidR="003E125C">
        <w:rPr>
          <w:rtl/>
        </w:rPr>
        <w:t>ً</w:t>
      </w:r>
      <w:r w:rsidRPr="006216AF">
        <w:rPr>
          <w:rtl/>
        </w:rPr>
        <w:t xml:space="preserve"> حتّى يكون المبتدأ منهم ، فأقبلوا يرمون رجال أمير </w:t>
      </w:r>
      <w:r w:rsidR="0039788B">
        <w:rPr>
          <w:rtl/>
        </w:rPr>
        <w:br/>
      </w:r>
      <w:r w:rsidRPr="006216AF">
        <w:rPr>
          <w:rtl/>
        </w:rPr>
        <w:t xml:space="preserve">المؤمنين صلوات الله عليه فأتوه ، فقال لهم : </w:t>
      </w:r>
      <w:r w:rsidR="009F08E4" w:rsidRPr="006216AF">
        <w:rPr>
          <w:rtl/>
        </w:rPr>
        <w:t>«</w:t>
      </w:r>
      <w:r w:rsidRPr="006216AF">
        <w:rPr>
          <w:rtl/>
        </w:rPr>
        <w:t>ما رأيت أعجب منكم</w:t>
      </w:r>
      <w:r w:rsidR="00DD50E3">
        <w:rPr>
          <w:rtl/>
        </w:rPr>
        <w:t xml:space="preserve"> !</w:t>
      </w:r>
      <w:r w:rsidRPr="006216AF">
        <w:rPr>
          <w:rtl/>
        </w:rPr>
        <w:t xml:space="preserve"> </w:t>
      </w:r>
      <w:r w:rsidR="0039788B">
        <w:rPr>
          <w:rtl/>
        </w:rPr>
        <w:br/>
      </w:r>
      <w:r w:rsidRPr="006216AF">
        <w:rPr>
          <w:rtl/>
        </w:rPr>
        <w:t>تأمروني بالحرب والملائكة لم تنزل بعد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الزوال دعا بدرع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فلبسها وصبها عليه ، </w:t>
      </w:r>
      <w:r w:rsidR="0039788B">
        <w:rPr>
          <w:rtl/>
        </w:rPr>
        <w:br/>
      </w:r>
      <w:r w:rsidRPr="006216AF">
        <w:rPr>
          <w:rtl/>
        </w:rPr>
        <w:t xml:space="preserve">ثمّ أقبل على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القوم ، فهزمهم الله تعالى ، فقال أمير المؤمنين صلوات </w:t>
      </w:r>
      <w:r w:rsidR="0039788B">
        <w:rPr>
          <w:rtl/>
        </w:rPr>
        <w:br/>
      </w:r>
      <w:r w:rsidRPr="006216AF">
        <w:rPr>
          <w:rtl/>
        </w:rPr>
        <w:t xml:space="preserve">الله عليه للخزان : </w:t>
      </w:r>
      <w:r w:rsidR="009F08E4" w:rsidRPr="006216AF">
        <w:rPr>
          <w:rtl/>
        </w:rPr>
        <w:t>«</w:t>
      </w:r>
      <w:r w:rsidRPr="006216AF">
        <w:rPr>
          <w:rtl/>
        </w:rPr>
        <w:t>اقسموا المال على الناس خمسمائة خمسمائة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39788B">
        <w:rPr>
          <w:rtl/>
        </w:rPr>
        <w:br/>
      </w:r>
      <w:r w:rsidRPr="006216AF">
        <w:rPr>
          <w:rtl/>
        </w:rPr>
        <w:t xml:space="preserve">فقسّموها ، ففضل من المال ألفا درهم ، فقال للخازن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أي شيء بقي </w:t>
      </w:r>
      <w:r w:rsidR="0039788B">
        <w:rPr>
          <w:rtl/>
        </w:rPr>
        <w:br/>
      </w:r>
      <w:r w:rsidRPr="006216AF">
        <w:rPr>
          <w:rtl/>
        </w:rPr>
        <w:t>عندك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ألفا درهم</w:t>
      </w:r>
      <w:r w:rsidR="00410A32">
        <w:rPr>
          <w:rtl/>
        </w:rPr>
        <w:t xml:space="preserve"> .</w:t>
      </w:r>
    </w:p>
    <w:p w:rsidR="00195CE6" w:rsidRDefault="005F4626" w:rsidP="00195CE6">
      <w:pPr>
        <w:rPr>
          <w:rStyle w:val="rfdLineChar"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أعطيت الحسن والحسين ومحمّد بن الحنفية خمسمائة</w:t>
      </w:r>
      <w:r w:rsidR="00195CE6">
        <w:rPr>
          <w:rFonts w:hint="cs"/>
          <w:rtl/>
        </w:rPr>
        <w:t xml:space="preserve"> </w:t>
      </w:r>
      <w:r w:rsidR="00195CE6">
        <w:rPr>
          <w:rtl/>
        </w:rPr>
        <w:br/>
      </w:r>
      <w:r w:rsidR="00195CE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ع : ثمّ قاتل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2A36F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خمسمائة ، وعزلت لي خمسمائة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لا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فهذه لنا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فلم تزدد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درهم ، ولم تنقصن درهم</w:t>
      </w:r>
      <w:r w:rsidR="00410A32">
        <w:rPr>
          <w:rtl/>
        </w:rPr>
        <w:t xml:space="preserve"> .</w:t>
      </w:r>
    </w:p>
    <w:p w:rsidR="005F4626" w:rsidRPr="006216AF" w:rsidRDefault="005F4626" w:rsidP="00195CE6">
      <w:pPr>
        <w:rPr>
          <w:rtl/>
        </w:rPr>
      </w:pPr>
      <w:r w:rsidRPr="006216AF">
        <w:rPr>
          <w:rtl/>
        </w:rPr>
        <w:t>227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195CE6">
        <w:rPr>
          <w:rFonts w:hint="cs"/>
          <w:rtl/>
        </w:rPr>
        <w:t xml:space="preserve"> </w:t>
      </w:r>
      <w:r>
        <w:rPr>
          <w:rtl/>
        </w:rPr>
        <w:t>ـ</w:t>
      </w:r>
      <w:r w:rsidR="00195CE6">
        <w:rPr>
          <w:rFonts w:hint="cs"/>
          <w:rtl/>
        </w:rPr>
        <w:t xml:space="preserve"> </w:t>
      </w:r>
      <w:r w:rsidRPr="006216AF">
        <w:rPr>
          <w:rtl/>
        </w:rPr>
        <w:t xml:space="preserve">عن عليّ بن النعمان ، ومحمّد بن سنان ، رفعاه إلى </w:t>
      </w:r>
      <w:r w:rsidR="0039788B">
        <w:rPr>
          <w:rtl/>
        </w:rPr>
        <w:br/>
      </w:r>
      <w:r w:rsidRPr="006216AF">
        <w:rPr>
          <w:rtl/>
        </w:rPr>
        <w:t xml:space="preserve">أبي عبد الله صلوات الله عليه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عائشة قالت : التمسوا لي </w:t>
      </w:r>
      <w:r w:rsidR="0039788B">
        <w:rPr>
          <w:rtl/>
        </w:rPr>
        <w:br/>
      </w:r>
      <w:r w:rsidRPr="006216AF">
        <w:rPr>
          <w:rtl/>
        </w:rPr>
        <w:t>رج</w:t>
      </w:r>
      <w:r w:rsidR="00AB693E">
        <w:rPr>
          <w:rtl/>
        </w:rPr>
        <w:t xml:space="preserve">لاً </w:t>
      </w:r>
      <w:r w:rsidRPr="006216AF">
        <w:rPr>
          <w:rtl/>
        </w:rPr>
        <w:t>شديد العداوة لهذا الرجل ، حتّى ابعثه إليه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فأتيت برجل ، فمثل </w:t>
      </w:r>
      <w:r w:rsidR="0039788B">
        <w:rPr>
          <w:rtl/>
        </w:rPr>
        <w:br/>
      </w:r>
      <w:r w:rsidRPr="006216AF">
        <w:rPr>
          <w:rtl/>
        </w:rPr>
        <w:t>بين يديها ، فرفعت رأسها وقالت : ما بلغ من عداوتك لهذا الرجل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</w:t>
      </w:r>
      <w:r w:rsidR="0039788B">
        <w:rPr>
          <w:rtl/>
        </w:rPr>
        <w:br/>
      </w:r>
      <w:r w:rsidRPr="006216AF">
        <w:rPr>
          <w:rtl/>
        </w:rPr>
        <w:t>لها : كثيرا</w:t>
      </w:r>
      <w:r w:rsidR="003E125C">
        <w:rPr>
          <w:rtl/>
        </w:rPr>
        <w:t>ً</w:t>
      </w:r>
      <w:r w:rsidRPr="006216AF">
        <w:rPr>
          <w:rtl/>
        </w:rPr>
        <w:t xml:space="preserve"> ما أتمنى على ربّي أنّه وأصحابه في وسطي ف</w:t>
      </w:r>
      <w:r w:rsidR="003E125C">
        <w:rPr>
          <w:rtl/>
        </w:rPr>
        <w:t>َ</w:t>
      </w:r>
      <w:r w:rsidRPr="006216AF">
        <w:rPr>
          <w:rtl/>
        </w:rPr>
        <w:t>ض</w:t>
      </w:r>
      <w:r w:rsidR="003E125C">
        <w:rPr>
          <w:rtl/>
        </w:rPr>
        <w:t>ُ</w:t>
      </w:r>
      <w:r w:rsidRPr="006216AF">
        <w:rPr>
          <w:rtl/>
        </w:rPr>
        <w:t>ر</w:t>
      </w:r>
      <w:r w:rsidR="003E125C">
        <w:rPr>
          <w:rtl/>
        </w:rPr>
        <w:t>ِ</w:t>
      </w:r>
      <w:r w:rsidRPr="006216AF">
        <w:rPr>
          <w:rtl/>
        </w:rPr>
        <w:t>ب</w:t>
      </w:r>
      <w:r w:rsidR="00EF4F2F">
        <w:rPr>
          <w:rtl/>
        </w:rPr>
        <w:t>ْ</w:t>
      </w:r>
      <w:r w:rsidRPr="006216AF">
        <w:rPr>
          <w:rtl/>
        </w:rPr>
        <w:t>ت</w:t>
      </w:r>
      <w:r w:rsidR="003E125C">
        <w:rPr>
          <w:rtl/>
        </w:rPr>
        <w:t>ُ</w:t>
      </w:r>
      <w:r w:rsidRPr="006216AF">
        <w:rPr>
          <w:rtl/>
        </w:rPr>
        <w:t xml:space="preserve"> ضربة </w:t>
      </w:r>
      <w:r w:rsidR="0039788B">
        <w:rPr>
          <w:rtl/>
        </w:rPr>
        <w:br/>
      </w:r>
      <w:r w:rsidRPr="006216AF">
        <w:rPr>
          <w:rtl/>
        </w:rPr>
        <w:t>بالسيف ، فيسبق السيف الدم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ثمّ قالت : فأنت له ، فاذهب بكتابي هذا ، فادفعه إليه ، ظاعنا</w:t>
      </w:r>
      <w:r w:rsidR="003E125C">
        <w:rPr>
          <w:rtl/>
        </w:rPr>
        <w:t>ً</w:t>
      </w:r>
      <w:r w:rsidRPr="006216AF">
        <w:rPr>
          <w:rtl/>
        </w:rPr>
        <w:t xml:space="preserve"> </w:t>
      </w:r>
      <w:r w:rsidR="0039788B">
        <w:rPr>
          <w:rtl/>
        </w:rPr>
        <w:br/>
      </w:r>
      <w:r w:rsidRPr="006216AF">
        <w:rPr>
          <w:rtl/>
        </w:rPr>
        <w:t>رأيته أو مقيما</w:t>
      </w:r>
      <w:r w:rsidR="003E125C">
        <w:rPr>
          <w:rtl/>
        </w:rPr>
        <w:t>ً</w:t>
      </w:r>
      <w:r w:rsidRPr="006216AF">
        <w:rPr>
          <w:rtl/>
        </w:rPr>
        <w:t xml:space="preserve"> ، أما إنّك إن وافيته ظاعنا</w:t>
      </w:r>
      <w:r w:rsidR="003E125C">
        <w:rPr>
          <w:rtl/>
        </w:rPr>
        <w:t>ً</w:t>
      </w:r>
      <w:r w:rsidRPr="006216AF">
        <w:rPr>
          <w:rtl/>
        </w:rPr>
        <w:t xml:space="preserve"> رأيته راكبا</w:t>
      </w:r>
      <w:r w:rsidR="003E125C">
        <w:rPr>
          <w:rtl/>
        </w:rPr>
        <w:t>ً</w:t>
      </w:r>
      <w:r w:rsidRPr="006216AF">
        <w:rPr>
          <w:rtl/>
        </w:rPr>
        <w:t xml:space="preserve"> على بغلة رسول </w:t>
      </w:r>
      <w:r w:rsidR="0039788B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متنكبا</w:t>
      </w:r>
      <w:r w:rsidR="003E125C">
        <w:rPr>
          <w:rtl/>
        </w:rPr>
        <w:t>ً</w:t>
      </w:r>
      <w:r w:rsidRPr="006216AF">
        <w:rPr>
          <w:rtl/>
        </w:rPr>
        <w:t xml:space="preserve"> قوسه ، معلقا</w:t>
      </w:r>
      <w:r w:rsidR="003E125C">
        <w:rPr>
          <w:rtl/>
        </w:rPr>
        <w:t>ً</w:t>
      </w:r>
      <w:r w:rsidRPr="006216AF">
        <w:rPr>
          <w:rtl/>
        </w:rPr>
        <w:t xml:space="preserve"> كنانته بقربوس سرجه ، وأصحابه خلفه </w:t>
      </w:r>
      <w:r w:rsidR="0039788B">
        <w:rPr>
          <w:rtl/>
        </w:rPr>
        <w:br/>
      </w:r>
      <w:r w:rsidRPr="006216AF">
        <w:rPr>
          <w:rtl/>
        </w:rPr>
        <w:t>كأنّهم طيور صواف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قالت له : إن عرض عليك طعامه وشرابه فلا تتناول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منه </w:t>
      </w:r>
      <w:r w:rsidR="0039788B">
        <w:rPr>
          <w:rtl/>
        </w:rPr>
        <w:br/>
      </w:r>
      <w:r w:rsidRPr="006216AF">
        <w:rPr>
          <w:rtl/>
        </w:rPr>
        <w:t>شيئا</w:t>
      </w:r>
      <w:r w:rsidR="003E125C">
        <w:rPr>
          <w:rtl/>
        </w:rPr>
        <w:t>ً</w:t>
      </w:r>
      <w:r w:rsidRPr="006216AF">
        <w:rPr>
          <w:rtl/>
        </w:rPr>
        <w:t xml:space="preserve"> فإنّ فيه السحر فمضيت واستقبلته راكبا</w:t>
      </w:r>
      <w:r w:rsidR="003E125C">
        <w:rPr>
          <w:rtl/>
        </w:rPr>
        <w:t>ً</w:t>
      </w:r>
      <w:r w:rsidRPr="006216AF">
        <w:rPr>
          <w:rtl/>
        </w:rPr>
        <w:t xml:space="preserve"> ، فناولته الكتاب ففض </w:t>
      </w:r>
      <w:r w:rsidR="0039788B">
        <w:rPr>
          <w:rtl/>
        </w:rPr>
        <w:br/>
      </w:r>
      <w:r w:rsidRPr="006216AF">
        <w:rPr>
          <w:rtl/>
        </w:rPr>
        <w:t>خاتمه ،</w:t>
      </w:r>
      <w:r w:rsidR="00EF4F2F">
        <w:rPr>
          <w:rtl/>
        </w:rPr>
        <w:t xml:space="preserve"> ثمّ قرأه وقال : </w:t>
      </w:r>
      <w:r w:rsidR="009F08E4">
        <w:rPr>
          <w:rtl/>
        </w:rPr>
        <w:t>«</w:t>
      </w:r>
      <w:r w:rsidR="00EF4F2F">
        <w:rPr>
          <w:rtl/>
        </w:rPr>
        <w:t>هذا والله ما</w:t>
      </w:r>
      <w:r w:rsidRPr="006216AF">
        <w:rPr>
          <w:rtl/>
        </w:rPr>
        <w:t>لا يكون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فثنى رجله ونزل ، فأحدق </w:t>
      </w:r>
      <w:r w:rsidR="0039788B">
        <w:rPr>
          <w:rtl/>
        </w:rPr>
        <w:br/>
      </w:r>
      <w:r w:rsidRPr="006216AF">
        <w:rPr>
          <w:rtl/>
        </w:rPr>
        <w:t>به أصحابه ، ثمّ قال : أسألك ، 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وتجيبني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أنشدك بالله ، هل قالت : التمسوا لي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شديد العداوة </w:t>
      </w:r>
      <w:r w:rsidR="0039788B">
        <w:rPr>
          <w:rtl/>
        </w:rPr>
        <w:br/>
      </w:r>
      <w:r w:rsidRPr="006216AF">
        <w:rPr>
          <w:rtl/>
        </w:rPr>
        <w:t>لهذا الرجل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فأتيت بك ، فقالت لك : ما بلغ من </w:t>
      </w:r>
      <w:r w:rsidR="0039788B">
        <w:rPr>
          <w:rtl/>
        </w:rPr>
        <w:br/>
      </w:r>
      <w:r w:rsidRPr="006216AF">
        <w:rPr>
          <w:rtl/>
        </w:rPr>
        <w:t>عداوتك لهذا الرجل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كثيرا</w:t>
      </w:r>
      <w:r w:rsidR="003E125C">
        <w:rPr>
          <w:rtl/>
        </w:rPr>
        <w:t>ً</w:t>
      </w:r>
      <w:r w:rsidRPr="006216AF">
        <w:rPr>
          <w:rtl/>
        </w:rPr>
        <w:t xml:space="preserve"> ما أتمنى على ربّي أنّه وأصحابه في </w:t>
      </w:r>
      <w:r w:rsidR="0039788B">
        <w:rPr>
          <w:rtl/>
        </w:rPr>
        <w:br/>
      </w:r>
      <w:r w:rsidRPr="006216AF">
        <w:rPr>
          <w:rtl/>
        </w:rPr>
        <w:t>وسطي وأضرب بالسيف ضربة فيسبق السيف الدم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</w:p>
    <w:p w:rsidR="00195CE6" w:rsidRPr="00195CE6" w:rsidRDefault="00195CE6" w:rsidP="00195CE6">
      <w:pPr>
        <w:pStyle w:val="rfdLine"/>
      </w:pPr>
      <w:r w:rsidRPr="00195CE6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: يبق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95CE6">
      <w:pPr>
        <w:pStyle w:val="rfdFootnote0"/>
        <w:rPr>
          <w:rtl/>
        </w:rPr>
      </w:pPr>
      <w:r w:rsidRPr="006216AF">
        <w:rPr>
          <w:rtl/>
        </w:rPr>
        <w:t>2</w:t>
      </w:r>
      <w:r w:rsidR="00195CE6">
        <w:rPr>
          <w:rFonts w:hint="cs"/>
          <w:rtl/>
        </w:rPr>
        <w:t xml:space="preserve"> </w:t>
      </w:r>
      <w:r>
        <w:rPr>
          <w:rtl/>
        </w:rPr>
        <w:t>ـ</w:t>
      </w:r>
      <w:r w:rsidR="00195CE6">
        <w:rPr>
          <w:rFonts w:hint="cs"/>
          <w:rtl/>
        </w:rPr>
        <w:t xml:space="preserve"> </w:t>
      </w:r>
      <w:r w:rsidRPr="006216AF">
        <w:rPr>
          <w:rtl/>
        </w:rPr>
        <w:t>بصائر الدرجات : 263</w:t>
      </w:r>
      <w:r w:rsidR="0096323A">
        <w:rPr>
          <w:rtl/>
        </w:rPr>
        <w:t xml:space="preserve"> / </w:t>
      </w:r>
      <w:r w:rsidRPr="006216AF">
        <w:rPr>
          <w:rtl/>
        </w:rPr>
        <w:t>4 ، الخرائج والجرائح 2 : 724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28 ، مناقب ابن </w:t>
      </w:r>
      <w:r w:rsidR="0039788B">
        <w:rPr>
          <w:rtl/>
        </w:rPr>
        <w:br/>
      </w:r>
      <w:r w:rsidR="00EF4F2F">
        <w:rPr>
          <w:rtl/>
        </w:rPr>
        <w:t>شهرا</w:t>
      </w:r>
      <w:r w:rsidRPr="006216AF">
        <w:rPr>
          <w:rtl/>
        </w:rPr>
        <w:t>شوب 2 : 260 ، مدينة المعاجز : 116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312 ، اثبات الهداة </w:t>
      </w:r>
      <w:r w:rsidR="0039788B">
        <w:rPr>
          <w:rtl/>
        </w:rPr>
        <w:br/>
      </w:r>
      <w:r w:rsidRPr="006216AF">
        <w:rPr>
          <w:rtl/>
        </w:rPr>
        <w:t>2 : 434</w:t>
      </w:r>
      <w:r w:rsidR="0096323A">
        <w:rPr>
          <w:rtl/>
        </w:rPr>
        <w:t xml:space="preserve"> / </w:t>
      </w:r>
      <w:r w:rsidRPr="006216AF">
        <w:rPr>
          <w:rtl/>
        </w:rPr>
        <w:t>100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ك ، م : تبغي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B2408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أنشدك بالله ،</w:t>
      </w:r>
      <w:r w:rsidR="0065148D">
        <w:rPr>
          <w:rtl/>
        </w:rPr>
        <w:t xml:space="preserve"> أ</w:t>
      </w:r>
      <w:r w:rsidRPr="006216AF">
        <w:rPr>
          <w:rtl/>
        </w:rPr>
        <w:t xml:space="preserve">قالت لك </w:t>
      </w:r>
      <w:r w:rsidR="00AB2408">
        <w:rPr>
          <w:rtl/>
        </w:rPr>
        <w:t>إ</w:t>
      </w:r>
      <w:r w:rsidRPr="006216AF">
        <w:rPr>
          <w:rtl/>
        </w:rPr>
        <w:t xml:space="preserve">ذهب بكتابي هذا فادفعه إليه </w:t>
      </w:r>
      <w:r w:rsidR="0039788B">
        <w:rPr>
          <w:rtl/>
        </w:rPr>
        <w:br/>
      </w:r>
      <w:r w:rsidRPr="006216AF">
        <w:rPr>
          <w:rtl/>
        </w:rPr>
        <w:t>ظاعنا</w:t>
      </w:r>
      <w:r w:rsidR="003E125C">
        <w:rPr>
          <w:rtl/>
        </w:rPr>
        <w:t>ً</w:t>
      </w:r>
      <w:r w:rsidRPr="006216AF">
        <w:rPr>
          <w:rtl/>
        </w:rPr>
        <w:t xml:space="preserve"> كان أو مقيما</w:t>
      </w:r>
      <w:r w:rsidR="003E125C">
        <w:rPr>
          <w:rtl/>
        </w:rPr>
        <w:t>ً</w:t>
      </w:r>
      <w:r w:rsidRPr="006216AF">
        <w:rPr>
          <w:rtl/>
        </w:rPr>
        <w:t xml:space="preserve"> ، أما إنّك إن وافيته ظاعنا</w:t>
      </w:r>
      <w:r w:rsidR="003E125C">
        <w:rPr>
          <w:rtl/>
        </w:rPr>
        <w:t>ً</w:t>
      </w:r>
      <w:r w:rsidRPr="006216AF">
        <w:rPr>
          <w:rtl/>
        </w:rPr>
        <w:t xml:space="preserve"> رأيته راكبا</w:t>
      </w:r>
      <w:r w:rsidR="003E125C">
        <w:rPr>
          <w:rtl/>
        </w:rPr>
        <w:t>ً</w:t>
      </w:r>
      <w:r w:rsidRPr="006216AF">
        <w:rPr>
          <w:rtl/>
        </w:rPr>
        <w:t xml:space="preserve"> بغلة رسول </w:t>
      </w:r>
      <w:r w:rsidR="0039788B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متنكبا</w:t>
      </w:r>
      <w:r w:rsidR="003E125C">
        <w:rPr>
          <w:rtl/>
        </w:rPr>
        <w:t>ً</w:t>
      </w:r>
      <w:r w:rsidRPr="006216AF">
        <w:rPr>
          <w:rtl/>
        </w:rPr>
        <w:t xml:space="preserve"> قوسه ، معلقا</w:t>
      </w:r>
      <w:r w:rsidR="003E125C">
        <w:rPr>
          <w:rtl/>
        </w:rPr>
        <w:t>ً</w:t>
      </w:r>
      <w:r w:rsidRPr="006216AF">
        <w:rPr>
          <w:rtl/>
        </w:rPr>
        <w:t xml:space="preserve"> كنانته بقربوس سرجه ، وأصحابه خلفه </w:t>
      </w:r>
      <w:r w:rsidR="0039788B">
        <w:rPr>
          <w:rtl/>
        </w:rPr>
        <w:br/>
      </w:r>
      <w:r w:rsidRPr="006216AF">
        <w:rPr>
          <w:rtl/>
        </w:rPr>
        <w:t>كأنهم طير صواف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الل</w:t>
      </w:r>
      <w:r w:rsidR="00AB2408">
        <w:rPr>
          <w:rtl/>
        </w:rPr>
        <w:t>ّ</w:t>
      </w:r>
      <w:r w:rsidRPr="006216AF">
        <w:rPr>
          <w:rtl/>
        </w:rPr>
        <w:t>هم نعم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أنشدك بالله ، هل قالت لك : إن عرض عليك طعامه </w:t>
      </w:r>
      <w:r w:rsidR="0039788B">
        <w:rPr>
          <w:rtl/>
        </w:rPr>
        <w:br/>
      </w:r>
      <w:r w:rsidRPr="006216AF">
        <w:rPr>
          <w:rtl/>
        </w:rPr>
        <w:t xml:space="preserve">وشرابه ، فلا تتناول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منه شيئا</w:t>
      </w:r>
      <w:r w:rsidR="003E125C">
        <w:rPr>
          <w:rtl/>
        </w:rPr>
        <w:t>ً</w:t>
      </w:r>
      <w:r w:rsidRPr="006216AF">
        <w:rPr>
          <w:rtl/>
        </w:rPr>
        <w:t xml:space="preserve"> ، فإنّ فيه السحر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الل</w:t>
      </w:r>
      <w:r w:rsidR="003E125C">
        <w:rPr>
          <w:rtl/>
        </w:rPr>
        <w:t>ّ</w:t>
      </w:r>
      <w:r w:rsidRPr="006216AF">
        <w:rPr>
          <w:rtl/>
        </w:rPr>
        <w:t>هم نعم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="0065148D">
        <w:rPr>
          <w:rtl/>
        </w:rPr>
        <w:t>أ</w:t>
      </w:r>
      <w:r w:rsidRPr="006216AF">
        <w:rPr>
          <w:rtl/>
        </w:rPr>
        <w:t>فمبلغ أنت عني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الل</w:t>
      </w:r>
      <w:r w:rsidR="00065623">
        <w:rPr>
          <w:rtl/>
        </w:rPr>
        <w:t>ّ</w:t>
      </w:r>
      <w:r w:rsidRPr="006216AF">
        <w:rPr>
          <w:rtl/>
        </w:rPr>
        <w:t xml:space="preserve">همّ نعم ، فإنّي قد أتيتك وما </w:t>
      </w:r>
      <w:r w:rsidR="0039788B">
        <w:rPr>
          <w:rtl/>
        </w:rPr>
        <w:br/>
      </w:r>
      <w:r w:rsidRPr="006216AF">
        <w:rPr>
          <w:rtl/>
        </w:rPr>
        <w:t>على وجه الأرض خلق أبغض إليّ</w:t>
      </w:r>
      <w:r w:rsidR="00065623">
        <w:rPr>
          <w:rtl/>
        </w:rPr>
        <w:t>َ</w:t>
      </w:r>
      <w:r w:rsidRPr="006216AF">
        <w:rPr>
          <w:rtl/>
        </w:rPr>
        <w:t xml:space="preserve"> منك ، وأنا الساعة ما على وجه </w:t>
      </w:r>
      <w:r w:rsidR="0039788B">
        <w:rPr>
          <w:rtl/>
        </w:rPr>
        <w:br/>
      </w:r>
      <w:r w:rsidRPr="006216AF">
        <w:rPr>
          <w:rtl/>
        </w:rPr>
        <w:t>الأرض خلق أحبّ إليّ منك ، فمرني بما شئت</w:t>
      </w:r>
      <w:r w:rsidR="00410A32">
        <w:rPr>
          <w:rtl/>
        </w:rPr>
        <w:t xml:space="preserve"> .</w:t>
      </w:r>
    </w:p>
    <w:p w:rsidR="005F4626" w:rsidRPr="006216AF" w:rsidRDefault="005F4626" w:rsidP="002A36F2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ادفع إليها كتابي ، وقل لها : ما أطعت الله ولا رسوله حيث </w:t>
      </w:r>
      <w:r w:rsidR="0039788B">
        <w:rPr>
          <w:rtl/>
        </w:rPr>
        <w:br/>
      </w:r>
      <w:r w:rsidRPr="006216AF">
        <w:rPr>
          <w:rtl/>
        </w:rPr>
        <w:t>أمرك بلزوم بيتك ، فخرجت تترددين في العساكر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وقل لطلحة والزبير :</w:t>
      </w:r>
      <w:r w:rsidR="002A36F2">
        <w:rPr>
          <w:rtl/>
        </w:rPr>
        <w:t xml:space="preserve"> </w:t>
      </w:r>
      <w:r w:rsidR="0039788B">
        <w:rPr>
          <w:rtl/>
        </w:rPr>
        <w:br/>
      </w:r>
      <w:r w:rsidRPr="006216AF">
        <w:rPr>
          <w:rtl/>
        </w:rPr>
        <w:t xml:space="preserve">ما أنصفتما الله ولا رسوله حيث خلّفتما حلائلكما في بيوتكما وأخرجتما </w:t>
      </w:r>
      <w:r w:rsidR="0039788B">
        <w:rPr>
          <w:rtl/>
        </w:rPr>
        <w:br/>
      </w:r>
      <w:r w:rsidRPr="006216AF">
        <w:rPr>
          <w:rtl/>
        </w:rPr>
        <w:t xml:space="preserve">حليلة رسول الله </w:t>
      </w:r>
      <w:r w:rsidR="00470C8A">
        <w:rPr>
          <w:rtl/>
        </w:rPr>
        <w:t>(ص)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فجاء بكتابه حتّى طرحه إليها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وبلّغها رسالته ، ثمّ رجع إلى </w:t>
      </w:r>
      <w:r w:rsidR="0039788B">
        <w:rPr>
          <w:rtl/>
        </w:rPr>
        <w:br/>
      </w:r>
      <w:r w:rsidRPr="006216AF">
        <w:rPr>
          <w:rtl/>
        </w:rPr>
        <w:t xml:space="preserve">أمير المؤمنين صلوات الله عليه فأصيب بصفين ، فقالت : ما نبعث إليه </w:t>
      </w:r>
      <w:r w:rsidR="0039788B">
        <w:rPr>
          <w:rtl/>
        </w:rPr>
        <w:br/>
      </w:r>
      <w:r w:rsidRPr="006216AF">
        <w:rPr>
          <w:rtl/>
        </w:rPr>
        <w:t xml:space="preserve">أحد </w:t>
      </w:r>
      <w:r w:rsidR="00335A4F">
        <w:rPr>
          <w:rtl/>
        </w:rPr>
        <w:t>إلّا</w:t>
      </w:r>
      <w:r w:rsidRPr="006216AF">
        <w:rPr>
          <w:rtl/>
        </w:rPr>
        <w:t xml:space="preserve"> أفسده علينا</w:t>
      </w:r>
      <w:r w:rsidR="00410A32">
        <w:rPr>
          <w:rtl/>
        </w:rPr>
        <w:t xml:space="preserve"> .</w:t>
      </w:r>
    </w:p>
    <w:p w:rsidR="005F4626" w:rsidRPr="006216AF" w:rsidRDefault="005F4626" w:rsidP="0053587C">
      <w:pPr>
        <w:rPr>
          <w:rtl/>
        </w:rPr>
      </w:pPr>
      <w:r w:rsidRPr="006216AF">
        <w:rPr>
          <w:rtl/>
        </w:rPr>
        <w:t>228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53587C">
        <w:rPr>
          <w:rFonts w:hint="cs"/>
          <w:rtl/>
        </w:rPr>
        <w:t xml:space="preserve"> </w:t>
      </w:r>
      <w:r>
        <w:rPr>
          <w:rtl/>
        </w:rPr>
        <w:t>ـ</w:t>
      </w:r>
      <w:r w:rsidR="0053587C">
        <w:rPr>
          <w:rFonts w:hint="cs"/>
          <w:rtl/>
        </w:rPr>
        <w:t xml:space="preserve"> </w:t>
      </w:r>
      <w:r w:rsidRPr="006216AF">
        <w:rPr>
          <w:rtl/>
        </w:rPr>
        <w:t xml:space="preserve">عن صعصعة بن صوحان العبديّ ، قال : لمّا قاتل أبو </w:t>
      </w:r>
      <w:r w:rsidR="0039788B">
        <w:rPr>
          <w:rtl/>
        </w:rPr>
        <w:br/>
      </w:r>
      <w:r w:rsidRPr="006216AF">
        <w:rPr>
          <w:rtl/>
        </w:rPr>
        <w:t>بكر مسيلمة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وأسرت الحنفية ، وجيء بها إلى المدينة ، ووقفت بين </w:t>
      </w:r>
      <w:r w:rsidR="0039788B">
        <w:rPr>
          <w:rtl/>
        </w:rPr>
        <w:br/>
      </w:r>
      <w:r w:rsidRPr="006216AF">
        <w:rPr>
          <w:rtl/>
        </w:rPr>
        <w:t>يدي أبي بكر</w:t>
      </w:r>
      <w:r w:rsidR="00410A32">
        <w:rPr>
          <w:rtl/>
        </w:rPr>
        <w:t xml:space="preserve"> .</w:t>
      </w:r>
    </w:p>
    <w:p w:rsidR="0053587C" w:rsidRDefault="005F4626" w:rsidP="0053587C">
      <w:pPr>
        <w:rPr>
          <w:rStyle w:val="rfdLineChar"/>
        </w:rPr>
      </w:pPr>
      <w:r w:rsidRPr="006216AF">
        <w:rPr>
          <w:rtl/>
        </w:rPr>
        <w:t>229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53587C">
        <w:rPr>
          <w:rFonts w:hint="cs"/>
          <w:rtl/>
        </w:rPr>
        <w:t xml:space="preserve"> </w:t>
      </w:r>
      <w:r>
        <w:rPr>
          <w:rtl/>
        </w:rPr>
        <w:t>ـ</w:t>
      </w:r>
      <w:r w:rsidR="0053587C">
        <w:rPr>
          <w:rFonts w:hint="cs"/>
          <w:rtl/>
        </w:rPr>
        <w:t xml:space="preserve"> </w:t>
      </w:r>
      <w:r w:rsidRPr="006216AF">
        <w:rPr>
          <w:rtl/>
        </w:rPr>
        <w:t>وقد روي عن جابر بن عبد الله الأنصاريّ رضي الله</w:t>
      </w:r>
      <w:r w:rsidR="0053587C">
        <w:rPr>
          <w:rFonts w:hint="cs"/>
          <w:rtl/>
        </w:rPr>
        <w:t xml:space="preserve"> </w:t>
      </w:r>
      <w:r w:rsidR="0053587C">
        <w:rPr>
          <w:rtl/>
        </w:rPr>
        <w:br/>
      </w:r>
      <w:r w:rsidR="0053587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تبغي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ك ، م : عندها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39788B" w:rsidP="0053587C">
      <w:pPr>
        <w:pStyle w:val="rfdFootnote0"/>
        <w:rPr>
          <w:rtl/>
        </w:rPr>
      </w:pPr>
      <w:r>
        <w:rPr>
          <w:rtl/>
        </w:rPr>
        <w:t>3 ، 4</w:t>
      </w:r>
      <w:r w:rsidR="0053587C">
        <w:rPr>
          <w:rFonts w:hint="cs"/>
          <w:rtl/>
        </w:rPr>
        <w:t xml:space="preserve"> </w:t>
      </w:r>
      <w:r w:rsidR="005F4626">
        <w:rPr>
          <w:rtl/>
        </w:rPr>
        <w:t>ـ</w:t>
      </w:r>
      <w:r w:rsidR="0053587C">
        <w:rPr>
          <w:rFonts w:hint="cs"/>
          <w:rtl/>
        </w:rPr>
        <w:t xml:space="preserve"> </w:t>
      </w:r>
      <w:r w:rsidR="005F4626" w:rsidRPr="006216AF">
        <w:rPr>
          <w:rtl/>
        </w:rPr>
        <w:t>الخرائج والجرائح 2 : 589 ، عن دعبل الخزاعي مفص</w:t>
      </w:r>
      <w:r w:rsidR="00AB693E">
        <w:rPr>
          <w:rtl/>
        </w:rPr>
        <w:t xml:space="preserve">لاً </w:t>
      </w:r>
      <w:r w:rsidR="005F4626" w:rsidRPr="006216AF">
        <w:rPr>
          <w:rtl/>
        </w:rPr>
        <w:t xml:space="preserve">، مدينة </w:t>
      </w:r>
      <w:r>
        <w:rPr>
          <w:rtl/>
        </w:rPr>
        <w:br/>
      </w:r>
      <w:r w:rsidR="005F4626" w:rsidRPr="006216AF">
        <w:rPr>
          <w:rtl/>
        </w:rPr>
        <w:t>المعاجز : 350</w:t>
      </w:r>
      <w:r w:rsidR="0096323A">
        <w:rPr>
          <w:rtl/>
        </w:rPr>
        <w:t xml:space="preserve"> / </w:t>
      </w:r>
      <w:r w:rsidR="005F4626" w:rsidRPr="006216AF">
        <w:rPr>
          <w:rtl/>
        </w:rPr>
        <w:t>89</w:t>
      </w:r>
      <w:r w:rsidR="00410A32">
        <w:rPr>
          <w:rtl/>
        </w:rPr>
        <w:t xml:space="preserve"> .</w:t>
      </w:r>
    </w:p>
    <w:p w:rsidR="005F4626" w:rsidRPr="006216AF" w:rsidRDefault="005F4626" w:rsidP="002A36F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عنه ذلك أيضا</w:t>
      </w:r>
      <w:r w:rsidR="00065623">
        <w:rPr>
          <w:rtl/>
        </w:rPr>
        <w:t>ً</w:t>
      </w:r>
      <w:r w:rsidRPr="006216AF">
        <w:rPr>
          <w:rtl/>
        </w:rPr>
        <w:t xml:space="preserve"> ، في حديث طويل ، وأنا أذكر منه نقاوته : فقال : لمّا </w:t>
      </w:r>
      <w:r w:rsidR="002774DB">
        <w:rPr>
          <w:rtl/>
        </w:rPr>
        <w:br/>
      </w:r>
      <w:r w:rsidRPr="006216AF">
        <w:rPr>
          <w:rtl/>
        </w:rPr>
        <w:t xml:space="preserve">وقفت دنا إليها طلحة والزبير فطرحا عليها ثوبهما ، فلمّا رأت ذلك </w:t>
      </w:r>
      <w:r w:rsidR="002774DB">
        <w:rPr>
          <w:rtl/>
        </w:rPr>
        <w:br/>
      </w:r>
      <w:r w:rsidRPr="006216AF">
        <w:rPr>
          <w:rtl/>
        </w:rPr>
        <w:t xml:space="preserve">قامت وقالت : لست بعريانة فتكسواني فقيل لها : إنّهما يتزايدان عليك ، </w:t>
      </w:r>
      <w:r w:rsidR="002774DB">
        <w:rPr>
          <w:rtl/>
        </w:rPr>
        <w:br/>
      </w:r>
      <w:r w:rsidRPr="006216AF">
        <w:rPr>
          <w:rtl/>
        </w:rPr>
        <w:t>فأيّهما زاد عليك أخذك من السبي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قالت : لا يكون ذلك أبدا</w:t>
      </w:r>
      <w:r w:rsidR="00065623">
        <w:rPr>
          <w:rtl/>
        </w:rPr>
        <w:t>ً</w:t>
      </w:r>
      <w:r w:rsidRPr="006216AF">
        <w:rPr>
          <w:rtl/>
        </w:rPr>
        <w:t xml:space="preserve"> ، ولا </w:t>
      </w:r>
      <w:r w:rsidR="002774DB">
        <w:rPr>
          <w:rtl/>
        </w:rPr>
        <w:br/>
      </w:r>
      <w:r w:rsidRPr="006216AF">
        <w:rPr>
          <w:rtl/>
        </w:rPr>
        <w:t xml:space="preserve">يملكني ، ولا يكون لي بعل </w:t>
      </w:r>
      <w:r w:rsidR="00335A4F">
        <w:rPr>
          <w:rtl/>
        </w:rPr>
        <w:t>إلّا</w:t>
      </w:r>
      <w:r w:rsidRPr="006216AF">
        <w:rPr>
          <w:rtl/>
        </w:rPr>
        <w:t xml:space="preserve"> من يخبرني بالكلام الذي قلته ساعة </w:t>
      </w:r>
      <w:r w:rsidR="002774DB">
        <w:rPr>
          <w:rtl/>
        </w:rPr>
        <w:br/>
      </w:r>
      <w:r w:rsidRPr="006216AF">
        <w:rPr>
          <w:rtl/>
        </w:rPr>
        <w:t>خروجي من بطن أمّي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فسكت الناس ينظر بعضهم إلى بعض ، وورد عليهم ما بهر </w:t>
      </w:r>
      <w:r w:rsidR="002774DB">
        <w:rPr>
          <w:rtl/>
        </w:rPr>
        <w:br/>
      </w:r>
      <w:r w:rsidRPr="006216AF">
        <w:rPr>
          <w:rtl/>
        </w:rPr>
        <w:t xml:space="preserve">عقولهم ، وبقوا في دهشة ، فقال أبو بكر : مالكم ينظر بعضكم إلى </w:t>
      </w:r>
      <w:r w:rsidR="002774DB">
        <w:rPr>
          <w:rtl/>
        </w:rPr>
        <w:br/>
      </w:r>
      <w:r w:rsidRPr="006216AF">
        <w:rPr>
          <w:rtl/>
        </w:rPr>
        <w:t>بعض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الزبير : لقولها الذي سمعت ، جارية من سادات قومها ولم </w:t>
      </w:r>
      <w:r w:rsidR="002774DB">
        <w:rPr>
          <w:rtl/>
        </w:rPr>
        <w:br/>
      </w:r>
      <w:r w:rsidRPr="006216AF">
        <w:rPr>
          <w:rtl/>
        </w:rPr>
        <w:t xml:space="preserve">يكن لها عادة بما لقيت ، وقد داخلها الفزع فلا تلوموها إذ قالت ما لا </w:t>
      </w:r>
      <w:r w:rsidR="002774DB">
        <w:rPr>
          <w:rtl/>
        </w:rPr>
        <w:br/>
      </w:r>
      <w:r w:rsidRPr="006216AF">
        <w:rPr>
          <w:rtl/>
        </w:rPr>
        <w:t>تحصله</w:t>
      </w:r>
      <w:r w:rsidR="00410A32">
        <w:rPr>
          <w:rtl/>
        </w:rPr>
        <w:t xml:space="preserve"> .</w:t>
      </w:r>
    </w:p>
    <w:p w:rsidR="005F4626" w:rsidRPr="006216AF" w:rsidRDefault="005F4626" w:rsidP="002A36F2">
      <w:pPr>
        <w:rPr>
          <w:rtl/>
        </w:rPr>
      </w:pPr>
      <w:r w:rsidRPr="006216AF">
        <w:rPr>
          <w:rtl/>
        </w:rPr>
        <w:t xml:space="preserve">قالت : والله ما داخلني الفزع ولا الجزع ، وما قلت </w:t>
      </w:r>
      <w:r w:rsidR="00335A4F">
        <w:rPr>
          <w:rtl/>
        </w:rPr>
        <w:t>إلّا</w:t>
      </w:r>
      <w:r w:rsidRPr="006216AF">
        <w:rPr>
          <w:rtl/>
        </w:rPr>
        <w:t xml:space="preserve"> حقا</w:t>
      </w:r>
      <w:r w:rsidR="00065623">
        <w:rPr>
          <w:rtl/>
        </w:rPr>
        <w:t>ً</w:t>
      </w:r>
      <w:r w:rsidRPr="006216AF">
        <w:rPr>
          <w:rtl/>
        </w:rPr>
        <w:t xml:space="preserve"> ولا </w:t>
      </w:r>
      <w:r w:rsidR="002774DB">
        <w:rPr>
          <w:rtl/>
        </w:rPr>
        <w:br/>
      </w:r>
      <w:r w:rsidRPr="006216AF">
        <w:rPr>
          <w:rtl/>
        </w:rPr>
        <w:t xml:space="preserve">نطقت </w:t>
      </w:r>
      <w:r w:rsidR="00335A4F">
        <w:rPr>
          <w:rtl/>
        </w:rPr>
        <w:t>إلّا</w:t>
      </w:r>
      <w:r w:rsidRPr="006216AF">
        <w:rPr>
          <w:rtl/>
        </w:rPr>
        <w:t xml:space="preserve"> فص</w:t>
      </w:r>
      <w:r w:rsidR="00AB693E">
        <w:rPr>
          <w:rtl/>
        </w:rPr>
        <w:t xml:space="preserve">لاً </w:t>
      </w:r>
      <w:r w:rsidRPr="006216AF">
        <w:rPr>
          <w:rtl/>
        </w:rPr>
        <w:t>وما كذبت ولا كذّبت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فأخذ أبو بكر وعمر يتحاوران </w:t>
      </w:r>
      <w:r w:rsidR="002774DB">
        <w:rPr>
          <w:rtl/>
        </w:rPr>
        <w:br/>
      </w:r>
      <w:r w:rsidRPr="006216AF">
        <w:rPr>
          <w:rtl/>
        </w:rPr>
        <w:t xml:space="preserve">الكلام وأخذ ثوبه من طرحه عليها ، وجلست ناحية من القوم ، فجاء </w:t>
      </w:r>
      <w:r w:rsidR="002774DB">
        <w:rPr>
          <w:rtl/>
        </w:rPr>
        <w:br/>
      </w:r>
      <w:r w:rsidRPr="006216AF">
        <w:rPr>
          <w:rtl/>
        </w:rPr>
        <w:t>أمير المؤمنين علي صلوات الله عليه وآله فوقف ونظر إليها ، ثمّ ناداها :</w:t>
      </w:r>
      <w:r w:rsidR="002A36F2">
        <w:rPr>
          <w:rtl/>
        </w:rPr>
        <w:t xml:space="preserve"> </w:t>
      </w:r>
      <w:r w:rsidR="002774DB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يا خولة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فوثبت فقالت : لبيك</w:t>
      </w:r>
      <w:r w:rsidR="00410A32">
        <w:rPr>
          <w:rtl/>
        </w:rPr>
        <w:t xml:space="preserve"> .</w:t>
      </w:r>
    </w:p>
    <w:p w:rsidR="0053587C" w:rsidRDefault="005F4626" w:rsidP="0053587C">
      <w:pPr>
        <w:rPr>
          <w:rStyle w:val="rfdLineChar"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لمّا كانت أمّك حام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بك ، وضربها الطلق ، واشتدّ بها </w:t>
      </w:r>
      <w:r w:rsidR="007E3AA3">
        <w:rPr>
          <w:rtl/>
        </w:rPr>
        <w:br/>
      </w:r>
      <w:r w:rsidRPr="006216AF">
        <w:rPr>
          <w:rtl/>
        </w:rPr>
        <w:t>الأمر دعت الله وقالت : الل</w:t>
      </w:r>
      <w:r w:rsidR="00065623">
        <w:rPr>
          <w:rtl/>
        </w:rPr>
        <w:t>ّ</w:t>
      </w:r>
      <w:r w:rsidRPr="006216AF">
        <w:rPr>
          <w:rtl/>
        </w:rPr>
        <w:t xml:space="preserve">همّ سلّمني من هذا الولد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سالما</w:t>
      </w:r>
      <w:r w:rsidR="00065623">
        <w:rPr>
          <w:rtl/>
        </w:rPr>
        <w:t>ً</w:t>
      </w:r>
      <w:r w:rsidRPr="006216AF">
        <w:rPr>
          <w:rtl/>
        </w:rPr>
        <w:t xml:space="preserve"> كان أو </w:t>
      </w:r>
      <w:r w:rsidR="007E3AA3">
        <w:rPr>
          <w:rtl/>
        </w:rPr>
        <w:br/>
      </w:r>
      <w:r w:rsidRPr="006216AF">
        <w:rPr>
          <w:rtl/>
        </w:rPr>
        <w:t>هالكا</w:t>
      </w:r>
      <w:r w:rsidR="00065623">
        <w:rPr>
          <w:rtl/>
        </w:rPr>
        <w:t>ً</w:t>
      </w:r>
      <w:r w:rsidRPr="006216AF">
        <w:rPr>
          <w:rtl/>
        </w:rPr>
        <w:t xml:space="preserve"> ؛ وسبقت الدعوة لك بالنجاة ، فناديت من تحتها : 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، </w:t>
      </w:r>
      <w:r w:rsidR="007E3AA3">
        <w:rPr>
          <w:rtl/>
        </w:rPr>
        <w:br/>
      </w:r>
      <w:r w:rsidRPr="006216AF">
        <w:rPr>
          <w:rtl/>
        </w:rPr>
        <w:t>يا أمّاه لم تدعين عليّ</w:t>
      </w:r>
      <w:r w:rsidR="00065623">
        <w:rPr>
          <w:rtl/>
        </w:rPr>
        <w:t>َ</w:t>
      </w:r>
      <w:r w:rsidRPr="006216AF">
        <w:rPr>
          <w:rtl/>
        </w:rPr>
        <w:t xml:space="preserve"> وعمّا قليل سيملكني سيّد ، يكون لي منه ولد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7E3AA3">
        <w:rPr>
          <w:rtl/>
        </w:rPr>
        <w:br/>
      </w:r>
      <w:r w:rsidRPr="006216AF">
        <w:rPr>
          <w:rtl/>
        </w:rPr>
        <w:t xml:space="preserve">فكتبت أمّك ذلك الكلام في لوح نحاس ، فدفنته في الموضع الذي </w:t>
      </w:r>
      <w:r w:rsidR="007E3AA3">
        <w:rPr>
          <w:rtl/>
        </w:rPr>
        <w:br/>
      </w:r>
      <w:r w:rsidRPr="006216AF">
        <w:rPr>
          <w:rtl/>
        </w:rPr>
        <w:t xml:space="preserve">سقطت فيه ، فلمّا كانت تلك الليلة التي قبضت فيها أمّك أوصت إليك </w:t>
      </w:r>
      <w:r w:rsidR="007E3AA3">
        <w:rPr>
          <w:rtl/>
        </w:rPr>
        <w:br/>
      </w:r>
      <w:r w:rsidRPr="006216AF">
        <w:rPr>
          <w:rtl/>
        </w:rPr>
        <w:t>بذلك ، فلمّا كان في وقت سبيك أخذت اللوح وشددتيه على عضدك</w:t>
      </w:r>
      <w:r w:rsidR="0053587C">
        <w:rPr>
          <w:rFonts w:hint="cs"/>
          <w:rtl/>
        </w:rPr>
        <w:t xml:space="preserve"> </w:t>
      </w:r>
      <w:r w:rsidR="0053587C">
        <w:rPr>
          <w:rtl/>
        </w:rPr>
        <w:br/>
      </w:r>
      <w:r w:rsidR="0053587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المولود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2A36F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الأيمن ؛ هاتي اللوح فأنا صاحبه ، وأنا أبو ذلك الغلام الميمون واسمه </w:t>
      </w:r>
      <w:r w:rsidR="007E3AA3">
        <w:rPr>
          <w:rtl/>
        </w:rPr>
        <w:br/>
      </w:r>
      <w:r w:rsidR="00C24190">
        <w:rPr>
          <w:rtl/>
        </w:rPr>
        <w:t>(</w:t>
      </w:r>
      <w:r w:rsidRPr="006216AF">
        <w:rPr>
          <w:rtl/>
        </w:rPr>
        <w:t>محمّد</w:t>
      </w:r>
      <w:r w:rsidR="003E76E8">
        <w:rPr>
          <w:rtl/>
        </w:rPr>
        <w:t>)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A36F2">
      <w:pPr>
        <w:rPr>
          <w:rtl/>
        </w:rPr>
      </w:pPr>
      <w:r w:rsidRPr="006216AF">
        <w:rPr>
          <w:rtl/>
        </w:rPr>
        <w:t xml:space="preserve">قال : فأخرجته ، فأخذه أبو بكر ودفعه إلى عمر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حتّى قرأه </w:t>
      </w:r>
      <w:r w:rsidR="007E3AA3">
        <w:rPr>
          <w:rtl/>
        </w:rPr>
        <w:br/>
      </w:r>
      <w:r w:rsidRPr="006216AF">
        <w:rPr>
          <w:rtl/>
        </w:rPr>
        <w:t xml:space="preserve">عليهم ، فلمّا قرأ بكت طائفة ، وحركت أخرى ، واهتدت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إليه ، فما </w:t>
      </w:r>
      <w:r w:rsidR="007E3AA3">
        <w:rPr>
          <w:rtl/>
        </w:rPr>
        <w:br/>
      </w:r>
      <w:r w:rsidRPr="006216AF">
        <w:rPr>
          <w:rtl/>
        </w:rPr>
        <w:t>خالف ما في اللوح كلام عليّ صلوات الله عليه حرفا</w:t>
      </w:r>
      <w:r w:rsidR="00065623">
        <w:rPr>
          <w:rtl/>
        </w:rPr>
        <w:t>ً</w:t>
      </w:r>
      <w:r w:rsidRPr="006216AF">
        <w:rPr>
          <w:rtl/>
        </w:rPr>
        <w:t xml:space="preserve"> وقالوا بأجمعهم :</w:t>
      </w:r>
      <w:r w:rsidR="002A36F2">
        <w:rPr>
          <w:rtl/>
        </w:rPr>
        <w:t xml:space="preserve"> </w:t>
      </w:r>
      <w:r w:rsidR="007E3AA3">
        <w:rPr>
          <w:rtl/>
        </w:rPr>
        <w:br/>
      </w:r>
      <w:r w:rsidRPr="006216AF">
        <w:rPr>
          <w:rtl/>
        </w:rPr>
        <w:t xml:space="preserve">صدق الله ، وصدق رسوله إذ قال : </w:t>
      </w:r>
      <w:r w:rsidR="009F08E4" w:rsidRPr="006216AF">
        <w:rPr>
          <w:rtl/>
        </w:rPr>
        <w:t>«</w:t>
      </w:r>
      <w:r w:rsidRPr="006216AF">
        <w:rPr>
          <w:rtl/>
        </w:rPr>
        <w:t>أنا مدينة العلم وعليّ بابها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أبو بكر : خذها يا أبا الحسن ، بارك الله لك فيها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الحديث طول ، وأنّ أمير المؤمنين صلوات الله عليه قد </w:t>
      </w:r>
      <w:r w:rsidR="007E3AA3">
        <w:rPr>
          <w:rtl/>
        </w:rPr>
        <w:br/>
      </w:r>
      <w:r w:rsidRPr="006216AF">
        <w:rPr>
          <w:rtl/>
        </w:rPr>
        <w:t>تزوّجها وأمهرها ، ولم يطأها بملك اليمين</w:t>
      </w:r>
      <w:r w:rsidR="00410A32">
        <w:rPr>
          <w:rtl/>
        </w:rPr>
        <w:t xml:space="preserve"> .</w:t>
      </w:r>
    </w:p>
    <w:p w:rsidR="0053587C" w:rsidRDefault="005F4626" w:rsidP="0053587C">
      <w:pPr>
        <w:rPr>
          <w:rStyle w:val="rfdLineChar"/>
        </w:rPr>
      </w:pPr>
      <w:r w:rsidRPr="006216AF">
        <w:rPr>
          <w:rtl/>
        </w:rPr>
        <w:t>230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53587C">
        <w:rPr>
          <w:rFonts w:hint="cs"/>
          <w:rtl/>
        </w:rPr>
        <w:t xml:space="preserve"> </w:t>
      </w:r>
      <w:r>
        <w:rPr>
          <w:rtl/>
        </w:rPr>
        <w:t>ـ</w:t>
      </w:r>
      <w:r w:rsidR="0053587C">
        <w:rPr>
          <w:rFonts w:hint="cs"/>
          <w:rtl/>
        </w:rPr>
        <w:t xml:space="preserve"> </w:t>
      </w:r>
      <w:r w:rsidRPr="006216AF">
        <w:rPr>
          <w:rtl/>
        </w:rPr>
        <w:t xml:space="preserve">عن عبد الله بن عبّاس ، قال : جلس أمير المؤمنين </w:t>
      </w:r>
      <w:r w:rsidR="007E3AA3">
        <w:rPr>
          <w:rtl/>
        </w:rPr>
        <w:br/>
      </w:r>
      <w:r w:rsidRPr="006216AF">
        <w:rPr>
          <w:rtl/>
        </w:rPr>
        <w:t xml:space="preserve">صلوات الله عليه لأخذ البيعة بذي قار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يأتيكم من قبل الكوفة </w:t>
      </w:r>
      <w:r w:rsidR="007E3AA3">
        <w:rPr>
          <w:rtl/>
        </w:rPr>
        <w:br/>
      </w:r>
      <w:r w:rsidRPr="006216AF">
        <w:rPr>
          <w:rtl/>
        </w:rPr>
        <w:t>ألف رجل لا يزيدون ولا ينقصون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فجزعت لذلك وخفت أن ينقص </w:t>
      </w:r>
      <w:r w:rsidR="007E3AA3">
        <w:rPr>
          <w:rtl/>
        </w:rPr>
        <w:br/>
      </w:r>
      <w:r w:rsidRPr="006216AF">
        <w:rPr>
          <w:rtl/>
        </w:rPr>
        <w:t xml:space="preserve">القوم عن العدد أو يزيدون عليه ، ويفسد الأمر علينا ، حتّى ورد </w:t>
      </w:r>
      <w:r w:rsidR="007E3AA3">
        <w:rPr>
          <w:rtl/>
        </w:rPr>
        <w:br/>
      </w:r>
      <w:r w:rsidRPr="006216AF">
        <w:rPr>
          <w:rtl/>
        </w:rPr>
        <w:t>أوائلهم ، فجعلت أحصيهم فاستوفيت عددهم تسعمائة رجل وتسعا</w:t>
      </w:r>
      <w:r w:rsidR="00065623">
        <w:rPr>
          <w:rtl/>
        </w:rPr>
        <w:t>ً</w:t>
      </w:r>
      <w:r w:rsidRPr="006216AF">
        <w:rPr>
          <w:rtl/>
        </w:rPr>
        <w:t xml:space="preserve"> </w:t>
      </w:r>
      <w:r w:rsidR="007E3AA3">
        <w:rPr>
          <w:rtl/>
        </w:rPr>
        <w:br/>
      </w:r>
      <w:r w:rsidRPr="006216AF">
        <w:rPr>
          <w:rtl/>
        </w:rPr>
        <w:t>وتسعين رج</w:t>
      </w:r>
      <w:r w:rsidR="00AB693E">
        <w:rPr>
          <w:rtl/>
        </w:rPr>
        <w:t xml:space="preserve">لاً </w:t>
      </w:r>
      <w:r w:rsidRPr="006216AF">
        <w:rPr>
          <w:rtl/>
        </w:rPr>
        <w:t>، ثمّ انقطع مجيء القوم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</w:t>
      </w:r>
      <w:r w:rsidR="00065623">
        <w:rPr>
          <w:rtl/>
        </w:rPr>
        <w:t xml:space="preserve">إنّا لله وإنّا إليه </w:t>
      </w:r>
      <w:r w:rsidR="007E3AA3">
        <w:rPr>
          <w:rtl/>
        </w:rPr>
        <w:br/>
      </w:r>
      <w:r w:rsidR="00065623">
        <w:rPr>
          <w:rtl/>
        </w:rPr>
        <w:t>راجعون ، ما</w:t>
      </w:r>
      <w:r w:rsidRPr="006216AF">
        <w:rPr>
          <w:rtl/>
        </w:rPr>
        <w:t>ذا حمله على ما قال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فبينما أنا متفكر في ذلك إذ رأيت </w:t>
      </w:r>
      <w:r w:rsidR="007E3AA3">
        <w:rPr>
          <w:rtl/>
        </w:rPr>
        <w:br/>
      </w:r>
      <w:r w:rsidRPr="006216AF">
        <w:rPr>
          <w:rtl/>
        </w:rPr>
        <w:t>شخصا</w:t>
      </w:r>
      <w:r w:rsidR="00065623">
        <w:rPr>
          <w:rtl/>
        </w:rPr>
        <w:t>ً</w:t>
      </w:r>
      <w:r w:rsidRPr="006216AF">
        <w:rPr>
          <w:rtl/>
        </w:rPr>
        <w:t xml:space="preserve"> قد أقبل حتّى دنا ، وإذا هو رجل عليه قباء صوف ، ومعه سيفه </w:t>
      </w:r>
      <w:r w:rsidR="007E3AA3">
        <w:rPr>
          <w:rtl/>
        </w:rPr>
        <w:br/>
      </w:r>
      <w:r w:rsidRPr="006216AF">
        <w:rPr>
          <w:rtl/>
        </w:rPr>
        <w:t xml:space="preserve">وترسه وإداوته ، فقرب من أمير المؤمنين صلوات الله عليه فقال : امدد </w:t>
      </w:r>
      <w:r w:rsidR="007E3AA3">
        <w:rPr>
          <w:rtl/>
        </w:rPr>
        <w:br/>
      </w:r>
      <w:r w:rsidRPr="006216AF">
        <w:rPr>
          <w:rtl/>
        </w:rPr>
        <w:t xml:space="preserve">يدك أبايعك ، فقال له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وعلى ما تبايعني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53587C">
        <w:rPr>
          <w:rFonts w:hint="cs"/>
          <w:rtl/>
        </w:rPr>
        <w:t xml:space="preserve"> </w:t>
      </w:r>
      <w:r w:rsidR="0053587C">
        <w:rPr>
          <w:rtl/>
        </w:rPr>
        <w:br/>
      </w:r>
      <w:r w:rsidR="0053587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هامش ر ، ك : عثمان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م : واهتزت</w:t>
      </w:r>
      <w:r w:rsidR="00410A32">
        <w:rPr>
          <w:rStyle w:val="rfdFootnote"/>
          <w:rtl/>
        </w:rPr>
        <w:t xml:space="preserve"> .</w:t>
      </w:r>
    </w:p>
    <w:p w:rsidR="005F4626" w:rsidRPr="002A36F2" w:rsidRDefault="005F4626" w:rsidP="0053587C">
      <w:pPr>
        <w:pStyle w:val="rfdFootnote0"/>
        <w:rPr>
          <w:rtl/>
        </w:rPr>
      </w:pPr>
      <w:r w:rsidRPr="002A36F2">
        <w:rPr>
          <w:rtl/>
        </w:rPr>
        <w:t>5</w:t>
      </w:r>
      <w:r w:rsidR="0053587C">
        <w:rPr>
          <w:rFonts w:hint="cs"/>
          <w:rtl/>
        </w:rPr>
        <w:t xml:space="preserve"> </w:t>
      </w:r>
      <w:r w:rsidRPr="002A36F2">
        <w:rPr>
          <w:rtl/>
        </w:rPr>
        <w:t>ـ</w:t>
      </w:r>
      <w:r w:rsidR="0053587C">
        <w:rPr>
          <w:rFonts w:hint="cs"/>
          <w:rtl/>
        </w:rPr>
        <w:t xml:space="preserve"> </w:t>
      </w:r>
      <w:r w:rsidRPr="002A36F2">
        <w:rPr>
          <w:rtl/>
        </w:rPr>
        <w:t>ارشاد المفيد : 166 ، الخرائج والجرائح 1 : 300 ، ارشاد القلوب :</w:t>
      </w:r>
      <w:r w:rsidR="002A36F2" w:rsidRPr="002A36F2">
        <w:rPr>
          <w:rtl/>
        </w:rPr>
        <w:t xml:space="preserve"> </w:t>
      </w:r>
      <w:r w:rsidR="007E3AA3">
        <w:rPr>
          <w:rtl/>
        </w:rPr>
        <w:br/>
      </w:r>
      <w:r w:rsidRPr="002A36F2">
        <w:rPr>
          <w:rtl/>
        </w:rPr>
        <w:t>224 ، باختصار ، إعلام الورى : 170 ، رجال الكشي 1 : 315</w:t>
      </w:r>
      <w:r w:rsidR="0096323A">
        <w:rPr>
          <w:rtl/>
        </w:rPr>
        <w:t xml:space="preserve"> / </w:t>
      </w:r>
      <w:r w:rsidRPr="002A36F2">
        <w:rPr>
          <w:rtl/>
        </w:rPr>
        <w:t xml:space="preserve">156 ، </w:t>
      </w:r>
      <w:r w:rsidR="007E3AA3">
        <w:rPr>
          <w:rtl/>
        </w:rPr>
        <w:br/>
      </w:r>
      <w:r w:rsidRPr="002A36F2">
        <w:rPr>
          <w:rtl/>
        </w:rPr>
        <w:t>اثبات الهداة 2 : 452</w:t>
      </w:r>
      <w:r w:rsidR="0096323A">
        <w:rPr>
          <w:rtl/>
        </w:rPr>
        <w:t xml:space="preserve"> / </w:t>
      </w:r>
      <w:r w:rsidRPr="002A36F2">
        <w:rPr>
          <w:rtl/>
        </w:rPr>
        <w:t>167 ، مدينة المعاجز : 141 ح ملحق ح 397</w:t>
      </w:r>
      <w:r w:rsidR="00410A32">
        <w:rPr>
          <w:rtl/>
        </w:rPr>
        <w:t xml:space="preserve"> .</w:t>
      </w:r>
    </w:p>
    <w:p w:rsidR="005F4626" w:rsidRPr="006216AF" w:rsidRDefault="005F4626" w:rsidP="002A36F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على السمع والطاعة ، والقتال بين يديك حتّى أموت أو يفتح الله </w:t>
      </w:r>
      <w:r w:rsidR="007E3AA3">
        <w:rPr>
          <w:rtl/>
        </w:rPr>
        <w:br/>
      </w:r>
      <w:r w:rsidRPr="006216AF">
        <w:rPr>
          <w:rtl/>
        </w:rPr>
        <w:t>على يديك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ما اسمك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أويس القرني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أنت أويس </w:t>
      </w:r>
      <w:r w:rsidR="007E3AA3">
        <w:rPr>
          <w:rtl/>
        </w:rPr>
        <w:br/>
      </w:r>
      <w:r w:rsidRPr="006216AF">
        <w:rPr>
          <w:rtl/>
        </w:rPr>
        <w:t>القرني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الله أكبر ، أخبرني حبيبي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أنّي أدرك رج</w:t>
      </w:r>
      <w:r w:rsidR="00AB693E">
        <w:rPr>
          <w:rtl/>
        </w:rPr>
        <w:t xml:space="preserve">لاً </w:t>
      </w:r>
      <w:r w:rsidR="007E3AA3">
        <w:rPr>
          <w:rtl/>
        </w:rPr>
        <w:br/>
      </w:r>
      <w:r w:rsidRPr="006216AF">
        <w:rPr>
          <w:rtl/>
        </w:rPr>
        <w:t xml:space="preserve">من أمّته يقال له </w:t>
      </w:r>
      <w:r w:rsidR="00C24190">
        <w:rPr>
          <w:rtl/>
        </w:rPr>
        <w:t>(</w:t>
      </w:r>
      <w:r w:rsidRPr="006216AF">
        <w:rPr>
          <w:rtl/>
        </w:rPr>
        <w:t>أويس القرني</w:t>
      </w:r>
      <w:r w:rsidR="003E76E8">
        <w:rPr>
          <w:rtl/>
        </w:rPr>
        <w:t>)</w:t>
      </w:r>
      <w:r w:rsidRPr="006216AF">
        <w:rPr>
          <w:rtl/>
        </w:rPr>
        <w:t xml:space="preserve"> يكون من حزب الله وحزب رسوله ، </w:t>
      </w:r>
      <w:r w:rsidR="007E3AA3">
        <w:rPr>
          <w:rtl/>
        </w:rPr>
        <w:br/>
      </w:r>
      <w:r w:rsidRPr="006216AF">
        <w:rPr>
          <w:rtl/>
        </w:rPr>
        <w:t>يموت على الشهادة ، ويدخل في شفاعته مثل ربيعة ومضر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ابن </w:t>
      </w:r>
      <w:r w:rsidR="007E3AA3">
        <w:rPr>
          <w:rtl/>
        </w:rPr>
        <w:br/>
      </w:r>
      <w:r w:rsidRPr="006216AF">
        <w:rPr>
          <w:rtl/>
        </w:rPr>
        <w:t>عباس : فسرى ذلك عنّي</w:t>
      </w:r>
      <w:r w:rsidR="00410A32">
        <w:rPr>
          <w:rtl/>
        </w:rPr>
        <w:t xml:space="preserve"> .</w:t>
      </w:r>
    </w:p>
    <w:p w:rsidR="0053587C" w:rsidRDefault="005F4626" w:rsidP="0053587C">
      <w:pPr>
        <w:rPr>
          <w:rStyle w:val="rfdLineChar"/>
        </w:rPr>
      </w:pPr>
      <w:r w:rsidRPr="006216AF">
        <w:rPr>
          <w:rtl/>
        </w:rPr>
        <w:t>231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53587C">
        <w:rPr>
          <w:rFonts w:hint="cs"/>
          <w:rtl/>
        </w:rPr>
        <w:t xml:space="preserve"> </w:t>
      </w:r>
      <w:r>
        <w:rPr>
          <w:rtl/>
        </w:rPr>
        <w:t>ـ</w:t>
      </w:r>
      <w:r w:rsidR="0053587C">
        <w:rPr>
          <w:rFonts w:hint="cs"/>
          <w:rtl/>
        </w:rPr>
        <w:t xml:space="preserve"> </w:t>
      </w:r>
      <w:r w:rsidRPr="006216AF">
        <w:rPr>
          <w:rtl/>
        </w:rPr>
        <w:t>عن سويد بن غفلة ، قال : إنّ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جاء إلى أمير </w:t>
      </w:r>
      <w:r w:rsidR="007E3AA3">
        <w:rPr>
          <w:rtl/>
        </w:rPr>
        <w:br/>
      </w:r>
      <w:r w:rsidRPr="006216AF">
        <w:rPr>
          <w:rtl/>
        </w:rPr>
        <w:t xml:space="preserve">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: يا أمير المؤمنين إنّي مررت بوادي القر</w:t>
      </w:r>
      <w:r w:rsidRPr="00982493">
        <w:rPr>
          <w:rtl/>
        </w:rPr>
        <w:t>ى</w:t>
      </w:r>
      <w:r w:rsidR="001B327A" w:rsidRPr="00982493">
        <w:rPr>
          <w:rtl/>
        </w:rPr>
        <w:t>ٰ</w:t>
      </w:r>
      <w:r w:rsidRPr="006216AF">
        <w:rPr>
          <w:rtl/>
        </w:rPr>
        <w:t xml:space="preserve"> </w:t>
      </w:r>
      <w:r w:rsidR="007E3AA3">
        <w:rPr>
          <w:rtl/>
        </w:rPr>
        <w:br/>
      </w:r>
      <w:r w:rsidRPr="006216AF">
        <w:rPr>
          <w:rtl/>
        </w:rPr>
        <w:t>فرأيت خالد بن عرفطة قد مات بها ، فاستغفر 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أمير المؤمنين :</w:t>
      </w:r>
      <w:r w:rsidR="002A36F2">
        <w:rPr>
          <w:rtl/>
        </w:rPr>
        <w:t xml:space="preserve"> </w:t>
      </w:r>
      <w:r w:rsidR="007E3AA3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إنّه لم يمت ، ولا يموت حتّى يقود جيش ضلالة ، صاحب لوائه </w:t>
      </w:r>
      <w:r w:rsidR="007E3AA3">
        <w:rPr>
          <w:rtl/>
        </w:rPr>
        <w:br/>
      </w:r>
      <w:r w:rsidRPr="006216AF">
        <w:rPr>
          <w:rtl/>
        </w:rPr>
        <w:t>حبيب بن جماز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فقام رجل من تحت المنبر فقال : والله يا أمير </w:t>
      </w:r>
      <w:r w:rsidR="007E3AA3">
        <w:rPr>
          <w:rtl/>
        </w:rPr>
        <w:br/>
      </w:r>
      <w:r w:rsidRPr="006216AF">
        <w:rPr>
          <w:rtl/>
        </w:rPr>
        <w:t>المؤمنين ، إنّي لك شيعة ، وإنّي لك محب</w:t>
      </w:r>
      <w:r w:rsidR="00DD50E3">
        <w:rPr>
          <w:rtl/>
        </w:rPr>
        <w:t xml:space="preserve"> !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ومن أنت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7E3AA3">
        <w:rPr>
          <w:rtl/>
        </w:rPr>
        <w:br/>
      </w:r>
      <w:r w:rsidRPr="006216AF">
        <w:rPr>
          <w:rtl/>
        </w:rPr>
        <w:t xml:space="preserve">قال : أنا حبيب بن جماز :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إياك أن تحملها ، ولتحملنها ، </w:t>
      </w:r>
      <w:r w:rsidR="007E3AA3">
        <w:rPr>
          <w:rtl/>
        </w:rPr>
        <w:br/>
      </w:r>
      <w:r w:rsidRPr="006216AF">
        <w:rPr>
          <w:rtl/>
        </w:rPr>
        <w:t>فتدخل بها من هذا الباب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وأومى بيده إلى باب الفيل ، فلمّا مضى أمير </w:t>
      </w:r>
      <w:r w:rsidR="007E3AA3">
        <w:rPr>
          <w:rtl/>
        </w:rPr>
        <w:br/>
      </w:r>
      <w:r w:rsidRPr="006216AF">
        <w:rPr>
          <w:rtl/>
        </w:rPr>
        <w:t xml:space="preserve">المؤمنين ، ومضى الحسن بن عليّ من بعده صلوات الله عليهم ، وكان </w:t>
      </w:r>
      <w:r w:rsidR="007E3AA3">
        <w:rPr>
          <w:rtl/>
        </w:rPr>
        <w:br/>
      </w:r>
      <w:r w:rsidRPr="006216AF">
        <w:rPr>
          <w:rtl/>
        </w:rPr>
        <w:t xml:space="preserve">من أمر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ما كان من ظهوره ، بعث ابن زياد لعنه الله </w:t>
      </w:r>
      <w:r w:rsidR="007E3AA3">
        <w:rPr>
          <w:rtl/>
        </w:rPr>
        <w:br/>
      </w:r>
      <w:r w:rsidRPr="006216AF">
        <w:rPr>
          <w:rtl/>
        </w:rPr>
        <w:t xml:space="preserve">عمر بن سعد إلى الحسين صلوات الله عليه ، وجعل خالد بن عرفطة </w:t>
      </w:r>
      <w:r w:rsidR="007E3AA3">
        <w:rPr>
          <w:rtl/>
        </w:rPr>
        <w:br/>
      </w:r>
      <w:r w:rsidRPr="006216AF">
        <w:rPr>
          <w:rtl/>
        </w:rPr>
        <w:t xml:space="preserve">على مقدّمته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وحبيب بن جماز صاحب رايته ، فسار بها حتّى دخل</w:t>
      </w:r>
      <w:r w:rsidR="0053587C">
        <w:rPr>
          <w:rFonts w:hint="cs"/>
          <w:rtl/>
        </w:rPr>
        <w:t xml:space="preserve"> </w:t>
      </w:r>
      <w:r w:rsidR="0053587C">
        <w:rPr>
          <w:rtl/>
        </w:rPr>
        <w:br/>
      </w:r>
      <w:r w:rsidR="0053587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3587C">
      <w:pPr>
        <w:pStyle w:val="rfdFootnote0"/>
        <w:rPr>
          <w:rtl/>
        </w:rPr>
      </w:pPr>
      <w:r w:rsidRPr="006216AF">
        <w:rPr>
          <w:rtl/>
        </w:rPr>
        <w:t>6</w:t>
      </w:r>
      <w:r w:rsidR="0053587C">
        <w:rPr>
          <w:rFonts w:hint="cs"/>
          <w:rtl/>
        </w:rPr>
        <w:t xml:space="preserve"> </w:t>
      </w:r>
      <w:r>
        <w:rPr>
          <w:rtl/>
        </w:rPr>
        <w:t>ـ</w:t>
      </w:r>
      <w:r w:rsidR="0053587C">
        <w:rPr>
          <w:rFonts w:hint="cs"/>
          <w:rtl/>
        </w:rPr>
        <w:t xml:space="preserve"> </w:t>
      </w:r>
      <w:r w:rsidRPr="006216AF">
        <w:rPr>
          <w:rtl/>
        </w:rPr>
        <w:t>بصائر الدرجات : 398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11 ، الاختصاص : 280 ، الخرائج والجرائح </w:t>
      </w:r>
      <w:r w:rsidR="007E3AA3">
        <w:rPr>
          <w:rtl/>
        </w:rPr>
        <w:br/>
      </w:r>
      <w:r w:rsidR="001B327A">
        <w:rPr>
          <w:rtl/>
        </w:rPr>
        <w:t>2 : 745</w:t>
      </w:r>
      <w:r w:rsidR="0096323A">
        <w:rPr>
          <w:rtl/>
        </w:rPr>
        <w:t xml:space="preserve"> / </w:t>
      </w:r>
      <w:r w:rsidR="001B327A">
        <w:rPr>
          <w:rtl/>
        </w:rPr>
        <w:t>63 ، مناقب ابن شهرا</w:t>
      </w:r>
      <w:r w:rsidRPr="006216AF">
        <w:rPr>
          <w:rtl/>
        </w:rPr>
        <w:t xml:space="preserve">شوب 2 : 270 ، ارشاد القلوب : 225 ، </w:t>
      </w:r>
      <w:r w:rsidR="007E3AA3">
        <w:rPr>
          <w:rtl/>
        </w:rPr>
        <w:br/>
      </w:r>
      <w:r w:rsidRPr="006216AF">
        <w:rPr>
          <w:rtl/>
        </w:rPr>
        <w:t>اعلام الور</w:t>
      </w:r>
      <w:r w:rsidRPr="00982493">
        <w:rPr>
          <w:rtl/>
        </w:rPr>
        <w:t>ى</w:t>
      </w:r>
      <w:r w:rsidR="001B327A" w:rsidRPr="00982493">
        <w:rPr>
          <w:rtl/>
        </w:rPr>
        <w:t>ٰ</w:t>
      </w:r>
      <w:r w:rsidRPr="006216AF">
        <w:rPr>
          <w:rtl/>
        </w:rPr>
        <w:t xml:space="preserve"> : 175 ، الهداية الكبرى</w:t>
      </w:r>
      <w:r w:rsidR="001B327A" w:rsidRPr="00982493">
        <w:rPr>
          <w:rtl/>
        </w:rPr>
        <w:t>ٰ</w:t>
      </w:r>
      <w:r w:rsidRPr="006216AF">
        <w:rPr>
          <w:rtl/>
        </w:rPr>
        <w:t xml:space="preserve"> : 161 ، شرح نهج البلاغة </w:t>
      </w:r>
      <w:r w:rsidR="007E3AA3">
        <w:rPr>
          <w:rtl/>
        </w:rPr>
        <w:br/>
      </w:r>
      <w:r w:rsidRPr="006216AF">
        <w:rPr>
          <w:rtl/>
        </w:rPr>
        <w:t>2 : 286 ، ارشاد المفيد : 190 ، مدينة المعاجز : 119 ح 319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هامش ر ، ص ، ع : ميمنته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2A36F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المسجد من باب الفيل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وحديث رشيد الهجري وميثم التمار مشهور عند عامّة الأصحاب ، </w:t>
      </w:r>
      <w:r w:rsidR="007E3AA3">
        <w:rPr>
          <w:rtl/>
        </w:rPr>
        <w:br/>
      </w:r>
      <w:r w:rsidRPr="006216AF">
        <w:rPr>
          <w:rtl/>
        </w:rPr>
        <w:t>فلا نذكره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وكذلك حديث حبيب بن عبد الله الأزديّ في أخبار أصحاب </w:t>
      </w:r>
      <w:r w:rsidR="007E3AA3">
        <w:rPr>
          <w:rtl/>
        </w:rPr>
        <w:br/>
      </w:r>
      <w:r w:rsidRPr="006216AF">
        <w:rPr>
          <w:rtl/>
        </w:rPr>
        <w:t>النهروان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وحديث الإ</w:t>
      </w:r>
      <w:r w:rsidR="001B327A">
        <w:rPr>
          <w:rtl/>
        </w:rPr>
        <w:t>ِ</w:t>
      </w:r>
      <w:r w:rsidRPr="006216AF">
        <w:rPr>
          <w:rtl/>
        </w:rPr>
        <w:t>خبار عن كربلاء ، والإ</w:t>
      </w:r>
      <w:r w:rsidR="001B327A">
        <w:rPr>
          <w:rtl/>
        </w:rPr>
        <w:t>ِ</w:t>
      </w:r>
      <w:r w:rsidRPr="006216AF">
        <w:rPr>
          <w:rtl/>
        </w:rPr>
        <w:t xml:space="preserve">شارة إلى موضع القتال ومصارع </w:t>
      </w:r>
      <w:r w:rsidR="007E3AA3">
        <w:rPr>
          <w:rtl/>
        </w:rPr>
        <w:br/>
      </w:r>
      <w:r w:rsidRPr="006216AF">
        <w:rPr>
          <w:rtl/>
        </w:rPr>
        <w:t>الرجال ، وغير 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وقد اقتصرنا على طرف من آياته صلوات الله عليه ، وقليل</w:t>
      </w:r>
      <w:r w:rsidR="001B327A">
        <w:rPr>
          <w:rtl/>
        </w:rPr>
        <w:t>ٍ</w:t>
      </w:r>
      <w:r w:rsidRPr="006216AF">
        <w:rPr>
          <w:rtl/>
        </w:rPr>
        <w:t xml:space="preserve"> من </w:t>
      </w:r>
      <w:r w:rsidR="007E3AA3">
        <w:rPr>
          <w:rtl/>
        </w:rPr>
        <w:br/>
      </w:r>
      <w:r w:rsidRPr="006216AF">
        <w:rPr>
          <w:rtl/>
        </w:rPr>
        <w:t>معجزاته</w:t>
      </w:r>
      <w:r w:rsidR="00410A32">
        <w:rPr>
          <w:rtl/>
        </w:rPr>
        <w:t xml:space="preserve"> .</w:t>
      </w:r>
    </w:p>
    <w:p w:rsidR="002A36F2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9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2A36F2" w:rsidRPr="0011492E" w:rsidRDefault="005F4626" w:rsidP="009B640B">
      <w:pPr>
        <w:pStyle w:val="Heading2Center"/>
        <w:rPr>
          <w:rtl/>
        </w:rPr>
      </w:pPr>
      <w:r w:rsidRPr="0011492E">
        <w:rPr>
          <w:rtl/>
        </w:rPr>
        <w:t>في بيان ظهور آياته في أشياء شتى</w:t>
      </w:r>
    </w:p>
    <w:p w:rsidR="005F4626" w:rsidRPr="002A36F2" w:rsidRDefault="005F4626" w:rsidP="009B640B">
      <w:pPr>
        <w:pStyle w:val="rfdCenterBold2"/>
        <w:rPr>
          <w:rtl/>
        </w:rPr>
      </w:pPr>
      <w:r w:rsidRPr="002A36F2">
        <w:rPr>
          <w:rtl/>
        </w:rPr>
        <w:t>وفيه : اثنا عشر حديثا</w:t>
      </w:r>
      <w:r w:rsidR="00065623">
        <w:rPr>
          <w:rtl/>
        </w:rPr>
        <w:t>ً</w:t>
      </w:r>
    </w:p>
    <w:p w:rsidR="005F4626" w:rsidRPr="006216AF" w:rsidRDefault="005F4626" w:rsidP="000A1443">
      <w:pPr>
        <w:rPr>
          <w:rtl/>
        </w:rPr>
      </w:pPr>
      <w:r w:rsidRPr="006216AF">
        <w:rPr>
          <w:rtl/>
        </w:rPr>
        <w:t>232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 xml:space="preserve">عن رزين الأنماطيّ ، عن أبي عبد الله صلوات الله </w:t>
      </w:r>
      <w:r w:rsidR="007E3AA3">
        <w:rPr>
          <w:rtl/>
        </w:rPr>
        <w:br/>
      </w:r>
      <w:r w:rsidRPr="006216AF">
        <w:rPr>
          <w:rtl/>
        </w:rPr>
        <w:t xml:space="preserve">عليه ، عن أبيه ، عن آبائه ،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أنّ أمير المؤمنين صلوات </w:t>
      </w:r>
      <w:r w:rsidR="007E3AA3">
        <w:rPr>
          <w:rtl/>
        </w:rPr>
        <w:br/>
      </w:r>
      <w:r w:rsidRPr="006216AF">
        <w:rPr>
          <w:rtl/>
        </w:rPr>
        <w:t>الله عليه دخل الكوفة فأقام بها أياما</w:t>
      </w:r>
      <w:r w:rsidR="00065623">
        <w:rPr>
          <w:rtl/>
        </w:rPr>
        <w:t>ً</w:t>
      </w:r>
      <w:r w:rsidRPr="006216AF">
        <w:rPr>
          <w:rtl/>
        </w:rPr>
        <w:t xml:space="preserve"> ، فبينما هو يدور في طرقها ، فإذا </w:t>
      </w:r>
      <w:r w:rsidR="007E3AA3">
        <w:rPr>
          <w:rtl/>
        </w:rPr>
        <w:br/>
      </w:r>
      <w:r w:rsidRPr="006216AF">
        <w:rPr>
          <w:rtl/>
        </w:rPr>
        <w:t>هو بيهوديّ قد وضع يده على رأسه ، وهو يقول : معاشر الناس ،</w:t>
      </w:r>
      <w:r w:rsidR="0065148D">
        <w:rPr>
          <w:rtl/>
        </w:rPr>
        <w:t xml:space="preserve"> </w:t>
      </w:r>
      <w:r w:rsidR="007E3AA3">
        <w:rPr>
          <w:rtl/>
        </w:rPr>
        <w:br/>
      </w:r>
      <w:r w:rsidR="0065148D">
        <w:rPr>
          <w:rtl/>
        </w:rPr>
        <w:t>أ</w:t>
      </w:r>
      <w:r w:rsidRPr="006216AF">
        <w:rPr>
          <w:rtl/>
        </w:rPr>
        <w:t>فبحكم الجاهلية تحكمون ، وبه تأخذون ، وطريقا</w:t>
      </w:r>
      <w:r w:rsidR="00065623">
        <w:rPr>
          <w:rtl/>
        </w:rPr>
        <w:t>ً</w:t>
      </w:r>
      <w:r w:rsidRPr="006216AF">
        <w:rPr>
          <w:rtl/>
        </w:rPr>
        <w:t xml:space="preserve"> لا تحفظون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فدعا به </w:t>
      </w:r>
      <w:r w:rsidR="007E3AA3">
        <w:rPr>
          <w:rtl/>
        </w:rPr>
        <w:br/>
      </w:r>
      <w:r w:rsidRPr="006216AF">
        <w:rPr>
          <w:rtl/>
        </w:rPr>
        <w:t xml:space="preserve">أمير المؤمنين صلوات الله عليه فوقف بين يديه ، وقال 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حالك يا </w:t>
      </w:r>
      <w:r w:rsidR="007E3AA3">
        <w:rPr>
          <w:rtl/>
        </w:rPr>
        <w:br/>
      </w:r>
      <w:r w:rsidRPr="006216AF">
        <w:rPr>
          <w:rtl/>
        </w:rPr>
        <w:t>أخا اليهود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يا أمير المؤمنين ، إنّي رجل تاجر خرجت من ساباط </w:t>
      </w:r>
      <w:r w:rsidR="007E3AA3">
        <w:rPr>
          <w:rtl/>
        </w:rPr>
        <w:br/>
      </w:r>
      <w:r w:rsidRPr="006216AF">
        <w:rPr>
          <w:rtl/>
        </w:rPr>
        <w:t>المدائن ومعي ستون حمارا</w:t>
      </w:r>
      <w:r w:rsidR="00065623">
        <w:rPr>
          <w:rtl/>
        </w:rPr>
        <w:t>ً</w:t>
      </w:r>
      <w:r w:rsidRPr="006216AF">
        <w:rPr>
          <w:rtl/>
        </w:rPr>
        <w:t xml:space="preserve"> ، فلمّا حضرت موضع كذا أخذ ما كان معي </w:t>
      </w:r>
      <w:r w:rsidR="007E3AA3">
        <w:rPr>
          <w:rtl/>
        </w:rPr>
        <w:br/>
      </w:r>
      <w:r w:rsidRPr="006216AF">
        <w:rPr>
          <w:rtl/>
        </w:rPr>
        <w:t>اختطافا</w:t>
      </w:r>
      <w:r w:rsidR="00065623">
        <w:rPr>
          <w:rtl/>
        </w:rPr>
        <w:t>ً</w:t>
      </w:r>
      <w:r w:rsidRPr="006216AF">
        <w:rPr>
          <w:rtl/>
        </w:rPr>
        <w:t xml:space="preserve"> ، ولا أدري أين ذهب بها</w:t>
      </w:r>
      <w:r w:rsidR="00410A32">
        <w:rPr>
          <w:rtl/>
        </w:rPr>
        <w:t xml:space="preserve"> .</w:t>
      </w:r>
    </w:p>
    <w:p w:rsidR="000A1443" w:rsidRDefault="005F4626" w:rsidP="000A1443">
      <w:pPr>
        <w:rPr>
          <w:rStyle w:val="rfdLineChar"/>
        </w:rPr>
      </w:pPr>
      <w:r w:rsidRPr="006216AF">
        <w:rPr>
          <w:rtl/>
        </w:rPr>
        <w:t xml:space="preserve">فقال أمير المؤمنين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لن يذهب منك شيء ؛ يا قنبر اسرج لي </w:t>
      </w:r>
      <w:r w:rsidR="007E3AA3">
        <w:rPr>
          <w:rtl/>
        </w:rPr>
        <w:br/>
      </w:r>
      <w:r w:rsidRPr="006216AF">
        <w:rPr>
          <w:rtl/>
        </w:rPr>
        <w:t>فرسي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فأسرج له فرسه ، فلمّا ركبه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قنبر ، ويا أصبغ بن </w:t>
      </w:r>
      <w:r w:rsidR="007E3AA3">
        <w:rPr>
          <w:rtl/>
        </w:rPr>
        <w:br/>
      </w:r>
      <w:r w:rsidRPr="006216AF">
        <w:rPr>
          <w:rtl/>
        </w:rPr>
        <w:t>نباتة ، خذا بيدي اليهوديّ وانطلقا به أمامي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فانطلقا به حتّى صارا إلى </w:t>
      </w:r>
      <w:r w:rsidR="007E3AA3">
        <w:rPr>
          <w:rtl/>
        </w:rPr>
        <w:br/>
      </w:r>
      <w:r w:rsidRPr="006216AF">
        <w:rPr>
          <w:rtl/>
        </w:rPr>
        <w:t>الموضع الذي ذكره فخطّ</w:t>
      </w:r>
      <w:r w:rsidR="00065623">
        <w:rPr>
          <w:rtl/>
        </w:rPr>
        <w:t>َ</w:t>
      </w:r>
      <w:r w:rsidRPr="006216AF">
        <w:rPr>
          <w:rtl/>
        </w:rPr>
        <w:t xml:space="preserve"> أمير المؤمنين صلوات الله عليه بسوطه خطة ،</w:t>
      </w:r>
      <w:r w:rsidR="000A1443">
        <w:rPr>
          <w:rFonts w:hint="cs"/>
          <w:rtl/>
        </w:rPr>
        <w:t xml:space="preserve"> </w:t>
      </w:r>
      <w:r w:rsidR="000A1443">
        <w:rPr>
          <w:rtl/>
        </w:rPr>
        <w:br/>
      </w:r>
      <w:r w:rsidR="000A144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49</w:t>
      </w:r>
      <w:r w:rsidR="0096323A">
        <w:rPr>
          <w:rtl/>
        </w:rPr>
        <w:t xml:space="preserve"> / </w:t>
      </w:r>
      <w:r w:rsidRPr="006216AF">
        <w:rPr>
          <w:rtl/>
        </w:rPr>
        <w:t>95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في ر ، ش ، ص ، ع ، ك : دابتي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4239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لهم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قوموا في وسط هذه الخطة ، ولا تجاوزوها فتخطفكم </w:t>
      </w:r>
      <w:r w:rsidR="007E3AA3">
        <w:rPr>
          <w:rtl/>
        </w:rPr>
        <w:br/>
      </w:r>
      <w:r w:rsidRPr="006216AF">
        <w:rPr>
          <w:rtl/>
        </w:rPr>
        <w:t>الجنّ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0A1443">
      <w:pPr>
        <w:rPr>
          <w:rtl/>
        </w:rPr>
      </w:pPr>
      <w:r w:rsidRPr="006216AF">
        <w:rPr>
          <w:rtl/>
        </w:rPr>
        <w:t xml:space="preserve">ثمّ قنع فرسه واقتحم في الصحراء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والله معاشر ولد الجنّ </w:t>
      </w:r>
      <w:r w:rsidR="007E3AA3">
        <w:rPr>
          <w:rtl/>
        </w:rPr>
        <w:br/>
      </w:r>
      <w:r w:rsidRPr="006216AF">
        <w:rPr>
          <w:rtl/>
        </w:rPr>
        <w:t>من ولد الحارث بن السيّد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>وهو إبليس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 xml:space="preserve">إن لم تردّوا عليه أحمره </w:t>
      </w:r>
      <w:r w:rsidR="007E3AA3">
        <w:rPr>
          <w:rtl/>
        </w:rPr>
        <w:br/>
      </w:r>
      <w:r w:rsidRPr="006216AF">
        <w:rPr>
          <w:rtl/>
        </w:rPr>
        <w:t xml:space="preserve">لنخلعن ما بيننا وبينكم من العهد والميثاق ، ولأضربنكم بأسيافنا حتّى </w:t>
      </w:r>
      <w:r w:rsidR="007E3AA3">
        <w:rPr>
          <w:rtl/>
        </w:rPr>
        <w:br/>
      </w:r>
      <w:r w:rsidRPr="006216AF">
        <w:rPr>
          <w:rtl/>
        </w:rPr>
        <w:t>تفيئوا إلى أمر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فإذا أنا بقعقعة اللجم ، وصهيل الخيل ، وقائل </w:t>
      </w:r>
      <w:r w:rsidR="007E3AA3">
        <w:rPr>
          <w:rtl/>
        </w:rPr>
        <w:br/>
      </w:r>
      <w:r w:rsidRPr="006216AF">
        <w:rPr>
          <w:rtl/>
        </w:rPr>
        <w:t>يقول : الطاعة لله ولرسوله ولوصيه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انحدر في الصحراء ستون </w:t>
      </w:r>
      <w:r w:rsidR="007E3AA3">
        <w:rPr>
          <w:rtl/>
        </w:rPr>
        <w:br/>
      </w:r>
      <w:r w:rsidRPr="006216AF">
        <w:rPr>
          <w:rtl/>
        </w:rPr>
        <w:t>حمارا</w:t>
      </w:r>
      <w:r w:rsidR="00801A77">
        <w:rPr>
          <w:rtl/>
        </w:rPr>
        <w:t>ً</w:t>
      </w:r>
      <w:r w:rsidRPr="006216AF">
        <w:rPr>
          <w:rtl/>
        </w:rPr>
        <w:t xml:space="preserve"> بأحمالها ، لم يذهب منها شيء ، فأدّاها إلى اليهوديّ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دخل الكوفة قال له اليهودي : ما اسم محمّد ابن عمك في </w:t>
      </w:r>
      <w:r w:rsidR="007E3AA3">
        <w:rPr>
          <w:rtl/>
        </w:rPr>
        <w:br/>
      </w:r>
      <w:r w:rsidRPr="006216AF">
        <w:rPr>
          <w:rtl/>
        </w:rPr>
        <w:t>التوراة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وما اسمك فيها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وما اسم ولديك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أمير المؤمنين صلوات </w:t>
      </w:r>
      <w:r w:rsidR="007E3AA3">
        <w:rPr>
          <w:rtl/>
        </w:rPr>
        <w:br/>
      </w:r>
      <w:r w:rsidRPr="006216AF">
        <w:rPr>
          <w:rtl/>
        </w:rPr>
        <w:t xml:space="preserve">الله عليه وآله : </w:t>
      </w:r>
      <w:r w:rsidR="009F08E4" w:rsidRPr="006216AF">
        <w:rPr>
          <w:rtl/>
        </w:rPr>
        <w:t>«</w:t>
      </w:r>
      <w:r w:rsidRPr="006216AF">
        <w:rPr>
          <w:rtl/>
        </w:rPr>
        <w:t>سل استرشادا</w:t>
      </w:r>
      <w:r w:rsidR="00065623">
        <w:rPr>
          <w:rtl/>
        </w:rPr>
        <w:t>ً</w:t>
      </w:r>
      <w:r w:rsidRPr="006216AF">
        <w:rPr>
          <w:rtl/>
        </w:rPr>
        <w:t xml:space="preserve"> ولا تسأل تعنتا</w:t>
      </w:r>
      <w:r w:rsidR="00065623">
        <w:rPr>
          <w:rtl/>
        </w:rPr>
        <w:t>ً</w:t>
      </w:r>
      <w:r w:rsidRPr="006216AF">
        <w:rPr>
          <w:rtl/>
        </w:rPr>
        <w:t xml:space="preserve"> ، عليك بكتاب التوراة ، </w:t>
      </w:r>
      <w:r w:rsidR="007E3AA3">
        <w:rPr>
          <w:rtl/>
        </w:rPr>
        <w:br/>
      </w:r>
      <w:r w:rsidRPr="006216AF">
        <w:rPr>
          <w:rtl/>
        </w:rPr>
        <w:t>اسم محمّد فيها طاب طاب ، واسمي ايليا ، واسم ولديّ</w:t>
      </w:r>
      <w:r w:rsidR="00065623">
        <w:rPr>
          <w:rtl/>
        </w:rPr>
        <w:t>َ</w:t>
      </w:r>
      <w:r w:rsidRPr="006216AF">
        <w:rPr>
          <w:rtl/>
        </w:rPr>
        <w:t xml:space="preserve"> شبر وشبير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اليهوديّ : أشهد أن لا إله إلا الله ، وحده لا شريك له ، </w:t>
      </w:r>
      <w:r w:rsidR="007E3AA3">
        <w:rPr>
          <w:rtl/>
        </w:rPr>
        <w:br/>
      </w:r>
      <w:r w:rsidRPr="006216AF">
        <w:rPr>
          <w:rtl/>
        </w:rPr>
        <w:t>وأشهد أنّ محمّدا</w:t>
      </w:r>
      <w:r w:rsidR="00065623">
        <w:rPr>
          <w:rtl/>
        </w:rPr>
        <w:t>ً</w:t>
      </w:r>
      <w:r w:rsidRPr="006216AF">
        <w:rPr>
          <w:rtl/>
        </w:rPr>
        <w:t xml:space="preserve"> عبده ورسوله ، وأنّك وصيه من بعده ، وأنّ ما جاء به </w:t>
      </w:r>
      <w:r w:rsidR="007E3AA3">
        <w:rPr>
          <w:rtl/>
        </w:rPr>
        <w:br/>
      </w:r>
      <w:r w:rsidRPr="006216AF">
        <w:rPr>
          <w:rtl/>
        </w:rPr>
        <w:t>وجئت به حق</w:t>
      </w:r>
      <w:r w:rsidR="00410A32">
        <w:rPr>
          <w:rtl/>
        </w:rPr>
        <w:t xml:space="preserve"> .</w:t>
      </w:r>
    </w:p>
    <w:p w:rsidR="005F4626" w:rsidRPr="006216AF" w:rsidRDefault="005F4626" w:rsidP="000A1443">
      <w:pPr>
        <w:rPr>
          <w:rtl/>
        </w:rPr>
      </w:pPr>
      <w:r w:rsidRPr="006216AF">
        <w:rPr>
          <w:rtl/>
        </w:rPr>
        <w:t>233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 xml:space="preserve">عن عمّار بن الحضرميّ ، عن زاذان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أبي عمرو أنّ </w:t>
      </w:r>
      <w:r w:rsidR="007E3AA3">
        <w:rPr>
          <w:rtl/>
        </w:rPr>
        <w:br/>
      </w:r>
      <w:r w:rsidRPr="006216AF">
        <w:rPr>
          <w:rtl/>
        </w:rPr>
        <w:t>رج</w:t>
      </w:r>
      <w:r w:rsidR="00AB693E">
        <w:rPr>
          <w:rtl/>
        </w:rPr>
        <w:t xml:space="preserve">لاً </w:t>
      </w:r>
      <w:r w:rsidRPr="006216AF">
        <w:rPr>
          <w:rtl/>
        </w:rPr>
        <w:t>حدّث عليّا</w:t>
      </w:r>
      <w:r w:rsidR="00065623">
        <w:rPr>
          <w:rtl/>
        </w:rPr>
        <w:t>ً</w:t>
      </w:r>
      <w:r w:rsidRPr="006216AF">
        <w:rPr>
          <w:rtl/>
        </w:rPr>
        <w:t xml:space="preserve"> صلوات الله عليه وآله بحديث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أراك 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7E3AA3">
        <w:rPr>
          <w:rtl/>
        </w:rPr>
        <w:br/>
      </w:r>
      <w:r w:rsidRPr="006216AF">
        <w:rPr>
          <w:rtl/>
        </w:rPr>
        <w:t>كذبتني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لم أفعل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أدعو الله عليك إن كنت كذبتني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7E3AA3">
        <w:rPr>
          <w:rtl/>
        </w:rPr>
        <w:br/>
      </w:r>
      <w:r w:rsidRPr="006216AF">
        <w:rPr>
          <w:rtl/>
        </w:rPr>
        <w:t>قال : ادع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فدعا عليه ، فما برح حتّى أعمى الله عينيه</w:t>
      </w:r>
      <w:r w:rsidR="00410A32">
        <w:rPr>
          <w:rtl/>
        </w:rPr>
        <w:t xml:space="preserve"> .</w:t>
      </w:r>
    </w:p>
    <w:p w:rsidR="000A1443" w:rsidRDefault="005F4626" w:rsidP="000A1443">
      <w:pPr>
        <w:rPr>
          <w:rStyle w:val="rfdLineChar"/>
        </w:rPr>
      </w:pPr>
      <w:r w:rsidRPr="006216AF">
        <w:rPr>
          <w:rtl/>
        </w:rPr>
        <w:t>234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>عن عباد بن عبد الله الأسديّ ، قال : سمعت عليّا</w:t>
      </w:r>
      <w:r w:rsidR="00065623">
        <w:rPr>
          <w:rtl/>
        </w:rPr>
        <w:t>ً</w:t>
      </w:r>
      <w:r w:rsidR="000A1443">
        <w:rPr>
          <w:rFonts w:hint="cs"/>
          <w:rtl/>
        </w:rPr>
        <w:t xml:space="preserve"> </w:t>
      </w:r>
      <w:r w:rsidR="000A1443">
        <w:rPr>
          <w:rtl/>
        </w:rPr>
        <w:br/>
      </w:r>
      <w:r w:rsidR="000A144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139</w:t>
      </w:r>
      <w:r w:rsidR="0096323A">
        <w:rPr>
          <w:rtl/>
        </w:rPr>
        <w:t xml:space="preserve"> / </w:t>
      </w:r>
      <w:r w:rsidRPr="006216AF">
        <w:rPr>
          <w:rtl/>
        </w:rPr>
        <w:t>392</w:t>
      </w:r>
      <w:r w:rsidR="00410A32">
        <w:rPr>
          <w:rtl/>
        </w:rPr>
        <w:t xml:space="preserve"> .</w:t>
      </w:r>
    </w:p>
    <w:p w:rsidR="005F4626" w:rsidRPr="004A1076" w:rsidRDefault="005F4626" w:rsidP="004A1076">
      <w:pPr>
        <w:rPr>
          <w:rStyle w:val="rfdFootnote"/>
          <w:rtl/>
        </w:rPr>
      </w:pPr>
      <w:r w:rsidRPr="004A1076">
        <w:rPr>
          <w:rStyle w:val="rfdFootnote"/>
          <w:rtl/>
        </w:rPr>
        <w:t>(1) زاذان ، اختلف في كنيته على أقوال : أبو عمرة ، أبو عمروة ، وفي ك :</w:t>
      </w:r>
      <w:r w:rsidR="004A1076" w:rsidRPr="004A1076">
        <w:rPr>
          <w:rStyle w:val="rfdFootnote"/>
          <w:rtl/>
        </w:rPr>
        <w:t xml:space="preserve"> </w:t>
      </w:r>
      <w:r w:rsidR="007E3AA3">
        <w:rPr>
          <w:rStyle w:val="rfdFootnote"/>
          <w:rtl/>
        </w:rPr>
        <w:br/>
      </w:r>
      <w:r w:rsidRPr="004A1076">
        <w:rPr>
          <w:rStyle w:val="rfdFootnote"/>
          <w:rtl/>
        </w:rPr>
        <w:t xml:space="preserve">أبو عمير ، راجع </w:t>
      </w:r>
      <w:r w:rsidR="009F08E4" w:rsidRPr="004A1076">
        <w:rPr>
          <w:rStyle w:val="rfdFootnote"/>
          <w:rtl/>
        </w:rPr>
        <w:t>«</w:t>
      </w:r>
      <w:r w:rsidRPr="004A1076">
        <w:rPr>
          <w:rStyle w:val="rfdFootnote"/>
          <w:rtl/>
        </w:rPr>
        <w:t>معجم رجال الحديث 7 : 212</w:t>
      </w:r>
      <w:r w:rsidR="009F08E4" w:rsidRPr="004A1076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0A1443">
      <w:pPr>
        <w:pStyle w:val="rfdFootnote0"/>
        <w:rPr>
          <w:rtl/>
        </w:rPr>
      </w:pPr>
      <w:r w:rsidRPr="006216AF">
        <w:rPr>
          <w:rtl/>
        </w:rPr>
        <w:t>3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="00D7647B">
        <w:rPr>
          <w:rtl/>
        </w:rPr>
        <w:t>مناقب ابن شهرا</w:t>
      </w:r>
      <w:r w:rsidRPr="006216AF">
        <w:rPr>
          <w:rtl/>
        </w:rPr>
        <w:t>شوب 2 : 332 نحوه ، مدينة المعاجز : 138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386 ، شرح </w:t>
      </w:r>
      <w:r w:rsidR="007E3AA3">
        <w:rPr>
          <w:rtl/>
        </w:rPr>
        <w:br/>
      </w:r>
      <w:r w:rsidRPr="006216AF">
        <w:rPr>
          <w:rtl/>
        </w:rPr>
        <w:t>النهج لابن أبي الحديد 2 : 287 ، صدر الرواية</w:t>
      </w:r>
      <w:r w:rsidR="00410A32">
        <w:rPr>
          <w:rtl/>
        </w:rPr>
        <w:t xml:space="preserve"> .</w:t>
      </w:r>
    </w:p>
    <w:p w:rsidR="005F4626" w:rsidRPr="006216AF" w:rsidRDefault="005F4626" w:rsidP="000A144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صلوات الله عليه يقول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>وهو في الرحبة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 xml:space="preserve">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أنا عبد الله وأخو رسول </w:t>
      </w:r>
      <w:r w:rsidR="007E3AA3">
        <w:rPr>
          <w:rtl/>
        </w:rPr>
        <w:br/>
      </w:r>
      <w:r w:rsidRPr="006216AF">
        <w:rPr>
          <w:rtl/>
        </w:rPr>
        <w:t xml:space="preserve">الله ، ولا يقولها بعدي </w:t>
      </w:r>
      <w:r w:rsidR="00335A4F">
        <w:rPr>
          <w:rtl/>
        </w:rPr>
        <w:t>إلّا</w:t>
      </w:r>
      <w:r w:rsidRPr="006216AF">
        <w:rPr>
          <w:rtl/>
        </w:rPr>
        <w:t xml:space="preserve"> كاذب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فقام رجل من غطفان وقال : أنا أقول كما قال هذا </w:t>
      </w:r>
      <w:r w:rsidR="007E3AA3">
        <w:rPr>
          <w:rtl/>
        </w:rPr>
        <w:br/>
      </w:r>
      <w:r w:rsidRPr="006216AF">
        <w:rPr>
          <w:rtl/>
        </w:rPr>
        <w:t xml:space="preserve">الكاذب ، أنا عبد الله وأخو رسول الله فخنق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مكانه</w:t>
      </w:r>
      <w:r w:rsidR="00410A32">
        <w:rPr>
          <w:rtl/>
        </w:rPr>
        <w:t xml:space="preserve"> .</w:t>
      </w:r>
    </w:p>
    <w:p w:rsidR="005F4626" w:rsidRPr="006216AF" w:rsidRDefault="005F4626" w:rsidP="000A1443">
      <w:pPr>
        <w:rPr>
          <w:rtl/>
        </w:rPr>
      </w:pPr>
      <w:r w:rsidRPr="006216AF">
        <w:rPr>
          <w:rtl/>
        </w:rPr>
        <w:t>235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>قال أبو جعفر محمّد بن عمر الجرجانيّ : حدّ</w:t>
      </w:r>
      <w:r w:rsidR="00E03F3A">
        <w:rPr>
          <w:rtl/>
        </w:rPr>
        <w:t>َ</w:t>
      </w:r>
      <w:r w:rsidRPr="006216AF">
        <w:rPr>
          <w:rtl/>
        </w:rPr>
        <w:t xml:space="preserve">ثني ابن </w:t>
      </w:r>
      <w:r w:rsidR="007E3AA3">
        <w:rPr>
          <w:rtl/>
        </w:rPr>
        <w:br/>
      </w:r>
      <w:r w:rsidRPr="006216AF">
        <w:rPr>
          <w:rtl/>
        </w:rPr>
        <w:t>البواب ، عن الحسن بن زيد ، وحدّثنيه ابن أبي السلميّ ، قال : قال :</w:t>
      </w:r>
      <w:r w:rsidR="00F42399">
        <w:rPr>
          <w:rtl/>
        </w:rPr>
        <w:t xml:space="preserve"> </w:t>
      </w:r>
      <w:r w:rsidR="007E3AA3">
        <w:rPr>
          <w:rtl/>
        </w:rPr>
        <w:br/>
      </w:r>
      <w:r w:rsidRPr="006216AF">
        <w:rPr>
          <w:rtl/>
        </w:rPr>
        <w:t xml:space="preserve">إن ابن أبي غاضية طلبنا نشتم أمير المؤمنين صلوات الله عليه وآله </w:t>
      </w:r>
      <w:r w:rsidR="007E3AA3">
        <w:rPr>
          <w:rtl/>
        </w:rPr>
        <w:br/>
      </w:r>
      <w:r w:rsidRPr="006216AF">
        <w:rPr>
          <w:rtl/>
        </w:rPr>
        <w:t>فهربت ، فبعث إليّ محمّد بن صفوان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 xml:space="preserve">من ولد أبي خلف </w:t>
      </w:r>
      <w:r w:rsidR="007E3AA3">
        <w:rPr>
          <w:rtl/>
        </w:rPr>
        <w:br/>
      </w:r>
      <w:r w:rsidRPr="006216AF">
        <w:rPr>
          <w:rtl/>
        </w:rPr>
        <w:t>الجمحيّ</w:t>
      </w:r>
      <w:r>
        <w:rPr>
          <w:rtl/>
        </w:rPr>
        <w:t xml:space="preserve"> ـ </w:t>
      </w:r>
      <w:r w:rsidRPr="006216AF">
        <w:rPr>
          <w:rtl/>
        </w:rPr>
        <w:t>أن أعرني بغلتك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لئن أعرتك بغلتي إنّي لكم شبه</w:t>
      </w:r>
      <w:r w:rsidR="00410A32">
        <w:rPr>
          <w:rtl/>
        </w:rPr>
        <w:t xml:space="preserve"> .</w:t>
      </w:r>
    </w:p>
    <w:p w:rsidR="005F4626" w:rsidRPr="006216AF" w:rsidRDefault="005F4626" w:rsidP="000A1443">
      <w:pPr>
        <w:rPr>
          <w:rtl/>
        </w:rPr>
      </w:pPr>
      <w:r w:rsidRPr="006216AF">
        <w:rPr>
          <w:rtl/>
        </w:rPr>
        <w:t>قال : فمشى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>والله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>على رجليه أربعة أميال ، فوافى خالدا</w:t>
      </w:r>
      <w:r w:rsidR="00065623">
        <w:rPr>
          <w:rtl/>
        </w:rPr>
        <w:t>ً</w:t>
      </w:r>
      <w:r w:rsidRPr="006216AF">
        <w:rPr>
          <w:rtl/>
        </w:rPr>
        <w:t xml:space="preserve"> عامل </w:t>
      </w:r>
      <w:r w:rsidR="007E3AA3">
        <w:rPr>
          <w:rtl/>
        </w:rPr>
        <w:br/>
      </w:r>
      <w:r w:rsidRPr="006216AF">
        <w:rPr>
          <w:rtl/>
        </w:rPr>
        <w:t xml:space="preserve">هشام بن عبد الملك على المدينة فشتم أمير المؤمنين صلوات الله عليه </w:t>
      </w:r>
      <w:r w:rsidR="007E3AA3">
        <w:rPr>
          <w:rtl/>
        </w:rPr>
        <w:br/>
      </w:r>
      <w:r w:rsidRPr="006216AF">
        <w:rPr>
          <w:rtl/>
        </w:rPr>
        <w:t>وآله على المنبر ، فقال لابن صفوان : قم يا ابن صفوان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فقام وصعد </w:t>
      </w:r>
      <w:r w:rsidR="007E3AA3">
        <w:rPr>
          <w:rtl/>
        </w:rPr>
        <w:br/>
      </w:r>
      <w:r w:rsidRPr="006216AF">
        <w:rPr>
          <w:rtl/>
        </w:rPr>
        <w:t>مرقاة من المنبر ، ثمّ استقبل القبلة بوجهه وقال : الل</w:t>
      </w:r>
      <w:r w:rsidR="00065623">
        <w:rPr>
          <w:rtl/>
        </w:rPr>
        <w:t>ّ</w:t>
      </w:r>
      <w:r w:rsidRPr="006216AF">
        <w:rPr>
          <w:rtl/>
        </w:rPr>
        <w:t xml:space="preserve">همّ من كان يسب </w:t>
      </w:r>
      <w:r w:rsidR="007E3AA3">
        <w:rPr>
          <w:rtl/>
        </w:rPr>
        <w:br/>
      </w:r>
      <w:r w:rsidRPr="006216AF">
        <w:rPr>
          <w:rtl/>
        </w:rPr>
        <w:t>عليّا</w:t>
      </w:r>
      <w:r w:rsidR="00065623">
        <w:rPr>
          <w:rtl/>
        </w:rPr>
        <w:t>ً</w:t>
      </w:r>
      <w:r w:rsidRPr="006216AF">
        <w:rPr>
          <w:rtl/>
        </w:rPr>
        <w:t xml:space="preserve"> لترة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يطلبها عنده ، أو لذحل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فإنّي لا أسبه </w:t>
      </w:r>
      <w:r w:rsidR="00335A4F">
        <w:rPr>
          <w:rtl/>
        </w:rPr>
        <w:t>إلّا</w:t>
      </w:r>
      <w:r w:rsidRPr="006216AF">
        <w:rPr>
          <w:rtl/>
        </w:rPr>
        <w:t xml:space="preserve"> فيك ولقد كان </w:t>
      </w:r>
      <w:r w:rsidR="007E3AA3">
        <w:rPr>
          <w:rtl/>
        </w:rPr>
        <w:br/>
      </w:r>
      <w:r w:rsidRPr="006216AF">
        <w:rPr>
          <w:rtl/>
        </w:rPr>
        <w:t>صاحب القبر يأتمنه وهو يعلم أنّه خائن</w:t>
      </w:r>
      <w:r w:rsidR="00410A32">
        <w:rPr>
          <w:rtl/>
        </w:rPr>
        <w:t xml:space="preserve"> .</w:t>
      </w:r>
    </w:p>
    <w:p w:rsidR="000A1443" w:rsidRDefault="005F4626" w:rsidP="000A1443">
      <w:pPr>
        <w:rPr>
          <w:rStyle w:val="rfdLineChar"/>
        </w:rPr>
      </w:pPr>
      <w:r w:rsidRPr="006216AF">
        <w:rPr>
          <w:rtl/>
        </w:rPr>
        <w:t xml:space="preserve">وكان في المسجد رجل فغلبته عينه ، فرأى أنّ القبر انفرج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، </w:t>
      </w:r>
      <w:r w:rsidR="007E3AA3">
        <w:rPr>
          <w:rtl/>
        </w:rPr>
        <w:br/>
      </w:r>
      <w:r w:rsidRPr="006216AF">
        <w:rPr>
          <w:rtl/>
        </w:rPr>
        <w:t>وخرجت منه كف قائل يقول : إن كنت كاذبا</w:t>
      </w:r>
      <w:r w:rsidR="00065623">
        <w:rPr>
          <w:rtl/>
        </w:rPr>
        <w:t>ً</w:t>
      </w:r>
      <w:r w:rsidRPr="006216AF">
        <w:rPr>
          <w:rtl/>
        </w:rPr>
        <w:t xml:space="preserve"> فعليك لعنة الله </w:t>
      </w:r>
      <w:r w:rsidRPr="006216AF">
        <w:rPr>
          <w:rStyle w:val="rfdFootnotenum"/>
          <w:rtl/>
        </w:rPr>
        <w:t>(6)</w:t>
      </w:r>
      <w:r w:rsidRPr="006216AF">
        <w:rPr>
          <w:rtl/>
        </w:rPr>
        <w:t xml:space="preserve"> ، وإن</w:t>
      </w:r>
      <w:r w:rsidR="000A1443">
        <w:rPr>
          <w:rFonts w:hint="cs"/>
          <w:rtl/>
        </w:rPr>
        <w:t xml:space="preserve"> </w:t>
      </w:r>
      <w:r w:rsidR="000A1443">
        <w:rPr>
          <w:rtl/>
        </w:rPr>
        <w:br/>
      </w:r>
      <w:r w:rsidR="000A144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هامش ر ، ع ، ك : كافر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ش ، ص ، ع ، م : فمسخ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="00A275F3">
        <w:rPr>
          <w:rtl/>
        </w:rPr>
        <w:t>مناقب ابن شهرا</w:t>
      </w:r>
      <w:r w:rsidRPr="006216AF">
        <w:rPr>
          <w:rtl/>
        </w:rPr>
        <w:t>شوب 2 : 323 ، مختصرا</w:t>
      </w:r>
      <w:r w:rsidR="00065623">
        <w:rPr>
          <w:rtl/>
        </w:rPr>
        <w:t>ً</w:t>
      </w:r>
      <w:r w:rsidRPr="006216AF">
        <w:rPr>
          <w:rtl/>
        </w:rPr>
        <w:t xml:space="preserve"> ، مدينة المعاجز : 138</w:t>
      </w:r>
      <w:r w:rsidR="0096323A">
        <w:rPr>
          <w:rtl/>
        </w:rPr>
        <w:t xml:space="preserve"> / </w:t>
      </w:r>
      <w:r w:rsidRPr="006216AF">
        <w:rPr>
          <w:rtl/>
        </w:rPr>
        <w:t>87</w:t>
      </w:r>
      <w:r w:rsidR="00410A32">
        <w:rPr>
          <w:rtl/>
        </w:rPr>
        <w:t xml:space="preserve"> .</w:t>
      </w:r>
    </w:p>
    <w:p w:rsidR="005F4626" w:rsidRPr="006216AF" w:rsidRDefault="005F4626" w:rsidP="000A1443">
      <w:pPr>
        <w:rPr>
          <w:rtl/>
        </w:rPr>
      </w:pPr>
      <w:r w:rsidRPr="006216AF">
        <w:rPr>
          <w:rStyle w:val="rfdFootnote"/>
          <w:rtl/>
        </w:rPr>
        <w:t xml:space="preserve">(3) الترة : التبعة أو الثأر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النهاية</w:t>
      </w:r>
      <w:r w:rsidR="000A1443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0A1443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وتر</w:t>
      </w:r>
      <w:r w:rsidR="000A1443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0A1443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 xml:space="preserve">5 : 149 ، لسان </w:t>
      </w:r>
      <w:r w:rsidR="007E3AA3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وتر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274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(4) الذحل : الثأر ، وقيل : العداوة والحقد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7E3AA3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ذحل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11 : 256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م : انفتح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(6) في ع : فلعنك الله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4239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كنت كاذبا</w:t>
      </w:r>
      <w:r w:rsidR="00B27BDE">
        <w:rPr>
          <w:rtl/>
        </w:rPr>
        <w:t>ً</w:t>
      </w:r>
      <w:r w:rsidRPr="006216AF">
        <w:rPr>
          <w:rtl/>
        </w:rPr>
        <w:t xml:space="preserve"> فأعماك 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فنزل الجمحيّ من المنبر فقال لابنه ، وهو جالس إلى ركن </w:t>
      </w:r>
      <w:r w:rsidR="006112DD">
        <w:rPr>
          <w:rtl/>
        </w:rPr>
        <w:br/>
      </w:r>
      <w:r w:rsidRPr="006216AF">
        <w:rPr>
          <w:rtl/>
        </w:rPr>
        <w:t>البيت : قم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فقام إليه فقال : أعطني يدك أتكئ عليها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فمضى به إلى </w:t>
      </w:r>
      <w:r w:rsidR="006112DD">
        <w:rPr>
          <w:rtl/>
        </w:rPr>
        <w:br/>
      </w:r>
      <w:r w:rsidRPr="006216AF">
        <w:rPr>
          <w:rtl/>
        </w:rPr>
        <w:t>المنزل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خرجا من المسجد نحو المنزل قال لابنه : هل نزل بالناس </w:t>
      </w:r>
      <w:r w:rsidR="006112DD">
        <w:rPr>
          <w:rtl/>
        </w:rPr>
        <w:br/>
      </w:r>
      <w:r w:rsidRPr="006216AF">
        <w:rPr>
          <w:rtl/>
        </w:rPr>
        <w:t>شرّ وغشيهم ظلمة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كيف ذلك</w:t>
      </w:r>
      <w:r w:rsidR="00DD50E3">
        <w:rPr>
          <w:rtl/>
        </w:rPr>
        <w:t xml:space="preserve"> ؟</w:t>
      </w:r>
      <w:r w:rsidR="00B27BDE">
        <w:rPr>
          <w:rtl/>
        </w:rPr>
        <w:t xml:space="preserve"> قال : لأنّي لا أبص</w:t>
      </w:r>
      <w:r w:rsidRPr="006216AF">
        <w:rPr>
          <w:rtl/>
        </w:rPr>
        <w:t>ر شيئا</w:t>
      </w:r>
      <w:r w:rsidR="00065623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ذلك والله بجرأتك على الله ، وقولك الكذب على منبر </w:t>
      </w:r>
      <w:r w:rsidR="006112DD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فما زال أعمى حتّى مات ، لعنة الله عليه</w:t>
      </w:r>
      <w:r w:rsidR="00410A32">
        <w:rPr>
          <w:rtl/>
        </w:rPr>
        <w:t xml:space="preserve"> .</w:t>
      </w:r>
    </w:p>
    <w:p w:rsidR="005F4626" w:rsidRPr="006216AF" w:rsidRDefault="005F4626" w:rsidP="000A1443">
      <w:pPr>
        <w:rPr>
          <w:rtl/>
        </w:rPr>
      </w:pPr>
      <w:r w:rsidRPr="006216AF">
        <w:rPr>
          <w:rtl/>
        </w:rPr>
        <w:t>236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 xml:space="preserve">عن أنس ، قال : كنت عند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أنا وأبو </w:t>
      </w:r>
      <w:r w:rsidR="006112DD">
        <w:rPr>
          <w:rtl/>
        </w:rPr>
        <w:br/>
      </w:r>
      <w:r w:rsidRPr="006216AF">
        <w:rPr>
          <w:rtl/>
        </w:rPr>
        <w:t xml:space="preserve">بكر وعمر في ليلة ظلماء مكفهرة ، 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ائتوا باب عليّ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 xml:space="preserve">فأتيناه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فنقر أبو بكر الباب نقرا</w:t>
      </w:r>
      <w:r w:rsidR="00065623">
        <w:rPr>
          <w:rtl/>
        </w:rPr>
        <w:t>ً</w:t>
      </w:r>
      <w:r w:rsidRPr="006216AF">
        <w:rPr>
          <w:rtl/>
        </w:rPr>
        <w:t xml:space="preserve"> خفيا</w:t>
      </w:r>
      <w:r w:rsidR="00065623">
        <w:rPr>
          <w:rtl/>
        </w:rPr>
        <w:t>ً</w:t>
      </w:r>
      <w:r w:rsidRPr="006216AF">
        <w:rPr>
          <w:rtl/>
        </w:rPr>
        <w:t xml:space="preserve"> ، فخرج عليّ صلوات الله عليه </w:t>
      </w:r>
      <w:r w:rsidR="006112DD">
        <w:rPr>
          <w:rtl/>
        </w:rPr>
        <w:br/>
      </w:r>
      <w:r w:rsidRPr="006216AF">
        <w:rPr>
          <w:rtl/>
        </w:rPr>
        <w:t>وآله متأزرا</w:t>
      </w:r>
      <w:r w:rsidR="00B27BDE">
        <w:rPr>
          <w:rtl/>
        </w:rPr>
        <w:t>ً</w:t>
      </w:r>
      <w:r w:rsidRPr="006216AF">
        <w:rPr>
          <w:rtl/>
        </w:rPr>
        <w:t xml:space="preserve"> بإزار من صوف ، مرتديا</w:t>
      </w:r>
      <w:r w:rsidR="00B27BDE">
        <w:rPr>
          <w:rtl/>
        </w:rPr>
        <w:t>ً</w:t>
      </w:r>
      <w:r w:rsidRPr="006216AF">
        <w:rPr>
          <w:rtl/>
        </w:rPr>
        <w:t xml:space="preserve"> بمثله ، في كفّه سيف رسول </w:t>
      </w:r>
      <w:r w:rsidR="006112DD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فقال لنا : </w:t>
      </w:r>
      <w:r w:rsidR="009F08E4" w:rsidRPr="006216AF">
        <w:rPr>
          <w:rtl/>
        </w:rPr>
        <w:t>«</w:t>
      </w:r>
      <w:r w:rsidRPr="006216AF">
        <w:rPr>
          <w:rtl/>
        </w:rPr>
        <w:t>أحدث حدث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فقلنا : خير ، أمرنا رسول </w:t>
      </w:r>
      <w:r w:rsidR="006112DD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أن نأتي بابك ، وهو بالأثر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فإذا قد أقبل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يا عليّ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لبيك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أخبر أصحابي بما أصابك البارحة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عليّ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رسول </w:t>
      </w:r>
      <w:r w:rsidR="006112DD">
        <w:rPr>
          <w:rtl/>
        </w:rPr>
        <w:br/>
      </w:r>
      <w:r w:rsidRPr="006216AF">
        <w:rPr>
          <w:rtl/>
        </w:rPr>
        <w:t>الله إنّي لاستحيي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الله لا يستحيي من </w:t>
      </w:r>
      <w:r w:rsidR="006112DD">
        <w:rPr>
          <w:rtl/>
        </w:rPr>
        <w:br/>
      </w:r>
      <w:r w:rsidRPr="006216AF">
        <w:rPr>
          <w:rtl/>
        </w:rPr>
        <w:t>الحقّ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0A1443" w:rsidRDefault="005F4626" w:rsidP="000A1443">
      <w:pPr>
        <w:rPr>
          <w:rStyle w:val="rfdLineChar"/>
        </w:rPr>
      </w:pPr>
      <w:r w:rsidRPr="006216AF">
        <w:rPr>
          <w:rtl/>
        </w:rPr>
        <w:t xml:space="preserve">فقال عليّ صلوات الله عليه وآله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رسول الله ، أصابتني جنابة </w:t>
      </w:r>
      <w:r w:rsidR="006112DD">
        <w:rPr>
          <w:rtl/>
        </w:rPr>
        <w:br/>
      </w:r>
      <w:r w:rsidRPr="006216AF">
        <w:rPr>
          <w:rtl/>
        </w:rPr>
        <w:t>البارحة من فاطمة ، وطلبت في البيت ماء</w:t>
      </w:r>
      <w:r w:rsidR="00065623">
        <w:rPr>
          <w:rtl/>
        </w:rPr>
        <w:t>ً</w:t>
      </w:r>
      <w:r w:rsidRPr="006216AF">
        <w:rPr>
          <w:rtl/>
        </w:rPr>
        <w:t xml:space="preserve"> فلم أجده ، فبعثت الحسن</w:t>
      </w:r>
      <w:r w:rsidR="000A1443">
        <w:rPr>
          <w:rFonts w:hint="cs"/>
          <w:rtl/>
        </w:rPr>
        <w:t xml:space="preserve"> </w:t>
      </w:r>
      <w:r w:rsidR="000A1443">
        <w:rPr>
          <w:rtl/>
        </w:rPr>
        <w:br/>
      </w:r>
      <w:r w:rsidR="000A1443">
        <w:rPr>
          <w:rStyle w:val="rfdLineChar"/>
          <w:rFonts w:hint="cs"/>
          <w:rtl/>
        </w:rPr>
        <w:t>___________________</w:t>
      </w:r>
    </w:p>
    <w:p w:rsidR="005F4626" w:rsidRPr="00F42399" w:rsidRDefault="005F4626" w:rsidP="000A1443">
      <w:pPr>
        <w:pStyle w:val="rfdFootnote0"/>
        <w:rPr>
          <w:rtl/>
        </w:rPr>
      </w:pPr>
      <w:r w:rsidRPr="00F42399">
        <w:rPr>
          <w:rtl/>
        </w:rPr>
        <w:t>5</w:t>
      </w:r>
      <w:r w:rsidR="000A1443">
        <w:rPr>
          <w:rFonts w:hint="cs"/>
          <w:rtl/>
        </w:rPr>
        <w:t xml:space="preserve"> </w:t>
      </w:r>
      <w:r w:rsidRPr="00F42399"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F42399">
        <w:rPr>
          <w:rtl/>
        </w:rPr>
        <w:t>مناقب المغازلي : 94 ، مناقب الخوارزمي : 216 ، مثله ، الطرائف :</w:t>
      </w:r>
      <w:r w:rsidR="00F42399" w:rsidRPr="00F42399">
        <w:rPr>
          <w:rtl/>
        </w:rPr>
        <w:t xml:space="preserve"> </w:t>
      </w:r>
      <w:r w:rsidR="006112DD">
        <w:rPr>
          <w:rtl/>
        </w:rPr>
        <w:br/>
      </w:r>
      <w:r w:rsidRPr="00F42399">
        <w:rPr>
          <w:rtl/>
        </w:rPr>
        <w:t>85</w:t>
      </w:r>
      <w:r w:rsidR="0096323A">
        <w:rPr>
          <w:rtl/>
        </w:rPr>
        <w:t xml:space="preserve"> / </w:t>
      </w:r>
      <w:r w:rsidRPr="00F42399">
        <w:rPr>
          <w:rtl/>
        </w:rPr>
        <w:t>120 ، مصباح الأنوار : 165</w:t>
      </w:r>
      <w:r w:rsidR="0096323A">
        <w:rPr>
          <w:rtl/>
        </w:rPr>
        <w:t xml:space="preserve"> / </w:t>
      </w:r>
      <w:r w:rsidRPr="00F42399">
        <w:rPr>
          <w:rtl/>
        </w:rPr>
        <w:t xml:space="preserve">35 ، غاية المرام : 637 ، وعنه معالم </w:t>
      </w:r>
      <w:r w:rsidR="006112DD">
        <w:rPr>
          <w:rtl/>
        </w:rPr>
        <w:br/>
      </w:r>
      <w:r w:rsidRPr="00F42399">
        <w:rPr>
          <w:rtl/>
        </w:rPr>
        <w:t>الزلفى : 410 ح 91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ك : اطلبوا عليّا</w:t>
      </w:r>
      <w:r w:rsidR="00065623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فخرجنا إليه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4239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كذا والحسين كذا ، فأبطا عليّ ، فاستلقيت على قفاي ، فإذا أنا بهاتف </w:t>
      </w:r>
      <w:r w:rsidR="006112DD">
        <w:rPr>
          <w:rtl/>
        </w:rPr>
        <w:br/>
      </w:r>
      <w:r w:rsidRPr="006216AF">
        <w:rPr>
          <w:rtl/>
        </w:rPr>
        <w:t xml:space="preserve">من سواد البيت : قم يا عليّ وخذ السطل ؛ واغتسل ، وإذا أنا بسطل </w:t>
      </w:r>
      <w:r w:rsidR="006112DD">
        <w:rPr>
          <w:rtl/>
        </w:rPr>
        <w:br/>
      </w:r>
      <w:r w:rsidRPr="006216AF">
        <w:rPr>
          <w:rtl/>
        </w:rPr>
        <w:t xml:space="preserve">مملوء من الماء ، وعليه منديل من سندس ، فأخذت السطل ، </w:t>
      </w:r>
      <w:r w:rsidR="006112DD">
        <w:rPr>
          <w:rtl/>
        </w:rPr>
        <w:br/>
      </w:r>
      <w:r w:rsidRPr="006216AF">
        <w:rPr>
          <w:rtl/>
        </w:rPr>
        <w:t xml:space="preserve">واغتسلت ، ومسحت بدني بالمنديل ، ورددت المنديل على رأس </w:t>
      </w:r>
      <w:r w:rsidR="006112DD">
        <w:rPr>
          <w:rtl/>
        </w:rPr>
        <w:br/>
      </w:r>
      <w:r w:rsidRPr="006216AF">
        <w:rPr>
          <w:rtl/>
        </w:rPr>
        <w:t xml:space="preserve">السطل ، فقام السطل في الهواء ، فأصابت قطرة منه هامتي ، فوجدت </w:t>
      </w:r>
      <w:r w:rsidR="006112DD">
        <w:rPr>
          <w:rtl/>
        </w:rPr>
        <w:br/>
      </w:r>
      <w:r w:rsidRPr="006216AF">
        <w:rPr>
          <w:rtl/>
        </w:rPr>
        <w:t>بردها على فؤادي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النبيّ </w:t>
      </w:r>
      <w:r w:rsidR="00470C8A">
        <w:rPr>
          <w:rtl/>
        </w:rPr>
        <w:t>(ص)</w:t>
      </w:r>
      <w:r w:rsidR="00560BEB">
        <w:rPr>
          <w:rtl/>
        </w:rPr>
        <w:t xml:space="preserve"> : </w:t>
      </w:r>
      <w:r w:rsidR="009F08E4">
        <w:rPr>
          <w:rtl/>
        </w:rPr>
        <w:t>«</w:t>
      </w:r>
      <w:r w:rsidR="00560BEB">
        <w:rPr>
          <w:rtl/>
        </w:rPr>
        <w:t xml:space="preserve">بخ بخ يا </w:t>
      </w:r>
      <w:r w:rsidRPr="006216AF">
        <w:rPr>
          <w:rtl/>
        </w:rPr>
        <w:t xml:space="preserve">بن أبي طالب ، أصبحت وخادمك </w:t>
      </w:r>
      <w:r w:rsidR="006112DD">
        <w:rPr>
          <w:rtl/>
        </w:rPr>
        <w:br/>
      </w:r>
      <w:r w:rsidRPr="006216AF">
        <w:rPr>
          <w:rtl/>
        </w:rPr>
        <w:t xml:space="preserve">جبرئيل ، أمّا الماء فمن نهر الكوثر ، وأمّا السطل والمنديل فمن الجنّة ، </w:t>
      </w:r>
      <w:r w:rsidR="006112DD">
        <w:rPr>
          <w:rtl/>
        </w:rPr>
        <w:br/>
      </w:r>
      <w:r w:rsidRPr="006216AF">
        <w:rPr>
          <w:rtl/>
        </w:rPr>
        <w:t xml:space="preserve">كذا أخبرني جبرئيل </w:t>
      </w:r>
      <w:r w:rsidR="00276CED">
        <w:rPr>
          <w:rtl/>
        </w:rPr>
        <w:t>عليه السلام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0A1443">
      <w:pPr>
        <w:rPr>
          <w:rtl/>
        </w:rPr>
      </w:pPr>
      <w:r w:rsidRPr="006216AF">
        <w:rPr>
          <w:rtl/>
        </w:rPr>
        <w:t>237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0A1443">
        <w:rPr>
          <w:rFonts w:hint="cs"/>
          <w:rtl/>
        </w:rPr>
        <w:t xml:space="preserve"> </w:t>
      </w:r>
      <w:r>
        <w:rPr>
          <w:rtl/>
        </w:rPr>
        <w:t>ـ</w:t>
      </w:r>
      <w:r w:rsidR="000A1443">
        <w:rPr>
          <w:rFonts w:hint="cs"/>
          <w:rtl/>
        </w:rPr>
        <w:t xml:space="preserve"> </w:t>
      </w:r>
      <w:r w:rsidRPr="006216AF">
        <w:rPr>
          <w:rtl/>
        </w:rPr>
        <w:t xml:space="preserve">عن أحمد بن عمّارة ، عن عبد الله بن عبد الجبّار ، </w:t>
      </w:r>
      <w:r w:rsidR="006112DD">
        <w:rPr>
          <w:rtl/>
        </w:rPr>
        <w:br/>
      </w:r>
      <w:r w:rsidRPr="006216AF">
        <w:rPr>
          <w:rtl/>
        </w:rPr>
        <w:t xml:space="preserve">قال : أخبرني مولاي وسيّدي الحسن بن عليّ بن محمّد بن عليّ بن </w:t>
      </w:r>
      <w:r w:rsidR="006112DD">
        <w:rPr>
          <w:rtl/>
        </w:rPr>
        <w:br/>
      </w:r>
      <w:r w:rsidRPr="006216AF">
        <w:rPr>
          <w:rtl/>
        </w:rPr>
        <w:t xml:space="preserve">موسى بن جعفر بن محمّد بن عليّ بن الحسين بن عليّ بن أبي طالب ، </w:t>
      </w:r>
      <w:r w:rsidR="006112DD">
        <w:rPr>
          <w:rtl/>
        </w:rPr>
        <w:br/>
      </w:r>
      <w:r w:rsidRPr="006216AF">
        <w:rPr>
          <w:rtl/>
        </w:rPr>
        <w:t>عن أبيه ، عن آبائه ، عن الحسين بن عليّ صلوات الله عليهم ، قال :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كنت مع أبي على شاطئ الفرات ، فنزع قميصه وغاص في الماء ، </w:t>
      </w:r>
      <w:r w:rsidR="006112DD">
        <w:rPr>
          <w:rtl/>
        </w:rPr>
        <w:br/>
      </w:r>
      <w:r w:rsidRPr="006216AF">
        <w:rPr>
          <w:rtl/>
        </w:rPr>
        <w:t xml:space="preserve">فجاء موج فأخذ القميص ، فخرج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وإذا بهاتف </w:t>
      </w:r>
      <w:r w:rsidR="006112DD">
        <w:rPr>
          <w:rtl/>
        </w:rPr>
        <w:br/>
      </w:r>
      <w:r w:rsidRPr="006216AF">
        <w:rPr>
          <w:rtl/>
        </w:rPr>
        <w:t>يهتف : يا أمير المؤمنين ، خذ ما عن يمينك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فإذا منديل فيه قميص </w:t>
      </w:r>
      <w:r w:rsidR="006112DD">
        <w:rPr>
          <w:rtl/>
        </w:rPr>
        <w:br/>
      </w:r>
      <w:r w:rsidRPr="006216AF">
        <w:rPr>
          <w:rtl/>
        </w:rPr>
        <w:t>ملفوف ، فأخذ القميص ولبسه ، فسقطت من جيبه رقعة ، مكتوب فيها :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 xml:space="preserve">بسم الله الرحمن الرحيم ، هدية من الله العزيز الحكيم إلى عليّ بن </w:t>
      </w:r>
      <w:r w:rsidR="006112DD">
        <w:rPr>
          <w:rtl/>
        </w:rPr>
        <w:br/>
      </w:r>
      <w:r w:rsidRPr="006216AF">
        <w:rPr>
          <w:rtl/>
        </w:rPr>
        <w:t xml:space="preserve">أبي طالب ، هذا قميص هارون بن عمران </w:t>
      </w:r>
      <w:r w:rsidRPr="006216AF">
        <w:rPr>
          <w:rStyle w:val="rfdAlaem"/>
          <w:rtl/>
        </w:rPr>
        <w:t>(</w:t>
      </w:r>
      <w:r w:rsidR="009B2731" w:rsidRPr="009B2731">
        <w:rPr>
          <w:rStyle w:val="rfdAie"/>
          <w:rtl/>
        </w:rPr>
        <w:t xml:space="preserve"> كَذَٰلِكَ وَأَوْرَثْنَاهَا قَوْمًا </w:t>
      </w:r>
      <w:r w:rsidR="009B2731">
        <w:rPr>
          <w:rStyle w:val="rfdAie"/>
          <w:rtl/>
        </w:rPr>
        <w:br/>
      </w:r>
      <w:r w:rsidR="009B2731" w:rsidRPr="009B2731">
        <w:rPr>
          <w:rStyle w:val="rfdAie"/>
          <w:rtl/>
        </w:rPr>
        <w:t>آخَرِينَ</w:t>
      </w:r>
      <w:r w:rsidRPr="009B2731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63D74" w:rsidRDefault="005F4626" w:rsidP="00F63D74">
      <w:pPr>
        <w:rPr>
          <w:rStyle w:val="rfdLineChar"/>
        </w:rPr>
      </w:pPr>
      <w:r w:rsidRPr="006216AF">
        <w:rPr>
          <w:rtl/>
        </w:rPr>
        <w:t>238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F63D74">
        <w:rPr>
          <w:rFonts w:hint="cs"/>
          <w:rtl/>
        </w:rPr>
        <w:t xml:space="preserve"> </w:t>
      </w:r>
      <w:r>
        <w:rPr>
          <w:rtl/>
        </w:rPr>
        <w:t>ـ</w:t>
      </w:r>
      <w:r w:rsidR="00F63D74">
        <w:rPr>
          <w:rFonts w:hint="cs"/>
          <w:rtl/>
        </w:rPr>
        <w:t xml:space="preserve"> </w:t>
      </w:r>
      <w:r w:rsidRPr="006216AF">
        <w:rPr>
          <w:rtl/>
        </w:rPr>
        <w:t>عن الحسين بن عبد الرحمن التمّار ، قال : انصرفت</w:t>
      </w:r>
      <w:r w:rsidR="00F63D74">
        <w:rPr>
          <w:rFonts w:hint="cs"/>
          <w:rtl/>
        </w:rPr>
        <w:t xml:space="preserve"> </w:t>
      </w:r>
      <w:r w:rsidR="00F63D74">
        <w:rPr>
          <w:rtl/>
        </w:rPr>
        <w:br/>
      </w:r>
      <w:r w:rsidR="00F63D7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F63D74">
      <w:pPr>
        <w:pStyle w:val="rfdFootnote0"/>
        <w:rPr>
          <w:rtl/>
        </w:rPr>
      </w:pPr>
      <w:r w:rsidRPr="006216AF">
        <w:rPr>
          <w:rtl/>
        </w:rPr>
        <w:t>6</w:t>
      </w:r>
      <w:r w:rsidR="00F63D74">
        <w:rPr>
          <w:rFonts w:hint="cs"/>
          <w:rtl/>
        </w:rPr>
        <w:t xml:space="preserve"> </w:t>
      </w:r>
      <w:r>
        <w:rPr>
          <w:rtl/>
        </w:rPr>
        <w:t>ـ</w:t>
      </w:r>
      <w:r w:rsidR="00F63D74">
        <w:rPr>
          <w:rFonts w:hint="cs"/>
          <w:rtl/>
        </w:rPr>
        <w:t xml:space="preserve"> </w:t>
      </w:r>
      <w:r w:rsidR="009B2731">
        <w:rPr>
          <w:rtl/>
        </w:rPr>
        <w:t>مناقب ابن شهرا</w:t>
      </w:r>
      <w:r w:rsidRPr="006216AF">
        <w:rPr>
          <w:rtl/>
        </w:rPr>
        <w:t>شوب 2 : 229 ، مائة منقبة : 96 ، مدينة المعاجز : 16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14 ، </w:t>
      </w:r>
      <w:r w:rsidR="006112DD">
        <w:rPr>
          <w:rtl/>
        </w:rPr>
        <w:br/>
      </w:r>
      <w:r w:rsidRPr="006216AF">
        <w:rPr>
          <w:rtl/>
        </w:rPr>
        <w:t>إثبات الهداة 2 : 460</w:t>
      </w:r>
      <w:r w:rsidR="0096323A">
        <w:rPr>
          <w:rtl/>
        </w:rPr>
        <w:t xml:space="preserve"> / </w:t>
      </w:r>
      <w:r w:rsidRPr="006216AF">
        <w:rPr>
          <w:rtl/>
        </w:rPr>
        <w:t>201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الدخان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28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تأويل الآيات 2 : 837</w:t>
      </w:r>
      <w:r w:rsidR="0096323A">
        <w:rPr>
          <w:rtl/>
        </w:rPr>
        <w:t xml:space="preserve"> / </w:t>
      </w:r>
      <w:r w:rsidRPr="006216AF">
        <w:rPr>
          <w:rtl/>
        </w:rPr>
        <w:t>5 ، عنه مدينة المعاجز 110 ح 293</w:t>
      </w:r>
      <w:r w:rsidR="00410A32">
        <w:rPr>
          <w:rtl/>
        </w:rPr>
        <w:t xml:space="preserve"> .</w:t>
      </w:r>
    </w:p>
    <w:p w:rsidR="005F4626" w:rsidRPr="006216AF" w:rsidRDefault="005F4626" w:rsidP="0038242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عن مجلس بعض الفقهاء ، فمررت بسليمان الشاذكونيّ ، فقال لي : من </w:t>
      </w:r>
      <w:r w:rsidR="006112DD">
        <w:rPr>
          <w:rtl/>
        </w:rPr>
        <w:br/>
      </w:r>
      <w:r w:rsidRPr="006216AF">
        <w:rPr>
          <w:rtl/>
        </w:rPr>
        <w:t>أين أقبلت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من مجلس فلان العالم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فما قوله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>شيئا</w:t>
      </w:r>
      <w:r w:rsidR="00C40D5E">
        <w:rPr>
          <w:rtl/>
        </w:rPr>
        <w:t>ً</w:t>
      </w:r>
      <w:r w:rsidRPr="006216AF">
        <w:rPr>
          <w:rtl/>
        </w:rPr>
        <w:t xml:space="preserve"> من مناقب أمير المؤمنين صلوات الله عليه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والله لأحدثنك </w:t>
      </w:r>
      <w:r w:rsidR="006112DD">
        <w:rPr>
          <w:rtl/>
        </w:rPr>
        <w:br/>
      </w:r>
      <w:r w:rsidRPr="006216AF">
        <w:rPr>
          <w:rtl/>
        </w:rPr>
        <w:t>بفضيلة سمعتها من قرشي عن قرشي</w:t>
      </w:r>
      <w:r w:rsidR="00410A32">
        <w:rPr>
          <w:rtl/>
        </w:rPr>
        <w:t xml:space="preserve"> .</w:t>
      </w:r>
    </w:p>
    <w:p w:rsidR="005F4626" w:rsidRPr="006216AF" w:rsidRDefault="005F4626" w:rsidP="00C40D5E">
      <w:pPr>
        <w:rPr>
          <w:rtl/>
        </w:rPr>
      </w:pPr>
      <w:r w:rsidRPr="006216AF">
        <w:rPr>
          <w:rtl/>
        </w:rPr>
        <w:t xml:space="preserve">قال : رجفت قبور البقيع على عهد عمر بن الخطّاب فضجّ أهل </w:t>
      </w:r>
      <w:r w:rsidR="006112DD">
        <w:rPr>
          <w:rtl/>
        </w:rPr>
        <w:br/>
      </w:r>
      <w:r w:rsidRPr="006216AF">
        <w:rPr>
          <w:rtl/>
        </w:rPr>
        <w:t xml:space="preserve">المدينة من ذلك ، فخرج عمر ومعه أهل المدينة إلى المصلى يدعون </w:t>
      </w:r>
      <w:r w:rsidR="006112DD">
        <w:rPr>
          <w:rtl/>
        </w:rPr>
        <w:br/>
      </w:r>
      <w:r w:rsidRPr="006216AF">
        <w:rPr>
          <w:rtl/>
        </w:rPr>
        <w:t xml:space="preserve">الله تعالى ليسكن عنهم الرجفة ، فما زالت تزيد في كلّ يوم إلى أن </w:t>
      </w:r>
      <w:r w:rsidR="006112DD">
        <w:rPr>
          <w:rtl/>
        </w:rPr>
        <w:br/>
      </w:r>
      <w:r w:rsidRPr="006216AF">
        <w:rPr>
          <w:rtl/>
        </w:rPr>
        <w:t xml:space="preserve">تعدى ذلك إلى حيطان المدينة ، وعزم أهلها بالنقلة عنها ، قال عمر </w:t>
      </w:r>
      <w:r w:rsidR="006112DD">
        <w:rPr>
          <w:rtl/>
        </w:rPr>
        <w:br/>
      </w:r>
      <w:r w:rsidRPr="006216AF">
        <w:rPr>
          <w:rtl/>
        </w:rPr>
        <w:t>انطلقوا بنا إلى أبي الحسن عليّ بن أبي طالب صلوات الله عليه وآله</w:t>
      </w:r>
      <w:r w:rsidR="00410A32">
        <w:rPr>
          <w:rtl/>
        </w:rPr>
        <w:t xml:space="preserve"> .</w:t>
      </w:r>
      <w:r w:rsidR="00C40D5E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 xml:space="preserve">فمضى إليه ودخل عليه ومعه أهل المدينة ، فلمّا بصر به قال : يا أبا </w:t>
      </w:r>
      <w:r w:rsidR="006112DD">
        <w:rPr>
          <w:rtl/>
        </w:rPr>
        <w:br/>
      </w:r>
      <w:r w:rsidRPr="006216AF">
        <w:rPr>
          <w:rtl/>
        </w:rPr>
        <w:t>الحسن ،</w:t>
      </w:r>
      <w:r w:rsidR="0065148D">
        <w:rPr>
          <w:rtl/>
        </w:rPr>
        <w:t xml:space="preserve"> أ</w:t>
      </w:r>
      <w:r w:rsidRPr="006216AF">
        <w:rPr>
          <w:rtl/>
        </w:rPr>
        <w:t xml:space="preserve">ما ترى إلى قبور البقيع ورجفتها ، حتّى قد تعدى ذلك إلى </w:t>
      </w:r>
      <w:r w:rsidR="006112DD">
        <w:rPr>
          <w:rtl/>
        </w:rPr>
        <w:br/>
      </w:r>
      <w:r w:rsidRPr="006216AF">
        <w:rPr>
          <w:rtl/>
        </w:rPr>
        <w:t>حيطان المدينة ، وقد عزم أهلها بالنقلة عنها ، والخروج منها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أمير المؤمنين صلوات الله وسلامه عليه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عليّ بمائة من </w:t>
      </w:r>
      <w:r w:rsidR="006112DD">
        <w:rPr>
          <w:rtl/>
        </w:rPr>
        <w:br/>
      </w:r>
      <w:r w:rsidRPr="006216AF">
        <w:rPr>
          <w:rtl/>
        </w:rPr>
        <w:t xml:space="preserve">أصحاب رسول الله </w:t>
      </w:r>
      <w:r w:rsidR="00470C8A">
        <w:rPr>
          <w:rtl/>
        </w:rPr>
        <w:t>(ص)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فجاؤوا بهم ، فاختار من المائة عشرة ، </w:t>
      </w:r>
      <w:r w:rsidR="006112DD">
        <w:rPr>
          <w:rtl/>
        </w:rPr>
        <w:br/>
      </w:r>
      <w:r w:rsidRPr="006216AF">
        <w:rPr>
          <w:rtl/>
        </w:rPr>
        <w:t xml:space="preserve">فجعلهم خلفه ، وجعل التسعين خلفهم ، ودعا سلمان ، وأبا ذر ، </w:t>
      </w:r>
      <w:r w:rsidR="006112DD">
        <w:rPr>
          <w:rtl/>
        </w:rPr>
        <w:br/>
      </w:r>
      <w:r w:rsidRPr="006216AF">
        <w:rPr>
          <w:rtl/>
        </w:rPr>
        <w:t>والمقداد بن الأسود الكنديّ ، وعمّارا</w:t>
      </w:r>
      <w:r w:rsidR="00C40D5E">
        <w:rPr>
          <w:rtl/>
        </w:rPr>
        <w:t>ً</w:t>
      </w:r>
      <w:r w:rsidRPr="006216AF">
        <w:rPr>
          <w:rtl/>
        </w:rPr>
        <w:t xml:space="preserve"> فجعلهم أمامه ، فلم يبق بالمدينة </w:t>
      </w:r>
      <w:r w:rsidR="006112DD">
        <w:rPr>
          <w:rtl/>
        </w:rPr>
        <w:br/>
      </w:r>
      <w:r w:rsidRPr="006216AF">
        <w:rPr>
          <w:rtl/>
        </w:rPr>
        <w:t xml:space="preserve">بنت عاتق </w:t>
      </w:r>
      <w:r w:rsidR="00335A4F">
        <w:rPr>
          <w:rtl/>
        </w:rPr>
        <w:t>إلّا</w:t>
      </w:r>
      <w:r w:rsidRPr="006216AF">
        <w:rPr>
          <w:rtl/>
        </w:rPr>
        <w:t xml:space="preserve"> خرجت إلى البقيع ، حتّى إذا توسطه ضرب الأرض </w:t>
      </w:r>
      <w:r w:rsidR="006112DD">
        <w:rPr>
          <w:rtl/>
        </w:rPr>
        <w:br/>
      </w:r>
      <w:r w:rsidRPr="006216AF">
        <w:rPr>
          <w:rtl/>
        </w:rPr>
        <w:t xml:space="preserve">برجله ، وقال : </w:t>
      </w:r>
      <w:r w:rsidR="009F08E4" w:rsidRPr="006216AF">
        <w:rPr>
          <w:rtl/>
        </w:rPr>
        <w:t>«</w:t>
      </w:r>
      <w:r w:rsidRPr="006216AF">
        <w:rPr>
          <w:rtl/>
        </w:rPr>
        <w:t>مالك مالك مالك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ثلاثا</w:t>
      </w:r>
      <w:r w:rsidR="00C40D5E">
        <w:rPr>
          <w:rtl/>
        </w:rPr>
        <w:t>ً</w:t>
      </w:r>
      <w:r w:rsidRPr="006216AF">
        <w:rPr>
          <w:rtl/>
        </w:rPr>
        <w:t xml:space="preserve"> فسكنت الرجفة ، وقال أمير </w:t>
      </w:r>
      <w:r w:rsidR="006112DD">
        <w:rPr>
          <w:rtl/>
        </w:rPr>
        <w:br/>
      </w:r>
      <w:r w:rsidRPr="006216AF">
        <w:rPr>
          <w:rtl/>
        </w:rPr>
        <w:t xml:space="preserve">المؤمنين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صدق حبيبي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فلقد أنبأني بهذا الخبر ، </w:t>
      </w:r>
      <w:r w:rsidR="006112DD">
        <w:rPr>
          <w:rtl/>
        </w:rPr>
        <w:br/>
      </w:r>
      <w:r w:rsidRPr="006216AF">
        <w:rPr>
          <w:rtl/>
        </w:rPr>
        <w:t>وبهذا اليوم ، وباجتماع الناس 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63D74" w:rsidRDefault="005F4626" w:rsidP="00F63D74">
      <w:pPr>
        <w:rPr>
          <w:rStyle w:val="rfdLineChar"/>
        </w:rPr>
      </w:pPr>
      <w:r w:rsidRPr="006216AF">
        <w:rPr>
          <w:rtl/>
        </w:rPr>
        <w:t>239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F63D74">
        <w:rPr>
          <w:rFonts w:hint="cs"/>
          <w:rtl/>
        </w:rPr>
        <w:t xml:space="preserve"> </w:t>
      </w:r>
      <w:r>
        <w:rPr>
          <w:rtl/>
        </w:rPr>
        <w:t>ـ</w:t>
      </w:r>
      <w:r w:rsidR="00F63D74">
        <w:rPr>
          <w:rFonts w:hint="cs"/>
          <w:rtl/>
        </w:rPr>
        <w:t xml:space="preserve"> </w:t>
      </w:r>
      <w:r w:rsidRPr="006216AF">
        <w:rPr>
          <w:rtl/>
        </w:rPr>
        <w:t xml:space="preserve">في كلام آخر عن التمّار ، رفعه بإسناده ، قال : كان أمير </w:t>
      </w:r>
      <w:r w:rsidR="006112DD">
        <w:rPr>
          <w:rtl/>
        </w:rPr>
        <w:br/>
      </w:r>
      <w:r w:rsidRPr="006216AF">
        <w:rPr>
          <w:rtl/>
        </w:rPr>
        <w:t xml:space="preserve">المؤمنين عليّ بن 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مع بعض أصحابه في مسجد </w:t>
      </w:r>
      <w:r w:rsidR="006112DD">
        <w:rPr>
          <w:rtl/>
        </w:rPr>
        <w:br/>
      </w:r>
      <w:r w:rsidRPr="006216AF">
        <w:rPr>
          <w:rtl/>
        </w:rPr>
        <w:t>الكوفة ، فقال له رجل : بأبي أنت وأمّي ، إنّي لأتعجب من هذه الدنيا</w:t>
      </w:r>
      <w:r w:rsidR="00F63D74">
        <w:rPr>
          <w:rFonts w:hint="cs"/>
          <w:rtl/>
        </w:rPr>
        <w:t xml:space="preserve"> </w:t>
      </w:r>
      <w:r w:rsidR="00F63D74">
        <w:rPr>
          <w:rtl/>
        </w:rPr>
        <w:br/>
      </w:r>
      <w:r w:rsidR="00F63D7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>بصائر الدرجات : 395</w:t>
      </w:r>
      <w:r w:rsidR="0096323A">
        <w:rPr>
          <w:rtl/>
        </w:rPr>
        <w:t xml:space="preserve"> / </w:t>
      </w:r>
      <w:r w:rsidRPr="006216AF">
        <w:rPr>
          <w:rtl/>
        </w:rPr>
        <w:t>3 ، الاختصاص : 270</w:t>
      </w:r>
      <w:r w:rsidR="00410A32">
        <w:rPr>
          <w:rtl/>
        </w:rPr>
        <w:t xml:space="preserve"> .</w:t>
      </w:r>
    </w:p>
    <w:p w:rsidR="005F4626" w:rsidRPr="006216AF" w:rsidRDefault="005F4626" w:rsidP="0038242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التي في أيدي هؤلاء القوم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وليست عندكم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="0065148D">
        <w:rPr>
          <w:rtl/>
        </w:rPr>
        <w:t>أ</w:t>
      </w:r>
      <w:r w:rsidRPr="006216AF">
        <w:rPr>
          <w:rtl/>
        </w:rPr>
        <w:t xml:space="preserve">ترى أنّا نريد </w:t>
      </w:r>
      <w:r w:rsidR="006112DD">
        <w:rPr>
          <w:rtl/>
        </w:rPr>
        <w:br/>
      </w:r>
      <w:r w:rsidRPr="006216AF">
        <w:rPr>
          <w:rtl/>
        </w:rPr>
        <w:t>الدنيا ولا نعطاها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قبض قبضة من الحصى ، فإذا هي جواهر ، فقال : </w:t>
      </w:r>
      <w:r w:rsidR="009F08E4" w:rsidRPr="006216AF">
        <w:rPr>
          <w:rtl/>
        </w:rPr>
        <w:t>«</w:t>
      </w:r>
      <w:r w:rsidRPr="006216AF">
        <w:rPr>
          <w:rtl/>
        </w:rPr>
        <w:t>ما هذا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>قال : هذا من أجود الجواهر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لو أردنا هذا لكان ، ولكنا لم نرد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>ثمّ رمى بالحصى فعاد كما كان</w:t>
      </w:r>
      <w:r w:rsidR="00410A32">
        <w:rPr>
          <w:rtl/>
        </w:rPr>
        <w:t xml:space="preserve"> .</w:t>
      </w:r>
    </w:p>
    <w:p w:rsidR="005F4626" w:rsidRPr="006216AF" w:rsidRDefault="005F4626" w:rsidP="00F63D74">
      <w:pPr>
        <w:rPr>
          <w:rtl/>
        </w:rPr>
      </w:pPr>
      <w:r w:rsidRPr="006216AF">
        <w:rPr>
          <w:rtl/>
        </w:rPr>
        <w:t>240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F63D74">
        <w:rPr>
          <w:rFonts w:hint="cs"/>
          <w:rtl/>
        </w:rPr>
        <w:t xml:space="preserve"> </w:t>
      </w:r>
      <w:r>
        <w:rPr>
          <w:rtl/>
        </w:rPr>
        <w:t>ـ</w:t>
      </w:r>
      <w:r w:rsidR="00F63D74">
        <w:rPr>
          <w:rFonts w:hint="cs"/>
          <w:rtl/>
        </w:rPr>
        <w:t xml:space="preserve"> </w:t>
      </w:r>
      <w:r w:rsidRPr="006216AF">
        <w:rPr>
          <w:rtl/>
        </w:rPr>
        <w:t xml:space="preserve">عن الحسن البصريّ ، قال : أتانا أمير المؤمنين صلوات </w:t>
      </w:r>
      <w:r w:rsidR="006112DD">
        <w:rPr>
          <w:rtl/>
        </w:rPr>
        <w:br/>
      </w:r>
      <w:r w:rsidRPr="006216AF">
        <w:rPr>
          <w:rtl/>
        </w:rPr>
        <w:t>الله عليه وآله</w:t>
      </w:r>
      <w:r w:rsidR="00F63D74">
        <w:rPr>
          <w:rFonts w:hint="cs"/>
          <w:rtl/>
        </w:rPr>
        <w:t xml:space="preserve"> </w:t>
      </w:r>
      <w:r>
        <w:rPr>
          <w:rtl/>
        </w:rPr>
        <w:t>ـ</w:t>
      </w:r>
      <w:r w:rsidR="00F63D74">
        <w:rPr>
          <w:rFonts w:hint="cs"/>
          <w:rtl/>
        </w:rPr>
        <w:t xml:space="preserve"> </w:t>
      </w:r>
      <w:r w:rsidRPr="006216AF">
        <w:rPr>
          <w:rtl/>
        </w:rPr>
        <w:t>وكنت يومئذ غلاما</w:t>
      </w:r>
      <w:r w:rsidR="00C40D5E">
        <w:rPr>
          <w:rtl/>
        </w:rPr>
        <w:t>ً</w:t>
      </w:r>
      <w:r w:rsidRPr="006216AF">
        <w:rPr>
          <w:rtl/>
        </w:rPr>
        <w:t xml:space="preserve"> قد أيفعت</w:t>
      </w:r>
      <w:r w:rsidR="00F63D74">
        <w:rPr>
          <w:rFonts w:hint="cs"/>
          <w:rtl/>
        </w:rPr>
        <w:t xml:space="preserve"> </w:t>
      </w:r>
      <w:r>
        <w:rPr>
          <w:rtl/>
        </w:rPr>
        <w:t>ـ</w:t>
      </w:r>
      <w:r w:rsidR="00F63D74">
        <w:rPr>
          <w:rFonts w:hint="cs"/>
          <w:rtl/>
        </w:rPr>
        <w:t xml:space="preserve"> </w:t>
      </w:r>
      <w:r w:rsidRPr="006216AF">
        <w:rPr>
          <w:rtl/>
        </w:rPr>
        <w:t>فدخل منزله</w:t>
      </w:r>
      <w:r w:rsidR="00F63D74">
        <w:rPr>
          <w:rFonts w:hint="cs"/>
          <w:rtl/>
        </w:rPr>
        <w:t xml:space="preserve"> </w:t>
      </w:r>
      <w:r>
        <w:rPr>
          <w:rtl/>
        </w:rPr>
        <w:t>ـ</w:t>
      </w:r>
      <w:r w:rsidR="00F63D74">
        <w:rPr>
          <w:rFonts w:hint="cs"/>
          <w:rtl/>
        </w:rPr>
        <w:t xml:space="preserve"> </w:t>
      </w:r>
      <w:r w:rsidRPr="006216AF">
        <w:rPr>
          <w:rtl/>
        </w:rPr>
        <w:t xml:space="preserve">في حديث </w:t>
      </w:r>
      <w:r w:rsidR="006112DD">
        <w:rPr>
          <w:rtl/>
        </w:rPr>
        <w:br/>
      </w:r>
      <w:r w:rsidRPr="006216AF">
        <w:rPr>
          <w:rtl/>
        </w:rPr>
        <w:t>طويل</w:t>
      </w:r>
      <w:r w:rsidR="00F63D74">
        <w:rPr>
          <w:rFonts w:hint="cs"/>
          <w:rtl/>
        </w:rPr>
        <w:t xml:space="preserve"> </w:t>
      </w:r>
      <w:r>
        <w:rPr>
          <w:rtl/>
        </w:rPr>
        <w:t>ـ</w:t>
      </w:r>
      <w:r w:rsidR="00F63D74">
        <w:rPr>
          <w:rFonts w:hint="cs"/>
          <w:rtl/>
        </w:rPr>
        <w:t xml:space="preserve"> </w:t>
      </w:r>
      <w:r w:rsidRPr="006216AF">
        <w:rPr>
          <w:rtl/>
        </w:rPr>
        <w:t xml:space="preserve">ثمّ خرج وتبعه الناس ، فلمّا صار إلى الجبانة نزل واكتنفه </w:t>
      </w:r>
      <w:r w:rsidR="006112DD">
        <w:rPr>
          <w:rtl/>
        </w:rPr>
        <w:br/>
      </w:r>
      <w:r w:rsidRPr="006216AF">
        <w:rPr>
          <w:rtl/>
        </w:rPr>
        <w:t>الناس ، فخطّ</w:t>
      </w:r>
      <w:r w:rsidR="00C40D5E">
        <w:rPr>
          <w:rtl/>
        </w:rPr>
        <w:t>َ</w:t>
      </w:r>
      <w:r w:rsidRPr="006216AF">
        <w:rPr>
          <w:rtl/>
        </w:rPr>
        <w:t xml:space="preserve"> بسوطه خطة ، فأخرج منها دينارا</w:t>
      </w:r>
      <w:r w:rsidR="00C40D5E">
        <w:rPr>
          <w:rtl/>
        </w:rPr>
        <w:t>ً</w:t>
      </w:r>
      <w:r w:rsidRPr="006216AF">
        <w:rPr>
          <w:rtl/>
        </w:rPr>
        <w:t xml:space="preserve"> ، ثمّ خطّ</w:t>
      </w:r>
      <w:r w:rsidR="00C40D5E">
        <w:rPr>
          <w:rtl/>
        </w:rPr>
        <w:t>َ</w:t>
      </w:r>
      <w:r w:rsidRPr="006216AF">
        <w:rPr>
          <w:rtl/>
        </w:rPr>
        <w:t xml:space="preserve"> خطة أخرى </w:t>
      </w:r>
      <w:r w:rsidR="006112DD">
        <w:rPr>
          <w:rtl/>
        </w:rPr>
        <w:br/>
      </w:r>
      <w:r w:rsidRPr="006216AF">
        <w:rPr>
          <w:rtl/>
        </w:rPr>
        <w:t>فأخرج منها دينارا</w:t>
      </w:r>
      <w:r w:rsidR="00C40D5E">
        <w:rPr>
          <w:rtl/>
        </w:rPr>
        <w:t>ً</w:t>
      </w:r>
      <w:r w:rsidRPr="006216AF">
        <w:rPr>
          <w:rtl/>
        </w:rPr>
        <w:t xml:space="preserve"> آخر ، حتّى أخرج منها ثلاثة دنانير ، فقلّبها في يده </w:t>
      </w:r>
      <w:r w:rsidR="006112DD">
        <w:rPr>
          <w:rtl/>
        </w:rPr>
        <w:br/>
      </w:r>
      <w:r w:rsidR="00F63D74">
        <w:rPr>
          <w:rtl/>
        </w:rPr>
        <w:t>حتّى أبص</w:t>
      </w:r>
      <w:r w:rsidRPr="006216AF">
        <w:rPr>
          <w:rtl/>
        </w:rPr>
        <w:t>رها الناس ، ثمّ ردّ</w:t>
      </w:r>
      <w:r w:rsidR="00565EC7">
        <w:rPr>
          <w:rtl/>
        </w:rPr>
        <w:t>َ</w:t>
      </w:r>
      <w:r w:rsidRPr="006216AF">
        <w:rPr>
          <w:rtl/>
        </w:rPr>
        <w:t xml:space="preserve">ها وغرسها بابهامه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ليليك بعدي </w:t>
      </w:r>
      <w:r w:rsidR="006112DD">
        <w:rPr>
          <w:rtl/>
        </w:rPr>
        <w:br/>
      </w:r>
      <w:r w:rsidRPr="006216AF">
        <w:rPr>
          <w:rtl/>
        </w:rPr>
        <w:t>محسن أو مسيء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38242D">
      <w:pPr>
        <w:rPr>
          <w:rtl/>
        </w:rPr>
      </w:pPr>
      <w:r w:rsidRPr="006216AF">
        <w:rPr>
          <w:rtl/>
        </w:rPr>
        <w:t xml:space="preserve">ثمّ ركب بغلة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وانصرف إلى منزله ، وأخذنا </w:t>
      </w:r>
      <w:r w:rsidR="006112DD">
        <w:rPr>
          <w:rtl/>
        </w:rPr>
        <w:br/>
      </w:r>
      <w:r w:rsidRPr="006216AF">
        <w:rPr>
          <w:rtl/>
        </w:rPr>
        <w:t xml:space="preserve">العلامة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وصرنا إلى الموضع حتّى إذا بلغنا الرشح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فلم نصب </w:t>
      </w:r>
      <w:r w:rsidR="006112DD">
        <w:rPr>
          <w:rtl/>
        </w:rPr>
        <w:br/>
      </w:r>
      <w:r w:rsidRPr="006216AF">
        <w:rPr>
          <w:rtl/>
        </w:rPr>
        <w:t>شيئا</w:t>
      </w:r>
      <w:r w:rsidR="00565EC7">
        <w:rPr>
          <w:rtl/>
        </w:rPr>
        <w:t>ً</w:t>
      </w:r>
      <w:r w:rsidRPr="006216AF">
        <w:rPr>
          <w:rtl/>
        </w:rPr>
        <w:t xml:space="preserve"> ، فقلنا للحسن : ما ترى ذلك من أمير المؤمنين </w:t>
      </w:r>
      <w:r w:rsidR="00276CED">
        <w:rPr>
          <w:rtl/>
        </w:rPr>
        <w:t>عليه السلام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أمّا أنا فلا أرى أن كنوز الأرض تسير </w:t>
      </w:r>
      <w:r w:rsidR="00335A4F">
        <w:rPr>
          <w:rtl/>
        </w:rPr>
        <w:t>إلّا</w:t>
      </w:r>
      <w:r w:rsidRPr="006216AF">
        <w:rPr>
          <w:rtl/>
        </w:rPr>
        <w:t xml:space="preserve"> لمثله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63D74" w:rsidRDefault="005F4626" w:rsidP="00F63D74">
      <w:pPr>
        <w:rPr>
          <w:rStyle w:val="rfdLineChar"/>
        </w:rPr>
      </w:pPr>
      <w:r w:rsidRPr="006216AF">
        <w:rPr>
          <w:rtl/>
        </w:rPr>
        <w:t>241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F63D74">
        <w:rPr>
          <w:rFonts w:hint="cs"/>
          <w:rtl/>
        </w:rPr>
        <w:t xml:space="preserve"> </w:t>
      </w:r>
      <w:r>
        <w:rPr>
          <w:rtl/>
        </w:rPr>
        <w:t>ـ</w:t>
      </w:r>
      <w:r w:rsidR="00F63D74">
        <w:rPr>
          <w:rFonts w:hint="cs"/>
          <w:rtl/>
        </w:rPr>
        <w:t xml:space="preserve"> </w:t>
      </w:r>
      <w:r w:rsidRPr="006216AF">
        <w:rPr>
          <w:rtl/>
        </w:rPr>
        <w:t>عن إبراهيم بن محمّد الأشعريّ ، عمّن رواه ، قال :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 xml:space="preserve">إنّ أمير المؤمنين صلوات الله عليه وآله وسلّم أراد أن يبعث بمال إلى </w:t>
      </w:r>
      <w:r w:rsidR="006112DD">
        <w:rPr>
          <w:rtl/>
        </w:rPr>
        <w:br/>
      </w:r>
      <w:r w:rsidRPr="006216AF">
        <w:rPr>
          <w:rtl/>
        </w:rPr>
        <w:t>البصرة ، فعلم بذلك رجل من أصحابه ، فقال في نفسه : لو أتيته فسألته</w:t>
      </w:r>
      <w:r w:rsidR="00F63D74">
        <w:rPr>
          <w:rFonts w:hint="cs"/>
          <w:rtl/>
        </w:rPr>
        <w:t xml:space="preserve"> </w:t>
      </w:r>
      <w:r w:rsidR="00F63D74">
        <w:rPr>
          <w:rtl/>
        </w:rPr>
        <w:br/>
      </w:r>
      <w:r w:rsidR="00F63D7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: الناس ، وفي ر : الفلاح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بصائر الدرجات : 395</w:t>
      </w:r>
      <w:r w:rsidR="0096323A">
        <w:rPr>
          <w:rtl/>
        </w:rPr>
        <w:t xml:space="preserve"> / </w:t>
      </w:r>
      <w:r w:rsidRPr="006216AF">
        <w:rPr>
          <w:rtl/>
        </w:rPr>
        <w:t>4 ، الاختصاص : 271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المخطوطات : الفلاح ، وما أثبتناه من المصادر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الرشح : أي وصلوا في الحفر إلى الماء في قعر الأرض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 </w:t>
      </w:r>
      <w:r w:rsidRPr="006216AF">
        <w:rPr>
          <w:rtl/>
        </w:rPr>
        <w:t>بصائر الدرجات : 260</w:t>
      </w:r>
      <w:r w:rsidR="0096323A">
        <w:rPr>
          <w:rtl/>
        </w:rPr>
        <w:t xml:space="preserve"> / </w:t>
      </w:r>
      <w:r w:rsidRPr="006216AF">
        <w:rPr>
          <w:rtl/>
        </w:rPr>
        <w:t>20 نحوه</w:t>
      </w:r>
      <w:r w:rsidR="00410A32">
        <w:rPr>
          <w:rtl/>
        </w:rPr>
        <w:t xml:space="preserve"> .</w:t>
      </w:r>
    </w:p>
    <w:p w:rsidR="005F4626" w:rsidRPr="006216AF" w:rsidRDefault="005F4626" w:rsidP="0038242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أن يبعث معي بهذا المال ، فإذا دفعه إليّ أخذت طريق الكرخة </w:t>
      </w:r>
      <w:r w:rsidRPr="006216AF">
        <w:rPr>
          <w:rStyle w:val="rfdFootnotenum"/>
          <w:rtl/>
        </w:rPr>
        <w:t>(1)</w:t>
      </w:r>
      <w:r w:rsidR="0038242D" w:rsidRPr="006112DD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>فذهبت به</w:t>
      </w:r>
      <w:r w:rsidR="00410A32">
        <w:rPr>
          <w:rtl/>
        </w:rPr>
        <w:t xml:space="preserve"> .</w:t>
      </w:r>
    </w:p>
    <w:p w:rsidR="005F4626" w:rsidRPr="006216AF" w:rsidRDefault="005F4626" w:rsidP="0038242D">
      <w:pPr>
        <w:rPr>
          <w:rtl/>
        </w:rPr>
      </w:pPr>
      <w:r w:rsidRPr="006216AF">
        <w:rPr>
          <w:rtl/>
        </w:rPr>
        <w:t>فأتاه وقال : بلغني أنّك تريد أن تبعث بمال إلى البصرة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نعم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فادفعه إليّ فأبلغه ، واجعل لي ما تجعل لمن تبعثه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فقد </w:t>
      </w:r>
      <w:r w:rsidR="006112DD">
        <w:rPr>
          <w:rtl/>
        </w:rPr>
        <w:br/>
      </w:r>
      <w:r w:rsidRPr="006216AF">
        <w:rPr>
          <w:rtl/>
        </w:rPr>
        <w:t>عرفت صحبتي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فقال له أمير المؤمنين صلوات الله عليه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خذ طريق </w:t>
      </w:r>
      <w:r w:rsidR="006112DD">
        <w:rPr>
          <w:rtl/>
        </w:rPr>
        <w:br/>
      </w:r>
      <w:r w:rsidRPr="006216AF">
        <w:rPr>
          <w:rtl/>
        </w:rPr>
        <w:t>الكرخة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F63D74">
      <w:pPr>
        <w:rPr>
          <w:rtl/>
        </w:rPr>
      </w:pPr>
      <w:r w:rsidRPr="006216AF">
        <w:rPr>
          <w:rtl/>
        </w:rPr>
        <w:t>242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F63D74">
        <w:rPr>
          <w:rFonts w:hint="cs"/>
          <w:rtl/>
        </w:rPr>
        <w:t xml:space="preserve"> </w:t>
      </w:r>
      <w:r>
        <w:rPr>
          <w:rtl/>
        </w:rPr>
        <w:t>ـ</w:t>
      </w:r>
      <w:r w:rsidR="00F63D74">
        <w:rPr>
          <w:rFonts w:hint="cs"/>
          <w:rtl/>
        </w:rPr>
        <w:t xml:space="preserve"> </w:t>
      </w:r>
      <w:r w:rsidRPr="006216AF">
        <w:rPr>
          <w:rtl/>
        </w:rPr>
        <w:t>حدّث أبو مهاجر زيد بن رواحة العبديّ ، قال :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>دخلت الكوفة بعد موت الحجّاج فدخلت المسجد الجامع وأنا أقول :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 xml:space="preserve">الحمد لله الذي أخلى منه الديار والآثار ، وجعل مصيره إلى النار ؛ </w:t>
      </w:r>
      <w:r w:rsidR="006112DD">
        <w:rPr>
          <w:rtl/>
        </w:rPr>
        <w:br/>
      </w:r>
      <w:r w:rsidRPr="006216AF">
        <w:rPr>
          <w:rtl/>
        </w:rPr>
        <w:t>فسمعني رجل كان هناك جالسا</w:t>
      </w:r>
      <w:r w:rsidR="005C4214">
        <w:rPr>
          <w:rtl/>
        </w:rPr>
        <w:t>ً</w:t>
      </w:r>
      <w:r w:rsidRPr="006216AF">
        <w:rPr>
          <w:rtl/>
        </w:rPr>
        <w:t xml:space="preserve"> إل</w:t>
      </w:r>
      <w:r w:rsidRPr="00982493">
        <w:rPr>
          <w:rtl/>
        </w:rPr>
        <w:t>ى</w:t>
      </w:r>
      <w:r w:rsidR="004B3F50" w:rsidRPr="00982493">
        <w:rPr>
          <w:rtl/>
        </w:rPr>
        <w:t>ٰ</w:t>
      </w:r>
      <w:r w:rsidRPr="006216AF">
        <w:rPr>
          <w:rtl/>
        </w:rPr>
        <w:t xml:space="preserve"> بعض سواري المسجد ، فقال لي :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 xml:space="preserve">يا رجل ، خف الله تعالى على نفسك ، واحبس على لسانك ، فإنّك في </w:t>
      </w:r>
      <w:r w:rsidR="006112DD">
        <w:rPr>
          <w:rtl/>
        </w:rPr>
        <w:br/>
      </w:r>
      <w:r w:rsidRPr="006216AF">
        <w:rPr>
          <w:rtl/>
        </w:rPr>
        <w:t>أرض مسبعة ، وأوطان موحشة ، فإن يك خائنا</w:t>
      </w:r>
      <w:r w:rsidR="005C4214">
        <w:rPr>
          <w:rtl/>
        </w:rPr>
        <w:t>ً</w:t>
      </w:r>
      <w:r w:rsidRPr="006216AF">
        <w:rPr>
          <w:rtl/>
        </w:rPr>
        <w:t xml:space="preserve"> فقد هلك ، وإن يك </w:t>
      </w:r>
      <w:r w:rsidR="006112DD">
        <w:rPr>
          <w:rtl/>
        </w:rPr>
        <w:br/>
      </w:r>
      <w:r w:rsidRPr="006216AF">
        <w:rPr>
          <w:rtl/>
        </w:rPr>
        <w:t>حامدا</w:t>
      </w:r>
      <w:r w:rsidR="005C4214">
        <w:rPr>
          <w:rtl/>
        </w:rPr>
        <w:t>ً</w:t>
      </w:r>
      <w:r w:rsidRPr="006216AF">
        <w:rPr>
          <w:rtl/>
        </w:rPr>
        <w:t xml:space="preserve"> فقد ملك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فأنست به وجلست إليه فتحدّثنا ساعة ، ورأيت جماعة </w:t>
      </w:r>
      <w:r w:rsidR="006112DD">
        <w:rPr>
          <w:rtl/>
        </w:rPr>
        <w:br/>
      </w:r>
      <w:r w:rsidRPr="006216AF">
        <w:rPr>
          <w:rtl/>
        </w:rPr>
        <w:t xml:space="preserve">منكبة على رجل وهو يحدّثهم ، وهم يسمعون منه ، ويكتبون عنه ، </w:t>
      </w:r>
      <w:r w:rsidR="006112DD">
        <w:rPr>
          <w:rtl/>
        </w:rPr>
        <w:br/>
      </w:r>
      <w:r w:rsidRPr="006216AF">
        <w:rPr>
          <w:rtl/>
        </w:rPr>
        <w:t>فقلت لصاحبي : من هذا الرجل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رجل شهد مع أمير المؤمنين </w:t>
      </w:r>
      <w:r w:rsidR="006112DD">
        <w:rPr>
          <w:rtl/>
        </w:rPr>
        <w:br/>
      </w:r>
      <w:r w:rsidRPr="006216AF">
        <w:rPr>
          <w:rtl/>
        </w:rPr>
        <w:t xml:space="preserve">صلوات الله عليه البصرة وصفّين والنهروان ، والناس يسمعون منه ، </w:t>
      </w:r>
      <w:r w:rsidR="006112DD">
        <w:rPr>
          <w:rtl/>
        </w:rPr>
        <w:br/>
      </w:r>
      <w:r w:rsidRPr="006216AF">
        <w:rPr>
          <w:rtl/>
        </w:rPr>
        <w:t>ويأخذون عنه ، وهو رجل له أصل وشرف ولب وعقل</w:t>
      </w:r>
      <w:r w:rsidR="00410A32">
        <w:rPr>
          <w:rtl/>
        </w:rPr>
        <w:t xml:space="preserve"> .</w:t>
      </w:r>
    </w:p>
    <w:p w:rsidR="00F63D74" w:rsidRDefault="005F4626" w:rsidP="00F63D74">
      <w:pPr>
        <w:rPr>
          <w:rStyle w:val="rfdLineChar"/>
        </w:rPr>
      </w:pPr>
      <w:r w:rsidRPr="006216AF">
        <w:rPr>
          <w:rtl/>
        </w:rPr>
        <w:t>فقلت له : هل لك أن تدنو منه ، فلعلنا نسمع منه شيئا</w:t>
      </w:r>
      <w:r w:rsidR="005C4214">
        <w:rPr>
          <w:rtl/>
        </w:rPr>
        <w:t>ً</w:t>
      </w:r>
      <w:r w:rsidRPr="006216AF">
        <w:rPr>
          <w:rtl/>
        </w:rPr>
        <w:t xml:space="preserve"> ننتفع به</w:t>
      </w:r>
      <w:r w:rsidR="00410A32">
        <w:rPr>
          <w:rtl/>
        </w:rPr>
        <w:t xml:space="preserve"> .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>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فدنونا منه ، فإذا هو يحدّ</w:t>
      </w:r>
      <w:r w:rsidR="005C4214">
        <w:rPr>
          <w:rtl/>
        </w:rPr>
        <w:t>ِ</w:t>
      </w:r>
      <w:r w:rsidRPr="006216AF">
        <w:rPr>
          <w:rtl/>
        </w:rPr>
        <w:t>ث عن أمير المؤمنين صلوات الله</w:t>
      </w:r>
      <w:r w:rsidR="00F63D74">
        <w:rPr>
          <w:rFonts w:hint="cs"/>
          <w:rtl/>
        </w:rPr>
        <w:t xml:space="preserve"> </w:t>
      </w:r>
      <w:r w:rsidR="00F63D74">
        <w:rPr>
          <w:rtl/>
        </w:rPr>
        <w:br/>
      </w:r>
      <w:r w:rsidR="00F63D7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</w:t>
      </w:r>
      <w:r w:rsidR="0038242D">
        <w:rPr>
          <w:rStyle w:val="rfdFootnote"/>
          <w:rtl/>
        </w:rPr>
        <w:t xml:space="preserve"> ، 2</w:t>
      </w:r>
      <w:r w:rsidRPr="006216AF">
        <w:rPr>
          <w:rStyle w:val="rfdFootnote"/>
          <w:rtl/>
        </w:rPr>
        <w:t>) في المخطوطات : المكرخة ، وما أثبتناه من المصادر</w:t>
      </w:r>
      <w:r w:rsidR="00410A32">
        <w:rPr>
          <w:rStyle w:val="rfdFootnote"/>
          <w:rtl/>
        </w:rPr>
        <w:t xml:space="preserve"> .</w:t>
      </w:r>
    </w:p>
    <w:p w:rsidR="005F4626" w:rsidRPr="0038242D" w:rsidRDefault="005F4626" w:rsidP="0038242D">
      <w:pPr>
        <w:rPr>
          <w:rStyle w:val="rfdFootnote"/>
          <w:rtl/>
        </w:rPr>
      </w:pPr>
      <w:r w:rsidRPr="0038242D">
        <w:rPr>
          <w:rStyle w:val="rfdFootnote"/>
          <w:rtl/>
        </w:rPr>
        <w:t xml:space="preserve">والكرخة : مدينة بخوزستان عامرة صغيرة ، انظر </w:t>
      </w:r>
      <w:r w:rsidR="009F08E4" w:rsidRPr="0038242D">
        <w:rPr>
          <w:rStyle w:val="rfdFootnote"/>
          <w:rtl/>
        </w:rPr>
        <w:t>«</w:t>
      </w:r>
      <w:r w:rsidRPr="0038242D">
        <w:rPr>
          <w:rStyle w:val="rfdFootnote"/>
          <w:rtl/>
        </w:rPr>
        <w:t>أحسن التقاسيم :</w:t>
      </w:r>
      <w:r w:rsidR="0038242D" w:rsidRPr="0038242D">
        <w:rPr>
          <w:rStyle w:val="rfdFootnote"/>
          <w:rtl/>
        </w:rPr>
        <w:t xml:space="preserve"> </w:t>
      </w:r>
      <w:r w:rsidR="006112DD">
        <w:rPr>
          <w:rStyle w:val="rfdFootnote"/>
          <w:rtl/>
        </w:rPr>
        <w:br/>
      </w:r>
      <w:r w:rsidRPr="0038242D">
        <w:rPr>
          <w:rStyle w:val="rfdFootnote"/>
          <w:rtl/>
        </w:rPr>
        <w:t>36 ، 312</w:t>
      </w:r>
      <w:r w:rsidR="009F08E4" w:rsidRPr="0038242D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11</w:t>
      </w:r>
      <w:r>
        <w:rPr>
          <w:rtl/>
        </w:rPr>
        <w:t xml:space="preserve"> ـ </w:t>
      </w:r>
      <w:r w:rsidRPr="006216AF">
        <w:rPr>
          <w:rtl/>
        </w:rPr>
        <w:t>مدينة المعاجز : 98</w:t>
      </w:r>
      <w:r w:rsidR="0096323A">
        <w:rPr>
          <w:rtl/>
        </w:rPr>
        <w:t xml:space="preserve"> / </w:t>
      </w:r>
      <w:r w:rsidRPr="006216AF">
        <w:rPr>
          <w:rtl/>
        </w:rPr>
        <w:t>251 ، ذيله الرواية</w:t>
      </w:r>
      <w:r w:rsidR="00410A32">
        <w:rPr>
          <w:rtl/>
        </w:rPr>
        <w:t xml:space="preserve"> .</w:t>
      </w:r>
    </w:p>
    <w:p w:rsidR="005F4626" w:rsidRPr="006216AF" w:rsidRDefault="005F4626" w:rsidP="0038242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عليه ، ويقول : سمعت ، ورأيت ؛ فاغتنمت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وأقبلت عليه ، وأمهلته </w:t>
      </w:r>
      <w:r w:rsidR="006112DD">
        <w:rPr>
          <w:rtl/>
        </w:rPr>
        <w:br/>
      </w:r>
      <w:r w:rsidRPr="006216AF">
        <w:rPr>
          <w:rtl/>
        </w:rPr>
        <w:t>حتّى انفضّ</w:t>
      </w:r>
      <w:r w:rsidR="005C4214">
        <w:rPr>
          <w:rtl/>
        </w:rPr>
        <w:t>َ</w:t>
      </w:r>
      <w:r w:rsidRPr="006216AF">
        <w:rPr>
          <w:rtl/>
        </w:rPr>
        <w:t xml:space="preserve"> عنه أكثر من كان عنده ، وقلت له : أنا رجل من أهل </w:t>
      </w:r>
      <w:r w:rsidR="006112DD">
        <w:rPr>
          <w:rtl/>
        </w:rPr>
        <w:br/>
      </w:r>
      <w:r w:rsidRPr="006216AF">
        <w:rPr>
          <w:rtl/>
        </w:rPr>
        <w:t>البصرة ، خرجت لطلب العلم ، وأحببت أن أسمع منك شيئا</w:t>
      </w:r>
      <w:r w:rsidR="005C4214">
        <w:rPr>
          <w:rtl/>
        </w:rPr>
        <w:t>ً</w:t>
      </w:r>
      <w:r w:rsidRPr="006216AF">
        <w:rPr>
          <w:rtl/>
        </w:rPr>
        <w:t xml:space="preserve"> أحدّ</w:t>
      </w:r>
      <w:r w:rsidR="005C4214">
        <w:rPr>
          <w:rtl/>
        </w:rPr>
        <w:t>ِ</w:t>
      </w:r>
      <w:r w:rsidRPr="006216AF">
        <w:rPr>
          <w:rtl/>
        </w:rPr>
        <w:t xml:space="preserve">ث به </w:t>
      </w:r>
      <w:r w:rsidR="006112DD">
        <w:rPr>
          <w:rtl/>
        </w:rPr>
        <w:br/>
      </w:r>
      <w:r w:rsidRPr="006216AF">
        <w:rPr>
          <w:rtl/>
        </w:rPr>
        <w:t>عنك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يا أهل البصرة ، ما أجرأ الناس على الله تعالى وعلى </w:t>
      </w:r>
      <w:r w:rsidR="006112DD">
        <w:rPr>
          <w:rtl/>
        </w:rPr>
        <w:br/>
      </w:r>
      <w:r w:rsidRPr="006216AF">
        <w:rPr>
          <w:rtl/>
        </w:rPr>
        <w:t xml:space="preserve">رسوله </w:t>
      </w:r>
      <w:r w:rsidR="00470C8A">
        <w:rPr>
          <w:rtl/>
        </w:rPr>
        <w:t>(ص)</w:t>
      </w:r>
      <w:r w:rsidRPr="006216AF">
        <w:rPr>
          <w:rtl/>
        </w:rPr>
        <w:t xml:space="preserve"> ، وعلى هتك الدين وفتنة المسلمين</w:t>
      </w:r>
      <w:r w:rsidR="00DD50E3">
        <w:rPr>
          <w:rtl/>
        </w:rPr>
        <w:t xml:space="preserve"> !</w:t>
      </w:r>
      <w:r w:rsidRPr="006216AF">
        <w:rPr>
          <w:rtl/>
        </w:rPr>
        <w:t xml:space="preserve"> ألا بشر</w:t>
      </w:r>
      <w:r w:rsidR="00A23A79">
        <w:rPr>
          <w:rtl/>
        </w:rPr>
        <w:t>ٍ</w:t>
      </w:r>
      <w:r w:rsidRPr="006216AF">
        <w:rPr>
          <w:rtl/>
        </w:rPr>
        <w:t xml:space="preserve"> عليكم أهل </w:t>
      </w:r>
      <w:r w:rsidR="006112DD">
        <w:rPr>
          <w:rtl/>
        </w:rPr>
        <w:br/>
      </w:r>
      <w:r w:rsidRPr="006216AF">
        <w:rPr>
          <w:rtl/>
        </w:rPr>
        <w:t>الغدر والنكث ، بتوثبكم على أهل ال</w:t>
      </w:r>
      <w:r w:rsidR="00A23A79">
        <w:rPr>
          <w:rtl/>
        </w:rPr>
        <w:t>حقّ والصدق ، وإنّ أو</w:t>
      </w:r>
      <w:r w:rsidRPr="006216AF">
        <w:rPr>
          <w:rtl/>
        </w:rPr>
        <w:t xml:space="preserve">ل الفتنة في </w:t>
      </w:r>
      <w:r w:rsidR="006112DD">
        <w:rPr>
          <w:rtl/>
        </w:rPr>
        <w:br/>
      </w:r>
      <w:r w:rsidRPr="006216AF">
        <w:rPr>
          <w:rtl/>
        </w:rPr>
        <w:t xml:space="preserve">هذا الدين من بين أفنيتكم وأنديتكم ولمّا ضربت بجرانها وكنانها ، </w:t>
      </w:r>
      <w:r w:rsidR="006112DD">
        <w:rPr>
          <w:rtl/>
        </w:rPr>
        <w:br/>
      </w:r>
      <w:r w:rsidRPr="006216AF">
        <w:rPr>
          <w:rtl/>
        </w:rPr>
        <w:t>تراغى إليها الأكابر ، واصطلى بها الأصاغر ، فأذكوا شواظّ</w:t>
      </w:r>
      <w:r w:rsidR="005C4214">
        <w:rPr>
          <w:rtl/>
        </w:rPr>
        <w:t>َ</w:t>
      </w:r>
      <w:r w:rsidRPr="006216AF">
        <w:rPr>
          <w:rtl/>
        </w:rPr>
        <w:t xml:space="preserve">ها ، وألكوا في </w:t>
      </w:r>
      <w:r w:rsidR="006112DD">
        <w:rPr>
          <w:rtl/>
        </w:rPr>
        <w:br/>
      </w:r>
      <w:r w:rsidRPr="006216AF">
        <w:rPr>
          <w:rtl/>
        </w:rPr>
        <w:t xml:space="preserve">دلاظها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حتّى إذا عمّهم عارها وشنارها رماها الله تعالى بأمير </w:t>
      </w:r>
      <w:r w:rsidR="006112DD">
        <w:rPr>
          <w:rtl/>
        </w:rPr>
        <w:br/>
      </w:r>
      <w:r w:rsidRPr="006216AF">
        <w:rPr>
          <w:rtl/>
        </w:rPr>
        <w:t xml:space="preserve">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وسيّد الوصيّين وأخي رسول ربّ العالمين ، فأقشع </w:t>
      </w:r>
      <w:r w:rsidR="006112DD">
        <w:rPr>
          <w:rtl/>
        </w:rPr>
        <w:br/>
      </w:r>
      <w:r w:rsidRPr="006216AF">
        <w:rPr>
          <w:rtl/>
        </w:rPr>
        <w:t>به عنكم الإ</w:t>
      </w:r>
      <w:r w:rsidR="00A23A79">
        <w:rPr>
          <w:rtl/>
        </w:rPr>
        <w:t>ِ</w:t>
      </w:r>
      <w:r w:rsidRPr="006216AF">
        <w:rPr>
          <w:rtl/>
        </w:rPr>
        <w:t>فك ، وجلى به عنكم الشرك ، وقتل به أهل النكث والإ</w:t>
      </w:r>
      <w:r w:rsidR="00A23A79">
        <w:rPr>
          <w:rtl/>
        </w:rPr>
        <w:t>ِ</w:t>
      </w:r>
      <w:r w:rsidRPr="006216AF">
        <w:rPr>
          <w:rtl/>
        </w:rPr>
        <w:t xml:space="preserve">فك ، </w:t>
      </w:r>
      <w:r w:rsidR="006112DD">
        <w:rPr>
          <w:rtl/>
        </w:rPr>
        <w:br/>
      </w:r>
      <w:r w:rsidRPr="006216AF">
        <w:rPr>
          <w:rtl/>
        </w:rPr>
        <w:t xml:space="preserve">وقامت به حجّة الحق ، وما كنتم بررة راشدين ، ولا جهلة مسترشدين ، </w:t>
      </w:r>
      <w:r w:rsidR="006112DD">
        <w:rPr>
          <w:rtl/>
        </w:rPr>
        <w:br/>
      </w:r>
      <w:r w:rsidRPr="006216AF">
        <w:rPr>
          <w:rtl/>
        </w:rPr>
        <w:t xml:space="preserve">ولقد استبدلتم الذي هو أدنى بالذي هو خير ، واستحببتم العمى على </w:t>
      </w:r>
      <w:r w:rsidR="006112DD">
        <w:rPr>
          <w:rtl/>
        </w:rPr>
        <w:br/>
      </w:r>
      <w:r w:rsidRPr="006216AF">
        <w:rPr>
          <w:rtl/>
        </w:rPr>
        <w:t>الهدى ، فبعدا</w:t>
      </w:r>
      <w:r w:rsidR="005C4214">
        <w:rPr>
          <w:rtl/>
        </w:rPr>
        <w:t>ً</w:t>
      </w:r>
      <w:r w:rsidRPr="006216AF">
        <w:rPr>
          <w:rtl/>
        </w:rPr>
        <w:t xml:space="preserve"> للقوم الظالمين</w:t>
      </w:r>
      <w:r w:rsidR="00410A32">
        <w:rPr>
          <w:rtl/>
        </w:rPr>
        <w:t xml:space="preserve"> .</w:t>
      </w:r>
    </w:p>
    <w:p w:rsidR="00F63D74" w:rsidRDefault="005F4626" w:rsidP="00F63D74">
      <w:pPr>
        <w:rPr>
          <w:rStyle w:val="rfdLineChar"/>
        </w:rPr>
      </w:pPr>
      <w:r w:rsidRPr="006216AF">
        <w:rPr>
          <w:rtl/>
        </w:rPr>
        <w:t xml:space="preserve">قال : فأمسكت عنه حتّى فرغ من كلامه ، ثمّ قلت : أيّها الشيخ ، </w:t>
      </w:r>
      <w:r w:rsidR="006112DD">
        <w:rPr>
          <w:rtl/>
        </w:rPr>
        <w:br/>
      </w:r>
      <w:r w:rsidRPr="006216AF">
        <w:rPr>
          <w:rtl/>
        </w:rPr>
        <w:t xml:space="preserve">لقد عممت أهل البصرة ، وقد كان فيهم المؤمن والكافر ، والبر </w:t>
      </w:r>
      <w:r w:rsidR="006112DD">
        <w:rPr>
          <w:rtl/>
        </w:rPr>
        <w:br/>
      </w:r>
      <w:r w:rsidRPr="006216AF">
        <w:rPr>
          <w:rtl/>
        </w:rPr>
        <w:t xml:space="preserve">والفاجر ، والسعيد والشقي ، ولقد نصر الله تعالى وليّه ودينه منهم بقوم </w:t>
      </w:r>
      <w:r w:rsidR="006112DD">
        <w:rPr>
          <w:rtl/>
        </w:rPr>
        <w:br/>
      </w:r>
      <w:r w:rsidRPr="006216AF">
        <w:rPr>
          <w:rtl/>
        </w:rPr>
        <w:t xml:space="preserve">كما قال الله تعالى : </w:t>
      </w:r>
      <w:r w:rsidRPr="006216AF">
        <w:rPr>
          <w:rStyle w:val="rfdAlaem"/>
          <w:rtl/>
        </w:rPr>
        <w:t>(</w:t>
      </w:r>
      <w:r w:rsidR="00FF44C8" w:rsidRPr="00FF44C8">
        <w:rPr>
          <w:rStyle w:val="rfdAie"/>
          <w:rtl/>
        </w:rPr>
        <w:t xml:space="preserve"> إِنَّ فِي ذَٰلِكَ لَذِكْرَىٰ لِمَن كَانَ لَهُ قَلْبٌ أَوْ أَلْقَى </w:t>
      </w:r>
      <w:r w:rsidR="00FF44C8">
        <w:rPr>
          <w:rStyle w:val="rfdAie"/>
          <w:rtl/>
        </w:rPr>
        <w:br/>
      </w:r>
      <w:r w:rsidR="00FF44C8" w:rsidRPr="00FF44C8">
        <w:rPr>
          <w:rStyle w:val="rfdAie"/>
          <w:rtl/>
        </w:rPr>
        <w:t>السَّمْعَ وَهُوَ شَهِيدٌ</w:t>
      </w:r>
      <w:r w:rsidRPr="00FF44C8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قد كشف الله لهم عن قلوبهم وأبصارهم حتّى</w:t>
      </w:r>
      <w:r w:rsidR="00F63D74">
        <w:rPr>
          <w:rFonts w:hint="cs"/>
          <w:rtl/>
        </w:rPr>
        <w:t xml:space="preserve"> </w:t>
      </w:r>
      <w:r w:rsidR="00F63D74">
        <w:rPr>
          <w:rtl/>
        </w:rPr>
        <w:br/>
      </w:r>
      <w:r w:rsidR="00F63D7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: فاغتمدت ، وفي م ، وهامش ك : فاغتممت</w:t>
      </w:r>
      <w:r w:rsidR="00410A32">
        <w:rPr>
          <w:rStyle w:val="rfdFootnote"/>
          <w:rtl/>
        </w:rPr>
        <w:t xml:space="preserve"> .</w:t>
      </w:r>
    </w:p>
    <w:p w:rsidR="005F4626" w:rsidRPr="0038242D" w:rsidRDefault="005F4626" w:rsidP="0038242D">
      <w:pPr>
        <w:rPr>
          <w:rStyle w:val="rfdFootnote"/>
          <w:rtl/>
        </w:rPr>
      </w:pPr>
      <w:r w:rsidRPr="0038242D">
        <w:rPr>
          <w:rStyle w:val="rfdFootnote"/>
          <w:rtl/>
        </w:rPr>
        <w:t xml:space="preserve">(2) وألكوا في دلاظها : المراد أنهم لاكوا هذه الفتنة وعلكوها ، انظر لسان </w:t>
      </w:r>
      <w:r w:rsidR="006112DD">
        <w:rPr>
          <w:rStyle w:val="rfdFootnote"/>
          <w:rtl/>
        </w:rPr>
        <w:br/>
      </w:r>
      <w:r w:rsidRPr="0038242D">
        <w:rPr>
          <w:rStyle w:val="rfdFootnote"/>
          <w:rtl/>
        </w:rPr>
        <w:t>العرب 7</w:t>
      </w:r>
      <w:r w:rsidR="0096323A">
        <w:rPr>
          <w:rStyle w:val="rfdFootnote"/>
          <w:rtl/>
        </w:rPr>
        <w:t xml:space="preserve"> / </w:t>
      </w:r>
      <w:r w:rsidRPr="0038242D">
        <w:rPr>
          <w:rStyle w:val="rfdFootnote"/>
          <w:rtl/>
        </w:rPr>
        <w:t xml:space="preserve">444 مادة </w:t>
      </w:r>
      <w:r w:rsidR="00C24190">
        <w:rPr>
          <w:rStyle w:val="rfdFootnote"/>
          <w:rtl/>
        </w:rPr>
        <w:t>(</w:t>
      </w:r>
      <w:r w:rsidRPr="0038242D">
        <w:rPr>
          <w:rStyle w:val="rfdFootnote"/>
          <w:rtl/>
        </w:rPr>
        <w:t>دلظ</w:t>
      </w:r>
      <w:r w:rsidR="003E76E8">
        <w:rPr>
          <w:rStyle w:val="rfdFootnote"/>
          <w:rtl/>
        </w:rPr>
        <w:t>)</w:t>
      </w:r>
      <w:r w:rsidRPr="0038242D">
        <w:rPr>
          <w:rStyle w:val="rfdFootnote"/>
          <w:rtl/>
        </w:rPr>
        <w:t xml:space="preserve"> ، وج 10</w:t>
      </w:r>
      <w:r w:rsidR="0096323A">
        <w:rPr>
          <w:rStyle w:val="rfdFootnote"/>
          <w:rtl/>
        </w:rPr>
        <w:t xml:space="preserve"> / </w:t>
      </w:r>
      <w:r w:rsidRPr="0038242D">
        <w:rPr>
          <w:rStyle w:val="rfdFootnote"/>
          <w:rtl/>
        </w:rPr>
        <w:t xml:space="preserve">391 </w:t>
      </w:r>
      <w:r w:rsidR="00C24190">
        <w:rPr>
          <w:rStyle w:val="rfdFootnote"/>
          <w:rtl/>
        </w:rPr>
        <w:t>(</w:t>
      </w:r>
      <w:r w:rsidRPr="0038242D">
        <w:rPr>
          <w:rStyle w:val="rfdFootnote"/>
          <w:rtl/>
        </w:rPr>
        <w:t>الك</w:t>
      </w:r>
      <w:r w:rsidR="003E76E8">
        <w:rPr>
          <w:rStyle w:val="rfdFootnote"/>
          <w:rtl/>
        </w:rPr>
        <w:t>)</w:t>
      </w:r>
      <w:r w:rsidRPr="0038242D">
        <w:rPr>
          <w:rStyle w:val="rfdFootnote"/>
          <w:rtl/>
        </w:rPr>
        <w:t xml:space="preserve"> ، وفي بعض النسخ :</w:t>
      </w:r>
      <w:r w:rsidR="0038242D" w:rsidRPr="0038242D">
        <w:rPr>
          <w:rStyle w:val="rfdFootnote"/>
          <w:rtl/>
        </w:rPr>
        <w:t xml:space="preserve"> </w:t>
      </w:r>
      <w:r w:rsidR="006112DD">
        <w:rPr>
          <w:rStyle w:val="rfdFootnote"/>
          <w:rtl/>
        </w:rPr>
        <w:br/>
      </w:r>
      <w:r w:rsidRPr="0038242D">
        <w:rPr>
          <w:rStyle w:val="rfdFootnote"/>
          <w:rtl/>
        </w:rPr>
        <w:t>أفكوا</w:t>
      </w:r>
      <w:r w:rsidR="00410A32">
        <w:rPr>
          <w:rStyle w:val="rfdFootnote"/>
          <w:rtl/>
        </w:rPr>
        <w:t xml:space="preserve"> .</w:t>
      </w:r>
      <w:r w:rsidRPr="0038242D">
        <w:rPr>
          <w:rStyle w:val="rfdFootnote"/>
          <w:rtl/>
        </w:rPr>
        <w:t xml:space="preserve"> والمراد : تقلبوا أو احترقوا في نار هذه الفتنة</w:t>
      </w:r>
      <w:r w:rsidR="00410A32">
        <w:rPr>
          <w:rStyle w:val="rfdFootnote"/>
          <w:rtl/>
        </w:rPr>
        <w:t xml:space="preserve"> .</w:t>
      </w:r>
      <w:r w:rsidRPr="0038242D">
        <w:rPr>
          <w:rStyle w:val="rfdFootnote"/>
          <w:rtl/>
        </w:rPr>
        <w:t xml:space="preserve"> انظر لسان العرب :</w:t>
      </w:r>
      <w:r w:rsidR="0038242D" w:rsidRPr="0038242D">
        <w:rPr>
          <w:rStyle w:val="rfdFootnote"/>
          <w:rtl/>
        </w:rPr>
        <w:t xml:space="preserve"> </w:t>
      </w:r>
      <w:r w:rsidR="006112DD">
        <w:rPr>
          <w:rStyle w:val="rfdFootnote"/>
          <w:rtl/>
        </w:rPr>
        <w:br/>
      </w:r>
      <w:r w:rsidRPr="0038242D">
        <w:rPr>
          <w:rStyle w:val="rfdFootnote"/>
          <w:rtl/>
        </w:rPr>
        <w:t xml:space="preserve">10 : 391 </w:t>
      </w:r>
      <w:r w:rsidR="00C24190">
        <w:rPr>
          <w:rStyle w:val="rfdFootnote"/>
          <w:rtl/>
        </w:rPr>
        <w:t>(</w:t>
      </w:r>
      <w:r w:rsidRPr="0038242D">
        <w:rPr>
          <w:rStyle w:val="rfdFootnote"/>
          <w:rtl/>
        </w:rPr>
        <w:t>أفك</w:t>
      </w:r>
      <w:r w:rsidR="003E76E8">
        <w:rPr>
          <w:rStyle w:val="rfdFootnote"/>
          <w:rtl/>
        </w:rPr>
        <w:t>)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سورة ق الآية : 37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8242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عرفوا الحقّ من الباطل ، والمحق من المبطل ، فجاهدوا في الله مع </w:t>
      </w:r>
      <w:r w:rsidR="006112DD">
        <w:rPr>
          <w:rtl/>
        </w:rPr>
        <w:br/>
      </w:r>
      <w:r w:rsidRPr="006216AF">
        <w:rPr>
          <w:rtl/>
        </w:rPr>
        <w:t>وليّه حقّ الجهاد</w:t>
      </w:r>
      <w:r w:rsidR="00410A32">
        <w:rPr>
          <w:rtl/>
        </w:rPr>
        <w:t xml:space="preserve"> .</w:t>
      </w:r>
    </w:p>
    <w:p w:rsidR="005F4626" w:rsidRPr="006216AF" w:rsidRDefault="005F4626" w:rsidP="0038242D">
      <w:pPr>
        <w:rPr>
          <w:rtl/>
        </w:rPr>
      </w:pPr>
      <w:r w:rsidRPr="006216AF">
        <w:rPr>
          <w:rtl/>
        </w:rPr>
        <w:t xml:space="preserve">قال : صدقت ولقد كان معنا منهم يومئذ قوم صبروا ونصروا ، </w:t>
      </w:r>
      <w:r w:rsidR="006112DD">
        <w:rPr>
          <w:rtl/>
        </w:rPr>
        <w:br/>
      </w:r>
      <w:r w:rsidRPr="006216AF">
        <w:rPr>
          <w:rtl/>
        </w:rPr>
        <w:t>فمن أنت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أنا رجل من عبد القيس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أه</w:t>
      </w:r>
      <w:r w:rsidR="00AB693E">
        <w:rPr>
          <w:rtl/>
        </w:rPr>
        <w:t xml:space="preserve">لاً </w:t>
      </w:r>
      <w:r w:rsidRPr="006216AF">
        <w:rPr>
          <w:rtl/>
        </w:rPr>
        <w:t>بك ومرحبا</w:t>
      </w:r>
      <w:r w:rsidR="005C4214">
        <w:rPr>
          <w:rtl/>
        </w:rPr>
        <w:t>ً</w:t>
      </w:r>
      <w:r w:rsidRPr="006216AF">
        <w:rPr>
          <w:rtl/>
        </w:rPr>
        <w:t xml:space="preserve"> ، </w:t>
      </w:r>
      <w:r w:rsidR="006112DD">
        <w:rPr>
          <w:rtl/>
        </w:rPr>
        <w:br/>
      </w:r>
      <w:r w:rsidRPr="006216AF">
        <w:rPr>
          <w:rtl/>
        </w:rPr>
        <w:t>بأبي قومك ويومك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أدناني وقرّبني ، وأقبل عليّ ، ثمّ قال لي :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 xml:space="preserve">والله ، لأحدّثنك بما تقرّ به عينك ، وتقوى به بصيرتك ، ويزداد به </w:t>
      </w:r>
      <w:r w:rsidR="006112DD">
        <w:rPr>
          <w:rtl/>
        </w:rPr>
        <w:br/>
      </w:r>
      <w:r w:rsidRPr="006216AF">
        <w:rPr>
          <w:rtl/>
        </w:rPr>
        <w:t>إيمانك</w:t>
      </w:r>
      <w:r w:rsidR="00410A32">
        <w:rPr>
          <w:rtl/>
        </w:rPr>
        <w:t xml:space="preserve"> .</w:t>
      </w:r>
    </w:p>
    <w:p w:rsidR="003F2E73" w:rsidRDefault="005F4626" w:rsidP="003F2E73">
      <w:pPr>
        <w:rPr>
          <w:rStyle w:val="rfdLineChar"/>
        </w:rPr>
      </w:pPr>
      <w:r w:rsidRPr="006216AF">
        <w:rPr>
          <w:rtl/>
        </w:rPr>
        <w:t xml:space="preserve">ثمّ قال : قم بنا ، وأخذ بيدي إلى منزله ، وأكرمني ، وأحسن </w:t>
      </w:r>
      <w:r w:rsidR="006112DD">
        <w:rPr>
          <w:rtl/>
        </w:rPr>
        <w:br/>
      </w:r>
      <w:r w:rsidRPr="006216AF">
        <w:rPr>
          <w:rtl/>
        </w:rPr>
        <w:t xml:space="preserve">ضيافتي ، وقال : سمعت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قيّدوا العلم </w:t>
      </w:r>
      <w:r w:rsidR="006112DD">
        <w:rPr>
          <w:rtl/>
        </w:rPr>
        <w:br/>
      </w:r>
      <w:r w:rsidRPr="006216AF">
        <w:rPr>
          <w:rtl/>
        </w:rPr>
        <w:t>بالكتابة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وقام ، وأخرج صحيفة من جلد أبيض ، فيه كتابة فقرأ عليّ</w:t>
      </w:r>
      <w:r w:rsidR="005C4214">
        <w:rPr>
          <w:rtl/>
        </w:rPr>
        <w:t>َ</w:t>
      </w:r>
      <w:r w:rsidRPr="006216AF">
        <w:rPr>
          <w:rtl/>
        </w:rPr>
        <w:t xml:space="preserve"> :</w:t>
      </w:r>
      <w:r w:rsidR="0038242D">
        <w:rPr>
          <w:rtl/>
        </w:rPr>
        <w:t xml:space="preserve"> </w:t>
      </w:r>
      <w:r w:rsidR="006112DD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حدّثني ربيعة بن سالم الهمدانيّ ، قال : لمّا كان اليوم الذي قتل فيه </w:t>
      </w:r>
      <w:r w:rsidR="006112DD">
        <w:rPr>
          <w:rtl/>
        </w:rPr>
        <w:br/>
      </w:r>
      <w:r w:rsidRPr="006216AF">
        <w:rPr>
          <w:rtl/>
        </w:rPr>
        <w:t xml:space="preserve">عمّار بن ياسر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وكان ابتدأنا من صفين حربا</w:t>
      </w:r>
      <w:r w:rsidR="005C4214">
        <w:rPr>
          <w:rtl/>
        </w:rPr>
        <w:t>ً</w:t>
      </w:r>
      <w:r w:rsidRPr="006216AF">
        <w:rPr>
          <w:rtl/>
        </w:rPr>
        <w:t xml:space="preserve"> وطعنا</w:t>
      </w:r>
      <w:r w:rsidR="005C4214">
        <w:rPr>
          <w:rtl/>
        </w:rPr>
        <w:t>ً</w:t>
      </w:r>
      <w:r w:rsidRPr="006216AF">
        <w:rPr>
          <w:rtl/>
        </w:rPr>
        <w:t xml:space="preserve"> ، </w:t>
      </w:r>
      <w:r w:rsidR="006112DD">
        <w:rPr>
          <w:rtl/>
        </w:rPr>
        <w:br/>
      </w:r>
      <w:r w:rsidRPr="006216AF">
        <w:rPr>
          <w:rtl/>
        </w:rPr>
        <w:t xml:space="preserve">فاستندت إلى قفة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كانت هناك ، وأشرفت على الناس ، وقد تزحزحوا </w:t>
      </w:r>
      <w:r w:rsidR="006112DD">
        <w:rPr>
          <w:rtl/>
        </w:rPr>
        <w:br/>
      </w:r>
      <w:r w:rsidRPr="006216AF">
        <w:rPr>
          <w:rtl/>
        </w:rPr>
        <w:t xml:space="preserve">عن مقاماتهم ، وهم يتكفؤون تكفؤ السفينة بأهلها ، فمن بين متقدّم </w:t>
      </w:r>
      <w:r w:rsidR="006112DD">
        <w:rPr>
          <w:rtl/>
        </w:rPr>
        <w:br/>
      </w:r>
      <w:r w:rsidRPr="006216AF">
        <w:rPr>
          <w:rtl/>
        </w:rPr>
        <w:t xml:space="preserve">لقتال ، ومتأخر عن كلال ، ما يسمع </w:t>
      </w:r>
      <w:r w:rsidR="00335A4F">
        <w:rPr>
          <w:rtl/>
        </w:rPr>
        <w:t>إلّا</w:t>
      </w:r>
      <w:r w:rsidRPr="006216AF">
        <w:rPr>
          <w:rtl/>
        </w:rPr>
        <w:t xml:space="preserve"> صهيل الخيل ، وغمغمة </w:t>
      </w:r>
      <w:r w:rsidR="006112DD">
        <w:rPr>
          <w:rtl/>
        </w:rPr>
        <w:br/>
      </w:r>
      <w:r w:rsidRPr="006216AF">
        <w:rPr>
          <w:rtl/>
        </w:rPr>
        <w:t xml:space="preserve">الرجال ، وقعقعة اللجم ، واصطكاك القنا باختلافها ، وخفق الرايات ، </w:t>
      </w:r>
      <w:r w:rsidR="006112DD">
        <w:rPr>
          <w:rtl/>
        </w:rPr>
        <w:br/>
      </w:r>
      <w:r w:rsidRPr="006216AF">
        <w:rPr>
          <w:rtl/>
        </w:rPr>
        <w:t xml:space="preserve">وقد أخذ العدو الماء ، وحفظ الموارد ، والناس معطشون ، وقد مدّت </w:t>
      </w:r>
      <w:r w:rsidR="006112DD">
        <w:rPr>
          <w:rtl/>
        </w:rPr>
        <w:br/>
      </w:r>
      <w:r w:rsidRPr="006216AF">
        <w:rPr>
          <w:rtl/>
        </w:rPr>
        <w:t xml:space="preserve">الخيل أعناقها ولجمها ، وعضت على الشكائم ، وقلقلت في مواقفها ، </w:t>
      </w:r>
      <w:r w:rsidR="006112DD">
        <w:rPr>
          <w:rtl/>
        </w:rPr>
        <w:br/>
      </w:r>
      <w:r w:rsidRPr="006216AF">
        <w:rPr>
          <w:rtl/>
        </w:rPr>
        <w:t xml:space="preserve">وقهقرت على أكفالها ، وصهلت لأوجالها ، وتداعى الناس بآبائهم </w:t>
      </w:r>
      <w:r w:rsidR="006112DD">
        <w:rPr>
          <w:rtl/>
        </w:rPr>
        <w:br/>
      </w:r>
      <w:r w:rsidR="00C24190">
        <w:rPr>
          <w:rtl/>
        </w:rPr>
        <w:t>(</w:t>
      </w:r>
      <w:r w:rsidRPr="006216AF">
        <w:rPr>
          <w:rtl/>
        </w:rPr>
        <w:t>واعتزوا بأنسابهم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والناس ملتفون ، والنساء على المطايا خلال </w:t>
      </w:r>
      <w:r w:rsidR="006112DD">
        <w:rPr>
          <w:rtl/>
        </w:rPr>
        <w:br/>
      </w:r>
      <w:r w:rsidRPr="006216AF">
        <w:rPr>
          <w:rtl/>
        </w:rPr>
        <w:t>الصفوف ي</w:t>
      </w:r>
      <w:r w:rsidR="005C4214">
        <w:rPr>
          <w:rtl/>
        </w:rPr>
        <w:t>ُ</w:t>
      </w:r>
      <w:r w:rsidRPr="006216AF">
        <w:rPr>
          <w:rtl/>
        </w:rPr>
        <w:t xml:space="preserve">حرضنّ الرجال على القتال ، وقراء القرآن يتلون ما ذكره الله </w:t>
      </w:r>
      <w:r w:rsidR="006112DD">
        <w:rPr>
          <w:rtl/>
        </w:rPr>
        <w:br/>
      </w:r>
      <w:r w:rsidRPr="006216AF">
        <w:rPr>
          <w:rtl/>
        </w:rPr>
        <w:t xml:space="preserve">تعالى في كتابه من فضل الجهاد والمجاهدين والصبر عند مواقف </w:t>
      </w:r>
      <w:r w:rsidR="006112DD">
        <w:rPr>
          <w:rtl/>
        </w:rPr>
        <w:br/>
      </w:r>
      <w:r w:rsidRPr="006216AF">
        <w:rPr>
          <w:rtl/>
        </w:rPr>
        <w:t>الصدق ، وقد سمحوا بالأنفس والأموال كأن قد عاينوا الثواب ، واستيقنوا</w:t>
      </w:r>
      <w:r w:rsidR="003F2E73">
        <w:rPr>
          <w:rFonts w:hint="cs"/>
          <w:rtl/>
        </w:rPr>
        <w:t xml:space="preserve"> </w:t>
      </w:r>
      <w:r w:rsidR="003F2E73">
        <w:rPr>
          <w:rtl/>
        </w:rPr>
        <w:br/>
      </w:r>
      <w:r w:rsidR="003F2E7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القفة : الشجرة اليابسة البالية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النهاية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 : 61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هامش ر : واعتزلوا نسائهم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8242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المآب ، وأقبلت قبيلة همدان برايتها مع سعيد بن قيس كأنّها سحابة </w:t>
      </w:r>
      <w:r w:rsidR="006112DD">
        <w:rPr>
          <w:rtl/>
        </w:rPr>
        <w:br/>
      </w:r>
      <w:r w:rsidRPr="006216AF">
        <w:rPr>
          <w:rtl/>
        </w:rPr>
        <w:t>مودقة</w:t>
      </w:r>
      <w:r w:rsidR="00410A32">
        <w:rPr>
          <w:rtl/>
        </w:rPr>
        <w:t xml:space="preserve"> .</w:t>
      </w:r>
    </w:p>
    <w:p w:rsidR="005F4626" w:rsidRPr="006216AF" w:rsidRDefault="005F4626" w:rsidP="00BA4114">
      <w:pPr>
        <w:rPr>
          <w:rtl/>
        </w:rPr>
      </w:pPr>
      <w:r w:rsidRPr="006216AF">
        <w:rPr>
          <w:rtl/>
        </w:rPr>
        <w:t xml:space="preserve">قال ربيعة : فاتكيت على رمحي ، ورفعت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طرفي إلى السّماء ، </w:t>
      </w:r>
      <w:r w:rsidR="006112DD">
        <w:rPr>
          <w:rtl/>
        </w:rPr>
        <w:br/>
      </w:r>
      <w:r w:rsidRPr="006216AF">
        <w:rPr>
          <w:rtl/>
        </w:rPr>
        <w:t xml:space="preserve">وقلت في نفسي : يا ربّ ، هذا أخو نبيّك ووصيّه ، وأحبّ الخلق </w:t>
      </w:r>
      <w:r w:rsidRPr="006216AF">
        <w:rPr>
          <w:rStyle w:val="rfdFootnotenum"/>
          <w:rtl/>
        </w:rPr>
        <w:t>(2)</w:t>
      </w:r>
      <w:r w:rsidR="00BA4114">
        <w:rPr>
          <w:rtl/>
        </w:rPr>
        <w:t xml:space="preserve"> </w:t>
      </w:r>
      <w:r w:rsidR="006112DD">
        <w:rPr>
          <w:rtl/>
        </w:rPr>
        <w:br/>
      </w:r>
      <w:r w:rsidRPr="006216AF">
        <w:rPr>
          <w:rtl/>
        </w:rPr>
        <w:t xml:space="preserve">إليه ، وأزلفهم لديه ، وأقربهم منه ، وأنصرهم له ، وأعلمهم بالدّين ، </w:t>
      </w:r>
      <w:r w:rsidR="006112DD">
        <w:rPr>
          <w:rtl/>
        </w:rPr>
        <w:br/>
      </w:r>
      <w:r w:rsidRPr="006216AF">
        <w:rPr>
          <w:rtl/>
        </w:rPr>
        <w:t>وأنصحهم للمسلمين ، وأهداهم</w:t>
      </w:r>
      <w:r w:rsidR="005C4214">
        <w:rPr>
          <w:rtl/>
        </w:rPr>
        <w:t xml:space="preserve"> للحقّ ، وأعلمهم بالكتاب ، وأعم</w:t>
      </w:r>
      <w:r w:rsidRPr="006216AF">
        <w:rPr>
          <w:rtl/>
        </w:rPr>
        <w:t xml:space="preserve">لهم </w:t>
      </w:r>
      <w:r w:rsidR="006112DD">
        <w:rPr>
          <w:rtl/>
        </w:rPr>
        <w:br/>
      </w:r>
      <w:r w:rsidRPr="006216AF">
        <w:rPr>
          <w:rtl/>
        </w:rPr>
        <w:t xml:space="preserve">به ، وبما يأتي ويذر ، فثبّت كلمته ، وقصهم على دعوته ، إنّ هذا الأمر </w:t>
      </w:r>
      <w:r w:rsidR="006112DD">
        <w:rPr>
          <w:rtl/>
        </w:rPr>
        <w:br/>
      </w:r>
      <w:r w:rsidRPr="006216AF">
        <w:rPr>
          <w:rtl/>
        </w:rPr>
        <w:t>ما يرد بهذا الخلق ، ولله الخلق والأمر ، يصيب برحمته من يشاء ، الل</w:t>
      </w:r>
      <w:r w:rsidR="00E71688">
        <w:rPr>
          <w:rtl/>
        </w:rPr>
        <w:t>ّ</w:t>
      </w:r>
      <w:r w:rsidRPr="006216AF">
        <w:rPr>
          <w:rtl/>
        </w:rPr>
        <w:t xml:space="preserve">همّ </w:t>
      </w:r>
      <w:r w:rsidR="006112DD">
        <w:rPr>
          <w:rtl/>
        </w:rPr>
        <w:br/>
      </w:r>
      <w:r w:rsidRPr="006216AF">
        <w:rPr>
          <w:rtl/>
        </w:rPr>
        <w:t xml:space="preserve">وقد ضعفت عن حمل ذلك ، فافتح اللهم لي ما تثبّت به قلبي ، وتشرح </w:t>
      </w:r>
      <w:r w:rsidR="006112DD">
        <w:rPr>
          <w:rtl/>
        </w:rPr>
        <w:br/>
      </w:r>
      <w:r w:rsidRPr="006216AF">
        <w:rPr>
          <w:rtl/>
        </w:rPr>
        <w:t xml:space="preserve">به صدري ، وتطلق به لساني ، وتذهب به نزغ الشيطان الرجيم ، وهمزه </w:t>
      </w:r>
      <w:r w:rsidR="006112DD">
        <w:rPr>
          <w:rtl/>
        </w:rPr>
        <w:br/>
      </w:r>
      <w:r w:rsidRPr="006216AF">
        <w:rPr>
          <w:rtl/>
        </w:rPr>
        <w:t>وكيده ووسوسته وخيله ورجله</w:t>
      </w:r>
      <w:r w:rsidR="00410A32">
        <w:rPr>
          <w:rtl/>
        </w:rPr>
        <w:t xml:space="preserve"> .</w:t>
      </w:r>
    </w:p>
    <w:p w:rsidR="005F4626" w:rsidRPr="006216AF" w:rsidRDefault="005F4626" w:rsidP="00BA4114">
      <w:pPr>
        <w:rPr>
          <w:rtl/>
        </w:rPr>
      </w:pPr>
      <w:r w:rsidRPr="006216AF">
        <w:rPr>
          <w:rtl/>
        </w:rPr>
        <w:t xml:space="preserve">قال ربيعة : فلمّا استتم الدعاء إذا أنا بمقرعة بين كتفي ، فالتفت فإذا </w:t>
      </w:r>
      <w:r w:rsidR="006112DD">
        <w:rPr>
          <w:rtl/>
        </w:rPr>
        <w:br/>
      </w:r>
      <w:r w:rsidRPr="006216AF">
        <w:rPr>
          <w:rtl/>
        </w:rPr>
        <w:t xml:space="preserve">أنا بأمير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وهو على بغلة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وبيده </w:t>
      </w:r>
      <w:r w:rsidR="006112DD">
        <w:rPr>
          <w:rtl/>
        </w:rPr>
        <w:br/>
      </w:r>
      <w:r w:rsidRPr="006216AF">
        <w:rPr>
          <w:rtl/>
        </w:rPr>
        <w:t xml:space="preserve">عنزة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وكأنّ وجهه كدائرة القمر إذا أبدر ، فقال لي :</w:t>
      </w:r>
      <w:r w:rsidR="00BA4114">
        <w:rPr>
          <w:rtl/>
        </w:rPr>
        <w:t xml:space="preserve"> </w:t>
      </w:r>
      <w:r w:rsidR="006112DD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يا ربيعة ، لشد ما جزعت ، إنّما الناس رائح ومقيم ، فالرائح من يحببه </w:t>
      </w:r>
      <w:r w:rsidR="006112DD">
        <w:rPr>
          <w:rtl/>
        </w:rPr>
        <w:br/>
      </w:r>
      <w:r w:rsidRPr="006216AF">
        <w:rPr>
          <w:rtl/>
        </w:rPr>
        <w:t xml:space="preserve">هذا اللقاء إلى جنّة المأوى ، وإلى سدرة المنتهى ، وإلى جنّة عرضها </w:t>
      </w:r>
      <w:r w:rsidR="006112DD">
        <w:rPr>
          <w:rtl/>
        </w:rPr>
        <w:br/>
      </w:r>
      <w:r w:rsidRPr="006216AF">
        <w:rPr>
          <w:rtl/>
        </w:rPr>
        <w:t xml:space="preserve">كعرض السّماء والأرض ، أعدّت للمتقين ؛ والمقيم بين اثنين : إمّا نعم </w:t>
      </w:r>
      <w:r w:rsidR="006112DD">
        <w:rPr>
          <w:rtl/>
        </w:rPr>
        <w:br/>
      </w:r>
      <w:r w:rsidRPr="006216AF">
        <w:rPr>
          <w:rtl/>
        </w:rPr>
        <w:t>مقلّة ، أو فتنة مضلّة ، يا ربيعة ، حيّ على معرفة ما سألت ربا</w:t>
      </w:r>
      <w:r w:rsidR="009F08E4" w:rsidRPr="006216AF">
        <w:rPr>
          <w:rtl/>
        </w:rPr>
        <w:t>»</w:t>
      </w:r>
    </w:p>
    <w:p w:rsidR="003F2E73" w:rsidRDefault="005F4626" w:rsidP="003F2E73">
      <w:pPr>
        <w:rPr>
          <w:rStyle w:val="rfdLineChar"/>
        </w:rPr>
      </w:pPr>
      <w:r w:rsidRPr="006216AF">
        <w:rPr>
          <w:rtl/>
        </w:rPr>
        <w:t>وم</w:t>
      </w:r>
      <w:r w:rsidR="005C4214">
        <w:rPr>
          <w:rtl/>
        </w:rPr>
        <w:t>َ</w:t>
      </w:r>
      <w:r w:rsidRPr="006216AF">
        <w:rPr>
          <w:rtl/>
        </w:rPr>
        <w:t>رّ</w:t>
      </w:r>
      <w:r w:rsidR="005C4214">
        <w:rPr>
          <w:rtl/>
        </w:rPr>
        <w:t>َ</w:t>
      </w:r>
      <w:r w:rsidRPr="006216AF">
        <w:rPr>
          <w:rtl/>
        </w:rPr>
        <w:t xml:space="preserve"> يفري الأرض فريا</w:t>
      </w:r>
      <w:r w:rsidR="005C4214">
        <w:rPr>
          <w:rtl/>
        </w:rPr>
        <w:t>ً</w:t>
      </w:r>
      <w:r w:rsidRPr="006216AF">
        <w:rPr>
          <w:rtl/>
        </w:rPr>
        <w:t xml:space="preserve"> واتبعته حتّى خرج عن العسكر ، وجازه </w:t>
      </w:r>
      <w:r w:rsidR="006112DD">
        <w:rPr>
          <w:rtl/>
        </w:rPr>
        <w:br/>
      </w:r>
      <w:r w:rsidRPr="006216AF">
        <w:rPr>
          <w:rtl/>
        </w:rPr>
        <w:t>بميل أو نحوه ، وثنى رجله عن البغلة ، ونزل وخر على الأرض للدّ</w:t>
      </w:r>
      <w:r w:rsidR="005C4214">
        <w:rPr>
          <w:rtl/>
        </w:rPr>
        <w:t>ُ</w:t>
      </w:r>
      <w:r w:rsidRPr="006216AF">
        <w:rPr>
          <w:rtl/>
        </w:rPr>
        <w:t xml:space="preserve">عاء ، </w:t>
      </w:r>
      <w:r w:rsidR="006112DD">
        <w:rPr>
          <w:rtl/>
        </w:rPr>
        <w:br/>
      </w:r>
      <w:r w:rsidRPr="006216AF">
        <w:rPr>
          <w:rtl/>
        </w:rPr>
        <w:t>يقلّب كفّيه بطنا</w:t>
      </w:r>
      <w:r w:rsidR="005C4214">
        <w:rPr>
          <w:rtl/>
        </w:rPr>
        <w:t>ً</w:t>
      </w:r>
      <w:r w:rsidRPr="006216AF">
        <w:rPr>
          <w:rtl/>
        </w:rPr>
        <w:t xml:space="preserve"> وظهرا</w:t>
      </w:r>
      <w:r w:rsidR="005C4214">
        <w:rPr>
          <w:rtl/>
        </w:rPr>
        <w:t>ً</w:t>
      </w:r>
      <w:r w:rsidRPr="006216AF">
        <w:rPr>
          <w:rtl/>
        </w:rPr>
        <w:t xml:space="preserve"> ، فما ردّ يده حتّى نشأت قطعة سحابة كأنّها</w:t>
      </w:r>
      <w:r w:rsidR="003F2E73">
        <w:rPr>
          <w:rFonts w:hint="cs"/>
          <w:rtl/>
        </w:rPr>
        <w:t xml:space="preserve"> </w:t>
      </w:r>
      <w:r w:rsidR="003F2E73">
        <w:rPr>
          <w:rtl/>
        </w:rPr>
        <w:br/>
      </w:r>
      <w:r w:rsidR="003F2E7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رجعت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ص ، ع : الناس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العنزة : مثل نصف الرمح أو أكبر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النهاية 3 : 308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A411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هقل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نعام تدب بين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السماء والأرض ، حتّى أظلّتنا ، فما عدا ظلّها </w:t>
      </w:r>
      <w:r w:rsidR="00A87BF0">
        <w:rPr>
          <w:rtl/>
        </w:rPr>
        <w:br/>
      </w:r>
      <w:r w:rsidRPr="006216AF">
        <w:rPr>
          <w:rtl/>
        </w:rPr>
        <w:t xml:space="preserve">مركبنا ، حتّى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هطلت بشيء كأفواه القرب ، وشرب فرسي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من تحت </w:t>
      </w:r>
      <w:r w:rsidR="00A87BF0">
        <w:rPr>
          <w:rtl/>
        </w:rPr>
        <w:br/>
      </w:r>
      <w:r w:rsidRPr="006216AF">
        <w:rPr>
          <w:rtl/>
        </w:rPr>
        <w:t xml:space="preserve">حافره ، وملأت مزادي ، وارتويت ، ورويت ، فرسي ، ثمّ عاد فركب </w:t>
      </w:r>
      <w:r w:rsidR="00A87BF0">
        <w:rPr>
          <w:rtl/>
        </w:rPr>
        <w:br/>
      </w:r>
      <w:r w:rsidRPr="006216AF">
        <w:rPr>
          <w:rtl/>
        </w:rPr>
        <w:t xml:space="preserve">بغلته ، وعادت السحابة من حيث جاءت ، وعدت إلى العسكر ، فتركني </w:t>
      </w:r>
      <w:r w:rsidR="00A87BF0">
        <w:rPr>
          <w:rtl/>
        </w:rPr>
        <w:br/>
      </w:r>
      <w:r w:rsidRPr="006216AF">
        <w:rPr>
          <w:rtl/>
        </w:rPr>
        <w:t>وانغمس في الناس</w:t>
      </w:r>
      <w:r w:rsidR="00410A32">
        <w:rPr>
          <w:rtl/>
        </w:rPr>
        <w:t xml:space="preserve"> .</w:t>
      </w:r>
    </w:p>
    <w:p w:rsidR="005F4626" w:rsidRPr="006216AF" w:rsidRDefault="005F4626" w:rsidP="003F2E73">
      <w:pPr>
        <w:rPr>
          <w:rtl/>
        </w:rPr>
      </w:pPr>
      <w:r w:rsidRPr="006216AF">
        <w:rPr>
          <w:rtl/>
        </w:rPr>
        <w:t>243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3F2E73">
        <w:rPr>
          <w:rFonts w:hint="cs"/>
          <w:rtl/>
        </w:rPr>
        <w:t xml:space="preserve"> </w:t>
      </w:r>
      <w:r>
        <w:rPr>
          <w:rtl/>
        </w:rPr>
        <w:t>ـ</w:t>
      </w:r>
      <w:r w:rsidR="003F2E73">
        <w:rPr>
          <w:rFonts w:hint="cs"/>
          <w:rtl/>
        </w:rPr>
        <w:t xml:space="preserve"> </w:t>
      </w:r>
      <w:r w:rsidRPr="006216AF">
        <w:rPr>
          <w:rtl/>
        </w:rPr>
        <w:t xml:space="preserve">عن عاصم بن شريك ، عن أبي البختري ، عن أبي </w:t>
      </w:r>
      <w:r w:rsidR="00A87BF0">
        <w:rPr>
          <w:rtl/>
        </w:rPr>
        <w:br/>
      </w:r>
      <w:r w:rsidRPr="006216AF">
        <w:rPr>
          <w:rtl/>
        </w:rPr>
        <w:t xml:space="preserve">عبد الله الصادق ، عن آبائه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أتى أمير المؤمنين </w:t>
      </w:r>
      <w:r w:rsidR="00A87BF0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منزل عائشة ، فنادى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فضة ، </w:t>
      </w:r>
      <w:r w:rsidR="00F23D2A">
        <w:rPr>
          <w:rtl/>
        </w:rPr>
        <w:t>أ</w:t>
      </w:r>
      <w:r w:rsidRPr="006216AF">
        <w:rPr>
          <w:rtl/>
        </w:rPr>
        <w:t xml:space="preserve">ئتينا بشيء من ماء نتوضأ </w:t>
      </w:r>
      <w:r w:rsidR="00A87BF0">
        <w:rPr>
          <w:rtl/>
        </w:rPr>
        <w:br/>
      </w:r>
      <w:r w:rsidRPr="006216AF">
        <w:rPr>
          <w:rtl/>
        </w:rPr>
        <w:t>به ،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فلم يجبه أحد ، ونادى ثلاثا</w:t>
      </w:r>
      <w:r w:rsidR="005C4214">
        <w:rPr>
          <w:rtl/>
        </w:rPr>
        <w:t>ً</w:t>
      </w:r>
      <w:r w:rsidRPr="006216AF">
        <w:rPr>
          <w:rtl/>
        </w:rPr>
        <w:t xml:space="preserve"> ، فلم يجبه أحد ، فولّى عن الباب </w:t>
      </w:r>
      <w:r w:rsidR="00A87BF0">
        <w:rPr>
          <w:rtl/>
        </w:rPr>
        <w:br/>
      </w:r>
      <w:r w:rsidRPr="006216AF">
        <w:rPr>
          <w:rtl/>
        </w:rPr>
        <w:t xml:space="preserve">يريد منزل الموفقة السعيدة الحوراء الإنسية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، فإذا </w:t>
      </w:r>
      <w:r w:rsidR="00A87BF0">
        <w:rPr>
          <w:rtl/>
        </w:rPr>
        <w:br/>
      </w:r>
      <w:r w:rsidRPr="006216AF">
        <w:rPr>
          <w:rtl/>
        </w:rPr>
        <w:t>هو بهاتف يهتف ويقول : يا أبا الحسن دونك الماء فتوضأ به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فإذا هو </w:t>
      </w:r>
      <w:r w:rsidR="00A87BF0">
        <w:rPr>
          <w:rtl/>
        </w:rPr>
        <w:br/>
      </w:r>
      <w:r w:rsidRPr="006216AF">
        <w:rPr>
          <w:rtl/>
        </w:rPr>
        <w:t>بإبريق من ذهب مملوء ماء عن يمينه ، فتوضأ ، ثمّ عاد الإ</w:t>
      </w:r>
      <w:r w:rsidR="00F23D2A">
        <w:rPr>
          <w:rtl/>
        </w:rPr>
        <w:t>ِ</w:t>
      </w:r>
      <w:r w:rsidRPr="006216AF">
        <w:rPr>
          <w:rtl/>
        </w:rPr>
        <w:t xml:space="preserve">بريق إلى </w:t>
      </w:r>
      <w:r w:rsidR="00A87BF0">
        <w:rPr>
          <w:rtl/>
        </w:rPr>
        <w:br/>
      </w:r>
      <w:r w:rsidRPr="006216AF">
        <w:rPr>
          <w:rtl/>
        </w:rPr>
        <w:t xml:space="preserve">مكانه ، فلمّا نظر إليه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عليّ ما هذا الماء الذي </w:t>
      </w:r>
      <w:r w:rsidR="00A87BF0">
        <w:rPr>
          <w:rtl/>
        </w:rPr>
        <w:br/>
      </w:r>
      <w:r w:rsidRPr="006216AF">
        <w:rPr>
          <w:rtl/>
        </w:rPr>
        <w:t xml:space="preserve">أراه يقطر كأنّه الجمان </w:t>
      </w:r>
      <w:r w:rsidRPr="006216AF">
        <w:rPr>
          <w:rStyle w:val="rfdFootnotenum"/>
          <w:rtl/>
        </w:rPr>
        <w:t>(4)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بأبي أنت وأمّي ، أتيت منزل عائشة فدعوت فضة تأتينا </w:t>
      </w:r>
      <w:r w:rsidR="00A87BF0">
        <w:rPr>
          <w:rtl/>
        </w:rPr>
        <w:br/>
      </w:r>
      <w:r w:rsidRPr="006216AF">
        <w:rPr>
          <w:rtl/>
        </w:rPr>
        <w:t>بماء للوضوء ثلاثا</w:t>
      </w:r>
      <w:r w:rsidR="005C4214">
        <w:rPr>
          <w:rtl/>
        </w:rPr>
        <w:t>ً</w:t>
      </w:r>
      <w:r w:rsidRPr="006216AF">
        <w:rPr>
          <w:rtl/>
        </w:rPr>
        <w:t xml:space="preserve"> فلم يجبني أحد ، فوليت ، فإذا أنا بهاتف يهتف وهو </w:t>
      </w:r>
      <w:r w:rsidR="00A87BF0">
        <w:rPr>
          <w:rtl/>
        </w:rPr>
        <w:br/>
      </w:r>
      <w:r w:rsidRPr="006216AF">
        <w:rPr>
          <w:rtl/>
        </w:rPr>
        <w:t>يقول : يا عليّ دونك الماء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فالتفت فإذا أنا بإبريق من ذهب مملوء </w:t>
      </w:r>
      <w:r w:rsidR="00A87BF0">
        <w:rPr>
          <w:rtl/>
        </w:rPr>
        <w:br/>
      </w:r>
      <w:r w:rsidRPr="006216AF">
        <w:rPr>
          <w:rtl/>
        </w:rPr>
        <w:t>ماء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3F2E73" w:rsidRDefault="005F4626" w:rsidP="003F2E73">
      <w:pPr>
        <w:rPr>
          <w:rStyle w:val="rfdLineChar"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يا عليّ تدري من الهاتف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ومن أين كان الإ</w:t>
      </w:r>
      <w:r w:rsidR="00F23D2A">
        <w:rPr>
          <w:rtl/>
        </w:rPr>
        <w:t>ِ</w:t>
      </w:r>
      <w:r w:rsidRPr="006216AF">
        <w:rPr>
          <w:rtl/>
        </w:rPr>
        <w:t>بريق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3F2E73">
        <w:rPr>
          <w:rFonts w:hint="cs"/>
          <w:rtl/>
        </w:rPr>
        <w:t xml:space="preserve"> </w:t>
      </w:r>
      <w:r w:rsidR="003F2E73">
        <w:rPr>
          <w:rtl/>
        </w:rPr>
        <w:br/>
      </w:r>
      <w:r w:rsidR="003F2E7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الهقل : الغني من النعام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القاموس المحيط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هقل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 : 71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بدت من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: ثم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F2E73">
      <w:pPr>
        <w:pStyle w:val="rfdFootnote0"/>
        <w:rPr>
          <w:rtl/>
        </w:rPr>
      </w:pPr>
      <w:r w:rsidRPr="006216AF">
        <w:rPr>
          <w:rtl/>
        </w:rPr>
        <w:t>12</w:t>
      </w:r>
      <w:r w:rsidR="003F2E73">
        <w:rPr>
          <w:rFonts w:hint="cs"/>
          <w:rtl/>
        </w:rPr>
        <w:t xml:space="preserve"> </w:t>
      </w:r>
      <w:r>
        <w:rPr>
          <w:rtl/>
        </w:rPr>
        <w:t>ـ</w:t>
      </w:r>
      <w:r w:rsidR="003F2E73">
        <w:rPr>
          <w:rFonts w:hint="cs"/>
          <w:rtl/>
        </w:rPr>
        <w:t xml:space="preserve"> </w:t>
      </w:r>
      <w:r w:rsidRPr="006216AF">
        <w:rPr>
          <w:rtl/>
        </w:rPr>
        <w:t xml:space="preserve">أمالي الصدوق : 187 نحوه ؛ مائة منقبة لابن شاذان : 99 منقبة 42 نحوه ، </w:t>
      </w:r>
      <w:r w:rsidR="00A87BF0">
        <w:rPr>
          <w:rtl/>
        </w:rPr>
        <w:br/>
      </w:r>
      <w:r w:rsidRPr="006216AF">
        <w:rPr>
          <w:rtl/>
        </w:rPr>
        <w:t>عنه معالم الزلفى : 411 ، ومدينة المعاجز : 96 ح 246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الجمانة : حبّة تعمل من الفضة كالدرّة ، وجمعها جمان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الصحاح </w:t>
      </w:r>
      <w:r w:rsidR="00A87BF0">
        <w:rPr>
          <w:rStyle w:val="rfdFootnote"/>
          <w:rtl/>
        </w:rPr>
        <w:br/>
      </w:r>
      <w:r w:rsidRPr="006216AF">
        <w:rPr>
          <w:rStyle w:val="rfdFootnote"/>
          <w:rtl/>
        </w:rPr>
        <w:t>5 : 2092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A411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فقلت : </w:t>
      </w:r>
      <w:r w:rsidR="009F08E4" w:rsidRPr="006216AF">
        <w:rPr>
          <w:rtl/>
        </w:rPr>
        <w:t>«</w:t>
      </w:r>
      <w:r w:rsidRPr="006216AF">
        <w:rPr>
          <w:rtl/>
        </w:rPr>
        <w:t>الله ورسوله أعلم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أمّا الهاتف فحبيبي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وأمّا </w:t>
      </w:r>
      <w:r w:rsidR="00A87BF0">
        <w:rPr>
          <w:rtl/>
        </w:rPr>
        <w:br/>
      </w:r>
      <w:r w:rsidRPr="006216AF">
        <w:rPr>
          <w:rtl/>
        </w:rPr>
        <w:t>الإ</w:t>
      </w:r>
      <w:r w:rsidR="00940AB3">
        <w:rPr>
          <w:rtl/>
        </w:rPr>
        <w:t>ِ</w:t>
      </w:r>
      <w:r w:rsidRPr="006216AF">
        <w:rPr>
          <w:rtl/>
        </w:rPr>
        <w:t xml:space="preserve">بريق فمن الجنّة ، وأمّا الماء فثلث من المشرق ، وثلث من المغرب ، </w:t>
      </w:r>
      <w:r w:rsidR="00A87BF0">
        <w:rPr>
          <w:rtl/>
        </w:rPr>
        <w:br/>
      </w:r>
      <w:r w:rsidRPr="006216AF">
        <w:rPr>
          <w:rtl/>
        </w:rPr>
        <w:t>وثلث من الجنّة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فهبط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: يا رسول الله ، الله </w:t>
      </w:r>
      <w:r w:rsidR="00A87BF0">
        <w:rPr>
          <w:rtl/>
        </w:rPr>
        <w:br/>
      </w:r>
      <w:r w:rsidRPr="006216AF">
        <w:rPr>
          <w:rtl/>
        </w:rPr>
        <w:t>يقرئك السلام ويقول لك : أقرئ عليّا</w:t>
      </w:r>
      <w:r w:rsidR="005C4214">
        <w:rPr>
          <w:rtl/>
        </w:rPr>
        <w:t>ً</w:t>
      </w:r>
      <w:r w:rsidRPr="006216AF">
        <w:rPr>
          <w:rtl/>
        </w:rPr>
        <w:t xml:space="preserve"> السلام مني ، وقل : إنّ فضة </w:t>
      </w:r>
      <w:r w:rsidR="00A87BF0">
        <w:rPr>
          <w:rtl/>
        </w:rPr>
        <w:br/>
      </w:r>
      <w:r w:rsidRPr="006216AF">
        <w:rPr>
          <w:rtl/>
        </w:rPr>
        <w:t>كانت حائضا</w:t>
      </w:r>
      <w:r w:rsidR="00940AB3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منه السلام ، وإليه يردّ السلام ، وإليه يعود </w:t>
      </w:r>
      <w:r w:rsidR="00A87BF0">
        <w:rPr>
          <w:rtl/>
        </w:rPr>
        <w:br/>
      </w:r>
      <w:r w:rsidRPr="006216AF">
        <w:rPr>
          <w:rtl/>
        </w:rPr>
        <w:t>طيب الكلام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التفت إلى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حبيبي </w:t>
      </w:r>
      <w:r w:rsidR="00A87BF0">
        <w:rPr>
          <w:rtl/>
        </w:rPr>
        <w:br/>
      </w:r>
      <w:r w:rsidRPr="006216AF">
        <w:rPr>
          <w:rtl/>
        </w:rPr>
        <w:t xml:space="preserve">عليّ ، هذا جبرئيل أتانا من عند ربّ العالمين ، وهو يقرئك السلام </w:t>
      </w:r>
      <w:r w:rsidR="00A87BF0">
        <w:rPr>
          <w:rtl/>
        </w:rPr>
        <w:br/>
      </w:r>
      <w:r w:rsidRPr="006216AF">
        <w:rPr>
          <w:rtl/>
        </w:rPr>
        <w:t>ويقول : إنّ فضة كانت حائضا</w:t>
      </w:r>
      <w:r w:rsidR="00940AB3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940AB3">
        <w:rPr>
          <w:rtl/>
        </w:rPr>
        <w:t>َّ</w:t>
      </w:r>
      <w:r w:rsidRPr="006216AF">
        <w:rPr>
          <w:rtl/>
        </w:rPr>
        <w:t>همّ</w:t>
      </w:r>
      <w:r w:rsidR="00940AB3">
        <w:rPr>
          <w:rtl/>
        </w:rPr>
        <w:t>َ</w:t>
      </w:r>
      <w:r w:rsidRPr="006216AF">
        <w:rPr>
          <w:rtl/>
        </w:rPr>
        <w:t xml:space="preserve"> بارك </w:t>
      </w:r>
      <w:r w:rsidR="00A87BF0">
        <w:rPr>
          <w:rtl/>
        </w:rPr>
        <w:br/>
      </w:r>
      <w:r w:rsidRPr="006216AF">
        <w:rPr>
          <w:rtl/>
        </w:rPr>
        <w:t>لنا في فضّتنا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وآياته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أكثر من أن تحصى ، أو يحصرها كتاب ، أو </w:t>
      </w:r>
      <w:r w:rsidR="00A87BF0">
        <w:rPr>
          <w:rtl/>
        </w:rPr>
        <w:br/>
      </w:r>
      <w:r w:rsidRPr="006216AF">
        <w:rPr>
          <w:rtl/>
        </w:rPr>
        <w:t>يتضمنها خطاب ، وقد اقتصرنا على القليل مخافة التطويل</w:t>
      </w:r>
      <w:r w:rsidR="00410A32">
        <w:rPr>
          <w:rtl/>
        </w:rPr>
        <w:t xml:space="preserve"> .</w:t>
      </w:r>
    </w:p>
    <w:p w:rsidR="008418DC" w:rsidRDefault="008418DC" w:rsidP="008418DC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السلام</w:t>
      </w:r>
      <w:r w:rsidR="00410A32">
        <w:rPr>
          <w:rStyle w:val="rfdFootnote"/>
          <w:rtl/>
        </w:rPr>
        <w:t xml:space="preserve"> .</w:t>
      </w:r>
    </w:p>
    <w:p w:rsidR="00D06D55" w:rsidRPr="00D06D55" w:rsidRDefault="00D06D55" w:rsidP="00D06D55">
      <w:pPr>
        <w:rPr>
          <w:rtl/>
        </w:rPr>
      </w:pPr>
      <w:r w:rsidRPr="00D06D55">
        <w:rPr>
          <w:rtl/>
        </w:rPr>
        <w:br w:type="page"/>
      </w:r>
      <w:r w:rsidRPr="00D06D55">
        <w:rPr>
          <w:rtl/>
        </w:rPr>
        <w:lastRenderedPageBreak/>
        <w:br w:type="page"/>
      </w:r>
    </w:p>
    <w:p w:rsidR="009B7D6C" w:rsidRDefault="009B7D6C" w:rsidP="009B7D6C">
      <w:pPr>
        <w:pStyle w:val="rfdPoemTini"/>
        <w:rPr>
          <w:rtl/>
        </w:rPr>
      </w:pPr>
    </w:p>
    <w:p w:rsidR="009F12ED" w:rsidRDefault="009F12ED" w:rsidP="009F12ED">
      <w:pPr>
        <w:pStyle w:val="rfdPoemTini"/>
        <w:rPr>
          <w:rtl/>
        </w:rPr>
      </w:pPr>
    </w:p>
    <w:p w:rsidR="00E76104" w:rsidRPr="00E76104" w:rsidRDefault="009F12ED" w:rsidP="00E76104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 w:rsidR="005F4626" w:rsidRPr="00E76104">
        <w:rPr>
          <w:rtl/>
        </w:rPr>
        <w:t>الباب الرابع</w:t>
      </w:r>
    </w:p>
    <w:p w:rsidR="00CA252F" w:rsidRPr="00E76104" w:rsidRDefault="005F4626" w:rsidP="00E76104">
      <w:pPr>
        <w:pStyle w:val="rfdCenterBold1"/>
        <w:rPr>
          <w:rtl/>
        </w:rPr>
      </w:pPr>
      <w:r w:rsidRPr="00E76104">
        <w:rPr>
          <w:rtl/>
        </w:rPr>
        <w:t xml:space="preserve">في آيات سيدة النساء فاطمة الزهراء </w:t>
      </w:r>
      <w:r w:rsidR="00276CED" w:rsidRPr="00E76104">
        <w:rPr>
          <w:rtl/>
        </w:rPr>
        <w:t>عليها السلام</w:t>
      </w:r>
    </w:p>
    <w:p w:rsidR="009B7D6C" w:rsidRDefault="005F4626" w:rsidP="009B7D6C">
      <w:pPr>
        <w:pStyle w:val="rfdCenterBold2"/>
        <w:rPr>
          <w:rtl/>
        </w:rPr>
      </w:pPr>
      <w:r w:rsidRPr="006216AF">
        <w:rPr>
          <w:rtl/>
        </w:rPr>
        <w:t>وفيه ستة فصول</w:t>
      </w:r>
    </w:p>
    <w:p w:rsidR="009B7D6C" w:rsidRPr="009B7D6C" w:rsidRDefault="009B7D6C" w:rsidP="009B7D6C">
      <w:pPr>
        <w:rPr>
          <w:rtl/>
        </w:rPr>
      </w:pPr>
      <w:r w:rsidRPr="009B7D6C">
        <w:rPr>
          <w:rtl/>
        </w:rPr>
        <w:br w:type="page"/>
      </w:r>
    </w:p>
    <w:p w:rsidR="009B7D6C" w:rsidRPr="009B7D6C" w:rsidRDefault="009B7D6C" w:rsidP="009B7D6C">
      <w:pPr>
        <w:rPr>
          <w:rtl/>
        </w:rPr>
      </w:pPr>
      <w:r w:rsidRPr="009B7D6C">
        <w:rPr>
          <w:rtl/>
        </w:rPr>
        <w:lastRenderedPageBreak/>
        <w:br w:type="page"/>
      </w:r>
    </w:p>
    <w:p w:rsidR="00774A6A" w:rsidRDefault="00774A6A" w:rsidP="00774A6A">
      <w:pPr>
        <w:pStyle w:val="rfdPoemTini"/>
        <w:rPr>
          <w:rtl/>
        </w:rPr>
      </w:pPr>
    </w:p>
    <w:p w:rsidR="00CA252F" w:rsidRPr="00774A6A" w:rsidRDefault="005F4626" w:rsidP="00774A6A">
      <w:pPr>
        <w:pStyle w:val="Heading1"/>
        <w:rPr>
          <w:rtl/>
        </w:rPr>
      </w:pPr>
      <w:r w:rsidRPr="00774A6A">
        <w:rPr>
          <w:rtl/>
        </w:rPr>
        <w:t>1 ـ فصل :</w:t>
      </w:r>
    </w:p>
    <w:p w:rsidR="00CA252F" w:rsidRDefault="005F4626" w:rsidP="009B640B">
      <w:pPr>
        <w:pStyle w:val="Heading2Center"/>
        <w:rPr>
          <w:rtl/>
        </w:rPr>
      </w:pPr>
      <w:r w:rsidRPr="006216AF">
        <w:rPr>
          <w:rtl/>
        </w:rPr>
        <w:t>في ذكر آياتها وهي في بطن أمّها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حديثان</w:t>
      </w:r>
    </w:p>
    <w:p w:rsidR="005F4626" w:rsidRPr="006216AF" w:rsidRDefault="005F4626" w:rsidP="00774A6A">
      <w:pPr>
        <w:rPr>
          <w:rtl/>
        </w:rPr>
      </w:pPr>
      <w:r w:rsidRPr="006216AF">
        <w:rPr>
          <w:rtl/>
        </w:rPr>
        <w:t>244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774A6A">
        <w:rPr>
          <w:rFonts w:hint="cs"/>
          <w:rtl/>
        </w:rPr>
        <w:t xml:space="preserve"> </w:t>
      </w:r>
      <w:r>
        <w:rPr>
          <w:rtl/>
        </w:rPr>
        <w:t>ـ</w:t>
      </w:r>
      <w:r w:rsidR="00774A6A">
        <w:rPr>
          <w:rFonts w:hint="cs"/>
          <w:rtl/>
        </w:rPr>
        <w:t xml:space="preserve"> </w:t>
      </w:r>
      <w:r w:rsidRPr="006216AF">
        <w:rPr>
          <w:rtl/>
        </w:rPr>
        <w:t xml:space="preserve">عن مجاهد ، عن ابن عبّاس ، قال : لمّا تزوجت </w:t>
      </w:r>
      <w:r w:rsidR="00F2202B">
        <w:rPr>
          <w:rtl/>
        </w:rPr>
        <w:br/>
      </w:r>
      <w:r w:rsidRPr="006216AF">
        <w:rPr>
          <w:rtl/>
        </w:rPr>
        <w:t xml:space="preserve">خديجة بنت خويلد ،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هجرها نسوان مكّة ، وكنّ لا </w:t>
      </w:r>
      <w:r w:rsidR="00F2202B">
        <w:rPr>
          <w:rtl/>
        </w:rPr>
        <w:br/>
      </w:r>
      <w:r w:rsidRPr="006216AF">
        <w:rPr>
          <w:rtl/>
        </w:rPr>
        <w:t xml:space="preserve">يكلمنها ، ولا يدخلن عليها ، فلمّا حملت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بالزهراء فاطمة </w:t>
      </w:r>
      <w:r w:rsidR="00276CED">
        <w:rPr>
          <w:rtl/>
        </w:rPr>
        <w:t xml:space="preserve">عليها </w:t>
      </w:r>
      <w:r w:rsidR="00F2202B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كانت إذا خرج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من منزلها تكلمها فاطمة الزهراء </w:t>
      </w:r>
      <w:r w:rsidR="00F2202B">
        <w:rPr>
          <w:rtl/>
        </w:rPr>
        <w:br/>
      </w:r>
      <w:r w:rsidRPr="006216AF">
        <w:rPr>
          <w:rtl/>
        </w:rPr>
        <w:t xml:space="preserve">في بطنها من ظلمة الأحشاء ، وتحدّثها وتؤانسها ، فدخل رسول </w:t>
      </w:r>
      <w:r w:rsidR="00F2202B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فقال لها : </w:t>
      </w:r>
      <w:r w:rsidR="009F08E4" w:rsidRPr="006216AF">
        <w:rPr>
          <w:rtl/>
        </w:rPr>
        <w:t>«</w:t>
      </w:r>
      <w:r w:rsidRPr="006216AF">
        <w:rPr>
          <w:rtl/>
        </w:rPr>
        <w:t>يا خديجة من تكلمين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: يا رسول الله ، إنّ </w:t>
      </w:r>
      <w:r w:rsidR="00F2202B">
        <w:rPr>
          <w:rtl/>
        </w:rPr>
        <w:br/>
      </w:r>
      <w:r w:rsidRPr="006216AF">
        <w:rPr>
          <w:rtl/>
        </w:rPr>
        <w:t xml:space="preserve">الجنين الذي أنا حامل به إذا أنا خلوت به في منزلي كلّمني ، وحدّثني </w:t>
      </w:r>
      <w:r w:rsidR="00F2202B">
        <w:rPr>
          <w:rtl/>
        </w:rPr>
        <w:br/>
      </w:r>
      <w:r w:rsidRPr="006216AF">
        <w:rPr>
          <w:rtl/>
        </w:rPr>
        <w:t>من ظلمة الأحشاء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فتبسّم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خديجة ، هذا أخي جبرئيل </w:t>
      </w:r>
      <w:r w:rsidR="00F2202B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يخبرني أنّها ابنتي ، وأنّها النسمة الطاهرة المطهّرة ، وأنّ الله </w:t>
      </w:r>
      <w:r w:rsidR="00F2202B">
        <w:rPr>
          <w:rtl/>
        </w:rPr>
        <w:br/>
      </w:r>
      <w:r w:rsidRPr="006216AF">
        <w:rPr>
          <w:rtl/>
        </w:rPr>
        <w:t xml:space="preserve">تعالى أمرني أن أسمّيها </w:t>
      </w:r>
      <w:r w:rsidR="00C24190">
        <w:rPr>
          <w:rtl/>
        </w:rPr>
        <w:t>(</w:t>
      </w:r>
      <w:r w:rsidRPr="006216AF">
        <w:rPr>
          <w:rtl/>
        </w:rPr>
        <w:t>فاطمة</w:t>
      </w:r>
      <w:r w:rsidR="003E76E8">
        <w:rPr>
          <w:rtl/>
        </w:rPr>
        <w:t>)</w:t>
      </w:r>
      <w:r w:rsidRPr="006216AF">
        <w:rPr>
          <w:rtl/>
        </w:rPr>
        <w:t xml:space="preserve"> وسيجعل الله تعالى من ذرّيتها أئمة </w:t>
      </w:r>
      <w:r w:rsidR="00F2202B">
        <w:rPr>
          <w:rtl/>
        </w:rPr>
        <w:br/>
      </w:r>
      <w:r w:rsidRPr="006216AF">
        <w:rPr>
          <w:rtl/>
        </w:rPr>
        <w:t>يهتدي بهم المؤمنون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774A6A" w:rsidRPr="00774A6A" w:rsidRDefault="00774A6A" w:rsidP="00774A6A">
      <w:pPr>
        <w:pStyle w:val="rfdLine"/>
      </w:pPr>
      <w:r w:rsidRPr="00774A6A">
        <w:rPr>
          <w:rFonts w:hint="cs"/>
          <w:rtl/>
        </w:rPr>
        <w:t>___________________</w:t>
      </w:r>
    </w:p>
    <w:p w:rsidR="005F4626" w:rsidRPr="006216AF" w:rsidRDefault="005F4626" w:rsidP="00774A6A">
      <w:pPr>
        <w:pStyle w:val="rfdFootnote0"/>
        <w:rPr>
          <w:rtl/>
        </w:rPr>
      </w:pPr>
      <w:r w:rsidRPr="006216AF">
        <w:rPr>
          <w:rtl/>
        </w:rPr>
        <w:t>1</w:t>
      </w:r>
      <w:r w:rsidR="00774A6A">
        <w:rPr>
          <w:rFonts w:hint="cs"/>
          <w:rtl/>
        </w:rPr>
        <w:t xml:space="preserve"> </w:t>
      </w:r>
      <w:r>
        <w:rPr>
          <w:rtl/>
        </w:rPr>
        <w:t>ـ</w:t>
      </w:r>
      <w:r w:rsidR="00774A6A">
        <w:rPr>
          <w:rFonts w:hint="cs"/>
          <w:rtl/>
        </w:rPr>
        <w:t xml:space="preserve"> </w:t>
      </w:r>
      <w:r w:rsidRPr="006216AF">
        <w:rPr>
          <w:rtl/>
        </w:rPr>
        <w:t xml:space="preserve">أمالي </w:t>
      </w:r>
      <w:r w:rsidR="00C27C88">
        <w:rPr>
          <w:rtl/>
        </w:rPr>
        <w:t>الصدوق : 475 ، المناقب لابن شهرا</w:t>
      </w:r>
      <w:r w:rsidRPr="006216AF">
        <w:rPr>
          <w:rtl/>
        </w:rPr>
        <w:t xml:space="preserve">شوب 3 : 340 ، روضة </w:t>
      </w:r>
      <w:r w:rsidR="00F2202B">
        <w:rPr>
          <w:rtl/>
        </w:rPr>
        <w:br/>
      </w:r>
      <w:r w:rsidRPr="006216AF">
        <w:rPr>
          <w:rtl/>
        </w:rPr>
        <w:t xml:space="preserve">الواعظين : 143 ، كلها مع اختلاف فيه ، الخرائج والجرائح </w:t>
      </w:r>
      <w:r w:rsidR="00F2202B">
        <w:rPr>
          <w:rtl/>
        </w:rPr>
        <w:br/>
      </w:r>
      <w:r w:rsidRPr="006216AF">
        <w:rPr>
          <w:rtl/>
        </w:rPr>
        <w:t>2 : 524</w:t>
      </w:r>
      <w:r w:rsidR="0096323A">
        <w:rPr>
          <w:rtl/>
        </w:rPr>
        <w:t xml:space="preserve"> / </w:t>
      </w:r>
      <w:r w:rsidRPr="006216AF">
        <w:rPr>
          <w:rtl/>
        </w:rPr>
        <w:t>1 ، دلائل الإ</w:t>
      </w:r>
      <w:r w:rsidR="00C27C88">
        <w:rPr>
          <w:rtl/>
        </w:rPr>
        <w:t>ِ</w:t>
      </w:r>
      <w:r w:rsidRPr="006216AF">
        <w:rPr>
          <w:rtl/>
        </w:rPr>
        <w:t xml:space="preserve">مامة : 8 ، ينابيع المودة : 198 ، ملحقات احقاق </w:t>
      </w:r>
      <w:r w:rsidR="00F2202B">
        <w:rPr>
          <w:rtl/>
        </w:rPr>
        <w:br/>
      </w:r>
      <w:r w:rsidRPr="006216AF">
        <w:rPr>
          <w:rtl/>
        </w:rPr>
        <w:t>الحق 19 : 4 ، معالم الزلفى : 390 نحوه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حبلت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ففرحت خديجة بذلك ، فلمّا أن حضر وقت ولادتها أرسلت إلى </w:t>
      </w:r>
      <w:r w:rsidR="00F2202B">
        <w:rPr>
          <w:rtl/>
        </w:rPr>
        <w:br/>
      </w:r>
      <w:r w:rsidRPr="006216AF">
        <w:rPr>
          <w:rtl/>
        </w:rPr>
        <w:t xml:space="preserve">نسوان مكّة أن : يتفضلن ويحضرن ولادتي ليلين منّي ما تلي النساء من </w:t>
      </w:r>
      <w:r w:rsidR="00F2202B">
        <w:rPr>
          <w:rtl/>
        </w:rPr>
        <w:br/>
      </w:r>
      <w:r w:rsidRPr="006216AF">
        <w:rPr>
          <w:rtl/>
        </w:rPr>
        <w:t xml:space="preserve">النساء ، فأرسلن إليها : يا خديجة ، أنت عصيتنا ولم تقبلي منّا قولنا ، </w:t>
      </w:r>
      <w:r w:rsidR="00F2202B">
        <w:rPr>
          <w:rtl/>
        </w:rPr>
        <w:br/>
      </w:r>
      <w:r w:rsidRPr="006216AF">
        <w:rPr>
          <w:rtl/>
        </w:rPr>
        <w:t>وتزوجت فقيرا</w:t>
      </w:r>
      <w:r w:rsidR="005C4214">
        <w:rPr>
          <w:rtl/>
        </w:rPr>
        <w:t>ً</w:t>
      </w:r>
      <w:r w:rsidRPr="006216AF">
        <w:rPr>
          <w:rtl/>
        </w:rPr>
        <w:t xml:space="preserve"> لا مال له ، فلسنا نجيء إليك ، ولا نلي منك ما تلي </w:t>
      </w:r>
      <w:r w:rsidR="00F2202B">
        <w:rPr>
          <w:rtl/>
        </w:rPr>
        <w:br/>
      </w:r>
      <w:r w:rsidRPr="006216AF">
        <w:rPr>
          <w:rtl/>
        </w:rPr>
        <w:t>النساء من النساء</w:t>
      </w:r>
      <w:r w:rsidR="00410A32">
        <w:rPr>
          <w:rtl/>
        </w:rPr>
        <w:t xml:space="preserve"> .</w:t>
      </w:r>
    </w:p>
    <w:p w:rsidR="005C4214" w:rsidRDefault="005F4626" w:rsidP="005F4626">
      <w:pPr>
        <w:rPr>
          <w:rtl/>
        </w:rPr>
      </w:pPr>
      <w:r w:rsidRPr="006216AF">
        <w:rPr>
          <w:rtl/>
        </w:rPr>
        <w:t>فاغتمّت خديجة رضي الله عنها غمّا</w:t>
      </w:r>
      <w:r w:rsidR="005C4214">
        <w:rPr>
          <w:rtl/>
        </w:rPr>
        <w:t>ً</w:t>
      </w:r>
      <w:r w:rsidRPr="006216AF">
        <w:rPr>
          <w:rtl/>
        </w:rPr>
        <w:t xml:space="preserve"> شديدا</w:t>
      </w:r>
      <w:r w:rsidR="005C4214">
        <w:rPr>
          <w:rtl/>
        </w:rPr>
        <w:t>ً</w:t>
      </w:r>
      <w:r w:rsidRPr="006216AF">
        <w:rPr>
          <w:rtl/>
        </w:rPr>
        <w:t xml:space="preserve"> ، فبينما هي كذلك إذ </w:t>
      </w:r>
      <w:r w:rsidR="00F2202B">
        <w:rPr>
          <w:rtl/>
        </w:rPr>
        <w:br/>
      </w:r>
      <w:r w:rsidRPr="006216AF">
        <w:rPr>
          <w:rtl/>
        </w:rPr>
        <w:t xml:space="preserve">دخل عليها أربع نسوة كأنّهن من نسوة قريش ، فقالت إحداهن : يا </w:t>
      </w:r>
      <w:r w:rsidR="00F2202B">
        <w:rPr>
          <w:rtl/>
        </w:rPr>
        <w:br/>
      </w:r>
      <w:r w:rsidRPr="006216AF">
        <w:rPr>
          <w:rtl/>
        </w:rPr>
        <w:t xml:space="preserve">خديجة ، لا تحزني فأنا آسية بنت مزاحم ، وهذه صفيّة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بنت شعيب</w:t>
      </w:r>
    </w:p>
    <w:p w:rsidR="00F2202B" w:rsidRDefault="005F4626" w:rsidP="005F4626">
      <w:pPr>
        <w:rPr>
          <w:rtl/>
        </w:rPr>
      </w:pPr>
      <w:r w:rsidRPr="006216AF">
        <w:rPr>
          <w:rtl/>
        </w:rPr>
        <w:t xml:space="preserve">وفي رواية أخرى : كلثم بنت عمران أخت موسى </w:t>
      </w:r>
      <w:r w:rsidR="00276CED">
        <w:rPr>
          <w:rtl/>
        </w:rPr>
        <w:t>عليه السلام</w:t>
      </w:r>
      <w:r w:rsidR="00774A6A">
        <w:rPr>
          <w:rtl/>
        </w:rPr>
        <w:t xml:space="preserve"> ـ</w:t>
      </w:r>
    </w:p>
    <w:p w:rsidR="005F4626" w:rsidRPr="006216AF" w:rsidRDefault="005F4626" w:rsidP="00F2202B">
      <w:pPr>
        <w:rPr>
          <w:rtl/>
        </w:rPr>
      </w:pPr>
      <w:r w:rsidRPr="006216AF">
        <w:rPr>
          <w:rtl/>
        </w:rPr>
        <w:t xml:space="preserve">وهذه سارة زوجة إبراهيم </w:t>
      </w:r>
      <w:r w:rsidR="00276CED">
        <w:rPr>
          <w:rtl/>
        </w:rPr>
        <w:t>عليه السلام</w:t>
      </w:r>
      <w:r w:rsidR="00F2202B">
        <w:rPr>
          <w:rtl/>
        </w:rPr>
        <w:t xml:space="preserve"> ، </w:t>
      </w:r>
      <w:r w:rsidRPr="006216AF">
        <w:rPr>
          <w:rtl/>
        </w:rPr>
        <w:t xml:space="preserve">وهذه مريم بنت عمران </w:t>
      </w:r>
      <w:r w:rsidR="00F2202B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؛ وقد بعثنا الله تعالى إليك لنلي منك ما تلي النساء من </w:t>
      </w:r>
      <w:r w:rsidR="00F2202B">
        <w:rPr>
          <w:rtl/>
        </w:rPr>
        <w:br/>
      </w:r>
      <w:r w:rsidRPr="006216AF">
        <w:rPr>
          <w:rtl/>
        </w:rPr>
        <w:t>النساء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وجلسن حولها ، ووضعت الزهراء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طاهرة </w:t>
      </w:r>
      <w:r w:rsidR="00F2202B">
        <w:rPr>
          <w:rtl/>
        </w:rPr>
        <w:br/>
      </w:r>
      <w:r w:rsidRPr="006216AF">
        <w:rPr>
          <w:rtl/>
        </w:rPr>
        <w:t>ومطهرة</w:t>
      </w:r>
      <w:r w:rsidR="00410A32">
        <w:rPr>
          <w:rtl/>
        </w:rPr>
        <w:t xml:space="preserve"> .</w:t>
      </w:r>
    </w:p>
    <w:p w:rsidR="00774A6A" w:rsidRDefault="005F4626" w:rsidP="00774A6A">
      <w:pPr>
        <w:rPr>
          <w:rStyle w:val="rfdLineChar"/>
        </w:rPr>
      </w:pPr>
      <w:r w:rsidRPr="006216AF">
        <w:rPr>
          <w:rtl/>
        </w:rPr>
        <w:t>245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774A6A">
        <w:rPr>
          <w:rFonts w:hint="cs"/>
          <w:rtl/>
        </w:rPr>
        <w:t xml:space="preserve"> </w:t>
      </w:r>
      <w:r>
        <w:rPr>
          <w:rtl/>
        </w:rPr>
        <w:t>ـ</w:t>
      </w:r>
      <w:r w:rsidR="00774A6A">
        <w:rPr>
          <w:rFonts w:hint="cs"/>
          <w:rtl/>
        </w:rPr>
        <w:t xml:space="preserve"> </w:t>
      </w:r>
      <w:r w:rsidRPr="006216AF">
        <w:rPr>
          <w:rtl/>
        </w:rPr>
        <w:t xml:space="preserve">قال ابن عبّاس : لمّا سقطت فاطمة الزهراء إلى الأرض </w:t>
      </w:r>
      <w:r w:rsidR="00F2202B">
        <w:rPr>
          <w:rtl/>
        </w:rPr>
        <w:br/>
      </w:r>
      <w:r w:rsidRPr="006216AF">
        <w:rPr>
          <w:rtl/>
        </w:rPr>
        <w:t xml:space="preserve">أزهرت الأرض ، وأشرقت الفلوات ، وأنارت الجبال والربوات ، وهبطت </w:t>
      </w:r>
      <w:r w:rsidR="00F2202B">
        <w:rPr>
          <w:rtl/>
        </w:rPr>
        <w:br/>
      </w:r>
      <w:r w:rsidRPr="006216AF">
        <w:rPr>
          <w:rtl/>
        </w:rPr>
        <w:t xml:space="preserve">الملائكة إلى الأرض ونشرت أجنحتها في المشرق والمغرب ، وضربت </w:t>
      </w:r>
      <w:r w:rsidR="00F2202B">
        <w:rPr>
          <w:rtl/>
        </w:rPr>
        <w:br/>
      </w:r>
      <w:r w:rsidRPr="006216AF">
        <w:rPr>
          <w:rtl/>
        </w:rPr>
        <w:t xml:space="preserve">عليها سرادقات وحجب البهاء ، وكنفتها بأظلة السماء ، وغشي أهل مكّة </w:t>
      </w:r>
      <w:r w:rsidR="00F2202B">
        <w:rPr>
          <w:rtl/>
        </w:rPr>
        <w:br/>
      </w:r>
      <w:r w:rsidRPr="006216AF">
        <w:rPr>
          <w:rtl/>
        </w:rPr>
        <w:t xml:space="preserve">ما غشيهم من النور ، ودخل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إلى خديجة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F2202B">
        <w:rPr>
          <w:rtl/>
        </w:rPr>
        <w:br/>
      </w:r>
      <w:r w:rsidRPr="006216AF">
        <w:rPr>
          <w:rtl/>
        </w:rPr>
        <w:t xml:space="preserve">خديجة ، لا تحزني ، إن كان قد هجرك نسوان مكّة ولن يدخلن عليك ، </w:t>
      </w:r>
      <w:r w:rsidR="00F2202B">
        <w:rPr>
          <w:rtl/>
        </w:rPr>
        <w:br/>
      </w:r>
      <w:r w:rsidRPr="006216AF">
        <w:rPr>
          <w:rtl/>
        </w:rPr>
        <w:t>فلينزلن عندك اليوم نسوان بهجات عطرات غنجات ، ينقدح في أعلاهن</w:t>
      </w:r>
      <w:r w:rsidR="00774A6A">
        <w:rPr>
          <w:rFonts w:hint="cs"/>
          <w:rtl/>
        </w:rPr>
        <w:t xml:space="preserve"> </w:t>
      </w:r>
      <w:r w:rsidR="00774A6A">
        <w:rPr>
          <w:rtl/>
        </w:rPr>
        <w:br/>
      </w:r>
      <w:r w:rsidR="00774A6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: صفورا</w:t>
      </w:r>
      <w:r w:rsidR="005C4214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CA252F" w:rsidRDefault="005F4626" w:rsidP="00774A6A">
      <w:pPr>
        <w:pStyle w:val="rfdFootnote0"/>
        <w:rPr>
          <w:rtl/>
        </w:rPr>
      </w:pPr>
      <w:r w:rsidRPr="00CA252F">
        <w:rPr>
          <w:rtl/>
        </w:rPr>
        <w:t>2</w:t>
      </w:r>
      <w:r w:rsidR="00774A6A">
        <w:rPr>
          <w:rFonts w:hint="cs"/>
          <w:rtl/>
        </w:rPr>
        <w:t xml:space="preserve"> </w:t>
      </w:r>
      <w:r w:rsidRPr="00CA252F">
        <w:rPr>
          <w:rtl/>
        </w:rPr>
        <w:t>ـ</w:t>
      </w:r>
      <w:r w:rsidR="00774A6A">
        <w:rPr>
          <w:rFonts w:hint="cs"/>
          <w:rtl/>
        </w:rPr>
        <w:t xml:space="preserve"> </w:t>
      </w:r>
      <w:r w:rsidRPr="00CA252F">
        <w:rPr>
          <w:rtl/>
        </w:rPr>
        <w:t>أمالي الصدوق : 475</w:t>
      </w:r>
      <w:r w:rsidR="0096323A">
        <w:rPr>
          <w:rtl/>
        </w:rPr>
        <w:t xml:space="preserve"> / </w:t>
      </w:r>
      <w:r w:rsidRPr="00CA252F">
        <w:rPr>
          <w:rtl/>
        </w:rPr>
        <w:t>1 ، روضة الواعظين : 144</w:t>
      </w:r>
      <w:r w:rsidR="00410A32">
        <w:rPr>
          <w:rtl/>
        </w:rPr>
        <w:t xml:space="preserve"> .</w:t>
      </w:r>
      <w:r w:rsidRPr="00CA252F">
        <w:rPr>
          <w:rtl/>
        </w:rPr>
        <w:t xml:space="preserve"> دلائل الامامة : 8 ، </w:t>
      </w:r>
      <w:r w:rsidR="00F2202B">
        <w:rPr>
          <w:rtl/>
        </w:rPr>
        <w:br/>
      </w:r>
      <w:r w:rsidR="00C27C88">
        <w:rPr>
          <w:rtl/>
        </w:rPr>
        <w:t>مناقب ابن شهرا</w:t>
      </w:r>
      <w:r w:rsidRPr="00CA252F">
        <w:rPr>
          <w:rtl/>
        </w:rPr>
        <w:t xml:space="preserve">شوب 3 : 340 </w:t>
      </w:r>
      <w:r w:rsidR="00C24190">
        <w:rPr>
          <w:rtl/>
        </w:rPr>
        <w:t>(</w:t>
      </w:r>
      <w:r w:rsidRPr="00CA252F">
        <w:rPr>
          <w:rtl/>
        </w:rPr>
        <w:t xml:space="preserve">نحوه وفيه عن الصادق </w:t>
      </w:r>
      <w:r w:rsidR="00276CED">
        <w:rPr>
          <w:rtl/>
        </w:rPr>
        <w:t>عليه السلام</w:t>
      </w:r>
      <w:r w:rsidR="003E76E8">
        <w:rPr>
          <w:rtl/>
        </w:rPr>
        <w:t>)</w:t>
      </w:r>
      <w:r w:rsidR="00410A32">
        <w:rPr>
          <w:rtl/>
        </w:rPr>
        <w:t xml:space="preserve"> .</w:t>
      </w:r>
      <w:r w:rsidR="00CA252F">
        <w:rPr>
          <w:rtl/>
        </w:rPr>
        <w:t xml:space="preserve"> </w:t>
      </w:r>
      <w:r w:rsidR="00F2202B">
        <w:rPr>
          <w:rtl/>
        </w:rPr>
        <w:br/>
      </w:r>
      <w:r w:rsidRPr="00CA252F">
        <w:rPr>
          <w:rtl/>
        </w:rPr>
        <w:t>العدد القوية : 222</w:t>
      </w:r>
      <w:r w:rsidR="0096323A">
        <w:rPr>
          <w:rtl/>
        </w:rPr>
        <w:t xml:space="preserve"> / </w:t>
      </w:r>
      <w:r w:rsidRPr="00CA252F">
        <w:rPr>
          <w:rtl/>
        </w:rPr>
        <w:t>15 ، غاية المرام : 177</w:t>
      </w:r>
      <w:r w:rsidR="0096323A">
        <w:rPr>
          <w:rtl/>
        </w:rPr>
        <w:t xml:space="preserve"> / </w:t>
      </w:r>
      <w:r w:rsidRPr="00CA252F">
        <w:rPr>
          <w:rtl/>
        </w:rPr>
        <w:t>53 ، معالم الزلفى :</w:t>
      </w:r>
      <w:r w:rsidR="00CA252F">
        <w:rPr>
          <w:rtl/>
        </w:rPr>
        <w:t xml:space="preserve"> </w:t>
      </w:r>
      <w:r w:rsidR="00F2202B">
        <w:rPr>
          <w:rtl/>
        </w:rPr>
        <w:br/>
      </w:r>
      <w:r w:rsidRPr="00CA252F">
        <w:rPr>
          <w:rtl/>
        </w:rPr>
        <w:t>391 ، ملحقات احقاق الحق 19 : 4 ، ينابيع المودة : 198</w:t>
      </w:r>
      <w:r w:rsidR="00410A32">
        <w:rPr>
          <w:rtl/>
        </w:rPr>
        <w:t xml:space="preserve"> .</w:t>
      </w:r>
    </w:p>
    <w:p w:rsidR="005F4626" w:rsidRPr="006216AF" w:rsidRDefault="005F4626" w:rsidP="00774A6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نور يستقبل استقبا</w:t>
      </w:r>
      <w:r w:rsidR="00AB693E">
        <w:rPr>
          <w:rtl/>
        </w:rPr>
        <w:t xml:space="preserve">لاً </w:t>
      </w:r>
      <w:r w:rsidRPr="006216AF">
        <w:rPr>
          <w:rtl/>
        </w:rPr>
        <w:t>ويلتهب التهابا</w:t>
      </w:r>
      <w:r w:rsidR="00451C70">
        <w:rPr>
          <w:rtl/>
        </w:rPr>
        <w:t>ً</w:t>
      </w:r>
      <w:r w:rsidRPr="006216AF">
        <w:rPr>
          <w:rtl/>
        </w:rPr>
        <w:t xml:space="preserve"> ، وتفوح منهن رائحة تسرّ أهل مكّة </w:t>
      </w:r>
      <w:r w:rsidR="00F2202B">
        <w:rPr>
          <w:rtl/>
        </w:rPr>
        <w:br/>
      </w:r>
      <w:r w:rsidRPr="006216AF">
        <w:rPr>
          <w:rtl/>
        </w:rPr>
        <w:t>جميعا</w:t>
      </w:r>
      <w:r w:rsidR="00451C70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فسلمت الجواري فأحسن وحيين فأبلغن</w:t>
      </w:r>
      <w:r w:rsidR="00774A6A">
        <w:rPr>
          <w:rFonts w:hint="cs"/>
          <w:rtl/>
        </w:rPr>
        <w:t xml:space="preserve"> </w:t>
      </w:r>
      <w:r>
        <w:rPr>
          <w:rtl/>
        </w:rPr>
        <w:t>ـ</w:t>
      </w:r>
      <w:r w:rsidR="00774A6A">
        <w:rPr>
          <w:rFonts w:hint="cs"/>
          <w:rtl/>
        </w:rPr>
        <w:t xml:space="preserve"> </w:t>
      </w:r>
      <w:r w:rsidRPr="006216AF">
        <w:rPr>
          <w:rtl/>
        </w:rPr>
        <w:t xml:space="preserve">في حديث </w:t>
      </w:r>
      <w:r w:rsidR="00F2202B">
        <w:rPr>
          <w:rtl/>
        </w:rPr>
        <w:br/>
      </w:r>
      <w:r w:rsidRPr="006216AF">
        <w:rPr>
          <w:rtl/>
        </w:rPr>
        <w:t>طويل</w:t>
      </w:r>
      <w:r w:rsidR="00774A6A">
        <w:rPr>
          <w:rFonts w:hint="cs"/>
          <w:rtl/>
        </w:rPr>
        <w:t xml:space="preserve"> </w:t>
      </w:r>
      <w:r>
        <w:rPr>
          <w:rtl/>
        </w:rPr>
        <w:t>ـ</w:t>
      </w:r>
      <w:r w:rsidR="00774A6A">
        <w:rPr>
          <w:rFonts w:hint="cs"/>
          <w:rtl/>
        </w:rPr>
        <w:t xml:space="preserve"> </w:t>
      </w:r>
      <w:r w:rsidRPr="006216AF">
        <w:rPr>
          <w:rtl/>
        </w:rPr>
        <w:t>حتّى وليت كلّ واحدة من حملها وغسلها</w:t>
      </w:r>
      <w:r w:rsidR="00774A6A">
        <w:rPr>
          <w:rFonts w:hint="cs"/>
          <w:rtl/>
        </w:rPr>
        <w:t xml:space="preserve"> </w:t>
      </w:r>
      <w:r>
        <w:rPr>
          <w:rtl/>
        </w:rPr>
        <w:t>ـ</w:t>
      </w:r>
      <w:r w:rsidR="00774A6A">
        <w:rPr>
          <w:rFonts w:hint="cs"/>
          <w:rtl/>
        </w:rPr>
        <w:t xml:space="preserve"> </w:t>
      </w:r>
      <w:r w:rsidRPr="006216AF">
        <w:rPr>
          <w:rtl/>
        </w:rPr>
        <w:t xml:space="preserve">في الطشت الذي </w:t>
      </w:r>
      <w:r w:rsidR="00F2202B">
        <w:rPr>
          <w:rtl/>
        </w:rPr>
        <w:br/>
      </w:r>
      <w:r w:rsidRPr="006216AF">
        <w:rPr>
          <w:rtl/>
        </w:rPr>
        <w:t>كان معهن</w:t>
      </w:r>
      <w:r w:rsidR="00774A6A">
        <w:rPr>
          <w:rFonts w:hint="cs"/>
          <w:rtl/>
        </w:rPr>
        <w:t xml:space="preserve"> </w:t>
      </w:r>
      <w:r>
        <w:rPr>
          <w:rtl/>
        </w:rPr>
        <w:t>ـ</w:t>
      </w:r>
      <w:r w:rsidR="00774A6A">
        <w:rPr>
          <w:rFonts w:hint="cs"/>
          <w:rtl/>
        </w:rPr>
        <w:t xml:space="preserve"> </w:t>
      </w:r>
      <w:r w:rsidRPr="006216AF">
        <w:rPr>
          <w:rtl/>
        </w:rPr>
        <w:t>و</w:t>
      </w:r>
      <w:r w:rsidR="00E7448E">
        <w:rPr>
          <w:rtl/>
        </w:rPr>
        <w:t>نشفن</w:t>
      </w:r>
      <w:r w:rsidRPr="006216AF">
        <w:rPr>
          <w:rtl/>
        </w:rPr>
        <w:t xml:space="preserve">ها بالمنديل وتخليقها وتقميطها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فلمّا فرغن عرجن </w:t>
      </w:r>
      <w:r w:rsidR="00F2202B">
        <w:rPr>
          <w:rtl/>
        </w:rPr>
        <w:br/>
      </w:r>
      <w:r w:rsidRPr="006216AF">
        <w:rPr>
          <w:rtl/>
        </w:rPr>
        <w:t>إلى السماء مثنيات عليها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رواية أخرى أنّ المرأة التي بين يدي خديجة غسّلتها بماء </w:t>
      </w:r>
      <w:r w:rsidR="00F2202B">
        <w:rPr>
          <w:rtl/>
        </w:rPr>
        <w:br/>
      </w:r>
      <w:r w:rsidRPr="006216AF">
        <w:rPr>
          <w:rtl/>
        </w:rPr>
        <w:t>الكوثر ، وأخرجت خرقتين بيضاوين أشدّ بياضا</w:t>
      </w:r>
      <w:r w:rsidR="00451C70">
        <w:rPr>
          <w:rtl/>
        </w:rPr>
        <w:t>ً</w:t>
      </w:r>
      <w:r w:rsidRPr="006216AF">
        <w:rPr>
          <w:rtl/>
        </w:rPr>
        <w:t xml:space="preserve"> من اللبن ، وأطيب رائحة </w:t>
      </w:r>
      <w:r w:rsidR="00F2202B">
        <w:rPr>
          <w:rtl/>
        </w:rPr>
        <w:br/>
      </w:r>
      <w:r w:rsidRPr="006216AF">
        <w:rPr>
          <w:rtl/>
        </w:rPr>
        <w:t xml:space="preserve">من المسك والعنبر ، فلفّتها بواحدة ، وقنعتها بالثانية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ثمّ استنطقتها </w:t>
      </w:r>
      <w:r w:rsidR="00F2202B">
        <w:rPr>
          <w:rtl/>
        </w:rPr>
        <w:br/>
      </w:r>
      <w:r w:rsidRPr="006216AF">
        <w:rPr>
          <w:rtl/>
        </w:rPr>
        <w:t xml:space="preserve">فنطقت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بالشهادة ، فقالت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أشهد أن لا </w:t>
      </w:r>
      <w:r w:rsidRPr="00982493">
        <w:rPr>
          <w:rtl/>
        </w:rPr>
        <w:t>إل</w:t>
      </w:r>
      <w:r w:rsidR="00E7448E" w:rsidRPr="00982493">
        <w:rPr>
          <w:rtl/>
        </w:rPr>
        <w:t>ٰ</w:t>
      </w:r>
      <w:r w:rsidRPr="00982493">
        <w:rPr>
          <w:rtl/>
        </w:rPr>
        <w:t>ه</w:t>
      </w:r>
      <w:r w:rsidRPr="006216AF">
        <w:rPr>
          <w:rtl/>
        </w:rPr>
        <w:t xml:space="preserve"> </w:t>
      </w:r>
      <w:r w:rsidR="00335A4F">
        <w:rPr>
          <w:rtl/>
        </w:rPr>
        <w:t>إلّ</w:t>
      </w:r>
      <w:r w:rsidR="00E7448E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الله ، </w:t>
      </w:r>
      <w:r w:rsidR="00F2202B">
        <w:rPr>
          <w:rtl/>
        </w:rPr>
        <w:br/>
      </w:r>
      <w:r w:rsidRPr="006216AF">
        <w:rPr>
          <w:rtl/>
        </w:rPr>
        <w:t>وأشهد أنّ أبي محمّدا</w:t>
      </w:r>
      <w:r w:rsidR="00451C70">
        <w:rPr>
          <w:rtl/>
        </w:rPr>
        <w:t>ً</w:t>
      </w:r>
      <w:r w:rsidRPr="006216AF">
        <w:rPr>
          <w:rtl/>
        </w:rPr>
        <w:t xml:space="preserve"> رسول الله ، وأنّ عليا</w:t>
      </w:r>
      <w:r w:rsidR="00451C70">
        <w:rPr>
          <w:rtl/>
        </w:rPr>
        <w:t>ً</w:t>
      </w:r>
      <w:r w:rsidRPr="006216AF">
        <w:rPr>
          <w:rtl/>
        </w:rPr>
        <w:t xml:space="preserve"> سيّد الأوصياء ، وولدي </w:t>
      </w:r>
      <w:r w:rsidR="00F2202B">
        <w:rPr>
          <w:rtl/>
        </w:rPr>
        <w:br/>
      </w:r>
      <w:r w:rsidRPr="006216AF">
        <w:rPr>
          <w:rtl/>
        </w:rPr>
        <w:t>سادة الأسباط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سلّمت عليهن وسمّت كلّ واحدة منهن باسمها ، </w:t>
      </w:r>
      <w:r w:rsidR="00F2202B">
        <w:rPr>
          <w:rtl/>
        </w:rPr>
        <w:br/>
      </w:r>
      <w:r w:rsidRPr="006216AF">
        <w:rPr>
          <w:rtl/>
        </w:rPr>
        <w:t>وأقبلن فضحكن إليها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وتباشرت الحور العين ، وبشّر أهل السماوات بعضهم بعضا</w:t>
      </w:r>
      <w:r w:rsidR="00451C70">
        <w:rPr>
          <w:rtl/>
        </w:rPr>
        <w:t>ً</w:t>
      </w:r>
      <w:r w:rsidRPr="006216AF">
        <w:rPr>
          <w:rtl/>
        </w:rPr>
        <w:t xml:space="preserve"> </w:t>
      </w:r>
      <w:r w:rsidR="00F2202B">
        <w:rPr>
          <w:rtl/>
        </w:rPr>
        <w:br/>
      </w:r>
      <w:r w:rsidRPr="006216AF">
        <w:rPr>
          <w:rtl/>
        </w:rPr>
        <w:t xml:space="preserve">بولادة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، وحدث في السماء نور زاهر لم تره </w:t>
      </w:r>
      <w:r w:rsidR="00F2202B">
        <w:rPr>
          <w:rtl/>
        </w:rPr>
        <w:br/>
      </w:r>
      <w:r w:rsidRPr="006216AF">
        <w:rPr>
          <w:rtl/>
        </w:rPr>
        <w:t xml:space="preserve">الملائكة قبل ذلك ، وقالت النسوة : خذيها يا خديجة طاهرة ، مطهرة ، </w:t>
      </w:r>
      <w:r w:rsidR="00F2202B">
        <w:rPr>
          <w:rtl/>
        </w:rPr>
        <w:br/>
      </w:r>
      <w:r w:rsidRPr="006216AF">
        <w:rPr>
          <w:rtl/>
        </w:rPr>
        <w:t>زكية ميمونة ، بورك لك فيها ، وفي نسلها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فتناولتها فرحة مستبشرة وألقمتها ثديها فدرّ عليها ، وكانت </w:t>
      </w:r>
      <w:r w:rsidR="00276CED">
        <w:rPr>
          <w:rtl/>
        </w:rPr>
        <w:t xml:space="preserve">عليها </w:t>
      </w:r>
      <w:r w:rsidR="00F2202B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تنمو في اليوم كما ينمو الصبي في الشهر ، وتنمو في الشهر كما </w:t>
      </w:r>
      <w:r w:rsidR="00F2202B">
        <w:rPr>
          <w:rtl/>
        </w:rPr>
        <w:br/>
      </w:r>
      <w:r w:rsidRPr="006216AF">
        <w:rPr>
          <w:rtl/>
        </w:rPr>
        <w:t>ينمو الصبي في السنة</w:t>
      </w:r>
      <w:r w:rsidR="00410A32">
        <w:rPr>
          <w:rtl/>
        </w:rPr>
        <w:t xml:space="preserve"> .</w:t>
      </w:r>
    </w:p>
    <w:p w:rsidR="00774A6A" w:rsidRDefault="00774A6A" w:rsidP="003B18AB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، م : وتقميصها</w:t>
      </w:r>
      <w:r w:rsidR="00410A32">
        <w:rPr>
          <w:rStyle w:val="rfdFootnote"/>
          <w:rtl/>
        </w:rPr>
        <w:t xml:space="preserve"> .</w:t>
      </w:r>
    </w:p>
    <w:p w:rsidR="003B18AB" w:rsidRDefault="005F4626" w:rsidP="003B18AB">
      <w:pPr>
        <w:rPr>
          <w:rStyle w:val="rfdFootnote"/>
          <w:rtl/>
        </w:rPr>
      </w:pPr>
      <w:r w:rsidRPr="006216AF">
        <w:rPr>
          <w:rStyle w:val="rfdFootnote"/>
          <w:rtl/>
        </w:rPr>
        <w:t>(2) في ر : بأخرى</w:t>
      </w:r>
      <w:r w:rsidR="00410A32">
        <w:rPr>
          <w:rStyle w:val="rfdFootnote"/>
          <w:rtl/>
        </w:rPr>
        <w:t xml:space="preserve"> .</w:t>
      </w:r>
      <w:r w:rsidR="003B18AB">
        <w:rPr>
          <w:rStyle w:val="rfdFootnote"/>
          <w:rtl/>
        </w:rPr>
        <w:br w:type="page"/>
      </w:r>
    </w:p>
    <w:p w:rsidR="003B18AB" w:rsidRDefault="003B18AB" w:rsidP="003B18AB">
      <w:pPr>
        <w:pStyle w:val="rfdPoemTini"/>
        <w:rPr>
          <w:rtl/>
        </w:rPr>
      </w:pPr>
    </w:p>
    <w:p w:rsidR="00CA252F" w:rsidRDefault="005F4626" w:rsidP="009B640B">
      <w:pPr>
        <w:pStyle w:val="Heading1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CA252F" w:rsidRDefault="005F4626" w:rsidP="009B640B">
      <w:pPr>
        <w:pStyle w:val="Heading2Center"/>
        <w:rPr>
          <w:rtl/>
        </w:rPr>
      </w:pPr>
      <w:r w:rsidRPr="006216AF">
        <w:rPr>
          <w:rtl/>
        </w:rPr>
        <w:t>في بيان آياتها بإنزال الملك من السماء بتزويجها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3B18AB">
      <w:pPr>
        <w:rPr>
          <w:rtl/>
        </w:rPr>
      </w:pPr>
      <w:r w:rsidRPr="006216AF">
        <w:rPr>
          <w:rtl/>
        </w:rPr>
        <w:t>246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3B18AB">
        <w:rPr>
          <w:rFonts w:hint="cs"/>
          <w:rtl/>
        </w:rPr>
        <w:t xml:space="preserve"> </w:t>
      </w:r>
      <w:r>
        <w:rPr>
          <w:rtl/>
        </w:rPr>
        <w:t>ـ</w:t>
      </w:r>
      <w:r w:rsidR="003B18AB">
        <w:rPr>
          <w:rFonts w:hint="cs"/>
          <w:rtl/>
        </w:rPr>
        <w:t xml:space="preserve"> </w:t>
      </w:r>
      <w:r w:rsidRPr="006216AF">
        <w:rPr>
          <w:rtl/>
        </w:rPr>
        <w:t xml:space="preserve">عن الأعمش ، عن ثابت ، عن أنس ، قال : قال رسول </w:t>
      </w:r>
      <w:r w:rsidR="00F2202B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كنت يوما</w:t>
      </w:r>
      <w:r w:rsidR="00451C70">
        <w:rPr>
          <w:rtl/>
        </w:rPr>
        <w:t>ً</w:t>
      </w:r>
      <w:r w:rsidRPr="006216AF">
        <w:rPr>
          <w:rtl/>
        </w:rPr>
        <w:t xml:space="preserve"> جالسا</w:t>
      </w:r>
      <w:r w:rsidR="00451C70">
        <w:rPr>
          <w:rtl/>
        </w:rPr>
        <w:t>ً</w:t>
      </w:r>
      <w:r w:rsidRPr="006216AF">
        <w:rPr>
          <w:rtl/>
        </w:rPr>
        <w:t xml:space="preserve"> في المسجد إذ هبط عليّ</w:t>
      </w:r>
      <w:r w:rsidR="00451C70">
        <w:rPr>
          <w:rtl/>
        </w:rPr>
        <w:t>َ</w:t>
      </w:r>
      <w:r w:rsidRPr="006216AF">
        <w:rPr>
          <w:rtl/>
        </w:rPr>
        <w:t xml:space="preserve"> ملك له عشرون </w:t>
      </w:r>
      <w:r w:rsidR="00F2202B">
        <w:rPr>
          <w:rtl/>
        </w:rPr>
        <w:br/>
      </w:r>
      <w:r w:rsidRPr="006216AF">
        <w:rPr>
          <w:rtl/>
        </w:rPr>
        <w:t>رأسا</w:t>
      </w:r>
      <w:r w:rsidR="00451C70">
        <w:rPr>
          <w:rtl/>
        </w:rPr>
        <w:t>ً</w:t>
      </w:r>
      <w:r w:rsidRPr="006216AF">
        <w:rPr>
          <w:rtl/>
        </w:rPr>
        <w:t xml:space="preserve"> ، فوثبت لأقبّل رأسه ، فقال : مه يا أحمد ، أنت أكرم على الله </w:t>
      </w:r>
      <w:r w:rsidR="00F2202B">
        <w:rPr>
          <w:rtl/>
        </w:rPr>
        <w:br/>
      </w:r>
      <w:r w:rsidRPr="006216AF">
        <w:rPr>
          <w:rtl/>
        </w:rPr>
        <w:t>تعالى من أهل السماوات وأهل الأرض أجمعين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وقبّل الملك رأسي </w:t>
      </w:r>
      <w:r w:rsidR="00F2202B">
        <w:rPr>
          <w:rtl/>
        </w:rPr>
        <w:br/>
      </w:r>
      <w:r w:rsidRPr="006216AF">
        <w:rPr>
          <w:rtl/>
        </w:rPr>
        <w:t xml:space="preserve">ويدي ، فظننته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فقلت : حبيبي جبرئيل ، ما هذه </w:t>
      </w:r>
      <w:r w:rsidR="00F2202B">
        <w:rPr>
          <w:rtl/>
        </w:rPr>
        <w:br/>
      </w:r>
      <w:r w:rsidRPr="006216AF">
        <w:rPr>
          <w:rtl/>
        </w:rPr>
        <w:t>الصورة التي لم تهبط عليّ</w:t>
      </w:r>
      <w:r w:rsidR="00451C70">
        <w:rPr>
          <w:rtl/>
        </w:rPr>
        <w:t>َ</w:t>
      </w:r>
      <w:r w:rsidRPr="006216AF">
        <w:rPr>
          <w:rtl/>
        </w:rPr>
        <w:t xml:space="preserve"> بمثلها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ما أنا بجبرئيل ، ولكني ملك ، </w:t>
      </w:r>
      <w:r w:rsidR="00F2202B">
        <w:rPr>
          <w:rtl/>
        </w:rPr>
        <w:br/>
      </w:r>
      <w:r w:rsidRPr="006216AF">
        <w:rPr>
          <w:rtl/>
        </w:rPr>
        <w:t xml:space="preserve">يقال لي </w:t>
      </w:r>
      <w:r w:rsidR="00C24190">
        <w:rPr>
          <w:rtl/>
        </w:rPr>
        <w:t>(</w:t>
      </w:r>
      <w:r w:rsidRPr="006216AF">
        <w:rPr>
          <w:rtl/>
        </w:rPr>
        <w:t>محمود</w:t>
      </w:r>
      <w:r w:rsidR="003E76E8">
        <w:rPr>
          <w:rtl/>
        </w:rPr>
        <w:t>)</w:t>
      </w:r>
      <w:r w:rsidRPr="006216AF">
        <w:rPr>
          <w:rtl/>
        </w:rPr>
        <w:t xml:space="preserve"> وبين كتفي مكتوب : لا </w:t>
      </w:r>
      <w:r w:rsidRPr="00982493">
        <w:rPr>
          <w:rtl/>
        </w:rPr>
        <w:t>إل</w:t>
      </w:r>
      <w:r w:rsidR="00291A9F" w:rsidRPr="00982493">
        <w:rPr>
          <w:rtl/>
        </w:rPr>
        <w:t>ٰ</w:t>
      </w:r>
      <w:r w:rsidRPr="00982493">
        <w:rPr>
          <w:rtl/>
        </w:rPr>
        <w:t>ه إلا</w:t>
      </w:r>
      <w:r w:rsidRPr="006216AF">
        <w:rPr>
          <w:rtl/>
        </w:rPr>
        <w:t xml:space="preserve"> الله ، محمّد رسول </w:t>
      </w:r>
      <w:r w:rsidR="00F2202B">
        <w:rPr>
          <w:rtl/>
        </w:rPr>
        <w:br/>
      </w:r>
      <w:r w:rsidRPr="006216AF">
        <w:rPr>
          <w:rtl/>
        </w:rPr>
        <w:t>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رواية : عليّ وليّه ووصيّه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بعثني أن أزوج النور من النور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 م</w:t>
      </w:r>
      <w:r w:rsidR="00451C70">
        <w:rPr>
          <w:rtl/>
        </w:rPr>
        <w:t>َ</w:t>
      </w:r>
      <w:r w:rsidRPr="006216AF">
        <w:rPr>
          <w:rtl/>
        </w:rPr>
        <w:t>ن النور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فاطمة من </w:t>
      </w:r>
      <w:r w:rsidR="00F2202B">
        <w:rPr>
          <w:rtl/>
        </w:rPr>
        <w:br/>
      </w:r>
      <w:r w:rsidRPr="006216AF">
        <w:rPr>
          <w:rtl/>
        </w:rPr>
        <w:t xml:space="preserve">عليّ ، وهذا جبرئيل وميكائيل وإسرافيل وإسماعيل صاحب سماء الدنيا ، </w:t>
      </w:r>
      <w:r w:rsidR="00F2202B">
        <w:rPr>
          <w:rtl/>
        </w:rPr>
        <w:br/>
      </w:r>
      <w:r w:rsidRPr="006216AF">
        <w:rPr>
          <w:rtl/>
        </w:rPr>
        <w:t>وسبعون ألفا</w:t>
      </w:r>
      <w:r w:rsidR="00451C70">
        <w:rPr>
          <w:rtl/>
        </w:rPr>
        <w:t>ً</w:t>
      </w:r>
      <w:r w:rsidRPr="006216AF">
        <w:rPr>
          <w:rtl/>
        </w:rPr>
        <w:t xml:space="preserve"> من الملائكة قد حضروا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3B18AB" w:rsidRPr="003B18AB" w:rsidRDefault="003B18AB" w:rsidP="003B18AB">
      <w:pPr>
        <w:pStyle w:val="rfdLine"/>
      </w:pPr>
      <w:r w:rsidRPr="003B18AB">
        <w:rPr>
          <w:rFonts w:hint="cs"/>
          <w:rtl/>
        </w:rPr>
        <w:t>___________________</w:t>
      </w:r>
    </w:p>
    <w:p w:rsidR="005F4626" w:rsidRPr="006216AF" w:rsidRDefault="005F4626" w:rsidP="003B18AB">
      <w:pPr>
        <w:pStyle w:val="rfdFootnote0"/>
        <w:rPr>
          <w:rtl/>
        </w:rPr>
      </w:pPr>
      <w:r w:rsidRPr="006216AF">
        <w:rPr>
          <w:rtl/>
        </w:rPr>
        <w:t>1</w:t>
      </w:r>
      <w:r w:rsidR="003B18AB">
        <w:rPr>
          <w:rFonts w:hint="cs"/>
          <w:rtl/>
        </w:rPr>
        <w:t xml:space="preserve"> </w:t>
      </w:r>
      <w:r>
        <w:rPr>
          <w:rtl/>
        </w:rPr>
        <w:t>ـ</w:t>
      </w:r>
      <w:r w:rsidR="003B18AB">
        <w:rPr>
          <w:rFonts w:hint="cs"/>
          <w:rtl/>
        </w:rPr>
        <w:t xml:space="preserve"> </w:t>
      </w:r>
      <w:r w:rsidRPr="006216AF">
        <w:rPr>
          <w:rtl/>
        </w:rPr>
        <w:t>أمالي الصدوق : 474</w:t>
      </w:r>
      <w:r w:rsidR="0096323A">
        <w:rPr>
          <w:rtl/>
        </w:rPr>
        <w:t xml:space="preserve"> / </w:t>
      </w:r>
      <w:r w:rsidRPr="006216AF">
        <w:rPr>
          <w:rtl/>
        </w:rPr>
        <w:t>19 ، مناقب ابن المغازلي : 344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396 ، دلائل </w:t>
      </w:r>
      <w:r w:rsidR="00F2202B">
        <w:rPr>
          <w:rtl/>
        </w:rPr>
        <w:br/>
      </w:r>
      <w:r w:rsidRPr="006216AF">
        <w:rPr>
          <w:rtl/>
        </w:rPr>
        <w:t>الإ</w:t>
      </w:r>
      <w:r w:rsidR="00291A9F">
        <w:rPr>
          <w:rtl/>
        </w:rPr>
        <w:t>ِ</w:t>
      </w:r>
      <w:r w:rsidRPr="006216AF">
        <w:rPr>
          <w:rtl/>
        </w:rPr>
        <w:t xml:space="preserve">مامة : 19 قطعة منه ، روضة الواعظين : 146 قطعة منه ، مناقب </w:t>
      </w:r>
      <w:r w:rsidR="00F2202B">
        <w:rPr>
          <w:rtl/>
        </w:rPr>
        <w:br/>
      </w:r>
      <w:r w:rsidRPr="006216AF">
        <w:rPr>
          <w:rtl/>
        </w:rPr>
        <w:t xml:space="preserve">الخوارزمي : 245 ، مائة منقبة لابن شاذان : 61 منقبة 15 عنه معالم </w:t>
      </w:r>
      <w:r w:rsidR="00F2202B">
        <w:rPr>
          <w:rtl/>
        </w:rPr>
        <w:br/>
      </w:r>
      <w:r w:rsidRPr="006216AF">
        <w:rPr>
          <w:rtl/>
        </w:rPr>
        <w:t>الزلف</w:t>
      </w:r>
      <w:r w:rsidRPr="00982493">
        <w:rPr>
          <w:rtl/>
        </w:rPr>
        <w:t>ى</w:t>
      </w:r>
      <w:r w:rsidR="00291A9F" w:rsidRPr="00982493">
        <w:rPr>
          <w:rtl/>
        </w:rPr>
        <w:t>ٰ</w:t>
      </w:r>
      <w:r w:rsidRPr="006216AF">
        <w:rPr>
          <w:rtl/>
        </w:rPr>
        <w:t xml:space="preserve"> : 411 ، مدينة المعاجز : 158</w:t>
      </w:r>
      <w:r w:rsidR="0096323A">
        <w:rPr>
          <w:rtl/>
        </w:rPr>
        <w:t xml:space="preserve"> / </w:t>
      </w:r>
      <w:r w:rsidRPr="006216AF">
        <w:rPr>
          <w:rtl/>
        </w:rPr>
        <w:t>436 ، كشف الغمة 1 : 352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لعليّ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قد زوجتك على ما زوجك </w:t>
      </w:r>
      <w:r w:rsidR="00F2202B">
        <w:rPr>
          <w:rtl/>
        </w:rPr>
        <w:br/>
      </w:r>
      <w:r w:rsidRPr="006216AF">
        <w:rPr>
          <w:rtl/>
        </w:rPr>
        <w:t>الله من فوق سبع سماوات ، فخذها إليك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التفت النبيّ </w:t>
      </w:r>
      <w:r w:rsidR="00470C8A">
        <w:rPr>
          <w:rtl/>
        </w:rPr>
        <w:t>(ص)</w:t>
      </w:r>
      <w:r w:rsidRPr="006216AF">
        <w:rPr>
          <w:rtl/>
        </w:rPr>
        <w:t xml:space="preserve"> إلى محمود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منذ كم كتب هذا بين </w:t>
      </w:r>
      <w:r w:rsidR="00F2202B">
        <w:rPr>
          <w:rtl/>
        </w:rPr>
        <w:br/>
      </w:r>
      <w:r w:rsidRPr="006216AF">
        <w:rPr>
          <w:rtl/>
        </w:rPr>
        <w:t>كتفيك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من قبل أن يخلق الله آدم بألفي عام</w:t>
      </w:r>
      <w:r w:rsidR="00410A32">
        <w:rPr>
          <w:rtl/>
        </w:rPr>
        <w:t xml:space="preserve"> .</w:t>
      </w:r>
    </w:p>
    <w:p w:rsidR="005F4626" w:rsidRPr="006216AF" w:rsidRDefault="005F4626" w:rsidP="00CA252F">
      <w:pPr>
        <w:rPr>
          <w:rtl/>
        </w:rPr>
      </w:pPr>
      <w:r w:rsidRPr="006216AF">
        <w:rPr>
          <w:rtl/>
        </w:rPr>
        <w:t>قال : فناوله جبرئيل قدحا</w:t>
      </w:r>
      <w:r w:rsidR="00451C70">
        <w:rPr>
          <w:rtl/>
        </w:rPr>
        <w:t>ً</w:t>
      </w:r>
      <w:r w:rsidRPr="006216AF">
        <w:rPr>
          <w:rtl/>
        </w:rPr>
        <w:t xml:space="preserve"> فيه خلوق من خلوق الجنّة ، وقال :</w:t>
      </w:r>
      <w:r w:rsidR="00CA252F">
        <w:rPr>
          <w:rtl/>
        </w:rPr>
        <w:t xml:space="preserve"> </w:t>
      </w:r>
      <w:r w:rsidR="00F2202B">
        <w:rPr>
          <w:rtl/>
        </w:rPr>
        <w:br/>
      </w:r>
      <w:r w:rsidRPr="006216AF">
        <w:rPr>
          <w:rtl/>
        </w:rPr>
        <w:t>حبيبي يا محمّد ، مر فاطمة أن تلطخ رأسها وبدنها من هذا الخلوق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فكانت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إذا حكّت رأسها أو بدنها شمّ أهل </w:t>
      </w:r>
      <w:r w:rsidR="00F2202B">
        <w:rPr>
          <w:rtl/>
        </w:rPr>
        <w:br/>
      </w:r>
      <w:r w:rsidRPr="006216AF">
        <w:rPr>
          <w:rtl/>
        </w:rPr>
        <w:t>المدينة رائحة الخلوق</w:t>
      </w:r>
      <w:r w:rsidR="00410A32">
        <w:rPr>
          <w:rtl/>
        </w:rPr>
        <w:t xml:space="preserve"> .</w:t>
      </w:r>
    </w:p>
    <w:p w:rsidR="003B18AB" w:rsidRPr="003B18AB" w:rsidRDefault="005F4626" w:rsidP="003B18AB">
      <w:pPr>
        <w:rPr>
          <w:rtl/>
        </w:rPr>
      </w:pPr>
      <w:r w:rsidRPr="003B18AB">
        <w:rPr>
          <w:rtl/>
        </w:rPr>
        <w:br w:type="page"/>
      </w:r>
    </w:p>
    <w:p w:rsidR="003B18AB" w:rsidRDefault="003B18AB" w:rsidP="003B18AB">
      <w:pPr>
        <w:pStyle w:val="rfdPoemTini"/>
        <w:rPr>
          <w:rtl/>
        </w:rPr>
      </w:pPr>
    </w:p>
    <w:p w:rsidR="00CA252F" w:rsidRDefault="005F4626" w:rsidP="009B640B">
      <w:pPr>
        <w:pStyle w:val="Heading1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CA252F" w:rsidRDefault="005F4626" w:rsidP="006E331B">
      <w:pPr>
        <w:pStyle w:val="Heading2Center"/>
        <w:rPr>
          <w:rtl/>
        </w:rPr>
      </w:pPr>
      <w:r w:rsidRPr="006216AF">
        <w:rPr>
          <w:rtl/>
        </w:rPr>
        <w:t>في بيان</w:t>
      </w:r>
      <w:r>
        <w:rPr>
          <w:rtl/>
        </w:rPr>
        <w:t xml:space="preserve"> </w:t>
      </w:r>
      <w:r w:rsidR="00CA252F" w:rsidRPr="00CA252F">
        <w:rPr>
          <w:rStyle w:val="rfdFootnotenum"/>
          <w:rtl/>
        </w:rPr>
        <w:t>(</w:t>
      </w:r>
      <w:r w:rsidR="006E331B">
        <w:rPr>
          <w:rStyle w:val="rfdFootnotenum"/>
        </w:rPr>
        <w:t>*</w:t>
      </w:r>
      <w:r w:rsidR="00CA252F" w:rsidRPr="00CA252F">
        <w:rPr>
          <w:rStyle w:val="rfdFootnotenum"/>
          <w:rtl/>
        </w:rPr>
        <w:t>)</w:t>
      </w:r>
      <w:r w:rsidR="00CA252F">
        <w:rPr>
          <w:rtl/>
        </w:rPr>
        <w:t xml:space="preserve"> </w:t>
      </w:r>
      <w:r w:rsidRPr="006216AF">
        <w:rPr>
          <w:rtl/>
        </w:rPr>
        <w:t>آياتها مع الرحى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ثلاثة أحاديث</w:t>
      </w:r>
    </w:p>
    <w:p w:rsidR="005F4626" w:rsidRPr="006216AF" w:rsidRDefault="005F4626" w:rsidP="003B18AB">
      <w:pPr>
        <w:rPr>
          <w:rtl/>
        </w:rPr>
      </w:pPr>
      <w:r w:rsidRPr="006216AF">
        <w:rPr>
          <w:rtl/>
        </w:rPr>
        <w:t>247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3B18AB">
        <w:rPr>
          <w:rFonts w:hint="cs"/>
          <w:rtl/>
        </w:rPr>
        <w:t xml:space="preserve"> </w:t>
      </w:r>
      <w:r>
        <w:rPr>
          <w:rtl/>
        </w:rPr>
        <w:t>ـ</w:t>
      </w:r>
      <w:r w:rsidR="003B18AB">
        <w:rPr>
          <w:rFonts w:hint="cs"/>
          <w:rtl/>
        </w:rPr>
        <w:t xml:space="preserve"> </w:t>
      </w:r>
      <w:r w:rsidRPr="006216AF">
        <w:rPr>
          <w:rtl/>
        </w:rPr>
        <w:t xml:space="preserve">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بعث رسول </w:t>
      </w:r>
      <w:r w:rsidR="00F2202B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إلى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بمكيال فيه تمر مع أبي ذر </w:t>
      </w:r>
      <w:r w:rsidR="006D2B24">
        <w:rPr>
          <w:rtl/>
        </w:rPr>
        <w:t>رحمه الله</w:t>
      </w:r>
      <w:r w:rsidRPr="006216AF">
        <w:rPr>
          <w:rtl/>
        </w:rPr>
        <w:t xml:space="preserve"> </w:t>
      </w:r>
      <w:r w:rsidR="00F2202B">
        <w:rPr>
          <w:rtl/>
        </w:rPr>
        <w:br/>
      </w:r>
      <w:r w:rsidRPr="006216AF">
        <w:rPr>
          <w:rtl/>
        </w:rPr>
        <w:t>تعالى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أبو ذر : فأتيت الباب ، وقلت : السلام عليكم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 يجبني </w:t>
      </w:r>
      <w:r w:rsidR="00F2202B">
        <w:rPr>
          <w:rtl/>
        </w:rPr>
        <w:br/>
      </w:r>
      <w:r w:rsidRPr="006216AF">
        <w:rPr>
          <w:rtl/>
        </w:rPr>
        <w:t xml:space="preserve">أحد ، فظننت أن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بحال الرحى فلم تسمع ، ففتحت </w:t>
      </w:r>
      <w:r w:rsidR="00F2202B">
        <w:rPr>
          <w:rtl/>
        </w:rPr>
        <w:br/>
      </w:r>
      <w:r w:rsidRPr="006216AF">
        <w:rPr>
          <w:rtl/>
        </w:rPr>
        <w:t xml:space="preserve">الباب وإذا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نائمة والحسين يرتضع ، والرحى تدور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أبو ذر : فأتيت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فقلت : يا رسول الله ، </w:t>
      </w:r>
      <w:r w:rsidR="00F2202B">
        <w:rPr>
          <w:rtl/>
        </w:rPr>
        <w:br/>
      </w:r>
      <w:r w:rsidRPr="006216AF">
        <w:rPr>
          <w:rtl/>
        </w:rPr>
        <w:t>أتوب إلى الله ممّا صنعت إني أتيت أمرا</w:t>
      </w:r>
      <w:r w:rsidR="00451C70">
        <w:rPr>
          <w:rtl/>
        </w:rPr>
        <w:t>ً</w:t>
      </w:r>
      <w:r w:rsidRPr="006216AF">
        <w:rPr>
          <w:rtl/>
        </w:rPr>
        <w:t xml:space="preserve"> عظيما</w:t>
      </w:r>
      <w:r w:rsidR="00451C70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وما أتيت يا أبا ذر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فقصّ عليه ما </w:t>
      </w:r>
      <w:r w:rsidR="00F2202B">
        <w:rPr>
          <w:rtl/>
        </w:rPr>
        <w:br/>
      </w:r>
      <w:r w:rsidRPr="006216AF">
        <w:rPr>
          <w:rtl/>
        </w:rPr>
        <w:t xml:space="preserve">كان ، 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ضعفت فاطمة فأعانها الله على دهرها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3B18AB" w:rsidRDefault="005F4626" w:rsidP="003B18AB">
      <w:pPr>
        <w:rPr>
          <w:rStyle w:val="rfdLineChar"/>
        </w:rPr>
      </w:pPr>
      <w:r w:rsidRPr="006216AF">
        <w:rPr>
          <w:rtl/>
        </w:rPr>
        <w:t>248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3B18AB">
        <w:rPr>
          <w:rFonts w:hint="cs"/>
          <w:rtl/>
        </w:rPr>
        <w:t xml:space="preserve"> </w:t>
      </w:r>
      <w:r>
        <w:rPr>
          <w:rtl/>
        </w:rPr>
        <w:t>ـ</w:t>
      </w:r>
      <w:r w:rsidR="003B18AB">
        <w:rPr>
          <w:rFonts w:hint="cs"/>
          <w:rtl/>
        </w:rPr>
        <w:t xml:space="preserve"> </w:t>
      </w:r>
      <w:r w:rsidRPr="006216AF">
        <w:rPr>
          <w:rtl/>
        </w:rPr>
        <w:t xml:space="preserve">عن أبي جعفر الثاني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>بعث رسول</w:t>
      </w:r>
      <w:r w:rsidR="003B18AB">
        <w:rPr>
          <w:rFonts w:hint="cs"/>
          <w:rtl/>
        </w:rPr>
        <w:t xml:space="preserve"> </w:t>
      </w:r>
      <w:r w:rsidR="003B18AB">
        <w:rPr>
          <w:rtl/>
        </w:rPr>
        <w:br/>
      </w:r>
      <w:r w:rsidR="003B18AB">
        <w:rPr>
          <w:rStyle w:val="rfdLineChar"/>
          <w:rFonts w:hint="cs"/>
          <w:rtl/>
        </w:rPr>
        <w:t>___________________</w:t>
      </w:r>
    </w:p>
    <w:p w:rsidR="005F4626" w:rsidRPr="00CA252F" w:rsidRDefault="005F4626" w:rsidP="006E331B">
      <w:pPr>
        <w:rPr>
          <w:rStyle w:val="rfdFootnote"/>
          <w:rtl/>
        </w:rPr>
      </w:pPr>
      <w:r w:rsidRPr="00CA252F">
        <w:rPr>
          <w:rStyle w:val="rfdFootnote"/>
          <w:rtl/>
        </w:rPr>
        <w:t>(</w:t>
      </w:r>
      <w:r w:rsidR="006E331B">
        <w:rPr>
          <w:rStyle w:val="rfdFootnote"/>
        </w:rPr>
        <w:t>*</w:t>
      </w:r>
      <w:r w:rsidRPr="00CA252F">
        <w:rPr>
          <w:rStyle w:val="rfdFootnote"/>
          <w:rtl/>
        </w:rPr>
        <w:t>) في ع ، ك : ظهور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E331B">
      <w:pPr>
        <w:pStyle w:val="rfdFootnote0"/>
        <w:rPr>
          <w:rtl/>
        </w:rPr>
      </w:pPr>
      <w:r w:rsidRPr="006216AF">
        <w:rPr>
          <w:rtl/>
        </w:rPr>
        <w:t>1</w:t>
      </w:r>
      <w:r w:rsidR="006E331B">
        <w:rPr>
          <w:rFonts w:hint="cs"/>
          <w:rtl/>
        </w:rPr>
        <w:t xml:space="preserve"> </w:t>
      </w:r>
      <w:r>
        <w:rPr>
          <w:rtl/>
        </w:rPr>
        <w:t>ـ</w:t>
      </w:r>
      <w:r w:rsidR="006E331B">
        <w:rPr>
          <w:rFonts w:hint="cs"/>
          <w:rtl/>
        </w:rPr>
        <w:t xml:space="preserve"> </w:t>
      </w:r>
      <w:r w:rsidRPr="006216AF">
        <w:rPr>
          <w:rtl/>
        </w:rPr>
        <w:t>مناقب ابن شهر</w:t>
      </w:r>
      <w:r w:rsidR="00AC1A49">
        <w:rPr>
          <w:rtl/>
        </w:rPr>
        <w:t>ا</w:t>
      </w:r>
      <w:r w:rsidRPr="006216AF">
        <w:rPr>
          <w:rtl/>
        </w:rPr>
        <w:t xml:space="preserve">شوب 3 : 337 نحوه ، الخرائج والجرائح 2 : 527 قطعة منه ، </w:t>
      </w:r>
      <w:r w:rsidR="00F2202B">
        <w:rPr>
          <w:rtl/>
        </w:rPr>
        <w:br/>
      </w:r>
      <w:r w:rsidRPr="006216AF">
        <w:rPr>
          <w:rtl/>
        </w:rPr>
        <w:t>ملحقات احقاق الحق 10 : 316 نحوه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="00AC1A49">
        <w:rPr>
          <w:rtl/>
        </w:rPr>
        <w:t>مناقب ابن شهرا</w:t>
      </w:r>
      <w:r w:rsidRPr="006216AF">
        <w:rPr>
          <w:rtl/>
        </w:rPr>
        <w:t>شوب 3 : 373 ، دلائل الإ</w:t>
      </w:r>
      <w:r w:rsidR="00AC1A49">
        <w:rPr>
          <w:rtl/>
        </w:rPr>
        <w:t>ِ</w:t>
      </w:r>
      <w:r w:rsidRPr="006216AF">
        <w:rPr>
          <w:rtl/>
        </w:rPr>
        <w:t>مامة : 48 ،</w:t>
      </w:r>
    </w:p>
    <w:p w:rsidR="005F4626" w:rsidRPr="006216AF" w:rsidRDefault="005F4626" w:rsidP="00CA252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سلمان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إلى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لحاجة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سلمان : وقفت بالباب وقفة حتّى سلّمت فسمعت فاطمة تقرأ </w:t>
      </w:r>
      <w:r w:rsidR="00F2202B">
        <w:rPr>
          <w:rtl/>
        </w:rPr>
        <w:br/>
      </w:r>
      <w:r w:rsidRPr="006216AF">
        <w:rPr>
          <w:rtl/>
        </w:rPr>
        <w:t>القرآن خفاء ، والرحى تدور من بر ، ما عندها أنيس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فعدت إلى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وقلت : يا رسول الله ، رأيت </w:t>
      </w:r>
      <w:r w:rsidR="00F2202B">
        <w:rPr>
          <w:rtl/>
        </w:rPr>
        <w:br/>
      </w:r>
      <w:r w:rsidRPr="006216AF">
        <w:rPr>
          <w:rtl/>
        </w:rPr>
        <w:t>أمرا</w:t>
      </w:r>
      <w:r w:rsidR="00451C70">
        <w:rPr>
          <w:rtl/>
        </w:rPr>
        <w:t>ً</w:t>
      </w:r>
      <w:r w:rsidRPr="006216AF">
        <w:rPr>
          <w:rtl/>
        </w:rPr>
        <w:t xml:space="preserve"> عظيما</w:t>
      </w:r>
      <w:r w:rsidR="00451C70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وما هو يا سلمان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تكلم بما رأيت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E331B">
      <w:pPr>
        <w:rPr>
          <w:rtl/>
        </w:rPr>
      </w:pPr>
      <w:r w:rsidRPr="006216AF">
        <w:rPr>
          <w:rtl/>
        </w:rPr>
        <w:t xml:space="preserve">قلت : وقفت بباب ابنتك يا رسول الله ، فسمعت فاطمة تقرأ </w:t>
      </w:r>
      <w:r w:rsidR="00F2202B">
        <w:rPr>
          <w:rtl/>
        </w:rPr>
        <w:br/>
      </w:r>
      <w:r w:rsidRPr="006216AF">
        <w:rPr>
          <w:rtl/>
        </w:rPr>
        <w:t>القرآن من خفاء ، والرحى تدور من بر ، وما عندها أنيس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فتبسّم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F2202B">
        <w:rPr>
          <w:rtl/>
        </w:rPr>
        <w:br/>
      </w:r>
      <w:r w:rsidRPr="006216AF">
        <w:rPr>
          <w:rtl/>
        </w:rPr>
        <w:t xml:space="preserve">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سلمان إن ابنتي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ملأ الله قلبها </w:t>
      </w:r>
      <w:r w:rsidR="00F2202B">
        <w:rPr>
          <w:rtl/>
        </w:rPr>
        <w:br/>
      </w:r>
      <w:r w:rsidRPr="006216AF">
        <w:rPr>
          <w:rtl/>
        </w:rPr>
        <w:t>وجوارحها إيمانا</w:t>
      </w:r>
      <w:r w:rsidR="00451C70">
        <w:rPr>
          <w:rtl/>
        </w:rPr>
        <w:t>ً</w:t>
      </w:r>
      <w:r w:rsidRPr="006216AF">
        <w:rPr>
          <w:rtl/>
        </w:rPr>
        <w:t xml:space="preserve"> ويقينا</w:t>
      </w:r>
      <w:r w:rsidR="00451C70">
        <w:rPr>
          <w:rtl/>
        </w:rPr>
        <w:t>ً</w:t>
      </w:r>
      <w:r w:rsidRPr="006216AF">
        <w:rPr>
          <w:rtl/>
        </w:rPr>
        <w:t xml:space="preserve"> إلى ما شاء ، ففزعت لطاعة ربّها ، فبعث الله </w:t>
      </w:r>
      <w:r w:rsidR="00F2202B">
        <w:rPr>
          <w:rtl/>
        </w:rPr>
        <w:br/>
      </w:r>
      <w:r w:rsidRPr="006216AF">
        <w:rPr>
          <w:rtl/>
        </w:rPr>
        <w:t>ملكا</w:t>
      </w:r>
      <w:r w:rsidR="00451C70">
        <w:rPr>
          <w:rtl/>
        </w:rPr>
        <w:t>ً</w:t>
      </w:r>
      <w:r w:rsidRPr="006216AF">
        <w:rPr>
          <w:rtl/>
        </w:rPr>
        <w:t xml:space="preserve"> اسمه روفائيل </w:t>
      </w:r>
      <w:r w:rsidRPr="006216AF">
        <w:rPr>
          <w:rStyle w:val="rfdFootnotenum"/>
          <w:rtl/>
        </w:rPr>
        <w:t>(1)</w:t>
      </w:r>
      <w:r w:rsidR="006E331B">
        <w:rPr>
          <w:rFonts w:hint="cs"/>
          <w:rtl/>
        </w:rPr>
        <w:t xml:space="preserve"> </w:t>
      </w:r>
      <w:r>
        <w:rPr>
          <w:rtl/>
        </w:rPr>
        <w:t>ـ</w:t>
      </w:r>
      <w:r w:rsidR="006E331B">
        <w:rPr>
          <w:rFonts w:hint="cs"/>
          <w:rtl/>
        </w:rPr>
        <w:t xml:space="preserve"> </w:t>
      </w:r>
      <w:r w:rsidRPr="006216AF">
        <w:rPr>
          <w:rtl/>
        </w:rPr>
        <w:t>وفي موضع آخر : رحمة</w:t>
      </w:r>
      <w:r w:rsidR="006E331B">
        <w:rPr>
          <w:rFonts w:hint="cs"/>
          <w:rtl/>
        </w:rPr>
        <w:t xml:space="preserve"> </w:t>
      </w:r>
      <w:r>
        <w:rPr>
          <w:rtl/>
        </w:rPr>
        <w:t>ـ</w:t>
      </w:r>
      <w:r w:rsidR="006E331B">
        <w:rPr>
          <w:rFonts w:hint="cs"/>
          <w:rtl/>
        </w:rPr>
        <w:t xml:space="preserve"> </w:t>
      </w:r>
      <w:r w:rsidRPr="006216AF">
        <w:rPr>
          <w:rtl/>
        </w:rPr>
        <w:t xml:space="preserve">فأدار لها الرحى ، </w:t>
      </w:r>
      <w:r w:rsidR="00F2202B">
        <w:rPr>
          <w:rtl/>
        </w:rPr>
        <w:br/>
      </w:r>
      <w:r w:rsidRPr="006216AF">
        <w:rPr>
          <w:rtl/>
        </w:rPr>
        <w:t>فكفاها الله مؤونة الدنيا والآخرة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E331B">
      <w:pPr>
        <w:rPr>
          <w:rtl/>
        </w:rPr>
      </w:pPr>
      <w:r w:rsidRPr="006216AF">
        <w:rPr>
          <w:rtl/>
        </w:rPr>
        <w:t>249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6E331B">
        <w:rPr>
          <w:rFonts w:hint="cs"/>
          <w:rtl/>
        </w:rPr>
        <w:t xml:space="preserve"> </w:t>
      </w:r>
      <w:r>
        <w:rPr>
          <w:rtl/>
        </w:rPr>
        <w:t>ـ</w:t>
      </w:r>
      <w:r w:rsidR="006E331B">
        <w:rPr>
          <w:rFonts w:hint="cs"/>
          <w:rtl/>
        </w:rPr>
        <w:t xml:space="preserve"> </w:t>
      </w:r>
      <w:r w:rsidRPr="006216AF">
        <w:rPr>
          <w:rtl/>
        </w:rPr>
        <w:t xml:space="preserve">عن أسامة بن زيد ، قال : افتقد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ذات </w:t>
      </w:r>
      <w:r w:rsidR="00F2202B">
        <w:rPr>
          <w:rtl/>
        </w:rPr>
        <w:br/>
      </w:r>
      <w:r w:rsidRPr="006216AF">
        <w:rPr>
          <w:rtl/>
        </w:rPr>
        <w:t>يوم عليّا</w:t>
      </w:r>
      <w:r w:rsidR="00451C70">
        <w:rPr>
          <w:rtl/>
        </w:rPr>
        <w:t>ً</w:t>
      </w:r>
      <w:r w:rsidRPr="006216AF">
        <w:rPr>
          <w:rtl/>
        </w:rPr>
        <w:t xml:space="preserve">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اطلبوا إليّ أخي في الدنيا والآخرة ، اطلبوا إليّ </w:t>
      </w:r>
      <w:r w:rsidR="00F2202B">
        <w:rPr>
          <w:rtl/>
        </w:rPr>
        <w:br/>
      </w:r>
      <w:r w:rsidRPr="006216AF">
        <w:rPr>
          <w:rtl/>
        </w:rPr>
        <w:t xml:space="preserve">فاصل الخطوب ، اطلبوا إليّ المحكّم في الجنّة في اليوم المشهود </w:t>
      </w:r>
      <w:r w:rsidR="00F2202B">
        <w:rPr>
          <w:rtl/>
        </w:rPr>
        <w:br/>
      </w:r>
      <w:r w:rsidRPr="006216AF">
        <w:rPr>
          <w:rtl/>
        </w:rPr>
        <w:t xml:space="preserve">اطلبوا إليّ حامل لوائي في المقام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المحمود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E331B" w:rsidRDefault="005F4626" w:rsidP="006E331B">
      <w:pPr>
        <w:rPr>
          <w:rStyle w:val="rfdLineChar"/>
        </w:rPr>
      </w:pPr>
      <w:r w:rsidRPr="006216AF">
        <w:rPr>
          <w:rtl/>
        </w:rPr>
        <w:t xml:space="preserve">قال أسامة : فلما سمعت من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ذلك بادرت إلى </w:t>
      </w:r>
      <w:r w:rsidR="00F2202B">
        <w:rPr>
          <w:rtl/>
        </w:rPr>
        <w:br/>
      </w:r>
      <w:r w:rsidRPr="006216AF">
        <w:rPr>
          <w:rtl/>
        </w:rPr>
        <w:t xml:space="preserve">باب عليّ ، فناداني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من خلفي : </w:t>
      </w:r>
      <w:r w:rsidR="009F08E4" w:rsidRPr="006216AF">
        <w:rPr>
          <w:rtl/>
        </w:rPr>
        <w:t>«</w:t>
      </w:r>
      <w:r w:rsidRPr="006216AF">
        <w:rPr>
          <w:rtl/>
        </w:rPr>
        <w:t>يا أسامة ، عجّل عليّ</w:t>
      </w:r>
      <w:r w:rsidR="00451C70">
        <w:rPr>
          <w:rtl/>
        </w:rPr>
        <w:t>َ</w:t>
      </w:r>
      <w:r w:rsidRPr="006216AF">
        <w:rPr>
          <w:rtl/>
        </w:rPr>
        <w:t xml:space="preserve"> </w:t>
      </w:r>
      <w:r w:rsidR="00F2202B">
        <w:rPr>
          <w:rtl/>
        </w:rPr>
        <w:br/>
      </w:r>
      <w:r w:rsidRPr="006216AF">
        <w:rPr>
          <w:rtl/>
        </w:rPr>
        <w:t>بخبره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وذلك بين الظهر والعصر ، فدخلت فوجدت عليّا</w:t>
      </w:r>
      <w:r w:rsidR="00451C70">
        <w:rPr>
          <w:rtl/>
        </w:rPr>
        <w:t>ً</w:t>
      </w:r>
      <w:r w:rsidRPr="006216AF">
        <w:rPr>
          <w:rtl/>
        </w:rPr>
        <w:t xml:space="preserve"> كالثوب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</w:t>
      </w:r>
      <w:r w:rsidR="00F2202B">
        <w:rPr>
          <w:rtl/>
        </w:rPr>
        <w:br/>
      </w:r>
      <w:r w:rsidRPr="006216AF">
        <w:rPr>
          <w:rtl/>
        </w:rPr>
        <w:t>الملقى لاطيا</w:t>
      </w:r>
      <w:r w:rsidR="00451C70">
        <w:rPr>
          <w:rtl/>
        </w:rPr>
        <w:t>ً</w:t>
      </w:r>
      <w:r w:rsidRPr="006216AF">
        <w:rPr>
          <w:rtl/>
        </w:rPr>
        <w:t xml:space="preserve"> بالأرض ، ساجدا</w:t>
      </w:r>
      <w:r w:rsidR="00451C70">
        <w:rPr>
          <w:rtl/>
        </w:rPr>
        <w:t>ً</w:t>
      </w:r>
      <w:r w:rsidRPr="006216AF">
        <w:rPr>
          <w:rtl/>
        </w:rPr>
        <w:t xml:space="preserve"> يناجي الله تعالى ، وهو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سبحان </w:t>
      </w:r>
      <w:r w:rsidR="00F2202B">
        <w:rPr>
          <w:rtl/>
        </w:rPr>
        <w:br/>
      </w:r>
      <w:r w:rsidRPr="006216AF">
        <w:rPr>
          <w:rtl/>
        </w:rPr>
        <w:t xml:space="preserve">الله الدائم ، فكّاك المغارم ، رزّاق البهائم ، ليس له في ديمومته ابتداء ، </w:t>
      </w:r>
      <w:r w:rsidR="00F2202B">
        <w:rPr>
          <w:rtl/>
        </w:rPr>
        <w:br/>
      </w:r>
      <w:r w:rsidRPr="006216AF">
        <w:rPr>
          <w:rtl/>
        </w:rPr>
        <w:t>ولا زوال ولا انقضاء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فكرهت أن أقطع عليه ما هو فيه حتّى يرفع</w:t>
      </w:r>
      <w:r w:rsidR="006E331B">
        <w:rPr>
          <w:rFonts w:hint="cs"/>
          <w:rtl/>
        </w:rPr>
        <w:t xml:space="preserve"> </w:t>
      </w:r>
      <w:r w:rsidR="006E331B">
        <w:rPr>
          <w:rtl/>
        </w:rPr>
        <w:br/>
      </w:r>
      <w:r w:rsidR="006E331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روقايل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عنه في معالم الزلفى : 415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اليوم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ص : كالتراب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E33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رأسه ، وسمعت أزيز الرحى فقصدت نحوها لأسلّم على فاطمة وأخبرها </w:t>
      </w:r>
      <w:r w:rsidR="00F2202B">
        <w:rPr>
          <w:rtl/>
        </w:rPr>
        <w:br/>
      </w:r>
      <w:r w:rsidRPr="006216AF">
        <w:rPr>
          <w:rtl/>
        </w:rPr>
        <w:t xml:space="preserve">بقول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في بعلها ، فوجدتها راقدة على شقّها الأيمن ، </w:t>
      </w:r>
      <w:r w:rsidR="00F2202B">
        <w:rPr>
          <w:rtl/>
        </w:rPr>
        <w:br/>
      </w:r>
      <w:r w:rsidRPr="006216AF">
        <w:rPr>
          <w:rtl/>
        </w:rPr>
        <w:t>مخمرة وجهها بجلبابها</w:t>
      </w:r>
      <w:r w:rsidR="006E331B">
        <w:rPr>
          <w:rFonts w:hint="cs"/>
          <w:rtl/>
        </w:rPr>
        <w:t xml:space="preserve"> </w:t>
      </w:r>
      <w:r>
        <w:rPr>
          <w:rtl/>
        </w:rPr>
        <w:t>ـ</w:t>
      </w:r>
      <w:r w:rsidR="006E331B">
        <w:rPr>
          <w:rFonts w:hint="cs"/>
          <w:rtl/>
        </w:rPr>
        <w:t xml:space="preserve"> </w:t>
      </w:r>
      <w:r w:rsidRPr="006216AF">
        <w:rPr>
          <w:rtl/>
        </w:rPr>
        <w:t>وكان من وبر الإ</w:t>
      </w:r>
      <w:r w:rsidR="004135C6">
        <w:rPr>
          <w:rtl/>
        </w:rPr>
        <w:t>ِ</w:t>
      </w:r>
      <w:r w:rsidRPr="006216AF">
        <w:rPr>
          <w:rtl/>
        </w:rPr>
        <w:t>بل</w:t>
      </w:r>
      <w:r w:rsidR="006E331B">
        <w:rPr>
          <w:rFonts w:hint="cs"/>
          <w:rtl/>
        </w:rPr>
        <w:t xml:space="preserve"> </w:t>
      </w:r>
      <w:r>
        <w:rPr>
          <w:rtl/>
        </w:rPr>
        <w:t>ـ</w:t>
      </w:r>
      <w:r w:rsidR="006E331B">
        <w:rPr>
          <w:rFonts w:hint="cs"/>
          <w:rtl/>
        </w:rPr>
        <w:t xml:space="preserve"> </w:t>
      </w:r>
      <w:r w:rsidRPr="006216AF">
        <w:rPr>
          <w:rtl/>
        </w:rPr>
        <w:t xml:space="preserve">وإذا الرحى تدور بدقيعها ، </w:t>
      </w:r>
      <w:r w:rsidR="00F2202B">
        <w:rPr>
          <w:rtl/>
        </w:rPr>
        <w:br/>
      </w:r>
      <w:r w:rsidRPr="006216AF">
        <w:rPr>
          <w:rtl/>
        </w:rPr>
        <w:t xml:space="preserve">وإذا كفّ يطحن عليها برفق ، وكفّ أخرى تلهي الرحا ، لها نور ، لا </w:t>
      </w:r>
      <w:r w:rsidR="00F2202B">
        <w:rPr>
          <w:rtl/>
        </w:rPr>
        <w:br/>
      </w:r>
      <w:r w:rsidRPr="006216AF">
        <w:rPr>
          <w:rtl/>
        </w:rPr>
        <w:t xml:space="preserve">أقدر أن أملي عيني منها ، ولا أرى </w:t>
      </w:r>
      <w:r w:rsidR="00335A4F">
        <w:rPr>
          <w:rtl/>
        </w:rPr>
        <w:t>إلّا</w:t>
      </w:r>
      <w:r w:rsidRPr="006216AF">
        <w:rPr>
          <w:rtl/>
        </w:rPr>
        <w:t xml:space="preserve"> اليدين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بغير أبدان ، فامتلأت </w:t>
      </w:r>
      <w:r w:rsidR="00F2202B">
        <w:rPr>
          <w:rtl/>
        </w:rPr>
        <w:br/>
      </w:r>
      <w:r w:rsidRPr="006216AF">
        <w:rPr>
          <w:rtl/>
        </w:rPr>
        <w:t>فرحا</w:t>
      </w:r>
      <w:r w:rsidR="004135C6">
        <w:rPr>
          <w:rtl/>
        </w:rPr>
        <w:t>ً</w:t>
      </w:r>
      <w:r w:rsidRPr="006216AF">
        <w:rPr>
          <w:rtl/>
        </w:rPr>
        <w:t xml:space="preserve"> بما رأيت من كرامة الله لفاطمة </w:t>
      </w:r>
      <w:r w:rsidR="00276CED">
        <w:rPr>
          <w:rtl/>
        </w:rPr>
        <w:t>عليها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فرجعت إلى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وتباشير الفرح في وجهي بادية ، </w:t>
      </w:r>
      <w:r w:rsidR="00F2202B">
        <w:rPr>
          <w:rtl/>
        </w:rPr>
        <w:br/>
      </w:r>
      <w:r w:rsidRPr="006216AF">
        <w:rPr>
          <w:rtl/>
        </w:rPr>
        <w:t xml:space="preserve">وهو في نفر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من أصحابه ، قلت : يا رسول الله ، انطلقت أدعو عليّا</w:t>
      </w:r>
      <w:r w:rsidR="007D6C58">
        <w:rPr>
          <w:rtl/>
        </w:rPr>
        <w:t>ً</w:t>
      </w:r>
      <w:r w:rsidRPr="006216AF">
        <w:rPr>
          <w:rtl/>
        </w:rPr>
        <w:t xml:space="preserve"> ، </w:t>
      </w:r>
      <w:r w:rsidR="00F2202B">
        <w:rPr>
          <w:rtl/>
        </w:rPr>
        <w:br/>
      </w:r>
      <w:r w:rsidRPr="006216AF">
        <w:rPr>
          <w:rtl/>
        </w:rPr>
        <w:t xml:space="preserve">فوجدته كذا وكذا ، وانطلقت نحو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فوجدتها راقدة </w:t>
      </w:r>
      <w:r w:rsidR="00F2202B">
        <w:rPr>
          <w:rtl/>
        </w:rPr>
        <w:br/>
      </w:r>
      <w:r w:rsidRPr="006216AF">
        <w:rPr>
          <w:rtl/>
        </w:rPr>
        <w:t>على شقّها الأيمن ، ورأيت كذا وكذا</w:t>
      </w:r>
      <w:r w:rsidR="00DD50E3">
        <w:rPr>
          <w:rtl/>
        </w:rPr>
        <w:t xml:space="preserve"> 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يا أسامة ،</w:t>
      </w:r>
      <w:r w:rsidR="0065148D">
        <w:rPr>
          <w:rtl/>
        </w:rPr>
        <w:t xml:space="preserve"> أ</w:t>
      </w:r>
      <w:r w:rsidRPr="006216AF">
        <w:rPr>
          <w:rtl/>
        </w:rPr>
        <w:t>تدري من الطاحن ، ومن الملهي لفاطمة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إنّ </w:t>
      </w:r>
      <w:r w:rsidR="00F2202B">
        <w:rPr>
          <w:rtl/>
        </w:rPr>
        <w:br/>
      </w:r>
      <w:r w:rsidRPr="006216AF">
        <w:rPr>
          <w:rtl/>
        </w:rPr>
        <w:t xml:space="preserve">الله قد غفر لبعلها بسجدته سبعين مغفرة ، واحدة منها لذنوبه ما تقدّم </w:t>
      </w:r>
      <w:r w:rsidR="00F2202B">
        <w:rPr>
          <w:rtl/>
        </w:rPr>
        <w:br/>
      </w:r>
      <w:r w:rsidRPr="006216AF">
        <w:rPr>
          <w:rtl/>
        </w:rPr>
        <w:t xml:space="preserve">منها وما تأخر ، وتسعة وستين مذخورة لمحبّيه ، يغفر الله بها ذنوبهم يوم </w:t>
      </w:r>
      <w:r w:rsidR="00F2202B">
        <w:rPr>
          <w:rtl/>
        </w:rPr>
        <w:br/>
      </w:r>
      <w:r w:rsidRPr="006216AF">
        <w:rPr>
          <w:rtl/>
        </w:rPr>
        <w:t xml:space="preserve">القيامة ، وإنّ الله تعالى رحم ضعف فاطمة لطول قنوتها بالليل ، </w:t>
      </w:r>
      <w:r w:rsidR="00F2202B">
        <w:rPr>
          <w:rtl/>
        </w:rPr>
        <w:br/>
      </w:r>
      <w:r w:rsidRPr="006216AF">
        <w:rPr>
          <w:rtl/>
        </w:rPr>
        <w:t>ومكابدتها للرحى والخدمة ف</w:t>
      </w:r>
      <w:r w:rsidR="007D6C58">
        <w:rPr>
          <w:rtl/>
        </w:rPr>
        <w:t>ي النهار ، فأمر الله تعالى وليد</w:t>
      </w:r>
      <w:r w:rsidRPr="006216AF">
        <w:rPr>
          <w:rtl/>
        </w:rPr>
        <w:t xml:space="preserve">ين من </w:t>
      </w:r>
      <w:r w:rsidR="00F2202B">
        <w:rPr>
          <w:rtl/>
        </w:rPr>
        <w:br/>
      </w:r>
      <w:r w:rsidR="004135C6">
        <w:rPr>
          <w:rtl/>
        </w:rPr>
        <w:t>الولدان المخ</w:t>
      </w:r>
      <w:r w:rsidRPr="006216AF">
        <w:rPr>
          <w:rtl/>
        </w:rPr>
        <w:t xml:space="preserve">لدين أن يهبطا في أسرع من الطرف ، وإنّ أحدهما </w:t>
      </w:r>
      <w:r w:rsidR="00F2202B">
        <w:rPr>
          <w:rtl/>
        </w:rPr>
        <w:br/>
      </w:r>
      <w:r w:rsidRPr="006216AF">
        <w:rPr>
          <w:rtl/>
        </w:rPr>
        <w:t>ليطحن ، والآخر ليلهي رحاها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وإنّما أرسلتك لترى وتخبر بنعمة الله علينا ، فحدّ</w:t>
      </w:r>
      <w:r w:rsidR="007D6C58">
        <w:rPr>
          <w:rtl/>
        </w:rPr>
        <w:t>ِ</w:t>
      </w:r>
      <w:r w:rsidRPr="006216AF">
        <w:rPr>
          <w:rtl/>
        </w:rPr>
        <w:t xml:space="preserve">ث ، يا أسامة لو </w:t>
      </w:r>
      <w:r w:rsidR="00F2202B">
        <w:rPr>
          <w:rtl/>
        </w:rPr>
        <w:br/>
      </w:r>
      <w:r w:rsidRPr="006216AF">
        <w:rPr>
          <w:rtl/>
        </w:rPr>
        <w:t>تبديا لك لذهب عقلك من حسنهما ، وإنّما سألتني خادما</w:t>
      </w:r>
      <w:r w:rsidR="007D6C58">
        <w:rPr>
          <w:rtl/>
        </w:rPr>
        <w:t>ً</w:t>
      </w:r>
      <w:r w:rsidRPr="006216AF">
        <w:rPr>
          <w:rtl/>
        </w:rPr>
        <w:t xml:space="preserve"> فمنعتها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</w:t>
      </w:r>
      <w:r w:rsidR="00F2202B">
        <w:rPr>
          <w:rtl/>
        </w:rPr>
        <w:br/>
      </w:r>
      <w:r w:rsidRPr="006216AF">
        <w:rPr>
          <w:rtl/>
        </w:rPr>
        <w:t xml:space="preserve">فأخدمها الله بذلك سبعين ألف ألف وليدة في الجنّة ، الذين رأيت </w:t>
      </w:r>
      <w:r w:rsidR="00F2202B">
        <w:rPr>
          <w:rtl/>
        </w:rPr>
        <w:br/>
      </w:r>
      <w:r w:rsidRPr="006216AF">
        <w:rPr>
          <w:rtl/>
        </w:rPr>
        <w:t xml:space="preserve">منهن ، وإنا من أهل بيت اختار الله لنا الآخرة الباقية على الدنيا </w:t>
      </w:r>
      <w:r w:rsidR="00F2202B">
        <w:rPr>
          <w:rtl/>
        </w:rPr>
        <w:br/>
      </w:r>
      <w:r w:rsidRPr="006216AF">
        <w:rPr>
          <w:rtl/>
        </w:rPr>
        <w:t>الفانية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E331B" w:rsidRPr="006E331B" w:rsidRDefault="006E331B" w:rsidP="006E331B">
      <w:pPr>
        <w:pStyle w:val="rfdLine"/>
      </w:pPr>
      <w:r w:rsidRPr="006E331B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الأيدي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ص ، ع : جماعة</w:t>
      </w:r>
      <w:r w:rsidR="00410A32">
        <w:rPr>
          <w:rStyle w:val="rfdFootnote"/>
          <w:rtl/>
        </w:rPr>
        <w:t xml:space="preserve"> .</w:t>
      </w:r>
    </w:p>
    <w:p w:rsidR="006E331B" w:rsidRDefault="005F4626" w:rsidP="006E331B">
      <w:pPr>
        <w:rPr>
          <w:rtl/>
        </w:rPr>
      </w:pPr>
      <w:r w:rsidRPr="006216AF">
        <w:rPr>
          <w:rStyle w:val="rfdFootnote"/>
          <w:rtl/>
        </w:rPr>
        <w:t>(3) في ش : فرفضتها</w:t>
      </w:r>
      <w:r w:rsidR="00410A32">
        <w:rPr>
          <w:rStyle w:val="rfdFootnote"/>
          <w:rtl/>
        </w:rPr>
        <w:t xml:space="preserve"> .</w:t>
      </w:r>
      <w:r>
        <w:rPr>
          <w:rtl/>
        </w:rPr>
        <w:br w:type="page"/>
      </w:r>
    </w:p>
    <w:p w:rsidR="006E331B" w:rsidRDefault="006E331B" w:rsidP="006E331B">
      <w:pPr>
        <w:pStyle w:val="rfdPoemTini"/>
        <w:rPr>
          <w:rtl/>
        </w:rPr>
      </w:pPr>
    </w:p>
    <w:p w:rsidR="00CA252F" w:rsidRDefault="005F4626" w:rsidP="009B640B">
      <w:pPr>
        <w:pStyle w:val="Heading1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CA252F" w:rsidRDefault="005F4626" w:rsidP="009B640B">
      <w:pPr>
        <w:pStyle w:val="Heading2Center"/>
        <w:rPr>
          <w:rtl/>
        </w:rPr>
      </w:pPr>
      <w:r w:rsidRPr="006216AF">
        <w:rPr>
          <w:rtl/>
        </w:rPr>
        <w:t>في بيان ظهور آياتها مع القدر والنار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6E331B">
      <w:pPr>
        <w:rPr>
          <w:rtl/>
        </w:rPr>
      </w:pPr>
      <w:r w:rsidRPr="006216AF">
        <w:rPr>
          <w:rtl/>
        </w:rPr>
        <w:t>250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6E331B">
        <w:rPr>
          <w:rFonts w:hint="cs"/>
          <w:rtl/>
        </w:rPr>
        <w:t xml:space="preserve"> </w:t>
      </w:r>
      <w:r>
        <w:rPr>
          <w:rtl/>
        </w:rPr>
        <w:t>ـ</w:t>
      </w:r>
      <w:r w:rsidR="006E331B">
        <w:rPr>
          <w:rFonts w:hint="cs"/>
          <w:rtl/>
        </w:rPr>
        <w:t xml:space="preserve"> </w:t>
      </w:r>
      <w:r w:rsidRPr="006216AF">
        <w:rPr>
          <w:rtl/>
        </w:rPr>
        <w:t xml:space="preserve">عن حمّاد بن سلمة ، عن حميد الطويل ، عن أنس ، </w:t>
      </w:r>
      <w:r w:rsidR="001E16E5">
        <w:rPr>
          <w:rtl/>
        </w:rPr>
        <w:br/>
      </w:r>
      <w:r w:rsidRPr="006216AF">
        <w:rPr>
          <w:rtl/>
        </w:rPr>
        <w:t xml:space="preserve">قال : سألني الحجّاج بن يوسف عن حديث عائشة ، وحديث القدر التي </w:t>
      </w:r>
      <w:r w:rsidR="001E16E5">
        <w:rPr>
          <w:rtl/>
        </w:rPr>
        <w:br/>
      </w:r>
      <w:r w:rsidRPr="006216AF">
        <w:rPr>
          <w:rtl/>
        </w:rPr>
        <w:t xml:space="preserve">رأت فاطمة بنت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وهي تحركها بيدها ، قلت : نعم ، </w:t>
      </w:r>
      <w:r w:rsidR="001E16E5">
        <w:rPr>
          <w:rtl/>
        </w:rPr>
        <w:br/>
      </w:r>
      <w:r w:rsidRPr="006216AF">
        <w:rPr>
          <w:rtl/>
        </w:rPr>
        <w:t xml:space="preserve">أصلح الله الأمير ، دخلت عائشة على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وهي تعمل </w:t>
      </w:r>
      <w:r w:rsidR="001E16E5">
        <w:rPr>
          <w:rtl/>
        </w:rPr>
        <w:br/>
      </w:r>
      <w:r w:rsidRPr="006216AF">
        <w:rPr>
          <w:rtl/>
        </w:rPr>
        <w:t xml:space="preserve">للحسن والحسين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حريرة بدقيق ولبن وشحم ، في قدر ، </w:t>
      </w:r>
      <w:r w:rsidR="001E16E5">
        <w:rPr>
          <w:rtl/>
        </w:rPr>
        <w:br/>
      </w:r>
      <w:r w:rsidRPr="006216AF">
        <w:rPr>
          <w:rtl/>
        </w:rPr>
        <w:t xml:space="preserve">والقدر على النار يغلي </w:t>
      </w:r>
      <w:r w:rsidR="00C24190">
        <w:rPr>
          <w:rtl/>
        </w:rPr>
        <w:t>(</w:t>
      </w:r>
      <w:r w:rsidRPr="006216AF">
        <w:rPr>
          <w:rtl/>
        </w:rPr>
        <w:t>وفاطمة صلوات الله عليها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تحرك ما في القدر </w:t>
      </w:r>
      <w:r w:rsidR="001E16E5">
        <w:rPr>
          <w:rtl/>
        </w:rPr>
        <w:br/>
      </w:r>
      <w:r w:rsidRPr="006216AF">
        <w:rPr>
          <w:rtl/>
        </w:rPr>
        <w:t xml:space="preserve">بإصبعها ، والقدر على النار يبقبق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فخرجت عائشة فزعة مذعورة ، </w:t>
      </w:r>
      <w:r w:rsidR="001E16E5">
        <w:rPr>
          <w:rtl/>
        </w:rPr>
        <w:br/>
      </w:r>
      <w:r w:rsidRPr="006216AF">
        <w:rPr>
          <w:rtl/>
        </w:rPr>
        <w:t xml:space="preserve">حتّى دخلت على أبيها ، فقالت : يا أبه ، إنّي رأيت من فاطمة الزهراء </w:t>
      </w:r>
      <w:r w:rsidR="001E16E5">
        <w:rPr>
          <w:rtl/>
        </w:rPr>
        <w:br/>
      </w:r>
      <w:r w:rsidRPr="006216AF">
        <w:rPr>
          <w:rtl/>
        </w:rPr>
        <w:t>أمرا</w:t>
      </w:r>
      <w:r w:rsidR="00837B5C">
        <w:rPr>
          <w:rtl/>
        </w:rPr>
        <w:t>ً</w:t>
      </w:r>
      <w:r w:rsidRPr="006216AF">
        <w:rPr>
          <w:rtl/>
        </w:rPr>
        <w:t xml:space="preserve"> عجيبا</w:t>
      </w:r>
      <w:r w:rsidR="00837B5C">
        <w:rPr>
          <w:rtl/>
        </w:rPr>
        <w:t>ً</w:t>
      </w:r>
      <w:r w:rsidRPr="006216AF">
        <w:rPr>
          <w:rtl/>
        </w:rPr>
        <w:t xml:space="preserve"> ، رأيتها وهي تعمل في القدر ، والقدر على النار يغلي ، وهي تحرك ما في </w:t>
      </w:r>
      <w:r w:rsidR="001E16E5">
        <w:rPr>
          <w:rtl/>
        </w:rPr>
        <w:br/>
      </w:r>
      <w:r w:rsidRPr="006216AF">
        <w:rPr>
          <w:rtl/>
        </w:rPr>
        <w:t>القدر بيدها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فقال لها : يا بنية ، اكتمي ، فإنّ هذا أمر عظيم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فبلغ رسول الله</w:t>
      </w:r>
      <w:r w:rsidRPr="00837B5C">
        <w:rPr>
          <w:rtl/>
        </w:rPr>
        <w:t xml:space="preserve"> </w:t>
      </w:r>
      <w:r w:rsidR="00276CED" w:rsidRPr="00837B5C">
        <w:rPr>
          <w:rtl/>
        </w:rPr>
        <w:t>صلّی الله عليه وآله وسلم</w:t>
      </w:r>
      <w:r w:rsidRPr="00837B5C">
        <w:rPr>
          <w:rtl/>
        </w:rPr>
        <w:t xml:space="preserve"> ، فصع</w:t>
      </w:r>
      <w:r w:rsidRPr="006216AF">
        <w:rPr>
          <w:rtl/>
        </w:rPr>
        <w:t xml:space="preserve">د المنبر ، وحمد الله </w:t>
      </w:r>
      <w:r w:rsidR="001E16E5">
        <w:rPr>
          <w:rtl/>
        </w:rPr>
        <w:br/>
      </w:r>
      <w:r w:rsidRPr="006216AF">
        <w:rPr>
          <w:rtl/>
        </w:rPr>
        <w:t xml:space="preserve">وأثنى عليه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الناس يستعظمون ويستكثرون ما رأوا من </w:t>
      </w:r>
      <w:r w:rsidR="001E16E5">
        <w:rPr>
          <w:rtl/>
        </w:rPr>
        <w:br/>
      </w:r>
      <w:r w:rsidRPr="006216AF">
        <w:rPr>
          <w:rtl/>
        </w:rPr>
        <w:t>القدر والنار ، والذي بعثني بالرسالة واصطفاني بالنبوة ، لقد حرّم الله</w:t>
      </w:r>
      <w:r w:rsidR="00CA252F">
        <w:rPr>
          <w:rtl/>
        </w:rPr>
        <w:t xml:space="preserve"> تعالى </w:t>
      </w:r>
      <w:r w:rsidR="001E16E5">
        <w:rPr>
          <w:rtl/>
        </w:rPr>
        <w:br/>
      </w:r>
      <w:r w:rsidR="00CA252F">
        <w:rPr>
          <w:rtl/>
        </w:rPr>
        <w:t>النار على لحم</w:t>
      </w:r>
    </w:p>
    <w:p w:rsidR="006E331B" w:rsidRPr="006E331B" w:rsidRDefault="006E331B" w:rsidP="006E331B">
      <w:pPr>
        <w:pStyle w:val="rfdLine"/>
      </w:pPr>
      <w:r w:rsidRPr="006E331B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راء وهي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البقبقة : حكاية صوت القدر في غليانه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تاج العروس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بق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297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CA252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فاطمة ودمها وشعرها وعصبها ، وفطم من النار ذرّيتها وشيعتها ، إنّ من </w:t>
      </w:r>
      <w:r w:rsidR="001E16E5">
        <w:rPr>
          <w:rtl/>
        </w:rPr>
        <w:br/>
      </w:r>
      <w:r w:rsidRPr="006216AF">
        <w:rPr>
          <w:rtl/>
        </w:rPr>
        <w:t xml:space="preserve">نسل فاطمة من تطيعه النار والشمس والقمر والنجوم والجبال ، وتضرب </w:t>
      </w:r>
      <w:r w:rsidR="001E16E5">
        <w:rPr>
          <w:rtl/>
        </w:rPr>
        <w:br/>
      </w:r>
      <w:r w:rsidRPr="006216AF">
        <w:rPr>
          <w:rtl/>
        </w:rPr>
        <w:t xml:space="preserve">الجنّ بين يديه بالسيف ، وتوافي إليه الأنبياء بعهودها ، وتسلّم إليه </w:t>
      </w:r>
      <w:r w:rsidR="001E16E5">
        <w:rPr>
          <w:rtl/>
        </w:rPr>
        <w:br/>
      </w:r>
      <w:r w:rsidRPr="006216AF">
        <w:rPr>
          <w:rtl/>
        </w:rPr>
        <w:t xml:space="preserve">الأرض كنوزها ، وتنزّل عليه من السماء بركات ما فيها ، الويل لمن شك </w:t>
      </w:r>
      <w:r w:rsidR="001E16E5">
        <w:rPr>
          <w:rtl/>
        </w:rPr>
        <w:br/>
      </w:r>
      <w:r w:rsidRPr="006216AF">
        <w:rPr>
          <w:rtl/>
        </w:rPr>
        <w:t xml:space="preserve">في فضل فاطمة ، لعن الله من يبغض بعلها ولم يرض بإمامة ولدها ، </w:t>
      </w:r>
      <w:r w:rsidR="001E16E5">
        <w:rPr>
          <w:rtl/>
        </w:rPr>
        <w:br/>
      </w:r>
      <w:r w:rsidRPr="006216AF">
        <w:rPr>
          <w:rtl/>
        </w:rPr>
        <w:t>إنّ لفاطمة يوم القيامة موقفا</w:t>
      </w:r>
      <w:r w:rsidR="00837B5C">
        <w:rPr>
          <w:rtl/>
        </w:rPr>
        <w:t>ً</w:t>
      </w:r>
      <w:r w:rsidRPr="006216AF">
        <w:rPr>
          <w:rtl/>
        </w:rPr>
        <w:t xml:space="preserve"> ، ولشيعتها موقفا</w:t>
      </w:r>
      <w:r w:rsidR="00837B5C">
        <w:rPr>
          <w:rtl/>
        </w:rPr>
        <w:t>ً</w:t>
      </w:r>
      <w:r w:rsidRPr="006216AF">
        <w:rPr>
          <w:rtl/>
        </w:rPr>
        <w:t xml:space="preserve"> ، وإنّ فاطمة ت</w:t>
      </w:r>
      <w:r w:rsidR="00837B5C">
        <w:rPr>
          <w:rtl/>
        </w:rPr>
        <w:t>ُ</w:t>
      </w:r>
      <w:r w:rsidRPr="006216AF">
        <w:rPr>
          <w:rtl/>
        </w:rPr>
        <w:t xml:space="preserve">دعى </w:t>
      </w:r>
      <w:r w:rsidR="001E16E5">
        <w:rPr>
          <w:rtl/>
        </w:rPr>
        <w:br/>
      </w:r>
      <w:r w:rsidRPr="006216AF">
        <w:rPr>
          <w:rtl/>
        </w:rPr>
        <w:t xml:space="preserve">فتلبي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وتشفع فتشفّع على رغم كلّ راغم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E331B" w:rsidRDefault="006E331B" w:rsidP="006E331B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ش ، ص ، ع : </w:t>
      </w:r>
      <w:r w:rsidRPr="00982493">
        <w:rPr>
          <w:rStyle w:val="rfdFootnote"/>
          <w:rtl/>
        </w:rPr>
        <w:t>وتكسى</w:t>
      </w:r>
      <w:r w:rsidR="00837B5C" w:rsidRPr="00982493">
        <w:rPr>
          <w:rStyle w:val="rfdFootnote"/>
          <w:rtl/>
        </w:rPr>
        <w:t>ٰ</w:t>
      </w:r>
      <w:r w:rsidR="00410A32">
        <w:rPr>
          <w:rStyle w:val="rfdFootnote"/>
          <w:rtl/>
        </w:rPr>
        <w:t xml:space="preserve"> .</w:t>
      </w:r>
    </w:p>
    <w:p w:rsidR="00CA252F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CA252F" w:rsidRDefault="005F4626" w:rsidP="009B640B">
      <w:pPr>
        <w:pStyle w:val="Heading2Center"/>
        <w:rPr>
          <w:rtl/>
        </w:rPr>
      </w:pPr>
      <w:r w:rsidRPr="006216AF">
        <w:rPr>
          <w:rtl/>
        </w:rPr>
        <w:t>في بيان آياتها فيما أنزل عليها من السماء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ثلاثة أحاديث</w:t>
      </w:r>
    </w:p>
    <w:p w:rsidR="005F4626" w:rsidRPr="006216AF" w:rsidRDefault="005F4626" w:rsidP="00CB15BC">
      <w:pPr>
        <w:rPr>
          <w:rtl/>
        </w:rPr>
      </w:pPr>
      <w:r w:rsidRPr="006216AF">
        <w:rPr>
          <w:rtl/>
        </w:rPr>
        <w:t>251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CB15BC">
        <w:rPr>
          <w:rFonts w:hint="cs"/>
          <w:rtl/>
        </w:rPr>
        <w:t xml:space="preserve"> </w:t>
      </w:r>
      <w:r>
        <w:rPr>
          <w:rtl/>
        </w:rPr>
        <w:t>ـ</w:t>
      </w:r>
      <w:r w:rsidR="00CB15BC">
        <w:rPr>
          <w:rFonts w:hint="cs"/>
          <w:rtl/>
        </w:rPr>
        <w:t xml:space="preserve"> </w:t>
      </w:r>
      <w:r w:rsidRPr="006216AF">
        <w:rPr>
          <w:rtl/>
        </w:rPr>
        <w:t xml:space="preserve">عن زينب بنت 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قالت : صلّى </w:t>
      </w:r>
      <w:r w:rsidR="00745B29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صلاة الفجر ، ثمّ أقبل بوجهه الكريم على عليّ </w:t>
      </w:r>
      <w:r w:rsidR="00276CED">
        <w:rPr>
          <w:rtl/>
        </w:rPr>
        <w:t xml:space="preserve">عليه </w:t>
      </w:r>
      <w:r w:rsidR="00745B29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فقال : </w:t>
      </w:r>
      <w:r w:rsidR="009F08E4" w:rsidRPr="006216AF">
        <w:rPr>
          <w:rtl/>
        </w:rPr>
        <w:t>«</w:t>
      </w:r>
      <w:r w:rsidRPr="006216AF">
        <w:rPr>
          <w:rtl/>
        </w:rPr>
        <w:t>هل عندكم طعام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 آكل منذ ثلاثة أيّام </w:t>
      </w:r>
      <w:r w:rsidR="00745B29">
        <w:rPr>
          <w:rtl/>
        </w:rPr>
        <w:br/>
      </w:r>
      <w:r w:rsidRPr="006216AF">
        <w:rPr>
          <w:rtl/>
        </w:rPr>
        <w:t>طعاما</w:t>
      </w:r>
      <w:r w:rsidR="00FD4545">
        <w:rPr>
          <w:rtl/>
        </w:rPr>
        <w:t>ً</w:t>
      </w:r>
      <w:r w:rsidRPr="006216AF">
        <w:rPr>
          <w:rtl/>
        </w:rPr>
        <w:t xml:space="preserve"> ، وما تركت في منزلي طعاما</w:t>
      </w:r>
      <w:r w:rsidR="007D6C58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امض بنا إلى فاطمة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فدخلا عليها وهي تتلوى من </w:t>
      </w:r>
      <w:r w:rsidR="00745B29">
        <w:rPr>
          <w:rtl/>
        </w:rPr>
        <w:br/>
      </w:r>
      <w:r w:rsidRPr="006216AF">
        <w:rPr>
          <w:rtl/>
        </w:rPr>
        <w:t xml:space="preserve">الجوع ، وابناها معها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فاطمة ، فداك أبوك ، هل عندك </w:t>
      </w:r>
      <w:r w:rsidR="00745B29">
        <w:rPr>
          <w:rtl/>
        </w:rPr>
        <w:br/>
      </w:r>
      <w:r w:rsidRPr="006216AF">
        <w:rPr>
          <w:rtl/>
        </w:rPr>
        <w:t>طعام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فاستحيت فقالت : </w:t>
      </w:r>
      <w:r w:rsidR="009F08E4" w:rsidRPr="006216AF">
        <w:rPr>
          <w:rtl/>
        </w:rPr>
        <w:t>«</w:t>
      </w:r>
      <w:r w:rsidRPr="006216AF">
        <w:rPr>
          <w:rtl/>
        </w:rPr>
        <w:t>نعم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فقامت وصلّت ؛ ثمّ سمعت حسّا</w:t>
      </w:r>
      <w:r w:rsidR="00FD4545">
        <w:rPr>
          <w:rtl/>
        </w:rPr>
        <w:t>ً</w:t>
      </w:r>
      <w:r w:rsidRPr="006216AF">
        <w:rPr>
          <w:rtl/>
        </w:rPr>
        <w:t xml:space="preserve"> </w:t>
      </w:r>
      <w:r w:rsidR="00745B29">
        <w:rPr>
          <w:rtl/>
        </w:rPr>
        <w:br/>
      </w:r>
      <w:r w:rsidRPr="006216AF">
        <w:rPr>
          <w:rtl/>
        </w:rPr>
        <w:t>فالتفتت فإذا بصحفة ملأى ثريدا</w:t>
      </w:r>
      <w:r w:rsidR="007D6C58">
        <w:rPr>
          <w:rtl/>
        </w:rPr>
        <w:t>ً</w:t>
      </w:r>
      <w:r w:rsidRPr="006216AF">
        <w:rPr>
          <w:rtl/>
        </w:rPr>
        <w:t xml:space="preserve"> ولحما</w:t>
      </w:r>
      <w:r w:rsidR="007D6C58">
        <w:rPr>
          <w:rtl/>
        </w:rPr>
        <w:t>ً</w:t>
      </w:r>
      <w:r w:rsidRPr="006216AF">
        <w:rPr>
          <w:rtl/>
        </w:rPr>
        <w:t xml:space="preserve"> ، فاحتملتها فجاءت بها </w:t>
      </w:r>
      <w:r w:rsidR="00745B29">
        <w:rPr>
          <w:rtl/>
        </w:rPr>
        <w:br/>
      </w:r>
      <w:r w:rsidRPr="006216AF">
        <w:rPr>
          <w:rtl/>
        </w:rPr>
        <w:t xml:space="preserve">ووضعتها بين يدي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فجمع عليّا</w:t>
      </w:r>
      <w:r w:rsidR="007D6C58">
        <w:rPr>
          <w:rtl/>
        </w:rPr>
        <w:t>ً</w:t>
      </w:r>
      <w:r w:rsidRPr="006216AF">
        <w:rPr>
          <w:rtl/>
        </w:rPr>
        <w:t xml:space="preserve"> وفاطمة والحسن </w:t>
      </w:r>
      <w:r w:rsidR="00745B29">
        <w:rPr>
          <w:rtl/>
        </w:rPr>
        <w:br/>
      </w:r>
      <w:r w:rsidRPr="006216AF">
        <w:rPr>
          <w:rtl/>
        </w:rPr>
        <w:t xml:space="preserve">والحسين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وجعل عليّ</w:t>
      </w:r>
      <w:r w:rsidR="00FD4545">
        <w:rPr>
          <w:rtl/>
        </w:rPr>
        <w:t>ٌ</w:t>
      </w:r>
      <w:r w:rsidRPr="006216AF">
        <w:rPr>
          <w:rtl/>
        </w:rPr>
        <w:t xml:space="preserve"> يطيل النظر إلى فاطمة ، ويتعجّب ، </w:t>
      </w:r>
      <w:r w:rsidR="00745B29">
        <w:rPr>
          <w:rtl/>
        </w:rPr>
        <w:br/>
      </w:r>
      <w:r w:rsidRPr="006216AF">
        <w:rPr>
          <w:rtl/>
        </w:rPr>
        <w:t xml:space="preserve">ويقول : </w:t>
      </w:r>
      <w:r w:rsidR="009F08E4" w:rsidRPr="006216AF">
        <w:rPr>
          <w:rtl/>
        </w:rPr>
        <w:t>«</w:t>
      </w:r>
      <w:r w:rsidRPr="006216AF">
        <w:rPr>
          <w:rtl/>
        </w:rPr>
        <w:t>خرجت من عندها وليس عندها طعام ، فمن أين هذا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</w:p>
    <w:p w:rsidR="00CB15BC" w:rsidRDefault="005F4626" w:rsidP="00CB15BC">
      <w:pPr>
        <w:rPr>
          <w:rStyle w:val="rfdLineChar"/>
        </w:rPr>
      </w:pPr>
      <w:r w:rsidRPr="006216AF">
        <w:rPr>
          <w:rtl/>
        </w:rPr>
        <w:t xml:space="preserve">ثمّ أقبل عليها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بنت رسول الله ، </w:t>
      </w:r>
      <w:r w:rsidRPr="006216AF">
        <w:rPr>
          <w:rStyle w:val="rfdAlaem"/>
          <w:rtl/>
        </w:rPr>
        <w:t>(</w:t>
      </w:r>
      <w:r w:rsidR="00D5550F" w:rsidRPr="00D5550F">
        <w:rPr>
          <w:rStyle w:val="rfdAie"/>
          <w:rtl/>
        </w:rPr>
        <w:t xml:space="preserve"> أَنَّىٰ</w:t>
      </w:r>
      <w:r w:rsidRPr="00D5550F">
        <w:rPr>
          <w:rStyle w:val="rfdAie"/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Style w:val="rfdAie"/>
          <w:rtl/>
        </w:rPr>
        <w:t xml:space="preserve"> </w:t>
      </w:r>
      <w:r w:rsidR="00D5550F" w:rsidRPr="00D5550F">
        <w:rPr>
          <w:rStyle w:val="rfdAie"/>
          <w:rtl/>
        </w:rPr>
        <w:t>لَكِ هَـٰذَا</w:t>
      </w:r>
      <w:r w:rsidR="00DD50E3">
        <w:rPr>
          <w:rStyle w:val="rfdAie"/>
          <w:rtl/>
        </w:rPr>
        <w:t xml:space="preserve"> ؟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="009F08E4" w:rsidRPr="006216AF">
        <w:rPr>
          <w:rtl/>
        </w:rPr>
        <w:t>»</w:t>
      </w:r>
      <w:r w:rsidR="00CB15BC">
        <w:rPr>
          <w:rFonts w:hint="cs"/>
          <w:rtl/>
        </w:rPr>
        <w:t xml:space="preserve"> </w:t>
      </w:r>
      <w:r w:rsidR="00CB15BC">
        <w:rPr>
          <w:rtl/>
        </w:rPr>
        <w:br/>
      </w:r>
      <w:r w:rsidR="00CB15B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CB15BC">
      <w:pPr>
        <w:pStyle w:val="rfdFootnote0"/>
        <w:rPr>
          <w:rtl/>
        </w:rPr>
      </w:pPr>
      <w:r w:rsidRPr="006216AF">
        <w:rPr>
          <w:rtl/>
        </w:rPr>
        <w:t>1</w:t>
      </w:r>
      <w:r w:rsidR="00CB15BC">
        <w:rPr>
          <w:rFonts w:hint="cs"/>
          <w:rtl/>
        </w:rPr>
        <w:t xml:space="preserve"> </w:t>
      </w:r>
      <w:r>
        <w:rPr>
          <w:rtl/>
        </w:rPr>
        <w:t>ـ</w:t>
      </w:r>
      <w:r w:rsidR="00CB15BC">
        <w:rPr>
          <w:rFonts w:hint="cs"/>
          <w:rtl/>
        </w:rPr>
        <w:t xml:space="preserve"> </w:t>
      </w:r>
      <w:r w:rsidRPr="006216AF">
        <w:rPr>
          <w:rtl/>
        </w:rPr>
        <w:t>مناقب ابن شهر</w:t>
      </w:r>
      <w:r w:rsidR="00D5550F">
        <w:rPr>
          <w:rtl/>
        </w:rPr>
        <w:t>ا</w:t>
      </w:r>
      <w:r w:rsidRPr="006216AF">
        <w:rPr>
          <w:rtl/>
        </w:rPr>
        <w:t xml:space="preserve">شوب 3 : 339 ، باختصار ، عنه معالم الزلفى : 406 ، </w:t>
      </w:r>
      <w:r w:rsidR="00745B29">
        <w:rPr>
          <w:rtl/>
        </w:rPr>
        <w:br/>
      </w:r>
      <w:r w:rsidRPr="006216AF">
        <w:rPr>
          <w:rtl/>
        </w:rPr>
        <w:t>عنه مدينة المعاجز : 54</w:t>
      </w:r>
      <w:r w:rsidR="0096323A">
        <w:rPr>
          <w:rtl/>
        </w:rPr>
        <w:t xml:space="preserve"> / </w:t>
      </w:r>
      <w:r w:rsidRPr="006216AF">
        <w:rPr>
          <w:rtl/>
        </w:rPr>
        <w:t>109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: من أين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6157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قالت : </w:t>
      </w:r>
      <w:r w:rsidRPr="006216AF">
        <w:rPr>
          <w:rStyle w:val="rfdAlaem"/>
          <w:rtl/>
        </w:rPr>
        <w:t>(</w:t>
      </w:r>
      <w:r w:rsidR="00161579" w:rsidRPr="00161579">
        <w:rPr>
          <w:rStyle w:val="rfdAie"/>
          <w:rtl/>
        </w:rPr>
        <w:t xml:space="preserve"> هُوَ مِنْ عِندِ اللَّـهِ إِنَّ اللَّـهَ يَرْزُقُ مَن يَشَاءُ بِغَيْرِ حِسَابٍ</w:t>
      </w:r>
      <w:r w:rsidRPr="0016157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161579">
      <w:pPr>
        <w:rPr>
          <w:rtl/>
        </w:rPr>
      </w:pPr>
      <w:r w:rsidRPr="006216AF">
        <w:rPr>
          <w:rtl/>
        </w:rPr>
        <w:t xml:space="preserve">فضحك النبي </w:t>
      </w:r>
      <w:r w:rsidR="00470C8A">
        <w:rPr>
          <w:rtl/>
        </w:rPr>
        <w:t>(ص)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الحمد لله الذي جعل في أهلي نظير </w:t>
      </w:r>
      <w:r w:rsidR="00745B29">
        <w:rPr>
          <w:rtl/>
        </w:rPr>
        <w:br/>
      </w:r>
      <w:r w:rsidRPr="006216AF">
        <w:rPr>
          <w:rtl/>
        </w:rPr>
        <w:t xml:space="preserve">زكريا ومريم إذ قال لها : </w:t>
      </w:r>
      <w:r w:rsidRPr="006216AF">
        <w:rPr>
          <w:rStyle w:val="rfdAlaem"/>
          <w:rtl/>
        </w:rPr>
        <w:t>(</w:t>
      </w:r>
      <w:r w:rsidR="00161579" w:rsidRPr="00161579">
        <w:rPr>
          <w:rStyle w:val="rfdAie"/>
          <w:rtl/>
        </w:rPr>
        <w:t xml:space="preserve"> أَنَّىٰ لَكِ هَـٰذَا قَالَتْ هُوَ مِنْ عِندِ اللَّـهِ إِنَّ اللَّـهَ </w:t>
      </w:r>
      <w:r w:rsidR="00161579">
        <w:rPr>
          <w:rStyle w:val="rfdAie"/>
          <w:rtl/>
        </w:rPr>
        <w:br/>
      </w:r>
      <w:r w:rsidR="00161579" w:rsidRPr="00161579">
        <w:rPr>
          <w:rStyle w:val="rfdAie"/>
          <w:rtl/>
        </w:rPr>
        <w:t>يَرْزُقُ مَن يَشَاءُ بِغَيْرِ حِسَابٍ</w:t>
      </w:r>
      <w:r w:rsidRPr="0016157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161579">
      <w:pPr>
        <w:rPr>
          <w:rtl/>
        </w:rPr>
      </w:pPr>
      <w:r w:rsidRPr="006216AF">
        <w:rPr>
          <w:rtl/>
        </w:rPr>
        <w:t xml:space="preserve">فبينما هم يأكلون إذ جاء سائل بالباب ، فقال : السلام عليكم يا </w:t>
      </w:r>
      <w:r w:rsidR="00745B29">
        <w:rPr>
          <w:rtl/>
        </w:rPr>
        <w:br/>
      </w:r>
      <w:r w:rsidRPr="006216AF">
        <w:rPr>
          <w:rtl/>
        </w:rPr>
        <w:t>أهل البيت ، أطعموني ممّا تأكلون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="00161579">
        <w:rPr>
          <w:rtl/>
        </w:rPr>
        <w:t>إخسا</w:t>
      </w:r>
      <w:r w:rsidRPr="006216AF">
        <w:rPr>
          <w:rtl/>
        </w:rPr>
        <w:t xml:space="preserve"> </w:t>
      </w:r>
      <w:r w:rsidR="00161579">
        <w:rPr>
          <w:rtl/>
        </w:rPr>
        <w:t>إخسا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ففعل </w:t>
      </w:r>
      <w:r w:rsidR="00745B29">
        <w:rPr>
          <w:rtl/>
        </w:rPr>
        <w:br/>
      </w:r>
      <w:r w:rsidRPr="006216AF">
        <w:rPr>
          <w:rtl/>
        </w:rPr>
        <w:t>ذلك ثلاثا</w:t>
      </w:r>
      <w:r w:rsidR="00161579">
        <w:rPr>
          <w:rtl/>
        </w:rPr>
        <w:t>ً</w:t>
      </w:r>
      <w:r w:rsidRPr="006216AF">
        <w:rPr>
          <w:rtl/>
        </w:rPr>
        <w:t xml:space="preserve"> ، وقال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أمرتنا أن لا نرد سائ</w:t>
      </w:r>
      <w:r w:rsidR="00AB693E">
        <w:rPr>
          <w:rtl/>
        </w:rPr>
        <w:t xml:space="preserve">لاً </w:t>
      </w:r>
      <w:r w:rsidRPr="006216AF">
        <w:rPr>
          <w:rtl/>
        </w:rPr>
        <w:t>، م</w:t>
      </w:r>
      <w:r w:rsidR="00161579">
        <w:rPr>
          <w:rtl/>
        </w:rPr>
        <w:t>َ</w:t>
      </w:r>
      <w:r w:rsidRPr="006216AF">
        <w:rPr>
          <w:rtl/>
        </w:rPr>
        <w:t xml:space="preserve">ن هذا </w:t>
      </w:r>
      <w:r w:rsidR="00745B29">
        <w:rPr>
          <w:rtl/>
        </w:rPr>
        <w:br/>
      </w:r>
      <w:r w:rsidRPr="006216AF">
        <w:rPr>
          <w:rtl/>
        </w:rPr>
        <w:t>الذي أنت تخس</w:t>
      </w:r>
      <w:r w:rsidR="00161579">
        <w:rPr>
          <w:rtl/>
        </w:rPr>
        <w:t>ا</w:t>
      </w:r>
      <w:r w:rsidRPr="006216AF">
        <w:rPr>
          <w:rtl/>
        </w:rPr>
        <w:t>ه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عليّ ، إنّ هذا إبليس ، علم أنّ هذا </w:t>
      </w:r>
      <w:r w:rsidR="00745B29">
        <w:rPr>
          <w:rtl/>
        </w:rPr>
        <w:br/>
      </w:r>
      <w:r w:rsidRPr="006216AF">
        <w:rPr>
          <w:rtl/>
        </w:rPr>
        <w:t>طعام الجنّة ، فتشبّه بسائل لنطعمه منه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فأكل النبيّ </w:t>
      </w:r>
      <w:r w:rsidR="00470C8A">
        <w:rPr>
          <w:rtl/>
        </w:rPr>
        <w:t>(ص)</w:t>
      </w:r>
      <w:r w:rsidRPr="006216AF">
        <w:rPr>
          <w:rtl/>
        </w:rPr>
        <w:t xml:space="preserve"> وعليّ وفاطمة والحسن والحسين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</w:t>
      </w:r>
      <w:r w:rsidR="00745B29">
        <w:rPr>
          <w:rtl/>
        </w:rPr>
        <w:br/>
      </w:r>
      <w:r w:rsidR="00161579">
        <w:rPr>
          <w:rtl/>
        </w:rPr>
        <w:t>حتّى شبعوا ، ثمّ رفعت الص</w:t>
      </w:r>
      <w:r w:rsidRPr="006216AF">
        <w:rPr>
          <w:rtl/>
        </w:rPr>
        <w:t>ح</w:t>
      </w:r>
      <w:r w:rsidR="00161579">
        <w:rPr>
          <w:rtl/>
        </w:rPr>
        <w:t>ف</w:t>
      </w:r>
      <w:r w:rsidRPr="006216AF">
        <w:rPr>
          <w:rtl/>
        </w:rPr>
        <w:t>ة ، فأكلوا من طعام الجنّة في الدنيا</w:t>
      </w:r>
      <w:r w:rsidR="00410A32">
        <w:rPr>
          <w:rtl/>
        </w:rPr>
        <w:t xml:space="preserve"> .</w:t>
      </w:r>
    </w:p>
    <w:p w:rsidR="005F4626" w:rsidRPr="006216AF" w:rsidRDefault="005F4626" w:rsidP="00CB15BC">
      <w:pPr>
        <w:rPr>
          <w:rtl/>
        </w:rPr>
      </w:pPr>
      <w:r w:rsidRPr="006216AF">
        <w:rPr>
          <w:rtl/>
        </w:rPr>
        <w:t>252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CB15BC">
        <w:rPr>
          <w:rFonts w:hint="cs"/>
          <w:rtl/>
        </w:rPr>
        <w:t xml:space="preserve"> </w:t>
      </w:r>
      <w:r>
        <w:rPr>
          <w:rtl/>
        </w:rPr>
        <w:t>ـ</w:t>
      </w:r>
      <w:r w:rsidR="00CB15BC">
        <w:rPr>
          <w:rFonts w:hint="cs"/>
          <w:rtl/>
        </w:rPr>
        <w:t xml:space="preserve"> </w:t>
      </w:r>
      <w:r w:rsidRPr="006216AF">
        <w:rPr>
          <w:rtl/>
        </w:rPr>
        <w:t xml:space="preserve">عن جابر بن عبد الله الأنصاريّ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قال :</w:t>
      </w:r>
      <w:r w:rsidR="00CA252F">
        <w:rPr>
          <w:rtl/>
        </w:rPr>
        <w:t xml:space="preserve"> </w:t>
      </w:r>
      <w:r w:rsidR="00745B29">
        <w:rPr>
          <w:rtl/>
        </w:rPr>
        <w:br/>
      </w:r>
      <w:r w:rsidRPr="006216AF">
        <w:rPr>
          <w:rtl/>
        </w:rPr>
        <w:t xml:space="preserve">إنّ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أقام أيّاما</w:t>
      </w:r>
      <w:r w:rsidR="00161579">
        <w:rPr>
          <w:rtl/>
        </w:rPr>
        <w:t>ً</w:t>
      </w:r>
      <w:r w:rsidRPr="006216AF">
        <w:rPr>
          <w:rtl/>
        </w:rPr>
        <w:t xml:space="preserve"> لم يطعم فيها طعاما</w:t>
      </w:r>
      <w:r w:rsidR="00161579">
        <w:rPr>
          <w:rtl/>
        </w:rPr>
        <w:t>ً</w:t>
      </w:r>
      <w:r w:rsidRPr="006216AF">
        <w:rPr>
          <w:rtl/>
        </w:rPr>
        <w:t xml:space="preserve"> حتّى شقّ عليه ذلك ، </w:t>
      </w:r>
      <w:r w:rsidR="00745B29">
        <w:rPr>
          <w:rtl/>
        </w:rPr>
        <w:br/>
      </w:r>
      <w:r w:rsidRPr="006216AF">
        <w:rPr>
          <w:rtl/>
        </w:rPr>
        <w:t xml:space="preserve">فطاف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في ديار أزواجه فلم يصب عند إحداهن شيئا</w:t>
      </w:r>
      <w:r w:rsidR="007D6C58">
        <w:rPr>
          <w:rtl/>
        </w:rPr>
        <w:t>ً</w:t>
      </w:r>
      <w:r w:rsidRPr="006216AF">
        <w:rPr>
          <w:rtl/>
        </w:rPr>
        <w:t xml:space="preserve"> ، فأتى فاطمة </w:t>
      </w:r>
      <w:r w:rsidR="00745B29">
        <w:rPr>
          <w:rtl/>
        </w:rPr>
        <w:br/>
      </w:r>
      <w:r w:rsidR="00276CED">
        <w:rPr>
          <w:rtl/>
        </w:rPr>
        <w:t>عليها السلام</w:t>
      </w:r>
      <w:r w:rsidRPr="006216AF">
        <w:rPr>
          <w:rtl/>
        </w:rPr>
        <w:t xml:space="preserve"> ، فقال : </w:t>
      </w:r>
      <w:r w:rsidR="009F08E4" w:rsidRPr="006216AF">
        <w:rPr>
          <w:rtl/>
        </w:rPr>
        <w:t>«</w:t>
      </w:r>
      <w:r w:rsidRPr="006216AF">
        <w:rPr>
          <w:rtl/>
        </w:rPr>
        <w:t>يا بنية ، هل عندك ش</w:t>
      </w:r>
      <w:r w:rsidR="00161579">
        <w:rPr>
          <w:rtl/>
        </w:rPr>
        <w:t>ی</w:t>
      </w:r>
      <w:r w:rsidRPr="006216AF">
        <w:rPr>
          <w:rtl/>
        </w:rPr>
        <w:t>ء</w:t>
      </w:r>
      <w:r w:rsidR="00161579">
        <w:rPr>
          <w:rtl/>
        </w:rPr>
        <w:t>ً</w:t>
      </w:r>
      <w:r w:rsidRPr="006216AF">
        <w:rPr>
          <w:rtl/>
        </w:rPr>
        <w:t xml:space="preserve"> آكله ، فإنّي جائع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745B29">
        <w:rPr>
          <w:rtl/>
        </w:rPr>
        <w:br/>
      </w:r>
      <w:r w:rsidRPr="006216AF">
        <w:rPr>
          <w:rtl/>
        </w:rPr>
        <w:t xml:space="preserve">قالت : </w:t>
      </w:r>
      <w:r w:rsidR="009F08E4" w:rsidRPr="006216AF">
        <w:rPr>
          <w:rtl/>
        </w:rPr>
        <w:t>«</w:t>
      </w:r>
      <w:r w:rsidRPr="006216AF">
        <w:rPr>
          <w:rtl/>
        </w:rPr>
        <w:t>لا والله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خرج بعثت جارية لها برغيفين وبضعة لحم ، فأخذته </w:t>
      </w:r>
      <w:r w:rsidR="00745B29">
        <w:rPr>
          <w:rtl/>
        </w:rPr>
        <w:br/>
      </w:r>
      <w:r w:rsidRPr="006216AF">
        <w:rPr>
          <w:rtl/>
        </w:rPr>
        <w:t>ووضعته في جفنة وغطّ</w:t>
      </w:r>
      <w:r w:rsidR="00161579">
        <w:rPr>
          <w:rtl/>
        </w:rPr>
        <w:t>َ</w:t>
      </w:r>
      <w:r w:rsidRPr="006216AF">
        <w:rPr>
          <w:rtl/>
        </w:rPr>
        <w:t xml:space="preserve">ت عليها وقالت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والله لأوثرن بها رسول </w:t>
      </w:r>
      <w:r w:rsidR="00745B29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على نفسي ، وعلى غيري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وكانوا محتاجين إلى شبعة </w:t>
      </w:r>
      <w:r w:rsidR="00745B29">
        <w:rPr>
          <w:rtl/>
        </w:rPr>
        <w:br/>
      </w:r>
      <w:r w:rsidRPr="006216AF">
        <w:rPr>
          <w:rtl/>
        </w:rPr>
        <w:t>طعام ، فبعثت حسنا</w:t>
      </w:r>
      <w:r w:rsidR="007D6C58">
        <w:rPr>
          <w:rtl/>
        </w:rPr>
        <w:t>ً</w:t>
      </w:r>
      <w:r w:rsidRPr="006216AF">
        <w:rPr>
          <w:rtl/>
        </w:rPr>
        <w:t xml:space="preserve"> وحسينا</w:t>
      </w:r>
      <w:r w:rsidR="007D6C58">
        <w:rPr>
          <w:rtl/>
        </w:rPr>
        <w:t>ً</w:t>
      </w:r>
      <w:r w:rsidRPr="006216AF">
        <w:rPr>
          <w:rtl/>
        </w:rPr>
        <w:t xml:space="preserve"> إلى 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CB15BC" w:rsidRDefault="005F4626" w:rsidP="00CB15BC">
      <w:pPr>
        <w:rPr>
          <w:rStyle w:val="rfdLineChar"/>
        </w:rPr>
      </w:pPr>
      <w:r w:rsidRPr="006216AF">
        <w:rPr>
          <w:rtl/>
        </w:rPr>
        <w:t xml:space="preserve">فرجع إليها ، فقالت : </w:t>
      </w:r>
      <w:r w:rsidR="009F08E4" w:rsidRPr="006216AF">
        <w:rPr>
          <w:rtl/>
        </w:rPr>
        <w:t>«</w:t>
      </w:r>
      <w:r w:rsidRPr="006216AF">
        <w:rPr>
          <w:rtl/>
        </w:rPr>
        <w:t>قد أتاني الله بشيء فخبّأته لك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</w:t>
      </w:r>
      <w:r w:rsidR="00CB15BC">
        <w:rPr>
          <w:rFonts w:hint="cs"/>
          <w:rtl/>
        </w:rPr>
        <w:t xml:space="preserve"> </w:t>
      </w:r>
      <w:r w:rsidR="00CB15BC">
        <w:rPr>
          <w:rtl/>
        </w:rPr>
        <w:br/>
      </w:r>
      <w:r w:rsidR="00CB15B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</w:t>
      </w:r>
      <w:r w:rsidR="00745B29">
        <w:rPr>
          <w:rStyle w:val="rfdFootnote"/>
          <w:rtl/>
        </w:rPr>
        <w:t>1 ، 2</w:t>
      </w:r>
      <w:r w:rsidRPr="006216AF">
        <w:rPr>
          <w:rStyle w:val="rfdFootnote"/>
          <w:rtl/>
        </w:rPr>
        <w:t>) سورة آل عمران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37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CB15BC">
      <w:pPr>
        <w:pStyle w:val="rfdFootnote0"/>
        <w:rPr>
          <w:rtl/>
        </w:rPr>
      </w:pPr>
      <w:r w:rsidRPr="006216AF">
        <w:rPr>
          <w:rtl/>
        </w:rPr>
        <w:t>2</w:t>
      </w:r>
      <w:r w:rsidR="00CB15BC">
        <w:rPr>
          <w:rFonts w:hint="cs"/>
          <w:rtl/>
        </w:rPr>
        <w:t xml:space="preserve"> </w:t>
      </w:r>
      <w:r>
        <w:rPr>
          <w:rtl/>
        </w:rPr>
        <w:t>ـ</w:t>
      </w:r>
      <w:r w:rsidR="00CB15BC">
        <w:rPr>
          <w:rFonts w:hint="cs"/>
          <w:rtl/>
        </w:rPr>
        <w:t xml:space="preserve"> </w:t>
      </w:r>
      <w:r w:rsidRPr="006216AF">
        <w:rPr>
          <w:rtl/>
        </w:rPr>
        <w:t>الخرائج والجرائح 2 : 528 ، مناقب ابن شهر</w:t>
      </w:r>
      <w:r w:rsidR="00161579">
        <w:rPr>
          <w:rtl/>
        </w:rPr>
        <w:t>ا</w:t>
      </w:r>
      <w:r w:rsidRPr="006216AF">
        <w:rPr>
          <w:rtl/>
        </w:rPr>
        <w:t xml:space="preserve">شوب 2 : 339 ، قطعة منه ، مقتل </w:t>
      </w:r>
      <w:r w:rsidR="00745B29">
        <w:rPr>
          <w:rtl/>
        </w:rPr>
        <w:br/>
      </w:r>
      <w:r w:rsidRPr="006216AF">
        <w:rPr>
          <w:rtl/>
        </w:rPr>
        <w:t>الخوارزمي : 58 ، فرائد السمطين 2 : 51 ، نحوه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: فصار يدور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A510B">
      <w:pPr>
        <w:pStyle w:val="rfdNormal0"/>
        <w:rPr>
          <w:rtl/>
        </w:rPr>
      </w:pPr>
      <w:r>
        <w:rPr>
          <w:rtl/>
        </w:rPr>
        <w:br w:type="page"/>
      </w:r>
      <w:r w:rsidR="009F08E4" w:rsidRPr="006216AF">
        <w:rPr>
          <w:rtl/>
        </w:rPr>
        <w:lastRenderedPageBreak/>
        <w:t>«</w:t>
      </w:r>
      <w:r w:rsidRPr="006216AF">
        <w:rPr>
          <w:rtl/>
        </w:rPr>
        <w:t>هلمي يا بنية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فكشف الجفنة ، فإذا هي مملوءة خبزا</w:t>
      </w:r>
      <w:r w:rsidR="007D6C58">
        <w:rPr>
          <w:rtl/>
        </w:rPr>
        <w:t>ً</w:t>
      </w:r>
      <w:r w:rsidRPr="006216AF">
        <w:rPr>
          <w:rtl/>
        </w:rPr>
        <w:t xml:space="preserve"> ولحما</w:t>
      </w:r>
      <w:r w:rsidR="007D6C58">
        <w:rPr>
          <w:rtl/>
        </w:rPr>
        <w:t>ً</w:t>
      </w:r>
      <w:r w:rsidRPr="006216AF">
        <w:rPr>
          <w:rtl/>
        </w:rPr>
        <w:t xml:space="preserve"> ، فلمّا </w:t>
      </w:r>
      <w:r w:rsidR="00745B29">
        <w:rPr>
          <w:rtl/>
        </w:rPr>
        <w:br/>
      </w:r>
      <w:r w:rsidRPr="006216AF">
        <w:rPr>
          <w:rtl/>
        </w:rPr>
        <w:t xml:space="preserve">نظرت إليها بهتت ، وعرفت أنّه من عند الله تعالى ، فحمدت الله </w:t>
      </w:r>
      <w:r w:rsidR="00745B29">
        <w:rPr>
          <w:rtl/>
        </w:rPr>
        <w:br/>
      </w:r>
      <w:r w:rsidRPr="006216AF">
        <w:rPr>
          <w:rtl/>
        </w:rPr>
        <w:t>تعالى ، وصلّت على أبيها ، وقدّ</w:t>
      </w:r>
      <w:r w:rsidR="00AA510B">
        <w:rPr>
          <w:rtl/>
        </w:rPr>
        <w:t>َ</w:t>
      </w:r>
      <w:r w:rsidRPr="006216AF">
        <w:rPr>
          <w:rtl/>
        </w:rPr>
        <w:t xml:space="preserve">مته إليه ، فلمّا رآه حمد الله وقال : </w:t>
      </w:r>
      <w:r w:rsidRPr="006216AF">
        <w:rPr>
          <w:rStyle w:val="rfdAlaem"/>
          <w:rtl/>
        </w:rPr>
        <w:t>(</w:t>
      </w:r>
      <w:r w:rsidR="00AA510B" w:rsidRPr="00AA510B">
        <w:rPr>
          <w:rStyle w:val="rfdAie"/>
          <w:rtl/>
        </w:rPr>
        <w:t xml:space="preserve"> أَنَّىٰ </w:t>
      </w:r>
      <w:r w:rsidR="00AA510B">
        <w:rPr>
          <w:rStyle w:val="rfdAie"/>
          <w:rtl/>
        </w:rPr>
        <w:br/>
      </w:r>
      <w:r w:rsidR="00AA510B" w:rsidRPr="00AA510B">
        <w:rPr>
          <w:rStyle w:val="rfdAie"/>
          <w:rtl/>
        </w:rPr>
        <w:t>لَكِ هَـٰذَا</w:t>
      </w:r>
      <w:r w:rsidR="00DD50E3">
        <w:rPr>
          <w:rStyle w:val="rfdAie"/>
          <w:rtl/>
        </w:rPr>
        <w:t xml:space="preserve"> ؟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: </w:t>
      </w:r>
      <w:r w:rsidRPr="006216AF">
        <w:rPr>
          <w:rStyle w:val="rfdAlaem"/>
          <w:rtl/>
        </w:rPr>
        <w:t>(</w:t>
      </w:r>
      <w:r w:rsidR="00AA510B" w:rsidRPr="00AA510B">
        <w:rPr>
          <w:rStyle w:val="rfdAie"/>
          <w:rtl/>
        </w:rPr>
        <w:t xml:space="preserve"> هُوَ مِنْ عِندِ اللَّـهِ إِنَّ اللَّـهَ يَرْزُقُ مَن يَشَاءُ بِغَيْرِ </w:t>
      </w:r>
      <w:r w:rsidR="00AA510B">
        <w:rPr>
          <w:rStyle w:val="rfdAie"/>
          <w:rtl/>
        </w:rPr>
        <w:br/>
      </w:r>
      <w:r w:rsidR="00AA510B" w:rsidRPr="00AA510B">
        <w:rPr>
          <w:rStyle w:val="rfdAie"/>
          <w:rtl/>
        </w:rPr>
        <w:t>حِسَابٍ</w:t>
      </w:r>
      <w:r w:rsidRPr="00AA510B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فبعث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إلى عليّ ، ثمّ أكل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وعليّ </w:t>
      </w:r>
      <w:r w:rsidR="00745B29">
        <w:rPr>
          <w:rtl/>
        </w:rPr>
        <w:br/>
      </w:r>
      <w:r w:rsidRPr="006216AF">
        <w:rPr>
          <w:rtl/>
        </w:rPr>
        <w:t xml:space="preserve">وفاطمة والحسن والحسين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وجميع أزواج النبيّ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745B29">
        <w:rPr>
          <w:rtl/>
        </w:rPr>
        <w:br/>
      </w:r>
      <w:r w:rsidRPr="006216AF">
        <w:rPr>
          <w:rtl/>
        </w:rPr>
        <w:t>حتّى شبعوا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قالت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وبقيت الجفنة كما هي ، فأوسعت </w:t>
      </w:r>
      <w:r w:rsidR="00745B29">
        <w:rPr>
          <w:rtl/>
        </w:rPr>
        <w:br/>
      </w:r>
      <w:r w:rsidRPr="006216AF">
        <w:rPr>
          <w:rtl/>
        </w:rPr>
        <w:t>منها على الجيران ، وجعل الله فيها بركة وخيرا</w:t>
      </w:r>
      <w:r w:rsidR="007D6C58">
        <w:rPr>
          <w:rtl/>
        </w:rPr>
        <w:t>ً</w:t>
      </w:r>
      <w:r w:rsidRPr="006216AF">
        <w:rPr>
          <w:rtl/>
        </w:rPr>
        <w:t xml:space="preserve"> كثيرا</w:t>
      </w:r>
      <w:r w:rsidR="007D6C58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CB15BC">
      <w:pPr>
        <w:rPr>
          <w:rtl/>
        </w:rPr>
      </w:pPr>
      <w:r w:rsidRPr="006216AF">
        <w:rPr>
          <w:rtl/>
        </w:rPr>
        <w:t>253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CB15BC">
        <w:rPr>
          <w:rFonts w:hint="cs"/>
          <w:rtl/>
        </w:rPr>
        <w:t xml:space="preserve"> </w:t>
      </w:r>
      <w:r>
        <w:rPr>
          <w:rtl/>
        </w:rPr>
        <w:t>ـ</w:t>
      </w:r>
      <w:r w:rsidR="00CB15BC">
        <w:rPr>
          <w:rFonts w:hint="cs"/>
          <w:rtl/>
        </w:rPr>
        <w:t xml:space="preserve"> </w:t>
      </w:r>
      <w:r w:rsidRPr="006216AF">
        <w:rPr>
          <w:rtl/>
        </w:rPr>
        <w:t xml:space="preserve">عن عاصم بن الأحول ، عن زر بن حبيش ، عن سلمان </w:t>
      </w:r>
      <w:r w:rsidR="00745B29">
        <w:rPr>
          <w:rtl/>
        </w:rPr>
        <w:br/>
      </w:r>
      <w:r w:rsidRPr="006216AF">
        <w:rPr>
          <w:rtl/>
        </w:rPr>
        <w:t xml:space="preserve">الفارسيّ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قال : خرجت من منزلي يوما</w:t>
      </w:r>
      <w:r w:rsidR="00AA510B">
        <w:rPr>
          <w:rtl/>
        </w:rPr>
        <w:t>ً</w:t>
      </w:r>
      <w:r w:rsidRPr="006216AF">
        <w:rPr>
          <w:rtl/>
        </w:rPr>
        <w:t xml:space="preserve"> بعد وفاة رسول </w:t>
      </w:r>
      <w:r w:rsidR="00745B29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فلقيني </w:t>
      </w:r>
      <w:r w:rsidRPr="006216AF">
        <w:rPr>
          <w:rStyle w:val="rfdFootnotenum"/>
          <w:rtl/>
        </w:rPr>
        <w:t>(</w:t>
      </w:r>
      <w:r w:rsidR="006167F3">
        <w:rPr>
          <w:rStyle w:val="rfdFootnotenum"/>
          <w:rtl/>
        </w:rPr>
        <w:t>1</w:t>
      </w:r>
      <w:r w:rsidRPr="006216AF">
        <w:rPr>
          <w:rStyle w:val="rfdFootnotenum"/>
          <w:rtl/>
        </w:rPr>
        <w:t>)</w:t>
      </w:r>
      <w:r w:rsidRPr="006216AF">
        <w:rPr>
          <w:rtl/>
        </w:rPr>
        <w:t xml:space="preserve"> عليّ بن أبي طالب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745B29">
        <w:rPr>
          <w:rtl/>
        </w:rPr>
        <w:br/>
      </w:r>
      <w:r w:rsidRPr="006216AF">
        <w:rPr>
          <w:rtl/>
        </w:rPr>
        <w:t xml:space="preserve">سلمان ، جفوتنا بعد وفاة رسول الله </w:t>
      </w:r>
      <w:r w:rsidR="00470C8A">
        <w:rPr>
          <w:rtl/>
        </w:rPr>
        <w:t>(ص)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056E1">
      <w:pPr>
        <w:rPr>
          <w:rtl/>
        </w:rPr>
      </w:pPr>
      <w:r w:rsidRPr="006216AF">
        <w:rPr>
          <w:rtl/>
        </w:rPr>
        <w:t xml:space="preserve">فقلت : حبيبي يا أمير المؤمنين ، مثلك لا يخفى عليه ، غير أنّ </w:t>
      </w:r>
      <w:r w:rsidR="00745B29">
        <w:rPr>
          <w:rtl/>
        </w:rPr>
        <w:br/>
      </w:r>
      <w:r w:rsidRPr="006216AF">
        <w:rPr>
          <w:rtl/>
        </w:rPr>
        <w:t xml:space="preserve">حزني على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هو الذي منعني من زيارتكم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لي :</w:t>
      </w:r>
      <w:r w:rsidR="00E056E1">
        <w:rPr>
          <w:rtl/>
        </w:rPr>
        <w:t xml:space="preserve"> </w:t>
      </w:r>
      <w:r w:rsidR="00745B29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يا سلمان ، ائت منزل فاطمة فإنّها إليك مشتاقة ، وتريد أن تتحفك </w:t>
      </w:r>
      <w:r w:rsidR="00745B29">
        <w:rPr>
          <w:rtl/>
        </w:rPr>
        <w:br/>
      </w:r>
      <w:r w:rsidRPr="006216AF">
        <w:rPr>
          <w:rtl/>
        </w:rPr>
        <w:t>بتحفة قد أتحفت بها من الجنّة</w:t>
      </w:r>
      <w:r w:rsidR="00410A32">
        <w:rPr>
          <w:rtl/>
        </w:rPr>
        <w:t xml:space="preserve"> .</w:t>
      </w:r>
    </w:p>
    <w:p w:rsidR="005F4626" w:rsidRPr="006216AF" w:rsidRDefault="005F4626" w:rsidP="006167F3">
      <w:pPr>
        <w:rPr>
          <w:rtl/>
        </w:rPr>
      </w:pPr>
      <w:r w:rsidRPr="006216AF">
        <w:rPr>
          <w:rtl/>
        </w:rPr>
        <w:t xml:space="preserve">قال سلمان : قلت : يا أمير المؤمنين أتحفت </w:t>
      </w:r>
      <w:r w:rsidRPr="006216AF">
        <w:rPr>
          <w:rStyle w:val="rfdFootnotenum"/>
          <w:rtl/>
        </w:rPr>
        <w:t>(</w:t>
      </w:r>
      <w:r w:rsidR="006167F3">
        <w:rPr>
          <w:rStyle w:val="rfdFootnotenum"/>
          <w:rtl/>
        </w:rPr>
        <w:t>2</w:t>
      </w:r>
      <w:r w:rsidRPr="006216AF">
        <w:rPr>
          <w:rStyle w:val="rfdFootnotenum"/>
          <w:rtl/>
        </w:rPr>
        <w:t>)</w:t>
      </w:r>
      <w:r w:rsidRPr="006216AF">
        <w:rPr>
          <w:rtl/>
        </w:rPr>
        <w:t xml:space="preserve"> بتحفة من الجنّة </w:t>
      </w:r>
      <w:r w:rsidR="00745B29">
        <w:rPr>
          <w:rtl/>
        </w:rPr>
        <w:br/>
      </w:r>
      <w:r w:rsidRPr="006216AF">
        <w:rPr>
          <w:rtl/>
        </w:rPr>
        <w:t xml:space="preserve">بعد وفاة رسول الله </w:t>
      </w:r>
      <w:r w:rsidR="00470C8A">
        <w:rPr>
          <w:rtl/>
        </w:rPr>
        <w:t>(ص)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نعم يا سلمان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CB15BC" w:rsidRDefault="005F4626" w:rsidP="00CB15BC">
      <w:pPr>
        <w:rPr>
          <w:rStyle w:val="rfdLineChar"/>
        </w:rPr>
      </w:pPr>
      <w:r w:rsidRPr="006216AF">
        <w:rPr>
          <w:rtl/>
        </w:rPr>
        <w:t xml:space="preserve">قال : فهرولت هرولة إلى منزل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، وقرعت</w:t>
      </w:r>
      <w:r w:rsidR="00CB15BC">
        <w:rPr>
          <w:rFonts w:hint="cs"/>
          <w:rtl/>
        </w:rPr>
        <w:t xml:space="preserve"> </w:t>
      </w:r>
      <w:r w:rsidR="00CB15BC">
        <w:rPr>
          <w:rtl/>
        </w:rPr>
        <w:br/>
      </w:r>
      <w:r w:rsidR="00CB15B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آل عمران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37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الخرائج والجرائح 2 : 533 ، مهج الدعوات : 6 ، معالم الزلفى : 406</w:t>
      </w:r>
      <w:r w:rsidR="00410A32">
        <w:rPr>
          <w:rtl/>
        </w:rPr>
        <w:t xml:space="preserve"> .</w:t>
      </w:r>
    </w:p>
    <w:p w:rsidR="005F4626" w:rsidRPr="006216AF" w:rsidRDefault="005F4626" w:rsidP="006167F3">
      <w:pPr>
        <w:rPr>
          <w:rtl/>
        </w:rPr>
      </w:pPr>
      <w:r w:rsidRPr="006216AF">
        <w:rPr>
          <w:rStyle w:val="rfdFootnote"/>
          <w:rtl/>
        </w:rPr>
        <w:t>(</w:t>
      </w:r>
      <w:r w:rsidR="006167F3">
        <w:rPr>
          <w:rStyle w:val="rfdFootnote"/>
          <w:rtl/>
        </w:rPr>
        <w:t>1</w:t>
      </w:r>
      <w:r w:rsidRPr="006216AF">
        <w:rPr>
          <w:rStyle w:val="rfdFootnote"/>
          <w:rtl/>
        </w:rPr>
        <w:t>) في ش ، ص ، ع : فرأيت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167F3">
      <w:pPr>
        <w:rPr>
          <w:rtl/>
        </w:rPr>
      </w:pPr>
      <w:r w:rsidRPr="006216AF">
        <w:rPr>
          <w:rStyle w:val="rfdFootnote"/>
          <w:rtl/>
        </w:rPr>
        <w:t>(</w:t>
      </w:r>
      <w:r w:rsidR="006167F3">
        <w:rPr>
          <w:rStyle w:val="rfdFootnote"/>
          <w:rtl/>
        </w:rPr>
        <w:t>2</w:t>
      </w:r>
      <w:r w:rsidRPr="006216AF">
        <w:rPr>
          <w:rStyle w:val="rfdFootnote"/>
          <w:rtl/>
        </w:rPr>
        <w:t>) في ر : أتتحفي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167F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الباب ، فخرجت إليّ</w:t>
      </w:r>
      <w:r w:rsidR="007D6C58">
        <w:rPr>
          <w:rtl/>
        </w:rPr>
        <w:t>َ</w:t>
      </w:r>
      <w:r w:rsidRPr="006216AF">
        <w:rPr>
          <w:rtl/>
        </w:rPr>
        <w:t xml:space="preserve"> فضّة فأذنت لي ، فدخلت وإذا فاطمة جالسة ، </w:t>
      </w:r>
      <w:r w:rsidR="00745B29">
        <w:rPr>
          <w:rtl/>
        </w:rPr>
        <w:br/>
      </w:r>
      <w:r w:rsidRPr="006216AF">
        <w:rPr>
          <w:rtl/>
        </w:rPr>
        <w:t xml:space="preserve">وعليها عباءة قد اعتجرت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بها واستترت ، فلمّا رأتني قالت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745B29">
        <w:rPr>
          <w:rtl/>
        </w:rPr>
        <w:br/>
      </w:r>
      <w:r w:rsidRPr="006216AF">
        <w:rPr>
          <w:rtl/>
        </w:rPr>
        <w:t xml:space="preserve">سلمان ، اجلس واعقل واعلم أنّي كنت جالسة بالأمس مفكّرة في وفاة </w:t>
      </w:r>
      <w:r w:rsidR="00745B29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والحزن يتردد ف</w:t>
      </w:r>
      <w:r w:rsidR="004605E9">
        <w:rPr>
          <w:rFonts w:hint="cs"/>
          <w:rtl/>
        </w:rPr>
        <w:t>ي</w:t>
      </w:r>
      <w:r w:rsidRPr="006216AF">
        <w:rPr>
          <w:rtl/>
        </w:rPr>
        <w:t xml:space="preserve"> صدري ، وقد كنت رددت باب </w:t>
      </w:r>
      <w:r w:rsidR="00745B29">
        <w:rPr>
          <w:rtl/>
        </w:rPr>
        <w:br/>
      </w:r>
      <w:r w:rsidRPr="006216AF">
        <w:rPr>
          <w:rtl/>
        </w:rPr>
        <w:t xml:space="preserve">حجرتي بيدي ، فانفتح من غير أن يفتحه أحد ، وإذا أنا بأربع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</w:t>
      </w:r>
      <w:r w:rsidR="00745B29">
        <w:rPr>
          <w:rtl/>
        </w:rPr>
        <w:br/>
      </w:r>
      <w:r w:rsidRPr="006216AF">
        <w:rPr>
          <w:rtl/>
        </w:rPr>
        <w:t>جواري ، فدخلن عليّ</w:t>
      </w:r>
      <w:r w:rsidR="007D6C58">
        <w:rPr>
          <w:rtl/>
        </w:rPr>
        <w:t>َ</w:t>
      </w:r>
      <w:r w:rsidRPr="006216AF">
        <w:rPr>
          <w:rtl/>
        </w:rPr>
        <w:t xml:space="preserve"> ، لم ير الرا</w:t>
      </w:r>
      <w:r w:rsidR="007D6C58">
        <w:rPr>
          <w:rtl/>
        </w:rPr>
        <w:t>ؤ</w:t>
      </w:r>
      <w:r w:rsidRPr="006216AF">
        <w:rPr>
          <w:rtl/>
        </w:rPr>
        <w:t xml:space="preserve">ن بحسنهن ونظارة وجوههن ، فلمّا </w:t>
      </w:r>
      <w:r w:rsidR="00745B29">
        <w:rPr>
          <w:rtl/>
        </w:rPr>
        <w:br/>
      </w:r>
      <w:r w:rsidRPr="006216AF">
        <w:rPr>
          <w:rtl/>
        </w:rPr>
        <w:t xml:space="preserve">دخلن قمت إليهن مستنكرة لهن ، فقلت : أنتن من أهل المدينة أم من </w:t>
      </w:r>
      <w:r w:rsidR="00745B29">
        <w:rPr>
          <w:rtl/>
        </w:rPr>
        <w:br/>
      </w:r>
      <w:r w:rsidRPr="006216AF">
        <w:rPr>
          <w:rtl/>
        </w:rPr>
        <w:t>أهل مكّة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فقلن : لا من أهل المدينة ، ولا من أهل مكّة ، ولا من أهل </w:t>
      </w:r>
      <w:r w:rsidR="00745B29">
        <w:rPr>
          <w:rtl/>
        </w:rPr>
        <w:br/>
      </w:r>
      <w:r w:rsidRPr="006216AF">
        <w:rPr>
          <w:rtl/>
        </w:rPr>
        <w:t xml:space="preserve">الأرض ، نحن من الحور العين ، أرسلنا إليك ربّ العالمين يا ابنة رسول </w:t>
      </w:r>
      <w:r w:rsidR="00745B29">
        <w:rPr>
          <w:rtl/>
        </w:rPr>
        <w:br/>
      </w:r>
      <w:r w:rsidRPr="006216AF">
        <w:rPr>
          <w:rtl/>
        </w:rPr>
        <w:t xml:space="preserve">الله لنعزّيك بوفاة رسول الله </w:t>
      </w:r>
      <w:r w:rsidR="00470C8A">
        <w:rPr>
          <w:rtl/>
        </w:rPr>
        <w:t>(ص)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056E1">
      <w:pPr>
        <w:rPr>
          <w:rtl/>
        </w:rPr>
      </w:pPr>
      <w:r w:rsidRPr="006216AF">
        <w:rPr>
          <w:rtl/>
        </w:rPr>
        <w:t xml:space="preserve">قالت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فقلت لإ</w:t>
      </w:r>
      <w:r w:rsidR="006167F3">
        <w:rPr>
          <w:rtl/>
        </w:rPr>
        <w:t>ِ</w:t>
      </w:r>
      <w:r w:rsidRPr="006216AF">
        <w:rPr>
          <w:rtl/>
        </w:rPr>
        <w:t>حداهن : ما اسمك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</w:t>
      </w:r>
      <w:r w:rsidR="00E056E1">
        <w:rPr>
          <w:rtl/>
        </w:rPr>
        <w:t xml:space="preserve"> </w:t>
      </w:r>
      <w:r w:rsidR="00745B29">
        <w:rPr>
          <w:rtl/>
        </w:rPr>
        <w:br/>
      </w:r>
      <w:r w:rsidRPr="006216AF">
        <w:rPr>
          <w:rtl/>
        </w:rPr>
        <w:t>ذرّة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 حبيبتي ل</w:t>
      </w:r>
      <w:r w:rsidR="007D6C58">
        <w:rPr>
          <w:rtl/>
        </w:rPr>
        <w:t>ِ</w:t>
      </w:r>
      <w:r w:rsidRPr="006216AF">
        <w:rPr>
          <w:rtl/>
        </w:rPr>
        <w:t>م</w:t>
      </w:r>
      <w:r w:rsidR="007D6C58">
        <w:rPr>
          <w:rtl/>
        </w:rPr>
        <w:t>َ</w:t>
      </w:r>
      <w:r w:rsidRPr="006216AF">
        <w:rPr>
          <w:rtl/>
        </w:rPr>
        <w:t xml:space="preserve"> سمّيت ذرّة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سمّيت ذرة لأبي ذر </w:t>
      </w:r>
      <w:r w:rsidR="00745B29">
        <w:rPr>
          <w:rtl/>
        </w:rPr>
        <w:br/>
      </w:r>
      <w:r w:rsidRPr="006216AF">
        <w:rPr>
          <w:rtl/>
        </w:rPr>
        <w:t xml:space="preserve">الغفاريّ ، صاحب أبيك 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للأخرى : وأنت ما اسمك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أنا سلمى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ل</w:t>
      </w:r>
      <w:r w:rsidR="007D6C58">
        <w:rPr>
          <w:rtl/>
        </w:rPr>
        <w:t>ِ</w:t>
      </w:r>
      <w:r w:rsidRPr="006216AF">
        <w:rPr>
          <w:rtl/>
        </w:rPr>
        <w:t>م</w:t>
      </w:r>
      <w:r w:rsidR="007D6C58">
        <w:rPr>
          <w:rtl/>
        </w:rPr>
        <w:t>َ</w:t>
      </w:r>
      <w:r w:rsidRPr="006216AF">
        <w:rPr>
          <w:rtl/>
        </w:rPr>
        <w:t xml:space="preserve"> </w:t>
      </w:r>
      <w:r w:rsidR="00745B29">
        <w:rPr>
          <w:rtl/>
        </w:rPr>
        <w:br/>
      </w:r>
      <w:r w:rsidRPr="006216AF">
        <w:rPr>
          <w:rtl/>
        </w:rPr>
        <w:t>سمّيت سلمى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لأني لسلمان الفارسيّ ، صاحب رسول </w:t>
      </w:r>
      <w:r w:rsidR="00745B29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وقلت للأخرى : ما اسمك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مقدودة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حبيبتي ، </w:t>
      </w:r>
      <w:r w:rsidR="00745B29">
        <w:rPr>
          <w:rtl/>
        </w:rPr>
        <w:br/>
      </w:r>
      <w:r w:rsidRPr="006216AF">
        <w:rPr>
          <w:rtl/>
        </w:rPr>
        <w:t>ول</w:t>
      </w:r>
      <w:r w:rsidR="007D6C58">
        <w:rPr>
          <w:rtl/>
        </w:rPr>
        <w:t>ِ</w:t>
      </w:r>
      <w:r w:rsidRPr="006216AF">
        <w:rPr>
          <w:rtl/>
        </w:rPr>
        <w:t>م</w:t>
      </w:r>
      <w:r w:rsidR="007D6C58">
        <w:rPr>
          <w:rtl/>
        </w:rPr>
        <w:t>َ</w:t>
      </w:r>
      <w:r w:rsidRPr="006216AF">
        <w:rPr>
          <w:rtl/>
        </w:rPr>
        <w:t xml:space="preserve"> سمّيت مقدودة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لأنّي للمقداد بن الأسود الكنديّ ، صاحب </w:t>
      </w:r>
      <w:r w:rsidR="00745B29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للأخرى : ما اسمك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عمّارة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 ول</w:t>
      </w:r>
      <w:r w:rsidR="007D6C58">
        <w:rPr>
          <w:rtl/>
        </w:rPr>
        <w:t>ِ</w:t>
      </w:r>
      <w:r w:rsidRPr="006216AF">
        <w:rPr>
          <w:rtl/>
        </w:rPr>
        <w:t>م</w:t>
      </w:r>
      <w:r w:rsidR="007D6C58">
        <w:rPr>
          <w:rtl/>
        </w:rPr>
        <w:t>َ</w:t>
      </w:r>
      <w:r w:rsidRPr="006216AF">
        <w:rPr>
          <w:rtl/>
        </w:rPr>
        <w:t xml:space="preserve"> سمّيت </w:t>
      </w:r>
      <w:r w:rsidR="00745B29">
        <w:rPr>
          <w:rtl/>
        </w:rPr>
        <w:br/>
      </w:r>
      <w:r w:rsidRPr="006216AF">
        <w:rPr>
          <w:rtl/>
        </w:rPr>
        <w:t>عمّارة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لأنّي لعمّار بن ياسر ، صاحب 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4605E9" w:rsidRDefault="005F4626" w:rsidP="004605E9">
      <w:pPr>
        <w:rPr>
          <w:rStyle w:val="rfdLineChar"/>
        </w:rPr>
      </w:pPr>
      <w:r w:rsidRPr="006216AF">
        <w:rPr>
          <w:rtl/>
        </w:rPr>
        <w:t>فأهدين إليّ</w:t>
      </w:r>
      <w:r w:rsidR="006167F3">
        <w:rPr>
          <w:rtl/>
        </w:rPr>
        <w:t>َ</w:t>
      </w:r>
      <w:r w:rsidRPr="006216AF">
        <w:rPr>
          <w:rtl/>
        </w:rPr>
        <w:t xml:space="preserve"> هدية ، أخبأت لك منها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أخرجت لي طبقا</w:t>
      </w:r>
      <w:r w:rsidR="007D6C58">
        <w:rPr>
          <w:rtl/>
        </w:rPr>
        <w:t>ً</w:t>
      </w:r>
      <w:r w:rsidR="004605E9">
        <w:rPr>
          <w:rFonts w:hint="cs"/>
          <w:rtl/>
        </w:rPr>
        <w:t xml:space="preserve"> </w:t>
      </w:r>
      <w:r w:rsidR="004605E9">
        <w:rPr>
          <w:rtl/>
        </w:rPr>
        <w:br/>
      </w:r>
      <w:r w:rsidR="004605E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اعتجرت : لفت رأسها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النهاية 3 : 185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ك ، م : بثلاث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056E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أبيض ، فيه رطب أكبر من الخشكنانج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أبيض من الثلج ، وأذكى من </w:t>
      </w:r>
      <w:r w:rsidR="00745B29">
        <w:rPr>
          <w:rtl/>
        </w:rPr>
        <w:br/>
      </w:r>
      <w:r w:rsidRPr="006216AF">
        <w:rPr>
          <w:rtl/>
        </w:rPr>
        <w:t xml:space="preserve">المسك ، وأعطتني منها عشر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رطبات ، عجزت عن حملها ، فقالت :</w:t>
      </w:r>
      <w:r w:rsidR="00E056E1">
        <w:rPr>
          <w:rtl/>
        </w:rPr>
        <w:t xml:space="preserve"> </w:t>
      </w:r>
      <w:r w:rsidR="00745B29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كلهن عند إفطارك ، وعد إليّ</w:t>
      </w:r>
      <w:r w:rsidR="007D6C58">
        <w:rPr>
          <w:rtl/>
        </w:rPr>
        <w:t>َ</w:t>
      </w:r>
      <w:r w:rsidRPr="006216AF">
        <w:rPr>
          <w:rtl/>
        </w:rPr>
        <w:t xml:space="preserve"> بعجمهن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سلمان : فخرجت من عندها أريد منزلي ، فما مررت بأحد </w:t>
      </w:r>
      <w:r w:rsidR="00745B29">
        <w:rPr>
          <w:rtl/>
        </w:rPr>
        <w:br/>
      </w:r>
      <w:r w:rsidRPr="006216AF">
        <w:rPr>
          <w:rtl/>
        </w:rPr>
        <w:t xml:space="preserve">ولا بجمع من أصحاب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335A4F">
        <w:rPr>
          <w:rtl/>
        </w:rPr>
        <w:t>إلّا</w:t>
      </w:r>
      <w:r w:rsidRPr="006216AF">
        <w:rPr>
          <w:rtl/>
        </w:rPr>
        <w:t xml:space="preserve"> قالوا : يا سلمان ، رائحة </w:t>
      </w:r>
      <w:r w:rsidR="00745B29">
        <w:rPr>
          <w:rtl/>
        </w:rPr>
        <w:br/>
      </w:r>
      <w:r w:rsidRPr="006216AF">
        <w:rPr>
          <w:rtl/>
        </w:rPr>
        <w:t>المسك الأذفر معك</w:t>
      </w:r>
      <w:r w:rsidR="00410A32">
        <w:rPr>
          <w:rtl/>
        </w:rPr>
        <w:t xml:space="preserve"> .</w:t>
      </w:r>
    </w:p>
    <w:p w:rsidR="005F4626" w:rsidRPr="006216AF" w:rsidRDefault="005F4626" w:rsidP="006167F3">
      <w:pPr>
        <w:rPr>
          <w:rtl/>
        </w:rPr>
      </w:pPr>
      <w:r w:rsidRPr="006216AF">
        <w:rPr>
          <w:rtl/>
        </w:rPr>
        <w:t>قال سلمان : كتمت أنّ معي شيئا</w:t>
      </w:r>
      <w:r w:rsidR="007D6C58">
        <w:rPr>
          <w:rtl/>
        </w:rPr>
        <w:t>ً</w:t>
      </w:r>
      <w:r w:rsidRPr="006216AF">
        <w:rPr>
          <w:rtl/>
        </w:rPr>
        <w:t xml:space="preserve"> حتّى أتيت منزلي ، فلمّا كان </w:t>
      </w:r>
      <w:r w:rsidR="00745B29">
        <w:rPr>
          <w:rtl/>
        </w:rPr>
        <w:br/>
      </w:r>
      <w:r w:rsidRPr="006216AF">
        <w:rPr>
          <w:rtl/>
        </w:rPr>
        <w:t>وقت الإ</w:t>
      </w:r>
      <w:r w:rsidR="006167F3">
        <w:rPr>
          <w:rtl/>
        </w:rPr>
        <w:t>ِ</w:t>
      </w:r>
      <w:r w:rsidRPr="006216AF">
        <w:rPr>
          <w:rtl/>
        </w:rPr>
        <w:t>فطار أفطرت عليهن ، فلم أجد لهن عجما</w:t>
      </w:r>
      <w:r w:rsidR="007D6C58">
        <w:rPr>
          <w:rtl/>
        </w:rPr>
        <w:t>ً</w:t>
      </w:r>
      <w:r w:rsidRPr="006216AF">
        <w:rPr>
          <w:rtl/>
        </w:rPr>
        <w:t xml:space="preserve"> ، فغدوت </w:t>
      </w:r>
      <w:r w:rsidRPr="006216AF">
        <w:rPr>
          <w:rStyle w:val="rfdFootnotenum"/>
          <w:rtl/>
        </w:rPr>
        <w:t>(</w:t>
      </w:r>
      <w:r w:rsidR="006167F3">
        <w:rPr>
          <w:rStyle w:val="rfdFootnotenum"/>
          <w:rtl/>
        </w:rPr>
        <w:t>6</w:t>
      </w:r>
      <w:r w:rsidRPr="006216AF">
        <w:rPr>
          <w:rStyle w:val="rfdFootnotenum"/>
          <w:rtl/>
        </w:rPr>
        <w:t>)</w:t>
      </w:r>
      <w:r w:rsidRPr="006216AF">
        <w:rPr>
          <w:rtl/>
        </w:rPr>
        <w:t xml:space="preserve"> إلى </w:t>
      </w:r>
      <w:r w:rsidR="00745B29">
        <w:rPr>
          <w:rtl/>
        </w:rPr>
        <w:br/>
      </w:r>
      <w:r w:rsidRPr="006216AF">
        <w:rPr>
          <w:rtl/>
        </w:rPr>
        <w:t xml:space="preserve">فاطمة ، وقرعت الباب عليها ، فأذنت لي بالدخول ، فدخلت وقلت : يا </w:t>
      </w:r>
      <w:r w:rsidR="00745B29">
        <w:rPr>
          <w:rtl/>
        </w:rPr>
        <w:br/>
      </w:r>
      <w:r w:rsidRPr="006216AF">
        <w:rPr>
          <w:rtl/>
        </w:rPr>
        <w:t>بنت رسول الله ؛ أمرتني أن آتيك بعجمته ، وأنا لم أجد لها عجما</w:t>
      </w:r>
      <w:r w:rsidR="007D6C58">
        <w:rPr>
          <w:rtl/>
        </w:rPr>
        <w:t>ً</w:t>
      </w:r>
      <w:r w:rsidR="00DD50E3">
        <w:rPr>
          <w:rtl/>
        </w:rPr>
        <w:t xml:space="preserve"> !</w:t>
      </w:r>
      <w:r w:rsidRPr="006216AF">
        <w:rPr>
          <w:rtl/>
        </w:rPr>
        <w:t xml:space="preserve"> </w:t>
      </w:r>
      <w:r w:rsidR="00745B29">
        <w:rPr>
          <w:rtl/>
        </w:rPr>
        <w:br/>
      </w:r>
      <w:r w:rsidRPr="006216AF">
        <w:rPr>
          <w:rtl/>
        </w:rPr>
        <w:t xml:space="preserve">فتبسّمت ، ولم تكن ضحكت </w:t>
      </w:r>
      <w:r w:rsidR="00276CED">
        <w:rPr>
          <w:rtl/>
        </w:rPr>
        <w:t>عليها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قالت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سلمان ، هي من نخيل غرسها الله تعالى لي في </w:t>
      </w:r>
      <w:r w:rsidR="00745B29">
        <w:rPr>
          <w:rtl/>
        </w:rPr>
        <w:br/>
      </w:r>
      <w:r w:rsidRPr="006216AF">
        <w:rPr>
          <w:rtl/>
        </w:rPr>
        <w:t xml:space="preserve">دار السلام بدعاء علمنيه أبي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كنت أقوله غدوة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</w:t>
      </w:r>
      <w:r w:rsidR="00745B29">
        <w:rPr>
          <w:rtl/>
        </w:rPr>
        <w:br/>
      </w:r>
      <w:r w:rsidRPr="006216AF">
        <w:rPr>
          <w:rtl/>
        </w:rPr>
        <w:t>وعشيّة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علميني الكلام سيدتي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قالت : </w:t>
      </w:r>
      <w:r w:rsidR="009F08E4" w:rsidRPr="006216AF">
        <w:rPr>
          <w:rtl/>
        </w:rPr>
        <w:t>«</w:t>
      </w:r>
      <w:r w:rsidRPr="006216AF">
        <w:rPr>
          <w:rtl/>
        </w:rPr>
        <w:t>إن</w:t>
      </w:r>
      <w:r w:rsidR="006167F3" w:rsidRPr="00982493">
        <w:rPr>
          <w:rtl/>
        </w:rPr>
        <w:t>ْ</w:t>
      </w:r>
      <w:r w:rsidRPr="006216AF">
        <w:rPr>
          <w:rtl/>
        </w:rPr>
        <w:t xml:space="preserve"> سرّك أن تلقى الله تعالى وهو عنك راض غير </w:t>
      </w:r>
      <w:r w:rsidR="00745B29">
        <w:rPr>
          <w:rtl/>
        </w:rPr>
        <w:br/>
      </w:r>
      <w:r w:rsidRPr="006216AF">
        <w:rPr>
          <w:rtl/>
        </w:rPr>
        <w:t>غضبان ، ولا تضرّك وسوسة الشيطان ما دمت حيّا</w:t>
      </w:r>
      <w:r w:rsidR="007D6C58">
        <w:rPr>
          <w:rtl/>
        </w:rPr>
        <w:t>ً</w:t>
      </w:r>
      <w:r w:rsidRPr="006216AF">
        <w:rPr>
          <w:rtl/>
        </w:rPr>
        <w:t xml:space="preserve"> ، فواظب عليه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رواية أخرى : </w:t>
      </w:r>
      <w:r w:rsidR="009F08E4" w:rsidRPr="006216AF">
        <w:rPr>
          <w:rtl/>
        </w:rPr>
        <w:t>«</w:t>
      </w:r>
      <w:r w:rsidRPr="006216AF">
        <w:rPr>
          <w:rtl/>
        </w:rPr>
        <w:t>إن</w:t>
      </w:r>
      <w:r w:rsidR="006167F3">
        <w:rPr>
          <w:rtl/>
        </w:rPr>
        <w:t>ْ</w:t>
      </w:r>
      <w:r w:rsidRPr="006216AF">
        <w:rPr>
          <w:rtl/>
        </w:rPr>
        <w:t xml:space="preserve"> سرّك أن لا تمسّك الحمّى ما عشت في </w:t>
      </w:r>
      <w:r w:rsidR="00745B29">
        <w:rPr>
          <w:rtl/>
        </w:rPr>
        <w:br/>
      </w:r>
      <w:r w:rsidRPr="006216AF">
        <w:rPr>
          <w:rtl/>
        </w:rPr>
        <w:t>دار الدنيا ، فواظب عليه ،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سلمان : فقلت : علميني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قالت </w:t>
      </w:r>
      <w:r w:rsidR="00276CED">
        <w:rPr>
          <w:rtl/>
        </w:rPr>
        <w:t xml:space="preserve">عليها </w:t>
      </w:r>
      <w:r w:rsidR="00745B29">
        <w:rPr>
          <w:rtl/>
        </w:rPr>
        <w:br/>
      </w:r>
      <w:r w:rsidR="00276CED">
        <w:rPr>
          <w:rtl/>
        </w:rPr>
        <w:t>الس</w:t>
      </w:r>
      <w:r w:rsidR="006167F3">
        <w:rPr>
          <w:rtl/>
        </w:rPr>
        <w:t>ّ</w:t>
      </w:r>
      <w:r w:rsidR="00276CED">
        <w:rPr>
          <w:rtl/>
        </w:rPr>
        <w:t>لام</w:t>
      </w:r>
      <w:r w:rsidRPr="006216AF">
        <w:rPr>
          <w:rtl/>
        </w:rPr>
        <w:t xml:space="preserve"> :</w:t>
      </w:r>
    </w:p>
    <w:p w:rsidR="004605E9" w:rsidRDefault="009F08E4" w:rsidP="004605E9">
      <w:pPr>
        <w:rPr>
          <w:rStyle w:val="rfdLineChar"/>
        </w:rPr>
      </w:pPr>
      <w:r w:rsidRPr="006216AF">
        <w:rPr>
          <w:rtl/>
        </w:rPr>
        <w:t>«</w:t>
      </w:r>
      <w:r w:rsidR="005F4626" w:rsidRPr="006216AF">
        <w:rPr>
          <w:rtl/>
        </w:rPr>
        <w:t>بسم الله الرحمن الرحيم ، بسم الله النور ، بسم الله نور النور ،</w:t>
      </w:r>
      <w:r w:rsidR="004605E9">
        <w:rPr>
          <w:rFonts w:hint="cs"/>
          <w:rtl/>
        </w:rPr>
        <w:t xml:space="preserve"> </w:t>
      </w:r>
      <w:r w:rsidR="004605E9">
        <w:rPr>
          <w:rtl/>
        </w:rPr>
        <w:br/>
      </w:r>
      <w:r w:rsidR="004605E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الخشكنانج : خبزة تصنع من خالص دقيق الحنطة وتملأ بالسكر واللوز </w:t>
      </w:r>
      <w:r w:rsidR="00745B29">
        <w:rPr>
          <w:rStyle w:val="rfdFootnote"/>
          <w:rtl/>
        </w:rPr>
        <w:br/>
      </w:r>
      <w:r w:rsidRPr="006216AF">
        <w:rPr>
          <w:rStyle w:val="rfdFootnote"/>
          <w:rtl/>
        </w:rPr>
        <w:t>أو الفستق وتقلى ، فارسية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المعجم الوسيط 1 : 236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ك ، م : خمس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ص : فعدت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: بكرة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056E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بسم الله نور على نور ، بسم الله الذي هو مدبر الأمور ، بسم الله الذي </w:t>
      </w:r>
      <w:r w:rsidR="00745B29">
        <w:rPr>
          <w:rtl/>
        </w:rPr>
        <w:br/>
      </w:r>
      <w:r w:rsidRPr="006216AF">
        <w:rPr>
          <w:rtl/>
        </w:rPr>
        <w:t xml:space="preserve">خلق النور من النور ، الحمد لله الذي خلق النور من النور ، وأنزل النور </w:t>
      </w:r>
      <w:r w:rsidR="00745B29">
        <w:rPr>
          <w:rtl/>
        </w:rPr>
        <w:br/>
      </w:r>
      <w:r w:rsidRPr="006216AF">
        <w:rPr>
          <w:rtl/>
        </w:rPr>
        <w:t xml:space="preserve">على الطور ، في كتاب مسطور ، في رق منشور ، والبيت المعمور </w:t>
      </w:r>
      <w:r w:rsidR="00745B29">
        <w:rPr>
          <w:rtl/>
        </w:rPr>
        <w:br/>
      </w:r>
      <w:r w:rsidRPr="006216AF">
        <w:rPr>
          <w:rtl/>
        </w:rPr>
        <w:t xml:space="preserve">والسقف المرفوع والبحر المسجور بقدر مقدور على نبيّ محبور ، </w:t>
      </w:r>
      <w:r w:rsidR="00745B29">
        <w:rPr>
          <w:rtl/>
        </w:rPr>
        <w:br/>
      </w:r>
      <w:r w:rsidRPr="006216AF">
        <w:rPr>
          <w:rtl/>
        </w:rPr>
        <w:t xml:space="preserve">الحمد لله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الذي هو بالعز مذكور ، وبالخير مشهور ، وعلى السرّاء </w:t>
      </w:r>
      <w:r w:rsidR="00745B29">
        <w:rPr>
          <w:rtl/>
        </w:rPr>
        <w:br/>
      </w:r>
      <w:r w:rsidRPr="006216AF">
        <w:rPr>
          <w:rtl/>
        </w:rPr>
        <w:t>والضرّاء مشكور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سلمان : فتعلمته ، وقد لقّنت أكثر من ألف نفس من أهل </w:t>
      </w:r>
      <w:r w:rsidR="00745B29">
        <w:rPr>
          <w:rtl/>
        </w:rPr>
        <w:br/>
      </w:r>
      <w:r w:rsidRPr="006216AF">
        <w:rPr>
          <w:rtl/>
        </w:rPr>
        <w:t>المدينة ومكّ</w:t>
      </w:r>
      <w:r w:rsidR="002F42DF">
        <w:rPr>
          <w:rtl/>
        </w:rPr>
        <w:t>َ</w:t>
      </w:r>
      <w:r w:rsidRPr="006216AF">
        <w:rPr>
          <w:rtl/>
        </w:rPr>
        <w:t>ة ممّن بهم علل الحمّى ، وكلّهم برئوا بإذن الله تعالى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رواية أخرى : في شكوى ووسوسة الشيطان ، وقد نزل </w:t>
      </w:r>
      <w:r w:rsidR="00276CED">
        <w:rPr>
          <w:rtl/>
        </w:rPr>
        <w:t xml:space="preserve">عليها </w:t>
      </w:r>
      <w:r w:rsidR="00745B29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الرزق من السّماء ، وكثيرا</w:t>
      </w:r>
      <w:r w:rsidR="007D6C58">
        <w:rPr>
          <w:rtl/>
        </w:rPr>
        <w:t>ً</w:t>
      </w:r>
      <w:r w:rsidRPr="006216AF">
        <w:rPr>
          <w:rtl/>
        </w:rPr>
        <w:t xml:space="preserve"> ما تدور الرحى في بيتها وهي نائمة أو </w:t>
      </w:r>
      <w:r w:rsidR="00745B29">
        <w:rPr>
          <w:rtl/>
        </w:rPr>
        <w:br/>
      </w:r>
      <w:r w:rsidRPr="006216AF">
        <w:rPr>
          <w:rtl/>
        </w:rPr>
        <w:t>مشتغلة بأمر آخر ، والرّواية فيها متظافرة</w:t>
      </w:r>
      <w:r w:rsidR="00410A32">
        <w:rPr>
          <w:rtl/>
        </w:rPr>
        <w:t xml:space="preserve"> .</w:t>
      </w:r>
    </w:p>
    <w:p w:rsidR="004605E9" w:rsidRDefault="004605E9" w:rsidP="004605E9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، ع ، م : بسم الله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إلى هنا وقد انتهت مقابلتي مع نسخه </w:t>
      </w:r>
      <w:r w:rsidR="00470C8A">
        <w:rPr>
          <w:rStyle w:val="rfdFootnote"/>
          <w:rtl/>
        </w:rPr>
        <w:t>(ع)</w:t>
      </w:r>
      <w:r w:rsidRPr="006216AF">
        <w:rPr>
          <w:rStyle w:val="rfdFootnote"/>
          <w:rtl/>
        </w:rPr>
        <w:t xml:space="preserve"> والباقي ساقط</w:t>
      </w:r>
      <w:r w:rsidR="00410A32">
        <w:rPr>
          <w:rStyle w:val="rfdFootnote"/>
          <w:rtl/>
        </w:rPr>
        <w:t xml:space="preserve"> .</w:t>
      </w:r>
    </w:p>
    <w:p w:rsidR="00E056E1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E056E1" w:rsidRDefault="005F4626" w:rsidP="009B640B">
      <w:pPr>
        <w:pStyle w:val="Heading2Center"/>
        <w:rPr>
          <w:rtl/>
        </w:rPr>
      </w:pPr>
      <w:r w:rsidRPr="006216AF">
        <w:rPr>
          <w:rtl/>
        </w:rPr>
        <w:t>في ظهور آياتها في غليان القدر بغير نار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حديثان</w:t>
      </w:r>
    </w:p>
    <w:p w:rsidR="005F4626" w:rsidRPr="006216AF" w:rsidRDefault="005F4626" w:rsidP="003C7059">
      <w:pPr>
        <w:rPr>
          <w:rtl/>
        </w:rPr>
      </w:pPr>
      <w:r w:rsidRPr="006216AF">
        <w:rPr>
          <w:rtl/>
        </w:rPr>
        <w:t>254</w:t>
      </w:r>
      <w:r w:rsidR="0096323A">
        <w:rPr>
          <w:rtl/>
        </w:rPr>
        <w:t xml:space="preserve"> / </w:t>
      </w:r>
      <w:r w:rsidR="000C1BA9">
        <w:rPr>
          <w:rtl/>
        </w:rPr>
        <w:t>2</w:t>
      </w:r>
      <w:r w:rsidR="003C7059">
        <w:rPr>
          <w:rFonts w:hint="cs"/>
          <w:rtl/>
        </w:rPr>
        <w:t xml:space="preserve"> </w:t>
      </w:r>
      <w:r>
        <w:rPr>
          <w:rtl/>
        </w:rPr>
        <w:t>ـ</w:t>
      </w:r>
      <w:r w:rsidR="003C7059">
        <w:rPr>
          <w:rFonts w:hint="cs"/>
          <w:rtl/>
        </w:rPr>
        <w:t xml:space="preserve"> </w:t>
      </w:r>
      <w:r w:rsidRPr="006216AF">
        <w:rPr>
          <w:rtl/>
        </w:rPr>
        <w:t xml:space="preserve">عن زاذان ، عن سلمان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قال : أتيت </w:t>
      </w:r>
      <w:r w:rsidR="00745B29">
        <w:rPr>
          <w:rtl/>
        </w:rPr>
        <w:br/>
      </w:r>
      <w:r w:rsidRPr="006216AF">
        <w:rPr>
          <w:rtl/>
        </w:rPr>
        <w:t xml:space="preserve">ذات يوم منزل فاطمة </w:t>
      </w:r>
      <w:r w:rsidR="00276CED">
        <w:rPr>
          <w:rtl/>
        </w:rPr>
        <w:t>عليها الس</w:t>
      </w:r>
      <w:r w:rsidR="000C1BA9">
        <w:rPr>
          <w:rtl/>
        </w:rPr>
        <w:t>ّ</w:t>
      </w:r>
      <w:r w:rsidR="00276CED">
        <w:rPr>
          <w:rtl/>
        </w:rPr>
        <w:t>لام</w:t>
      </w:r>
      <w:r w:rsidRPr="006216AF">
        <w:rPr>
          <w:rtl/>
        </w:rPr>
        <w:t xml:space="preserve"> فوجدتها نائمة قد تغطّ</w:t>
      </w:r>
      <w:r w:rsidR="000C1BA9">
        <w:rPr>
          <w:rtl/>
        </w:rPr>
        <w:t>َ</w:t>
      </w:r>
      <w:r w:rsidRPr="006216AF">
        <w:rPr>
          <w:rtl/>
        </w:rPr>
        <w:t xml:space="preserve">ت بالعباءة ، </w:t>
      </w:r>
      <w:r w:rsidR="00745B29">
        <w:rPr>
          <w:rtl/>
        </w:rPr>
        <w:br/>
      </w:r>
      <w:r w:rsidRPr="006216AF">
        <w:rPr>
          <w:rtl/>
        </w:rPr>
        <w:t>ونظرت إلى قدر منصوبة بين يديها تغلي بغير نار ، فانصرفت مبادرا</w:t>
      </w:r>
      <w:r w:rsidR="007D6C58">
        <w:rPr>
          <w:rtl/>
        </w:rPr>
        <w:t>ً</w:t>
      </w:r>
      <w:r w:rsidRPr="006216AF">
        <w:rPr>
          <w:rtl/>
        </w:rPr>
        <w:t xml:space="preserve"> إلى </w:t>
      </w:r>
      <w:r w:rsidR="00745B29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فلمّا بصر بي ضحك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عبد الله ، </w:t>
      </w:r>
      <w:r w:rsidR="00745B29">
        <w:rPr>
          <w:rtl/>
        </w:rPr>
        <w:br/>
      </w:r>
      <w:r w:rsidRPr="006216AF">
        <w:rPr>
          <w:rtl/>
        </w:rPr>
        <w:t>أعجبك ما رأيت من حال ابنتي فاطمة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نعم ، يا رسول 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أتعجب من أمر الله ، إنّ الله تبارك </w:t>
      </w:r>
      <w:r w:rsidR="00745B29">
        <w:rPr>
          <w:rtl/>
        </w:rPr>
        <w:br/>
      </w:r>
      <w:r w:rsidRPr="006216AF">
        <w:rPr>
          <w:rtl/>
        </w:rPr>
        <w:t xml:space="preserve">وتعالى علم ضعف ابنتي فاطمة ، فأيّدها بمن يعينها على دهرها من </w:t>
      </w:r>
      <w:r w:rsidR="00745B29">
        <w:rPr>
          <w:rtl/>
        </w:rPr>
        <w:br/>
      </w:r>
      <w:r w:rsidRPr="006216AF">
        <w:rPr>
          <w:rtl/>
        </w:rPr>
        <w:t>كرام ملائكته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3C7059" w:rsidRDefault="005F4626" w:rsidP="003C7059">
      <w:pPr>
        <w:rPr>
          <w:rStyle w:val="rfdLineChar"/>
        </w:rPr>
      </w:pPr>
      <w:r w:rsidRPr="006216AF">
        <w:rPr>
          <w:rtl/>
        </w:rPr>
        <w:t>255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3C7059">
        <w:rPr>
          <w:rFonts w:hint="cs"/>
          <w:rtl/>
        </w:rPr>
        <w:t xml:space="preserve"> </w:t>
      </w:r>
      <w:r>
        <w:rPr>
          <w:rtl/>
        </w:rPr>
        <w:t>ـ</w:t>
      </w:r>
      <w:r w:rsidR="003C7059">
        <w:rPr>
          <w:rFonts w:hint="cs"/>
          <w:rtl/>
        </w:rPr>
        <w:t xml:space="preserve"> </w:t>
      </w:r>
      <w:r w:rsidRPr="006216AF">
        <w:rPr>
          <w:rtl/>
        </w:rPr>
        <w:t xml:space="preserve">عن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أنّه قد استقرض من </w:t>
      </w:r>
      <w:r w:rsidR="00745B29">
        <w:rPr>
          <w:rtl/>
        </w:rPr>
        <w:br/>
      </w:r>
      <w:r w:rsidRPr="006216AF">
        <w:rPr>
          <w:rtl/>
        </w:rPr>
        <w:t>يهوديّ شيئا</w:t>
      </w:r>
      <w:r w:rsidR="007D6C58">
        <w:rPr>
          <w:rtl/>
        </w:rPr>
        <w:t>ً</w:t>
      </w:r>
      <w:r w:rsidRPr="006216AF">
        <w:rPr>
          <w:rtl/>
        </w:rPr>
        <w:t xml:space="preserve"> ، فاسترهنه فدفع إليه ملاءة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، وكانت من </w:t>
      </w:r>
      <w:r w:rsidR="00745B29">
        <w:rPr>
          <w:rtl/>
        </w:rPr>
        <w:br/>
      </w:r>
      <w:r w:rsidRPr="006216AF">
        <w:rPr>
          <w:rtl/>
        </w:rPr>
        <w:t xml:space="preserve">الصّوف ؛ فأدخلها اليهودي داره ، فوضعها في بيت ، فلمّا كان الليل </w:t>
      </w:r>
      <w:r w:rsidR="00745B29">
        <w:rPr>
          <w:rtl/>
        </w:rPr>
        <w:br/>
      </w:r>
      <w:r w:rsidRPr="006216AF">
        <w:rPr>
          <w:rtl/>
        </w:rPr>
        <w:t>دخلت زوجته البيت الذي فيه الملاءة لشغل ، فرأت نورا</w:t>
      </w:r>
      <w:r w:rsidR="007D6C58">
        <w:rPr>
          <w:rtl/>
        </w:rPr>
        <w:t>ً</w:t>
      </w:r>
      <w:r w:rsidRPr="006216AF">
        <w:rPr>
          <w:rtl/>
        </w:rPr>
        <w:t xml:space="preserve"> ساطعا</w:t>
      </w:r>
      <w:r w:rsidR="007D6C58">
        <w:rPr>
          <w:rtl/>
        </w:rPr>
        <w:t>ً</w:t>
      </w:r>
      <w:r w:rsidRPr="006216AF">
        <w:rPr>
          <w:rtl/>
        </w:rPr>
        <w:t xml:space="preserve"> في </w:t>
      </w:r>
      <w:r w:rsidR="00745B29">
        <w:rPr>
          <w:rtl/>
        </w:rPr>
        <w:br/>
      </w:r>
      <w:r w:rsidRPr="006216AF">
        <w:rPr>
          <w:rtl/>
        </w:rPr>
        <w:t>البيت فانصرفت إلى زوجها فأخبرته بما رأت في ذلك البيت ، فتعجّب</w:t>
      </w:r>
      <w:r w:rsidR="003C7059">
        <w:rPr>
          <w:rFonts w:hint="cs"/>
          <w:rtl/>
        </w:rPr>
        <w:t xml:space="preserve"> </w:t>
      </w:r>
      <w:r w:rsidR="003C7059">
        <w:rPr>
          <w:rtl/>
        </w:rPr>
        <w:br/>
      </w:r>
      <w:r w:rsidR="003C705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3C7059">
      <w:pPr>
        <w:pStyle w:val="rfdFootnote0"/>
        <w:rPr>
          <w:rtl/>
        </w:rPr>
      </w:pPr>
      <w:r w:rsidRPr="006216AF">
        <w:rPr>
          <w:rtl/>
        </w:rPr>
        <w:t>1</w:t>
      </w:r>
      <w:r w:rsidR="003C7059">
        <w:rPr>
          <w:rFonts w:hint="cs"/>
          <w:rtl/>
        </w:rPr>
        <w:t xml:space="preserve"> </w:t>
      </w:r>
      <w:r>
        <w:rPr>
          <w:rtl/>
        </w:rPr>
        <w:t>ـ</w:t>
      </w:r>
      <w:r w:rsidR="003C7059">
        <w:rPr>
          <w:rFonts w:hint="cs"/>
          <w:rtl/>
        </w:rPr>
        <w:t xml:space="preserve"> </w:t>
      </w:r>
      <w:r w:rsidRPr="006216AF">
        <w:rPr>
          <w:rtl/>
        </w:rPr>
        <w:t xml:space="preserve">الخرائج والجرائح 2 : 531 قطعة منه ، بحار الأنوار 43 : 28 عن </w:t>
      </w:r>
      <w:r w:rsidR="00745B29">
        <w:rPr>
          <w:rtl/>
        </w:rPr>
        <w:br/>
      </w:r>
      <w:r w:rsidRPr="006216AF">
        <w:rPr>
          <w:rtl/>
        </w:rPr>
        <w:t>الخرائج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الخرائج والجرائح 2 : 537 ، بحار الأنوار 43 : 30 عن الخرائج</w:t>
      </w:r>
      <w:r w:rsidR="00410A32">
        <w:rPr>
          <w:rtl/>
        </w:rPr>
        <w:t xml:space="preserve"> .</w:t>
      </w:r>
    </w:p>
    <w:p w:rsidR="005F4626" w:rsidRPr="006216AF" w:rsidRDefault="005F4626" w:rsidP="00E056E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زوجها ، وقد نسي أنّ في بيته ملاءة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، فنهض </w:t>
      </w:r>
      <w:r w:rsidR="00745B29">
        <w:rPr>
          <w:rtl/>
        </w:rPr>
        <w:br/>
      </w:r>
      <w:r w:rsidRPr="006216AF">
        <w:rPr>
          <w:rtl/>
        </w:rPr>
        <w:t>مسرعا</w:t>
      </w:r>
      <w:r w:rsidR="007D6C58">
        <w:rPr>
          <w:rtl/>
        </w:rPr>
        <w:t>ً</w:t>
      </w:r>
      <w:r w:rsidRPr="006216AF">
        <w:rPr>
          <w:rtl/>
        </w:rPr>
        <w:t xml:space="preserve"> ، فدخل البيت فإذا ضياء الملاءة ، منتشرة وشعاعها ، كأنّها </w:t>
      </w:r>
      <w:r w:rsidR="00745B29">
        <w:rPr>
          <w:rtl/>
        </w:rPr>
        <w:br/>
      </w:r>
      <w:r w:rsidRPr="006216AF">
        <w:rPr>
          <w:rtl/>
        </w:rPr>
        <w:t xml:space="preserve">تشتعل من بدر منير ، يلمع من قريب ، فتعجّب من ذلك فأمعن النّظر </w:t>
      </w:r>
      <w:r w:rsidR="00745B29">
        <w:rPr>
          <w:rtl/>
        </w:rPr>
        <w:br/>
      </w:r>
      <w:r w:rsidRPr="006216AF">
        <w:rPr>
          <w:rtl/>
        </w:rPr>
        <w:t xml:space="preserve">في موضع الملاءة ، فعلم أن النّور من ملاءة فاطمة </w:t>
      </w:r>
      <w:r w:rsidR="00276CED">
        <w:rPr>
          <w:rtl/>
        </w:rPr>
        <w:t>عليها الس</w:t>
      </w:r>
      <w:r w:rsidR="008404CF">
        <w:rPr>
          <w:rtl/>
        </w:rPr>
        <w:t>ّ</w:t>
      </w:r>
      <w:r w:rsidR="00276CED">
        <w:rPr>
          <w:rtl/>
        </w:rPr>
        <w:t>لام</w:t>
      </w:r>
      <w:r w:rsidRPr="006216AF">
        <w:rPr>
          <w:rtl/>
        </w:rPr>
        <w:t xml:space="preserve"> ، </w:t>
      </w:r>
      <w:r w:rsidR="00745B29">
        <w:rPr>
          <w:rtl/>
        </w:rPr>
        <w:br/>
      </w:r>
      <w:r w:rsidRPr="006216AF">
        <w:rPr>
          <w:rtl/>
        </w:rPr>
        <w:t xml:space="preserve">فخرج اليهوديّ إلى قرابته ، وزوجته إلى قرابتها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واستحضرهم </w:t>
      </w:r>
      <w:r w:rsidR="00745B29">
        <w:rPr>
          <w:rtl/>
        </w:rPr>
        <w:br/>
      </w:r>
      <w:r w:rsidRPr="006216AF">
        <w:rPr>
          <w:rtl/>
        </w:rPr>
        <w:t>الدار ، فاجتمع ثمانون من اليهود ، فرأوا ذلك فأسلموا</w:t>
      </w:r>
      <w:r w:rsidR="00410A32">
        <w:rPr>
          <w:rtl/>
        </w:rPr>
        <w:t xml:space="preserve"> .</w:t>
      </w:r>
    </w:p>
    <w:p w:rsidR="003C7059" w:rsidRDefault="003C7059" w:rsidP="003C7059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: أقرانها</w:t>
      </w:r>
      <w:r w:rsidR="00410A32">
        <w:rPr>
          <w:rStyle w:val="rfdFootnote"/>
          <w:rtl/>
        </w:rPr>
        <w:t xml:space="preserve"> .</w:t>
      </w:r>
    </w:p>
    <w:p w:rsidR="00E76104" w:rsidRPr="00E76104" w:rsidRDefault="005F4626" w:rsidP="00E76104">
      <w:pPr>
        <w:pStyle w:val="rfdCenterBold1"/>
        <w:rPr>
          <w:rtl/>
        </w:rPr>
      </w:pPr>
      <w:r>
        <w:rPr>
          <w:rtl/>
        </w:rPr>
        <w:br w:type="page"/>
      </w:r>
      <w:r w:rsidR="00E76104" w:rsidRPr="00E76104">
        <w:rPr>
          <w:rStyle w:val="rfdNormal0Char"/>
          <w:rFonts w:hint="cs"/>
          <w:rtl/>
        </w:rPr>
        <w:lastRenderedPageBreak/>
        <w:br/>
      </w:r>
      <w:r w:rsidR="00E76104" w:rsidRPr="00E76104">
        <w:rPr>
          <w:rStyle w:val="rfdNormal0Char"/>
          <w:rFonts w:hint="cs"/>
          <w:rtl/>
        </w:rPr>
        <w:br/>
      </w:r>
      <w:r w:rsidR="00E76104" w:rsidRPr="00E76104">
        <w:rPr>
          <w:rStyle w:val="rfdNormal0Char"/>
          <w:rtl/>
        </w:rPr>
        <w:br/>
      </w:r>
      <w:r w:rsidR="00E76104" w:rsidRPr="00E76104">
        <w:rPr>
          <w:rStyle w:val="rfdNormal0Char"/>
          <w:rFonts w:hint="cs"/>
          <w:rtl/>
        </w:rPr>
        <w:br/>
      </w:r>
      <w:r w:rsidR="00E76104" w:rsidRPr="00E76104">
        <w:rPr>
          <w:rStyle w:val="rfdNormal0Char"/>
          <w:rtl/>
        </w:rPr>
        <w:br/>
      </w:r>
      <w:r w:rsidR="00E76104" w:rsidRPr="00E76104">
        <w:rPr>
          <w:rStyle w:val="rfdNormal0Char"/>
          <w:rFonts w:hint="cs"/>
          <w:rtl/>
        </w:rPr>
        <w:br/>
      </w:r>
      <w:r w:rsidR="00E76104" w:rsidRPr="00E76104">
        <w:rPr>
          <w:rStyle w:val="rfdNormal0Char"/>
          <w:rtl/>
        </w:rPr>
        <w:br/>
      </w:r>
      <w:r w:rsidRPr="00E76104">
        <w:rPr>
          <w:rtl/>
        </w:rPr>
        <w:t>الباب الخامس</w:t>
      </w:r>
    </w:p>
    <w:p w:rsidR="00E056E1" w:rsidRPr="00E76104" w:rsidRDefault="005F4626" w:rsidP="00E76104">
      <w:pPr>
        <w:pStyle w:val="rfdCenterBold1"/>
        <w:rPr>
          <w:rtl/>
        </w:rPr>
      </w:pPr>
      <w:r w:rsidRPr="00E76104">
        <w:rPr>
          <w:rtl/>
        </w:rPr>
        <w:t>في بيان آيات السبط الزكي أبي محمّد الحسن بن</w:t>
      </w:r>
      <w:r w:rsidR="00745B29" w:rsidRPr="00E76104">
        <w:rPr>
          <w:rtl/>
        </w:rPr>
        <w:t xml:space="preserve"> </w:t>
      </w:r>
      <w:r w:rsidR="00745B29" w:rsidRPr="00E76104">
        <w:rPr>
          <w:rtl/>
        </w:rPr>
        <w:br/>
      </w:r>
      <w:r w:rsidRPr="00E76104">
        <w:rPr>
          <w:rtl/>
        </w:rPr>
        <w:t xml:space="preserve">عليّ بن أبي طالب </w:t>
      </w:r>
      <w:r w:rsidR="00276CED" w:rsidRPr="00E76104">
        <w:rPr>
          <w:rtl/>
        </w:rPr>
        <w:t>عليه السلام</w:t>
      </w:r>
    </w:p>
    <w:p w:rsidR="003C7059" w:rsidRDefault="005F4626" w:rsidP="003C7059">
      <w:pPr>
        <w:pStyle w:val="rfdCenterBold2"/>
        <w:rPr>
          <w:rtl/>
        </w:rPr>
      </w:pPr>
      <w:r w:rsidRPr="006216AF">
        <w:rPr>
          <w:rtl/>
        </w:rPr>
        <w:t>وفيه سبعة فصول</w:t>
      </w:r>
    </w:p>
    <w:p w:rsidR="003C7059" w:rsidRPr="003C7059" w:rsidRDefault="003C7059" w:rsidP="003C7059">
      <w:pPr>
        <w:rPr>
          <w:rtl/>
        </w:rPr>
      </w:pPr>
      <w:r w:rsidRPr="003C7059">
        <w:rPr>
          <w:rtl/>
        </w:rPr>
        <w:br w:type="page"/>
      </w:r>
    </w:p>
    <w:p w:rsidR="003C7059" w:rsidRPr="003C7059" w:rsidRDefault="003C7059" w:rsidP="003C7059">
      <w:pPr>
        <w:rPr>
          <w:rtl/>
        </w:rPr>
      </w:pPr>
      <w:r w:rsidRPr="003C7059">
        <w:rPr>
          <w:rtl/>
        </w:rPr>
        <w:lastRenderedPageBreak/>
        <w:br w:type="page"/>
      </w:r>
    </w:p>
    <w:p w:rsidR="00A3468A" w:rsidRDefault="00A3468A" w:rsidP="00A3468A">
      <w:pPr>
        <w:pStyle w:val="rfdPoemTini"/>
        <w:rPr>
          <w:rtl/>
        </w:rPr>
      </w:pPr>
    </w:p>
    <w:p w:rsidR="00A34EC5" w:rsidRDefault="005F4626" w:rsidP="009B640B">
      <w:pPr>
        <w:pStyle w:val="Heading1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34EC5" w:rsidRDefault="005F4626" w:rsidP="009B640B">
      <w:pPr>
        <w:pStyle w:val="Heading2Center"/>
        <w:rPr>
          <w:rtl/>
        </w:rPr>
      </w:pPr>
      <w:r w:rsidRPr="006216AF">
        <w:rPr>
          <w:rtl/>
        </w:rPr>
        <w:t>في بيان آياته في إحياء الموتى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A3468A">
      <w:pPr>
        <w:rPr>
          <w:rtl/>
        </w:rPr>
      </w:pPr>
      <w:r w:rsidRPr="006216AF">
        <w:rPr>
          <w:rtl/>
        </w:rPr>
        <w:t>256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A3468A">
        <w:rPr>
          <w:rFonts w:hint="cs"/>
          <w:rtl/>
        </w:rPr>
        <w:t xml:space="preserve"> </w:t>
      </w:r>
      <w:r>
        <w:rPr>
          <w:rtl/>
        </w:rPr>
        <w:t>ـ</w:t>
      </w:r>
      <w:r w:rsidR="00A3468A">
        <w:rPr>
          <w:rFonts w:hint="cs"/>
          <w:rtl/>
        </w:rPr>
        <w:t xml:space="preserve"> </w:t>
      </w:r>
      <w:r w:rsidRPr="006216AF">
        <w:rPr>
          <w:rtl/>
        </w:rPr>
        <w:t xml:space="preserve">عن جابر بن يزيد الجعفيّ ، عن أبي جعفر </w:t>
      </w:r>
      <w:r w:rsidR="00276CED">
        <w:rPr>
          <w:rtl/>
        </w:rPr>
        <w:t xml:space="preserve">عليه </w:t>
      </w:r>
      <w:r w:rsidR="00745B29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جاء أناس إلى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فقالوا له : أرنا من </w:t>
      </w:r>
      <w:r w:rsidR="00745B29">
        <w:rPr>
          <w:rtl/>
        </w:rPr>
        <w:br/>
      </w:r>
      <w:r w:rsidRPr="006216AF">
        <w:rPr>
          <w:rtl/>
        </w:rPr>
        <w:t>عجائب أبيك التي كان يرينها</w:t>
      </w:r>
      <w:r w:rsidR="00410A32">
        <w:rPr>
          <w:rtl/>
        </w:rPr>
        <w:t xml:space="preserve"> .</w:t>
      </w:r>
    </w:p>
    <w:p w:rsidR="005F4626" w:rsidRPr="006216AF" w:rsidRDefault="005F4626" w:rsidP="00A34EC5">
      <w:pPr>
        <w:rPr>
          <w:rtl/>
        </w:rPr>
      </w:pPr>
      <w:r w:rsidRPr="006216AF">
        <w:rPr>
          <w:rtl/>
        </w:rPr>
        <w:t>قال :</w:t>
      </w:r>
      <w:r w:rsidR="0065148D">
        <w:rPr>
          <w:rtl/>
        </w:rPr>
        <w:t xml:space="preserve"> أ</w:t>
      </w:r>
      <w:r w:rsidRPr="006216AF">
        <w:rPr>
          <w:rtl/>
        </w:rPr>
        <w:t>فتؤمنون بذلك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فقالوا كلّهم : نعم ، نؤمن بالله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A34EC5">
        <w:rPr>
          <w:rtl/>
        </w:rPr>
        <w:t xml:space="preserve"> </w:t>
      </w:r>
      <w:r w:rsidR="00745B29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فأحيا لهم ميتا</w:t>
      </w:r>
      <w:r w:rsidR="007D6C58">
        <w:rPr>
          <w:rtl/>
        </w:rPr>
        <w:t>ً</w:t>
      </w:r>
      <w:r w:rsidRPr="006216AF">
        <w:rPr>
          <w:rtl/>
        </w:rPr>
        <w:t xml:space="preserve"> بإذن الله ، فقالوا بأجمعهم : نشهد أنّك ابن أمير </w:t>
      </w:r>
      <w:r w:rsidR="00745B29">
        <w:rPr>
          <w:rtl/>
        </w:rPr>
        <w:br/>
      </w:r>
      <w:r w:rsidRPr="006216AF">
        <w:rPr>
          <w:rtl/>
        </w:rPr>
        <w:t xml:space="preserve">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حقّا</w:t>
      </w:r>
      <w:r w:rsidR="007D6C58">
        <w:rPr>
          <w:rtl/>
        </w:rPr>
        <w:t>ً</w:t>
      </w:r>
      <w:r w:rsidRPr="006216AF">
        <w:rPr>
          <w:rtl/>
        </w:rPr>
        <w:t xml:space="preserve"> ، وأنّه كان يرينا مثل ذلك كثيرا</w:t>
      </w:r>
      <w:r w:rsidR="007D6C58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3468A" w:rsidRDefault="00A3468A" w:rsidP="00A3468A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دلائل الإ</w:t>
      </w:r>
      <w:r w:rsidR="001E7263">
        <w:rPr>
          <w:rtl/>
        </w:rPr>
        <w:t>ِ</w:t>
      </w:r>
      <w:r w:rsidRPr="006216AF">
        <w:rPr>
          <w:rtl/>
        </w:rPr>
        <w:t>مامة : 68 ، اثبات الهداة 2 : 563</w:t>
      </w:r>
      <w:r w:rsidR="0096323A">
        <w:rPr>
          <w:rtl/>
        </w:rPr>
        <w:t xml:space="preserve"> / </w:t>
      </w:r>
      <w:r w:rsidRPr="006216AF">
        <w:rPr>
          <w:rtl/>
        </w:rPr>
        <w:t>39</w:t>
      </w:r>
      <w:r w:rsidR="00410A32">
        <w:rPr>
          <w:rtl/>
        </w:rPr>
        <w:t xml:space="preserve"> .</w:t>
      </w:r>
    </w:p>
    <w:p w:rsidR="00A34EC5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34EC5" w:rsidRDefault="005F4626" w:rsidP="009B640B">
      <w:pPr>
        <w:pStyle w:val="Heading2Center"/>
        <w:rPr>
          <w:rtl/>
        </w:rPr>
      </w:pPr>
      <w:r w:rsidRPr="006216AF">
        <w:rPr>
          <w:rtl/>
        </w:rPr>
        <w:t>في بيان ظهور آياته فيما يشاكل ذلك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A34EC5" w:rsidRDefault="005F4626" w:rsidP="00665EE0">
      <w:pPr>
        <w:rPr>
          <w:rtl/>
        </w:rPr>
      </w:pPr>
      <w:r w:rsidRPr="006216AF">
        <w:rPr>
          <w:rtl/>
        </w:rPr>
        <w:t>257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665EE0">
        <w:rPr>
          <w:rFonts w:hint="cs"/>
          <w:rtl/>
        </w:rPr>
        <w:t xml:space="preserve"> </w:t>
      </w:r>
      <w:r>
        <w:rPr>
          <w:rtl/>
        </w:rPr>
        <w:t>ـ</w:t>
      </w:r>
      <w:r w:rsidR="00665EE0">
        <w:rPr>
          <w:rFonts w:hint="cs"/>
          <w:rtl/>
        </w:rPr>
        <w:t xml:space="preserve"> </w:t>
      </w:r>
      <w:r w:rsidRPr="006216AF">
        <w:rPr>
          <w:rtl/>
        </w:rPr>
        <w:t xml:space="preserve">عن جابر بن عبد الله ، قال : 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</w:t>
      </w:r>
      <w:r w:rsidR="00A34EC5">
        <w:rPr>
          <w:rtl/>
        </w:rPr>
        <w:t xml:space="preserve"> </w:t>
      </w:r>
      <w:r w:rsidR="00745B29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حدّثوا عن بني إسرائيل ولا حرج ، فإنّه قد كانت فيهم الأعاجيب ، ثمّ </w:t>
      </w:r>
      <w:r w:rsidR="00745B29">
        <w:rPr>
          <w:rtl/>
        </w:rPr>
        <w:br/>
      </w:r>
      <w:r w:rsidRPr="006216AF">
        <w:rPr>
          <w:rtl/>
        </w:rPr>
        <w:t xml:space="preserve">أنشأ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يحدّ</w:t>
      </w:r>
      <w:r w:rsidR="008D28C5">
        <w:rPr>
          <w:rtl/>
        </w:rPr>
        <w:t>ِ</w:t>
      </w:r>
      <w:r w:rsidRPr="006216AF">
        <w:rPr>
          <w:rtl/>
        </w:rPr>
        <w:t xml:space="preserve">ث </w:t>
      </w:r>
      <w:r w:rsidR="00470C8A">
        <w:rPr>
          <w:rtl/>
        </w:rPr>
        <w:t>(ص)</w:t>
      </w:r>
      <w:r w:rsidRPr="006216AF">
        <w:rPr>
          <w:rtl/>
        </w:rPr>
        <w:t xml:space="preserve"> فقال :</w:t>
      </w:r>
    </w:p>
    <w:p w:rsidR="005F4626" w:rsidRPr="006216AF" w:rsidRDefault="009F08E4" w:rsidP="00A34EC5">
      <w:pPr>
        <w:rPr>
          <w:rtl/>
        </w:rPr>
      </w:pPr>
      <w:r w:rsidRPr="006216AF">
        <w:rPr>
          <w:rtl/>
        </w:rPr>
        <w:t>«</w:t>
      </w:r>
      <w:r w:rsidR="005F4626" w:rsidRPr="006216AF">
        <w:rPr>
          <w:rtl/>
        </w:rPr>
        <w:t xml:space="preserve">خرجت طائفة من بني إسرائيل حتّى أتوا مقبرة لهم ، وقالوا : لو </w:t>
      </w:r>
      <w:r w:rsidR="00745B29">
        <w:rPr>
          <w:rtl/>
        </w:rPr>
        <w:br/>
      </w:r>
      <w:r w:rsidR="005F4626" w:rsidRPr="006216AF">
        <w:rPr>
          <w:rtl/>
        </w:rPr>
        <w:t>صلّينا فدعونا الله تعالى فأخرج لنا رج</w:t>
      </w:r>
      <w:r w:rsidR="00AB693E">
        <w:rPr>
          <w:rtl/>
        </w:rPr>
        <w:t xml:space="preserve">لاً </w:t>
      </w:r>
      <w:r w:rsidR="005F4626" w:rsidRPr="006216AF">
        <w:rPr>
          <w:rtl/>
        </w:rPr>
        <w:t xml:space="preserve">ممّن مات نسأله عن الموت ؛ </w:t>
      </w:r>
      <w:r w:rsidR="00745B29">
        <w:rPr>
          <w:rtl/>
        </w:rPr>
        <w:br/>
      </w:r>
      <w:r w:rsidR="005F4626" w:rsidRPr="006216AF">
        <w:rPr>
          <w:rtl/>
        </w:rPr>
        <w:t xml:space="preserve">ففعلوا ، فبينما هم كذلك ، إذ أطلع رجل رأسه من قبر ، بين عينيه أثر </w:t>
      </w:r>
      <w:r w:rsidR="00745B29">
        <w:rPr>
          <w:rtl/>
        </w:rPr>
        <w:br/>
      </w:r>
      <w:r w:rsidR="005F4626" w:rsidRPr="006216AF">
        <w:rPr>
          <w:rtl/>
        </w:rPr>
        <w:t xml:space="preserve">السجود ، فقال : يا هؤلاء ، ما أردتم منّي ، لقد متّ منذ عام ، ما كان </w:t>
      </w:r>
      <w:r w:rsidR="00745B29">
        <w:rPr>
          <w:rtl/>
        </w:rPr>
        <w:br/>
      </w:r>
      <w:r w:rsidR="005F4626" w:rsidRPr="006216AF">
        <w:rPr>
          <w:rtl/>
        </w:rPr>
        <w:t xml:space="preserve">سكنت عني حرارة الموت ، حتّى كان الآن فادعوا الله أن يعيدني كما </w:t>
      </w:r>
      <w:r w:rsidR="00745B29">
        <w:rPr>
          <w:rtl/>
        </w:rPr>
        <w:br/>
      </w:r>
      <w:r w:rsidR="005F4626" w:rsidRPr="006216AF">
        <w:rPr>
          <w:rtl/>
        </w:rPr>
        <w:t>كنت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جابر بن عبد الله : ولقد رأيت وحقّ الله وحقّ رسول الله من </w:t>
      </w:r>
      <w:r w:rsidR="00745B29">
        <w:rPr>
          <w:rtl/>
        </w:rPr>
        <w:br/>
      </w:r>
      <w:r w:rsidRPr="006216AF">
        <w:rPr>
          <w:rtl/>
        </w:rPr>
        <w:t xml:space="preserve">الحسن بن 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أفضل وأعجب منها ، ومن الحسين بن </w:t>
      </w:r>
      <w:r w:rsidR="00745B29">
        <w:rPr>
          <w:rtl/>
        </w:rPr>
        <w:br/>
      </w:r>
      <w:r w:rsidRPr="006216AF">
        <w:rPr>
          <w:rtl/>
        </w:rPr>
        <w:t xml:space="preserve">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أفضل : وأعجب منها</w:t>
      </w:r>
      <w:r w:rsidR="00410A32">
        <w:rPr>
          <w:rtl/>
        </w:rPr>
        <w:t xml:space="preserve"> .</w:t>
      </w:r>
    </w:p>
    <w:p w:rsidR="00813382" w:rsidRDefault="005F4626" w:rsidP="00813382">
      <w:pPr>
        <w:rPr>
          <w:rStyle w:val="rfdLineChar"/>
        </w:rPr>
      </w:pPr>
      <w:r w:rsidRPr="006216AF">
        <w:rPr>
          <w:rtl/>
        </w:rPr>
        <w:t xml:space="preserve">أمّا الذي رأيته من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فهو : أنّه لمّا وقع عليه</w:t>
      </w:r>
      <w:r w:rsidR="00813382">
        <w:rPr>
          <w:rFonts w:hint="cs"/>
          <w:rtl/>
        </w:rPr>
        <w:t xml:space="preserve"> </w:t>
      </w:r>
      <w:r w:rsidR="00813382">
        <w:rPr>
          <w:rtl/>
        </w:rPr>
        <w:br/>
      </w:r>
      <w:r w:rsidR="0081338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معالم الزلفى : 414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انثنى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34EC5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من أصحابه ما وقع ، وألجأه ذلك إلى مصالحة معاوية ، فصالحه ، </w:t>
      </w:r>
      <w:r w:rsidR="00745B29">
        <w:rPr>
          <w:rtl/>
        </w:rPr>
        <w:br/>
      </w:r>
      <w:r w:rsidRPr="006216AF">
        <w:rPr>
          <w:rtl/>
        </w:rPr>
        <w:t>واشتدّ ذلك على خواص أصحابه ، فكنت أحدهم فجئته فعذلته ، فقال :</w:t>
      </w:r>
      <w:r w:rsidR="00A34EC5">
        <w:rPr>
          <w:rtl/>
        </w:rPr>
        <w:t xml:space="preserve"> </w:t>
      </w:r>
      <w:r w:rsidR="00745B29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يا جابر ، لا تعذلني ، وصدّ</w:t>
      </w:r>
      <w:r w:rsidR="008D28C5">
        <w:rPr>
          <w:rtl/>
        </w:rPr>
        <w:t>ِ</w:t>
      </w:r>
      <w:r w:rsidRPr="006216AF">
        <w:rPr>
          <w:rtl/>
        </w:rPr>
        <w:t xml:space="preserve">ق رسول الله في قوله : </w:t>
      </w:r>
      <w:r w:rsidR="00C24190">
        <w:rPr>
          <w:rtl/>
        </w:rPr>
        <w:t>(</w:t>
      </w:r>
      <w:r w:rsidRPr="006216AF">
        <w:rPr>
          <w:rtl/>
        </w:rPr>
        <w:t>إنّ</w:t>
      </w:r>
      <w:r w:rsidR="008D28C5">
        <w:rPr>
          <w:rtl/>
        </w:rPr>
        <w:t>َ</w:t>
      </w:r>
      <w:r w:rsidRPr="006216AF">
        <w:rPr>
          <w:rtl/>
        </w:rPr>
        <w:t xml:space="preserve"> ابني هذا سيّد ، </w:t>
      </w:r>
      <w:r w:rsidR="00745B29">
        <w:rPr>
          <w:rtl/>
        </w:rPr>
        <w:br/>
      </w:r>
      <w:r w:rsidRPr="006216AF">
        <w:rPr>
          <w:rtl/>
        </w:rPr>
        <w:t>وإنّ</w:t>
      </w:r>
      <w:r w:rsidR="00F879EB">
        <w:rPr>
          <w:rtl/>
        </w:rPr>
        <w:t>َ</w:t>
      </w:r>
      <w:r w:rsidRPr="006216AF">
        <w:rPr>
          <w:rtl/>
        </w:rPr>
        <w:t xml:space="preserve"> الله تعالى يصلح به بين فئتين عظيمتين من المسلمين</w:t>
      </w:r>
      <w:r w:rsidR="003E76E8">
        <w:rPr>
          <w:rtl/>
        </w:rPr>
        <w:t>)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8D28C5">
      <w:pPr>
        <w:rPr>
          <w:rtl/>
        </w:rPr>
      </w:pPr>
      <w:r w:rsidRPr="006216AF">
        <w:rPr>
          <w:rtl/>
        </w:rPr>
        <w:t>فكأنّه لم يشف ذلك صدري فقلت : لعل هذا ش</w:t>
      </w:r>
      <w:r w:rsidR="008D28C5">
        <w:rPr>
          <w:rtl/>
        </w:rPr>
        <w:t>ی</w:t>
      </w:r>
      <w:r w:rsidRPr="006216AF">
        <w:rPr>
          <w:rtl/>
        </w:rPr>
        <w:t>ء</w:t>
      </w:r>
      <w:r w:rsidR="00F879EB">
        <w:rPr>
          <w:rtl/>
        </w:rPr>
        <w:t>ً</w:t>
      </w:r>
      <w:r w:rsidRPr="006216AF">
        <w:rPr>
          <w:rtl/>
        </w:rPr>
        <w:t xml:space="preserve"> يكون بعد ، </w:t>
      </w:r>
      <w:r w:rsidR="00745B29">
        <w:rPr>
          <w:rtl/>
        </w:rPr>
        <w:br/>
      </w:r>
      <w:r w:rsidRPr="006216AF">
        <w:rPr>
          <w:rtl/>
        </w:rPr>
        <w:t xml:space="preserve">وليس هذا هو الصلح مع معاوية ، فإنّ هذا هلاك المؤمنين وإذلالهم ، </w:t>
      </w:r>
      <w:r w:rsidR="00745B29">
        <w:rPr>
          <w:rtl/>
        </w:rPr>
        <w:br/>
      </w:r>
      <w:r w:rsidRPr="006216AF">
        <w:rPr>
          <w:rtl/>
        </w:rPr>
        <w:t xml:space="preserve">فوضع يده على صدري وقال : </w:t>
      </w:r>
      <w:r w:rsidR="009F08E4" w:rsidRPr="006216AF">
        <w:rPr>
          <w:rtl/>
        </w:rPr>
        <w:t>«</w:t>
      </w:r>
      <w:r w:rsidRPr="006216AF">
        <w:rPr>
          <w:rtl/>
        </w:rPr>
        <w:t>شككت وقلت كذا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="0065148D">
        <w:rPr>
          <w:rtl/>
        </w:rPr>
        <w:t>أ</w:t>
      </w:r>
      <w:r w:rsidRPr="006216AF">
        <w:rPr>
          <w:rtl/>
        </w:rPr>
        <w:t xml:space="preserve">تحب أن أستشهد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الآن حتّى تسمع </w:t>
      </w:r>
      <w:r w:rsidR="00745B29">
        <w:rPr>
          <w:rtl/>
        </w:rPr>
        <w:br/>
      </w:r>
      <w:r w:rsidRPr="006216AF">
        <w:rPr>
          <w:rtl/>
        </w:rPr>
        <w:t>منه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فعجبت من قوله ، إذ سمعت هدّة ، وإذا بالأرض من تحت </w:t>
      </w:r>
      <w:r w:rsidR="00745B29">
        <w:rPr>
          <w:rtl/>
        </w:rPr>
        <w:br/>
      </w:r>
      <w:r w:rsidRPr="006216AF">
        <w:rPr>
          <w:rtl/>
        </w:rPr>
        <w:t xml:space="preserve">أرجلنا انشقت ، وإذا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وعليّ وجعفر وحمزة </w:t>
      </w:r>
      <w:r w:rsidR="006D2B24">
        <w:rPr>
          <w:rtl/>
        </w:rPr>
        <w:t xml:space="preserve">عليهم </w:t>
      </w:r>
      <w:r w:rsidR="00745B29">
        <w:rPr>
          <w:rtl/>
        </w:rPr>
        <w:br/>
      </w:r>
      <w:r w:rsidR="006D2B24">
        <w:rPr>
          <w:rtl/>
        </w:rPr>
        <w:t>السلام</w:t>
      </w:r>
      <w:r w:rsidRPr="006216AF">
        <w:rPr>
          <w:rtl/>
        </w:rPr>
        <w:t xml:space="preserve"> قد خرجوا منها ، فوثبت فزعا</w:t>
      </w:r>
      <w:r w:rsidR="00F879EB">
        <w:rPr>
          <w:rtl/>
        </w:rPr>
        <w:t>ً</w:t>
      </w:r>
      <w:r w:rsidRPr="006216AF">
        <w:rPr>
          <w:rtl/>
        </w:rPr>
        <w:t xml:space="preserve"> مذعورا</w:t>
      </w:r>
      <w:r w:rsidR="00F879EB">
        <w:rPr>
          <w:rtl/>
        </w:rPr>
        <w:t>ً</w:t>
      </w:r>
      <w:r w:rsidRPr="006216AF">
        <w:rPr>
          <w:rtl/>
        </w:rPr>
        <w:t xml:space="preserve"> ، فقال الحسن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رسول </w:t>
      </w:r>
      <w:r w:rsidR="00745B29">
        <w:rPr>
          <w:rtl/>
        </w:rPr>
        <w:br/>
      </w:r>
      <w:r w:rsidRPr="006216AF">
        <w:rPr>
          <w:rtl/>
        </w:rPr>
        <w:t>الله ، هذا جابر ، وقد عذلني بما قد علمت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لي : </w:t>
      </w:r>
      <w:r w:rsidR="009F08E4" w:rsidRPr="006216AF">
        <w:rPr>
          <w:rtl/>
        </w:rPr>
        <w:t>«</w:t>
      </w:r>
      <w:r w:rsidRPr="006216AF">
        <w:rPr>
          <w:rtl/>
        </w:rPr>
        <w:t>يا جابر ، إنّك لا تكون مؤمنا</w:t>
      </w:r>
      <w:r w:rsidR="00F879EB">
        <w:rPr>
          <w:rtl/>
        </w:rPr>
        <w:t>ً</w:t>
      </w:r>
      <w:r w:rsidRPr="006216AF">
        <w:rPr>
          <w:rtl/>
        </w:rPr>
        <w:t xml:space="preserve"> حتّى تكون </w:t>
      </w:r>
      <w:r w:rsidR="00745B29">
        <w:rPr>
          <w:rtl/>
        </w:rPr>
        <w:br/>
      </w:r>
      <w:r w:rsidRPr="006216AF">
        <w:rPr>
          <w:rtl/>
        </w:rPr>
        <w:t>لأئمتك مسلّما</w:t>
      </w:r>
      <w:r w:rsidR="00745D19">
        <w:rPr>
          <w:rtl/>
        </w:rPr>
        <w:t>ً</w:t>
      </w:r>
      <w:r w:rsidRPr="006216AF">
        <w:rPr>
          <w:rtl/>
        </w:rPr>
        <w:t xml:space="preserve"> ، ولا تكون عليهم برأيك معترضا</w:t>
      </w:r>
      <w:r w:rsidR="00F879EB">
        <w:rPr>
          <w:rtl/>
        </w:rPr>
        <w:t>ً</w:t>
      </w:r>
      <w:r w:rsidRPr="006216AF">
        <w:rPr>
          <w:rtl/>
        </w:rPr>
        <w:t xml:space="preserve"> ، سلّم لابني الحسن ما </w:t>
      </w:r>
      <w:r w:rsidR="00745B29">
        <w:rPr>
          <w:rtl/>
        </w:rPr>
        <w:br/>
      </w:r>
      <w:r w:rsidRPr="006216AF">
        <w:rPr>
          <w:rtl/>
        </w:rPr>
        <w:t xml:space="preserve">فعل ، فإنّ الحقّ فيه ، إنّه دفع عن حياة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المسلمين الاصطلام بما </w:t>
      </w:r>
      <w:r w:rsidR="00745B29">
        <w:rPr>
          <w:rtl/>
        </w:rPr>
        <w:br/>
      </w:r>
      <w:r w:rsidRPr="006216AF">
        <w:rPr>
          <w:rtl/>
        </w:rPr>
        <w:t xml:space="preserve">فعل ، وما كان ما فعله </w:t>
      </w:r>
      <w:r w:rsidR="00335A4F">
        <w:rPr>
          <w:rtl/>
        </w:rPr>
        <w:t>إلّا</w:t>
      </w:r>
      <w:r w:rsidRPr="006216AF">
        <w:rPr>
          <w:rtl/>
        </w:rPr>
        <w:t xml:space="preserve"> عن أمر الله ، وأمري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: قد سلمت يا رسول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ارتفع في الهواء هو وعليّ </w:t>
      </w:r>
      <w:r w:rsidR="00745B29">
        <w:rPr>
          <w:rtl/>
        </w:rPr>
        <w:br/>
      </w:r>
      <w:r w:rsidRPr="006216AF">
        <w:rPr>
          <w:rtl/>
        </w:rPr>
        <w:t xml:space="preserve">وحمزة وجعفر ، فما زلت أنظر إليهم حتّى انفتح لهم باب [ من السماء ] </w:t>
      </w:r>
      <w:r w:rsidR="00745B29">
        <w:rPr>
          <w:rtl/>
        </w:rPr>
        <w:br/>
      </w:r>
      <w:r w:rsidRPr="006216AF">
        <w:rPr>
          <w:rtl/>
        </w:rPr>
        <w:t xml:space="preserve">ودخلوها ، ثمّ باب السماء الثانية ، إلى سبع سماوات يقدمهم سيّدنا </w:t>
      </w:r>
      <w:r w:rsidR="00745B29">
        <w:rPr>
          <w:rtl/>
        </w:rPr>
        <w:br/>
      </w:r>
      <w:r w:rsidRPr="006216AF">
        <w:rPr>
          <w:rtl/>
        </w:rPr>
        <w:t xml:space="preserve">ومولانا محمّد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813382" w:rsidRDefault="00813382" w:rsidP="00813382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خيار</w:t>
      </w:r>
      <w:r w:rsidR="00410A32">
        <w:rPr>
          <w:rStyle w:val="rfdFootnote"/>
          <w:rtl/>
        </w:rPr>
        <w:t xml:space="preserve"> .</w:t>
      </w:r>
    </w:p>
    <w:p w:rsidR="00A34EC5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34EC5" w:rsidRDefault="005F4626" w:rsidP="00890E6A">
      <w:pPr>
        <w:pStyle w:val="Heading2Center"/>
        <w:rPr>
          <w:rtl/>
        </w:rPr>
      </w:pPr>
      <w:r w:rsidRPr="006216AF">
        <w:rPr>
          <w:rtl/>
        </w:rPr>
        <w:t>في بيان ظهور آياته من إخراج التمر من الشجر</w:t>
      </w:r>
      <w:r w:rsidR="00A34EC5">
        <w:rPr>
          <w:rtl/>
        </w:rPr>
        <w:t xml:space="preserve"> </w:t>
      </w:r>
      <w:r w:rsidR="00A34EC5" w:rsidRPr="00A34EC5">
        <w:rPr>
          <w:rStyle w:val="rfdFootnotenum"/>
          <w:rtl/>
        </w:rPr>
        <w:t>(</w:t>
      </w:r>
      <w:r w:rsidR="00890E6A">
        <w:rPr>
          <w:rStyle w:val="rfdFootnotenum"/>
        </w:rPr>
        <w:t>*</w:t>
      </w:r>
      <w:r w:rsidR="00A34EC5" w:rsidRPr="00A34EC5">
        <w:rPr>
          <w:rStyle w:val="rfdFootnotenum"/>
          <w:rtl/>
        </w:rPr>
        <w:t>)</w:t>
      </w:r>
      <w:r>
        <w:rPr>
          <w:rtl/>
        </w:rPr>
        <w:t xml:space="preserve"> </w:t>
      </w:r>
      <w:r w:rsidRPr="006216AF">
        <w:rPr>
          <w:rtl/>
        </w:rPr>
        <w:t>اليابس</w:t>
      </w:r>
      <w:r w:rsidR="00E653A6">
        <w:rPr>
          <w:rtl/>
        </w:rPr>
        <w:t xml:space="preserve"> </w:t>
      </w:r>
      <w:r w:rsidR="00E653A6">
        <w:rPr>
          <w:rtl/>
        </w:rPr>
        <w:br/>
      </w:r>
      <w:r w:rsidRPr="006216AF">
        <w:rPr>
          <w:rtl/>
        </w:rPr>
        <w:t>بإذن الله تعالى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890E6A">
      <w:pPr>
        <w:rPr>
          <w:rtl/>
        </w:rPr>
      </w:pPr>
      <w:r w:rsidRPr="006216AF">
        <w:rPr>
          <w:rtl/>
        </w:rPr>
        <w:t>258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890E6A">
        <w:rPr>
          <w:rFonts w:hint="cs"/>
          <w:rtl/>
        </w:rPr>
        <w:t xml:space="preserve"> </w:t>
      </w:r>
      <w:r>
        <w:rPr>
          <w:rtl/>
        </w:rPr>
        <w:t>ـ</w:t>
      </w:r>
      <w:r w:rsidR="00890E6A">
        <w:rPr>
          <w:rFonts w:hint="cs"/>
          <w:rtl/>
        </w:rPr>
        <w:t xml:space="preserve"> </w:t>
      </w:r>
      <w:r w:rsidRPr="006216AF">
        <w:rPr>
          <w:rtl/>
        </w:rPr>
        <w:t xml:space="preserve">عن إسماعيل بن مهران ، عن منذر الكناسيّ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عن </w:t>
      </w:r>
      <w:r w:rsidR="00E653A6">
        <w:rPr>
          <w:rtl/>
        </w:rPr>
        <w:br/>
      </w:r>
      <w:r w:rsidRPr="006216AF">
        <w:rPr>
          <w:rtl/>
        </w:rPr>
        <w:t xml:space="preserve">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خرج الحسن بن 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</w:t>
      </w:r>
      <w:r w:rsidR="00E653A6">
        <w:rPr>
          <w:rtl/>
        </w:rPr>
        <w:br/>
      </w:r>
      <w:r w:rsidRPr="006216AF">
        <w:rPr>
          <w:rtl/>
        </w:rPr>
        <w:t xml:space="preserve">في بعض سفره ومعه رجل من ولد الزبير [ لا ]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يقول بإمامته ، فنزلوا </w:t>
      </w:r>
      <w:r w:rsidR="00E653A6">
        <w:rPr>
          <w:rtl/>
        </w:rPr>
        <w:br/>
      </w:r>
      <w:r w:rsidRPr="006216AF">
        <w:rPr>
          <w:rtl/>
        </w:rPr>
        <w:t>في منهل من المناهل ، تحت نخل يابس ، قد يبس من العطش</w:t>
      </w:r>
      <w:r w:rsidR="009F08E4" w:rsidRPr="006216AF">
        <w:rPr>
          <w:rtl/>
        </w:rPr>
        <w:t>»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ففرش لأبي محمّد الحسن تحت نخلة ، والزبيريّ بحذائه </w:t>
      </w:r>
      <w:r w:rsidR="00E653A6">
        <w:rPr>
          <w:rtl/>
        </w:rPr>
        <w:br/>
      </w:r>
      <w:r w:rsidRPr="006216AF">
        <w:rPr>
          <w:rtl/>
        </w:rPr>
        <w:t>تحت نخلة أخرى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890E6A" w:rsidRPr="00890E6A" w:rsidRDefault="00890E6A" w:rsidP="00890E6A">
      <w:pPr>
        <w:pStyle w:val="rfdLine"/>
      </w:pPr>
      <w:r w:rsidRPr="00890E6A">
        <w:rPr>
          <w:rFonts w:hint="cs"/>
          <w:rtl/>
        </w:rPr>
        <w:t>___________________</w:t>
      </w:r>
    </w:p>
    <w:p w:rsidR="005F4626" w:rsidRPr="00A34EC5" w:rsidRDefault="005F4626" w:rsidP="00890E6A">
      <w:pPr>
        <w:rPr>
          <w:rStyle w:val="rfdFootnote"/>
          <w:rtl/>
        </w:rPr>
      </w:pPr>
      <w:r w:rsidRPr="00A34EC5">
        <w:rPr>
          <w:rStyle w:val="rfdFootnote"/>
          <w:rtl/>
        </w:rPr>
        <w:t>(</w:t>
      </w:r>
      <w:r w:rsidR="00890E6A">
        <w:rPr>
          <w:rStyle w:val="rfdFootnote"/>
        </w:rPr>
        <w:t>*</w:t>
      </w:r>
      <w:r w:rsidRPr="00A34EC5">
        <w:rPr>
          <w:rStyle w:val="rfdFootnote"/>
          <w:rtl/>
        </w:rPr>
        <w:t>) في هامش ر : النخل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90E6A">
      <w:pPr>
        <w:pStyle w:val="rfdFootnote0"/>
        <w:rPr>
          <w:rtl/>
        </w:rPr>
      </w:pPr>
      <w:r w:rsidRPr="006216AF">
        <w:rPr>
          <w:rtl/>
        </w:rPr>
        <w:t>1</w:t>
      </w:r>
      <w:r w:rsidR="00890E6A">
        <w:rPr>
          <w:rFonts w:hint="cs"/>
          <w:rtl/>
        </w:rPr>
        <w:t xml:space="preserve"> </w:t>
      </w:r>
      <w:r>
        <w:rPr>
          <w:rtl/>
        </w:rPr>
        <w:t>ـ</w:t>
      </w:r>
      <w:r w:rsidR="00890E6A">
        <w:rPr>
          <w:rFonts w:hint="cs"/>
          <w:rtl/>
        </w:rPr>
        <w:t xml:space="preserve"> </w:t>
      </w:r>
      <w:r w:rsidRPr="006216AF">
        <w:rPr>
          <w:rtl/>
        </w:rPr>
        <w:t>بصائر الدرجات : 276</w:t>
      </w:r>
      <w:r w:rsidR="0096323A">
        <w:rPr>
          <w:rtl/>
        </w:rPr>
        <w:t xml:space="preserve"> / </w:t>
      </w:r>
      <w:r w:rsidRPr="006216AF">
        <w:rPr>
          <w:rtl/>
        </w:rPr>
        <w:t>10 ، الكافي 1 : 384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 ، الخرائج والجرائح </w:t>
      </w:r>
      <w:r w:rsidR="00E653A6">
        <w:rPr>
          <w:rtl/>
        </w:rPr>
        <w:br/>
      </w:r>
      <w:r w:rsidR="00745D19">
        <w:rPr>
          <w:rtl/>
        </w:rPr>
        <w:t>1 : 271 ، مناقب ابن شهرا</w:t>
      </w:r>
      <w:r w:rsidRPr="006216AF">
        <w:rPr>
          <w:rtl/>
        </w:rPr>
        <w:t xml:space="preserve">شوب 4 : 6 ، كشف الغمة 1 : 557 ، الصراط </w:t>
      </w:r>
      <w:r w:rsidR="00E653A6">
        <w:rPr>
          <w:rtl/>
        </w:rPr>
        <w:br/>
      </w:r>
      <w:r w:rsidRPr="006216AF">
        <w:rPr>
          <w:rtl/>
        </w:rPr>
        <w:t>المستقيم 2 : 177</w:t>
      </w:r>
      <w:r w:rsidR="0096323A">
        <w:rPr>
          <w:rtl/>
        </w:rPr>
        <w:t xml:space="preserve"> / </w:t>
      </w:r>
      <w:r w:rsidRPr="006216AF">
        <w:rPr>
          <w:rtl/>
        </w:rPr>
        <w:t>6 ، مدينة المعاجز : 206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30 ، اثبات الهداة </w:t>
      </w:r>
      <w:r w:rsidR="00E653A6">
        <w:rPr>
          <w:rtl/>
        </w:rPr>
        <w:br/>
      </w:r>
      <w:r w:rsidRPr="006216AF">
        <w:rPr>
          <w:rtl/>
        </w:rPr>
        <w:t>2 : 555</w:t>
      </w:r>
      <w:r w:rsidR="00410A32">
        <w:rPr>
          <w:rtl/>
        </w:rPr>
        <w:t xml:space="preserve"> .</w:t>
      </w:r>
    </w:p>
    <w:p w:rsidR="005F4626" w:rsidRPr="006216AF" w:rsidRDefault="005F4626" w:rsidP="00D27D81">
      <w:pPr>
        <w:rPr>
          <w:rtl/>
        </w:rPr>
      </w:pPr>
      <w:r w:rsidRPr="006216AF">
        <w:rPr>
          <w:rStyle w:val="rfdFootnote"/>
          <w:rtl/>
        </w:rPr>
        <w:t>(</w:t>
      </w:r>
      <w:r w:rsidR="00D27D81">
        <w:rPr>
          <w:rStyle w:val="rfdFootnote"/>
          <w:rtl/>
        </w:rPr>
        <w:t>2</w:t>
      </w:r>
      <w:r w:rsidRPr="006216AF">
        <w:rPr>
          <w:rStyle w:val="rfdFootnote"/>
          <w:rtl/>
        </w:rPr>
        <w:t xml:space="preserve">) في البصائر : عبد الله الكناسي ، وفي الكافي : الكناسي ، وفي </w:t>
      </w:r>
      <w:r w:rsidR="00D27D81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المصدرين روى عنه اسماعيل بن مهران ، وفي معجم رجال الحديث </w:t>
      </w:r>
      <w:r w:rsidR="00D27D81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23 : 137 ذكر الكناسي ، وقال : روى عن أبي عبد </w:t>
      </w:r>
      <w:r w:rsidRPr="00FA13B3">
        <w:rPr>
          <w:rStyle w:val="rfdFootnote"/>
          <w:rtl/>
        </w:rPr>
        <w:t xml:space="preserve">الله </w:t>
      </w:r>
      <w:r w:rsidR="00276CED" w:rsidRPr="00FA13B3">
        <w:rPr>
          <w:rStyle w:val="rfdFootnote"/>
          <w:rtl/>
        </w:rPr>
        <w:t>عليه السلام</w:t>
      </w:r>
      <w:r w:rsidRPr="00FA13B3">
        <w:rPr>
          <w:rStyle w:val="rfdFootnote"/>
          <w:rtl/>
        </w:rPr>
        <w:t xml:space="preserve"> </w:t>
      </w:r>
      <w:r w:rsidRPr="006216AF">
        <w:rPr>
          <w:rStyle w:val="rfdFootnote"/>
          <w:rtl/>
        </w:rPr>
        <w:t xml:space="preserve">، </w:t>
      </w:r>
      <w:r w:rsidR="00D27D81">
        <w:rPr>
          <w:rStyle w:val="rfdFootnote"/>
          <w:rtl/>
        </w:rPr>
        <w:br/>
      </w:r>
      <w:r w:rsidRPr="006216AF">
        <w:rPr>
          <w:rStyle w:val="rfdFootnote"/>
          <w:rtl/>
        </w:rPr>
        <w:t>وروى عنه إسماعيل بن مهران ، ولم نجد ذكرا</w:t>
      </w:r>
      <w:r w:rsidR="00F879EB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لعبد الله ومنذر في </w:t>
      </w:r>
      <w:r w:rsidR="00D27D81">
        <w:rPr>
          <w:rStyle w:val="rfdFootnote"/>
          <w:rtl/>
        </w:rPr>
        <w:br/>
      </w:r>
      <w:r w:rsidRPr="006216AF">
        <w:rPr>
          <w:rStyle w:val="rfdFootnote"/>
          <w:rtl/>
        </w:rPr>
        <w:t>المصادر المتوفرة لدينا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27D81">
      <w:pPr>
        <w:rPr>
          <w:rtl/>
        </w:rPr>
      </w:pPr>
      <w:r w:rsidRPr="006216AF">
        <w:rPr>
          <w:rStyle w:val="rfdFootnote"/>
          <w:rtl/>
        </w:rPr>
        <w:t>(</w:t>
      </w:r>
      <w:r w:rsidR="00D27D81">
        <w:rPr>
          <w:rStyle w:val="rfdFootnote"/>
          <w:rtl/>
        </w:rPr>
        <w:t>3</w:t>
      </w:r>
      <w:r w:rsidRPr="006216AF">
        <w:rPr>
          <w:rStyle w:val="rfdFootnote"/>
          <w:rtl/>
        </w:rPr>
        <w:t>) ليس في 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فقام الزبيريّ ورفع رأسه وقال : لو كان في هذا النخل </w:t>
      </w:r>
      <w:r w:rsidR="00D27D81">
        <w:rPr>
          <w:rtl/>
        </w:rPr>
        <w:br/>
      </w:r>
      <w:r w:rsidRPr="006216AF">
        <w:rPr>
          <w:rtl/>
        </w:rPr>
        <w:t>رطب</w:t>
      </w:r>
      <w:r w:rsidR="0093350D">
        <w:rPr>
          <w:rtl/>
        </w:rPr>
        <w:t>ٌ</w:t>
      </w:r>
      <w:r w:rsidRPr="006216AF">
        <w:rPr>
          <w:rtl/>
        </w:rPr>
        <w:t xml:space="preserve"> لأكلنا منه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وإنّك لتشتهي الرطب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D27D81">
        <w:rPr>
          <w:rtl/>
        </w:rPr>
        <w:br/>
      </w:r>
      <w:r w:rsidRPr="006216AF">
        <w:rPr>
          <w:rtl/>
        </w:rPr>
        <w:t>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فرفع يده إلى السماء ودعا بدعاء لم يسمع</w:t>
      </w:r>
      <w:r w:rsidR="0093350D">
        <w:rPr>
          <w:rtl/>
        </w:rPr>
        <w:t>ٍ</w:t>
      </w:r>
      <w:r w:rsidRPr="006216AF">
        <w:rPr>
          <w:rtl/>
        </w:rPr>
        <w:t xml:space="preserve"> ولم يفهم ، </w:t>
      </w:r>
      <w:r w:rsidR="00D27D81">
        <w:rPr>
          <w:rtl/>
        </w:rPr>
        <w:br/>
      </w:r>
      <w:r w:rsidRPr="006216AF">
        <w:rPr>
          <w:rtl/>
        </w:rPr>
        <w:t>فاخضرّت النخلة ، ثمّ صارت إلى حالتها فأورقت وحملت رطبا</w:t>
      </w:r>
      <w:r w:rsidR="00F879EB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A34EC5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فقال الجمّال الذي اكتروا منه : سحر والله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فقال الحسن :</w:t>
      </w:r>
      <w:r w:rsidR="00A34EC5">
        <w:rPr>
          <w:rtl/>
        </w:rPr>
        <w:t xml:space="preserve"> </w:t>
      </w:r>
      <w:r w:rsidR="00D27D81">
        <w:rPr>
          <w:rtl/>
        </w:rPr>
        <w:br/>
      </w:r>
      <w:r w:rsidRPr="006216AF">
        <w:rPr>
          <w:rtl/>
        </w:rPr>
        <w:t xml:space="preserve">والله ليس بالسحر ولكن دعوة ابن نبيّ مجابة ، فصعدوا إلى النخلة حتّى </w:t>
      </w:r>
      <w:r w:rsidR="00D27D81">
        <w:rPr>
          <w:rtl/>
        </w:rPr>
        <w:br/>
      </w:r>
      <w:r w:rsidRPr="006216AF">
        <w:rPr>
          <w:rtl/>
        </w:rPr>
        <w:t xml:space="preserve">صرموا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ما كان فيها ، وما كان كفاهم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890E6A" w:rsidRDefault="00890E6A" w:rsidP="00890E6A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صرم : الصرم : القطع البائن للحبل والعذق ، وقد صرم العذق عن </w:t>
      </w:r>
      <w:r w:rsidR="00D27D81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النخلة ،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صرم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12 : 334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A34EC5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34EC5" w:rsidRDefault="005F4626" w:rsidP="009B640B">
      <w:pPr>
        <w:pStyle w:val="Heading2Center"/>
        <w:rPr>
          <w:rtl/>
        </w:rPr>
      </w:pPr>
      <w:r w:rsidRPr="006216AF">
        <w:rPr>
          <w:rtl/>
        </w:rPr>
        <w:t>في ظهور آياته من إظهار بعض حكم القيامة ،</w:t>
      </w:r>
      <w:r w:rsidR="00D27D81">
        <w:rPr>
          <w:rtl/>
        </w:rPr>
        <w:t xml:space="preserve"> </w:t>
      </w:r>
      <w:r w:rsidR="00D27D81">
        <w:rPr>
          <w:rtl/>
        </w:rPr>
        <w:br/>
      </w:r>
      <w:r w:rsidRPr="006216AF">
        <w:rPr>
          <w:rtl/>
        </w:rPr>
        <w:t>وأحوالها في الدنيا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890E6A">
      <w:pPr>
        <w:rPr>
          <w:rtl/>
        </w:rPr>
      </w:pPr>
      <w:r w:rsidRPr="006216AF">
        <w:rPr>
          <w:rtl/>
        </w:rPr>
        <w:t>259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890E6A">
        <w:rPr>
          <w:rFonts w:hint="cs"/>
          <w:rtl/>
        </w:rPr>
        <w:t xml:space="preserve"> </w:t>
      </w:r>
      <w:r>
        <w:rPr>
          <w:rtl/>
        </w:rPr>
        <w:t>ـ</w:t>
      </w:r>
      <w:r w:rsidR="00890E6A">
        <w:rPr>
          <w:rFonts w:hint="cs"/>
          <w:rtl/>
        </w:rPr>
        <w:t xml:space="preserve"> </w:t>
      </w:r>
      <w:r w:rsidRPr="006216AF">
        <w:rPr>
          <w:rtl/>
        </w:rPr>
        <w:t xml:space="preserve">عليّ بن رئاب ، قال : سمعت أبا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D27D81">
        <w:rPr>
          <w:rtl/>
        </w:rPr>
        <w:br/>
      </w:r>
      <w:r w:rsidRPr="006216AF">
        <w:rPr>
          <w:rtl/>
        </w:rPr>
        <w:t xml:space="preserve">يحدّث عن آبائه أنّه أتى آت الحسن بن 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فقال : ما </w:t>
      </w:r>
      <w:r w:rsidR="00D27D81">
        <w:rPr>
          <w:rtl/>
        </w:rPr>
        <w:br/>
      </w:r>
      <w:r w:rsidRPr="006216AF">
        <w:rPr>
          <w:rtl/>
        </w:rPr>
        <w:t>عجز عنه موس</w:t>
      </w:r>
      <w:r w:rsidRPr="00982493">
        <w:rPr>
          <w:rtl/>
        </w:rPr>
        <w:t>ى</w:t>
      </w:r>
      <w:r w:rsidR="007F1DF2" w:rsidRPr="00982493">
        <w:rPr>
          <w:rtl/>
        </w:rPr>
        <w:t>ٰ</w:t>
      </w:r>
      <w:r w:rsidRPr="006216AF">
        <w:rPr>
          <w:rtl/>
        </w:rPr>
        <w:t xml:space="preserve">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مسألة الخضر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فقال :</w:t>
      </w:r>
      <w:r w:rsidR="00A34EC5">
        <w:rPr>
          <w:rtl/>
        </w:rPr>
        <w:t xml:space="preserve"> </w:t>
      </w:r>
      <w:r w:rsidR="00D27D81">
        <w:rPr>
          <w:rtl/>
        </w:rPr>
        <w:br/>
      </w:r>
      <w:r w:rsidRPr="006216AF">
        <w:rPr>
          <w:rtl/>
        </w:rPr>
        <w:t>من الكنز الأعظم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ضرب بيده على منكب الرجل فقال : </w:t>
      </w:r>
      <w:r w:rsidR="009F08E4" w:rsidRPr="006216AF">
        <w:rPr>
          <w:rtl/>
        </w:rPr>
        <w:t>«</w:t>
      </w:r>
      <w:r w:rsidRPr="006216AF">
        <w:rPr>
          <w:rtl/>
        </w:rPr>
        <w:t>إيه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ركض ما بين </w:t>
      </w:r>
      <w:r w:rsidR="00D27D81">
        <w:rPr>
          <w:rtl/>
        </w:rPr>
        <w:br/>
      </w:r>
      <w:r w:rsidRPr="006216AF">
        <w:rPr>
          <w:rtl/>
        </w:rPr>
        <w:t>يديه ، فانفلق عن انسانين على صخرة ، يرتفع منهما بخار أشدّ نتنا</w:t>
      </w:r>
      <w:r w:rsidR="00F879EB">
        <w:rPr>
          <w:rtl/>
        </w:rPr>
        <w:t>ً</w:t>
      </w:r>
      <w:r w:rsidRPr="006216AF">
        <w:rPr>
          <w:rtl/>
        </w:rPr>
        <w:t xml:space="preserve"> من </w:t>
      </w:r>
      <w:r w:rsidR="00D27D81">
        <w:rPr>
          <w:rtl/>
        </w:rPr>
        <w:br/>
      </w:r>
      <w:r w:rsidRPr="006216AF">
        <w:rPr>
          <w:rtl/>
        </w:rPr>
        <w:t xml:space="preserve">الخبال وفي عنق كلّ واحد منهما سلسلة وشيطان مقرون به ، وهما </w:t>
      </w:r>
      <w:r w:rsidR="00D27D81">
        <w:rPr>
          <w:rtl/>
        </w:rPr>
        <w:br/>
      </w:r>
      <w:r w:rsidRPr="006216AF">
        <w:rPr>
          <w:rtl/>
        </w:rPr>
        <w:t>يقولان : يا محمّد ، يا محمّد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والشيطانان يردّ</w:t>
      </w:r>
      <w:r w:rsidR="00F879EB">
        <w:rPr>
          <w:rtl/>
        </w:rPr>
        <w:t>َ</w:t>
      </w:r>
      <w:r w:rsidRPr="006216AF">
        <w:rPr>
          <w:rtl/>
        </w:rPr>
        <w:t>ان عليهما : كذبتما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انطبقي عليهما إلى الوقت المعلوم الذي لا يقدّ</w:t>
      </w:r>
      <w:r w:rsidR="00F879EB">
        <w:rPr>
          <w:rtl/>
        </w:rPr>
        <w:t>َ</w:t>
      </w:r>
      <w:r w:rsidRPr="006216AF">
        <w:rPr>
          <w:rtl/>
        </w:rPr>
        <w:t xml:space="preserve">م ولا </w:t>
      </w:r>
      <w:r w:rsidR="00D27D81">
        <w:rPr>
          <w:rtl/>
        </w:rPr>
        <w:br/>
      </w:r>
      <w:r w:rsidRPr="006216AF">
        <w:rPr>
          <w:rtl/>
        </w:rPr>
        <w:t>يؤخر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وهو خروج القائم المنتظر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فقال الرجل : سحر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</w:t>
      </w:r>
      <w:r w:rsidR="00D27D81">
        <w:rPr>
          <w:rtl/>
        </w:rPr>
        <w:br/>
      </w:r>
      <w:r w:rsidRPr="006216AF">
        <w:rPr>
          <w:rtl/>
        </w:rPr>
        <w:t>ولّى على أن يخبر بضد ذلك فخرس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ذلك آيات بينات</w:t>
      </w:r>
      <w:r w:rsidR="00410A32">
        <w:rPr>
          <w:rtl/>
        </w:rPr>
        <w:t xml:space="preserve"> .</w:t>
      </w:r>
    </w:p>
    <w:p w:rsidR="002F0785" w:rsidRDefault="002F0785" w:rsidP="002F0785">
      <w:pPr>
        <w:rPr>
          <w:rStyle w:val="rfdLineChar"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مدينة المعاجز : 207</w:t>
      </w:r>
      <w:r w:rsidR="0096323A">
        <w:rPr>
          <w:rtl/>
        </w:rPr>
        <w:t xml:space="preserve"> / </w:t>
      </w:r>
      <w:r w:rsidRPr="006216AF">
        <w:rPr>
          <w:rtl/>
        </w:rPr>
        <w:t>36</w:t>
      </w:r>
      <w:r w:rsidR="00410A32">
        <w:rPr>
          <w:rtl/>
        </w:rPr>
        <w:t xml:space="preserve"> .</w:t>
      </w:r>
    </w:p>
    <w:p w:rsidR="00A34EC5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34EC5" w:rsidRDefault="005F4626" w:rsidP="009B640B">
      <w:pPr>
        <w:pStyle w:val="Heading2Center"/>
        <w:rPr>
          <w:rtl/>
        </w:rPr>
      </w:pPr>
      <w:r w:rsidRPr="006216AF">
        <w:rPr>
          <w:rtl/>
        </w:rPr>
        <w:t>في بيان آياته في انقلاب الرجل امرأة وال</w:t>
      </w:r>
      <w:r w:rsidR="007F1DF2">
        <w:rPr>
          <w:rtl/>
        </w:rPr>
        <w:t>إِ</w:t>
      </w:r>
      <w:r w:rsidRPr="006216AF">
        <w:rPr>
          <w:rtl/>
        </w:rPr>
        <w:t>مرأة رج</w:t>
      </w:r>
      <w:r w:rsidR="00CC25B2">
        <w:rPr>
          <w:rtl/>
        </w:rPr>
        <w:t>لًا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2F0785">
      <w:pPr>
        <w:rPr>
          <w:rtl/>
        </w:rPr>
      </w:pPr>
      <w:r w:rsidRPr="006216AF">
        <w:rPr>
          <w:rtl/>
        </w:rPr>
        <w:t>260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2F0785">
        <w:rPr>
          <w:rFonts w:hint="cs"/>
          <w:rtl/>
        </w:rPr>
        <w:t xml:space="preserve"> </w:t>
      </w:r>
      <w:r>
        <w:rPr>
          <w:rtl/>
        </w:rPr>
        <w:t>ـ</w:t>
      </w:r>
      <w:r w:rsidR="002F0785">
        <w:rPr>
          <w:rFonts w:hint="cs"/>
          <w:rtl/>
        </w:rPr>
        <w:t xml:space="preserve"> </w:t>
      </w:r>
      <w:r w:rsidRPr="006216AF">
        <w:rPr>
          <w:rtl/>
        </w:rPr>
        <w:t xml:space="preserve">وجدت في بعض كتب أصحابنا الثقات رضي الله </w:t>
      </w:r>
      <w:r w:rsidR="00D27D81">
        <w:rPr>
          <w:rtl/>
        </w:rPr>
        <w:br/>
      </w:r>
      <w:r w:rsidRPr="006216AF">
        <w:rPr>
          <w:rtl/>
        </w:rPr>
        <w:t>عنهم أنّ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من أهل الشام أتى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ومعه زوجته ، </w:t>
      </w:r>
      <w:r w:rsidR="00D27D81">
        <w:rPr>
          <w:rtl/>
        </w:rPr>
        <w:br/>
      </w:r>
      <w:r w:rsidRPr="006216AF">
        <w:rPr>
          <w:rtl/>
        </w:rPr>
        <w:t>فقال : يا ابن أبي تراب</w:t>
      </w:r>
      <w:r w:rsidR="002F0785">
        <w:rPr>
          <w:rFonts w:hint="cs"/>
          <w:rtl/>
        </w:rPr>
        <w:t xml:space="preserve"> </w:t>
      </w:r>
      <w:r>
        <w:rPr>
          <w:rtl/>
        </w:rPr>
        <w:t>ـ</w:t>
      </w:r>
      <w:r w:rsidR="002F0785">
        <w:rPr>
          <w:rFonts w:hint="cs"/>
          <w:rtl/>
        </w:rPr>
        <w:t xml:space="preserve"> </w:t>
      </w:r>
      <w:r w:rsidRPr="006216AF">
        <w:rPr>
          <w:rtl/>
        </w:rPr>
        <w:t>وذكر بعد ذلك كلاما</w:t>
      </w:r>
      <w:r w:rsidR="00F879EB">
        <w:rPr>
          <w:rtl/>
        </w:rPr>
        <w:t>ً</w:t>
      </w:r>
      <w:r w:rsidRPr="006216AF">
        <w:rPr>
          <w:rtl/>
        </w:rPr>
        <w:t xml:space="preserve"> نزهت عن ذكره</w:t>
      </w:r>
      <w:r w:rsidR="002F0785">
        <w:rPr>
          <w:rFonts w:hint="cs"/>
          <w:rtl/>
        </w:rPr>
        <w:t xml:space="preserve"> </w:t>
      </w:r>
      <w:r>
        <w:rPr>
          <w:rtl/>
        </w:rPr>
        <w:t>ـ</w:t>
      </w:r>
      <w:r w:rsidR="002F0785">
        <w:rPr>
          <w:rFonts w:hint="cs"/>
          <w:rtl/>
        </w:rPr>
        <w:t xml:space="preserve"> </w:t>
      </w:r>
      <w:r w:rsidRPr="006216AF">
        <w:rPr>
          <w:rtl/>
        </w:rPr>
        <w:t xml:space="preserve">إن كنتم </w:t>
      </w:r>
      <w:r w:rsidR="00D27D81">
        <w:rPr>
          <w:rtl/>
        </w:rPr>
        <w:br/>
      </w:r>
      <w:r w:rsidRPr="006216AF">
        <w:rPr>
          <w:rtl/>
        </w:rPr>
        <w:t>في دعواكم صادقين فحوّلني امرأة وحوّل امرأتي رج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  <w:r w:rsidRPr="006216AF">
        <w:rPr>
          <w:rtl/>
        </w:rPr>
        <w:t xml:space="preserve"> كالمستهزئ </w:t>
      </w:r>
      <w:r w:rsidR="00D27D81">
        <w:rPr>
          <w:rtl/>
        </w:rPr>
        <w:br/>
      </w:r>
      <w:r w:rsidRPr="006216AF">
        <w:rPr>
          <w:rtl/>
        </w:rPr>
        <w:t xml:space="preserve">في كلامه ، فغضب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ونظر إليه شزرا</w:t>
      </w:r>
      <w:r w:rsidR="00F879EB">
        <w:rPr>
          <w:rtl/>
        </w:rPr>
        <w:t>ً</w:t>
      </w:r>
      <w:r w:rsidRPr="006216AF">
        <w:rPr>
          <w:rtl/>
        </w:rPr>
        <w:t xml:space="preserve"> ، [ وحرّك شفتيه ]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D27D81">
        <w:rPr>
          <w:rtl/>
        </w:rPr>
        <w:br/>
      </w:r>
      <w:r w:rsidRPr="006216AF">
        <w:rPr>
          <w:rtl/>
        </w:rPr>
        <w:t>ودعا بما لم ي</w:t>
      </w:r>
      <w:r w:rsidR="00F879EB">
        <w:rPr>
          <w:rtl/>
        </w:rPr>
        <w:t>ُ</w:t>
      </w:r>
      <w:r w:rsidRPr="006216AF">
        <w:rPr>
          <w:rtl/>
        </w:rPr>
        <w:t>فهم ، ثمّ نظر إليهما ، وأحدّ</w:t>
      </w:r>
      <w:r w:rsidR="00F879EB">
        <w:rPr>
          <w:rtl/>
        </w:rPr>
        <w:t>َ</w:t>
      </w:r>
      <w:r w:rsidRPr="006216AF">
        <w:rPr>
          <w:rtl/>
        </w:rPr>
        <w:t xml:space="preserve"> النظر ، فرجع الشاميّ إلى </w:t>
      </w:r>
      <w:r w:rsidR="00D27D81">
        <w:rPr>
          <w:rtl/>
        </w:rPr>
        <w:br/>
      </w:r>
      <w:r w:rsidRPr="006216AF">
        <w:rPr>
          <w:rtl/>
        </w:rPr>
        <w:t>نفسه وأطرق خج</w:t>
      </w:r>
      <w:r w:rsidR="00AB693E">
        <w:rPr>
          <w:rtl/>
        </w:rPr>
        <w:t xml:space="preserve">لاً </w:t>
      </w:r>
      <w:r w:rsidRPr="006216AF">
        <w:rPr>
          <w:rtl/>
        </w:rPr>
        <w:t>ووضع يده على وجهه ، ثمّ ولّى مسرعا</w:t>
      </w:r>
      <w:r w:rsidR="00F879EB">
        <w:rPr>
          <w:rtl/>
        </w:rPr>
        <w:t>ً</w:t>
      </w:r>
      <w:r w:rsidRPr="006216AF">
        <w:rPr>
          <w:rtl/>
        </w:rPr>
        <w:t xml:space="preserve"> ، وأقبلت </w:t>
      </w:r>
      <w:r w:rsidR="00D27D81">
        <w:rPr>
          <w:rtl/>
        </w:rPr>
        <w:br/>
      </w:r>
      <w:r w:rsidRPr="006216AF">
        <w:rPr>
          <w:rtl/>
        </w:rPr>
        <w:t xml:space="preserve">امرأته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وقالت : والله إنّي صرت رج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5F4626" w:rsidRPr="006216AF" w:rsidRDefault="005F4626" w:rsidP="00A34EC5">
      <w:pPr>
        <w:rPr>
          <w:rtl/>
        </w:rPr>
      </w:pPr>
      <w:r w:rsidRPr="006216AF">
        <w:rPr>
          <w:rtl/>
        </w:rPr>
        <w:t>وذهبا حينا</w:t>
      </w:r>
      <w:r w:rsidR="00F879EB">
        <w:rPr>
          <w:rtl/>
        </w:rPr>
        <w:t>ً</w:t>
      </w:r>
      <w:r w:rsidRPr="006216AF">
        <w:rPr>
          <w:rtl/>
        </w:rPr>
        <w:t xml:space="preserve"> من الزمان ، ثمّ عادا إليه وقد ولد لهما مولود ، وتضرّعا </w:t>
      </w:r>
      <w:r w:rsidR="00D27D81">
        <w:rPr>
          <w:rtl/>
        </w:rPr>
        <w:br/>
      </w:r>
      <w:r w:rsidRPr="006216AF">
        <w:rPr>
          <w:rtl/>
        </w:rPr>
        <w:t xml:space="preserve">إلى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تائبين ومعتذرين ممّا فرطا فيه ، وطلبا منه </w:t>
      </w:r>
      <w:r w:rsidR="00D27D81">
        <w:rPr>
          <w:rtl/>
        </w:rPr>
        <w:br/>
      </w:r>
      <w:r w:rsidRPr="006216AF">
        <w:rPr>
          <w:rtl/>
        </w:rPr>
        <w:t>انقلابهما إلى حالتهما الأول</w:t>
      </w:r>
      <w:r w:rsidRPr="00982493">
        <w:rPr>
          <w:rtl/>
        </w:rPr>
        <w:t>ى</w:t>
      </w:r>
      <w:r w:rsidR="007F1DF2" w:rsidRPr="00982493">
        <w:rPr>
          <w:rtl/>
        </w:rPr>
        <w:t>ٰ</w:t>
      </w:r>
      <w:r w:rsidRPr="006216AF">
        <w:rPr>
          <w:rtl/>
        </w:rPr>
        <w:t xml:space="preserve"> ، فأجابهما إلى ذلك ، ورفع يده ، وقال :</w:t>
      </w:r>
      <w:r w:rsidR="00A34EC5">
        <w:rPr>
          <w:rtl/>
        </w:rPr>
        <w:t xml:space="preserve"> </w:t>
      </w:r>
      <w:r w:rsidR="00D27D81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F879EB">
        <w:rPr>
          <w:rtl/>
        </w:rPr>
        <w:t>ّ</w:t>
      </w:r>
      <w:r w:rsidR="007F1DF2">
        <w:rPr>
          <w:rtl/>
        </w:rPr>
        <w:t>َ</w:t>
      </w:r>
      <w:r w:rsidRPr="006216AF">
        <w:rPr>
          <w:rtl/>
        </w:rPr>
        <w:t>همّ</w:t>
      </w:r>
      <w:r w:rsidR="00F879EB">
        <w:rPr>
          <w:rtl/>
        </w:rPr>
        <w:t>َ</w:t>
      </w:r>
      <w:r w:rsidRPr="006216AF">
        <w:rPr>
          <w:rtl/>
        </w:rPr>
        <w:t xml:space="preserve"> إن كانا صادقين في توبتيهما فتب عليهما ، وحوّلهما إلى ما كانا </w:t>
      </w:r>
      <w:r w:rsidR="00D27D81">
        <w:rPr>
          <w:rtl/>
        </w:rPr>
        <w:br/>
      </w:r>
      <w:r w:rsidRPr="006216AF">
        <w:rPr>
          <w:rtl/>
        </w:rPr>
        <w:t>عليه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فرجعا إلى ذلك لا شك فيه ولا شبهة</w:t>
      </w:r>
      <w:r w:rsidR="00410A32">
        <w:rPr>
          <w:rtl/>
        </w:rPr>
        <w:t xml:space="preserve"> .</w:t>
      </w:r>
    </w:p>
    <w:p w:rsidR="002F0785" w:rsidRPr="002F0785" w:rsidRDefault="002F0785" w:rsidP="002F0785">
      <w:pPr>
        <w:pStyle w:val="rfdLine"/>
      </w:pPr>
      <w:r w:rsidRPr="002F0785">
        <w:rPr>
          <w:rFonts w:hint="cs"/>
          <w:rtl/>
        </w:rPr>
        <w:t>___________________</w:t>
      </w:r>
    </w:p>
    <w:p w:rsidR="005F4626" w:rsidRPr="006216AF" w:rsidRDefault="005F4626" w:rsidP="009174A6">
      <w:pPr>
        <w:pStyle w:val="rfdFootnote0"/>
        <w:rPr>
          <w:rtl/>
        </w:rPr>
      </w:pPr>
      <w:r w:rsidRPr="006216AF">
        <w:rPr>
          <w:rtl/>
        </w:rPr>
        <w:t>1</w:t>
      </w:r>
      <w:r w:rsidR="009174A6">
        <w:rPr>
          <w:rFonts w:hint="cs"/>
          <w:rtl/>
        </w:rPr>
        <w:t xml:space="preserve"> </w:t>
      </w:r>
      <w:r>
        <w:rPr>
          <w:rtl/>
        </w:rPr>
        <w:t>ـ</w:t>
      </w:r>
      <w:r w:rsidR="009174A6">
        <w:rPr>
          <w:rFonts w:hint="cs"/>
          <w:rtl/>
        </w:rPr>
        <w:t xml:space="preserve"> </w:t>
      </w:r>
      <w:r w:rsidR="00271907">
        <w:rPr>
          <w:rtl/>
        </w:rPr>
        <w:t>مناقب ابن شهرا</w:t>
      </w:r>
      <w:r w:rsidRPr="006216AF">
        <w:rPr>
          <w:rtl/>
        </w:rPr>
        <w:t xml:space="preserve">شوب 4 : 8 ، باختلاف ، الصراط المستقيم 2 : 177 ، </w:t>
      </w:r>
      <w:r w:rsidR="00D27D81">
        <w:rPr>
          <w:rtl/>
        </w:rPr>
        <w:br/>
      </w:r>
      <w:r w:rsidRPr="006216AF">
        <w:rPr>
          <w:rtl/>
        </w:rPr>
        <w:t>باختصار ، اثبات الهداة 2 : 567 ، نحوه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من 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زوجته</w:t>
      </w:r>
      <w:r w:rsidR="00410A32">
        <w:rPr>
          <w:rStyle w:val="rfdFootnote"/>
          <w:rtl/>
        </w:rPr>
        <w:t xml:space="preserve"> .</w:t>
      </w:r>
    </w:p>
    <w:p w:rsidR="00A34EC5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34EC5" w:rsidRDefault="005F4626" w:rsidP="009B640B">
      <w:pPr>
        <w:pStyle w:val="Heading2Center"/>
        <w:rPr>
          <w:rtl/>
        </w:rPr>
      </w:pPr>
      <w:r w:rsidRPr="006216AF">
        <w:rPr>
          <w:rtl/>
        </w:rPr>
        <w:t>في بيان آياته فيما أعطاه جبرئيل من فاكهة الجنّة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9174A6">
      <w:pPr>
        <w:rPr>
          <w:rtl/>
        </w:rPr>
      </w:pPr>
      <w:r w:rsidRPr="006216AF">
        <w:rPr>
          <w:rtl/>
        </w:rPr>
        <w:t>261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9174A6">
        <w:rPr>
          <w:rFonts w:hint="cs"/>
          <w:rtl/>
        </w:rPr>
        <w:t xml:space="preserve"> </w:t>
      </w:r>
      <w:r>
        <w:rPr>
          <w:rtl/>
        </w:rPr>
        <w:t>ـ</w:t>
      </w:r>
      <w:r w:rsidR="009174A6">
        <w:rPr>
          <w:rFonts w:hint="cs"/>
          <w:rtl/>
        </w:rPr>
        <w:t xml:space="preserve"> </w:t>
      </w:r>
      <w:r w:rsidRPr="006216AF">
        <w:rPr>
          <w:rtl/>
        </w:rPr>
        <w:t xml:space="preserve">عن أبي الحسن عامر بن عبد الله ، عن أبيه ، عن </w:t>
      </w:r>
      <w:r w:rsidR="00D27D81">
        <w:rPr>
          <w:rtl/>
        </w:rPr>
        <w:br/>
      </w:r>
      <w:r w:rsidRPr="006216AF">
        <w:rPr>
          <w:rtl/>
        </w:rPr>
        <w:t xml:space="preserve">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عن آبائه ، عن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</w:t>
      </w:r>
      <w:r w:rsidR="00A34EC5" w:rsidRPr="006216AF">
        <w:rPr>
          <w:rtl/>
        </w:rPr>
        <w:t xml:space="preserve"> </w:t>
      </w:r>
      <w:r w:rsidR="00D27D81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دخلت مع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على جدّي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وعنده </w:t>
      </w:r>
      <w:r w:rsidR="00D27D81">
        <w:rPr>
          <w:rtl/>
        </w:rPr>
        <w:br/>
      </w:r>
      <w:r w:rsidRPr="006216AF">
        <w:rPr>
          <w:rtl/>
        </w:rPr>
        <w:t xml:space="preserve">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صورة دحية الكلبيّ ، وكان دحية إذا قدم من </w:t>
      </w:r>
      <w:r w:rsidR="00D27D81">
        <w:rPr>
          <w:rtl/>
        </w:rPr>
        <w:br/>
      </w:r>
      <w:r w:rsidRPr="006216AF">
        <w:rPr>
          <w:rtl/>
        </w:rPr>
        <w:t xml:space="preserve">الشام على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حمل لي ولأخي خرنوبا</w:t>
      </w:r>
      <w:r w:rsidR="00F879EB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ونبقا</w:t>
      </w:r>
      <w:r w:rsidR="00F879EB">
        <w:rPr>
          <w:rtl/>
        </w:rPr>
        <w:t>ً</w:t>
      </w:r>
      <w:r w:rsidRPr="006216AF">
        <w:rPr>
          <w:rtl/>
        </w:rPr>
        <w:t xml:space="preserve"> وتينا</w:t>
      </w:r>
      <w:r w:rsidR="00F879EB">
        <w:rPr>
          <w:rtl/>
        </w:rPr>
        <w:t>ً</w:t>
      </w:r>
      <w:r w:rsidRPr="006216AF">
        <w:rPr>
          <w:rtl/>
        </w:rPr>
        <w:t xml:space="preserve"> ، </w:t>
      </w:r>
      <w:r w:rsidR="00D27D81">
        <w:rPr>
          <w:rtl/>
        </w:rPr>
        <w:br/>
      </w:r>
      <w:r w:rsidRPr="006216AF">
        <w:rPr>
          <w:rtl/>
        </w:rPr>
        <w:t xml:space="preserve">فشبّهناه بدحية بن خليفة الكلبيّ ، وإنّ دحية كان يجعلنا نفتش كمّه ، </w:t>
      </w:r>
      <w:r w:rsidR="00D27D81">
        <w:rPr>
          <w:rtl/>
        </w:rPr>
        <w:br/>
      </w:r>
      <w:r w:rsidRPr="006216AF">
        <w:rPr>
          <w:rtl/>
        </w:rPr>
        <w:t xml:space="preserve">فقال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يا رسول الله ، ما يريدان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إنّهما </w:t>
      </w:r>
      <w:r w:rsidR="00D27D81">
        <w:rPr>
          <w:rtl/>
        </w:rPr>
        <w:br/>
      </w:r>
      <w:r w:rsidRPr="006216AF">
        <w:rPr>
          <w:rtl/>
        </w:rPr>
        <w:t xml:space="preserve">شبّهاك بدحية بن خليفة الكلبي ، وإن دحية كان يحمل لهما إذا قدم من </w:t>
      </w:r>
      <w:r w:rsidR="00D27D81">
        <w:rPr>
          <w:rtl/>
        </w:rPr>
        <w:br/>
      </w:r>
      <w:r w:rsidRPr="006216AF">
        <w:rPr>
          <w:rtl/>
        </w:rPr>
        <w:t>الشام نبقا</w:t>
      </w:r>
      <w:r w:rsidR="00F879EB">
        <w:rPr>
          <w:rtl/>
        </w:rPr>
        <w:t>ً</w:t>
      </w:r>
      <w:r w:rsidRPr="006216AF">
        <w:rPr>
          <w:rtl/>
        </w:rPr>
        <w:t xml:space="preserve"> وتينا</w:t>
      </w:r>
      <w:r w:rsidR="00F879EB">
        <w:rPr>
          <w:rtl/>
        </w:rPr>
        <w:t>ً</w:t>
      </w:r>
      <w:r w:rsidRPr="006216AF">
        <w:rPr>
          <w:rtl/>
        </w:rPr>
        <w:t xml:space="preserve"> وخرنوبا</w:t>
      </w:r>
      <w:r w:rsidR="00F879EB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فمدّ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يده إلى الفردوس الأعلى ، فأخذ </w:t>
      </w:r>
      <w:r w:rsidR="00D27D81">
        <w:rPr>
          <w:rtl/>
        </w:rPr>
        <w:br/>
      </w:r>
      <w:r w:rsidRPr="006216AF">
        <w:rPr>
          <w:rtl/>
        </w:rPr>
        <w:t>منه نبقا</w:t>
      </w:r>
      <w:r w:rsidR="00F879EB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وخرنوبا</w:t>
      </w:r>
      <w:r w:rsidR="00F879EB">
        <w:rPr>
          <w:rtl/>
        </w:rPr>
        <w:t>ً</w:t>
      </w:r>
      <w:r w:rsidRPr="006216AF">
        <w:rPr>
          <w:rtl/>
        </w:rPr>
        <w:t xml:space="preserve"> وسفرج</w:t>
      </w:r>
      <w:r w:rsidR="00AB693E">
        <w:rPr>
          <w:rtl/>
        </w:rPr>
        <w:t xml:space="preserve">لاً </w:t>
      </w:r>
      <w:r w:rsidRPr="006216AF">
        <w:rPr>
          <w:rtl/>
        </w:rPr>
        <w:t>ورمّانا</w:t>
      </w:r>
      <w:r w:rsidR="00F879EB">
        <w:rPr>
          <w:rtl/>
        </w:rPr>
        <w:t>ً</w:t>
      </w:r>
      <w:r w:rsidRPr="006216AF">
        <w:rPr>
          <w:rtl/>
        </w:rPr>
        <w:t xml:space="preserve"> فملأنا به حجرنا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9174A6" w:rsidRDefault="005F4626" w:rsidP="009174A6">
      <w:pPr>
        <w:rPr>
          <w:rStyle w:val="rfdLineChar"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فخرجنا مستبشرين ، فلقينا أبونا أمير المؤمنين عليّ عليه</w:t>
      </w:r>
      <w:r w:rsidR="009174A6">
        <w:rPr>
          <w:rFonts w:hint="cs"/>
          <w:rtl/>
        </w:rPr>
        <w:t xml:space="preserve"> </w:t>
      </w:r>
      <w:r w:rsidR="009174A6">
        <w:rPr>
          <w:rtl/>
        </w:rPr>
        <w:br/>
      </w:r>
      <w:r w:rsidR="009174A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روضة الواعظين : 159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ثوبا</w:t>
      </w:r>
      <w:r w:rsidR="00F879EB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تينا</w:t>
      </w:r>
      <w:r w:rsidR="00F879EB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34EC5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السلام فنظر إلى ثمرة لم ير مثلها في الدنيا ، فأخذ من هذا ، ومن هذا </w:t>
      </w:r>
      <w:r w:rsidR="00D27D81">
        <w:rPr>
          <w:rtl/>
        </w:rPr>
        <w:br/>
      </w:r>
      <w:r w:rsidRPr="006216AF">
        <w:rPr>
          <w:rtl/>
        </w:rPr>
        <w:t>واحدا</w:t>
      </w:r>
      <w:r w:rsidR="00F879EB">
        <w:rPr>
          <w:rtl/>
        </w:rPr>
        <w:t>ً</w:t>
      </w:r>
      <w:r w:rsidRPr="006216AF">
        <w:rPr>
          <w:rtl/>
        </w:rPr>
        <w:t xml:space="preserve"> واحدا</w:t>
      </w:r>
      <w:r w:rsidR="00F879EB">
        <w:rPr>
          <w:rtl/>
        </w:rPr>
        <w:t>ً</w:t>
      </w:r>
      <w:r w:rsidRPr="006216AF">
        <w:rPr>
          <w:rtl/>
        </w:rPr>
        <w:t xml:space="preserve"> ، ودخل على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وهو يأكل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</w:t>
      </w:r>
      <w:r w:rsidR="00D27D81">
        <w:rPr>
          <w:rtl/>
        </w:rPr>
        <w:br/>
      </w:r>
      <w:r w:rsidRPr="006216AF">
        <w:rPr>
          <w:rtl/>
        </w:rPr>
        <w:t>الحسن ، ك</w:t>
      </w:r>
      <w:r w:rsidR="00F879EB">
        <w:rPr>
          <w:rtl/>
        </w:rPr>
        <w:t>ُ</w:t>
      </w:r>
      <w:r w:rsidRPr="006216AF">
        <w:rPr>
          <w:rtl/>
        </w:rPr>
        <w:t>ل وادفع إليّ</w:t>
      </w:r>
      <w:r w:rsidR="00F879EB">
        <w:rPr>
          <w:rtl/>
        </w:rPr>
        <w:t>َ</w:t>
      </w:r>
      <w:r w:rsidRPr="006216AF">
        <w:rPr>
          <w:rtl/>
        </w:rPr>
        <w:t xml:space="preserve"> أوفر نصيب ، فإنّ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أتى به </w:t>
      </w:r>
      <w:r w:rsidR="00D27D81">
        <w:rPr>
          <w:rtl/>
        </w:rPr>
        <w:br/>
      </w:r>
      <w:r w:rsidRPr="006216AF">
        <w:rPr>
          <w:rtl/>
        </w:rPr>
        <w:t>آنفا</w:t>
      </w:r>
      <w:r w:rsidR="00F879EB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34EC5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7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34EC5" w:rsidRDefault="005F4626" w:rsidP="009B640B">
      <w:pPr>
        <w:pStyle w:val="Heading2Center"/>
        <w:rPr>
          <w:rtl/>
        </w:rPr>
      </w:pPr>
      <w:r w:rsidRPr="006216AF">
        <w:rPr>
          <w:rtl/>
        </w:rPr>
        <w:t>فيما ظهر من آياته من الإ</w:t>
      </w:r>
      <w:r w:rsidR="00D46A7B">
        <w:rPr>
          <w:rtl/>
        </w:rPr>
        <w:t>ِ</w:t>
      </w:r>
      <w:r w:rsidRPr="006216AF">
        <w:rPr>
          <w:rtl/>
        </w:rPr>
        <w:t>خبار بالغائبات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أربعة أحاديث</w:t>
      </w:r>
    </w:p>
    <w:p w:rsidR="005F4626" w:rsidRPr="006216AF" w:rsidRDefault="005F4626" w:rsidP="00A27FA9">
      <w:pPr>
        <w:rPr>
          <w:rtl/>
        </w:rPr>
      </w:pPr>
      <w:r w:rsidRPr="006216AF">
        <w:rPr>
          <w:rtl/>
        </w:rPr>
        <w:t>262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A27FA9">
        <w:rPr>
          <w:rFonts w:hint="cs"/>
          <w:rtl/>
        </w:rPr>
        <w:t xml:space="preserve"> </w:t>
      </w:r>
      <w:r>
        <w:rPr>
          <w:rtl/>
        </w:rPr>
        <w:t>ـ</w:t>
      </w:r>
      <w:r w:rsidR="00A27FA9">
        <w:rPr>
          <w:rFonts w:hint="cs"/>
          <w:rtl/>
        </w:rPr>
        <w:t xml:space="preserve"> </w:t>
      </w:r>
      <w:r w:rsidRPr="006216AF">
        <w:rPr>
          <w:rtl/>
        </w:rPr>
        <w:t xml:space="preserve">عن داود الرقيّ ، 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عن </w:t>
      </w:r>
      <w:r w:rsidR="00D27D81">
        <w:rPr>
          <w:rtl/>
        </w:rPr>
        <w:br/>
      </w:r>
      <w:r w:rsidRPr="006216AF">
        <w:rPr>
          <w:rtl/>
        </w:rPr>
        <w:t xml:space="preserve">آبائه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الحسن بن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قال لولده </w:t>
      </w:r>
      <w:r w:rsidR="00D27D81">
        <w:rPr>
          <w:rtl/>
        </w:rPr>
        <w:br/>
      </w:r>
      <w:r w:rsidRPr="006216AF">
        <w:rPr>
          <w:rtl/>
        </w:rPr>
        <w:t>عبد الله : يا بني ، إذا كان في عامنا هذا يدفع إليّ</w:t>
      </w:r>
      <w:r w:rsidR="00D46A7B">
        <w:rPr>
          <w:rtl/>
        </w:rPr>
        <w:t>َ</w:t>
      </w:r>
      <w:r w:rsidRPr="006216AF">
        <w:rPr>
          <w:rtl/>
        </w:rPr>
        <w:t xml:space="preserve"> هذا الطاغي جارية </w:t>
      </w:r>
      <w:r w:rsidR="00D27D81">
        <w:rPr>
          <w:rtl/>
        </w:rPr>
        <w:br/>
      </w:r>
      <w:r w:rsidRPr="006216AF">
        <w:rPr>
          <w:rtl/>
        </w:rPr>
        <w:t xml:space="preserve">تسمّى </w:t>
      </w:r>
      <w:r w:rsidR="00C24190">
        <w:rPr>
          <w:rtl/>
        </w:rPr>
        <w:t>(</w:t>
      </w:r>
      <w:r w:rsidRPr="006216AF">
        <w:rPr>
          <w:rtl/>
        </w:rPr>
        <w:t>أنيس</w:t>
      </w:r>
      <w:r w:rsidR="003E76E8">
        <w:rPr>
          <w:rtl/>
        </w:rPr>
        <w:t>)</w:t>
      </w:r>
      <w:r w:rsidRPr="006216AF">
        <w:rPr>
          <w:rtl/>
        </w:rPr>
        <w:t xml:space="preserve"> فتسمّني بسمّ قد جعله الطاغي تحت فصّ خاتمها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</w:t>
      </w:r>
      <w:r w:rsidR="00D27D81">
        <w:rPr>
          <w:rtl/>
        </w:rPr>
        <w:br/>
      </w:r>
      <w:r w:rsidRPr="006216AF">
        <w:rPr>
          <w:rtl/>
        </w:rPr>
        <w:t>له عبد الله : فلم لا تقتلها قبل ذلك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يا بني جفّ</w:t>
      </w:r>
      <w:r w:rsidR="0018312D">
        <w:rPr>
          <w:rtl/>
        </w:rPr>
        <w:t>َ</w:t>
      </w:r>
      <w:r w:rsidRPr="006216AF">
        <w:rPr>
          <w:rtl/>
        </w:rPr>
        <w:t xml:space="preserve"> القلم ، وأبرم </w:t>
      </w:r>
      <w:r w:rsidR="00D27D81">
        <w:rPr>
          <w:rtl/>
        </w:rPr>
        <w:br/>
      </w:r>
      <w:r w:rsidRPr="006216AF">
        <w:rPr>
          <w:rtl/>
        </w:rPr>
        <w:t xml:space="preserve">الأمر فانعقد ، ولا حلّ لعقد الله [ المبرم ]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في العام القابل أهدي إليه جارية اسمها </w:t>
      </w:r>
      <w:r w:rsidR="00C24190">
        <w:rPr>
          <w:rtl/>
        </w:rPr>
        <w:t>(</w:t>
      </w:r>
      <w:r w:rsidRPr="006216AF">
        <w:rPr>
          <w:rtl/>
        </w:rPr>
        <w:t>أنيس</w:t>
      </w:r>
      <w:r w:rsidR="003E76E8">
        <w:rPr>
          <w:rtl/>
        </w:rPr>
        <w:t>)</w:t>
      </w:r>
      <w:r w:rsidRPr="006216AF">
        <w:rPr>
          <w:rtl/>
        </w:rPr>
        <w:t xml:space="preserve"> فلمّا </w:t>
      </w:r>
      <w:r w:rsidR="00D27D81">
        <w:rPr>
          <w:rtl/>
        </w:rPr>
        <w:br/>
      </w:r>
      <w:r w:rsidRPr="006216AF">
        <w:rPr>
          <w:rtl/>
        </w:rPr>
        <w:t>دخلت عليه ضرب بيده على منكبها ، ثمّ قال : يا أنيس ، دخلت</w:t>
      </w:r>
      <w:r w:rsidR="0018312D">
        <w:rPr>
          <w:rtl/>
        </w:rPr>
        <w:t>ِ</w:t>
      </w:r>
      <w:r w:rsidRPr="006216AF">
        <w:rPr>
          <w:rtl/>
        </w:rPr>
        <w:t xml:space="preserve"> النار </w:t>
      </w:r>
      <w:r w:rsidR="00D27D81">
        <w:rPr>
          <w:rtl/>
        </w:rPr>
        <w:br/>
      </w:r>
      <w:r w:rsidRPr="006216AF">
        <w:rPr>
          <w:rtl/>
        </w:rPr>
        <w:t>بما تحت فصّ خاتمك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27FA9" w:rsidRDefault="005F4626" w:rsidP="00A27FA9">
      <w:pPr>
        <w:rPr>
          <w:rStyle w:val="rfdLineChar"/>
        </w:rPr>
      </w:pPr>
      <w:r w:rsidRPr="006216AF">
        <w:rPr>
          <w:rtl/>
        </w:rPr>
        <w:t>263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A27FA9">
        <w:rPr>
          <w:rFonts w:hint="cs"/>
          <w:rtl/>
        </w:rPr>
        <w:t xml:space="preserve"> </w:t>
      </w:r>
      <w:r>
        <w:rPr>
          <w:rtl/>
        </w:rPr>
        <w:t>ـ</w:t>
      </w:r>
      <w:r w:rsidR="00A27FA9">
        <w:rPr>
          <w:rFonts w:hint="cs"/>
          <w:rtl/>
        </w:rPr>
        <w:t xml:space="preserve"> </w:t>
      </w:r>
      <w:r w:rsidRPr="006216AF">
        <w:rPr>
          <w:rtl/>
        </w:rPr>
        <w:t>عن أبي أسامة زيد الشحام ، عن أبي عبد الله عليه</w:t>
      </w:r>
      <w:r w:rsidR="00A27FA9">
        <w:rPr>
          <w:rFonts w:hint="cs"/>
          <w:rtl/>
        </w:rPr>
        <w:t xml:space="preserve"> </w:t>
      </w:r>
      <w:r w:rsidR="00A27FA9">
        <w:rPr>
          <w:rtl/>
        </w:rPr>
        <w:br/>
      </w:r>
      <w:r w:rsidR="00A27FA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="00D46A7B">
        <w:rPr>
          <w:rtl/>
        </w:rPr>
        <w:t>مناقب ابن شهرا</w:t>
      </w:r>
      <w:r w:rsidRPr="006216AF">
        <w:rPr>
          <w:rtl/>
        </w:rPr>
        <w:t>شوب 4 : 8 ، نحوه ، مدينة المعاجز : 209</w:t>
      </w:r>
      <w:r w:rsidR="0096323A">
        <w:rPr>
          <w:rtl/>
        </w:rPr>
        <w:t xml:space="preserve"> / </w:t>
      </w:r>
      <w:r w:rsidRPr="006216AF">
        <w:rPr>
          <w:rtl/>
        </w:rPr>
        <w:t>44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من 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27FA9">
      <w:pPr>
        <w:pStyle w:val="rfdFootnote0"/>
        <w:rPr>
          <w:rtl/>
        </w:rPr>
      </w:pPr>
      <w:r w:rsidRPr="006216AF">
        <w:rPr>
          <w:rtl/>
        </w:rPr>
        <w:t>2</w:t>
      </w:r>
      <w:r w:rsidR="00A27FA9">
        <w:rPr>
          <w:rFonts w:hint="cs"/>
          <w:rtl/>
        </w:rPr>
        <w:t xml:space="preserve"> </w:t>
      </w:r>
      <w:r>
        <w:rPr>
          <w:rtl/>
        </w:rPr>
        <w:t>ـ</w:t>
      </w:r>
      <w:r w:rsidR="00A27FA9">
        <w:rPr>
          <w:rFonts w:hint="cs"/>
          <w:rtl/>
        </w:rPr>
        <w:t xml:space="preserve"> </w:t>
      </w:r>
      <w:r w:rsidRPr="006216AF">
        <w:rPr>
          <w:rtl/>
        </w:rPr>
        <w:t>اثبات الوصية : 135 ، الكافي 1 : 463</w:t>
      </w:r>
      <w:r w:rsidR="0096323A">
        <w:rPr>
          <w:rtl/>
        </w:rPr>
        <w:t xml:space="preserve"> / </w:t>
      </w:r>
      <w:r w:rsidRPr="006216AF">
        <w:rPr>
          <w:rtl/>
        </w:rPr>
        <w:t>6 ، دلائل الإ</w:t>
      </w:r>
      <w:r w:rsidR="008B154E">
        <w:rPr>
          <w:rtl/>
        </w:rPr>
        <w:t>ِ</w:t>
      </w:r>
      <w:r w:rsidRPr="006216AF">
        <w:rPr>
          <w:rtl/>
        </w:rPr>
        <w:t xml:space="preserve">مامة : 68 ، </w:t>
      </w:r>
      <w:r w:rsidR="00D27D81">
        <w:rPr>
          <w:rtl/>
        </w:rPr>
        <w:br/>
      </w:r>
      <w:r w:rsidRPr="006216AF">
        <w:rPr>
          <w:rtl/>
        </w:rPr>
        <w:t>الخرائج و</w:t>
      </w:r>
      <w:r w:rsidR="008B154E">
        <w:rPr>
          <w:rtl/>
        </w:rPr>
        <w:t>الجرائح 1 : 239 ، مناقب ابن شهرا</w:t>
      </w:r>
      <w:r w:rsidRPr="006216AF">
        <w:rPr>
          <w:rtl/>
        </w:rPr>
        <w:t xml:space="preserve">شوب 4 : 7 ، عيون </w:t>
      </w:r>
      <w:r w:rsidR="00D27D81">
        <w:rPr>
          <w:rtl/>
        </w:rPr>
        <w:br/>
      </w:r>
      <w:r w:rsidRPr="006216AF">
        <w:rPr>
          <w:rtl/>
        </w:rPr>
        <w:t xml:space="preserve">المعجزات : 62 ، كشف الغمة 1 : 557 ، الصراط المستقيم 2 : 177 ، </w:t>
      </w:r>
      <w:r w:rsidR="00D27D81">
        <w:rPr>
          <w:rtl/>
        </w:rPr>
        <w:br/>
      </w:r>
      <w:r w:rsidRPr="006216AF">
        <w:rPr>
          <w:rtl/>
        </w:rPr>
        <w:t>مدينة المعاجز : 205</w:t>
      </w:r>
      <w:r w:rsidR="0096323A">
        <w:rPr>
          <w:rtl/>
        </w:rPr>
        <w:t xml:space="preserve"> / </w:t>
      </w:r>
      <w:r w:rsidRPr="006216AF">
        <w:rPr>
          <w:rtl/>
        </w:rPr>
        <w:t>27 ، وسائل الشيعة 8 : 55</w:t>
      </w:r>
      <w:r w:rsidR="0096323A">
        <w:rPr>
          <w:rtl/>
        </w:rPr>
        <w:t xml:space="preserve"> / </w:t>
      </w:r>
      <w:r w:rsidRPr="006216AF">
        <w:rPr>
          <w:rtl/>
        </w:rPr>
        <w:t>8 ، مختصرا</w:t>
      </w:r>
      <w:r w:rsidR="0018312D">
        <w:rPr>
          <w:rtl/>
        </w:rPr>
        <w:t>ً</w:t>
      </w:r>
      <w:r w:rsidRPr="006216AF">
        <w:rPr>
          <w:rtl/>
        </w:rPr>
        <w:t xml:space="preserve"> ، اثبات </w:t>
      </w:r>
      <w:r w:rsidR="00D27D81">
        <w:rPr>
          <w:rtl/>
        </w:rPr>
        <w:br/>
      </w:r>
      <w:r w:rsidRPr="006216AF">
        <w:rPr>
          <w:rtl/>
        </w:rPr>
        <w:t>الهداة 2 : 556 ، وفي الكل ورد باختلاف يسير</w:t>
      </w:r>
      <w:r w:rsidR="00410A32">
        <w:rPr>
          <w:rtl/>
        </w:rPr>
        <w:t xml:space="preserve"> .</w:t>
      </w:r>
    </w:p>
    <w:p w:rsidR="005F4626" w:rsidRPr="006216AF" w:rsidRDefault="005F4626" w:rsidP="00A34EC5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السلام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خرج الحسن بن 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إلى مكة ماشيا</w:t>
      </w:r>
      <w:r w:rsidR="00B42F75">
        <w:rPr>
          <w:rtl/>
        </w:rPr>
        <w:t>ً</w:t>
      </w:r>
      <w:r w:rsidRPr="006216AF">
        <w:rPr>
          <w:rtl/>
        </w:rPr>
        <w:t xml:space="preserve"> </w:t>
      </w:r>
      <w:r w:rsidR="00D27D81">
        <w:rPr>
          <w:rtl/>
        </w:rPr>
        <w:br/>
      </w:r>
      <w:r w:rsidRPr="006216AF">
        <w:rPr>
          <w:rtl/>
        </w:rPr>
        <w:t xml:space="preserve">سنة من السنين ، فورمت قدماه ، فقال بعض مواليه : لو ركبت لسكن </w:t>
      </w:r>
      <w:r w:rsidR="00D27D81">
        <w:rPr>
          <w:rtl/>
        </w:rPr>
        <w:br/>
      </w:r>
      <w:r w:rsidRPr="006216AF">
        <w:rPr>
          <w:rtl/>
        </w:rPr>
        <w:t>عنك بعض هذا الورم الذي برجلك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كلا ، إذا أتينا المنزل فإنّه سيستقبلك عبد أسود ، معه دهن </w:t>
      </w:r>
      <w:r w:rsidR="00D27D81">
        <w:rPr>
          <w:rtl/>
        </w:rPr>
        <w:br/>
      </w:r>
      <w:r w:rsidRPr="006216AF">
        <w:rPr>
          <w:rtl/>
        </w:rPr>
        <w:t>لهذا الورم ، فاشتر منه ولا تماكسه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مولاه : بأبي أنت وأمّي ، ليس </w:t>
      </w:r>
      <w:r w:rsidR="00D27D81">
        <w:rPr>
          <w:rtl/>
        </w:rPr>
        <w:br/>
      </w:r>
      <w:r w:rsidRPr="006216AF">
        <w:rPr>
          <w:rtl/>
        </w:rPr>
        <w:t>أمامنا منزل فيه أحد يبيع هذا الدواء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قال : بلى ، إنّه أمامك دون </w:t>
      </w:r>
      <w:r w:rsidR="00D27D81">
        <w:rPr>
          <w:rtl/>
        </w:rPr>
        <w:br/>
      </w:r>
      <w:r w:rsidRPr="006216AF">
        <w:rPr>
          <w:rtl/>
        </w:rPr>
        <w:t>المنزل</w:t>
      </w:r>
      <w:r w:rsidR="00410A32">
        <w:rPr>
          <w:rtl/>
        </w:rPr>
        <w:t xml:space="preserve"> .</w:t>
      </w:r>
    </w:p>
    <w:p w:rsidR="005F4626" w:rsidRPr="006216AF" w:rsidRDefault="005F4626" w:rsidP="00A34EC5">
      <w:pPr>
        <w:rPr>
          <w:rtl/>
        </w:rPr>
      </w:pPr>
      <w:r w:rsidRPr="006216AF">
        <w:rPr>
          <w:rtl/>
        </w:rPr>
        <w:t>فسارا أميا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فإذا الأسود يستقبله ، فقال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</w:t>
      </w:r>
      <w:r w:rsidR="00A34EC5">
        <w:rPr>
          <w:rtl/>
        </w:rPr>
        <w:t xml:space="preserve"> </w:t>
      </w:r>
      <w:r w:rsidR="00D27D81">
        <w:rPr>
          <w:rtl/>
        </w:rPr>
        <w:br/>
      </w:r>
      <w:r w:rsidRPr="006216AF">
        <w:rPr>
          <w:rtl/>
        </w:rPr>
        <w:t>دونك الرجل فخذ منه الدهن واعطه ثمنه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الأسود : ويحك يا </w:t>
      </w:r>
      <w:r w:rsidR="00D27D81">
        <w:rPr>
          <w:rtl/>
        </w:rPr>
        <w:br/>
      </w:r>
      <w:r w:rsidRPr="006216AF">
        <w:rPr>
          <w:rtl/>
        </w:rPr>
        <w:t>غلام ، لمن أردت هذا الدهن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للحسن بن 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</w:t>
      </w:r>
      <w:r w:rsidR="00D27D81">
        <w:rPr>
          <w:rtl/>
        </w:rPr>
        <w:br/>
      </w:r>
      <w:r w:rsidRPr="006216AF">
        <w:rPr>
          <w:rtl/>
        </w:rPr>
        <w:t>قال : انطلق بي إليه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فأخذ بيده حتّى أدخله عليه ، فقال : بأبي أنت وأمّي ، لم أعلم </w:t>
      </w:r>
      <w:r w:rsidR="00D27D81">
        <w:rPr>
          <w:rtl/>
        </w:rPr>
        <w:br/>
      </w:r>
      <w:r w:rsidRPr="006216AF">
        <w:rPr>
          <w:rtl/>
        </w:rPr>
        <w:t>أنّك تحتاج إليه ، ولا أنّه يراد ذلك ، ولست آخذ له ثمنا</w:t>
      </w:r>
      <w:r w:rsidR="00B42F75">
        <w:rPr>
          <w:rtl/>
        </w:rPr>
        <w:t>ً</w:t>
      </w:r>
      <w:r w:rsidRPr="006216AF">
        <w:rPr>
          <w:rtl/>
        </w:rPr>
        <w:t xml:space="preserve"> ، إنّما أنا </w:t>
      </w:r>
      <w:r w:rsidR="00D27D81">
        <w:rPr>
          <w:rtl/>
        </w:rPr>
        <w:br/>
      </w:r>
      <w:r w:rsidRPr="006216AF">
        <w:rPr>
          <w:rtl/>
        </w:rPr>
        <w:t>مولاك ، ولكن ادعو الله أن يرزقني ذكرا</w:t>
      </w:r>
      <w:r w:rsidR="00B42F75">
        <w:rPr>
          <w:rtl/>
        </w:rPr>
        <w:t>ً</w:t>
      </w:r>
      <w:r w:rsidRPr="006216AF">
        <w:rPr>
          <w:rtl/>
        </w:rPr>
        <w:t xml:space="preserve"> سويا</w:t>
      </w:r>
      <w:r w:rsidR="00B42F75">
        <w:rPr>
          <w:rtl/>
        </w:rPr>
        <w:t>ً</w:t>
      </w:r>
      <w:r w:rsidRPr="006216AF">
        <w:rPr>
          <w:rtl/>
        </w:rPr>
        <w:t xml:space="preserve"> ، يحبكم أهل البيت ، </w:t>
      </w:r>
      <w:r w:rsidR="00D27D81">
        <w:rPr>
          <w:rtl/>
        </w:rPr>
        <w:br/>
      </w:r>
      <w:r w:rsidRPr="006216AF">
        <w:rPr>
          <w:rtl/>
        </w:rPr>
        <w:t xml:space="preserve">فإنّي خلّفت امرأتي وقد أخذها الطلق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له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انطلق إلى منزلك ، فإنّ الله تبارك </w:t>
      </w:r>
      <w:r w:rsidR="00D27D81">
        <w:rPr>
          <w:rtl/>
        </w:rPr>
        <w:br/>
      </w:r>
      <w:r w:rsidRPr="006216AF">
        <w:rPr>
          <w:rtl/>
        </w:rPr>
        <w:t>وتعالى وهب لك ذكرا</w:t>
      </w:r>
      <w:r w:rsidR="00B42F75">
        <w:rPr>
          <w:rtl/>
        </w:rPr>
        <w:t>ً</w:t>
      </w:r>
      <w:r w:rsidRPr="006216AF">
        <w:rPr>
          <w:rtl/>
        </w:rPr>
        <w:t xml:space="preserve"> سويا</w:t>
      </w:r>
      <w:r w:rsidR="00B42F75">
        <w:rPr>
          <w:rtl/>
        </w:rPr>
        <w:t>ً</w:t>
      </w:r>
      <w:r w:rsidRPr="006216AF">
        <w:rPr>
          <w:rtl/>
        </w:rPr>
        <w:t xml:space="preserve"> ، وهو لنا شيعة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فرجع الأسود من فوره ، فإذا بأهله قد وضعت غلاما</w:t>
      </w:r>
      <w:r w:rsidR="00B42F75">
        <w:rPr>
          <w:rtl/>
        </w:rPr>
        <w:t>ً</w:t>
      </w:r>
      <w:r w:rsidRPr="006216AF">
        <w:rPr>
          <w:rtl/>
        </w:rPr>
        <w:t xml:space="preserve"> سويا</w:t>
      </w:r>
      <w:r w:rsidR="00B42F75">
        <w:rPr>
          <w:rtl/>
        </w:rPr>
        <w:t>ً</w:t>
      </w:r>
      <w:r w:rsidRPr="006216AF">
        <w:rPr>
          <w:rtl/>
        </w:rPr>
        <w:t xml:space="preserve"> ، فرجع </w:t>
      </w:r>
      <w:r w:rsidR="00D27D81">
        <w:rPr>
          <w:rtl/>
        </w:rPr>
        <w:br/>
      </w:r>
      <w:r w:rsidRPr="006216AF">
        <w:rPr>
          <w:rtl/>
        </w:rPr>
        <w:t xml:space="preserve">إلى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فأخبره بذلك ، ودعا له خيرا</w:t>
      </w:r>
      <w:r w:rsidR="00B42F75">
        <w:rPr>
          <w:rtl/>
        </w:rPr>
        <w:t>ً</w:t>
      </w:r>
      <w:r w:rsidRPr="006216AF">
        <w:rPr>
          <w:rtl/>
        </w:rPr>
        <w:t xml:space="preserve"> ، ومسح الحسن </w:t>
      </w:r>
      <w:r w:rsidR="00D27D81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بذلك الدهن رجليه فما برح من مجلسه حتّى سكن ورمه ، </w:t>
      </w:r>
      <w:r w:rsidR="00D27D81">
        <w:rPr>
          <w:rtl/>
        </w:rPr>
        <w:br/>
      </w:r>
      <w:r w:rsidRPr="006216AF">
        <w:rPr>
          <w:rtl/>
        </w:rPr>
        <w:t>ومشى على قدميه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27FA9" w:rsidRPr="00A27FA9" w:rsidRDefault="00A27FA9" w:rsidP="00A27FA9">
      <w:pPr>
        <w:pStyle w:val="rfdLine"/>
      </w:pPr>
      <w:r w:rsidRPr="00A27FA9">
        <w:rPr>
          <w:rFonts w:hint="cs"/>
          <w:rtl/>
        </w:rPr>
        <w:t>___________________</w:t>
      </w:r>
    </w:p>
    <w:p w:rsidR="005F4626" w:rsidRPr="00A34EC5" w:rsidRDefault="005F4626" w:rsidP="00A34EC5">
      <w:pPr>
        <w:rPr>
          <w:rStyle w:val="rfdFootnote"/>
          <w:rtl/>
        </w:rPr>
      </w:pPr>
      <w:r w:rsidRPr="00A34EC5">
        <w:rPr>
          <w:rStyle w:val="rfdFootnote"/>
          <w:rtl/>
        </w:rPr>
        <w:t>(1) زاد في ر : تمخض ؛ وهي بمعنى : أخذها الطلق راجع لسان العرب :</w:t>
      </w:r>
      <w:r w:rsidR="00A34EC5" w:rsidRPr="00A34EC5">
        <w:rPr>
          <w:rStyle w:val="rfdFootnote"/>
          <w:rtl/>
        </w:rPr>
        <w:t xml:space="preserve"> </w:t>
      </w:r>
      <w:r w:rsidR="00D27D81">
        <w:rPr>
          <w:rStyle w:val="rfdFootnote"/>
          <w:rtl/>
        </w:rPr>
        <w:br/>
      </w:r>
      <w:r w:rsidRPr="00A34EC5">
        <w:rPr>
          <w:rStyle w:val="rfdFootnote"/>
          <w:rtl/>
        </w:rPr>
        <w:t xml:space="preserve">7 : 228 </w:t>
      </w:r>
      <w:r w:rsidR="00C24190">
        <w:rPr>
          <w:rStyle w:val="rfdFootnote"/>
          <w:rtl/>
        </w:rPr>
        <w:t>(</w:t>
      </w:r>
      <w:r w:rsidRPr="00A34EC5">
        <w:rPr>
          <w:rStyle w:val="rfdFootnote"/>
          <w:rtl/>
        </w:rPr>
        <w:t>مخض</w:t>
      </w:r>
      <w:r w:rsidR="003E76E8">
        <w:rPr>
          <w:rStyle w:val="rfdFootnote"/>
          <w:rtl/>
        </w:rPr>
        <w:t>)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27FA9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264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A27FA9">
        <w:rPr>
          <w:rFonts w:hint="cs"/>
          <w:rtl/>
        </w:rPr>
        <w:t xml:space="preserve"> </w:t>
      </w:r>
      <w:r>
        <w:rPr>
          <w:rtl/>
        </w:rPr>
        <w:t>ـ</w:t>
      </w:r>
      <w:r w:rsidR="00A27FA9">
        <w:rPr>
          <w:rFonts w:hint="cs"/>
          <w:rtl/>
        </w:rPr>
        <w:t xml:space="preserve"> </w:t>
      </w:r>
      <w:r w:rsidRPr="006216AF">
        <w:rPr>
          <w:rtl/>
        </w:rPr>
        <w:t xml:space="preserve">عن الباقر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عن آبائه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عن </w:t>
      </w:r>
      <w:r w:rsidR="003F69CE">
        <w:rPr>
          <w:rtl/>
        </w:rPr>
        <w:br/>
      </w:r>
      <w:r w:rsidRPr="006216AF">
        <w:rPr>
          <w:rtl/>
        </w:rPr>
        <w:t xml:space="preserve">حذيفة ، قال : بينا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على جبل أحد في جماعة من </w:t>
      </w:r>
      <w:r w:rsidR="003F69CE">
        <w:rPr>
          <w:rtl/>
        </w:rPr>
        <w:br/>
      </w:r>
      <w:r w:rsidRPr="006216AF">
        <w:rPr>
          <w:rtl/>
        </w:rPr>
        <w:t xml:space="preserve">المهاجرين والأنصار إذ أقبل الحسن بن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يمشي على </w:t>
      </w:r>
      <w:r w:rsidR="003F69CE">
        <w:rPr>
          <w:rtl/>
        </w:rPr>
        <w:br/>
      </w:r>
      <w:r w:rsidRPr="006216AF">
        <w:rPr>
          <w:rtl/>
        </w:rPr>
        <w:t xml:space="preserve">هدوء ووقار ، فنظر إليه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فرمقه من كان معه ، فقال له </w:t>
      </w:r>
      <w:r w:rsidR="003F69CE">
        <w:rPr>
          <w:rtl/>
        </w:rPr>
        <w:br/>
      </w:r>
      <w:r w:rsidRPr="006216AF">
        <w:rPr>
          <w:rtl/>
        </w:rPr>
        <w:t>بلال : يا رسول الله ، ما ترى أحدا</w:t>
      </w:r>
      <w:r w:rsidR="00F278A8">
        <w:rPr>
          <w:rtl/>
        </w:rPr>
        <w:t>ً</w:t>
      </w:r>
      <w:r w:rsidRPr="006216AF">
        <w:rPr>
          <w:rtl/>
        </w:rPr>
        <w:t xml:space="preserve"> بأح</w:t>
      </w:r>
      <w:r w:rsidR="00F278A8">
        <w:rPr>
          <w:rtl/>
        </w:rPr>
        <w:t>ُ</w:t>
      </w:r>
      <w:r w:rsidRPr="006216AF">
        <w:rPr>
          <w:rtl/>
        </w:rPr>
        <w:t>د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جبرئيل </w:t>
      </w:r>
      <w:r w:rsidR="003F69CE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يهدي</w:t>
      </w:r>
      <w:r w:rsidR="00F278A8">
        <w:rPr>
          <w:rtl/>
        </w:rPr>
        <w:t>ّ</w:t>
      </w:r>
      <w:r w:rsidRPr="006216AF">
        <w:rPr>
          <w:rtl/>
        </w:rPr>
        <w:t xml:space="preserve">ه ، وميكائيل يسدده ، وهو ولدي والطاهر من نفسي ، </w:t>
      </w:r>
      <w:r w:rsidR="003F69CE">
        <w:rPr>
          <w:rtl/>
        </w:rPr>
        <w:br/>
      </w:r>
      <w:r w:rsidRPr="006216AF">
        <w:rPr>
          <w:rtl/>
        </w:rPr>
        <w:t>وضلع من أضلاعي ، هذا سبطي وقرّ</w:t>
      </w:r>
      <w:r w:rsidR="00F278A8">
        <w:rPr>
          <w:rtl/>
        </w:rPr>
        <w:t>َ</w:t>
      </w:r>
      <w:r w:rsidRPr="006216AF">
        <w:rPr>
          <w:rtl/>
        </w:rPr>
        <w:t>ة عيني بأبي هو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7320B">
      <w:pPr>
        <w:rPr>
          <w:rtl/>
        </w:rPr>
      </w:pPr>
      <w:r w:rsidRPr="006216AF">
        <w:rPr>
          <w:rtl/>
        </w:rPr>
        <w:t xml:space="preserve">وقام ، وقمنا معه ، وهو يقول : </w:t>
      </w:r>
      <w:r w:rsidR="009F08E4" w:rsidRPr="006216AF">
        <w:rPr>
          <w:rtl/>
        </w:rPr>
        <w:t>«</w:t>
      </w:r>
      <w:r w:rsidR="000938BD">
        <w:rPr>
          <w:rtl/>
        </w:rPr>
        <w:t>أنت تفاح</w:t>
      </w:r>
      <w:r w:rsidR="000938BD">
        <w:rPr>
          <w:rFonts w:hint="cs"/>
          <w:rtl/>
        </w:rPr>
        <w:t>ي</w:t>
      </w:r>
      <w:r w:rsidRPr="006216AF">
        <w:rPr>
          <w:rtl/>
        </w:rPr>
        <w:t xml:space="preserve"> وأنت حبيبي وبهجة </w:t>
      </w:r>
      <w:r w:rsidR="003F69CE">
        <w:rPr>
          <w:rtl/>
        </w:rPr>
        <w:br/>
      </w:r>
      <w:r w:rsidRPr="006216AF">
        <w:rPr>
          <w:rtl/>
        </w:rPr>
        <w:t>قلبي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وأخذ بيده ، [ فمشى معه ]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ونحن نمشي حتّى جلس وجلسنا </w:t>
      </w:r>
      <w:r w:rsidR="003F69CE">
        <w:rPr>
          <w:rtl/>
        </w:rPr>
        <w:br/>
      </w:r>
      <w:r w:rsidRPr="006216AF">
        <w:rPr>
          <w:rtl/>
        </w:rPr>
        <w:t xml:space="preserve">حوله ، فنظرنا إلى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وهو لا يرفع بصره عنه ، ثمّ قال :</w:t>
      </w:r>
      <w:r w:rsidR="0057320B">
        <w:rPr>
          <w:rtl/>
        </w:rPr>
        <w:t xml:space="preserve"> </w:t>
      </w:r>
      <w:r w:rsidR="003F69CE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إنّه سيكون بعدي هاديا</w:t>
      </w:r>
      <w:r w:rsidR="00B42F75">
        <w:rPr>
          <w:rtl/>
        </w:rPr>
        <w:t>ً</w:t>
      </w:r>
      <w:r w:rsidRPr="006216AF">
        <w:rPr>
          <w:rtl/>
        </w:rPr>
        <w:t xml:space="preserve"> مهديا</w:t>
      </w:r>
      <w:r w:rsidR="00B42F75">
        <w:rPr>
          <w:rtl/>
        </w:rPr>
        <w:t>ً</w:t>
      </w:r>
      <w:r w:rsidRPr="006216AF">
        <w:rPr>
          <w:rtl/>
        </w:rPr>
        <w:t xml:space="preserve"> ، هدية من ربّ العالمين لي ، ينبئ </w:t>
      </w:r>
      <w:r w:rsidR="003F69CE">
        <w:rPr>
          <w:rtl/>
        </w:rPr>
        <w:br/>
      </w:r>
      <w:r w:rsidRPr="006216AF">
        <w:rPr>
          <w:rtl/>
        </w:rPr>
        <w:t xml:space="preserve">عنّي ، ويعرّف الناس آثاري ويحيي سنّتي ، ويتولى أموري في فعله ، </w:t>
      </w:r>
      <w:r w:rsidR="003F69CE">
        <w:rPr>
          <w:rtl/>
        </w:rPr>
        <w:br/>
      </w:r>
      <w:r w:rsidRPr="006216AF">
        <w:rPr>
          <w:rtl/>
        </w:rPr>
        <w:t xml:space="preserve">وينظر الله تعالى إليه ، ويرحمه ، رحم الله من عرف له ذلك وبرّني فيه ، </w:t>
      </w:r>
      <w:r w:rsidR="003F69CE">
        <w:rPr>
          <w:rtl/>
        </w:rPr>
        <w:br/>
      </w:r>
      <w:r w:rsidRPr="006216AF">
        <w:rPr>
          <w:rtl/>
        </w:rPr>
        <w:t>وأكرمني فيه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0938BD" w:rsidRDefault="005F4626" w:rsidP="000938BD">
      <w:pPr>
        <w:rPr>
          <w:rStyle w:val="rfdLineChar"/>
        </w:rPr>
      </w:pPr>
      <w:r w:rsidRPr="006216AF">
        <w:rPr>
          <w:rtl/>
        </w:rPr>
        <w:t xml:space="preserve">فما قطع صلوات الله عليه وآله كلامه حتّى أقبل إلينا أعرابي يجرّ </w:t>
      </w:r>
      <w:r w:rsidR="003F69CE">
        <w:rPr>
          <w:rtl/>
        </w:rPr>
        <w:br/>
      </w:r>
      <w:r w:rsidRPr="006216AF">
        <w:rPr>
          <w:rtl/>
        </w:rPr>
        <w:t xml:space="preserve">هراوة له ، فلمّا نظر إليه </w:t>
      </w:r>
      <w:r w:rsidR="00470C8A">
        <w:rPr>
          <w:rtl/>
        </w:rPr>
        <w:t>(ص)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قد جاءكم رجل يكلمكم بكلام </w:t>
      </w:r>
      <w:r w:rsidR="003F69CE">
        <w:rPr>
          <w:rtl/>
        </w:rPr>
        <w:br/>
      </w:r>
      <w:r w:rsidRPr="006216AF">
        <w:rPr>
          <w:rtl/>
        </w:rPr>
        <w:t>غليظ تقشعر منه جلودكم ، وإنّه يسألكم عن أمور ، ألا إنّ لكلامه جفوة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3F69CE">
        <w:rPr>
          <w:rtl/>
        </w:rPr>
        <w:br/>
      </w:r>
      <w:r w:rsidRPr="006216AF">
        <w:rPr>
          <w:rtl/>
        </w:rPr>
        <w:t>فجاء الأعرابي فلم يسلّم ، فقال : أيّكم محمّد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قلنا : ما تريد</w:t>
      </w:r>
      <w:r w:rsidR="00DD50E3">
        <w:rPr>
          <w:rtl/>
        </w:rPr>
        <w:t xml:space="preserve"> ؟</w:t>
      </w:r>
      <w:r w:rsidR="00B42F75">
        <w:rPr>
          <w:rtl/>
        </w:rPr>
        <w:t xml:space="preserve"> </w:t>
      </w:r>
      <w:r w:rsidR="003F69CE">
        <w:rPr>
          <w:rtl/>
        </w:rPr>
        <w:br/>
      </w:r>
      <w:r w:rsidRPr="006216AF">
        <w:rPr>
          <w:rtl/>
        </w:rPr>
        <w:t xml:space="preserve">فقال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مه</w:t>
      </w:r>
      <w:r w:rsidR="00CC25B2">
        <w:rPr>
          <w:rtl/>
        </w:rPr>
        <w:t>لًا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يا محمّد ، قد كنت أبغضك ولم أرك ، </w:t>
      </w:r>
      <w:r w:rsidR="003F69CE">
        <w:rPr>
          <w:rtl/>
        </w:rPr>
        <w:br/>
      </w:r>
      <w:r w:rsidRPr="006216AF">
        <w:rPr>
          <w:rtl/>
        </w:rPr>
        <w:t>والآن قد ازددت لك بغضا</w:t>
      </w:r>
      <w:r w:rsidR="00B42F75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فتبسّم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وغضبنا لذلك ، </w:t>
      </w:r>
      <w:r w:rsidR="003F69CE">
        <w:rPr>
          <w:rtl/>
        </w:rPr>
        <w:br/>
      </w:r>
      <w:r w:rsidRPr="006216AF">
        <w:rPr>
          <w:rtl/>
        </w:rPr>
        <w:t xml:space="preserve">فأردنا للأعرابي إرادة ، فأومأ إلينا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أن امسكوا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فقال </w:t>
      </w:r>
      <w:r w:rsidR="003F69CE">
        <w:rPr>
          <w:rtl/>
        </w:rPr>
        <w:br/>
      </w:r>
      <w:r w:rsidRPr="006216AF">
        <w:rPr>
          <w:rtl/>
        </w:rPr>
        <w:t>الأعرابي : يا محمّد ، إنّك تزعم أنّك نبيّ ، وأنّك قد كذبت على</w:t>
      </w:r>
      <w:r w:rsidR="000938BD">
        <w:rPr>
          <w:rFonts w:hint="cs"/>
          <w:rtl/>
        </w:rPr>
        <w:t xml:space="preserve"> </w:t>
      </w:r>
      <w:r w:rsidR="000938BD">
        <w:rPr>
          <w:rtl/>
        </w:rPr>
        <w:br/>
      </w:r>
      <w:r w:rsidR="000938B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العدد القوية : 42</w:t>
      </w:r>
      <w:r w:rsidR="0096323A">
        <w:rPr>
          <w:rtl/>
        </w:rPr>
        <w:t xml:space="preserve"> / </w:t>
      </w:r>
      <w:r w:rsidRPr="006216AF">
        <w:rPr>
          <w:rtl/>
        </w:rPr>
        <w:t>60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من 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اسكتوا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A2D6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الأنبياء ، وما معك من دلائلهم شيء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يا أعرابي ، وما يدريك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فخبّرني </w:t>
      </w:r>
      <w:r w:rsidR="003F69CE">
        <w:rPr>
          <w:rtl/>
        </w:rPr>
        <w:br/>
      </w:r>
      <w:r w:rsidRPr="006216AF">
        <w:rPr>
          <w:rtl/>
        </w:rPr>
        <w:t>ببراهينك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أحببت أخبرتك كيف خرجت من منزلك ، وكيف كنت </w:t>
      </w:r>
      <w:r w:rsidR="003F69CE">
        <w:rPr>
          <w:rtl/>
        </w:rPr>
        <w:br/>
      </w:r>
      <w:r w:rsidRPr="006216AF">
        <w:rPr>
          <w:rtl/>
        </w:rPr>
        <w:t xml:space="preserve">في نادي قومك ، وإن أردت أخبرك عضو من أعضائي ، فيكون ذلك </w:t>
      </w:r>
      <w:r w:rsidR="003F69CE">
        <w:rPr>
          <w:rtl/>
        </w:rPr>
        <w:br/>
      </w:r>
      <w:r w:rsidRPr="006216AF">
        <w:rPr>
          <w:rtl/>
        </w:rPr>
        <w:t>أوكد لبرهاني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أو يتكلم العضو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نعم ، يا حسن قم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فازدرى الأعرابي نفسه وقال : هو لا يأتي ويأمر صبيّا</w:t>
      </w:r>
      <w:r w:rsidR="00B42F75">
        <w:rPr>
          <w:rtl/>
        </w:rPr>
        <w:t>ً</w:t>
      </w:r>
      <w:r w:rsidRPr="006216AF">
        <w:rPr>
          <w:rtl/>
        </w:rPr>
        <w:t xml:space="preserve"> يكلّمني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3F69CE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إنك ستجده عالما</w:t>
      </w:r>
      <w:r w:rsidR="00B42F75">
        <w:rPr>
          <w:rtl/>
        </w:rPr>
        <w:t>ً</w:t>
      </w:r>
      <w:r w:rsidRPr="006216AF">
        <w:rPr>
          <w:rtl/>
        </w:rPr>
        <w:t xml:space="preserve"> بما تريد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فابتدر الحسن فقال : </w:t>
      </w:r>
      <w:r w:rsidR="009F08E4" w:rsidRPr="006216AF">
        <w:rPr>
          <w:rtl/>
        </w:rPr>
        <w:t>«</w:t>
      </w:r>
      <w:r w:rsidRPr="006216AF">
        <w:rPr>
          <w:rtl/>
        </w:rPr>
        <w:t>مه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يا </w:t>
      </w:r>
      <w:r w:rsidR="003F69CE">
        <w:rPr>
          <w:rtl/>
        </w:rPr>
        <w:br/>
      </w:r>
      <w:r w:rsidRPr="006216AF">
        <w:rPr>
          <w:rtl/>
        </w:rPr>
        <w:t>أعرابي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9508AC" w:rsidTr="000938BD"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ما غبيا</w:t>
            </w:r>
            <w:r w:rsidR="00B42F75">
              <w:rPr>
                <w:rtl/>
              </w:rPr>
              <w:t>ً</w:t>
            </w:r>
            <w:r w:rsidRPr="006216AF">
              <w:rPr>
                <w:rtl/>
              </w:rPr>
              <w:t xml:space="preserve"> سألت وابن غبي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بل فقيها</w:t>
            </w:r>
            <w:r w:rsidR="00B42F75">
              <w:rPr>
                <w:rtl/>
              </w:rPr>
              <w:t>ً</w:t>
            </w:r>
            <w:r w:rsidRPr="006216AF">
              <w:rPr>
                <w:rtl/>
              </w:rPr>
              <w:t xml:space="preserve"> اذن وأنت الجهول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9508AC" w:rsidTr="000938BD"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فإن تك قد جهلت فإنّ عندي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508AC" w:rsidRDefault="009508AC" w:rsidP="00F965B8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شفاء الجهل ما سأل الس</w:t>
            </w:r>
            <w:r w:rsidR="00F965B8">
              <w:rPr>
                <w:rtl/>
              </w:rPr>
              <w:t>ؤ</w:t>
            </w:r>
            <w:r w:rsidRPr="006216AF">
              <w:rPr>
                <w:rtl/>
              </w:rPr>
              <w:t>ول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9508AC" w:rsidTr="000938BD"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بحرا</w:t>
            </w:r>
            <w:r w:rsidR="00B42F75">
              <w:rPr>
                <w:rtl/>
              </w:rPr>
              <w:t>ً</w:t>
            </w:r>
            <w:r w:rsidRPr="006216AF">
              <w:rPr>
                <w:rtl/>
              </w:rPr>
              <w:t xml:space="preserve"> لا تقسّمه الدوالي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تراثا</w:t>
            </w:r>
            <w:r w:rsidR="00B42F75">
              <w:rPr>
                <w:rtl/>
              </w:rPr>
              <w:t>ً</w:t>
            </w:r>
            <w:r w:rsidRPr="006216AF">
              <w:rPr>
                <w:rtl/>
              </w:rPr>
              <w:t xml:space="preserve"> كان أورثه الرسول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5F4626" w:rsidRPr="006216AF" w:rsidRDefault="005F4626" w:rsidP="009508AC">
      <w:pPr>
        <w:rPr>
          <w:rtl/>
        </w:rPr>
      </w:pPr>
      <w:r w:rsidRPr="006216AF">
        <w:rPr>
          <w:rtl/>
        </w:rPr>
        <w:t xml:space="preserve">لقد بسطت لسانك ، وعدوت طورك ، وخادعتك نفسك ، غير أنّك </w:t>
      </w:r>
      <w:r w:rsidR="003F69CE">
        <w:rPr>
          <w:rtl/>
        </w:rPr>
        <w:br/>
      </w:r>
      <w:r w:rsidRPr="006216AF">
        <w:rPr>
          <w:rtl/>
        </w:rPr>
        <w:t>لا تبرح حتّى تؤمن إن شاء الله تعالى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فتبسّم الأعرابي وقال :</w:t>
      </w:r>
      <w:r w:rsidR="009508AC">
        <w:rPr>
          <w:rtl/>
        </w:rPr>
        <w:t xml:space="preserve"> </w:t>
      </w:r>
      <w:r w:rsidR="003F69CE">
        <w:rPr>
          <w:rtl/>
        </w:rPr>
        <w:br/>
      </w:r>
      <w:r w:rsidRPr="006216AF">
        <w:rPr>
          <w:rtl/>
        </w:rPr>
        <w:t xml:space="preserve">هيهات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0938BD" w:rsidRDefault="005F4626" w:rsidP="000938BD">
      <w:pPr>
        <w:rPr>
          <w:rStyle w:val="rfdLineChar"/>
        </w:rPr>
      </w:pPr>
      <w:r w:rsidRPr="006216AF">
        <w:rPr>
          <w:rtl/>
        </w:rPr>
        <w:t xml:space="preserve">فقال له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قد اجتمعتم في نادي قومك ، وقد </w:t>
      </w:r>
      <w:r w:rsidR="003F69CE">
        <w:rPr>
          <w:rtl/>
        </w:rPr>
        <w:br/>
      </w:r>
      <w:r w:rsidRPr="006216AF">
        <w:rPr>
          <w:rtl/>
        </w:rPr>
        <w:t>تذاكرتم ما جرى بينكم على جهل</w:t>
      </w:r>
      <w:r w:rsidR="00B42F75">
        <w:rPr>
          <w:rtl/>
        </w:rPr>
        <w:t>ٍ</w:t>
      </w:r>
      <w:r w:rsidRPr="006216AF">
        <w:rPr>
          <w:rtl/>
        </w:rPr>
        <w:t xml:space="preserve"> ، وخرق</w:t>
      </w:r>
      <w:r w:rsidR="00F965B8">
        <w:rPr>
          <w:rtl/>
        </w:rPr>
        <w:t>ٍ</w:t>
      </w:r>
      <w:r w:rsidRPr="006216AF">
        <w:rPr>
          <w:rtl/>
        </w:rPr>
        <w:t xml:space="preserve"> منكم ، فزعمتم أنّ محمّدا</w:t>
      </w:r>
      <w:r w:rsidR="00B42F75">
        <w:rPr>
          <w:rtl/>
        </w:rPr>
        <w:t>ً</w:t>
      </w:r>
      <w:r w:rsidRPr="006216AF">
        <w:rPr>
          <w:rtl/>
        </w:rPr>
        <w:t xml:space="preserve"> </w:t>
      </w:r>
      <w:r w:rsidR="003F69CE">
        <w:rPr>
          <w:rtl/>
        </w:rPr>
        <w:br/>
      </w:r>
      <w:r w:rsidRPr="006216AF">
        <w:rPr>
          <w:rtl/>
        </w:rPr>
        <w:t xml:space="preserve">صنبور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والعرب قاطبة تبغضه ، ولا طالب له بثأره ، وزعمت أنّك </w:t>
      </w:r>
      <w:r w:rsidR="003F69CE">
        <w:rPr>
          <w:rtl/>
        </w:rPr>
        <w:br/>
      </w:r>
      <w:r w:rsidRPr="006216AF">
        <w:rPr>
          <w:rtl/>
        </w:rPr>
        <w:t xml:space="preserve">قاتله وكاف قومك مؤونته ، فحملت نفسك على ذلك ، وقد أخذت </w:t>
      </w:r>
      <w:r w:rsidR="003F69CE">
        <w:rPr>
          <w:rtl/>
        </w:rPr>
        <w:br/>
      </w:r>
      <w:r w:rsidRPr="006216AF">
        <w:rPr>
          <w:rtl/>
        </w:rPr>
        <w:t xml:space="preserve">قضاتك بيدك تؤمه وتريد قتله ، تعسر عليك مسلكك ، وعمى عليك </w:t>
      </w:r>
      <w:r w:rsidR="003F69CE">
        <w:rPr>
          <w:rtl/>
        </w:rPr>
        <w:br/>
      </w:r>
      <w:r w:rsidRPr="006216AF">
        <w:rPr>
          <w:rtl/>
        </w:rPr>
        <w:t xml:space="preserve">بصرك ، وأبيت </w:t>
      </w:r>
      <w:r w:rsidR="00335A4F">
        <w:rPr>
          <w:rtl/>
        </w:rPr>
        <w:t>إلّا</w:t>
      </w:r>
      <w:r w:rsidRPr="006216AF">
        <w:rPr>
          <w:rtl/>
        </w:rPr>
        <w:t xml:space="preserve"> ذلك ، فأتيتنا خوفا</w:t>
      </w:r>
      <w:r w:rsidR="00B42F75">
        <w:rPr>
          <w:rtl/>
        </w:rPr>
        <w:t>ً</w:t>
      </w:r>
      <w:r w:rsidRPr="006216AF">
        <w:rPr>
          <w:rtl/>
        </w:rPr>
        <w:t xml:space="preserve"> من أن يستهز</w:t>
      </w:r>
      <w:r w:rsidR="00B42F75">
        <w:rPr>
          <w:rtl/>
        </w:rPr>
        <w:t>ئ</w:t>
      </w:r>
      <w:r w:rsidRPr="006216AF">
        <w:rPr>
          <w:rtl/>
        </w:rPr>
        <w:t>وا بك ، وإنّما جئت</w:t>
      </w:r>
      <w:r w:rsidR="000938BD">
        <w:rPr>
          <w:rFonts w:hint="cs"/>
          <w:rtl/>
        </w:rPr>
        <w:t xml:space="preserve"> </w:t>
      </w:r>
      <w:r w:rsidR="000938BD">
        <w:rPr>
          <w:rtl/>
        </w:rPr>
        <w:br/>
      </w:r>
      <w:r w:rsidR="000938B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مه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الصنبور : أي أبتر لا عقب له ولا أخ فإذا مات انقطع ذكره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3F69CE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صنبر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 : 469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A2D6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لخير يراد بك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أنبئك عن سفرك : خرجت في ليلة ضحياء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إذ عصفت ريح </w:t>
      </w:r>
      <w:r w:rsidR="00A34A69">
        <w:rPr>
          <w:rtl/>
        </w:rPr>
        <w:br/>
      </w:r>
      <w:r w:rsidRPr="006216AF">
        <w:rPr>
          <w:rtl/>
        </w:rPr>
        <w:t>شديدة اشتدّ</w:t>
      </w:r>
      <w:r w:rsidR="00B42F75">
        <w:rPr>
          <w:rtl/>
        </w:rPr>
        <w:t>َ</w:t>
      </w:r>
      <w:r w:rsidRPr="006216AF">
        <w:rPr>
          <w:rtl/>
        </w:rPr>
        <w:t xml:space="preserve"> منها ظلماؤها ، وأطبقت سماؤها ، وأعصر سحابها ، وبقيت </w:t>
      </w:r>
      <w:r w:rsidR="00A34A69">
        <w:rPr>
          <w:rtl/>
        </w:rPr>
        <w:br/>
      </w:r>
      <w:r w:rsidRPr="006216AF">
        <w:rPr>
          <w:rtl/>
        </w:rPr>
        <w:t>محر</w:t>
      </w:r>
      <w:r w:rsidR="00184366">
        <w:rPr>
          <w:rtl/>
        </w:rPr>
        <w:t xml:space="preserve"> </w:t>
      </w:r>
      <w:r w:rsidRPr="006216AF">
        <w:rPr>
          <w:rtl/>
        </w:rPr>
        <w:t>نجما</w:t>
      </w:r>
      <w:r w:rsidR="00B42F75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كالأشقر إن تقدم ن</w:t>
      </w:r>
      <w:r w:rsidR="00B42F75">
        <w:rPr>
          <w:rtl/>
        </w:rPr>
        <w:t>ُ</w:t>
      </w:r>
      <w:r w:rsidRPr="006216AF">
        <w:rPr>
          <w:rtl/>
        </w:rPr>
        <w:t>حر ، وإن تأخر ع</w:t>
      </w:r>
      <w:r w:rsidR="00B42F75">
        <w:rPr>
          <w:rtl/>
        </w:rPr>
        <w:t>ُ</w:t>
      </w:r>
      <w:r w:rsidRPr="006216AF">
        <w:rPr>
          <w:rtl/>
        </w:rPr>
        <w:t xml:space="preserve">قر ، لا تسمع لواطئ </w:t>
      </w:r>
      <w:r w:rsidR="00A34A69">
        <w:rPr>
          <w:rtl/>
        </w:rPr>
        <w:br/>
      </w:r>
      <w:r w:rsidRPr="006216AF">
        <w:rPr>
          <w:rtl/>
        </w:rPr>
        <w:t>حسّا</w:t>
      </w:r>
      <w:r w:rsidR="00B42F75">
        <w:rPr>
          <w:rtl/>
        </w:rPr>
        <w:t>ً</w:t>
      </w:r>
      <w:r w:rsidRPr="006216AF">
        <w:rPr>
          <w:rtl/>
        </w:rPr>
        <w:t xml:space="preserve"> ، ولا لنافخ خرسا</w:t>
      </w:r>
      <w:r w:rsidR="00184366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تدالت عليك غيومها ، وتوارت عنك </w:t>
      </w:r>
      <w:r w:rsidR="00A34A69">
        <w:rPr>
          <w:rtl/>
        </w:rPr>
        <w:br/>
      </w:r>
      <w:r w:rsidRPr="006216AF">
        <w:rPr>
          <w:rtl/>
        </w:rPr>
        <w:t>نجومها ، فلا تهتدي بنجم طالع ، ولا بعلم</w:t>
      </w:r>
      <w:r w:rsidR="00B42F75">
        <w:rPr>
          <w:rtl/>
        </w:rPr>
        <w:t>ٍ</w:t>
      </w:r>
      <w:r w:rsidR="00184366">
        <w:rPr>
          <w:rtl/>
        </w:rPr>
        <w:t xml:space="preserve"> لا</w:t>
      </w:r>
      <w:r w:rsidRPr="006216AF">
        <w:rPr>
          <w:rtl/>
        </w:rPr>
        <w:t xml:space="preserve">مع ، تقطع محجّة وتهبط </w:t>
      </w:r>
      <w:r w:rsidR="00A34A69">
        <w:rPr>
          <w:rtl/>
        </w:rPr>
        <w:br/>
      </w:r>
      <w:r w:rsidRPr="006216AF">
        <w:rPr>
          <w:rtl/>
        </w:rPr>
        <w:t xml:space="preserve">لجّة بعد لجّة ، في ديمومة قفر ، بعيدة القعر ، مجحفة بالسفر ، إذا </w:t>
      </w:r>
      <w:r w:rsidR="00A34A69">
        <w:rPr>
          <w:rtl/>
        </w:rPr>
        <w:br/>
      </w:r>
      <w:r w:rsidRPr="006216AF">
        <w:rPr>
          <w:rtl/>
        </w:rPr>
        <w:t>علوت مصعدا</w:t>
      </w:r>
      <w:r w:rsidR="00B42F75">
        <w:rPr>
          <w:rtl/>
        </w:rPr>
        <w:t>ً</w:t>
      </w:r>
      <w:r w:rsidRPr="006216AF">
        <w:rPr>
          <w:rtl/>
        </w:rPr>
        <w:t xml:space="preserve"> وأرادت الريح تخطفك ، والشوك تخبطك ، في ريح </w:t>
      </w:r>
      <w:r w:rsidR="00A34A69">
        <w:rPr>
          <w:rtl/>
        </w:rPr>
        <w:br/>
      </w:r>
      <w:r w:rsidRPr="006216AF">
        <w:rPr>
          <w:rtl/>
        </w:rPr>
        <w:t xml:space="preserve">عاصف وبرق خاطف ، قد أوحشتك قفارها ، وقطعتك سلامها ، </w:t>
      </w:r>
      <w:r w:rsidR="00A34A69">
        <w:rPr>
          <w:rtl/>
        </w:rPr>
        <w:br/>
      </w:r>
      <w:r w:rsidRPr="006216AF">
        <w:rPr>
          <w:rtl/>
        </w:rPr>
        <w:t xml:space="preserve">فانصرفت فإذا أنت عندنا ، فقرّت عينك وظهر زينك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وذهب </w:t>
      </w:r>
      <w:r w:rsidR="00A34A69">
        <w:rPr>
          <w:rtl/>
        </w:rPr>
        <w:br/>
      </w:r>
      <w:r w:rsidRPr="006216AF">
        <w:rPr>
          <w:rtl/>
        </w:rPr>
        <w:t>أنينك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C21311">
      <w:pPr>
        <w:rPr>
          <w:rtl/>
        </w:rPr>
      </w:pPr>
      <w:r w:rsidRPr="006216AF">
        <w:rPr>
          <w:rtl/>
        </w:rPr>
        <w:t>قال : من أين قلت</w:t>
      </w:r>
      <w:r w:rsidR="00C21311">
        <w:rPr>
          <w:rFonts w:hint="cs"/>
          <w:rtl/>
        </w:rPr>
        <w:t xml:space="preserve"> </w:t>
      </w:r>
      <w:r>
        <w:rPr>
          <w:rtl/>
        </w:rPr>
        <w:t>ـ</w:t>
      </w:r>
      <w:r w:rsidR="00C21311">
        <w:rPr>
          <w:rFonts w:hint="cs"/>
          <w:rtl/>
        </w:rPr>
        <w:t xml:space="preserve"> </w:t>
      </w:r>
      <w:r w:rsidRPr="006216AF">
        <w:rPr>
          <w:rtl/>
        </w:rPr>
        <w:t>يا غلام</w:t>
      </w:r>
      <w:r w:rsidR="00C21311">
        <w:rPr>
          <w:rFonts w:hint="cs"/>
          <w:rtl/>
        </w:rPr>
        <w:t xml:space="preserve"> </w:t>
      </w:r>
      <w:r>
        <w:rPr>
          <w:rtl/>
        </w:rPr>
        <w:t>ـ</w:t>
      </w:r>
      <w:r w:rsidR="00C21311">
        <w:rPr>
          <w:rFonts w:hint="cs"/>
          <w:rtl/>
        </w:rPr>
        <w:t xml:space="preserve"> </w:t>
      </w:r>
      <w:r w:rsidRPr="006216AF">
        <w:rPr>
          <w:rtl/>
        </w:rPr>
        <w:t>هذا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كأنّك قد كشفت عن </w:t>
      </w:r>
      <w:r w:rsidR="00A34A69">
        <w:rPr>
          <w:rtl/>
        </w:rPr>
        <w:br/>
      </w:r>
      <w:r w:rsidRPr="006216AF">
        <w:rPr>
          <w:rtl/>
        </w:rPr>
        <w:t xml:space="preserve">سويداء قلبي ، وكأنّك كنت شاهدي ، وما خفي عليك شيء من أمري ، </w:t>
      </w:r>
      <w:r w:rsidR="00A34A69">
        <w:rPr>
          <w:rtl/>
        </w:rPr>
        <w:br/>
      </w:r>
      <w:r w:rsidRPr="006216AF">
        <w:rPr>
          <w:rtl/>
        </w:rPr>
        <w:t>وكأنّك عالم الغيب ، يا غلام ، لقّني الإ</w:t>
      </w:r>
      <w:r w:rsidR="00184366">
        <w:rPr>
          <w:rtl/>
        </w:rPr>
        <w:t>ِ</w:t>
      </w:r>
      <w:r w:rsidRPr="006216AF">
        <w:rPr>
          <w:rtl/>
        </w:rPr>
        <w:t>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الله أكبر ، قل : أشهد أن لا إله </w:t>
      </w:r>
      <w:r w:rsidR="00335A4F">
        <w:rPr>
          <w:rtl/>
        </w:rPr>
        <w:t>إلّ</w:t>
      </w:r>
      <w:r w:rsidR="00184366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</w:t>
      </w:r>
      <w:r w:rsidR="00A34A69">
        <w:rPr>
          <w:rtl/>
        </w:rPr>
        <w:br/>
      </w:r>
      <w:r w:rsidRPr="006216AF">
        <w:rPr>
          <w:rtl/>
        </w:rPr>
        <w:t>الله ، وحده لا شريك له ، وأنّ محمّدا</w:t>
      </w:r>
      <w:r w:rsidR="00B42F75">
        <w:rPr>
          <w:rtl/>
        </w:rPr>
        <w:t>ً</w:t>
      </w:r>
      <w:r w:rsidRPr="006216AF">
        <w:rPr>
          <w:rtl/>
        </w:rPr>
        <w:t xml:space="preserve"> عبده ورسوله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C21311" w:rsidRDefault="005F4626" w:rsidP="00C21311">
      <w:pPr>
        <w:rPr>
          <w:rStyle w:val="rfdLineChar"/>
        </w:rPr>
      </w:pPr>
      <w:r w:rsidRPr="006216AF">
        <w:rPr>
          <w:rtl/>
        </w:rPr>
        <w:t>فأسلم الرجل وحسن إسلامه ، وسرّ</w:t>
      </w:r>
      <w:r w:rsidR="00B42F75">
        <w:rPr>
          <w:rtl/>
        </w:rPr>
        <w:t>َ</w:t>
      </w:r>
      <w:r w:rsidRPr="006216AF">
        <w:rPr>
          <w:rtl/>
        </w:rPr>
        <w:t xml:space="preserve">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وسرّ </w:t>
      </w:r>
      <w:r w:rsidR="00A34A69">
        <w:rPr>
          <w:rtl/>
        </w:rPr>
        <w:br/>
      </w:r>
      <w:r w:rsidRPr="006216AF">
        <w:rPr>
          <w:rtl/>
        </w:rPr>
        <w:t xml:space="preserve">المسلمون وعلّمه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شيئا</w:t>
      </w:r>
      <w:r w:rsidR="00B42F75">
        <w:rPr>
          <w:rtl/>
        </w:rPr>
        <w:t>ً</w:t>
      </w:r>
      <w:r w:rsidRPr="006216AF">
        <w:rPr>
          <w:rtl/>
        </w:rPr>
        <w:t xml:space="preserve"> من القرآن ، فقال : يا رسول </w:t>
      </w:r>
      <w:r w:rsidR="00A34A69">
        <w:rPr>
          <w:rtl/>
        </w:rPr>
        <w:br/>
      </w:r>
      <w:r w:rsidRPr="006216AF">
        <w:rPr>
          <w:rtl/>
        </w:rPr>
        <w:t>الله ، أرجع إلى قومي وأعرّفهم ذلك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فأذن له ، فانصرف ، ثمّ رجع</w:t>
      </w:r>
      <w:r w:rsidR="00C21311">
        <w:rPr>
          <w:rFonts w:hint="cs"/>
          <w:rtl/>
        </w:rPr>
        <w:t xml:space="preserve"> </w:t>
      </w:r>
      <w:r w:rsidR="00C21311">
        <w:rPr>
          <w:rtl/>
        </w:rPr>
        <w:br/>
      </w:r>
      <w:r w:rsidR="00C2131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ليلة ضحياء : مضيئة لا غيم فيها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ضحا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14 : 479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84366">
      <w:pPr>
        <w:rPr>
          <w:rtl/>
        </w:rPr>
      </w:pPr>
      <w:r w:rsidRPr="006216AF">
        <w:rPr>
          <w:rStyle w:val="rfdFootnote"/>
          <w:rtl/>
        </w:rPr>
        <w:t xml:space="preserve">(2) </w:t>
      </w:r>
      <w:r w:rsidR="00184366">
        <w:rPr>
          <w:rStyle w:val="rfdFootnote"/>
          <w:rtl/>
        </w:rPr>
        <w:t>أ</w:t>
      </w:r>
      <w:r w:rsidRPr="006216AF">
        <w:rPr>
          <w:rStyle w:val="rfdFootnote"/>
          <w:rtl/>
        </w:rPr>
        <w:t>حرنجم : اجتمع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والمراد انطوى</w:t>
      </w:r>
      <w:r w:rsidR="00184366" w:rsidRPr="00982493">
        <w:rPr>
          <w:rStyle w:val="rfdFootnote"/>
          <w:rtl/>
        </w:rPr>
        <w:t>ٰ</w:t>
      </w:r>
      <w:r w:rsidRPr="00982493">
        <w:rPr>
          <w:rStyle w:val="rfdFootnote"/>
          <w:rtl/>
        </w:rPr>
        <w:t xml:space="preserve"> </w:t>
      </w:r>
      <w:r w:rsidRPr="006216AF">
        <w:rPr>
          <w:rStyle w:val="rfdFootnote"/>
          <w:rtl/>
        </w:rPr>
        <w:t>على نفسه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A34A69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حرجم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12 : 130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66E62">
      <w:pPr>
        <w:rPr>
          <w:rtl/>
        </w:rPr>
      </w:pPr>
      <w:r w:rsidRPr="006216AF">
        <w:rPr>
          <w:rStyle w:val="rfdFootnote"/>
          <w:rtl/>
        </w:rPr>
        <w:t>(3) ولا لنافخ خرسا : المراد ولا لأحد صد</w:t>
      </w:r>
      <w:r w:rsidRPr="00982493">
        <w:rPr>
          <w:rStyle w:val="rfdFootnote"/>
          <w:rtl/>
        </w:rPr>
        <w:t>ى</w:t>
      </w:r>
      <w:r w:rsidR="00184366" w:rsidRPr="00982493">
        <w:rPr>
          <w:rStyle w:val="rfdFootnote"/>
          <w:rtl/>
        </w:rPr>
        <w:t>ٰ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A34A69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نفخ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3 : 63 ، و</w:t>
      </w:r>
      <w:r w:rsidR="00166E62">
        <w:rPr>
          <w:rStyle w:val="rfdFootnote"/>
          <w:rtl/>
        </w:rPr>
        <w:t xml:space="preserve"> ـ</w:t>
      </w:r>
      <w:r w:rsidRPr="006216AF">
        <w:rPr>
          <w:rStyle w:val="rfdFootnote"/>
          <w:rtl/>
        </w:rPr>
        <w:t xml:space="preserve"> خرس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62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بعض النسخ : ذهنك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A2D6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ومعه جماعة من قومه ، فدخلوا في الإ</w:t>
      </w:r>
      <w:r w:rsidR="00BD046A">
        <w:rPr>
          <w:rtl/>
        </w:rPr>
        <w:t>ِ</w:t>
      </w:r>
      <w:r w:rsidRPr="006216AF">
        <w:rPr>
          <w:rtl/>
        </w:rPr>
        <w:t>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وكان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إذا نظر إليه الناس قالوا : لقد أعطي </w:t>
      </w:r>
      <w:r w:rsidR="00A34A69">
        <w:rPr>
          <w:rtl/>
        </w:rPr>
        <w:br/>
      </w:r>
      <w:r w:rsidRPr="006216AF">
        <w:rPr>
          <w:rtl/>
        </w:rPr>
        <w:t>هذا ما لم يعط أحد</w:t>
      </w:r>
      <w:r w:rsidR="00B42F75">
        <w:rPr>
          <w:rtl/>
        </w:rPr>
        <w:t>ٌ</w:t>
      </w:r>
      <w:r w:rsidRPr="006216AF">
        <w:rPr>
          <w:rtl/>
        </w:rPr>
        <w:t xml:space="preserve"> من العالمين</w:t>
      </w:r>
      <w:r w:rsidR="00410A32">
        <w:rPr>
          <w:rtl/>
        </w:rPr>
        <w:t xml:space="preserve"> .</w:t>
      </w:r>
    </w:p>
    <w:p w:rsidR="00A34A69" w:rsidRDefault="005F4626" w:rsidP="004B5E0D">
      <w:pPr>
        <w:rPr>
          <w:rtl/>
        </w:rPr>
      </w:pPr>
      <w:r w:rsidRPr="006216AF">
        <w:rPr>
          <w:rtl/>
        </w:rPr>
        <w:t>265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4B5E0D">
        <w:rPr>
          <w:rFonts w:hint="cs"/>
          <w:rtl/>
        </w:rPr>
        <w:t xml:space="preserve"> </w:t>
      </w:r>
      <w:r>
        <w:rPr>
          <w:rtl/>
        </w:rPr>
        <w:t>ـ</w:t>
      </w:r>
      <w:r w:rsidR="004B5E0D">
        <w:rPr>
          <w:rFonts w:hint="cs"/>
          <w:rtl/>
        </w:rPr>
        <w:t xml:space="preserve"> </w:t>
      </w:r>
      <w:r w:rsidRPr="006216AF">
        <w:rPr>
          <w:rtl/>
        </w:rPr>
        <w:t xml:space="preserve">وروي أنّ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كان في الرحبة ، </w:t>
      </w:r>
      <w:r w:rsidR="00A34A69">
        <w:rPr>
          <w:rtl/>
        </w:rPr>
        <w:br/>
      </w:r>
      <w:r w:rsidRPr="006216AF">
        <w:rPr>
          <w:rtl/>
        </w:rPr>
        <w:t>فقام إليه رجل ، وقال : أنا من رعيتك وأهل بلادك</w:t>
      </w:r>
      <w:r w:rsidR="00410A32">
        <w:rPr>
          <w:rtl/>
        </w:rPr>
        <w:t xml:space="preserve"> .</w:t>
      </w:r>
    </w:p>
    <w:p w:rsidR="005F4626" w:rsidRPr="006216AF" w:rsidRDefault="005F4626" w:rsidP="00A34A69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لست من رعيتي ولا من أهل بلادي ، وإنّ </w:t>
      </w:r>
      <w:r w:rsidR="00A34A69">
        <w:rPr>
          <w:rtl/>
        </w:rPr>
        <w:br/>
      </w:r>
      <w:r w:rsidRPr="006216AF">
        <w:rPr>
          <w:rtl/>
        </w:rPr>
        <w:t xml:space="preserve">ابن الأصفر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بعث إلى معاوية بمسائل أقلقته ، فأرسلك إليّ بها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A34A69">
        <w:rPr>
          <w:rtl/>
        </w:rPr>
        <w:t xml:space="preserve"> </w:t>
      </w:r>
      <w:r w:rsidR="00A34A69">
        <w:rPr>
          <w:rtl/>
        </w:rPr>
        <w:br/>
      </w:r>
      <w:r w:rsidRPr="006216AF">
        <w:rPr>
          <w:rtl/>
        </w:rPr>
        <w:t xml:space="preserve">قال : صدقت يا أمير المؤمنين ، كان في خفية وأنت قد اطلعت عليها ، </w:t>
      </w:r>
      <w:r w:rsidR="00A34A69">
        <w:rPr>
          <w:rtl/>
        </w:rPr>
        <w:br/>
      </w:r>
      <w:r w:rsidRPr="006216AF">
        <w:rPr>
          <w:rtl/>
        </w:rPr>
        <w:t>ولم يعلم غير الله</w:t>
      </w:r>
      <w:r w:rsidR="00410A32">
        <w:rPr>
          <w:rtl/>
        </w:rPr>
        <w:t xml:space="preserve"> .</w:t>
      </w:r>
    </w:p>
    <w:p w:rsidR="005F4626" w:rsidRPr="006216AF" w:rsidRDefault="005F4626" w:rsidP="004B5E0D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سل أحد ابني هذين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اسأل ذا الوفرة </w:t>
      </w:r>
      <w:r w:rsidRPr="006216AF">
        <w:rPr>
          <w:rStyle w:val="rfdFootnotenum"/>
          <w:rtl/>
        </w:rPr>
        <w:t>(2)</w:t>
      </w:r>
      <w:r w:rsidR="004B5E0D">
        <w:rPr>
          <w:rFonts w:hint="cs"/>
          <w:rtl/>
        </w:rPr>
        <w:t xml:space="preserve"> </w:t>
      </w:r>
      <w:r>
        <w:rPr>
          <w:rtl/>
        </w:rPr>
        <w:t>ـ</w:t>
      </w:r>
      <w:r w:rsidR="004B5E0D">
        <w:rPr>
          <w:rFonts w:hint="cs"/>
          <w:rtl/>
        </w:rPr>
        <w:t xml:space="preserve"> </w:t>
      </w:r>
      <w:r w:rsidRPr="006216AF">
        <w:rPr>
          <w:rtl/>
        </w:rPr>
        <w:t xml:space="preserve">يعني </w:t>
      </w:r>
      <w:r w:rsidR="00A34A69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</w:t>
      </w:r>
      <w:r w:rsidR="00637139">
        <w:rPr>
          <w:rtl/>
        </w:rPr>
        <w:t>ّ</w:t>
      </w:r>
      <w:r w:rsidR="00276CED">
        <w:rPr>
          <w:rtl/>
        </w:rPr>
        <w:t>لام</w:t>
      </w:r>
      <w:r w:rsidR="004B5E0D">
        <w:rPr>
          <w:rFonts w:hint="cs"/>
          <w:rtl/>
        </w:rPr>
        <w:t xml:space="preserve"> </w:t>
      </w:r>
      <w:r>
        <w:rPr>
          <w:rtl/>
        </w:rPr>
        <w:t>ـ</w:t>
      </w:r>
      <w:r w:rsidR="004B5E0D">
        <w:rPr>
          <w:rFonts w:hint="cs"/>
          <w:rtl/>
        </w:rPr>
        <w:t xml:space="preserve"> </w:t>
      </w:r>
      <w:r w:rsidRPr="006216AF">
        <w:rPr>
          <w:rtl/>
        </w:rPr>
        <w:t xml:space="preserve">فأتاه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جئت لتسأل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: كم بين الحقّ </w:t>
      </w:r>
      <w:r w:rsidR="00A34A69">
        <w:rPr>
          <w:rtl/>
        </w:rPr>
        <w:br/>
      </w:r>
      <w:r w:rsidRPr="006216AF">
        <w:rPr>
          <w:rtl/>
        </w:rPr>
        <w:t>والباطل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وكم بين السّماء والأرض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وكم بين المشرق والمغرب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وما </w:t>
      </w:r>
      <w:r w:rsidR="00A34A69">
        <w:rPr>
          <w:rtl/>
        </w:rPr>
        <w:br/>
      </w:r>
      <w:r w:rsidRPr="006216AF">
        <w:rPr>
          <w:rtl/>
        </w:rPr>
        <w:t>قوس قزح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وما المؤنث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وما عشرة أشياء بعضها أشدّ من بعض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A34A69">
        <w:rPr>
          <w:rtl/>
        </w:rPr>
        <w:br/>
      </w:r>
      <w:r w:rsidRPr="006216AF">
        <w:rPr>
          <w:rtl/>
        </w:rPr>
        <w:t xml:space="preserve">[ قال : نعم ] </w:t>
      </w:r>
      <w:r w:rsidRPr="006216AF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4B5E0D" w:rsidRDefault="005F4626" w:rsidP="004B5E0D">
      <w:pPr>
        <w:rPr>
          <w:rStyle w:val="rfdLineChar"/>
        </w:rPr>
      </w:pPr>
      <w:r w:rsidRPr="006216AF">
        <w:rPr>
          <w:rtl/>
        </w:rPr>
        <w:t xml:space="preserve">قال الحسن </w:t>
      </w:r>
      <w:r w:rsidR="00276CED">
        <w:rPr>
          <w:rtl/>
        </w:rPr>
        <w:t>عليه الس</w:t>
      </w:r>
      <w:r w:rsidR="00637139">
        <w:rPr>
          <w:rtl/>
        </w:rPr>
        <w:t>ّ</w:t>
      </w:r>
      <w:r w:rsidR="00276CED">
        <w:rPr>
          <w:rtl/>
        </w:rPr>
        <w:t>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بين الحقّ والباطل أربعة أصابع ، فما</w:t>
      </w:r>
      <w:r w:rsidR="004B5E0D">
        <w:rPr>
          <w:rFonts w:hint="cs"/>
          <w:rtl/>
        </w:rPr>
        <w:t xml:space="preserve"> </w:t>
      </w:r>
      <w:r w:rsidR="004B5E0D">
        <w:rPr>
          <w:rtl/>
        </w:rPr>
        <w:br/>
      </w:r>
      <w:r w:rsidR="004B5E0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4B5E0D">
      <w:pPr>
        <w:pStyle w:val="rfdFootnote0"/>
        <w:rPr>
          <w:rtl/>
        </w:rPr>
      </w:pPr>
      <w:r w:rsidRPr="006216AF">
        <w:rPr>
          <w:rtl/>
        </w:rPr>
        <w:t>4</w:t>
      </w:r>
      <w:r w:rsidR="004B5E0D">
        <w:rPr>
          <w:rFonts w:hint="cs"/>
          <w:rtl/>
        </w:rPr>
        <w:t xml:space="preserve"> </w:t>
      </w:r>
      <w:r>
        <w:rPr>
          <w:rtl/>
        </w:rPr>
        <w:t>ـ</w:t>
      </w:r>
      <w:r w:rsidR="004B5E0D">
        <w:rPr>
          <w:rFonts w:hint="cs"/>
          <w:rtl/>
        </w:rPr>
        <w:t xml:space="preserve"> </w:t>
      </w:r>
      <w:r w:rsidRPr="006216AF">
        <w:rPr>
          <w:rtl/>
        </w:rPr>
        <w:t>الخصال : 440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33 ، الاحتجاج : 398 ، الخرائج والجرائح 2 : 572 ، روضة </w:t>
      </w:r>
      <w:r w:rsidR="00A34A69">
        <w:rPr>
          <w:rtl/>
        </w:rPr>
        <w:br/>
      </w:r>
      <w:r w:rsidRPr="006216AF">
        <w:rPr>
          <w:rtl/>
        </w:rPr>
        <w:t>الواعظين : 57 ، تحف العقول : 228 ، الصراط المستقيم 2 : 178 ، مختصرا</w:t>
      </w:r>
      <w:r w:rsidR="00B42F75">
        <w:rPr>
          <w:rtl/>
        </w:rPr>
        <w:t>ً</w:t>
      </w:r>
      <w:r w:rsidRPr="006216AF">
        <w:rPr>
          <w:rtl/>
        </w:rPr>
        <w:t xml:space="preserve"> ، </w:t>
      </w:r>
      <w:r w:rsidR="00A34A69">
        <w:rPr>
          <w:rtl/>
        </w:rPr>
        <w:br/>
      </w:r>
      <w:r w:rsidRPr="006216AF">
        <w:rPr>
          <w:rtl/>
        </w:rPr>
        <w:t>حلية الأبرار 1 : 503 ، مدينة المعاجز : 222</w:t>
      </w:r>
      <w:r w:rsidR="0096323A">
        <w:rPr>
          <w:rtl/>
        </w:rPr>
        <w:t xml:space="preserve"> / </w:t>
      </w:r>
      <w:r w:rsidRPr="006216AF">
        <w:rPr>
          <w:rtl/>
        </w:rPr>
        <w:t>78 ، الوسائل 8 : 448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ابن الأصفر : أي ملك الروم ، لأن أباهم الأوّل كان أصفر اللون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A34A69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صفر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 : 465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الوفرة : شعر الرأس إذا وصل إلى شحمة الأذن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A34A69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وفر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288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بعض النسخ : أسألك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من 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A2D6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رأيته بعينك فهو الحقّ وما سمعته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بأذنيك باطل كثير ، وبين السّماء </w:t>
      </w:r>
      <w:r w:rsidR="00AF1D99">
        <w:rPr>
          <w:rtl/>
        </w:rPr>
        <w:br/>
      </w:r>
      <w:r w:rsidRPr="006216AF">
        <w:rPr>
          <w:rtl/>
        </w:rPr>
        <w:t xml:space="preserve">والأرض دعوة المظلوم مدّ البصر ؛ وبين المشرق والمغرب مسيرة يوم </w:t>
      </w:r>
      <w:r w:rsidR="00AF1D99">
        <w:rPr>
          <w:rtl/>
        </w:rPr>
        <w:br/>
      </w:r>
      <w:r w:rsidRPr="006216AF">
        <w:rPr>
          <w:rtl/>
        </w:rPr>
        <w:t xml:space="preserve">للشمس ؛ وقزح اسم للشيطان ، لا تقل قوس قزح ، هو قوس الله ، </w:t>
      </w:r>
      <w:r w:rsidR="00AF1D99">
        <w:rPr>
          <w:rtl/>
        </w:rPr>
        <w:br/>
      </w:r>
      <w:r w:rsidRPr="006216AF">
        <w:rPr>
          <w:rtl/>
        </w:rPr>
        <w:t>وعلامة الخصب ، وأمان لأهل الأرض من الغرق ،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وأمّا المؤنث فهو من لا يدري أذكر هو أم أنثى ، فإنّه ينتظر فيه ، </w:t>
      </w:r>
      <w:r w:rsidR="00AF1D99">
        <w:rPr>
          <w:rtl/>
        </w:rPr>
        <w:br/>
      </w:r>
      <w:r w:rsidRPr="006216AF">
        <w:rPr>
          <w:rtl/>
        </w:rPr>
        <w:t>فإن كان ذكرا</w:t>
      </w:r>
      <w:r w:rsidR="00B42F75">
        <w:rPr>
          <w:rtl/>
        </w:rPr>
        <w:t>ً</w:t>
      </w:r>
      <w:r w:rsidRPr="006216AF">
        <w:rPr>
          <w:rtl/>
        </w:rPr>
        <w:t xml:space="preserve"> احتلم ، وإن كانت أنثى حاضت وبدا ثدياها ، و</w:t>
      </w:r>
      <w:r w:rsidR="00335A4F">
        <w:rPr>
          <w:rtl/>
        </w:rPr>
        <w:t>إلّا</w:t>
      </w:r>
      <w:r w:rsidRPr="006216AF">
        <w:rPr>
          <w:rtl/>
        </w:rPr>
        <w:t xml:space="preserve"> قيل </w:t>
      </w:r>
      <w:r w:rsidR="00AF1D99">
        <w:rPr>
          <w:rtl/>
        </w:rPr>
        <w:br/>
      </w:r>
      <w:r w:rsidRPr="006216AF">
        <w:rPr>
          <w:rtl/>
        </w:rPr>
        <w:t xml:space="preserve">له : بل ، فإن أصاب بوله الحائط فهو ذكر ، وإن انتكص بوله على </w:t>
      </w:r>
      <w:r w:rsidR="00AF1D99">
        <w:rPr>
          <w:rtl/>
        </w:rPr>
        <w:br/>
      </w:r>
      <w:r w:rsidRPr="006216AF">
        <w:rPr>
          <w:rtl/>
        </w:rPr>
        <w:t>رجليه كما ينتكص بول البعير فهو امرأة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وأمّا عشرة أشياء بعضها أشدّ من بعض فأشد شيء خلقه الله </w:t>
      </w:r>
      <w:r w:rsidR="00AF1D99">
        <w:rPr>
          <w:rtl/>
        </w:rPr>
        <w:br/>
      </w:r>
      <w:r w:rsidRPr="006216AF">
        <w:rPr>
          <w:rtl/>
        </w:rPr>
        <w:t xml:space="preserve">الحجر ، وأشدّ منه الحديد ، يقطع به الحجر ، وأشدّ من الحديد النّار ، </w:t>
      </w:r>
      <w:r w:rsidR="00AF1D99">
        <w:rPr>
          <w:rtl/>
        </w:rPr>
        <w:br/>
      </w:r>
      <w:r w:rsidRPr="006216AF">
        <w:rPr>
          <w:rtl/>
        </w:rPr>
        <w:t xml:space="preserve">تذيب الحديد ، وأشدّ من النّار الماء ، يطفئ النّار ، وأشدّ من الماء </w:t>
      </w:r>
      <w:r w:rsidR="00AF1D99">
        <w:rPr>
          <w:rtl/>
        </w:rPr>
        <w:br/>
      </w:r>
      <w:r w:rsidRPr="006216AF">
        <w:rPr>
          <w:rtl/>
        </w:rPr>
        <w:t xml:space="preserve">السحاب ، يحمل الماء ، وأشدّ من السحاب الريح ، تحمل السحاب ، </w:t>
      </w:r>
      <w:r w:rsidR="00AF1D99">
        <w:rPr>
          <w:rtl/>
        </w:rPr>
        <w:br/>
      </w:r>
      <w:r w:rsidRPr="006216AF">
        <w:rPr>
          <w:rtl/>
        </w:rPr>
        <w:t xml:space="preserve">وأشدّ من الريح الملك الذي يردّها ، وأشدّ من الملك ملك الموت </w:t>
      </w:r>
      <w:r w:rsidR="00AF1D99">
        <w:rPr>
          <w:rtl/>
        </w:rPr>
        <w:br/>
      </w:r>
      <w:r w:rsidRPr="006216AF">
        <w:rPr>
          <w:rtl/>
        </w:rPr>
        <w:t>الّ</w:t>
      </w:r>
      <w:r w:rsidR="000E5099">
        <w:rPr>
          <w:rtl/>
        </w:rPr>
        <w:t>َ</w:t>
      </w:r>
      <w:r w:rsidRPr="006216AF">
        <w:rPr>
          <w:rtl/>
        </w:rPr>
        <w:t xml:space="preserve">ذي يميت الملك ، وأشدّ من ملك الموت الموت الذي يميت ملك </w:t>
      </w:r>
      <w:r w:rsidR="00AF1D99">
        <w:rPr>
          <w:rtl/>
        </w:rPr>
        <w:br/>
      </w:r>
      <w:r w:rsidRPr="006216AF">
        <w:rPr>
          <w:rtl/>
        </w:rPr>
        <w:t>الموت ، وأشدّ من الموت أمر الله تعالى [ الذي ] يدفع الموت</w:t>
      </w:r>
      <w:r w:rsidR="009F08E4" w:rsidRPr="006216AF">
        <w:rPr>
          <w:rtl/>
        </w:rPr>
        <w:t>»</w:t>
      </w:r>
    </w:p>
    <w:p w:rsidR="00C63BC2" w:rsidRDefault="00C63BC2" w:rsidP="00C63BC2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تسمعه</w:t>
      </w:r>
      <w:r w:rsidR="00410A32">
        <w:rPr>
          <w:rStyle w:val="rfdFootnote"/>
          <w:rtl/>
        </w:rPr>
        <w:t xml:space="preserve"> .</w:t>
      </w:r>
    </w:p>
    <w:p w:rsidR="00980B13" w:rsidRPr="00980B13" w:rsidRDefault="005F4626" w:rsidP="00980B13">
      <w:pPr>
        <w:rPr>
          <w:rtl/>
        </w:rPr>
      </w:pPr>
      <w:r w:rsidRPr="00980B13">
        <w:rPr>
          <w:rtl/>
        </w:rPr>
        <w:br w:type="page"/>
      </w:r>
    </w:p>
    <w:p w:rsidR="004C77E1" w:rsidRDefault="004C77E1" w:rsidP="004C77E1">
      <w:pPr>
        <w:pStyle w:val="rfdPoemTini"/>
        <w:rPr>
          <w:rtl/>
        </w:rPr>
      </w:pPr>
    </w:p>
    <w:p w:rsidR="005A2D6E" w:rsidRPr="00980B13" w:rsidRDefault="004C77E1" w:rsidP="004C77E1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 w:rsidR="006068E5"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 w:rsidR="005F4626" w:rsidRPr="00980B13">
        <w:rPr>
          <w:rtl/>
        </w:rPr>
        <w:t>الباب السادس</w:t>
      </w:r>
    </w:p>
    <w:p w:rsidR="005A2D6E" w:rsidRDefault="005F4626" w:rsidP="00E76104">
      <w:pPr>
        <w:pStyle w:val="rfdCenterBold1"/>
        <w:rPr>
          <w:rtl/>
        </w:rPr>
      </w:pPr>
      <w:r w:rsidRPr="006216AF">
        <w:rPr>
          <w:rtl/>
        </w:rPr>
        <w:t>في بيان آيات السبط الشهيد</w:t>
      </w:r>
      <w:r w:rsidR="00E76104">
        <w:rPr>
          <w:rFonts w:hint="cs"/>
          <w:rtl/>
        </w:rPr>
        <w:t xml:space="preserve"> </w:t>
      </w:r>
      <w:r w:rsidR="00E76104">
        <w:rPr>
          <w:rFonts w:hint="cs"/>
          <w:rtl/>
        </w:rPr>
        <w:br/>
      </w:r>
      <w:r w:rsidRPr="006216AF">
        <w:rPr>
          <w:rtl/>
        </w:rPr>
        <w:t xml:space="preserve">أبي عبد الله الحسين بن عليّ </w:t>
      </w:r>
      <w:r w:rsidR="00276CED">
        <w:rPr>
          <w:rtl/>
        </w:rPr>
        <w:t>عليهما السلام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عشرة فصول</w:t>
      </w:r>
    </w:p>
    <w:p w:rsidR="00351142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51142" w:rsidRDefault="005F4626" w:rsidP="009B640B">
      <w:pPr>
        <w:pStyle w:val="Heading2Center"/>
        <w:rPr>
          <w:rtl/>
        </w:rPr>
      </w:pPr>
      <w:r w:rsidRPr="006216AF">
        <w:rPr>
          <w:rtl/>
        </w:rPr>
        <w:t>في ظهور آياته من إحضار النبي ومن ظهور آياته</w:t>
      </w:r>
      <w:r w:rsidR="00AF1D99">
        <w:rPr>
          <w:rtl/>
        </w:rPr>
        <w:t xml:space="preserve"> </w:t>
      </w:r>
      <w:r w:rsidR="00AF1D99">
        <w:rPr>
          <w:rtl/>
        </w:rPr>
        <w:br/>
      </w:r>
      <w:r w:rsidRPr="006216AF">
        <w:rPr>
          <w:rtl/>
        </w:rPr>
        <w:t>بعد موت رسول الله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E821E6">
      <w:pPr>
        <w:rPr>
          <w:rtl/>
        </w:rPr>
      </w:pPr>
      <w:r w:rsidRPr="006216AF">
        <w:rPr>
          <w:rtl/>
        </w:rPr>
        <w:t>266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E821E6">
        <w:rPr>
          <w:rFonts w:hint="cs"/>
          <w:rtl/>
        </w:rPr>
        <w:t xml:space="preserve"> </w:t>
      </w:r>
      <w:r>
        <w:rPr>
          <w:rtl/>
        </w:rPr>
        <w:t>ـ</w:t>
      </w:r>
      <w:r w:rsidR="00E821E6">
        <w:rPr>
          <w:rFonts w:hint="cs"/>
          <w:rtl/>
        </w:rPr>
        <w:t xml:space="preserve"> </w:t>
      </w:r>
      <w:r w:rsidRPr="006216AF">
        <w:rPr>
          <w:rtl/>
        </w:rPr>
        <w:t xml:space="preserve">عن جابر بن عبد الله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قال : لمّا عزم </w:t>
      </w:r>
      <w:r w:rsidR="00AF1D99">
        <w:rPr>
          <w:rtl/>
        </w:rPr>
        <w:br/>
      </w:r>
      <w:r w:rsidRPr="006216AF">
        <w:rPr>
          <w:rtl/>
        </w:rPr>
        <w:t xml:space="preserve">الحسين بن عليّ </w:t>
      </w:r>
      <w:r w:rsidR="00276CED">
        <w:rPr>
          <w:rtl/>
        </w:rPr>
        <w:t>عليهما الس</w:t>
      </w:r>
      <w:r w:rsidR="000E5099">
        <w:rPr>
          <w:rtl/>
        </w:rPr>
        <w:t>ّ</w:t>
      </w:r>
      <w:r w:rsidR="00276CED">
        <w:rPr>
          <w:rtl/>
        </w:rPr>
        <w:t>لام</w:t>
      </w:r>
      <w:r w:rsidRPr="006216AF">
        <w:rPr>
          <w:rtl/>
        </w:rPr>
        <w:t xml:space="preserve"> ، على الخروج إلى العراق أتيته فقلت </w:t>
      </w:r>
      <w:r w:rsidR="00AF1D99">
        <w:rPr>
          <w:rtl/>
        </w:rPr>
        <w:br/>
      </w:r>
      <w:r w:rsidRPr="006216AF">
        <w:rPr>
          <w:rtl/>
        </w:rPr>
        <w:t xml:space="preserve">له : أنت ولد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وأحد سبطيه ، لا أرى </w:t>
      </w:r>
      <w:r w:rsidR="00335A4F">
        <w:rPr>
          <w:rtl/>
        </w:rPr>
        <w:t>إلّا</w:t>
      </w:r>
      <w:r w:rsidRPr="006216AF">
        <w:rPr>
          <w:rtl/>
        </w:rPr>
        <w:t xml:space="preserve"> أنّك تصالح </w:t>
      </w:r>
      <w:r w:rsidR="00AF1D99">
        <w:rPr>
          <w:rtl/>
        </w:rPr>
        <w:br/>
      </w:r>
      <w:r w:rsidRPr="006216AF">
        <w:rPr>
          <w:rtl/>
        </w:rPr>
        <w:t>كما صالح أخوك الحسن ، فإنّه كان موفقا</w:t>
      </w:r>
      <w:r w:rsidR="00B42F75">
        <w:rPr>
          <w:rtl/>
        </w:rPr>
        <w:t>ً</w:t>
      </w:r>
      <w:r w:rsidRPr="006216AF">
        <w:rPr>
          <w:rtl/>
        </w:rPr>
        <w:t xml:space="preserve"> راشدا</w:t>
      </w:r>
      <w:r w:rsidR="00B42F75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جابر ، قد فعل أخي ذلك بأمر الله وأمر رسوله ، </w:t>
      </w:r>
      <w:r w:rsidR="00AF1D99">
        <w:rPr>
          <w:rtl/>
        </w:rPr>
        <w:br/>
      </w:r>
      <w:r w:rsidRPr="006216AF">
        <w:rPr>
          <w:rtl/>
        </w:rPr>
        <w:t>وإنّي أيضا</w:t>
      </w:r>
      <w:r w:rsidR="00B42F75">
        <w:rPr>
          <w:rtl/>
        </w:rPr>
        <w:t>ً</w:t>
      </w:r>
      <w:r w:rsidRPr="006216AF">
        <w:rPr>
          <w:rtl/>
        </w:rPr>
        <w:t xml:space="preserve"> أفعل بأمر الله وأمر رسوله ،</w:t>
      </w:r>
      <w:r w:rsidR="0065148D">
        <w:rPr>
          <w:rtl/>
        </w:rPr>
        <w:t xml:space="preserve"> أ</w:t>
      </w:r>
      <w:r w:rsidRPr="006216AF">
        <w:rPr>
          <w:rtl/>
        </w:rPr>
        <w:t xml:space="preserve">تريد أن أستشهد لك رسول </w:t>
      </w:r>
      <w:r w:rsidR="00AF1D99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وعليّا</w:t>
      </w:r>
      <w:r w:rsidR="00B42F75">
        <w:rPr>
          <w:rtl/>
        </w:rPr>
        <w:t>ً</w:t>
      </w:r>
      <w:r w:rsidRPr="006216AF">
        <w:rPr>
          <w:rtl/>
        </w:rPr>
        <w:t xml:space="preserve"> وأخي الحسن بذلك الآن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نظرت فإذا السّماء قد </w:t>
      </w:r>
      <w:r w:rsidR="00AF1D99">
        <w:rPr>
          <w:rtl/>
        </w:rPr>
        <w:br/>
      </w:r>
      <w:r w:rsidRPr="006216AF">
        <w:rPr>
          <w:rtl/>
        </w:rPr>
        <w:t xml:space="preserve">انفتح بابها ، وإذا رسول الله وعليّ والحسن وحمزة وجعفر وزيد نازلين </w:t>
      </w:r>
      <w:r w:rsidR="00AF1D99">
        <w:rPr>
          <w:rtl/>
        </w:rPr>
        <w:br/>
      </w:r>
      <w:r w:rsidRPr="006216AF">
        <w:rPr>
          <w:rtl/>
        </w:rPr>
        <w:t>عنها حتّى استقروا على الأرض ، فوثبت فزعا</w:t>
      </w:r>
      <w:r w:rsidR="00B42F75">
        <w:rPr>
          <w:rtl/>
        </w:rPr>
        <w:t>ً</w:t>
      </w:r>
      <w:r w:rsidRPr="006216AF">
        <w:rPr>
          <w:rtl/>
        </w:rPr>
        <w:t xml:space="preserve"> مذعورا</w:t>
      </w:r>
      <w:r w:rsidR="00B42F75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يا جابر ،</w:t>
      </w:r>
      <w:r w:rsidR="0065148D">
        <w:rPr>
          <w:rtl/>
        </w:rPr>
        <w:t xml:space="preserve"> أ</w:t>
      </w:r>
      <w:r w:rsidRPr="006216AF">
        <w:rPr>
          <w:rtl/>
        </w:rPr>
        <w:t xml:space="preserve">لم أقل لك في أمر </w:t>
      </w:r>
      <w:r w:rsidR="00AF1D99">
        <w:rPr>
          <w:rtl/>
        </w:rPr>
        <w:br/>
      </w:r>
      <w:r w:rsidRPr="006216AF">
        <w:rPr>
          <w:rtl/>
        </w:rPr>
        <w:t>الحسن قبل الحسين : لا تكون مؤمنا</w:t>
      </w:r>
      <w:r w:rsidR="001A7F9E">
        <w:rPr>
          <w:rtl/>
        </w:rPr>
        <w:t>ً</w:t>
      </w:r>
      <w:r w:rsidRPr="006216AF">
        <w:rPr>
          <w:rtl/>
        </w:rPr>
        <w:t xml:space="preserve"> حتّى تكون لأئمتك مسلّما</w:t>
      </w:r>
      <w:r w:rsidR="001A7F9E">
        <w:rPr>
          <w:rtl/>
        </w:rPr>
        <w:t>ً</w:t>
      </w:r>
      <w:r w:rsidRPr="006216AF">
        <w:rPr>
          <w:rtl/>
        </w:rPr>
        <w:t xml:space="preserve"> ، ولا </w:t>
      </w:r>
      <w:r w:rsidR="00AF1D99">
        <w:rPr>
          <w:rtl/>
        </w:rPr>
        <w:br/>
      </w:r>
      <w:r w:rsidRPr="006216AF">
        <w:rPr>
          <w:rtl/>
        </w:rPr>
        <w:t>تكن معترضا</w:t>
      </w:r>
      <w:r w:rsidR="001A7F9E">
        <w:rPr>
          <w:rtl/>
        </w:rPr>
        <w:t>ً</w:t>
      </w:r>
      <w:r w:rsidR="00DD50E3">
        <w:rPr>
          <w:rtl/>
        </w:rPr>
        <w:t xml:space="preserve"> ؟</w:t>
      </w:r>
      <w:r w:rsidR="0065148D">
        <w:rPr>
          <w:rtl/>
        </w:rPr>
        <w:t xml:space="preserve"> أ</w:t>
      </w:r>
      <w:r w:rsidRPr="006216AF">
        <w:rPr>
          <w:rtl/>
        </w:rPr>
        <w:t xml:space="preserve">تريد أن ترى مقعد معاوية ومقعد الحسين ابني ومقعد </w:t>
      </w:r>
      <w:r w:rsidR="00AF1D99">
        <w:rPr>
          <w:rtl/>
        </w:rPr>
        <w:br/>
      </w:r>
      <w:r w:rsidRPr="006216AF">
        <w:rPr>
          <w:rtl/>
        </w:rPr>
        <w:t>يزيد قاتله لعنه الله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بلى يا رسول الله</w:t>
      </w:r>
      <w:r w:rsidR="00410A32">
        <w:rPr>
          <w:rtl/>
        </w:rPr>
        <w:t xml:space="preserve"> .</w:t>
      </w:r>
    </w:p>
    <w:p w:rsidR="00A83212" w:rsidRDefault="005F4626" w:rsidP="00A83212">
      <w:pPr>
        <w:rPr>
          <w:rStyle w:val="rfdLineChar"/>
        </w:rPr>
      </w:pPr>
      <w:r w:rsidRPr="006216AF">
        <w:rPr>
          <w:rtl/>
        </w:rPr>
        <w:t>فضرب برجله الأرض فانشقّت وظهر بحر فانفلق ، ثمّ ضرب</w:t>
      </w:r>
      <w:r w:rsidR="00A83212">
        <w:rPr>
          <w:rFonts w:hint="cs"/>
          <w:rtl/>
        </w:rPr>
        <w:t xml:space="preserve"> </w:t>
      </w:r>
      <w:r w:rsidR="00A83212">
        <w:rPr>
          <w:rtl/>
        </w:rPr>
        <w:br/>
      </w:r>
      <w:r w:rsidR="00A8321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معالم الزلفى : 90</w:t>
      </w:r>
      <w:r w:rsidR="0096323A">
        <w:rPr>
          <w:rtl/>
        </w:rPr>
        <w:t xml:space="preserve"> / </w:t>
      </w:r>
      <w:r w:rsidRPr="006216AF">
        <w:rPr>
          <w:rtl/>
        </w:rPr>
        <w:t>48</w:t>
      </w:r>
      <w:r w:rsidR="00410A32">
        <w:rPr>
          <w:rtl/>
        </w:rPr>
        <w:t xml:space="preserve"> .</w:t>
      </w:r>
    </w:p>
    <w:p w:rsidR="005F4626" w:rsidRPr="006216AF" w:rsidRDefault="005F4626" w:rsidP="0035114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فانشقت هكذا حتّى انشقت سبع أرضين وانفلقت سبعة أبحر ، فرأيت </w:t>
      </w:r>
      <w:r w:rsidR="00AF1D99">
        <w:rPr>
          <w:rtl/>
        </w:rPr>
        <w:br/>
      </w:r>
      <w:r w:rsidRPr="006216AF">
        <w:rPr>
          <w:rtl/>
        </w:rPr>
        <w:t xml:space="preserve">من تحت ذلك كله النار ، فيها سلسلة قرن فيها الوليد بن مغيرة وأبو </w:t>
      </w:r>
      <w:r w:rsidR="00AF1D99">
        <w:rPr>
          <w:rtl/>
        </w:rPr>
        <w:br/>
      </w:r>
      <w:r w:rsidRPr="006216AF">
        <w:rPr>
          <w:rtl/>
        </w:rPr>
        <w:t xml:space="preserve">جهل ومعاوية الطاغية ويزيد ، وقرن بهم مردة الشياطين ، فهم أشدّ أهل </w:t>
      </w:r>
      <w:r w:rsidR="00AF1D99">
        <w:rPr>
          <w:rtl/>
        </w:rPr>
        <w:br/>
      </w:r>
      <w:r w:rsidRPr="006216AF">
        <w:rPr>
          <w:rtl/>
        </w:rPr>
        <w:t>النّار عذابا</w:t>
      </w:r>
      <w:r w:rsidR="00B42F75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ارفع رأسك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فرفعت ، فإذا أبواب السّماء </w:t>
      </w:r>
      <w:r w:rsidR="00AF1D99">
        <w:rPr>
          <w:rtl/>
        </w:rPr>
        <w:br/>
      </w:r>
      <w:r w:rsidRPr="006216AF">
        <w:rPr>
          <w:rtl/>
        </w:rPr>
        <w:t xml:space="preserve">متفتحة ، وإذا الجنّة أعلاها ، ثمّ صعد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ومن معه إلى </w:t>
      </w:r>
      <w:r w:rsidR="00AF1D99">
        <w:rPr>
          <w:rtl/>
        </w:rPr>
        <w:br/>
      </w:r>
      <w:r w:rsidRPr="006216AF">
        <w:rPr>
          <w:rtl/>
        </w:rPr>
        <w:t xml:space="preserve">السّماء ، فلمّا صار في الهواء صاح بالحسين : </w:t>
      </w:r>
      <w:r w:rsidR="009F08E4" w:rsidRPr="006216AF">
        <w:rPr>
          <w:rtl/>
        </w:rPr>
        <w:t>«</w:t>
      </w:r>
      <w:r w:rsidRPr="006216AF">
        <w:rPr>
          <w:rtl/>
        </w:rPr>
        <w:t>يا بني الحقني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فلحقه </w:t>
      </w:r>
      <w:r w:rsidR="00AF1D99">
        <w:rPr>
          <w:rtl/>
        </w:rPr>
        <w:br/>
      </w:r>
      <w:r w:rsidRPr="006216AF">
        <w:rPr>
          <w:rtl/>
        </w:rPr>
        <w:t xml:space="preserve">الحسين </w:t>
      </w:r>
      <w:r w:rsidR="00276CED">
        <w:rPr>
          <w:rtl/>
        </w:rPr>
        <w:t>عليه الس</w:t>
      </w:r>
      <w:r w:rsidR="00B01A0F">
        <w:rPr>
          <w:rtl/>
        </w:rPr>
        <w:t>ّ</w:t>
      </w:r>
      <w:r w:rsidR="00276CED">
        <w:rPr>
          <w:rtl/>
        </w:rPr>
        <w:t>لام</w:t>
      </w:r>
      <w:r w:rsidRPr="006216AF">
        <w:rPr>
          <w:rtl/>
        </w:rPr>
        <w:t xml:space="preserve"> ، وصعدوا حتّى رأيتهم دخلوا الجنّة من أعلاها ، </w:t>
      </w:r>
      <w:r w:rsidR="00AF1D99">
        <w:rPr>
          <w:rtl/>
        </w:rPr>
        <w:br/>
      </w:r>
      <w:r w:rsidRPr="006216AF">
        <w:rPr>
          <w:rtl/>
        </w:rPr>
        <w:t>ثم نظر إليّ</w:t>
      </w:r>
      <w:r w:rsidR="00A20848">
        <w:rPr>
          <w:rtl/>
        </w:rPr>
        <w:t>َ</w:t>
      </w:r>
      <w:r w:rsidRPr="006216AF">
        <w:rPr>
          <w:rtl/>
        </w:rPr>
        <w:t xml:space="preserve"> من هناك رسول الله ، وقبض على يد الحسين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AF1D99">
        <w:rPr>
          <w:rtl/>
        </w:rPr>
        <w:br/>
      </w:r>
      <w:r w:rsidRPr="006216AF">
        <w:rPr>
          <w:rtl/>
        </w:rPr>
        <w:t>جابر ، هذا ولدي معي ها</w:t>
      </w:r>
      <w:r w:rsidR="00B01A0F">
        <w:rPr>
          <w:rtl/>
        </w:rPr>
        <w:t xml:space="preserve"> </w:t>
      </w:r>
      <w:r w:rsidRPr="006216AF">
        <w:rPr>
          <w:rtl/>
        </w:rPr>
        <w:t xml:space="preserve">هنا ، فسلّم له أمره ، ولا تشك لتكون </w:t>
      </w:r>
      <w:r w:rsidR="00AF1D99">
        <w:rPr>
          <w:rtl/>
        </w:rPr>
        <w:br/>
      </w:r>
      <w:r w:rsidRPr="006216AF">
        <w:rPr>
          <w:rtl/>
        </w:rPr>
        <w:t>مؤمنا</w:t>
      </w:r>
      <w:r w:rsidR="00B01A0F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جابر : فعميت عيناي إن لم أكن رأيت ما قلت من رسول </w:t>
      </w:r>
      <w:r w:rsidR="00AF1D99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A83212" w:rsidRDefault="00A83212" w:rsidP="00A83212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موقنا</w:t>
      </w:r>
      <w:r w:rsidR="00A20848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351142" w:rsidRDefault="005F4626" w:rsidP="009B640B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51142" w:rsidRDefault="005F4626" w:rsidP="00A83212">
      <w:pPr>
        <w:pStyle w:val="Heading2Center"/>
        <w:rPr>
          <w:rtl/>
        </w:rPr>
      </w:pPr>
      <w:r w:rsidRPr="006216AF">
        <w:rPr>
          <w:rtl/>
        </w:rPr>
        <w:t>في بيان ظهور آياته في إبراء الأبرص</w:t>
      </w:r>
      <w:r w:rsidR="00351142">
        <w:rPr>
          <w:rtl/>
        </w:rPr>
        <w:t xml:space="preserve"> </w:t>
      </w:r>
      <w:r w:rsidR="00351142" w:rsidRPr="00351142">
        <w:rPr>
          <w:rStyle w:val="rfdFootnotenum"/>
          <w:rtl/>
        </w:rPr>
        <w:t>(</w:t>
      </w:r>
      <w:r w:rsidR="00A83212">
        <w:rPr>
          <w:rStyle w:val="rfdFootnotenum"/>
        </w:rPr>
        <w:t>*</w:t>
      </w:r>
      <w:r w:rsidR="00351142" w:rsidRPr="00351142">
        <w:rPr>
          <w:rStyle w:val="rfdFootnotenum"/>
          <w:rtl/>
        </w:rPr>
        <w:t>)</w:t>
      </w:r>
    </w:p>
    <w:p w:rsidR="005F4626" w:rsidRPr="006216AF" w:rsidRDefault="005F4626" w:rsidP="009B640B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A83212">
      <w:pPr>
        <w:rPr>
          <w:rtl/>
        </w:rPr>
      </w:pPr>
      <w:r w:rsidRPr="006216AF">
        <w:rPr>
          <w:rtl/>
        </w:rPr>
        <w:t>267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A83212">
        <w:rPr>
          <w:rFonts w:hint="cs"/>
          <w:rtl/>
        </w:rPr>
        <w:t xml:space="preserve"> </w:t>
      </w:r>
      <w:r>
        <w:rPr>
          <w:rtl/>
        </w:rPr>
        <w:t>ـ</w:t>
      </w:r>
      <w:r w:rsidR="00A83212">
        <w:rPr>
          <w:rFonts w:hint="cs"/>
          <w:rtl/>
        </w:rPr>
        <w:t xml:space="preserve"> </w:t>
      </w:r>
      <w:r w:rsidRPr="006216AF">
        <w:rPr>
          <w:rtl/>
        </w:rPr>
        <w:t xml:space="preserve">عن صالح بن ميثم ، قال : دخلت أنا وعباية بن ربعي </w:t>
      </w:r>
      <w:r w:rsidR="00AF1D99">
        <w:rPr>
          <w:rtl/>
        </w:rPr>
        <w:br/>
      </w:r>
      <w:r w:rsidRPr="006216AF">
        <w:rPr>
          <w:rtl/>
        </w:rPr>
        <w:t xml:space="preserve">على امرأة من بني والبة [ يقال لها : حبابة الوالبية ]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قد احتز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وجهها </w:t>
      </w:r>
      <w:r w:rsidR="00AF1D99">
        <w:rPr>
          <w:rtl/>
        </w:rPr>
        <w:br/>
      </w:r>
      <w:r w:rsidRPr="006216AF">
        <w:rPr>
          <w:rtl/>
        </w:rPr>
        <w:t>من السّ</w:t>
      </w:r>
      <w:r w:rsidR="00A20848">
        <w:rPr>
          <w:rtl/>
        </w:rPr>
        <w:t>ُ</w:t>
      </w:r>
      <w:r w:rsidRPr="006216AF">
        <w:rPr>
          <w:rtl/>
        </w:rPr>
        <w:t>جود ، فقال عباية : يا حبابة ، هذا ابن أخيك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قالت : أي أخ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صالح بن ميثم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قالت : ابن أخي والله حقّا</w:t>
      </w:r>
      <w:r w:rsidR="00A20848">
        <w:rPr>
          <w:rtl/>
        </w:rPr>
        <w:t>ً</w:t>
      </w:r>
      <w:r w:rsidRPr="006216AF">
        <w:rPr>
          <w:rtl/>
        </w:rPr>
        <w:t xml:space="preserve"> ، يا ابن أخي ،</w:t>
      </w:r>
      <w:r w:rsidR="0065148D">
        <w:rPr>
          <w:rtl/>
        </w:rPr>
        <w:t xml:space="preserve"> أ</w:t>
      </w:r>
      <w:r w:rsidRPr="006216AF">
        <w:rPr>
          <w:rtl/>
        </w:rPr>
        <w:t>لا أحدّثك حديثا</w:t>
      </w:r>
      <w:r w:rsidR="00A20848">
        <w:rPr>
          <w:rtl/>
        </w:rPr>
        <w:t>ً</w:t>
      </w:r>
      <w:r w:rsidRPr="006216AF">
        <w:rPr>
          <w:rtl/>
        </w:rPr>
        <w:t xml:space="preserve"> </w:t>
      </w:r>
      <w:r w:rsidR="00AF1D99">
        <w:rPr>
          <w:rtl/>
        </w:rPr>
        <w:br/>
      </w:r>
      <w:r w:rsidRPr="006216AF">
        <w:rPr>
          <w:rtl/>
        </w:rPr>
        <w:t xml:space="preserve">سمعته من الحسين بن عليّ </w:t>
      </w:r>
      <w:r w:rsidR="00276CED">
        <w:rPr>
          <w:rtl/>
        </w:rPr>
        <w:t>عليهما السلام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بلى يا عمّة</w:t>
      </w:r>
      <w:r w:rsidR="00410A32">
        <w:rPr>
          <w:rtl/>
        </w:rPr>
        <w:t xml:space="preserve"> .</w:t>
      </w:r>
    </w:p>
    <w:p w:rsidR="00A83212" w:rsidRDefault="005F4626" w:rsidP="00A83212">
      <w:pPr>
        <w:rPr>
          <w:rStyle w:val="rfdLineChar"/>
        </w:rPr>
      </w:pPr>
      <w:r w:rsidRPr="006216AF">
        <w:rPr>
          <w:rtl/>
        </w:rPr>
        <w:t xml:space="preserve">قالت : كنت زوّارة للحسين </w:t>
      </w:r>
      <w:r w:rsidR="00276CED">
        <w:rPr>
          <w:rtl/>
        </w:rPr>
        <w:t>عليه الس</w:t>
      </w:r>
      <w:r w:rsidR="00046D68">
        <w:rPr>
          <w:rtl/>
        </w:rPr>
        <w:t>ّ</w:t>
      </w:r>
      <w:r w:rsidR="00276CED">
        <w:rPr>
          <w:rtl/>
        </w:rPr>
        <w:t>لام</w:t>
      </w:r>
      <w:r w:rsidRPr="006216AF">
        <w:rPr>
          <w:rtl/>
        </w:rPr>
        <w:t xml:space="preserve"> فحدث بين عيني </w:t>
      </w:r>
      <w:r w:rsidR="00AF1D99">
        <w:rPr>
          <w:rtl/>
        </w:rPr>
        <w:br/>
      </w:r>
      <w:r w:rsidRPr="006216AF">
        <w:rPr>
          <w:rtl/>
        </w:rPr>
        <w:t xml:space="preserve">وضح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فشق ذلك عليّ</w:t>
      </w:r>
      <w:r w:rsidR="00046D68">
        <w:rPr>
          <w:rtl/>
        </w:rPr>
        <w:t>َ</w:t>
      </w:r>
      <w:r w:rsidRPr="006216AF">
        <w:rPr>
          <w:rtl/>
        </w:rPr>
        <w:t xml:space="preserve"> ، واحتبست عنه أيّاما</w:t>
      </w:r>
      <w:r w:rsidR="00046D68">
        <w:rPr>
          <w:rtl/>
        </w:rPr>
        <w:t>ً</w:t>
      </w:r>
      <w:r w:rsidRPr="006216AF">
        <w:rPr>
          <w:rtl/>
        </w:rPr>
        <w:t xml:space="preserve"> ، فسأل عنّي : </w:t>
      </w:r>
      <w:r w:rsidR="009F08E4" w:rsidRPr="006216AF">
        <w:rPr>
          <w:rtl/>
        </w:rPr>
        <w:t>«</w:t>
      </w:r>
      <w:r w:rsidRPr="006216AF">
        <w:rPr>
          <w:rtl/>
        </w:rPr>
        <w:t>ما</w:t>
      </w:r>
      <w:r w:rsidR="00A83212">
        <w:rPr>
          <w:rFonts w:hint="cs"/>
          <w:rtl/>
        </w:rPr>
        <w:t xml:space="preserve"> </w:t>
      </w:r>
      <w:r w:rsidR="00A83212">
        <w:rPr>
          <w:rtl/>
        </w:rPr>
        <w:br/>
      </w:r>
      <w:r w:rsidR="00A83212">
        <w:rPr>
          <w:rStyle w:val="rfdLineChar"/>
          <w:rFonts w:hint="cs"/>
          <w:rtl/>
        </w:rPr>
        <w:t>___________________</w:t>
      </w:r>
    </w:p>
    <w:p w:rsidR="005F4626" w:rsidRPr="00DB365C" w:rsidRDefault="005F4626" w:rsidP="00A83212">
      <w:pPr>
        <w:rPr>
          <w:rStyle w:val="rfdFootnote"/>
          <w:rtl/>
        </w:rPr>
      </w:pPr>
      <w:r w:rsidRPr="00DB365C">
        <w:rPr>
          <w:rStyle w:val="rfdFootnote"/>
          <w:rtl/>
        </w:rPr>
        <w:t>(</w:t>
      </w:r>
      <w:r w:rsidR="00A83212">
        <w:rPr>
          <w:rStyle w:val="rfdFootnote"/>
        </w:rPr>
        <w:t>*</w:t>
      </w:r>
      <w:r w:rsidRPr="00DB365C">
        <w:rPr>
          <w:rStyle w:val="rfdFootnote"/>
          <w:rtl/>
        </w:rPr>
        <w:t>) في م : المريض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83212">
      <w:pPr>
        <w:pStyle w:val="rfdFootnote0"/>
        <w:rPr>
          <w:rtl/>
        </w:rPr>
      </w:pPr>
      <w:r w:rsidRPr="006216AF">
        <w:rPr>
          <w:rtl/>
        </w:rPr>
        <w:t>1</w:t>
      </w:r>
      <w:r w:rsidR="00A83212">
        <w:rPr>
          <w:rFonts w:hint="cs"/>
          <w:rtl/>
        </w:rPr>
        <w:t xml:space="preserve"> </w:t>
      </w:r>
      <w:r>
        <w:rPr>
          <w:rtl/>
        </w:rPr>
        <w:t>ـ</w:t>
      </w:r>
      <w:r w:rsidR="00A83212">
        <w:rPr>
          <w:rFonts w:hint="cs"/>
          <w:rtl/>
        </w:rPr>
        <w:t xml:space="preserve"> </w:t>
      </w:r>
      <w:r w:rsidRPr="006216AF">
        <w:rPr>
          <w:rtl/>
        </w:rPr>
        <w:t>بصائر الدرجات : 290</w:t>
      </w:r>
      <w:r w:rsidR="0096323A">
        <w:rPr>
          <w:rtl/>
        </w:rPr>
        <w:t xml:space="preserve"> / </w:t>
      </w:r>
      <w:r w:rsidRPr="006216AF">
        <w:rPr>
          <w:rtl/>
        </w:rPr>
        <w:t>6 ، بتفصيل ، دلائل الإ</w:t>
      </w:r>
      <w:r w:rsidR="00E52D1D">
        <w:rPr>
          <w:rtl/>
        </w:rPr>
        <w:t>ِ</w:t>
      </w:r>
      <w:r w:rsidRPr="006216AF">
        <w:rPr>
          <w:rtl/>
        </w:rPr>
        <w:t xml:space="preserve">مامة : 77 ، باختلاف </w:t>
      </w:r>
      <w:r w:rsidR="00AF1D99">
        <w:rPr>
          <w:rtl/>
        </w:rPr>
        <w:br/>
      </w:r>
      <w:r w:rsidRPr="006216AF">
        <w:rPr>
          <w:rtl/>
        </w:rPr>
        <w:t>فيه ، وعنه في مدينة المعاجز : 239</w:t>
      </w:r>
      <w:r w:rsidR="0096323A">
        <w:rPr>
          <w:rtl/>
        </w:rPr>
        <w:t xml:space="preserve"> / </w:t>
      </w:r>
      <w:r w:rsidRPr="006216AF">
        <w:rPr>
          <w:rtl/>
        </w:rPr>
        <w:t>21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من ر ، ك</w:t>
      </w:r>
      <w:r w:rsidR="00410A32">
        <w:rPr>
          <w:rStyle w:val="rfdFootnote"/>
          <w:rtl/>
        </w:rPr>
        <w:t xml:space="preserve"> .</w:t>
      </w:r>
    </w:p>
    <w:p w:rsidR="005F4626" w:rsidRPr="0057320B" w:rsidRDefault="005F4626" w:rsidP="00A83212">
      <w:pPr>
        <w:rPr>
          <w:rStyle w:val="rfdFootnote"/>
          <w:rtl/>
        </w:rPr>
      </w:pPr>
      <w:r w:rsidRPr="0057320B">
        <w:rPr>
          <w:rStyle w:val="rfdFootnote"/>
          <w:rtl/>
        </w:rPr>
        <w:t>(3) احتز : غلظ وصلب</w:t>
      </w:r>
      <w:r w:rsidR="00410A32">
        <w:rPr>
          <w:rStyle w:val="rfdFootnote"/>
          <w:rtl/>
        </w:rPr>
        <w:t xml:space="preserve"> .</w:t>
      </w:r>
      <w:r w:rsidRPr="0057320B">
        <w:rPr>
          <w:rStyle w:val="rfdFootnote"/>
          <w:rtl/>
        </w:rPr>
        <w:t xml:space="preserve"> </w:t>
      </w:r>
      <w:r w:rsidR="009F08E4" w:rsidRPr="0057320B">
        <w:rPr>
          <w:rStyle w:val="rfdFootnote"/>
          <w:rtl/>
        </w:rPr>
        <w:t>«</w:t>
      </w:r>
      <w:r w:rsidRPr="0057320B">
        <w:rPr>
          <w:rStyle w:val="rfdFootnote"/>
          <w:rtl/>
        </w:rPr>
        <w:t>لسان العرب</w:t>
      </w:r>
      <w:r w:rsidR="00A83212">
        <w:rPr>
          <w:rStyle w:val="rfdFootnote"/>
          <w:rFonts w:hint="cs"/>
          <w:rtl/>
        </w:rPr>
        <w:t xml:space="preserve"> </w:t>
      </w:r>
      <w:r w:rsidRPr="0057320B">
        <w:rPr>
          <w:rStyle w:val="rfdFootnote"/>
          <w:rtl/>
        </w:rPr>
        <w:t>ـ</w:t>
      </w:r>
      <w:r w:rsidR="00A83212">
        <w:rPr>
          <w:rStyle w:val="rfdFootnote"/>
          <w:rFonts w:hint="cs"/>
          <w:rtl/>
        </w:rPr>
        <w:t xml:space="preserve"> </w:t>
      </w:r>
      <w:r w:rsidRPr="0057320B">
        <w:rPr>
          <w:rStyle w:val="rfdFootnote"/>
          <w:rtl/>
        </w:rPr>
        <w:t>حزز</w:t>
      </w:r>
      <w:r w:rsidR="00A83212">
        <w:rPr>
          <w:rStyle w:val="rfdFootnote"/>
          <w:rFonts w:hint="cs"/>
          <w:rtl/>
        </w:rPr>
        <w:t xml:space="preserve"> </w:t>
      </w:r>
      <w:r w:rsidRPr="0057320B">
        <w:rPr>
          <w:rStyle w:val="rfdFootnote"/>
          <w:rtl/>
        </w:rPr>
        <w:t>ـ</w:t>
      </w:r>
      <w:r w:rsidR="00A83212">
        <w:rPr>
          <w:rStyle w:val="rfdFootnote"/>
          <w:rFonts w:hint="cs"/>
          <w:rtl/>
        </w:rPr>
        <w:t xml:space="preserve"> </w:t>
      </w:r>
      <w:r w:rsidRPr="0057320B">
        <w:rPr>
          <w:rStyle w:val="rfdFootnote"/>
          <w:rtl/>
        </w:rPr>
        <w:t>5 : 335</w:t>
      </w:r>
      <w:r w:rsidR="009F08E4" w:rsidRPr="0057320B">
        <w:rPr>
          <w:rStyle w:val="rfdFootnote"/>
          <w:rtl/>
        </w:rPr>
        <w:t>»</w:t>
      </w:r>
      <w:r w:rsidRPr="0057320B">
        <w:rPr>
          <w:rStyle w:val="rfdFootnote"/>
          <w:rtl/>
        </w:rPr>
        <w:t xml:space="preserve"> وفي المصادر :</w:t>
      </w:r>
      <w:r w:rsidR="0057320B" w:rsidRPr="0057320B">
        <w:rPr>
          <w:rStyle w:val="rfdFootnote"/>
          <w:rtl/>
        </w:rPr>
        <w:t xml:space="preserve"> </w:t>
      </w:r>
      <w:r w:rsidR="00AF1D99">
        <w:rPr>
          <w:rStyle w:val="rfdFootnote"/>
          <w:rtl/>
        </w:rPr>
        <w:br/>
      </w:r>
      <w:r w:rsidRPr="0057320B">
        <w:rPr>
          <w:rStyle w:val="rfdFootnote"/>
          <w:rtl/>
        </w:rPr>
        <w:t>احترق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الو</w:t>
      </w:r>
      <w:r w:rsidR="00E52D1D">
        <w:rPr>
          <w:rStyle w:val="rfdFootnote"/>
          <w:rtl/>
        </w:rPr>
        <w:t>َ</w:t>
      </w:r>
      <w:r w:rsidRPr="006216AF">
        <w:rPr>
          <w:rStyle w:val="rfdFootnote"/>
          <w:rtl/>
        </w:rPr>
        <w:t>ضح : هو بالتحريك البرص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وضح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424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315A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فعلت حبابة الوالبيّة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فقالوا : إنّها حدث بها وضح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بين عينيها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AF1D99">
        <w:rPr>
          <w:rtl/>
        </w:rPr>
        <w:br/>
      </w:r>
      <w:r w:rsidRPr="006216AF">
        <w:rPr>
          <w:rtl/>
        </w:rPr>
        <w:t xml:space="preserve">لأصحابه : </w:t>
      </w:r>
      <w:r w:rsidR="009F08E4" w:rsidRPr="006216AF">
        <w:rPr>
          <w:rtl/>
        </w:rPr>
        <w:t>«</w:t>
      </w:r>
      <w:r w:rsidRPr="006216AF">
        <w:rPr>
          <w:rtl/>
        </w:rPr>
        <w:t>قوموا بنا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فقام حتّى دخل عليّ</w:t>
      </w:r>
      <w:r w:rsidR="00654DCB">
        <w:rPr>
          <w:rtl/>
        </w:rPr>
        <w:t>َ</w:t>
      </w:r>
      <w:r w:rsidRPr="006216AF">
        <w:rPr>
          <w:rtl/>
        </w:rPr>
        <w:t xml:space="preserve"> وأنا في مسجدي هذا</w:t>
      </w:r>
    </w:p>
    <w:p w:rsidR="005F4626" w:rsidRPr="006216AF" w:rsidRDefault="005F4626" w:rsidP="00654DCB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يا حبابة ، ما الّ</w:t>
      </w:r>
      <w:r w:rsidR="00A20848">
        <w:rPr>
          <w:rtl/>
        </w:rPr>
        <w:t>َ</w:t>
      </w:r>
      <w:r w:rsidRPr="006216AF">
        <w:rPr>
          <w:rtl/>
        </w:rPr>
        <w:t>ذي أبطأ بك عليّ</w:t>
      </w:r>
      <w:r w:rsidR="00A20848">
        <w:rPr>
          <w:rtl/>
        </w:rPr>
        <w:t>َ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يا ابن رسول </w:t>
      </w:r>
      <w:r w:rsidR="00AF1D99">
        <w:rPr>
          <w:rtl/>
        </w:rPr>
        <w:br/>
      </w:r>
      <w:r w:rsidRPr="006216AF">
        <w:rPr>
          <w:rtl/>
        </w:rPr>
        <w:t>الله ، ما ذاك الّ</w:t>
      </w:r>
      <w:r w:rsidR="00654DCB">
        <w:rPr>
          <w:rtl/>
        </w:rPr>
        <w:t>َ</w:t>
      </w:r>
      <w:r w:rsidRPr="006216AF">
        <w:rPr>
          <w:rtl/>
        </w:rPr>
        <w:t xml:space="preserve">ذي منعني </w:t>
      </w:r>
      <w:r w:rsidR="00335A4F">
        <w:rPr>
          <w:rtl/>
        </w:rPr>
        <w:t>إلّ</w:t>
      </w:r>
      <w:r w:rsidR="00654DCB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وضح حدث بين عيني ، فكرهت إتيانك</w:t>
      </w:r>
      <w:r w:rsidR="00410A32">
        <w:rPr>
          <w:rtl/>
        </w:rPr>
        <w:t xml:space="preserve"> .</w:t>
      </w:r>
      <w:r w:rsidR="00AF1D99">
        <w:rPr>
          <w:rtl/>
        </w:rPr>
        <w:t xml:space="preserve"> </w:t>
      </w:r>
      <w:r w:rsidR="00AF1D99">
        <w:rPr>
          <w:rtl/>
        </w:rPr>
        <w:br/>
      </w:r>
      <w:r w:rsidRPr="006216AF">
        <w:rPr>
          <w:rtl/>
        </w:rPr>
        <w:t>فنظر إل</w:t>
      </w:r>
      <w:r w:rsidR="00654DCB">
        <w:rPr>
          <w:rtl/>
        </w:rPr>
        <w:t>ي</w:t>
      </w:r>
      <w:r w:rsidRPr="006216AF">
        <w:rPr>
          <w:rtl/>
        </w:rPr>
        <w:t xml:space="preserve"> فكشفت القناع ، وتفل عليه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حبابة ، أحدثي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لله </w:t>
      </w:r>
      <w:r w:rsidR="00AF1D99">
        <w:rPr>
          <w:rtl/>
        </w:rPr>
        <w:br/>
      </w:r>
      <w:r w:rsidRPr="006216AF">
        <w:rPr>
          <w:rtl/>
        </w:rPr>
        <w:t>شكرا</w:t>
      </w:r>
      <w:r w:rsidR="00654DCB">
        <w:rPr>
          <w:rtl/>
        </w:rPr>
        <w:t>ً</w:t>
      </w:r>
      <w:r w:rsidRPr="006216AF">
        <w:rPr>
          <w:rtl/>
        </w:rPr>
        <w:t xml:space="preserve"> ، فإنّ</w:t>
      </w:r>
      <w:r w:rsidR="00654DCB">
        <w:rPr>
          <w:rtl/>
        </w:rPr>
        <w:t>َ</w:t>
      </w:r>
      <w:r w:rsidRPr="006216AF">
        <w:rPr>
          <w:rtl/>
        </w:rPr>
        <w:t xml:space="preserve"> الله قد درأه عنك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: فخررت ساجدة لله تعالى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وقال : </w:t>
      </w:r>
      <w:r w:rsidR="009F08E4" w:rsidRPr="006216AF">
        <w:rPr>
          <w:rtl/>
        </w:rPr>
        <w:t>«</w:t>
      </w:r>
      <w:r w:rsidRPr="006216AF">
        <w:rPr>
          <w:rtl/>
        </w:rPr>
        <w:t>يا حبابة ، ارفعي رأسك وانظري في مرآتك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فرفعت </w:t>
      </w:r>
      <w:r w:rsidR="00AF1D99">
        <w:rPr>
          <w:rtl/>
        </w:rPr>
        <w:br/>
      </w:r>
      <w:r w:rsidRPr="006216AF">
        <w:rPr>
          <w:rtl/>
        </w:rPr>
        <w:t>رأسي ونظرت في المرآة ، فلم أحس منه شيئا</w:t>
      </w:r>
      <w:r w:rsidR="00A20848">
        <w:rPr>
          <w:rtl/>
        </w:rPr>
        <w:t>ً</w:t>
      </w:r>
      <w:r w:rsidRPr="006216AF">
        <w:rPr>
          <w:rtl/>
        </w:rPr>
        <w:t xml:space="preserve"> ، فحمدت الله تعالى ، </w:t>
      </w:r>
      <w:r w:rsidR="00AF1D99">
        <w:rPr>
          <w:rtl/>
        </w:rPr>
        <w:br/>
      </w:r>
      <w:r w:rsidRPr="006216AF">
        <w:rPr>
          <w:rtl/>
        </w:rPr>
        <w:t>فنظر إليّ</w:t>
      </w:r>
      <w:r w:rsidR="00A20848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حبابة ، نحن وشيعتنا على الفطرة ، وسائر الناس منه </w:t>
      </w:r>
      <w:r w:rsidR="00AF1D99">
        <w:rPr>
          <w:rtl/>
        </w:rPr>
        <w:br/>
      </w:r>
      <w:r w:rsidRPr="006216AF">
        <w:rPr>
          <w:rtl/>
        </w:rPr>
        <w:t>براء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83212" w:rsidRDefault="00A83212" w:rsidP="00A83212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حدث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اسجدي</w:t>
      </w:r>
      <w:r w:rsidR="00410A32">
        <w:rPr>
          <w:rStyle w:val="rfdFootnote"/>
          <w:rtl/>
        </w:rPr>
        <w:t xml:space="preserve"> .</w:t>
      </w:r>
    </w:p>
    <w:p w:rsidR="00C34E45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C34E45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في اسوداد الشعر بعد ما ابيض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902A5F">
      <w:pPr>
        <w:rPr>
          <w:rtl/>
        </w:rPr>
      </w:pPr>
      <w:r w:rsidRPr="006216AF">
        <w:rPr>
          <w:rtl/>
        </w:rPr>
        <w:t>268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902A5F">
        <w:rPr>
          <w:rFonts w:hint="cs"/>
          <w:rtl/>
        </w:rPr>
        <w:t xml:space="preserve"> </w:t>
      </w:r>
      <w:r>
        <w:rPr>
          <w:rtl/>
        </w:rPr>
        <w:t>ـ</w:t>
      </w:r>
      <w:r w:rsidR="00902A5F">
        <w:rPr>
          <w:rFonts w:hint="cs"/>
          <w:rtl/>
        </w:rPr>
        <w:t xml:space="preserve"> </w:t>
      </w:r>
      <w:r w:rsidRPr="006216AF">
        <w:rPr>
          <w:rtl/>
        </w:rPr>
        <w:t xml:space="preserve">عن أبي خالد الكابليّ ، قال : سمعت عليّ بن الحسين </w:t>
      </w:r>
      <w:r w:rsidR="00AF1D99">
        <w:rPr>
          <w:rtl/>
        </w:rPr>
        <w:br/>
      </w:r>
      <w:r w:rsidR="00276CED">
        <w:rPr>
          <w:rtl/>
        </w:rPr>
        <w:t>عليهما السلام</w:t>
      </w:r>
      <w:r w:rsidRPr="006216AF">
        <w:rPr>
          <w:rtl/>
        </w:rPr>
        <w:t xml:space="preserve">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دخلت نصرة الأزديّة على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AF1D99">
        <w:rPr>
          <w:rtl/>
        </w:rPr>
        <w:br/>
      </w:r>
      <w:r w:rsidRPr="006216AF">
        <w:rPr>
          <w:rtl/>
        </w:rPr>
        <w:t xml:space="preserve">فقال لها : </w:t>
      </w:r>
      <w:r w:rsidR="009F08E4" w:rsidRPr="006216AF">
        <w:rPr>
          <w:rtl/>
        </w:rPr>
        <w:t>«</w:t>
      </w:r>
      <w:r w:rsidRPr="006216AF">
        <w:rPr>
          <w:rtl/>
        </w:rPr>
        <w:t>يا نصرة ، ما الذي أبطأ بك عليّ</w:t>
      </w:r>
      <w:r w:rsidR="002923AF">
        <w:rPr>
          <w:rtl/>
        </w:rPr>
        <w:t>َ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فقالت له : يا ابن رسول </w:t>
      </w:r>
      <w:r w:rsidR="00AF1D99">
        <w:rPr>
          <w:rtl/>
        </w:rPr>
        <w:br/>
      </w:r>
      <w:r w:rsidRPr="006216AF">
        <w:rPr>
          <w:rtl/>
        </w:rPr>
        <w:t xml:space="preserve">الله ، شيء عرض لي في مفرق رأسي ، وكثر منه غمّي ، وطال منه </w:t>
      </w:r>
      <w:r w:rsidR="00AF1D99">
        <w:rPr>
          <w:rtl/>
        </w:rPr>
        <w:br/>
      </w:r>
      <w:r w:rsidRPr="006216AF">
        <w:rPr>
          <w:rtl/>
        </w:rPr>
        <w:t>همّي</w:t>
      </w:r>
      <w:r w:rsidR="00410A32">
        <w:rPr>
          <w:rtl/>
        </w:rPr>
        <w:t xml:space="preserve"> .</w:t>
      </w:r>
    </w:p>
    <w:p w:rsidR="005F4626" w:rsidRPr="006216AF" w:rsidRDefault="005F4626" w:rsidP="004A2E8F">
      <w:pPr>
        <w:rPr>
          <w:rtl/>
        </w:rPr>
      </w:pPr>
      <w:r w:rsidRPr="006216AF">
        <w:rPr>
          <w:rtl/>
        </w:rPr>
        <w:t>فقال : أدني منّي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فدنت منه ، فوضع أصبعه على أصل البياض </w:t>
      </w:r>
      <w:r w:rsidR="00AF1D99">
        <w:rPr>
          <w:rtl/>
        </w:rPr>
        <w:br/>
      </w:r>
      <w:r w:rsidRPr="006216AF">
        <w:rPr>
          <w:rtl/>
        </w:rPr>
        <w:t xml:space="preserve">فصار كالقار ، فقال : </w:t>
      </w:r>
      <w:r w:rsidR="004A2E8F">
        <w:rPr>
          <w:rtl/>
        </w:rPr>
        <w:t>إ</w:t>
      </w:r>
      <w:r w:rsidRPr="006216AF">
        <w:rPr>
          <w:rtl/>
        </w:rPr>
        <w:t>ئتوها بمرآة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فأتيت بها ، فنظرت في المرآة ، فإذا </w:t>
      </w:r>
      <w:r w:rsidR="00AF1D99">
        <w:rPr>
          <w:rtl/>
        </w:rPr>
        <w:br/>
      </w:r>
      <w:r w:rsidRPr="006216AF">
        <w:rPr>
          <w:rtl/>
        </w:rPr>
        <w:t>البياض قد اسودّ</w:t>
      </w:r>
      <w:r w:rsidR="002923AF">
        <w:rPr>
          <w:rtl/>
        </w:rPr>
        <w:t>َ</w:t>
      </w:r>
      <w:r w:rsidRPr="006216AF">
        <w:rPr>
          <w:rtl/>
        </w:rPr>
        <w:t xml:space="preserve"> ، فسرّت بذلك ، وسرّ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لسرورها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902A5F" w:rsidRDefault="00902A5F" w:rsidP="00902A5F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902A5F">
      <w:pPr>
        <w:pStyle w:val="rfdFootnote0"/>
        <w:rPr>
          <w:rtl/>
        </w:rPr>
      </w:pPr>
      <w:r w:rsidRPr="006216AF">
        <w:rPr>
          <w:rtl/>
        </w:rPr>
        <w:t>1</w:t>
      </w:r>
      <w:r w:rsidR="00902A5F">
        <w:rPr>
          <w:rFonts w:hint="cs"/>
          <w:rtl/>
        </w:rPr>
        <w:t xml:space="preserve"> </w:t>
      </w:r>
      <w:r>
        <w:rPr>
          <w:rtl/>
        </w:rPr>
        <w:t>ـ</w:t>
      </w:r>
      <w:r w:rsidR="00902A5F">
        <w:rPr>
          <w:rFonts w:hint="cs"/>
          <w:rtl/>
        </w:rPr>
        <w:t xml:space="preserve"> </w:t>
      </w:r>
      <w:r w:rsidRPr="006216AF">
        <w:rPr>
          <w:rtl/>
        </w:rPr>
        <w:t>بصائر الدرجات : 290</w:t>
      </w:r>
      <w:r w:rsidR="0096323A">
        <w:rPr>
          <w:rtl/>
        </w:rPr>
        <w:t xml:space="preserve"> / </w:t>
      </w:r>
      <w:r w:rsidRPr="006216AF">
        <w:rPr>
          <w:rtl/>
        </w:rPr>
        <w:t>3 مع اختلاف فيه ، عنه مدينة المعاجر :</w:t>
      </w:r>
      <w:r w:rsidR="00C34E45">
        <w:rPr>
          <w:rtl/>
        </w:rPr>
        <w:t xml:space="preserve"> </w:t>
      </w:r>
      <w:r w:rsidR="00AF1D99">
        <w:rPr>
          <w:rtl/>
        </w:rPr>
        <w:br/>
      </w:r>
      <w:r w:rsidRPr="006216AF">
        <w:rPr>
          <w:rtl/>
        </w:rPr>
        <w:t>246 ح 65</w:t>
      </w:r>
      <w:r w:rsidR="00410A32">
        <w:rPr>
          <w:rtl/>
        </w:rPr>
        <w:t xml:space="preserve"> .</w:t>
      </w:r>
    </w:p>
    <w:p w:rsidR="008D4B45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8D4B45" w:rsidRDefault="005F4626" w:rsidP="00483F0C">
      <w:pPr>
        <w:pStyle w:val="Heading2Center"/>
        <w:rPr>
          <w:rtl/>
        </w:rPr>
      </w:pPr>
      <w:r w:rsidRPr="006216AF">
        <w:rPr>
          <w:rtl/>
        </w:rPr>
        <w:t>في ظهور آياته مع الماء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ثلاثة أحاديث</w:t>
      </w:r>
    </w:p>
    <w:p w:rsidR="005F4626" w:rsidRPr="006216AF" w:rsidRDefault="005F4626" w:rsidP="00B36E37">
      <w:pPr>
        <w:rPr>
          <w:rtl/>
        </w:rPr>
      </w:pPr>
      <w:r w:rsidRPr="006216AF">
        <w:rPr>
          <w:rtl/>
        </w:rPr>
        <w:t>269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B36E37">
        <w:rPr>
          <w:rFonts w:hint="cs"/>
          <w:rtl/>
        </w:rPr>
        <w:t xml:space="preserve"> </w:t>
      </w:r>
      <w:r>
        <w:rPr>
          <w:rtl/>
        </w:rPr>
        <w:t>ـ</w:t>
      </w:r>
      <w:r w:rsidR="00B36E37">
        <w:rPr>
          <w:rFonts w:hint="cs"/>
          <w:rtl/>
        </w:rPr>
        <w:t xml:space="preserve"> </w:t>
      </w:r>
      <w:r w:rsidRPr="006216AF">
        <w:rPr>
          <w:rtl/>
        </w:rPr>
        <w:t>عن محمّد بن سنان ، قال : س</w:t>
      </w:r>
      <w:r w:rsidR="002923AF">
        <w:rPr>
          <w:rtl/>
        </w:rPr>
        <w:t>ُ</w:t>
      </w:r>
      <w:r w:rsidRPr="006216AF">
        <w:rPr>
          <w:rtl/>
        </w:rPr>
        <w:t xml:space="preserve">ئل عليّ بن موسى الرضا </w:t>
      </w:r>
      <w:r w:rsidR="00AF1D99">
        <w:rPr>
          <w:rtl/>
        </w:rPr>
        <w:br/>
      </w:r>
      <w:r w:rsidR="00276CED">
        <w:rPr>
          <w:rtl/>
        </w:rPr>
        <w:t>عليهما السلام</w:t>
      </w:r>
      <w:r w:rsidRPr="006216AF">
        <w:rPr>
          <w:rtl/>
        </w:rPr>
        <w:t xml:space="preserve"> عن الحسين بن 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وأنّه قتل عطشانا</w:t>
      </w:r>
      <w:r w:rsidR="002923AF">
        <w:rPr>
          <w:rtl/>
        </w:rPr>
        <w:t>ً</w:t>
      </w:r>
      <w:r w:rsidRPr="006216AF">
        <w:rPr>
          <w:rtl/>
        </w:rPr>
        <w:t xml:space="preserve"> ، </w:t>
      </w:r>
      <w:r w:rsidR="00AF1D99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مه ، من أين ذلك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وقد بعث الله تعالى إليه أربعة أملاك من </w:t>
      </w:r>
      <w:r w:rsidR="00AF1D99">
        <w:rPr>
          <w:rtl/>
        </w:rPr>
        <w:br/>
      </w:r>
      <w:r w:rsidRPr="006216AF">
        <w:rPr>
          <w:rtl/>
        </w:rPr>
        <w:t>عظماء الملائكة ، هبطوا إليه وقالوا له : الله ورسوله يقر</w:t>
      </w:r>
      <w:r w:rsidR="002923AF">
        <w:rPr>
          <w:rtl/>
        </w:rPr>
        <w:t>ءا</w:t>
      </w:r>
      <w:r w:rsidRPr="006216AF">
        <w:rPr>
          <w:rtl/>
        </w:rPr>
        <w:t xml:space="preserve">ن عليك </w:t>
      </w:r>
      <w:r w:rsidR="00AF1D99">
        <w:rPr>
          <w:rtl/>
        </w:rPr>
        <w:br/>
      </w:r>
      <w:r w:rsidRPr="006216AF">
        <w:rPr>
          <w:rtl/>
        </w:rPr>
        <w:t xml:space="preserve">السلام ، ويقولان : اختر إن شئت إمّا تختار الدنيا بأسرها وما فيها </w:t>
      </w:r>
      <w:r w:rsidR="00AF1D99">
        <w:rPr>
          <w:rtl/>
        </w:rPr>
        <w:br/>
      </w:r>
      <w:r w:rsidRPr="006216AF">
        <w:rPr>
          <w:rtl/>
        </w:rPr>
        <w:t>ونمكنك من كلّ عدو لك ، أو الرفع إلينا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[ على الله ] وعلى رسول الله السلام ، </w:t>
      </w:r>
      <w:r w:rsidR="00AF1D99">
        <w:rPr>
          <w:rtl/>
        </w:rPr>
        <w:br/>
      </w:r>
      <w:r w:rsidRPr="006216AF">
        <w:rPr>
          <w:rtl/>
        </w:rPr>
        <w:t>بل الرفع إليه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ودفعوا إليه شربة من الماء فشربها ، فقالوا له : أما إنّك </w:t>
      </w:r>
      <w:r w:rsidR="00AF1D99">
        <w:rPr>
          <w:rtl/>
        </w:rPr>
        <w:br/>
      </w:r>
      <w:r w:rsidRPr="006216AF">
        <w:rPr>
          <w:rtl/>
        </w:rPr>
        <w:t>لا تظمأ بعدها أبدا</w:t>
      </w:r>
      <w:r w:rsidR="002923AF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B36E37" w:rsidRDefault="005F4626" w:rsidP="00B36E37">
      <w:pPr>
        <w:rPr>
          <w:rStyle w:val="rfdLineChar"/>
        </w:rPr>
      </w:pPr>
      <w:r w:rsidRPr="006216AF">
        <w:rPr>
          <w:rtl/>
        </w:rPr>
        <w:t>270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B36E37">
        <w:rPr>
          <w:rFonts w:hint="cs"/>
          <w:rtl/>
        </w:rPr>
        <w:t xml:space="preserve"> </w:t>
      </w:r>
      <w:r>
        <w:rPr>
          <w:rtl/>
        </w:rPr>
        <w:t>ـ</w:t>
      </w:r>
      <w:r w:rsidR="00B36E37">
        <w:rPr>
          <w:rFonts w:hint="cs"/>
          <w:rtl/>
        </w:rPr>
        <w:t xml:space="preserve"> </w:t>
      </w:r>
      <w:r w:rsidRPr="006216AF">
        <w:rPr>
          <w:rtl/>
        </w:rPr>
        <w:t xml:space="preserve">وعنه ، عن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هبط على </w:t>
      </w:r>
      <w:r w:rsidR="00AF1D99">
        <w:rPr>
          <w:rtl/>
        </w:rPr>
        <w:br/>
      </w:r>
      <w:r w:rsidRPr="006216AF">
        <w:rPr>
          <w:rtl/>
        </w:rPr>
        <w:t xml:space="preserve">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ملك وقد شكا إليه أصحابه العطش ؛ فقال : إنّ </w:t>
      </w:r>
      <w:r w:rsidR="00AF1D99">
        <w:rPr>
          <w:rtl/>
        </w:rPr>
        <w:br/>
      </w:r>
      <w:r w:rsidRPr="006216AF">
        <w:rPr>
          <w:rtl/>
        </w:rPr>
        <w:t>الله تعالى يقرئك السلام ويقول : هل لك من حاجة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الحسين </w:t>
      </w:r>
      <w:r w:rsidR="00AF1D99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: هو السلام ومن ربّي السلام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وقال : قد شكا إليّ</w:t>
      </w:r>
      <w:r w:rsidR="004A2E8F">
        <w:rPr>
          <w:rtl/>
        </w:rPr>
        <w:t>َ</w:t>
      </w:r>
      <w:r w:rsidRPr="006216AF">
        <w:rPr>
          <w:rtl/>
        </w:rPr>
        <w:t xml:space="preserve"> </w:t>
      </w:r>
      <w:r w:rsidR="00AF1D99">
        <w:rPr>
          <w:rtl/>
        </w:rPr>
        <w:br/>
      </w:r>
      <w:r w:rsidRPr="006216AF">
        <w:rPr>
          <w:rtl/>
        </w:rPr>
        <w:t>أصحابي</w:t>
      </w:r>
      <w:r w:rsidR="00B36E37">
        <w:rPr>
          <w:rFonts w:hint="cs"/>
          <w:rtl/>
        </w:rPr>
        <w:t xml:space="preserve"> </w:t>
      </w:r>
      <w:r>
        <w:rPr>
          <w:rtl/>
        </w:rPr>
        <w:t>ـ</w:t>
      </w:r>
      <w:r w:rsidR="00B36E37">
        <w:rPr>
          <w:rFonts w:hint="cs"/>
          <w:rtl/>
        </w:rPr>
        <w:t xml:space="preserve"> </w:t>
      </w:r>
      <w:r w:rsidRPr="006216AF">
        <w:rPr>
          <w:rtl/>
        </w:rPr>
        <w:t>ما هو أعلم به منّي</w:t>
      </w:r>
      <w:r w:rsidR="00B36E37">
        <w:rPr>
          <w:rFonts w:hint="cs"/>
          <w:rtl/>
        </w:rPr>
        <w:t xml:space="preserve"> </w:t>
      </w:r>
      <w:r>
        <w:rPr>
          <w:rtl/>
        </w:rPr>
        <w:t>ـ</w:t>
      </w:r>
      <w:r w:rsidR="00B36E37">
        <w:rPr>
          <w:rFonts w:hint="cs"/>
          <w:rtl/>
        </w:rPr>
        <w:t xml:space="preserve"> </w:t>
      </w:r>
      <w:r w:rsidRPr="006216AF">
        <w:rPr>
          <w:rtl/>
        </w:rPr>
        <w:t>من العطش</w:t>
      </w:r>
      <w:r w:rsidR="00B36E37">
        <w:rPr>
          <w:rFonts w:hint="cs"/>
          <w:rtl/>
        </w:rPr>
        <w:t xml:space="preserve"> </w:t>
      </w:r>
      <w:r w:rsidR="00410A32">
        <w:rPr>
          <w:rtl/>
        </w:rPr>
        <w:t>.</w:t>
      </w:r>
      <w:r w:rsidR="00B36E37">
        <w:rPr>
          <w:rFonts w:hint="cs"/>
          <w:rtl/>
        </w:rPr>
        <w:t xml:space="preserve"> </w:t>
      </w:r>
      <w:r w:rsidRPr="006216AF">
        <w:rPr>
          <w:rtl/>
        </w:rPr>
        <w:t>فأوحى الله تعالى إلى</w:t>
      </w:r>
      <w:r w:rsidR="00B36E37">
        <w:rPr>
          <w:rFonts w:hint="cs"/>
          <w:rtl/>
        </w:rPr>
        <w:t xml:space="preserve"> </w:t>
      </w:r>
      <w:r w:rsidR="00B36E37">
        <w:rPr>
          <w:rtl/>
        </w:rPr>
        <w:br/>
      </w:r>
      <w:r w:rsidR="00B36E3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معالم الزلفى : 91 ومدينة المعاجز : 244</w:t>
      </w:r>
      <w:r w:rsidR="0096323A">
        <w:rPr>
          <w:rtl/>
        </w:rPr>
        <w:t xml:space="preserve"> / </w:t>
      </w:r>
      <w:r w:rsidRPr="006216AF">
        <w:rPr>
          <w:rtl/>
        </w:rPr>
        <w:t>49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244</w:t>
      </w:r>
      <w:r w:rsidR="0096323A">
        <w:rPr>
          <w:rtl/>
        </w:rPr>
        <w:t xml:space="preserve"> / </w:t>
      </w:r>
      <w:r w:rsidRPr="006216AF">
        <w:rPr>
          <w:rtl/>
        </w:rPr>
        <w:t>50 ، معالم الزلفى : 92</w:t>
      </w:r>
      <w:r w:rsidR="00410A32">
        <w:rPr>
          <w:rtl/>
        </w:rPr>
        <w:t xml:space="preserve"> .</w:t>
      </w:r>
    </w:p>
    <w:p w:rsidR="005F4626" w:rsidRPr="006216AF" w:rsidRDefault="005F4626" w:rsidP="004E7E0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الملك : قل للحسين : خطّ لهم ب</w:t>
      </w:r>
      <w:r w:rsidR="004E7E06">
        <w:rPr>
          <w:rtl/>
        </w:rPr>
        <w:t>أ</w:t>
      </w:r>
      <w:r w:rsidRPr="006216AF">
        <w:rPr>
          <w:rtl/>
        </w:rPr>
        <w:t>صبعك خلف ظهرك يرووا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فخطّ </w:t>
      </w:r>
      <w:r w:rsidR="00AF1D99">
        <w:rPr>
          <w:rtl/>
        </w:rPr>
        <w:br/>
      </w:r>
      <w:r w:rsidRPr="006216AF">
        <w:rPr>
          <w:rtl/>
        </w:rPr>
        <w:t>الحسين ب</w:t>
      </w:r>
      <w:r w:rsidR="004E7E06">
        <w:rPr>
          <w:rtl/>
        </w:rPr>
        <w:t>أ</w:t>
      </w:r>
      <w:r w:rsidRPr="006216AF">
        <w:rPr>
          <w:rtl/>
        </w:rPr>
        <w:t xml:space="preserve">صبعه السبابة فجرى نهر أبيض من اللبن ، وأحلى من </w:t>
      </w:r>
      <w:r w:rsidR="00AF1D99">
        <w:rPr>
          <w:rtl/>
        </w:rPr>
        <w:br/>
      </w:r>
      <w:r w:rsidRPr="006216AF">
        <w:rPr>
          <w:rtl/>
        </w:rPr>
        <w:t xml:space="preserve">العسل ، فشرب منه هو وأصحابه ، فقال الملك : يا ابن رسول الله ، تأذن </w:t>
      </w:r>
      <w:r w:rsidR="00AF1D99">
        <w:rPr>
          <w:rtl/>
        </w:rPr>
        <w:br/>
      </w:r>
      <w:r w:rsidRPr="006216AF">
        <w:rPr>
          <w:rtl/>
        </w:rPr>
        <w:t>لي أن أشرب منه ، فإنّه لكم خاصّ</w:t>
      </w:r>
      <w:r w:rsidR="004E7E06">
        <w:rPr>
          <w:rtl/>
        </w:rPr>
        <w:t>َ</w:t>
      </w:r>
      <w:r w:rsidRPr="006216AF">
        <w:rPr>
          <w:rtl/>
        </w:rPr>
        <w:t xml:space="preserve">ة ، وهو الرحيق المختوم الذي </w:t>
      </w:r>
      <w:r w:rsidRPr="006216AF">
        <w:rPr>
          <w:rStyle w:val="rfdAlaem"/>
          <w:rtl/>
        </w:rPr>
        <w:t>(</w:t>
      </w:r>
      <w:r w:rsidR="004E7E06" w:rsidRPr="004E7E06">
        <w:rPr>
          <w:rStyle w:val="rfdAie"/>
          <w:rtl/>
        </w:rPr>
        <w:t xml:space="preserve"> </w:t>
      </w:r>
      <w:r w:rsidR="004E7E06">
        <w:rPr>
          <w:rStyle w:val="rfdAie"/>
          <w:rtl/>
        </w:rPr>
        <w:t xml:space="preserve">خِتَامُهُ </w:t>
      </w:r>
      <w:r w:rsidR="004E7E06">
        <w:rPr>
          <w:rStyle w:val="rfdAie"/>
          <w:rtl/>
        </w:rPr>
        <w:br/>
        <w:t>مِسْكٌ</w:t>
      </w:r>
      <w:r w:rsidR="004E7E06" w:rsidRPr="004E7E06">
        <w:rPr>
          <w:rStyle w:val="rfdAie"/>
          <w:rtl/>
        </w:rPr>
        <w:t xml:space="preserve"> وَفِي ذَٰلِكَ فَلْيَتَنَافَسِ الْمُتَنَافِسُونَ</w:t>
      </w:r>
      <w:r w:rsidRPr="004E7E06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إن كنت تحب أن تشرب منه </w:t>
      </w:r>
      <w:r w:rsidR="00AF1D99">
        <w:rPr>
          <w:rtl/>
        </w:rPr>
        <w:br/>
      </w:r>
      <w:r w:rsidRPr="006216AF">
        <w:rPr>
          <w:rtl/>
        </w:rPr>
        <w:t>فدونك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كتبت الحديثين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من الجزء السادس والثمانين من كتاب </w:t>
      </w:r>
      <w:r w:rsidR="00AF1D99">
        <w:rPr>
          <w:rtl/>
        </w:rPr>
        <w:br/>
      </w:r>
      <w:r w:rsidR="00C24190">
        <w:rPr>
          <w:rtl/>
        </w:rPr>
        <w:t>(</w:t>
      </w:r>
      <w:r w:rsidRPr="006216AF">
        <w:rPr>
          <w:rtl/>
        </w:rPr>
        <w:t>البستان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من تصنيف محمّد بن أحمد بن عليّ بن الحسن بن </w:t>
      </w:r>
      <w:r w:rsidR="00AF1D99">
        <w:rPr>
          <w:rtl/>
        </w:rPr>
        <w:br/>
      </w:r>
      <w:r w:rsidRPr="006216AF">
        <w:rPr>
          <w:rtl/>
        </w:rPr>
        <w:t>شاذان</w:t>
      </w:r>
      <w:r w:rsidR="00410A32">
        <w:rPr>
          <w:rtl/>
        </w:rPr>
        <w:t xml:space="preserve"> .</w:t>
      </w:r>
    </w:p>
    <w:p w:rsidR="005F4626" w:rsidRPr="006216AF" w:rsidRDefault="005F4626" w:rsidP="00B36E37">
      <w:pPr>
        <w:rPr>
          <w:rtl/>
        </w:rPr>
      </w:pPr>
      <w:r w:rsidRPr="006216AF">
        <w:rPr>
          <w:rtl/>
        </w:rPr>
        <w:t>271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B36E37">
        <w:rPr>
          <w:rFonts w:hint="cs"/>
          <w:rtl/>
        </w:rPr>
        <w:t xml:space="preserve"> </w:t>
      </w:r>
      <w:r>
        <w:rPr>
          <w:rtl/>
        </w:rPr>
        <w:t>ـ</w:t>
      </w:r>
      <w:r w:rsidR="00B36E37">
        <w:rPr>
          <w:rFonts w:hint="cs"/>
          <w:rtl/>
        </w:rPr>
        <w:t xml:space="preserve"> </w:t>
      </w:r>
      <w:r w:rsidRPr="006216AF">
        <w:rPr>
          <w:rtl/>
        </w:rPr>
        <w:t xml:space="preserve">عن أبي إبراهيم موسى بن 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قال :</w:t>
      </w:r>
      <w:r w:rsidR="007A695D">
        <w:rPr>
          <w:rtl/>
        </w:rPr>
        <w:t xml:space="preserve"> </w:t>
      </w:r>
      <w:r w:rsidR="00AF1D99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خرج الحسن والحسين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من منزلهما إلى المسجد ، ثمّ </w:t>
      </w:r>
      <w:r w:rsidR="00AF1D99">
        <w:rPr>
          <w:rtl/>
        </w:rPr>
        <w:br/>
      </w:r>
      <w:r w:rsidRPr="006216AF">
        <w:rPr>
          <w:rtl/>
        </w:rPr>
        <w:t>قال الحسن للحسين : يا أخي ، اذهب بنا إلى الخلاء</w:t>
      </w:r>
      <w:r w:rsidR="00410A32">
        <w:rPr>
          <w:rtl/>
        </w:rPr>
        <w:t xml:space="preserve"> .</w:t>
      </w:r>
    </w:p>
    <w:p w:rsidR="00B36E37" w:rsidRDefault="005F4626" w:rsidP="00B36E37">
      <w:pPr>
        <w:rPr>
          <w:rStyle w:val="rfdLineChar"/>
        </w:rPr>
      </w:pPr>
      <w:r w:rsidRPr="006216AF">
        <w:rPr>
          <w:rtl/>
        </w:rPr>
        <w:t xml:space="preserve">فانطلقا حتّى أتيا إلى العجوة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وولّى كلّ واحد منهما ظهره إلى</w:t>
      </w:r>
      <w:r w:rsidR="00B36E37">
        <w:rPr>
          <w:rFonts w:hint="cs"/>
          <w:rtl/>
        </w:rPr>
        <w:t xml:space="preserve"> </w:t>
      </w:r>
      <w:r w:rsidR="00B36E37">
        <w:rPr>
          <w:rtl/>
        </w:rPr>
        <w:br/>
      </w:r>
      <w:r w:rsidR="00B36E3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المطففين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الآية : 26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ك ، م : الخبرين</w:t>
      </w:r>
      <w:r w:rsidR="00410A32">
        <w:rPr>
          <w:rStyle w:val="rfdFootnote"/>
          <w:rtl/>
        </w:rPr>
        <w:t xml:space="preserve"> .</w:t>
      </w:r>
    </w:p>
    <w:p w:rsidR="002923AF" w:rsidRDefault="005F4626" w:rsidP="002923AF">
      <w:pPr>
        <w:rPr>
          <w:rStyle w:val="rfdFootnote"/>
          <w:rtl/>
        </w:rPr>
      </w:pPr>
      <w:r w:rsidRPr="006216AF">
        <w:rPr>
          <w:rStyle w:val="rfdFootnote"/>
          <w:rtl/>
        </w:rPr>
        <w:t xml:space="preserve">(3) بستان الكرام : للشيخ أبي الحسن محمّد بن أحمد بن عليّ بن الحسن </w:t>
      </w:r>
      <w:r w:rsidR="00AF1D99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بن شاذان الفقيه القميّ ، من أعلام القرن الرابع والخامس من مشايخ </w:t>
      </w:r>
      <w:r w:rsidR="00AF1D99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العلامة الكراجكي ، وهو صاحب كتاب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مائة منقبة من مناقب أمير </w:t>
      </w:r>
      <w:r w:rsidR="00AF1D99">
        <w:rPr>
          <w:rStyle w:val="rfdFootnote"/>
          <w:rtl/>
        </w:rPr>
        <w:br/>
      </w:r>
      <w:r w:rsidRPr="006216AF">
        <w:rPr>
          <w:rStyle w:val="rfdFootnote"/>
          <w:rtl/>
        </w:rPr>
        <w:t>المؤمنين ع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2923AF" w:rsidRDefault="005F4626" w:rsidP="002923AF">
      <w:pPr>
        <w:rPr>
          <w:rStyle w:val="rfdFootnote"/>
          <w:rtl/>
        </w:rPr>
      </w:pPr>
      <w:r w:rsidRPr="002923AF">
        <w:rPr>
          <w:rStyle w:val="rfdFootnote"/>
          <w:rtl/>
        </w:rPr>
        <w:t xml:space="preserve">وقد ذكر هنا المؤلف ، فقال : وقد كتبت الحديثين من الجزء السادس </w:t>
      </w:r>
      <w:r w:rsidR="00AF1D99">
        <w:rPr>
          <w:rStyle w:val="rfdFootnote"/>
          <w:rtl/>
        </w:rPr>
        <w:br/>
      </w:r>
      <w:r w:rsidRPr="002923AF">
        <w:rPr>
          <w:rStyle w:val="rfdFootnote"/>
          <w:rtl/>
        </w:rPr>
        <w:t xml:space="preserve">والثمانين من كتاب </w:t>
      </w:r>
      <w:r w:rsidR="009F08E4" w:rsidRPr="002923AF">
        <w:rPr>
          <w:rStyle w:val="rfdFootnote"/>
          <w:rtl/>
        </w:rPr>
        <w:t>«</w:t>
      </w:r>
      <w:r w:rsidRPr="002923AF">
        <w:rPr>
          <w:rStyle w:val="rfdFootnote"/>
          <w:rtl/>
        </w:rPr>
        <w:t>البستان</w:t>
      </w:r>
      <w:r w:rsidR="009F08E4" w:rsidRPr="002923AF">
        <w:rPr>
          <w:rStyle w:val="rfdFootnote"/>
          <w:rtl/>
        </w:rPr>
        <w:t>»</w:t>
      </w:r>
      <w:r w:rsidRPr="002923AF">
        <w:rPr>
          <w:rStyle w:val="rfdFootnote"/>
          <w:rtl/>
        </w:rPr>
        <w:t xml:space="preserve"> فيظهر أنه كتاب كبير والله العالم ببقية </w:t>
      </w:r>
      <w:r w:rsidR="00AF1D99">
        <w:rPr>
          <w:rStyle w:val="rfdFootnote"/>
          <w:rtl/>
        </w:rPr>
        <w:br/>
      </w:r>
      <w:r w:rsidRPr="002923AF">
        <w:rPr>
          <w:rStyle w:val="rfdFootnote"/>
          <w:rtl/>
        </w:rPr>
        <w:t>أجزاءه</w:t>
      </w:r>
      <w:r w:rsidR="00410A32">
        <w:rPr>
          <w:rStyle w:val="rfdFootnote"/>
          <w:rtl/>
        </w:rPr>
        <w:t xml:space="preserve"> .</w:t>
      </w:r>
      <w:r w:rsidRPr="002923AF">
        <w:rPr>
          <w:rStyle w:val="rfdFootnote"/>
          <w:rtl/>
        </w:rPr>
        <w:t xml:space="preserve"> </w:t>
      </w:r>
      <w:r w:rsidR="009F08E4" w:rsidRPr="002923AF">
        <w:rPr>
          <w:rStyle w:val="rfdFootnote"/>
          <w:rtl/>
        </w:rPr>
        <w:t>«</w:t>
      </w:r>
      <w:r w:rsidRPr="002923AF">
        <w:rPr>
          <w:rStyle w:val="rfdFootnote"/>
          <w:rtl/>
        </w:rPr>
        <w:t>الذريعة 3 : 107</w:t>
      </w:r>
      <w:r w:rsidR="0096323A">
        <w:rPr>
          <w:rStyle w:val="rfdFootnote"/>
          <w:rtl/>
        </w:rPr>
        <w:t xml:space="preserve"> / </w:t>
      </w:r>
      <w:r w:rsidRPr="002923AF">
        <w:rPr>
          <w:rStyle w:val="rfdFootnote"/>
          <w:rtl/>
        </w:rPr>
        <w:t>349</w:t>
      </w:r>
      <w:r w:rsidR="009F08E4" w:rsidRPr="002923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الخرائج والجرائح 2 : 845</w:t>
      </w:r>
      <w:r w:rsidR="0096323A">
        <w:rPr>
          <w:rtl/>
        </w:rPr>
        <w:t xml:space="preserve"> / </w:t>
      </w:r>
      <w:r w:rsidRPr="006216AF">
        <w:rPr>
          <w:rtl/>
        </w:rPr>
        <w:t>61 ، مدينة المعاجز : 246</w:t>
      </w:r>
      <w:r w:rsidR="0096323A">
        <w:rPr>
          <w:rtl/>
        </w:rPr>
        <w:t xml:space="preserve"> / </w:t>
      </w:r>
      <w:r w:rsidRPr="006216AF">
        <w:rPr>
          <w:rtl/>
        </w:rPr>
        <w:t>66</w:t>
      </w:r>
      <w:r w:rsidR="00410A32">
        <w:rPr>
          <w:rtl/>
        </w:rPr>
        <w:t xml:space="preserve"> .</w:t>
      </w:r>
    </w:p>
    <w:p w:rsidR="005F4626" w:rsidRPr="006216AF" w:rsidRDefault="005F4626" w:rsidP="00B36E37">
      <w:pPr>
        <w:rPr>
          <w:rtl/>
        </w:rPr>
      </w:pPr>
      <w:r w:rsidRPr="006216AF">
        <w:rPr>
          <w:rStyle w:val="rfdFootnote"/>
          <w:rtl/>
        </w:rPr>
        <w:t>(4) العجوة : هي ضرب من أجود التمر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 w:rsidR="00B36E37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B36E37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عجا</w:t>
      </w:r>
      <w:r w:rsidR="00B36E37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B36E37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1 : 283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</w:t>
      </w:r>
      <w:r w:rsidR="00AF1D99">
        <w:rPr>
          <w:rStyle w:val="rfdFootnote"/>
          <w:rtl/>
        </w:rPr>
        <w:br/>
      </w:r>
      <w:r w:rsidRPr="006216AF">
        <w:rPr>
          <w:rStyle w:val="rfdFootnote"/>
          <w:rtl/>
        </w:rPr>
        <w:t>وفي ر ، ك ، م : الفجوة ، والفجوة : هي الفرجة بين الشيئين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مجمع </w:t>
      </w:r>
      <w:r w:rsidR="00AF1D99">
        <w:rPr>
          <w:rStyle w:val="rfdFootnote"/>
          <w:rtl/>
        </w:rPr>
        <w:br/>
      </w:r>
      <w:r w:rsidRPr="006216AF">
        <w:rPr>
          <w:rStyle w:val="rfdFootnote"/>
          <w:rtl/>
        </w:rPr>
        <w:t>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فجا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326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A695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صاحبه فرمى الله تعالى بينهما جدارا</w:t>
      </w:r>
      <w:r w:rsidR="002923AF">
        <w:rPr>
          <w:rtl/>
        </w:rPr>
        <w:t>ً</w:t>
      </w:r>
      <w:r w:rsidRPr="006216AF">
        <w:rPr>
          <w:rtl/>
        </w:rPr>
        <w:t xml:space="preserve"> يستتر به أحدهما عن صاحبه ، </w:t>
      </w:r>
      <w:r w:rsidR="00AF1D99">
        <w:rPr>
          <w:rtl/>
        </w:rPr>
        <w:br/>
      </w:r>
      <w:r w:rsidRPr="006216AF">
        <w:rPr>
          <w:rtl/>
        </w:rPr>
        <w:t xml:space="preserve">فلمّا قضيا حاجتهما ذهب الجدار ، وصار في موضعه عين ماء فتوضأ </w:t>
      </w:r>
      <w:r w:rsidRPr="006216AF">
        <w:rPr>
          <w:rStyle w:val="rfdFootnotenum"/>
          <w:rtl/>
        </w:rPr>
        <w:t>(1)</w:t>
      </w:r>
      <w:r w:rsidR="007A695D" w:rsidRPr="007A695D">
        <w:rPr>
          <w:rtl/>
        </w:rPr>
        <w:t xml:space="preserve"> </w:t>
      </w:r>
      <w:r w:rsidR="00AF1D99">
        <w:rPr>
          <w:rtl/>
        </w:rPr>
        <w:br/>
      </w:r>
      <w:r w:rsidRPr="006216AF">
        <w:rPr>
          <w:rtl/>
        </w:rPr>
        <w:t>ومضيا بعد الفراغ من الوضوء</w:t>
      </w:r>
      <w:r>
        <w:rPr>
          <w:rtl/>
        </w:rPr>
        <w:t xml:space="preserve"> ـ </w:t>
      </w:r>
      <w:r w:rsidRPr="006216AF">
        <w:rPr>
          <w:rtl/>
        </w:rPr>
        <w:t xml:space="preserve">في حديث طويل </w:t>
      </w:r>
      <w:r w:rsidR="00166E62">
        <w:rPr>
          <w:rtl/>
        </w:rPr>
        <w:t>ـ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</w:t>
      </w:r>
      <w:r w:rsidR="0065148D">
        <w:rPr>
          <w:rtl/>
        </w:rPr>
        <w:t xml:space="preserve"> أ</w:t>
      </w:r>
      <w:r w:rsidRPr="006216AF">
        <w:rPr>
          <w:rtl/>
        </w:rPr>
        <w:t xml:space="preserve">تدري ما </w:t>
      </w:r>
      <w:r w:rsidR="00AF1D99">
        <w:rPr>
          <w:rtl/>
        </w:rPr>
        <w:br/>
      </w:r>
      <w:r w:rsidRPr="006216AF">
        <w:rPr>
          <w:rtl/>
        </w:rPr>
        <w:t>مثلنا الليلة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إنّي سمعت رسول الله وهو يقول : إنّ مثلكما مثل يونس بن </w:t>
      </w:r>
      <w:r w:rsidR="00AF1D99">
        <w:rPr>
          <w:rtl/>
        </w:rPr>
        <w:br/>
      </w:r>
      <w:r w:rsidRPr="006216AF">
        <w:rPr>
          <w:rtl/>
        </w:rPr>
        <w:t xml:space="preserve">متى إذا أخرجه الله من بطن الحوت فألقاه الله على جنب البحر ، وأنبت </w:t>
      </w:r>
      <w:r w:rsidR="00AF1D99">
        <w:rPr>
          <w:rtl/>
        </w:rPr>
        <w:br/>
      </w:r>
      <w:r w:rsidRPr="006216AF">
        <w:rPr>
          <w:rtl/>
        </w:rPr>
        <w:t>عليه شجرة من يقطين ، وأخرج له عينا</w:t>
      </w:r>
      <w:r w:rsidR="002923AF">
        <w:rPr>
          <w:rtl/>
        </w:rPr>
        <w:t>ً</w:t>
      </w:r>
      <w:r w:rsidRPr="006216AF">
        <w:rPr>
          <w:rtl/>
        </w:rPr>
        <w:t xml:space="preserve"> من تحتها ، فكان يأكل من </w:t>
      </w:r>
      <w:r w:rsidR="00AF1D99">
        <w:rPr>
          <w:rtl/>
        </w:rPr>
        <w:br/>
      </w:r>
      <w:r w:rsidRPr="006216AF">
        <w:rPr>
          <w:rtl/>
        </w:rPr>
        <w:t>اليقطين ، ويشرب من ماء العين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فأخرج الله تعالى لنا الليلة عينا</w:t>
      </w:r>
      <w:r w:rsidR="002C162B">
        <w:rPr>
          <w:rtl/>
        </w:rPr>
        <w:t>ً</w:t>
      </w:r>
      <w:r w:rsidRPr="006216AF">
        <w:rPr>
          <w:rtl/>
        </w:rPr>
        <w:t xml:space="preserve"> من ماء ؛ وسمعت جدّ</w:t>
      </w:r>
      <w:r w:rsidR="002C162B">
        <w:rPr>
          <w:rtl/>
        </w:rPr>
        <w:t>ِ</w:t>
      </w:r>
      <w:r w:rsidRPr="006216AF">
        <w:rPr>
          <w:rtl/>
        </w:rPr>
        <w:t xml:space="preserve">ي رسول </w:t>
      </w:r>
      <w:r w:rsidR="00AF1D99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وهو يقول : أمّا العين فهي لكم ، وأمّا اليقطين فأنتم عنه </w:t>
      </w:r>
      <w:r w:rsidR="00AF1D99">
        <w:rPr>
          <w:rtl/>
        </w:rPr>
        <w:br/>
      </w:r>
      <w:r w:rsidRPr="006216AF">
        <w:rPr>
          <w:rtl/>
        </w:rPr>
        <w:t>أغنياء</w:t>
      </w:r>
      <w:r w:rsidR="00410A32">
        <w:rPr>
          <w:rtl/>
        </w:rPr>
        <w:t xml:space="preserve"> .</w:t>
      </w:r>
    </w:p>
    <w:p w:rsidR="005F4626" w:rsidRPr="006216AF" w:rsidRDefault="005F4626" w:rsidP="00B36E37">
      <w:pPr>
        <w:rPr>
          <w:rtl/>
        </w:rPr>
      </w:pPr>
      <w:r w:rsidRPr="006216AF">
        <w:rPr>
          <w:rtl/>
        </w:rPr>
        <w:t xml:space="preserve">وقال الله تعالى في يونس : </w:t>
      </w:r>
      <w:r w:rsidRPr="006216AF">
        <w:rPr>
          <w:rStyle w:val="rfdAlaem"/>
          <w:rtl/>
        </w:rPr>
        <w:t>(</w:t>
      </w:r>
      <w:r w:rsidR="002C162B" w:rsidRPr="002C162B">
        <w:rPr>
          <w:rStyle w:val="rfdAie"/>
          <w:rtl/>
        </w:rPr>
        <w:t xml:space="preserve"> وَأَرْسَلْنَاهُ إِلَىٰ مِائَةِ أَلْفٍ أَوْ </w:t>
      </w:r>
      <w:r w:rsidR="002C162B">
        <w:rPr>
          <w:rStyle w:val="rfdAie"/>
          <w:rtl/>
        </w:rPr>
        <w:br/>
        <w:t xml:space="preserve">يَزِيدُونَ </w:t>
      </w:r>
      <w:r w:rsidR="00B36E37">
        <w:rPr>
          <w:rStyle w:val="rfdAie"/>
        </w:rPr>
        <w:t>*</w:t>
      </w:r>
      <w:r w:rsidR="002C162B" w:rsidRPr="002C162B">
        <w:rPr>
          <w:rStyle w:val="rfdAie"/>
          <w:rtl/>
        </w:rPr>
        <w:t xml:space="preserve"> فَآمَنُوا فَمَتَّعْنَاهُمْ إِلَىٰ حِينٍ</w:t>
      </w:r>
      <w:r w:rsidRPr="002C162B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وأمّا نحن فسيحتج الله بنا </w:t>
      </w:r>
      <w:r w:rsidR="00AF1D99">
        <w:rPr>
          <w:rtl/>
        </w:rPr>
        <w:br/>
      </w:r>
      <w:r w:rsidRPr="006216AF">
        <w:rPr>
          <w:rtl/>
        </w:rPr>
        <w:t>على أكثر من ذلك ، ويمتعون إلى حين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B36E37" w:rsidRDefault="00B36E37" w:rsidP="00B36E37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زاد في ر : وقضيا ما أرادا من الوضوء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الصافات الآيتان : 147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148</w:t>
      </w:r>
      <w:r w:rsidR="00410A32">
        <w:rPr>
          <w:rStyle w:val="rfdFootnote"/>
          <w:rtl/>
        </w:rPr>
        <w:t xml:space="preserve"> .</w:t>
      </w:r>
    </w:p>
    <w:p w:rsidR="007A695D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7A695D" w:rsidRDefault="005F4626" w:rsidP="00483F0C">
      <w:pPr>
        <w:pStyle w:val="Heading2Center"/>
        <w:rPr>
          <w:rtl/>
        </w:rPr>
      </w:pPr>
      <w:r w:rsidRPr="006216AF">
        <w:rPr>
          <w:rtl/>
        </w:rPr>
        <w:t xml:space="preserve">في بيان ظهور آياته في إظهار موضع قبره بكربلاء </w:t>
      </w:r>
      <w:r w:rsidR="00A96229">
        <w:rPr>
          <w:rtl/>
        </w:rPr>
        <w:br/>
      </w:r>
      <w:r w:rsidRPr="006216AF">
        <w:rPr>
          <w:rtl/>
        </w:rPr>
        <w:t>لأمّ سلمة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D509BD">
      <w:pPr>
        <w:rPr>
          <w:rtl/>
        </w:rPr>
      </w:pPr>
      <w:r w:rsidRPr="006216AF">
        <w:rPr>
          <w:rtl/>
        </w:rPr>
        <w:t>272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D509BD">
        <w:rPr>
          <w:rFonts w:hint="cs"/>
          <w:rtl/>
        </w:rPr>
        <w:t xml:space="preserve"> </w:t>
      </w:r>
      <w:r>
        <w:rPr>
          <w:rtl/>
        </w:rPr>
        <w:t>ـ</w:t>
      </w:r>
      <w:r w:rsidR="00D509BD">
        <w:rPr>
          <w:rFonts w:hint="cs"/>
          <w:rtl/>
        </w:rPr>
        <w:t xml:space="preserve"> </w:t>
      </w:r>
      <w:r w:rsidRPr="006216AF">
        <w:rPr>
          <w:rtl/>
        </w:rPr>
        <w:t xml:space="preserve">عن الباقر صلوات الله عليه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لمّا أراد الحسين </w:t>
      </w:r>
      <w:r w:rsidR="00A96229">
        <w:rPr>
          <w:rtl/>
        </w:rPr>
        <w:br/>
      </w:r>
      <w:r w:rsidRPr="006216AF">
        <w:rPr>
          <w:rtl/>
        </w:rPr>
        <w:t xml:space="preserve">صلوات الله عليه الخروج إلى العراق بعثت إليه أمّ سلمة رضي الله </w:t>
      </w:r>
      <w:r w:rsidR="00A96229">
        <w:rPr>
          <w:rtl/>
        </w:rPr>
        <w:br/>
      </w:r>
      <w:r w:rsidRPr="006216AF">
        <w:rPr>
          <w:rtl/>
        </w:rPr>
        <w:t xml:space="preserve">عنها ، وهي التي كانت ربّته ، وكان أحبّ الناس إليها ، وكانت أرق </w:t>
      </w:r>
      <w:r w:rsidR="00A96229">
        <w:rPr>
          <w:rtl/>
        </w:rPr>
        <w:br/>
      </w:r>
      <w:r w:rsidRPr="006216AF">
        <w:rPr>
          <w:rtl/>
        </w:rPr>
        <w:t xml:space="preserve">الناس عليه ، وكانت تربة الحسين عندها في قارورة دفعها إليها رسول </w:t>
      </w:r>
      <w:r w:rsidR="00A96229">
        <w:rPr>
          <w:rtl/>
        </w:rPr>
        <w:br/>
      </w:r>
      <w:r w:rsidRPr="006216AF">
        <w:rPr>
          <w:rtl/>
        </w:rPr>
        <w:t xml:space="preserve">الله </w:t>
      </w:r>
      <w:r w:rsidR="00276CED">
        <w:rPr>
          <w:rtl/>
        </w:rPr>
        <w:t>صلّی الله عليه وآله وسل</w:t>
      </w:r>
      <w:r w:rsidR="00A14B4C">
        <w:rPr>
          <w:rtl/>
        </w:rPr>
        <w:t>ّ</w:t>
      </w:r>
      <w:r w:rsidR="00276CED">
        <w:rPr>
          <w:rtl/>
        </w:rPr>
        <w:t>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فقالت : </w:t>
      </w:r>
      <w:r w:rsidR="009F08E4" w:rsidRPr="006216AF">
        <w:rPr>
          <w:rtl/>
        </w:rPr>
        <w:t>«</w:t>
      </w:r>
      <w:r w:rsidRPr="006216AF">
        <w:rPr>
          <w:rtl/>
        </w:rPr>
        <w:t>يا بني ،</w:t>
      </w:r>
      <w:r w:rsidR="0065148D">
        <w:rPr>
          <w:rtl/>
        </w:rPr>
        <w:t xml:space="preserve"> أ</w:t>
      </w:r>
      <w:r w:rsidRPr="006216AF">
        <w:rPr>
          <w:rtl/>
        </w:rPr>
        <w:t>تريد أن تخرج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لها : يا أمه ، أريد أن </w:t>
      </w:r>
      <w:r w:rsidR="00A96229">
        <w:rPr>
          <w:rtl/>
        </w:rPr>
        <w:br/>
      </w:r>
      <w:r w:rsidRPr="006216AF">
        <w:rPr>
          <w:rtl/>
        </w:rPr>
        <w:t>أخرج إلى العراق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فقالت : إنّي أذكّرك الله تعالى أن تخرج إلى العراق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ولم </w:t>
      </w:r>
      <w:r w:rsidR="00A96229">
        <w:rPr>
          <w:rtl/>
        </w:rPr>
        <w:br/>
      </w:r>
      <w:r w:rsidRPr="006216AF">
        <w:rPr>
          <w:rtl/>
        </w:rPr>
        <w:t>ذلك يا أمه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قالت : سمعت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يقتل ابني الحسين </w:t>
      </w:r>
      <w:r w:rsidR="00A96229">
        <w:rPr>
          <w:rtl/>
        </w:rPr>
        <w:br/>
      </w:r>
      <w:r w:rsidRPr="006216AF">
        <w:rPr>
          <w:rtl/>
        </w:rPr>
        <w:t>بالعراق ، وعندي يا بني تربتك في قارورة مختومة دفعها إليّ</w:t>
      </w:r>
      <w:r w:rsidR="002923AF">
        <w:rPr>
          <w:rtl/>
        </w:rPr>
        <w:t>َ</w:t>
      </w:r>
      <w:r w:rsidRPr="006216AF">
        <w:rPr>
          <w:rtl/>
        </w:rPr>
        <w:t xml:space="preserve"> رسول </w:t>
      </w:r>
      <w:r w:rsidR="00A96229">
        <w:rPr>
          <w:rtl/>
        </w:rPr>
        <w:br/>
      </w:r>
      <w:r w:rsidRPr="006216AF">
        <w:rPr>
          <w:rtl/>
        </w:rPr>
        <w:t xml:space="preserve">الله </w:t>
      </w:r>
      <w:r w:rsidR="00276CED">
        <w:rPr>
          <w:rtl/>
        </w:rPr>
        <w:t>صلّی الله عليه وآله وسل</w:t>
      </w:r>
      <w:r w:rsidR="00A14B4C">
        <w:rPr>
          <w:rtl/>
        </w:rPr>
        <w:t>ّ</w:t>
      </w:r>
      <w:r w:rsidR="00276CED">
        <w:rPr>
          <w:rtl/>
        </w:rPr>
        <w:t>م</w:t>
      </w:r>
      <w:r w:rsidR="00410A32">
        <w:rPr>
          <w:rtl/>
        </w:rPr>
        <w:t xml:space="preserve"> .</w:t>
      </w:r>
    </w:p>
    <w:p w:rsidR="00D509BD" w:rsidRPr="00D509BD" w:rsidRDefault="00D509BD" w:rsidP="00D509BD">
      <w:pPr>
        <w:pStyle w:val="rfdLine"/>
      </w:pPr>
      <w:r w:rsidRPr="00D509BD">
        <w:rPr>
          <w:rFonts w:hint="cs"/>
          <w:rtl/>
        </w:rPr>
        <w:t>___________________</w:t>
      </w:r>
    </w:p>
    <w:p w:rsidR="005F4626" w:rsidRPr="006216AF" w:rsidRDefault="005F4626" w:rsidP="00D509BD">
      <w:pPr>
        <w:pStyle w:val="rfdFootnote0"/>
        <w:rPr>
          <w:rtl/>
        </w:rPr>
      </w:pPr>
      <w:r w:rsidRPr="006216AF">
        <w:rPr>
          <w:rtl/>
        </w:rPr>
        <w:t>1</w:t>
      </w:r>
      <w:r w:rsidR="00D509BD">
        <w:rPr>
          <w:rFonts w:hint="cs"/>
          <w:rtl/>
        </w:rPr>
        <w:t xml:space="preserve"> </w:t>
      </w:r>
      <w:r>
        <w:rPr>
          <w:rtl/>
        </w:rPr>
        <w:t>ـ</w:t>
      </w:r>
      <w:r w:rsidR="00D509BD">
        <w:rPr>
          <w:rFonts w:hint="cs"/>
          <w:rtl/>
        </w:rPr>
        <w:t xml:space="preserve"> </w:t>
      </w:r>
      <w:r w:rsidRPr="006216AF">
        <w:rPr>
          <w:rtl/>
        </w:rPr>
        <w:t xml:space="preserve">إثبات الوصية : 262 ، الخرائج والجرائح 1 : 253 ، اعلام الورى : 219 ، عيون </w:t>
      </w:r>
      <w:r w:rsidR="00A96229">
        <w:rPr>
          <w:rtl/>
        </w:rPr>
        <w:br/>
      </w:r>
      <w:r w:rsidRPr="006216AF">
        <w:rPr>
          <w:rtl/>
        </w:rPr>
        <w:t xml:space="preserve">المعجزات : 69 ، قطعة منه ، الهداية الكبرى : 202 ، الصراط المستقيم </w:t>
      </w:r>
      <w:r w:rsidR="00A96229">
        <w:rPr>
          <w:rtl/>
        </w:rPr>
        <w:br/>
      </w:r>
      <w:r w:rsidRPr="006216AF">
        <w:rPr>
          <w:rtl/>
        </w:rPr>
        <w:t>2 : 179 ، حلية الأبرار 1 : 600 ، مدينة المعاجز : 243 ، معالم الزلفى : 91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فقال : يا أمّاه ، والله إنّي لمقتول ، وإنّي لا أفرّ</w:t>
      </w:r>
      <w:r w:rsidR="002923AF">
        <w:rPr>
          <w:rtl/>
        </w:rPr>
        <w:t>ُ</w:t>
      </w:r>
      <w:r w:rsidRPr="006216AF">
        <w:rPr>
          <w:rtl/>
        </w:rPr>
        <w:t xml:space="preserve"> من القدر </w:t>
      </w:r>
      <w:r w:rsidR="00A96229">
        <w:rPr>
          <w:rtl/>
        </w:rPr>
        <w:br/>
      </w:r>
      <w:r w:rsidRPr="006216AF">
        <w:rPr>
          <w:rtl/>
        </w:rPr>
        <w:t>والمقدور ، والقضاء المحتوم ، والأمر الواجب من الله تعالى</w:t>
      </w:r>
      <w:r w:rsidR="00410A32">
        <w:rPr>
          <w:rtl/>
        </w:rPr>
        <w:t xml:space="preserve"> .</w:t>
      </w:r>
    </w:p>
    <w:p w:rsidR="005F4626" w:rsidRPr="006216AF" w:rsidRDefault="001C5A2F" w:rsidP="005F4626">
      <w:pPr>
        <w:rPr>
          <w:rtl/>
        </w:rPr>
      </w:pPr>
      <w:r>
        <w:rPr>
          <w:rtl/>
        </w:rPr>
        <w:t>فقالت : وا</w:t>
      </w:r>
      <w:r w:rsidR="005F4626" w:rsidRPr="006216AF">
        <w:rPr>
          <w:rtl/>
        </w:rPr>
        <w:t>عجباه ، فأين تذهب وأنت مقتول</w:t>
      </w:r>
      <w:r w:rsidR="00DD50E3">
        <w:rPr>
          <w:rtl/>
        </w:rPr>
        <w:t xml:space="preserve"> ؟</w:t>
      </w:r>
    </w:p>
    <w:p w:rsidR="005F4626" w:rsidRPr="006216AF" w:rsidRDefault="005F4626" w:rsidP="00D509BD">
      <w:pPr>
        <w:rPr>
          <w:rtl/>
        </w:rPr>
      </w:pPr>
      <w:r w:rsidRPr="006216AF">
        <w:rPr>
          <w:rtl/>
        </w:rPr>
        <w:t xml:space="preserve">فقال : يا أمه ، إن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لم أذهب اليوم ذهبت غدا</w:t>
      </w:r>
      <w:r w:rsidR="002923AF">
        <w:rPr>
          <w:rtl/>
        </w:rPr>
        <w:t>ً</w:t>
      </w:r>
      <w:r w:rsidRPr="006216AF">
        <w:rPr>
          <w:rtl/>
        </w:rPr>
        <w:t xml:space="preserve"> ، وإن لم أذهب </w:t>
      </w:r>
      <w:r w:rsidR="00A96229">
        <w:rPr>
          <w:rtl/>
        </w:rPr>
        <w:br/>
      </w:r>
      <w:r w:rsidRPr="006216AF">
        <w:rPr>
          <w:rtl/>
        </w:rPr>
        <w:t>غدا</w:t>
      </w:r>
      <w:r w:rsidR="002923AF">
        <w:rPr>
          <w:rtl/>
        </w:rPr>
        <w:t>ً</w:t>
      </w:r>
      <w:r w:rsidRPr="006216AF">
        <w:rPr>
          <w:rtl/>
        </w:rPr>
        <w:t xml:space="preserve"> لذهبت بعد غد ، وما من الموت</w:t>
      </w:r>
      <w:r w:rsidR="00D509BD">
        <w:rPr>
          <w:rFonts w:hint="cs"/>
          <w:rtl/>
        </w:rPr>
        <w:t xml:space="preserve"> </w:t>
      </w:r>
      <w:r>
        <w:rPr>
          <w:rtl/>
        </w:rPr>
        <w:t>ـ</w:t>
      </w:r>
      <w:r w:rsidR="00D509BD">
        <w:rPr>
          <w:rFonts w:hint="cs"/>
          <w:rtl/>
        </w:rPr>
        <w:t xml:space="preserve"> </w:t>
      </w:r>
      <w:r w:rsidRPr="006216AF">
        <w:rPr>
          <w:rtl/>
        </w:rPr>
        <w:t>والله يا أمه</w:t>
      </w:r>
      <w:r w:rsidR="00D509BD">
        <w:rPr>
          <w:rFonts w:hint="cs"/>
          <w:rtl/>
        </w:rPr>
        <w:t xml:space="preserve"> </w:t>
      </w:r>
      <w:r>
        <w:rPr>
          <w:rtl/>
        </w:rPr>
        <w:t>ـ</w:t>
      </w:r>
      <w:r w:rsidR="00D509BD">
        <w:rPr>
          <w:rFonts w:hint="cs"/>
          <w:rtl/>
        </w:rPr>
        <w:t xml:space="preserve"> </w:t>
      </w:r>
      <w:r w:rsidRPr="006216AF">
        <w:rPr>
          <w:rtl/>
        </w:rPr>
        <w:t xml:space="preserve">بد ، وإنّي لأعرف </w:t>
      </w:r>
      <w:r w:rsidR="00A96229">
        <w:rPr>
          <w:rtl/>
        </w:rPr>
        <w:br/>
      </w:r>
      <w:r w:rsidRPr="006216AF">
        <w:rPr>
          <w:rtl/>
        </w:rPr>
        <w:t xml:space="preserve">اليوم والموضع الذي أقتل فيه ، والساعة التي أقتل فيها ، والحفرة التي </w:t>
      </w:r>
      <w:r w:rsidR="00A96229">
        <w:rPr>
          <w:rtl/>
        </w:rPr>
        <w:br/>
      </w:r>
      <w:r w:rsidRPr="006216AF">
        <w:rPr>
          <w:rtl/>
        </w:rPr>
        <w:t>أدفن فيها ، كما أعرفك ، وأنظر إليها كما أنظر إليك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قالت : قد رأيتها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إن أحببت أن أريك مضجعي ومكاني </w:t>
      </w:r>
      <w:r w:rsidR="00A96229">
        <w:rPr>
          <w:rtl/>
        </w:rPr>
        <w:br/>
      </w:r>
      <w:r w:rsidRPr="006216AF">
        <w:rPr>
          <w:rtl/>
        </w:rPr>
        <w:t>ومكان أصحابي فعلت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فقالت : قد شئتها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فما زاد أن تكلّم بسم الله ، فخفضت له الأرض حتّى أراها </w:t>
      </w:r>
      <w:r w:rsidR="00A96229">
        <w:rPr>
          <w:rtl/>
        </w:rPr>
        <w:br/>
      </w:r>
      <w:r w:rsidRPr="006216AF">
        <w:rPr>
          <w:rtl/>
        </w:rPr>
        <w:t xml:space="preserve">مضجعه ، ومكانه ومكان أصحابه ، وأعطاها من تلك التربة ، فخلطتها </w:t>
      </w:r>
      <w:r w:rsidR="00A96229">
        <w:rPr>
          <w:rtl/>
        </w:rPr>
        <w:br/>
      </w:r>
      <w:r w:rsidRPr="006216AF">
        <w:rPr>
          <w:rtl/>
        </w:rPr>
        <w:t xml:space="preserve">مع التربة التي كانت عندها ، ثمّ خرج الحسين صلوات الله عليه ، وقد </w:t>
      </w:r>
      <w:r w:rsidR="00A96229">
        <w:rPr>
          <w:rtl/>
        </w:rPr>
        <w:br/>
      </w:r>
      <w:r w:rsidRPr="006216AF">
        <w:rPr>
          <w:rtl/>
        </w:rPr>
        <w:t>قال لها : إنّي مقتول يوم عاشوراء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كانت تلك الليلة التي صبيحتها ق</w:t>
      </w:r>
      <w:r w:rsidR="002923AF">
        <w:rPr>
          <w:rtl/>
        </w:rPr>
        <w:t>ُ</w:t>
      </w:r>
      <w:r w:rsidRPr="006216AF">
        <w:rPr>
          <w:rtl/>
        </w:rPr>
        <w:t>ت</w:t>
      </w:r>
      <w:r w:rsidR="002923AF">
        <w:rPr>
          <w:rtl/>
        </w:rPr>
        <w:t>ِ</w:t>
      </w:r>
      <w:r w:rsidRPr="006216AF">
        <w:rPr>
          <w:rtl/>
        </w:rPr>
        <w:t>ل</w:t>
      </w:r>
      <w:r w:rsidR="001C5A2F">
        <w:rPr>
          <w:rtl/>
        </w:rPr>
        <w:t>َ</w:t>
      </w:r>
      <w:r w:rsidRPr="006216AF">
        <w:rPr>
          <w:rtl/>
        </w:rPr>
        <w:t xml:space="preserve"> الحسين بن عليّ </w:t>
      </w:r>
      <w:r w:rsidR="00A96229">
        <w:rPr>
          <w:rtl/>
        </w:rPr>
        <w:br/>
      </w:r>
      <w:r w:rsidRPr="006216AF">
        <w:rPr>
          <w:rtl/>
        </w:rPr>
        <w:t xml:space="preserve">صلوات الله عليهما فيها أتاها رسول الله </w:t>
      </w:r>
      <w:r w:rsidR="00276CED">
        <w:rPr>
          <w:rtl/>
        </w:rPr>
        <w:t>صلّی الله عليه وآله</w:t>
      </w:r>
      <w:r w:rsidRPr="006216AF">
        <w:rPr>
          <w:rtl/>
        </w:rPr>
        <w:t xml:space="preserve"> في المنام أشعث باكيا</w:t>
      </w:r>
      <w:r w:rsidR="001C5A2F">
        <w:rPr>
          <w:rtl/>
        </w:rPr>
        <w:t>ً</w:t>
      </w:r>
      <w:r w:rsidRPr="006216AF">
        <w:rPr>
          <w:rtl/>
        </w:rPr>
        <w:t xml:space="preserve"> </w:t>
      </w:r>
      <w:r w:rsidR="00A96229">
        <w:rPr>
          <w:rtl/>
        </w:rPr>
        <w:br/>
      </w:r>
      <w:r w:rsidRPr="006216AF">
        <w:rPr>
          <w:rtl/>
        </w:rPr>
        <w:t>مغبرا</w:t>
      </w:r>
      <w:r w:rsidR="001C5A2F">
        <w:rPr>
          <w:rtl/>
        </w:rPr>
        <w:t>ً</w:t>
      </w:r>
      <w:r w:rsidRPr="006216AF">
        <w:rPr>
          <w:rtl/>
        </w:rPr>
        <w:t xml:space="preserve"> ، فقالت : يا رسول الله ، مالي أراك باكيا</w:t>
      </w:r>
      <w:r w:rsidR="001C5A2F">
        <w:rPr>
          <w:rtl/>
        </w:rPr>
        <w:t>ً</w:t>
      </w:r>
      <w:r w:rsidRPr="006216AF">
        <w:rPr>
          <w:rtl/>
        </w:rPr>
        <w:t xml:space="preserve"> مغبرا</w:t>
      </w:r>
      <w:r w:rsidR="001C5A2F">
        <w:rPr>
          <w:rtl/>
        </w:rPr>
        <w:t>ً</w:t>
      </w:r>
      <w:r w:rsidRPr="006216AF">
        <w:rPr>
          <w:rtl/>
        </w:rPr>
        <w:t xml:space="preserve"> أشعث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: دفنت </w:t>
      </w:r>
      <w:r w:rsidR="00A96229">
        <w:rPr>
          <w:rtl/>
        </w:rPr>
        <w:br/>
      </w:r>
      <w:r w:rsidRPr="006216AF">
        <w:rPr>
          <w:rtl/>
        </w:rPr>
        <w:t xml:space="preserve">ابني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وأصحابه الساعة</w:t>
      </w:r>
      <w:r w:rsidR="00410A32">
        <w:rPr>
          <w:rtl/>
        </w:rPr>
        <w:t xml:space="preserve"> .</w:t>
      </w:r>
    </w:p>
    <w:p w:rsidR="005F4626" w:rsidRPr="006216AF" w:rsidRDefault="005F4626" w:rsidP="001C5A2F">
      <w:pPr>
        <w:rPr>
          <w:rtl/>
        </w:rPr>
      </w:pPr>
      <w:r w:rsidRPr="006216AF">
        <w:rPr>
          <w:rtl/>
        </w:rPr>
        <w:t xml:space="preserve">فانتبهت أمّ سلمة رضي الله عنها فصرخت بأعلى صوتها ، </w:t>
      </w:r>
      <w:r w:rsidR="00A96229">
        <w:rPr>
          <w:rtl/>
        </w:rPr>
        <w:br/>
      </w:r>
      <w:r w:rsidR="001C5A2F">
        <w:rPr>
          <w:rtl/>
        </w:rPr>
        <w:t>فقالت : واإ</w:t>
      </w:r>
      <w:r w:rsidRPr="006216AF">
        <w:rPr>
          <w:rtl/>
        </w:rPr>
        <w:t>بناه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فاجتمع أهل المدينة وقالوا لها : ما الذي دهاك</w:t>
      </w:r>
      <w:r w:rsidR="00DD50E3">
        <w:rPr>
          <w:rtl/>
        </w:rPr>
        <w:t xml:space="preserve"> ؟</w:t>
      </w:r>
      <w:r w:rsidR="002923AF">
        <w:rPr>
          <w:rtl/>
        </w:rPr>
        <w:t xml:space="preserve"> </w:t>
      </w:r>
      <w:r w:rsidR="00A96229">
        <w:rPr>
          <w:rtl/>
        </w:rPr>
        <w:br/>
      </w:r>
      <w:r w:rsidRPr="006216AF">
        <w:rPr>
          <w:rtl/>
        </w:rPr>
        <w:t>فقالت : قتل ابني الحسين بن عليّ صلوات الله عليهما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فقالوا لها : وما </w:t>
      </w:r>
      <w:r w:rsidR="00A96229">
        <w:rPr>
          <w:rtl/>
        </w:rPr>
        <w:br/>
      </w:r>
      <w:r w:rsidRPr="006216AF">
        <w:rPr>
          <w:rtl/>
        </w:rPr>
        <w:t>علمك [ بذلك ]</w:t>
      </w:r>
      <w:r w:rsidR="00DD50E3">
        <w:rPr>
          <w:rtl/>
        </w:rPr>
        <w:t xml:space="preserve"> ؟</w:t>
      </w:r>
    </w:p>
    <w:p w:rsidR="00D509BD" w:rsidRDefault="005F4626" w:rsidP="00D509BD">
      <w:pPr>
        <w:rPr>
          <w:rStyle w:val="rfdLineChar"/>
        </w:rPr>
      </w:pPr>
      <w:r w:rsidRPr="006216AF">
        <w:rPr>
          <w:rtl/>
        </w:rPr>
        <w:t>قالت : أتاني في المنام رسول الله صلوات الله عليه باكيا</w:t>
      </w:r>
      <w:r w:rsidR="002923AF">
        <w:rPr>
          <w:rtl/>
        </w:rPr>
        <w:t>ً</w:t>
      </w:r>
      <w:r w:rsidRPr="006216AF">
        <w:rPr>
          <w:rtl/>
        </w:rPr>
        <w:t xml:space="preserve"> أشعث</w:t>
      </w:r>
      <w:r w:rsidR="00D509BD">
        <w:rPr>
          <w:rFonts w:hint="cs"/>
          <w:rtl/>
        </w:rPr>
        <w:t xml:space="preserve"> </w:t>
      </w:r>
      <w:r w:rsidR="00D509BD">
        <w:rPr>
          <w:rtl/>
        </w:rPr>
        <w:br/>
      </w:r>
      <w:r w:rsidR="00D509B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لئن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A695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أغبر ، فأخبرني أنّه دفن الحسين وأصحابه الساعة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فقالوا : أضغاث </w:t>
      </w:r>
      <w:r w:rsidR="00A96229">
        <w:rPr>
          <w:rtl/>
        </w:rPr>
        <w:br/>
      </w:r>
      <w:r w:rsidRPr="006216AF">
        <w:rPr>
          <w:rtl/>
        </w:rPr>
        <w:t xml:space="preserve">أحلام قالت : مكانكم ، فإنّ عندي تربة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فأخرجت </w:t>
      </w:r>
      <w:r w:rsidR="00A96229">
        <w:rPr>
          <w:rtl/>
        </w:rPr>
        <w:br/>
      </w:r>
      <w:r w:rsidRPr="006216AF">
        <w:rPr>
          <w:rtl/>
        </w:rPr>
        <w:t>لهم القارورة فإذا هي دم عبيط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D509BD" w:rsidRDefault="00D509BD" w:rsidP="00D509BD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ك ، زيادة :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 xml:space="preserve">لعن الله من قتله ومن عاون عليه ومن أشار ورضي ، </w:t>
      </w:r>
      <w:r w:rsidR="00A96229">
        <w:rPr>
          <w:rStyle w:val="rfdFootnote"/>
          <w:rtl/>
        </w:rPr>
        <w:br/>
      </w:r>
      <w:r w:rsidRPr="006216AF">
        <w:rPr>
          <w:rStyle w:val="rfdFootnote"/>
          <w:rtl/>
        </w:rPr>
        <w:t>لعنة يستغيث منها أهل النار وفي النار</w:t>
      </w:r>
      <w:r w:rsidR="00410A32">
        <w:rPr>
          <w:rStyle w:val="rfdFootnote"/>
          <w:rtl/>
        </w:rPr>
        <w:t xml:space="preserve"> .</w:t>
      </w:r>
    </w:p>
    <w:p w:rsidR="007A695D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7A695D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بعد الموت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أحد عشر حديثا</w:t>
      </w:r>
      <w:r w:rsidR="002923AF">
        <w:rPr>
          <w:rtl/>
        </w:rPr>
        <w:t>ً</w:t>
      </w:r>
    </w:p>
    <w:p w:rsidR="005F4626" w:rsidRPr="006216AF" w:rsidRDefault="005F4626" w:rsidP="007E2280">
      <w:pPr>
        <w:rPr>
          <w:rtl/>
        </w:rPr>
      </w:pPr>
      <w:r w:rsidRPr="006216AF">
        <w:rPr>
          <w:rtl/>
        </w:rPr>
        <w:t>273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 xml:space="preserve">عن المنهال بن عمرو ، قال : أنا والله رأيت رأس </w:t>
      </w:r>
      <w:r w:rsidR="00991004">
        <w:rPr>
          <w:rtl/>
        </w:rPr>
        <w:br/>
      </w:r>
      <w:r w:rsidRPr="006216AF">
        <w:rPr>
          <w:rtl/>
        </w:rPr>
        <w:t xml:space="preserve">الحسين صلوات الله عليه على قناة يقرأ القرآن بلسان ذلق ذرب يقرأ </w:t>
      </w:r>
      <w:r w:rsidR="00991004">
        <w:rPr>
          <w:rtl/>
        </w:rPr>
        <w:br/>
      </w:r>
      <w:r w:rsidRPr="006216AF">
        <w:rPr>
          <w:rtl/>
        </w:rPr>
        <w:t xml:space="preserve">سورة الكهف حتّى بلغ : </w:t>
      </w:r>
      <w:r w:rsidRPr="006216AF">
        <w:rPr>
          <w:rStyle w:val="rfdAlaem"/>
          <w:rtl/>
        </w:rPr>
        <w:t>(</w:t>
      </w:r>
      <w:r w:rsidR="008F438F" w:rsidRPr="008F438F">
        <w:rPr>
          <w:rStyle w:val="rfdAie"/>
          <w:rtl/>
        </w:rPr>
        <w:t xml:space="preserve"> أَمْ حَسِبْتَ أَنَّ أَصْحَابَ الْكَهْفِ وَالرَّقِيمِ كَانُوا </w:t>
      </w:r>
      <w:r w:rsidR="008F438F">
        <w:rPr>
          <w:rStyle w:val="rfdAie"/>
          <w:rtl/>
        </w:rPr>
        <w:br/>
      </w:r>
      <w:r w:rsidR="008F438F" w:rsidRPr="008F438F">
        <w:rPr>
          <w:rStyle w:val="rfdAie"/>
          <w:rtl/>
        </w:rPr>
        <w:t>مِنْ آيَاتِنَا عَجَبًا</w:t>
      </w:r>
      <w:r w:rsidRPr="008F438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فقال رجل : ورأسك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>والله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 xml:space="preserve">أعجب يا ابن رسول الله </w:t>
      </w:r>
      <w:r w:rsidR="008F438F">
        <w:rPr>
          <w:rtl/>
        </w:rPr>
        <w:br/>
      </w:r>
      <w:r w:rsidRPr="006216AF">
        <w:rPr>
          <w:rtl/>
        </w:rPr>
        <w:t>من العجب</w:t>
      </w:r>
      <w:r w:rsidR="00410A32">
        <w:rPr>
          <w:rtl/>
        </w:rPr>
        <w:t xml:space="preserve"> .</w:t>
      </w:r>
    </w:p>
    <w:p w:rsidR="005F4626" w:rsidRPr="006216AF" w:rsidRDefault="005F4626" w:rsidP="007E2280">
      <w:pPr>
        <w:rPr>
          <w:rtl/>
        </w:rPr>
      </w:pPr>
      <w:r w:rsidRPr="006216AF">
        <w:rPr>
          <w:rtl/>
        </w:rPr>
        <w:t>274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 xml:space="preserve">وعنه ، قال : أدخل رأس الحسين صلوات الله عليه </w:t>
      </w:r>
      <w:r w:rsidR="00991004">
        <w:rPr>
          <w:rtl/>
        </w:rPr>
        <w:br/>
      </w:r>
      <w:r w:rsidRPr="006216AF">
        <w:rPr>
          <w:rtl/>
        </w:rPr>
        <w:t xml:space="preserve">دمشق على قناة ، فمرّ برجل يقرأ سورة الكهف وقد بلغ هذه الآية </w:t>
      </w:r>
      <w:r w:rsidRPr="006216AF">
        <w:rPr>
          <w:rStyle w:val="rfdAlaem"/>
          <w:rtl/>
        </w:rPr>
        <w:t>(</w:t>
      </w:r>
      <w:r w:rsidR="008F438F" w:rsidRPr="008F438F">
        <w:rPr>
          <w:rStyle w:val="rfdAie"/>
          <w:rtl/>
        </w:rPr>
        <w:t xml:space="preserve"> أَمْ </w:t>
      </w:r>
      <w:r w:rsidR="008F438F">
        <w:rPr>
          <w:rStyle w:val="rfdAie"/>
          <w:rtl/>
        </w:rPr>
        <w:br/>
      </w:r>
      <w:r w:rsidR="008F438F" w:rsidRPr="008F438F">
        <w:rPr>
          <w:rStyle w:val="rfdAie"/>
          <w:rtl/>
        </w:rPr>
        <w:t>حَسِبْتَ أَنَّ أَصْحَابَ الْكَهْفِ وَالرَّقِيمِ كَانُوا مِنْ آيَاتِنَا عَجَبًا</w:t>
      </w:r>
      <w:r w:rsidRPr="008F438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فأنطق </w:t>
      </w:r>
      <w:r w:rsidR="00991004">
        <w:rPr>
          <w:rtl/>
        </w:rPr>
        <w:br/>
      </w:r>
      <w:r w:rsidRPr="006216AF">
        <w:rPr>
          <w:rtl/>
        </w:rPr>
        <w:t xml:space="preserve">الله تعالى الرأس ، فقال : أمري أعجب من أمر أصحاب الكهف </w:t>
      </w:r>
      <w:r w:rsidR="00991004">
        <w:rPr>
          <w:rtl/>
        </w:rPr>
        <w:br/>
      </w:r>
      <w:r w:rsidRPr="006216AF">
        <w:rPr>
          <w:rtl/>
        </w:rPr>
        <w:t>والرقيم</w:t>
      </w:r>
      <w:r w:rsidR="00410A32">
        <w:rPr>
          <w:rtl/>
        </w:rPr>
        <w:t xml:space="preserve"> .</w:t>
      </w:r>
    </w:p>
    <w:p w:rsidR="007E2280" w:rsidRPr="007E2280" w:rsidRDefault="007E2280" w:rsidP="007E2280">
      <w:pPr>
        <w:pStyle w:val="rfdLine"/>
      </w:pPr>
      <w:r w:rsidRPr="007E2280">
        <w:rPr>
          <w:rFonts w:hint="cs"/>
          <w:rtl/>
        </w:rPr>
        <w:t>___________________</w:t>
      </w:r>
    </w:p>
    <w:p w:rsidR="005F4626" w:rsidRPr="005B2643" w:rsidRDefault="005F4626" w:rsidP="007E2280">
      <w:pPr>
        <w:pStyle w:val="rfdFootnote0"/>
        <w:rPr>
          <w:rtl/>
        </w:rPr>
      </w:pPr>
      <w:r w:rsidRPr="005B2643">
        <w:rPr>
          <w:rtl/>
        </w:rPr>
        <w:t>1</w:t>
      </w:r>
      <w:r w:rsidR="007E2280">
        <w:rPr>
          <w:rFonts w:hint="cs"/>
          <w:rtl/>
        </w:rPr>
        <w:t xml:space="preserve"> </w:t>
      </w:r>
      <w:r w:rsidRPr="005B2643"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5B2643">
        <w:rPr>
          <w:rtl/>
        </w:rPr>
        <w:t>الخرائج والجرائح 2 : 577</w:t>
      </w:r>
      <w:r w:rsidR="0096323A">
        <w:rPr>
          <w:rtl/>
        </w:rPr>
        <w:t xml:space="preserve"> / </w:t>
      </w:r>
      <w:r w:rsidRPr="005B2643">
        <w:rPr>
          <w:rtl/>
        </w:rPr>
        <w:t>1 ، عوالم الإ</w:t>
      </w:r>
      <w:r w:rsidR="008F438F">
        <w:rPr>
          <w:rtl/>
        </w:rPr>
        <w:t>ِ</w:t>
      </w:r>
      <w:r w:rsidRPr="005B2643">
        <w:rPr>
          <w:rtl/>
        </w:rPr>
        <w:t xml:space="preserve">مام الحسين </w:t>
      </w:r>
      <w:r w:rsidR="00276CED">
        <w:rPr>
          <w:rtl/>
        </w:rPr>
        <w:t>عليه السلام</w:t>
      </w:r>
      <w:r w:rsidRPr="005B2643">
        <w:rPr>
          <w:rtl/>
        </w:rPr>
        <w:t xml:space="preserve"> :</w:t>
      </w:r>
      <w:r w:rsidR="005B2643">
        <w:rPr>
          <w:rtl/>
        </w:rPr>
        <w:t xml:space="preserve"> </w:t>
      </w:r>
      <w:r w:rsidR="00991004">
        <w:rPr>
          <w:rtl/>
        </w:rPr>
        <w:br/>
      </w:r>
      <w:r w:rsidRPr="005B2643">
        <w:rPr>
          <w:rtl/>
        </w:rPr>
        <w:t>412</w:t>
      </w:r>
      <w:r w:rsidR="0096323A">
        <w:rPr>
          <w:rtl/>
        </w:rPr>
        <w:t xml:space="preserve"> / </w:t>
      </w:r>
      <w:r w:rsidRPr="005B2643">
        <w:rPr>
          <w:rtl/>
        </w:rPr>
        <w:t xml:space="preserve">7 ، الخصائص للسيوطي 2 : 216 ، مقتل الحسين </w:t>
      </w:r>
      <w:r w:rsidR="00276CED">
        <w:rPr>
          <w:rtl/>
        </w:rPr>
        <w:t>عليه السلام</w:t>
      </w:r>
      <w:r w:rsidRPr="005B2643">
        <w:rPr>
          <w:rtl/>
        </w:rPr>
        <w:t xml:space="preserve"> </w:t>
      </w:r>
      <w:r w:rsidR="00991004">
        <w:rPr>
          <w:rtl/>
        </w:rPr>
        <w:br/>
      </w:r>
      <w:r w:rsidRPr="005B2643">
        <w:rPr>
          <w:rtl/>
        </w:rPr>
        <w:t>للسيّد المقرم : 333 ، اثبات الهداة 2 : 581</w:t>
      </w:r>
      <w:r w:rsidR="0096323A">
        <w:rPr>
          <w:rtl/>
        </w:rPr>
        <w:t xml:space="preserve"> / </w:t>
      </w:r>
      <w:r w:rsidRPr="005B2643">
        <w:rPr>
          <w:rtl/>
        </w:rPr>
        <w:t>32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الكهف الآية : 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E2280">
      <w:pPr>
        <w:pStyle w:val="rfdFootnote0"/>
        <w:rPr>
          <w:rtl/>
        </w:rPr>
      </w:pPr>
      <w:r w:rsidRPr="006216AF">
        <w:rPr>
          <w:rtl/>
        </w:rPr>
        <w:t>2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>الخرائج والجرائح 2 : 577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الصراط المستقيم 2 : 179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7 ، عوالم </w:t>
      </w:r>
      <w:r w:rsidR="00991004">
        <w:rPr>
          <w:rtl/>
        </w:rPr>
        <w:br/>
      </w:r>
      <w:r w:rsidRPr="006216AF">
        <w:rPr>
          <w:rtl/>
        </w:rPr>
        <w:t>الإ</w:t>
      </w:r>
      <w:r w:rsidR="008F438F">
        <w:rPr>
          <w:rtl/>
        </w:rPr>
        <w:t>ِ</w:t>
      </w:r>
      <w:r w:rsidRPr="006216AF">
        <w:rPr>
          <w:rtl/>
        </w:rPr>
        <w:t xml:space="preserve">مام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412</w:t>
      </w:r>
      <w:r w:rsidR="0096323A">
        <w:rPr>
          <w:rtl/>
        </w:rPr>
        <w:t xml:space="preserve"> / </w:t>
      </w:r>
      <w:r w:rsidRPr="006216AF">
        <w:rPr>
          <w:rtl/>
        </w:rPr>
        <w:t>7 ، عنه مدينة المعاجز : 274</w:t>
      </w:r>
      <w:r w:rsidR="0096323A">
        <w:rPr>
          <w:rtl/>
        </w:rPr>
        <w:t xml:space="preserve"> / </w:t>
      </w:r>
      <w:r w:rsidRPr="006216AF">
        <w:rPr>
          <w:rtl/>
        </w:rPr>
        <w:t>72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الكهف الآية : 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E2280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275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 xml:space="preserve">عن مصقلة الطحّان ، قال : سمعت أبا عبد الله صلوات </w:t>
      </w:r>
      <w:r w:rsidR="00991004">
        <w:rPr>
          <w:rtl/>
        </w:rPr>
        <w:br/>
      </w:r>
      <w:r w:rsidRPr="006216AF">
        <w:rPr>
          <w:rtl/>
        </w:rPr>
        <w:t xml:space="preserve">الله عليه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لمّا قتل الحسين بن عليّ صلوات الله عليهما أقامت </w:t>
      </w:r>
      <w:r w:rsidR="00991004">
        <w:rPr>
          <w:rtl/>
        </w:rPr>
        <w:br/>
      </w:r>
      <w:r w:rsidRPr="006216AF">
        <w:rPr>
          <w:rtl/>
        </w:rPr>
        <w:t>امرأته الكلبيّة مأتما</w:t>
      </w:r>
      <w:r w:rsidR="002923AF">
        <w:rPr>
          <w:rtl/>
        </w:rPr>
        <w:t>ً</w:t>
      </w:r>
      <w:r w:rsidRPr="006216AF">
        <w:rPr>
          <w:rtl/>
        </w:rPr>
        <w:t xml:space="preserve"> ، وبكت وأبكت عليه النساء والخدم ، حتّى جفّت </w:t>
      </w:r>
      <w:r w:rsidR="00991004">
        <w:rPr>
          <w:rtl/>
        </w:rPr>
        <w:br/>
      </w:r>
      <w:r w:rsidRPr="006216AF">
        <w:rPr>
          <w:rtl/>
        </w:rPr>
        <w:t xml:space="preserve">دموعهنّ ، وذهبت ، فبينما هي كذلك إذ رأت جارية من جواريها تبكي </w:t>
      </w:r>
      <w:r w:rsidR="00991004">
        <w:rPr>
          <w:rtl/>
        </w:rPr>
        <w:br/>
      </w:r>
      <w:r w:rsidRPr="006216AF">
        <w:rPr>
          <w:rtl/>
        </w:rPr>
        <w:t>وتسيل دموعها ، فدعتها وقالت لها : مالك</w:t>
      </w:r>
      <w:r w:rsidR="002923AF">
        <w:rPr>
          <w:rtl/>
        </w:rPr>
        <w:t>ِ</w:t>
      </w:r>
      <w:r w:rsidRPr="006216AF">
        <w:rPr>
          <w:rtl/>
        </w:rPr>
        <w:t xml:space="preserve"> أنت من بيننا تسيل دموعك</w:t>
      </w:r>
      <w:r w:rsidR="00DD50E3">
        <w:rPr>
          <w:rtl/>
        </w:rPr>
        <w:t xml:space="preserve"> ؟</w:t>
      </w:r>
      <w:r w:rsidR="002923AF">
        <w:rPr>
          <w:rtl/>
        </w:rPr>
        <w:t xml:space="preserve"> </w:t>
      </w:r>
      <w:r w:rsidR="00991004">
        <w:rPr>
          <w:rtl/>
        </w:rPr>
        <w:br/>
      </w:r>
      <w:r w:rsidR="0024462B">
        <w:rPr>
          <w:rtl/>
        </w:rPr>
        <w:t>قالت : إنّي لمّا أصابني الج</w:t>
      </w:r>
      <w:r w:rsidRPr="006216AF">
        <w:rPr>
          <w:rtl/>
        </w:rPr>
        <w:t>هد شربت شربة سويق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فأمرت ، فأتيت بالطعام والأسوقة ، فأكلت ، وشربت ، </w:t>
      </w:r>
      <w:r w:rsidR="00991004">
        <w:rPr>
          <w:rtl/>
        </w:rPr>
        <w:br/>
      </w:r>
      <w:r w:rsidRPr="006216AF">
        <w:rPr>
          <w:rtl/>
        </w:rPr>
        <w:t xml:space="preserve">وأطعمت ، وسقت ، وقالت : إنّما نريد نتقوى بذلك على البكاء على </w:t>
      </w:r>
      <w:r w:rsidR="00991004">
        <w:rPr>
          <w:rtl/>
        </w:rPr>
        <w:br/>
      </w:r>
      <w:r w:rsidRPr="006216AF">
        <w:rPr>
          <w:rtl/>
        </w:rPr>
        <w:t>الحسين صلوات الله عليه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923AF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وأهدي إلى الكلبيّة جزر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لتستعين بها على مأتم الحسين </w:t>
      </w:r>
      <w:r w:rsidR="00991004">
        <w:rPr>
          <w:rtl/>
        </w:rPr>
        <w:br/>
      </w:r>
      <w:r w:rsidRPr="006216AF">
        <w:rPr>
          <w:rtl/>
        </w:rPr>
        <w:t>صلوات الله عليه وآله ، فقالت : لسنا في عرس ، فما نصنع بها</w:t>
      </w:r>
      <w:r w:rsidR="00DD50E3">
        <w:rPr>
          <w:rtl/>
        </w:rPr>
        <w:t xml:space="preserve"> ؟</w:t>
      </w:r>
      <w:r w:rsidR="002923AF">
        <w:rPr>
          <w:rtl/>
        </w:rPr>
        <w:t xml:space="preserve"> </w:t>
      </w:r>
      <w:r w:rsidR="00991004">
        <w:rPr>
          <w:rtl/>
        </w:rPr>
        <w:br/>
      </w:r>
      <w:r w:rsidRPr="006216AF">
        <w:rPr>
          <w:rtl/>
        </w:rPr>
        <w:t>فأخرجت من الدار ، فلمّا خرجت من الدار لم يحسّ</w:t>
      </w:r>
      <w:r w:rsidR="002923AF">
        <w:rPr>
          <w:rtl/>
        </w:rPr>
        <w:t>َ</w:t>
      </w:r>
      <w:r w:rsidRPr="006216AF">
        <w:rPr>
          <w:rtl/>
        </w:rPr>
        <w:t xml:space="preserve"> لها بحس</w:t>
      </w:r>
      <w:r w:rsidR="0024462B">
        <w:rPr>
          <w:rtl/>
        </w:rPr>
        <w:t>ٍ</w:t>
      </w:r>
      <w:r w:rsidRPr="006216AF">
        <w:rPr>
          <w:rtl/>
        </w:rPr>
        <w:t xml:space="preserve"> كأنّما </w:t>
      </w:r>
      <w:r w:rsidR="00991004">
        <w:rPr>
          <w:rtl/>
        </w:rPr>
        <w:br/>
      </w:r>
      <w:r w:rsidRPr="006216AF">
        <w:rPr>
          <w:rtl/>
        </w:rPr>
        <w:t>طرن بين السماء والأرض ، ولم ير</w:t>
      </w:r>
      <w:r w:rsidR="0024462B">
        <w:rPr>
          <w:rtl/>
        </w:rPr>
        <w:t>َ</w:t>
      </w:r>
      <w:r w:rsidRPr="006216AF">
        <w:rPr>
          <w:rtl/>
        </w:rPr>
        <w:t xml:space="preserve"> لهن بعد خروجهن من الدار أثر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E2280">
      <w:pPr>
        <w:rPr>
          <w:rtl/>
        </w:rPr>
      </w:pPr>
      <w:r w:rsidRPr="006216AF">
        <w:rPr>
          <w:rtl/>
        </w:rPr>
        <w:t>276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 xml:space="preserve">عن أحمد بن الحسين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: قال كنت بنينوى ، فإذا أنا </w:t>
      </w:r>
      <w:r w:rsidR="00991004">
        <w:rPr>
          <w:rtl/>
        </w:rPr>
        <w:br/>
      </w:r>
      <w:r w:rsidRPr="006216AF">
        <w:rPr>
          <w:rtl/>
        </w:rPr>
        <w:t xml:space="preserve">ببقرة شاردة على وجهها ، والناس خلفها يعدون حتّى جاءت إلى القبر ، </w:t>
      </w:r>
      <w:r w:rsidR="00991004">
        <w:rPr>
          <w:rtl/>
        </w:rPr>
        <w:br/>
      </w:r>
      <w:r w:rsidRPr="006216AF">
        <w:rPr>
          <w:rtl/>
        </w:rPr>
        <w:t xml:space="preserve">فبركت عليه ، والتزمته ثمّ رجعت مبادرة حتّى جاءت إلى باب مغلق </w:t>
      </w:r>
      <w:r w:rsidR="00991004">
        <w:rPr>
          <w:rtl/>
        </w:rPr>
        <w:br/>
      </w:r>
      <w:r w:rsidRPr="006216AF">
        <w:rPr>
          <w:rtl/>
        </w:rPr>
        <w:t>فنطحته ففتحته ، فخرج منها ولدها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>أي عجلها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 xml:space="preserve">فقيل : إن عجلها </w:t>
      </w:r>
      <w:r w:rsidRPr="006216AF">
        <w:rPr>
          <w:rStyle w:val="rfdFootnotenum"/>
          <w:rtl/>
        </w:rPr>
        <w:t>(3)</w:t>
      </w:r>
      <w:r w:rsidR="00991004" w:rsidRPr="00991004">
        <w:rPr>
          <w:rtl/>
        </w:rPr>
        <w:t xml:space="preserve"> </w:t>
      </w:r>
      <w:r w:rsidR="00991004">
        <w:rPr>
          <w:rtl/>
        </w:rPr>
        <w:br/>
      </w:r>
      <w:r w:rsidRPr="006216AF">
        <w:rPr>
          <w:rtl/>
        </w:rPr>
        <w:t>سرق ، ولم يدر أصحابه أين هو ، حتّى وقفت هي عليه</w:t>
      </w:r>
      <w:r w:rsidR="00410A32">
        <w:rPr>
          <w:rtl/>
        </w:rPr>
        <w:t xml:space="preserve"> .</w:t>
      </w:r>
    </w:p>
    <w:p w:rsidR="007E2280" w:rsidRPr="007E2280" w:rsidRDefault="007E2280" w:rsidP="007E2280">
      <w:pPr>
        <w:pStyle w:val="rfdLine"/>
      </w:pPr>
      <w:r w:rsidRPr="007E2280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الكافي 1 : 466 ح 9 ، مدينة المعاجز : 240 عنه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بعض النسخ والكافي : جواري ، وأبدل وما يتعلق بها من الضمائر ، </w:t>
      </w:r>
      <w:r w:rsidR="00991004">
        <w:rPr>
          <w:rStyle w:val="rfdFootnote"/>
          <w:rtl/>
        </w:rPr>
        <w:br/>
      </w:r>
      <w:r w:rsidRPr="006216AF">
        <w:rPr>
          <w:rStyle w:val="rfdFootnote"/>
          <w:rtl/>
        </w:rPr>
        <w:t>وما في المتن من ر ، والجزر : ما يصلح لأن يذبح من الشاء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انظر </w:t>
      </w:r>
      <w:r w:rsidR="00991004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المعجم الوسيط 1 : 120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جزر</w:t>
      </w:r>
      <w:r w:rsidR="003E76E8">
        <w:rPr>
          <w:rStyle w:val="rfdFootnote"/>
          <w:rtl/>
        </w:rPr>
        <w:t>)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66E62">
      <w:pPr>
        <w:pStyle w:val="rfdFootnote0"/>
        <w:rPr>
          <w:rtl/>
        </w:rPr>
      </w:pPr>
      <w:r w:rsidRPr="006216AF">
        <w:rPr>
          <w:rtl/>
        </w:rPr>
        <w:t xml:space="preserve">4 </w:t>
      </w:r>
      <w:r w:rsidR="00166E62">
        <w:rPr>
          <w:rtl/>
        </w:rPr>
        <w:t>ـ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الحسن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: العجل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E2280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277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 xml:space="preserve">عن يعقوب بن سليمان ، قال : سمرت ذات ليلة أنا </w:t>
      </w:r>
      <w:r w:rsidR="005D65DE">
        <w:rPr>
          <w:rtl/>
        </w:rPr>
        <w:br/>
      </w:r>
      <w:r w:rsidRPr="006216AF">
        <w:rPr>
          <w:rtl/>
        </w:rPr>
        <w:t xml:space="preserve">ونفر ، فتذاكرنا مقتل الحسين بن عليّ صلوات الله عليهما ، فقال رجل </w:t>
      </w:r>
      <w:r w:rsidR="005D65DE">
        <w:rPr>
          <w:rtl/>
        </w:rPr>
        <w:br/>
      </w:r>
      <w:r w:rsidRPr="006216AF">
        <w:rPr>
          <w:rtl/>
        </w:rPr>
        <w:t xml:space="preserve">من القوم : ما تلبّس أحد بقتله </w:t>
      </w:r>
      <w:r w:rsidR="00335A4F">
        <w:rPr>
          <w:rtl/>
        </w:rPr>
        <w:t>إلّا</w:t>
      </w:r>
      <w:r w:rsidRPr="006216AF">
        <w:rPr>
          <w:rtl/>
        </w:rPr>
        <w:t xml:space="preserve"> أصابه بلاء في أهله وماله ونفسه</w:t>
      </w:r>
      <w:r w:rsidR="00410A32">
        <w:rPr>
          <w:rtl/>
        </w:rPr>
        <w:t xml:space="preserve"> .</w:t>
      </w:r>
    </w:p>
    <w:p w:rsidR="005F4626" w:rsidRPr="006216AF" w:rsidRDefault="005F4626" w:rsidP="00721604">
      <w:pPr>
        <w:rPr>
          <w:rtl/>
        </w:rPr>
      </w:pPr>
      <w:r w:rsidRPr="006216AF">
        <w:rPr>
          <w:rtl/>
        </w:rPr>
        <w:t xml:space="preserve">قال شيخ من القوم : والله أنا ممّن شهد قتله ، وأعان عليه ، فما </w:t>
      </w:r>
      <w:r w:rsidR="005D65DE">
        <w:rPr>
          <w:rtl/>
        </w:rPr>
        <w:br/>
      </w:r>
      <w:r w:rsidRPr="006216AF">
        <w:rPr>
          <w:rtl/>
        </w:rPr>
        <w:t xml:space="preserve">أصابني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إلى الساعة أمر أكرهه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فمقته القوم ، وتغيّر السراج وكاد </w:t>
      </w:r>
      <w:r w:rsidR="005D65DE">
        <w:rPr>
          <w:rtl/>
        </w:rPr>
        <w:br/>
      </w:r>
      <w:r w:rsidRPr="006216AF">
        <w:rPr>
          <w:rtl/>
        </w:rPr>
        <w:t>دهنه يطفأ ، فقام الرجل إليه ليصلحه ، فأخذت النار ب</w:t>
      </w:r>
      <w:r w:rsidR="00721604">
        <w:rPr>
          <w:rtl/>
        </w:rPr>
        <w:t>أ</w:t>
      </w:r>
      <w:r w:rsidRPr="006216AF">
        <w:rPr>
          <w:rtl/>
        </w:rPr>
        <w:t xml:space="preserve">صبعه ، فنفخها </w:t>
      </w:r>
      <w:r w:rsidR="005D65DE">
        <w:rPr>
          <w:rtl/>
        </w:rPr>
        <w:br/>
      </w:r>
      <w:r w:rsidRPr="006216AF">
        <w:rPr>
          <w:rtl/>
        </w:rPr>
        <w:t xml:space="preserve">فأخذت بلحيته ، فخرج يبادر إلى الماء وألقى بنفسه في النهر ، وجعلت </w:t>
      </w:r>
      <w:r w:rsidR="005D65DE">
        <w:rPr>
          <w:rtl/>
        </w:rPr>
        <w:br/>
      </w:r>
      <w:r w:rsidRPr="006216AF">
        <w:rPr>
          <w:rtl/>
        </w:rPr>
        <w:t xml:space="preserve">النار ترفرف على رأسه فإذا أخرجه أحرقته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حتّى مات لعنه الله</w:t>
      </w:r>
      <w:r w:rsidR="00410A32">
        <w:rPr>
          <w:rtl/>
        </w:rPr>
        <w:t xml:space="preserve"> .</w:t>
      </w:r>
    </w:p>
    <w:p w:rsidR="005F4626" w:rsidRPr="006216AF" w:rsidRDefault="005F4626" w:rsidP="007E2280">
      <w:pPr>
        <w:rPr>
          <w:rtl/>
        </w:rPr>
      </w:pPr>
      <w:r w:rsidRPr="006216AF">
        <w:rPr>
          <w:rtl/>
        </w:rPr>
        <w:t>278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 xml:space="preserve">عن السديّ ، قال كنا عنده إذ جاءه رجل ريحه ريح </w:t>
      </w:r>
      <w:r w:rsidR="005D65DE">
        <w:rPr>
          <w:rtl/>
        </w:rPr>
        <w:br/>
      </w:r>
      <w:r w:rsidRPr="006216AF">
        <w:rPr>
          <w:rtl/>
        </w:rPr>
        <w:t xml:space="preserve">القطران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فقال السديّ : تبيع القطران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لا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فما هذه </w:t>
      </w:r>
      <w:r w:rsidR="005D65DE">
        <w:rPr>
          <w:rtl/>
        </w:rPr>
        <w:br/>
      </w:r>
      <w:r w:rsidRPr="006216AF">
        <w:rPr>
          <w:rtl/>
        </w:rPr>
        <w:t xml:space="preserve">الريح </w:t>
      </w:r>
      <w:r w:rsidRPr="006216AF">
        <w:rPr>
          <w:rStyle w:val="rfdFootnotenum"/>
          <w:rtl/>
        </w:rPr>
        <w:t>(5)</w:t>
      </w:r>
      <w:r w:rsidR="00DD50E3">
        <w:rPr>
          <w:rtl/>
        </w:rPr>
        <w:t xml:space="preserve"> ؟</w:t>
      </w:r>
      <w:r w:rsidR="00410A32">
        <w:rPr>
          <w:rtl/>
        </w:rPr>
        <w:t xml:space="preserve"> .</w:t>
      </w:r>
    </w:p>
    <w:p w:rsidR="007E2280" w:rsidRDefault="005F4626" w:rsidP="007E2280">
      <w:pPr>
        <w:rPr>
          <w:rStyle w:val="rfdLineChar"/>
        </w:rPr>
      </w:pPr>
      <w:r w:rsidRPr="006216AF">
        <w:rPr>
          <w:rtl/>
        </w:rPr>
        <w:t xml:space="preserve">قال : أخبركم </w:t>
      </w:r>
      <w:r w:rsidRPr="006216AF">
        <w:rPr>
          <w:rStyle w:val="rfdFootnotenum"/>
          <w:rtl/>
        </w:rPr>
        <w:t>(6)</w:t>
      </w:r>
      <w:r w:rsidRPr="006216AF">
        <w:rPr>
          <w:rtl/>
        </w:rPr>
        <w:t xml:space="preserve"> ، لا والله لا أبيع القطران ، </w:t>
      </w:r>
      <w:r w:rsidR="00335A4F">
        <w:rPr>
          <w:rtl/>
        </w:rPr>
        <w:t>إلّا</w:t>
      </w:r>
      <w:r w:rsidRPr="006216AF">
        <w:rPr>
          <w:rtl/>
        </w:rPr>
        <w:t xml:space="preserve"> أنّي كنت مع </w:t>
      </w:r>
      <w:r w:rsidR="005D65DE">
        <w:rPr>
          <w:rtl/>
        </w:rPr>
        <w:br/>
      </w:r>
      <w:r w:rsidRPr="006216AF">
        <w:rPr>
          <w:rtl/>
        </w:rPr>
        <w:t xml:space="preserve">عمر بن سعد لعنه الله في عسكره أبيعهم </w:t>
      </w:r>
      <w:r w:rsidRPr="006216AF">
        <w:rPr>
          <w:rStyle w:val="rfdFootnotenum"/>
          <w:rtl/>
        </w:rPr>
        <w:t>(7)</w:t>
      </w:r>
      <w:r w:rsidRPr="006216AF">
        <w:rPr>
          <w:rtl/>
        </w:rPr>
        <w:t xml:space="preserve"> الحديد ، فلمّا أصيب </w:t>
      </w:r>
      <w:r w:rsidR="005D65DE">
        <w:rPr>
          <w:rtl/>
        </w:rPr>
        <w:br/>
      </w:r>
      <w:r w:rsidRPr="006216AF">
        <w:rPr>
          <w:rtl/>
        </w:rPr>
        <w:t>الحسين صلوات الله عليه كنت في العسكر قريبا</w:t>
      </w:r>
      <w:r w:rsidR="002923AF">
        <w:rPr>
          <w:rtl/>
        </w:rPr>
        <w:t>ً</w:t>
      </w:r>
      <w:r w:rsidRPr="006216AF">
        <w:rPr>
          <w:rtl/>
        </w:rPr>
        <w:t xml:space="preserve"> فرأيت في المنام إذا </w:t>
      </w:r>
      <w:r w:rsidR="005D65DE">
        <w:rPr>
          <w:rtl/>
        </w:rPr>
        <w:br/>
      </w:r>
      <w:r w:rsidRPr="006216AF">
        <w:rPr>
          <w:rtl/>
        </w:rPr>
        <w:t xml:space="preserve">جاء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وعليّ صلوات الله عليه كان معه ، وهو يسقي </w:t>
      </w:r>
      <w:r w:rsidR="005D65DE">
        <w:rPr>
          <w:rtl/>
        </w:rPr>
        <w:br/>
      </w:r>
      <w:r w:rsidRPr="006216AF">
        <w:rPr>
          <w:rtl/>
        </w:rPr>
        <w:t xml:space="preserve">أصحاب الحسين ، فقلت : </w:t>
      </w:r>
      <w:r w:rsidR="00721604">
        <w:rPr>
          <w:rtl/>
        </w:rPr>
        <w:t>أ</w:t>
      </w:r>
      <w:r w:rsidRPr="006216AF">
        <w:rPr>
          <w:rtl/>
        </w:rPr>
        <w:t>سقني يا عليّ ، فأبى ، فقلت : يا رسول</w:t>
      </w:r>
      <w:r w:rsidR="007E2280">
        <w:rPr>
          <w:rFonts w:hint="cs"/>
          <w:rtl/>
        </w:rPr>
        <w:t xml:space="preserve"> </w:t>
      </w:r>
      <w:r w:rsidR="007E2280">
        <w:rPr>
          <w:rtl/>
        </w:rPr>
        <w:br/>
      </w:r>
      <w:r w:rsidR="007E2280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7E2280">
      <w:pPr>
        <w:pStyle w:val="rfdFootnote0"/>
        <w:rPr>
          <w:rtl/>
        </w:rPr>
      </w:pPr>
      <w:r w:rsidRPr="006216AF">
        <w:rPr>
          <w:rtl/>
        </w:rPr>
        <w:t>5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>عقاب الأعمال : 259</w:t>
      </w:r>
      <w:r w:rsidR="0096323A">
        <w:rPr>
          <w:rtl/>
        </w:rPr>
        <w:t xml:space="preserve"> / </w:t>
      </w:r>
      <w:r w:rsidRPr="006216AF">
        <w:rPr>
          <w:rtl/>
        </w:rPr>
        <w:t>7 ، أمالي الطوسيّ 1 : 164 ، عنه في مدينة المعاجز</w:t>
      </w:r>
      <w:r w:rsidR="00410A32">
        <w:rPr>
          <w:rtl/>
        </w:rPr>
        <w:t xml:space="preserve"> .</w:t>
      </w:r>
      <w:r w:rsidR="00CF0FA9">
        <w:rPr>
          <w:rtl/>
        </w:rPr>
        <w:t xml:space="preserve"> </w:t>
      </w:r>
      <w:r w:rsidR="005D65DE">
        <w:rPr>
          <w:rtl/>
        </w:rPr>
        <w:br/>
      </w:r>
      <w:r w:rsidRPr="006216AF">
        <w:rPr>
          <w:rtl/>
        </w:rPr>
        <w:t>265</w:t>
      </w:r>
      <w:r w:rsidR="0096323A">
        <w:rPr>
          <w:rtl/>
        </w:rPr>
        <w:t xml:space="preserve"> / </w:t>
      </w:r>
      <w:r w:rsidRPr="006216AF">
        <w:rPr>
          <w:rtl/>
        </w:rPr>
        <w:t>141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أصابه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يكرهه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زاد في ر : فلمّا خرج أحرقته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="00721604">
        <w:rPr>
          <w:rtl/>
        </w:rPr>
        <w:t>مناقب ابن شهرا</w:t>
      </w:r>
      <w:r w:rsidRPr="006216AF">
        <w:rPr>
          <w:rtl/>
        </w:rPr>
        <w:t>شوب 4 : 59 ، مدينة المعاجز : 265</w:t>
      </w:r>
      <w:r w:rsidR="0096323A">
        <w:rPr>
          <w:rtl/>
        </w:rPr>
        <w:t xml:space="preserve"> / </w:t>
      </w:r>
      <w:r w:rsidRPr="006216AF">
        <w:rPr>
          <w:rtl/>
        </w:rPr>
        <w:t>140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زاد في ر : فإذا أنا برجليه</w:t>
      </w:r>
      <w:r w:rsidR="00DD50E3">
        <w:rPr>
          <w:rStyle w:val="rfdFootnote"/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ر : فما هذا القطران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(6) في ر : أخبرك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(7) في ر : أبيع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70CF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الله ، قل لعليّ يسقيني ، فقال : </w:t>
      </w:r>
      <w:r w:rsidR="009F08E4" w:rsidRPr="006216AF">
        <w:rPr>
          <w:rtl/>
        </w:rPr>
        <w:t>«</w:t>
      </w:r>
      <w:r w:rsidRPr="006216AF">
        <w:rPr>
          <w:rtl/>
        </w:rPr>
        <w:t>اسقه يا عليّ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يا رسول الله ، إنّ هذا ممّن أعان علينا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</w:t>
      </w:r>
      <w:r w:rsidR="005D65DE">
        <w:rPr>
          <w:rtl/>
        </w:rPr>
        <w:br/>
      </w:r>
      <w:r w:rsidRPr="006216AF">
        <w:rPr>
          <w:rtl/>
        </w:rPr>
        <w:t>فعلت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بلى ، قد كنت أبيعهم الحديد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فعلت</w:t>
      </w:r>
      <w:r w:rsidR="009F08E4" w:rsidRPr="006216AF">
        <w:rPr>
          <w:rtl/>
        </w:rPr>
        <w:t>»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نعم</w:t>
      </w:r>
      <w:r w:rsidR="00410A32">
        <w:rPr>
          <w:rtl/>
        </w:rPr>
        <w:t xml:space="preserve"> .</w:t>
      </w:r>
    </w:p>
    <w:p w:rsidR="005F4626" w:rsidRPr="006216AF" w:rsidRDefault="005F4626" w:rsidP="00373BB7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يا عليّ اسقه قطرانا</w:t>
      </w:r>
      <w:r w:rsidR="002923AF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فناولني قدحا</w:t>
      </w:r>
      <w:r w:rsidR="00373BB7">
        <w:rPr>
          <w:rtl/>
        </w:rPr>
        <w:t>ً</w:t>
      </w:r>
      <w:r w:rsidRPr="006216AF">
        <w:rPr>
          <w:rtl/>
        </w:rPr>
        <w:t xml:space="preserve"> مل</w:t>
      </w:r>
      <w:r w:rsidR="00373BB7">
        <w:rPr>
          <w:rtl/>
        </w:rPr>
        <w:t>یء</w:t>
      </w:r>
      <w:r w:rsidRPr="006216AF">
        <w:rPr>
          <w:rtl/>
        </w:rPr>
        <w:t xml:space="preserve"> قطرانا</w:t>
      </w:r>
      <w:r w:rsidR="00373BB7">
        <w:rPr>
          <w:rtl/>
        </w:rPr>
        <w:t>ً</w:t>
      </w:r>
      <w:r w:rsidRPr="006216AF">
        <w:rPr>
          <w:rtl/>
        </w:rPr>
        <w:t xml:space="preserve"> فشربته ، </w:t>
      </w:r>
      <w:r w:rsidR="005D65DE">
        <w:rPr>
          <w:rtl/>
        </w:rPr>
        <w:br/>
      </w:r>
      <w:r w:rsidRPr="006216AF">
        <w:rPr>
          <w:rtl/>
        </w:rPr>
        <w:t>فمكثت ثلاثة أيّام أبول القطران ، وهذه ريحه قد بقيت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السديّ : اشرب من ماء الفرات ، وكل من خبز البر ، فما </w:t>
      </w:r>
      <w:r w:rsidR="005D65DE">
        <w:rPr>
          <w:rtl/>
        </w:rPr>
        <w:br/>
      </w:r>
      <w:r w:rsidRPr="006216AF">
        <w:rPr>
          <w:rtl/>
        </w:rPr>
        <w:t>أراك تلقى محمّدا</w:t>
      </w:r>
      <w:r w:rsidR="002923AF">
        <w:rPr>
          <w:rtl/>
        </w:rPr>
        <w:t>ً</w:t>
      </w:r>
      <w:r w:rsidRPr="006216AF">
        <w:rPr>
          <w:rtl/>
        </w:rPr>
        <w:t xml:space="preserve">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</w:p>
    <w:p w:rsidR="005F4626" w:rsidRPr="006216AF" w:rsidRDefault="005F4626" w:rsidP="007E2280">
      <w:pPr>
        <w:rPr>
          <w:rtl/>
        </w:rPr>
      </w:pPr>
      <w:r w:rsidRPr="006216AF">
        <w:rPr>
          <w:rtl/>
        </w:rPr>
        <w:t>279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 xml:space="preserve">عن إدريس بن عبد الله الأزديّ ، قال : لمّا قتل </w:t>
      </w:r>
      <w:r w:rsidR="005D65DE">
        <w:rPr>
          <w:rtl/>
        </w:rPr>
        <w:br/>
      </w:r>
      <w:r w:rsidRPr="006216AF">
        <w:rPr>
          <w:rtl/>
        </w:rPr>
        <w:t xml:space="preserve">الحسين صلوات الله عليه أراد القوم أن يوطئوه الخيل ، فقالت فضّة </w:t>
      </w:r>
      <w:r w:rsidR="005D65DE">
        <w:rPr>
          <w:rtl/>
        </w:rPr>
        <w:br/>
      </w:r>
      <w:r w:rsidRPr="006216AF">
        <w:rPr>
          <w:rtl/>
        </w:rPr>
        <w:t xml:space="preserve">لزينب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: يا سيّدتي ، إنّ سفينة مولى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ركب </w:t>
      </w:r>
      <w:r w:rsidR="005D65DE">
        <w:rPr>
          <w:rtl/>
        </w:rPr>
        <w:br/>
      </w:r>
      <w:r w:rsidRPr="006216AF">
        <w:rPr>
          <w:rtl/>
        </w:rPr>
        <w:t xml:space="preserve">البحر ، فانكسرت السفينة ، فوقع إلى الجزيرة ، فإذا هو بأسد ، فقال : يا </w:t>
      </w:r>
      <w:r w:rsidR="005D65DE">
        <w:rPr>
          <w:rtl/>
        </w:rPr>
        <w:br/>
      </w:r>
      <w:r w:rsidRPr="006216AF">
        <w:rPr>
          <w:rtl/>
        </w:rPr>
        <w:t xml:space="preserve">أبا الحارث ، أنا مولى رسول الله </w:t>
      </w:r>
      <w:r w:rsidR="00470C8A">
        <w:rPr>
          <w:rtl/>
        </w:rPr>
        <w:t>(ص)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فهمهم السبع بين يديه حتّى </w:t>
      </w:r>
      <w:r w:rsidR="005D65DE">
        <w:rPr>
          <w:rtl/>
        </w:rPr>
        <w:br/>
      </w:r>
      <w:r w:rsidRPr="006216AF">
        <w:rPr>
          <w:rtl/>
        </w:rPr>
        <w:t xml:space="preserve">أوقفه على الطريق ، وأسد رابض في ناحية ، فدعيني أمضي إليه ، </w:t>
      </w:r>
      <w:r w:rsidR="005D65DE">
        <w:rPr>
          <w:rtl/>
        </w:rPr>
        <w:br/>
      </w:r>
      <w:r w:rsidRPr="006216AF">
        <w:rPr>
          <w:rtl/>
        </w:rPr>
        <w:t>فأعلمه ما هم صانعون</w:t>
      </w:r>
      <w:r w:rsidR="00410A32">
        <w:rPr>
          <w:rtl/>
        </w:rPr>
        <w:t xml:space="preserve"> .</w:t>
      </w:r>
    </w:p>
    <w:p w:rsidR="005F4626" w:rsidRPr="006216AF" w:rsidRDefault="005F4626" w:rsidP="00B542F4">
      <w:pPr>
        <w:rPr>
          <w:rtl/>
        </w:rPr>
      </w:pPr>
      <w:r w:rsidRPr="006216AF">
        <w:rPr>
          <w:rtl/>
        </w:rPr>
        <w:t>فمضت إليه فقالت : يا أبا الحارث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فرفع رأسه ثمّ قالت له :</w:t>
      </w:r>
      <w:r w:rsidR="00B542F4">
        <w:rPr>
          <w:rtl/>
        </w:rPr>
        <w:t xml:space="preserve"> </w:t>
      </w:r>
      <w:r w:rsidR="005D65DE">
        <w:rPr>
          <w:rtl/>
        </w:rPr>
        <w:br/>
      </w:r>
      <w:r w:rsidR="00B542F4">
        <w:rPr>
          <w:rtl/>
        </w:rPr>
        <w:t>أ</w:t>
      </w:r>
      <w:r w:rsidRPr="006216AF">
        <w:rPr>
          <w:rtl/>
        </w:rPr>
        <w:t>تدري ما يريدون أن يصنعوا بأبي عبد الله صلوات الله عليه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يريدون </w:t>
      </w:r>
      <w:r w:rsidR="005D65DE">
        <w:rPr>
          <w:rtl/>
        </w:rPr>
        <w:br/>
      </w:r>
      <w:r w:rsidRPr="006216AF">
        <w:rPr>
          <w:rtl/>
        </w:rPr>
        <w:t>أن يوطئوا الخيل ظهره</w:t>
      </w:r>
      <w:r w:rsidR="00410A32">
        <w:rPr>
          <w:rtl/>
        </w:rPr>
        <w:t xml:space="preserve"> .</w:t>
      </w:r>
    </w:p>
    <w:p w:rsidR="005F4626" w:rsidRPr="006216AF" w:rsidRDefault="005F4626" w:rsidP="005D65DE">
      <w:pPr>
        <w:rPr>
          <w:rtl/>
        </w:rPr>
      </w:pPr>
      <w:r w:rsidRPr="006216AF">
        <w:rPr>
          <w:rtl/>
        </w:rPr>
        <w:t xml:space="preserve">فمشى الأسد حتّى وضع يده على جسمه ، فأقبلت الخيل ، فلمّا </w:t>
      </w:r>
      <w:r w:rsidR="005D65DE">
        <w:rPr>
          <w:rtl/>
        </w:rPr>
        <w:br/>
      </w:r>
      <w:r w:rsidRPr="006216AF">
        <w:rPr>
          <w:rtl/>
        </w:rPr>
        <w:t>نظروا إليه قال لهم عمر بن سعد لعنه الله : فتنة ، فلا تثيروها</w:t>
      </w:r>
      <w:r w:rsidR="00410A32">
        <w:rPr>
          <w:rtl/>
        </w:rPr>
        <w:t xml:space="preserve"> .</w:t>
      </w:r>
      <w:r w:rsidR="005D65DE">
        <w:rPr>
          <w:rtl/>
        </w:rPr>
        <w:t xml:space="preserve"> </w:t>
      </w:r>
      <w:r w:rsidR="005D65DE">
        <w:rPr>
          <w:rtl/>
        </w:rPr>
        <w:br/>
      </w:r>
      <w:r w:rsidRPr="006216AF">
        <w:rPr>
          <w:rtl/>
        </w:rPr>
        <w:t>فانصرفوا</w:t>
      </w:r>
      <w:r w:rsidR="00410A32">
        <w:rPr>
          <w:rtl/>
        </w:rPr>
        <w:t xml:space="preserve"> .</w:t>
      </w:r>
    </w:p>
    <w:p w:rsidR="007E2280" w:rsidRDefault="005F4626" w:rsidP="007E2280">
      <w:pPr>
        <w:rPr>
          <w:rStyle w:val="rfdLineChar"/>
        </w:rPr>
      </w:pPr>
      <w:r w:rsidRPr="006216AF">
        <w:rPr>
          <w:rtl/>
        </w:rPr>
        <w:t>280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7E2280">
        <w:rPr>
          <w:rFonts w:hint="cs"/>
          <w:rtl/>
        </w:rPr>
        <w:t xml:space="preserve"> </w:t>
      </w:r>
      <w:r>
        <w:rPr>
          <w:rtl/>
        </w:rPr>
        <w:t>ـ</w:t>
      </w:r>
      <w:r w:rsidR="007E2280">
        <w:rPr>
          <w:rFonts w:hint="cs"/>
          <w:rtl/>
        </w:rPr>
        <w:t xml:space="preserve"> </w:t>
      </w:r>
      <w:r w:rsidRPr="006216AF">
        <w:rPr>
          <w:rtl/>
        </w:rPr>
        <w:t>عن أبي رجاء العطارديّ ، قال : كان لي جار من بني</w:t>
      </w:r>
      <w:r w:rsidR="007E2280">
        <w:rPr>
          <w:rFonts w:hint="cs"/>
          <w:rtl/>
        </w:rPr>
        <w:t xml:space="preserve"> </w:t>
      </w:r>
      <w:r w:rsidR="007E2280">
        <w:rPr>
          <w:rtl/>
        </w:rPr>
        <w:br/>
      </w:r>
      <w:r w:rsidR="007E2280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الكافي 1 : 387</w:t>
      </w:r>
      <w:r w:rsidR="0096323A">
        <w:rPr>
          <w:rtl/>
        </w:rPr>
        <w:t xml:space="preserve"> / </w:t>
      </w:r>
      <w:r w:rsidRPr="006216AF">
        <w:rPr>
          <w:rtl/>
        </w:rPr>
        <w:t>7 ، مدينة المعاجز : 240 عنه</w:t>
      </w:r>
      <w:r w:rsidR="00410A32">
        <w:rPr>
          <w:rtl/>
        </w:rPr>
        <w:t xml:space="preserve"> .</w:t>
      </w:r>
    </w:p>
    <w:p w:rsidR="005F4626" w:rsidRPr="006216AF" w:rsidRDefault="005F4626" w:rsidP="00B369BF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B369BF">
        <w:rPr>
          <w:rtl/>
        </w:rPr>
        <w:t>ا</w:t>
      </w:r>
      <w:r w:rsidRPr="006216AF">
        <w:rPr>
          <w:rtl/>
        </w:rPr>
        <w:t>شوب 4 : 58 ، نحوه ، عنه مدينة المعاجز : 265</w:t>
      </w:r>
      <w:r w:rsidR="0096323A">
        <w:rPr>
          <w:rtl/>
        </w:rPr>
        <w:t xml:space="preserve"> / </w:t>
      </w:r>
      <w:r w:rsidRPr="006216AF">
        <w:rPr>
          <w:rtl/>
        </w:rPr>
        <w:t>138</w:t>
      </w:r>
      <w:r w:rsidR="00410A32">
        <w:rPr>
          <w:rtl/>
        </w:rPr>
        <w:t xml:space="preserve"> .</w:t>
      </w:r>
    </w:p>
    <w:p w:rsidR="005F4626" w:rsidRPr="006216AF" w:rsidRDefault="005F4626" w:rsidP="00F70CF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الجهم ، فلمّا قتل الحسين صلوات الله عليه قال :</w:t>
      </w:r>
      <w:r w:rsidR="0065148D">
        <w:rPr>
          <w:rtl/>
        </w:rPr>
        <w:t xml:space="preserve"> أ</w:t>
      </w:r>
      <w:r w:rsidRPr="006216AF">
        <w:rPr>
          <w:rtl/>
        </w:rPr>
        <w:t xml:space="preserve">ترون الفاسق بن </w:t>
      </w:r>
      <w:r w:rsidR="005D65DE">
        <w:rPr>
          <w:rtl/>
        </w:rPr>
        <w:br/>
      </w:r>
      <w:r w:rsidRPr="006216AF">
        <w:rPr>
          <w:rtl/>
        </w:rPr>
        <w:t>الفاسق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فرماه الله عزّ وجلّ بكوكبين من نار ، فطمسا بصره</w:t>
      </w:r>
      <w:r w:rsidR="00410A32">
        <w:rPr>
          <w:rtl/>
        </w:rPr>
        <w:t xml:space="preserve"> .</w:t>
      </w:r>
    </w:p>
    <w:p w:rsidR="005F4626" w:rsidRPr="006216AF" w:rsidRDefault="005F4626" w:rsidP="0044440C">
      <w:pPr>
        <w:rPr>
          <w:rtl/>
        </w:rPr>
      </w:pPr>
      <w:r w:rsidRPr="006216AF">
        <w:rPr>
          <w:rtl/>
        </w:rPr>
        <w:t>281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44440C">
        <w:rPr>
          <w:rFonts w:hint="cs"/>
          <w:rtl/>
        </w:rPr>
        <w:t xml:space="preserve"> </w:t>
      </w:r>
      <w:r>
        <w:rPr>
          <w:rtl/>
        </w:rPr>
        <w:t>ـ</w:t>
      </w:r>
      <w:r w:rsidR="0044440C">
        <w:rPr>
          <w:rFonts w:hint="cs"/>
          <w:rtl/>
        </w:rPr>
        <w:t xml:space="preserve"> </w:t>
      </w:r>
      <w:r w:rsidRPr="006216AF">
        <w:rPr>
          <w:rtl/>
        </w:rPr>
        <w:t>عن سيّار بن الحكم ، قال : انتهبت الناس ورسا</w:t>
      </w:r>
      <w:r w:rsidR="002923AF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من </w:t>
      </w:r>
      <w:r w:rsidR="005D65DE">
        <w:rPr>
          <w:rtl/>
        </w:rPr>
        <w:br/>
      </w:r>
      <w:r w:rsidRPr="006216AF">
        <w:rPr>
          <w:rtl/>
        </w:rPr>
        <w:t xml:space="preserve">عسكر الحسين ، يوم قتل الحسين ، فما تطيّبت به امرأة </w:t>
      </w:r>
      <w:r w:rsidR="00335A4F">
        <w:rPr>
          <w:rtl/>
        </w:rPr>
        <w:t>إلّا</w:t>
      </w:r>
      <w:r w:rsidRPr="006216AF">
        <w:rPr>
          <w:rtl/>
        </w:rPr>
        <w:t xml:space="preserve"> برصت</w:t>
      </w:r>
      <w:r w:rsidR="00410A32">
        <w:rPr>
          <w:rtl/>
        </w:rPr>
        <w:t xml:space="preserve"> .</w:t>
      </w:r>
    </w:p>
    <w:p w:rsidR="005F4626" w:rsidRPr="006216AF" w:rsidRDefault="005F4626" w:rsidP="0044440C">
      <w:pPr>
        <w:rPr>
          <w:rtl/>
        </w:rPr>
      </w:pPr>
      <w:r w:rsidRPr="006216AF">
        <w:rPr>
          <w:rtl/>
        </w:rPr>
        <w:t>282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44440C">
        <w:rPr>
          <w:rFonts w:hint="cs"/>
          <w:rtl/>
        </w:rPr>
        <w:t xml:space="preserve"> </w:t>
      </w:r>
      <w:r>
        <w:rPr>
          <w:rtl/>
        </w:rPr>
        <w:t>ـ</w:t>
      </w:r>
      <w:r w:rsidR="0044440C">
        <w:rPr>
          <w:rFonts w:hint="cs"/>
          <w:rtl/>
        </w:rPr>
        <w:t xml:space="preserve"> </w:t>
      </w:r>
      <w:r w:rsidRPr="006216AF">
        <w:rPr>
          <w:rtl/>
        </w:rPr>
        <w:t xml:space="preserve">وروي أنّ إسحاق الحضرميّ الملعون الزنديق لعنه </w:t>
      </w:r>
      <w:r w:rsidR="005D65DE">
        <w:rPr>
          <w:rtl/>
        </w:rPr>
        <w:br/>
      </w:r>
      <w:r w:rsidRPr="006216AF">
        <w:rPr>
          <w:rtl/>
        </w:rPr>
        <w:t>الله أخذ قميصه صلوات الله عليه فلبسه فبرص</w:t>
      </w:r>
      <w:r w:rsidR="00410A32">
        <w:rPr>
          <w:rtl/>
        </w:rPr>
        <w:t xml:space="preserve"> .</w:t>
      </w:r>
    </w:p>
    <w:p w:rsidR="005F4626" w:rsidRPr="006216AF" w:rsidRDefault="005F4626" w:rsidP="0044440C">
      <w:pPr>
        <w:rPr>
          <w:rtl/>
        </w:rPr>
      </w:pPr>
      <w:r w:rsidRPr="006216AF">
        <w:rPr>
          <w:rtl/>
        </w:rPr>
        <w:t>283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44440C">
        <w:rPr>
          <w:rFonts w:hint="cs"/>
          <w:rtl/>
        </w:rPr>
        <w:t xml:space="preserve"> </w:t>
      </w:r>
      <w:r>
        <w:rPr>
          <w:rtl/>
        </w:rPr>
        <w:t>ـ</w:t>
      </w:r>
      <w:r w:rsidR="0044440C">
        <w:rPr>
          <w:rFonts w:hint="cs"/>
          <w:rtl/>
        </w:rPr>
        <w:t xml:space="preserve"> </w:t>
      </w:r>
      <w:r w:rsidRPr="006216AF">
        <w:rPr>
          <w:rtl/>
        </w:rPr>
        <w:t>عن سفيان بن ع</w:t>
      </w:r>
      <w:r w:rsidR="002923AF">
        <w:rPr>
          <w:rtl/>
        </w:rPr>
        <w:t>ُ</w:t>
      </w:r>
      <w:r w:rsidRPr="006216AF">
        <w:rPr>
          <w:rtl/>
        </w:rPr>
        <w:t>يينة ، قال : حدّ</w:t>
      </w:r>
      <w:r w:rsidR="00D271F1">
        <w:rPr>
          <w:rtl/>
        </w:rPr>
        <w:t>َ</w:t>
      </w:r>
      <w:r w:rsidRPr="006216AF">
        <w:rPr>
          <w:rtl/>
        </w:rPr>
        <w:t>ثتني جدّتي ، قالت :</w:t>
      </w:r>
      <w:r w:rsidR="00F70CFC">
        <w:rPr>
          <w:rtl/>
        </w:rPr>
        <w:t xml:space="preserve"> </w:t>
      </w:r>
      <w:r w:rsidR="005D65DE">
        <w:rPr>
          <w:rtl/>
        </w:rPr>
        <w:br/>
      </w:r>
      <w:r w:rsidRPr="006216AF">
        <w:rPr>
          <w:rtl/>
        </w:rPr>
        <w:t>لمّا قتل الحسين بن عليّ صلوات الله عليه ساقوا إب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عليها ورس ، فلمّا </w:t>
      </w:r>
      <w:r w:rsidR="005D65DE">
        <w:rPr>
          <w:rtl/>
        </w:rPr>
        <w:br/>
      </w:r>
      <w:r w:rsidRPr="006216AF">
        <w:rPr>
          <w:rtl/>
        </w:rPr>
        <w:t>ن</w:t>
      </w:r>
      <w:r w:rsidR="00D271F1">
        <w:rPr>
          <w:rtl/>
        </w:rPr>
        <w:t>ُ</w:t>
      </w:r>
      <w:r w:rsidRPr="006216AF">
        <w:rPr>
          <w:rtl/>
        </w:rPr>
        <w:t>ح</w:t>
      </w:r>
      <w:r w:rsidR="00D271F1">
        <w:rPr>
          <w:rtl/>
        </w:rPr>
        <w:t>ِ</w:t>
      </w:r>
      <w:r w:rsidRPr="006216AF">
        <w:rPr>
          <w:rtl/>
        </w:rPr>
        <w:t>رت رأين لحومها مثل العلقم ، ورأينا الورس رمادا</w:t>
      </w:r>
      <w:r w:rsidR="002923AF">
        <w:rPr>
          <w:rtl/>
        </w:rPr>
        <w:t>ً</w:t>
      </w:r>
      <w:r w:rsidRPr="006216AF">
        <w:rPr>
          <w:rtl/>
        </w:rPr>
        <w:t xml:space="preserve"> ، وما رفعنا حجرا</w:t>
      </w:r>
      <w:r w:rsidR="002923AF">
        <w:rPr>
          <w:rtl/>
        </w:rPr>
        <w:t>ً</w:t>
      </w:r>
      <w:r w:rsidRPr="006216AF">
        <w:rPr>
          <w:rtl/>
        </w:rPr>
        <w:t xml:space="preserve"> </w:t>
      </w:r>
      <w:r w:rsidR="005D65DE">
        <w:rPr>
          <w:rtl/>
        </w:rPr>
        <w:br/>
      </w:r>
      <w:r w:rsidR="00335A4F">
        <w:rPr>
          <w:rtl/>
        </w:rPr>
        <w:t>إلّ</w:t>
      </w:r>
      <w:r w:rsidR="00D271F1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وجدنا تحته دما</w:t>
      </w:r>
      <w:r w:rsidR="002923AF">
        <w:rPr>
          <w:rtl/>
        </w:rPr>
        <w:t>ً</w:t>
      </w:r>
      <w:r w:rsidRPr="006216AF">
        <w:rPr>
          <w:rtl/>
        </w:rPr>
        <w:t xml:space="preserve"> عبيطا</w:t>
      </w:r>
      <w:r w:rsidR="002923AF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وليس بين الخبرين تناقض فإنّه ذكر في الأوّل : أن الورس إذا </w:t>
      </w:r>
      <w:r w:rsidR="005D65DE">
        <w:rPr>
          <w:rtl/>
        </w:rPr>
        <w:br/>
      </w:r>
      <w:r w:rsidRPr="006216AF">
        <w:rPr>
          <w:rtl/>
        </w:rPr>
        <w:t>استعملته امرأة برصت ، وذكر في الثاني : أنّه صار رمادا</w:t>
      </w:r>
      <w:r w:rsidR="002923AF">
        <w:rPr>
          <w:rtl/>
        </w:rPr>
        <w:t>ً</w:t>
      </w:r>
      <w:r w:rsidRPr="006216AF">
        <w:rPr>
          <w:rtl/>
        </w:rPr>
        <w:t xml:space="preserve"> لأن ما وقع إلى </w:t>
      </w:r>
      <w:r w:rsidR="005D65DE">
        <w:rPr>
          <w:rtl/>
        </w:rPr>
        <w:br/>
      </w:r>
      <w:r w:rsidRPr="006216AF">
        <w:rPr>
          <w:rtl/>
        </w:rPr>
        <w:t>قومها صار رمادا</w:t>
      </w:r>
      <w:r w:rsidR="002923AF">
        <w:rPr>
          <w:rtl/>
        </w:rPr>
        <w:t>ً</w:t>
      </w:r>
      <w:r w:rsidRPr="006216AF">
        <w:rPr>
          <w:rtl/>
        </w:rPr>
        <w:t xml:space="preserve"> ، وما وقع إلى قوم سيّار من استعمله برص</w:t>
      </w:r>
      <w:r w:rsidR="00410A32">
        <w:rPr>
          <w:rtl/>
        </w:rPr>
        <w:t xml:space="preserve"> .</w:t>
      </w:r>
    </w:p>
    <w:p w:rsidR="0044440C" w:rsidRDefault="0044440C" w:rsidP="0044440C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D271F1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D271F1">
        <w:rPr>
          <w:rtl/>
        </w:rPr>
        <w:t>ا</w:t>
      </w:r>
      <w:r w:rsidRPr="006216AF">
        <w:rPr>
          <w:rtl/>
        </w:rPr>
        <w:t>شوب 4 : 56 ، عنه مدينة المعاجز : 264 ح 31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نبات يشبه الزعفران ينفع الكلف والبهق والحكة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5D65DE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ورس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254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جامع مفردات الأدوية 4 : 191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271F1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D271F1">
        <w:rPr>
          <w:rtl/>
        </w:rPr>
        <w:t>ا</w:t>
      </w:r>
      <w:r w:rsidRPr="006216AF">
        <w:rPr>
          <w:rtl/>
        </w:rPr>
        <w:t>شوب 4 : 57</w:t>
      </w:r>
      <w:r w:rsidR="00410A32">
        <w:rPr>
          <w:rtl/>
        </w:rPr>
        <w:t xml:space="preserve"> .</w:t>
      </w:r>
    </w:p>
    <w:p w:rsidR="005F4626" w:rsidRPr="006216AF" w:rsidRDefault="005F4626" w:rsidP="00D271F1">
      <w:pPr>
        <w:pStyle w:val="rfdFootnote0"/>
        <w:rPr>
          <w:rtl/>
        </w:rPr>
      </w:pPr>
      <w:r w:rsidRPr="006216AF">
        <w:rPr>
          <w:rtl/>
        </w:rPr>
        <w:t>11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D271F1">
        <w:rPr>
          <w:rtl/>
        </w:rPr>
        <w:t>ا</w:t>
      </w:r>
      <w:r w:rsidRPr="006216AF">
        <w:rPr>
          <w:rtl/>
        </w:rPr>
        <w:t>شوب 4 : 56 ، 61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مقتل الخوارزمي : 90</w:t>
      </w:r>
      <w:r w:rsidR="00410A32">
        <w:rPr>
          <w:rtl/>
        </w:rPr>
        <w:t xml:space="preserve"> .</w:t>
      </w:r>
    </w:p>
    <w:p w:rsidR="00F70CFC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7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F70CFC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آياته مع فطرس الملك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096147">
      <w:pPr>
        <w:rPr>
          <w:rtl/>
        </w:rPr>
      </w:pPr>
      <w:r w:rsidRPr="006216AF">
        <w:rPr>
          <w:rtl/>
        </w:rPr>
        <w:t>284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096147">
        <w:rPr>
          <w:rFonts w:hint="cs"/>
          <w:rtl/>
        </w:rPr>
        <w:t xml:space="preserve"> </w:t>
      </w:r>
      <w:r>
        <w:rPr>
          <w:rtl/>
        </w:rPr>
        <w:t>ـ</w:t>
      </w:r>
      <w:r w:rsidR="00096147">
        <w:rPr>
          <w:rFonts w:hint="cs"/>
          <w:rtl/>
        </w:rPr>
        <w:t xml:space="preserve"> </w:t>
      </w:r>
      <w:r w:rsidRPr="006216AF">
        <w:rPr>
          <w:rtl/>
        </w:rPr>
        <w:t xml:space="preserve">عن إبراهيم بن شعيب الميثميّ ، قال : سمعت أبا </w:t>
      </w:r>
      <w:r w:rsidR="005D65DE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الحسين صلوات الله عليه لمّا ولد أمر </w:t>
      </w:r>
      <w:r w:rsidR="005D65DE">
        <w:rPr>
          <w:rtl/>
        </w:rPr>
        <w:br/>
      </w:r>
      <w:r w:rsidRPr="006216AF">
        <w:rPr>
          <w:rtl/>
        </w:rPr>
        <w:t xml:space="preserve">الله تعالى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B80E1E">
        <w:rPr>
          <w:rtl/>
        </w:rPr>
        <w:t>أن يهبط في ألف من الملائكة فيهنیء</w:t>
      </w:r>
      <w:r w:rsidRPr="006216AF">
        <w:rPr>
          <w:rtl/>
        </w:rPr>
        <w:t xml:space="preserve"> </w:t>
      </w:r>
      <w:r w:rsidR="005D65DE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ببشارة من الله تعالى ومن جبرئيل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923AF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فهبط جبرئيل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فمرّ</w:t>
      </w:r>
      <w:r w:rsidR="00B80E1E">
        <w:rPr>
          <w:rtl/>
        </w:rPr>
        <w:t>َ</w:t>
      </w:r>
      <w:r w:rsidRPr="006216AF">
        <w:rPr>
          <w:rtl/>
        </w:rPr>
        <w:t xml:space="preserve"> على جزيرة في البحر فيها </w:t>
      </w:r>
      <w:r w:rsidR="005D65DE">
        <w:rPr>
          <w:rtl/>
        </w:rPr>
        <w:br/>
      </w:r>
      <w:r w:rsidRPr="006216AF">
        <w:rPr>
          <w:rtl/>
        </w:rPr>
        <w:t xml:space="preserve">ملك يقال له : </w:t>
      </w:r>
      <w:r w:rsidR="00C24190">
        <w:rPr>
          <w:rtl/>
        </w:rPr>
        <w:t>(</w:t>
      </w:r>
      <w:r w:rsidRPr="006216AF">
        <w:rPr>
          <w:rtl/>
        </w:rPr>
        <w:t>فطرس</w:t>
      </w:r>
      <w:r w:rsidR="003E76E8">
        <w:rPr>
          <w:rtl/>
        </w:rPr>
        <w:t>)</w:t>
      </w:r>
      <w:r w:rsidRPr="006216AF">
        <w:rPr>
          <w:rtl/>
        </w:rPr>
        <w:t xml:space="preserve"> وكان من الحملة ، بعثه الله تعالى في شيء </w:t>
      </w:r>
      <w:r w:rsidR="005D65DE">
        <w:rPr>
          <w:rtl/>
        </w:rPr>
        <w:br/>
      </w:r>
      <w:r w:rsidRPr="006216AF">
        <w:rPr>
          <w:rtl/>
        </w:rPr>
        <w:t xml:space="preserve">فأبطأ عليه ، فكسر جناحيه وألقاه في تلك الجزيرة ، فعبد الله تعالى فيها </w:t>
      </w:r>
      <w:r w:rsidR="005D65DE">
        <w:rPr>
          <w:rtl/>
        </w:rPr>
        <w:br/>
      </w:r>
      <w:r w:rsidRPr="006216AF">
        <w:rPr>
          <w:rtl/>
        </w:rPr>
        <w:t xml:space="preserve">سبع مائة عام حتّى ولد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فقال الملك لجبرئيل : يا </w:t>
      </w:r>
      <w:r w:rsidR="005D65DE">
        <w:rPr>
          <w:rtl/>
        </w:rPr>
        <w:br/>
      </w:r>
      <w:r w:rsidRPr="006216AF">
        <w:rPr>
          <w:rtl/>
        </w:rPr>
        <w:t>جبرئيل ، أين تريد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إنّ الله تعالى أنعم على محمّد </w:t>
      </w:r>
      <w:r w:rsidR="00470C8A">
        <w:rPr>
          <w:rtl/>
        </w:rPr>
        <w:t>(ص)</w:t>
      </w:r>
      <w:r w:rsidRPr="006216AF">
        <w:rPr>
          <w:rtl/>
        </w:rPr>
        <w:t xml:space="preserve"> نعمة </w:t>
      </w:r>
      <w:r w:rsidR="005D65DE">
        <w:rPr>
          <w:rtl/>
        </w:rPr>
        <w:br/>
      </w:r>
      <w:r w:rsidRPr="006216AF">
        <w:rPr>
          <w:rtl/>
        </w:rPr>
        <w:t xml:space="preserve">فبعثني </w:t>
      </w:r>
      <w:r w:rsidRPr="006216AF">
        <w:rPr>
          <w:rStyle w:val="rfdFootnotenum"/>
          <w:rtl/>
        </w:rPr>
        <w:t>(1)</w:t>
      </w:r>
      <w:r w:rsidR="002923AF">
        <w:rPr>
          <w:rtl/>
        </w:rPr>
        <w:t xml:space="preserve"> أهني</w:t>
      </w:r>
      <w:r w:rsidRPr="006216AF">
        <w:rPr>
          <w:rtl/>
        </w:rPr>
        <w:t>ه من الله عزّ وجلّ ومني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يا جبرئيل ، احملني معك </w:t>
      </w:r>
      <w:r w:rsidR="005D65DE">
        <w:rPr>
          <w:rtl/>
        </w:rPr>
        <w:br/>
      </w:r>
      <w:r w:rsidRPr="006216AF">
        <w:rPr>
          <w:rtl/>
        </w:rPr>
        <w:t>لعلّ محمّدا</w:t>
      </w:r>
      <w:r w:rsidR="00B80E1E">
        <w:rPr>
          <w:rtl/>
        </w:rPr>
        <w:t>ً</w:t>
      </w:r>
      <w:r w:rsidRPr="006216AF">
        <w:rPr>
          <w:rtl/>
        </w:rPr>
        <w:t xml:space="preserve"> يدعو لي ، فحمله جبرئيل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096147" w:rsidRPr="00096147" w:rsidRDefault="00096147" w:rsidP="00096147">
      <w:pPr>
        <w:pStyle w:val="rfdLine"/>
      </w:pPr>
      <w:r w:rsidRPr="00096147">
        <w:rPr>
          <w:rFonts w:hint="cs"/>
          <w:rtl/>
        </w:rPr>
        <w:t>___________________</w:t>
      </w:r>
    </w:p>
    <w:p w:rsidR="005F4626" w:rsidRPr="008B1D7D" w:rsidRDefault="005F4626" w:rsidP="00096147">
      <w:pPr>
        <w:pStyle w:val="rfdFootnote0"/>
        <w:rPr>
          <w:rtl/>
        </w:rPr>
      </w:pPr>
      <w:r w:rsidRPr="008B1D7D">
        <w:rPr>
          <w:rtl/>
        </w:rPr>
        <w:t>1</w:t>
      </w:r>
      <w:r w:rsidR="00096147">
        <w:rPr>
          <w:rFonts w:hint="cs"/>
          <w:rtl/>
        </w:rPr>
        <w:t xml:space="preserve"> </w:t>
      </w:r>
      <w:r w:rsidRPr="008B1D7D">
        <w:rPr>
          <w:rtl/>
        </w:rPr>
        <w:t>ـ</w:t>
      </w:r>
      <w:r w:rsidR="00096147">
        <w:rPr>
          <w:rFonts w:hint="cs"/>
          <w:rtl/>
        </w:rPr>
        <w:t xml:space="preserve"> </w:t>
      </w:r>
      <w:r w:rsidRPr="008B1D7D">
        <w:rPr>
          <w:rtl/>
        </w:rPr>
        <w:t>بصائر الدرجات : 68 ، كامل الزيارات : 66 ، أمالي الصدوق :</w:t>
      </w:r>
      <w:r w:rsidR="008B1D7D">
        <w:rPr>
          <w:rtl/>
        </w:rPr>
        <w:t xml:space="preserve"> </w:t>
      </w:r>
      <w:r w:rsidR="005D65DE">
        <w:rPr>
          <w:rtl/>
        </w:rPr>
        <w:br/>
      </w:r>
      <w:r w:rsidRPr="008B1D7D">
        <w:rPr>
          <w:rtl/>
        </w:rPr>
        <w:t>118</w:t>
      </w:r>
      <w:r w:rsidR="0096323A">
        <w:rPr>
          <w:rtl/>
        </w:rPr>
        <w:t xml:space="preserve"> / </w:t>
      </w:r>
      <w:r w:rsidRPr="008B1D7D">
        <w:rPr>
          <w:rtl/>
        </w:rPr>
        <w:t xml:space="preserve">8 ، الخرائج والجرائح 1 : 252 ، اثبات الوصيّة ، 161 ، مناقب </w:t>
      </w:r>
      <w:r w:rsidR="005D65DE">
        <w:rPr>
          <w:rtl/>
        </w:rPr>
        <w:br/>
      </w:r>
      <w:r w:rsidR="00B80E1E">
        <w:rPr>
          <w:rtl/>
        </w:rPr>
        <w:t>ابن شهرا</w:t>
      </w:r>
      <w:r w:rsidRPr="008B1D7D">
        <w:rPr>
          <w:rtl/>
        </w:rPr>
        <w:t>شوب 3 : 228 ، بشارة المصطفى : 218 ، روضة الواعظين :</w:t>
      </w:r>
      <w:r w:rsidR="008B1D7D">
        <w:rPr>
          <w:rtl/>
        </w:rPr>
        <w:t xml:space="preserve"> </w:t>
      </w:r>
      <w:r w:rsidR="005D65DE">
        <w:rPr>
          <w:rtl/>
        </w:rPr>
        <w:br/>
      </w:r>
      <w:r w:rsidRPr="008B1D7D">
        <w:rPr>
          <w:rtl/>
        </w:rPr>
        <w:t>186 ، مدينة المعاجز : 264</w:t>
      </w:r>
      <w:r w:rsidR="0096323A">
        <w:rPr>
          <w:rtl/>
        </w:rPr>
        <w:t xml:space="preserve"> / </w:t>
      </w:r>
      <w:r w:rsidRPr="008B1D7D">
        <w:rPr>
          <w:rtl/>
        </w:rPr>
        <w:t>132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فب</w:t>
      </w:r>
      <w:r w:rsidR="002923AF">
        <w:rPr>
          <w:rStyle w:val="rfdFootnote"/>
          <w:rtl/>
        </w:rPr>
        <w:t>ُ</w:t>
      </w:r>
      <w:r w:rsidRPr="006216AF">
        <w:rPr>
          <w:rStyle w:val="rfdFootnote"/>
          <w:rtl/>
        </w:rPr>
        <w:t>عثت</w:t>
      </w:r>
      <w:r w:rsidR="002923AF">
        <w:rPr>
          <w:rStyle w:val="rfdFootnote"/>
          <w:rtl/>
        </w:rPr>
        <w:t>ُ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فلما دخل جبرئيل على النبيّ </w:t>
      </w:r>
      <w:r w:rsidR="00470C8A">
        <w:rPr>
          <w:rtl/>
        </w:rPr>
        <w:t>(ص)</w:t>
      </w:r>
      <w:r w:rsidRPr="006216AF">
        <w:rPr>
          <w:rtl/>
        </w:rPr>
        <w:t xml:space="preserve"> هنّاه من الله تعالى </w:t>
      </w:r>
      <w:r w:rsidR="005D65DE">
        <w:rPr>
          <w:rtl/>
        </w:rPr>
        <w:br/>
      </w:r>
      <w:r w:rsidRPr="006216AF">
        <w:rPr>
          <w:rtl/>
        </w:rPr>
        <w:t xml:space="preserve">ومن نفسه ، وأخبره بحال فطرس ، فقال النبيّ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تمسّح بهذا </w:t>
      </w:r>
      <w:r w:rsidR="005D65DE">
        <w:rPr>
          <w:rtl/>
        </w:rPr>
        <w:br/>
      </w:r>
      <w:r w:rsidRPr="006216AF">
        <w:rPr>
          <w:rtl/>
        </w:rPr>
        <w:t>المولود ، وعد إلى مكانك</w:t>
      </w:r>
      <w:r w:rsidR="00410A32">
        <w:rPr>
          <w:rtl/>
        </w:rPr>
        <w:t xml:space="preserve"> .</w:t>
      </w:r>
    </w:p>
    <w:p w:rsidR="005F4626" w:rsidRPr="006216AF" w:rsidRDefault="005F4626" w:rsidP="00B80E1E">
      <w:pPr>
        <w:rPr>
          <w:rtl/>
        </w:rPr>
      </w:pPr>
      <w:r w:rsidRPr="006216AF">
        <w:rPr>
          <w:rtl/>
        </w:rPr>
        <w:t xml:space="preserve">فتمسّح فطرس بالحسين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وارتفع وقال : يا رسول الله ، </w:t>
      </w:r>
      <w:r w:rsidR="005D65DE">
        <w:rPr>
          <w:rtl/>
        </w:rPr>
        <w:br/>
      </w:r>
      <w:r w:rsidRPr="006216AF">
        <w:rPr>
          <w:rtl/>
        </w:rPr>
        <w:t>أما إنّ أمّتك ستقتله ، وله عليّ</w:t>
      </w:r>
      <w:r w:rsidR="00B7420C">
        <w:rPr>
          <w:rtl/>
        </w:rPr>
        <w:t>َ</w:t>
      </w:r>
      <w:r w:rsidRPr="006216AF">
        <w:rPr>
          <w:rtl/>
        </w:rPr>
        <w:t xml:space="preserve"> مكافأة </w:t>
      </w:r>
      <w:r w:rsidR="00B80E1E">
        <w:rPr>
          <w:rtl/>
        </w:rPr>
        <w:t>أ</w:t>
      </w:r>
      <w:r w:rsidR="00335A4F">
        <w:rPr>
          <w:rtl/>
        </w:rPr>
        <w:t>لّا</w:t>
      </w:r>
      <w:r w:rsidRPr="006216AF">
        <w:rPr>
          <w:rtl/>
        </w:rPr>
        <w:t xml:space="preserve"> يزوره زائر </w:t>
      </w:r>
      <w:r w:rsidR="00335A4F">
        <w:rPr>
          <w:rtl/>
        </w:rPr>
        <w:t>إلّا</w:t>
      </w:r>
      <w:r w:rsidRPr="006216AF">
        <w:rPr>
          <w:rtl/>
        </w:rPr>
        <w:t xml:space="preserve"> أبلغته عنه ، </w:t>
      </w:r>
      <w:r w:rsidR="005D65DE">
        <w:rPr>
          <w:rtl/>
        </w:rPr>
        <w:br/>
      </w:r>
      <w:r w:rsidRPr="006216AF">
        <w:rPr>
          <w:rtl/>
        </w:rPr>
        <w:t xml:space="preserve">ولا يسلّم عليه مسلّم إلا بلّغته عنه ، سلامه ، ولا يصلّي عليه مصلّ 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5D65DE">
        <w:rPr>
          <w:rtl/>
        </w:rPr>
        <w:br/>
      </w:r>
      <w:r w:rsidRPr="006216AF">
        <w:rPr>
          <w:rtl/>
        </w:rPr>
        <w:t>أبلغته صلاته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ارتفع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8B1D7D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8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8B1D7D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في إجابة الدعاء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ثلاثة أحاديث</w:t>
      </w:r>
    </w:p>
    <w:p w:rsidR="005F4626" w:rsidRPr="006216AF" w:rsidRDefault="005F4626" w:rsidP="00096147">
      <w:pPr>
        <w:rPr>
          <w:rtl/>
        </w:rPr>
      </w:pPr>
      <w:r w:rsidRPr="006216AF">
        <w:rPr>
          <w:rtl/>
        </w:rPr>
        <w:t>285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096147">
        <w:rPr>
          <w:rFonts w:hint="cs"/>
          <w:rtl/>
        </w:rPr>
        <w:t xml:space="preserve"> </w:t>
      </w:r>
      <w:r>
        <w:rPr>
          <w:rtl/>
        </w:rPr>
        <w:t>ـ</w:t>
      </w:r>
      <w:r w:rsidR="00096147">
        <w:rPr>
          <w:rFonts w:hint="cs"/>
          <w:rtl/>
        </w:rPr>
        <w:t xml:space="preserve"> </w:t>
      </w:r>
      <w:r w:rsidRPr="006216AF">
        <w:rPr>
          <w:rtl/>
        </w:rPr>
        <w:t xml:space="preserve">عن الصادق صلوات الله عليه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لمّا تهيّأ الحسين </w:t>
      </w:r>
      <w:r w:rsidR="00A14116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للقتال أمر بإضرام النار في الخندق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الذي حول عسكره ، </w:t>
      </w:r>
      <w:r w:rsidR="00A14116">
        <w:rPr>
          <w:rtl/>
        </w:rPr>
        <w:br/>
      </w:r>
      <w:r w:rsidRPr="006216AF">
        <w:rPr>
          <w:rtl/>
        </w:rPr>
        <w:t xml:space="preserve">ليقاتل القوم من وجه واحد ، فأقبل رجل من عسكر ابن سعد لعنه الله ، </w:t>
      </w:r>
      <w:r w:rsidR="00A14116">
        <w:rPr>
          <w:rtl/>
        </w:rPr>
        <w:br/>
      </w:r>
      <w:r w:rsidRPr="006216AF">
        <w:rPr>
          <w:rtl/>
        </w:rPr>
        <w:t xml:space="preserve">يقال له : </w:t>
      </w:r>
      <w:r w:rsidR="00C24190">
        <w:rPr>
          <w:rtl/>
        </w:rPr>
        <w:t>(</w:t>
      </w:r>
      <w:r w:rsidRPr="006216AF">
        <w:rPr>
          <w:rtl/>
        </w:rPr>
        <w:t>ابن أبي جويرية المزنيّ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فلمّا نظر إلى النار تتقد صفق </w:t>
      </w:r>
      <w:r w:rsidR="00A14116">
        <w:rPr>
          <w:rtl/>
        </w:rPr>
        <w:br/>
      </w:r>
      <w:r w:rsidRPr="006216AF">
        <w:rPr>
          <w:rtl/>
        </w:rPr>
        <w:t xml:space="preserve">بيده ونادى : يا حسين ، ويا أصحاب الحسين ، أبشروا بالنار ، فقد </w:t>
      </w:r>
      <w:r w:rsidR="00A14116">
        <w:rPr>
          <w:rtl/>
        </w:rPr>
        <w:br/>
      </w:r>
      <w:r w:rsidRPr="006216AF">
        <w:rPr>
          <w:rtl/>
        </w:rPr>
        <w:t>تعجّلتموها في الدنيا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الحسين صلوات الله عليه : م</w:t>
      </w:r>
      <w:r w:rsidR="00B7420C">
        <w:rPr>
          <w:rtl/>
        </w:rPr>
        <w:t>َ</w:t>
      </w:r>
      <w:r w:rsidRPr="006216AF">
        <w:rPr>
          <w:rtl/>
        </w:rPr>
        <w:t>ن الرجل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فقيل : ابن أبي </w:t>
      </w:r>
      <w:r w:rsidR="00A14116">
        <w:rPr>
          <w:rtl/>
        </w:rPr>
        <w:br/>
      </w:r>
      <w:r w:rsidRPr="006216AF">
        <w:rPr>
          <w:rtl/>
        </w:rPr>
        <w:t xml:space="preserve">جويرية المزني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صلوات الله عليه : الل</w:t>
      </w:r>
      <w:r w:rsidR="00B7420C">
        <w:rPr>
          <w:rtl/>
        </w:rPr>
        <w:t>ّ</w:t>
      </w:r>
      <w:r w:rsidRPr="006216AF">
        <w:rPr>
          <w:rtl/>
        </w:rPr>
        <w:t xml:space="preserve">همّ أذقه عذاب النار في الدنيا قبل </w:t>
      </w:r>
      <w:r w:rsidR="00A14116">
        <w:rPr>
          <w:rtl/>
        </w:rPr>
        <w:br/>
      </w:r>
      <w:r w:rsidRPr="006216AF">
        <w:rPr>
          <w:rtl/>
        </w:rPr>
        <w:t>الآخرة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فنفر به فرسه ، فألقاه في تلك النار فاحترق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096147" w:rsidRDefault="005F4626" w:rsidP="00096147">
      <w:pPr>
        <w:rPr>
          <w:rStyle w:val="rfdLineChar"/>
        </w:rPr>
      </w:pPr>
      <w:r w:rsidRPr="006216AF">
        <w:rPr>
          <w:rtl/>
        </w:rPr>
        <w:t>286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096147">
        <w:rPr>
          <w:rFonts w:hint="cs"/>
          <w:rtl/>
        </w:rPr>
        <w:t xml:space="preserve"> </w:t>
      </w:r>
      <w:r>
        <w:rPr>
          <w:rtl/>
        </w:rPr>
        <w:t>ـ</w:t>
      </w:r>
      <w:r w:rsidR="00096147">
        <w:rPr>
          <w:rFonts w:hint="cs"/>
          <w:rtl/>
        </w:rPr>
        <w:t xml:space="preserve"> </w:t>
      </w:r>
      <w:r w:rsidRPr="006216AF">
        <w:rPr>
          <w:rtl/>
        </w:rPr>
        <w:t xml:space="preserve">وعنه صلوات الله عليه ، قال : </w:t>
      </w:r>
      <w:r w:rsidR="009F08E4" w:rsidRPr="006216AF">
        <w:rPr>
          <w:rtl/>
        </w:rPr>
        <w:t>«</w:t>
      </w:r>
      <w:r w:rsidRPr="006216AF">
        <w:rPr>
          <w:rtl/>
        </w:rPr>
        <w:t>ثمّ برز من عسكر</w:t>
      </w:r>
      <w:r w:rsidR="00096147">
        <w:rPr>
          <w:rFonts w:hint="cs"/>
          <w:rtl/>
        </w:rPr>
        <w:t xml:space="preserve"> </w:t>
      </w:r>
      <w:r w:rsidR="00096147">
        <w:rPr>
          <w:rtl/>
        </w:rPr>
        <w:br/>
      </w:r>
      <w:r w:rsidR="0009614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096147">
      <w:pPr>
        <w:pStyle w:val="rfdFootnote0"/>
        <w:rPr>
          <w:rtl/>
        </w:rPr>
      </w:pPr>
      <w:r w:rsidRPr="006216AF">
        <w:rPr>
          <w:rtl/>
        </w:rPr>
        <w:t>1</w:t>
      </w:r>
      <w:r w:rsidR="00096147">
        <w:rPr>
          <w:rFonts w:hint="cs"/>
          <w:rtl/>
        </w:rPr>
        <w:t xml:space="preserve"> </w:t>
      </w:r>
      <w:r>
        <w:rPr>
          <w:rtl/>
        </w:rPr>
        <w:t>ـ</w:t>
      </w:r>
      <w:r w:rsidR="00096147">
        <w:rPr>
          <w:rFonts w:hint="cs"/>
          <w:rtl/>
        </w:rPr>
        <w:t xml:space="preserve"> </w:t>
      </w:r>
      <w:r w:rsidRPr="006216AF">
        <w:rPr>
          <w:rtl/>
        </w:rPr>
        <w:t>مناقب ابن شهر</w:t>
      </w:r>
      <w:r w:rsidR="00091459">
        <w:rPr>
          <w:rtl/>
        </w:rPr>
        <w:t>ا</w:t>
      </w:r>
      <w:r w:rsidRPr="006216AF">
        <w:rPr>
          <w:rtl/>
        </w:rPr>
        <w:t xml:space="preserve">شوب 4 : 56 ، قطعة منه ، روضة الواعظين : 185 ، </w:t>
      </w:r>
      <w:r w:rsidR="00A14116">
        <w:rPr>
          <w:rtl/>
        </w:rPr>
        <w:br/>
      </w:r>
      <w:r w:rsidRPr="006216AF">
        <w:rPr>
          <w:rtl/>
        </w:rPr>
        <w:t>عيون المعجزات : 65 ، مدينة المعاجز : 241 ح 31 باختلاف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الحفيرة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14116">
      <w:pPr>
        <w:rPr>
          <w:rtl/>
        </w:rPr>
      </w:pPr>
      <w:r w:rsidRPr="006216AF">
        <w:rPr>
          <w:rStyle w:val="rfdFootnote"/>
          <w:rtl/>
        </w:rPr>
        <w:t>(</w:t>
      </w:r>
      <w:r w:rsidR="00A14116">
        <w:rPr>
          <w:rStyle w:val="rfdFootnote"/>
          <w:rtl/>
        </w:rPr>
        <w:t>2 ، 3</w:t>
      </w:r>
      <w:r w:rsidRPr="006216AF">
        <w:rPr>
          <w:rStyle w:val="rfdFootnote"/>
          <w:rtl/>
        </w:rPr>
        <w:t>) في م : ابن أبي حويرثة المري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091459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091459">
        <w:rPr>
          <w:rtl/>
        </w:rPr>
        <w:t>ا</w:t>
      </w:r>
      <w:r w:rsidRPr="006216AF">
        <w:rPr>
          <w:rtl/>
        </w:rPr>
        <w:t>شوب 4 : 56 ، عنه مدينة المعاجز : 241 ح 33</w:t>
      </w:r>
      <w:r w:rsidR="00410A32">
        <w:rPr>
          <w:rtl/>
        </w:rPr>
        <w:t xml:space="preserve"> .</w:t>
      </w:r>
    </w:p>
    <w:p w:rsidR="005F4626" w:rsidRPr="006216AF" w:rsidRDefault="005F4626" w:rsidP="008B1D7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عمر بن سعد لعنه الله رجل يقال له : </w:t>
      </w:r>
      <w:r w:rsidR="00C24190">
        <w:rPr>
          <w:rtl/>
        </w:rPr>
        <w:t>(</w:t>
      </w:r>
      <w:r w:rsidRPr="006216AF">
        <w:rPr>
          <w:rtl/>
        </w:rPr>
        <w:t>تميم بن الحصين</w:t>
      </w:r>
      <w:r w:rsidR="003E76E8">
        <w:rPr>
          <w:rtl/>
        </w:rPr>
        <w:t>)</w:t>
      </w:r>
      <w:r w:rsidRPr="006216AF">
        <w:rPr>
          <w:rtl/>
        </w:rPr>
        <w:t xml:space="preserve"> فنادى : يا </w:t>
      </w:r>
      <w:r w:rsidR="00A14116">
        <w:rPr>
          <w:rtl/>
        </w:rPr>
        <w:br/>
      </w:r>
      <w:r w:rsidRPr="006216AF">
        <w:rPr>
          <w:rtl/>
        </w:rPr>
        <w:t>حسين ، ويا أصحاب الحسين ،</w:t>
      </w:r>
      <w:r w:rsidR="0065148D">
        <w:rPr>
          <w:rtl/>
        </w:rPr>
        <w:t xml:space="preserve"> أ</w:t>
      </w:r>
      <w:r w:rsidRPr="006216AF">
        <w:rPr>
          <w:rtl/>
        </w:rPr>
        <w:t xml:space="preserve">ما ترون إلى ماء الفرات يلوح كأنّه </w:t>
      </w:r>
      <w:r w:rsidR="00A14116">
        <w:rPr>
          <w:rtl/>
        </w:rPr>
        <w:br/>
      </w:r>
      <w:r w:rsidRPr="006216AF">
        <w:rPr>
          <w:rtl/>
        </w:rPr>
        <w:t>بطون الحيات ، والله لا ذقتم منه قطرة ، حتّى تذوقوا الموت جزعا</w:t>
      </w:r>
      <w:r w:rsidR="00B7420C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A14116">
        <w:rPr>
          <w:rtl/>
        </w:rPr>
        <w:br/>
      </w:r>
      <w:r w:rsidRPr="006216AF">
        <w:rPr>
          <w:rtl/>
        </w:rPr>
        <w:t>الحسين صلوات الله عليه : هذا وأبوه من أهل النار ، الل</w:t>
      </w:r>
      <w:r w:rsidR="00B7420C">
        <w:rPr>
          <w:rtl/>
        </w:rPr>
        <w:t>ّ</w:t>
      </w:r>
      <w:r w:rsidRPr="006216AF">
        <w:rPr>
          <w:rtl/>
        </w:rPr>
        <w:t xml:space="preserve">همّ اقتل هذا </w:t>
      </w:r>
      <w:r w:rsidR="00A14116">
        <w:rPr>
          <w:rtl/>
        </w:rPr>
        <w:br/>
      </w:r>
      <w:r w:rsidRPr="006216AF">
        <w:rPr>
          <w:rtl/>
        </w:rPr>
        <w:t>عطشا</w:t>
      </w:r>
      <w:r w:rsidR="00B7420C">
        <w:rPr>
          <w:rtl/>
        </w:rPr>
        <w:t>ً</w:t>
      </w:r>
      <w:r w:rsidRPr="006216AF">
        <w:rPr>
          <w:rtl/>
        </w:rPr>
        <w:t xml:space="preserve"> في هذا اليوم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فخنقه العطش حتّى سقط عن فرسه فوطأته الخيل </w:t>
      </w:r>
      <w:r w:rsidR="00A14116">
        <w:rPr>
          <w:rtl/>
        </w:rPr>
        <w:br/>
      </w:r>
      <w:r w:rsidRPr="006216AF">
        <w:rPr>
          <w:rtl/>
        </w:rPr>
        <w:t>بسنابكها حتّى مات لعنه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096147">
      <w:pPr>
        <w:rPr>
          <w:rtl/>
        </w:rPr>
      </w:pPr>
      <w:r w:rsidRPr="006216AF">
        <w:rPr>
          <w:rtl/>
        </w:rPr>
        <w:t>287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096147">
        <w:rPr>
          <w:rFonts w:hint="cs"/>
          <w:rtl/>
        </w:rPr>
        <w:t xml:space="preserve"> </w:t>
      </w:r>
      <w:r>
        <w:rPr>
          <w:rtl/>
        </w:rPr>
        <w:t>ـ</w:t>
      </w:r>
      <w:r w:rsidR="00096147">
        <w:rPr>
          <w:rFonts w:hint="cs"/>
          <w:rtl/>
        </w:rPr>
        <w:t xml:space="preserve"> </w:t>
      </w:r>
      <w:r w:rsidRPr="006216AF">
        <w:rPr>
          <w:rtl/>
        </w:rPr>
        <w:t>عن القاسم بن الأصبغ بن نباتة ؛ قال : حدّ</w:t>
      </w:r>
      <w:r w:rsidR="006A5A05">
        <w:rPr>
          <w:rtl/>
        </w:rPr>
        <w:t>َ</w:t>
      </w:r>
      <w:r w:rsidRPr="006216AF">
        <w:rPr>
          <w:rtl/>
        </w:rPr>
        <w:t>ثني م</w:t>
      </w:r>
      <w:r w:rsidR="00B7420C">
        <w:rPr>
          <w:rtl/>
        </w:rPr>
        <w:t>َ</w:t>
      </w:r>
      <w:r w:rsidRPr="006216AF">
        <w:rPr>
          <w:rtl/>
        </w:rPr>
        <w:t xml:space="preserve">ن </w:t>
      </w:r>
      <w:r w:rsidR="00A14116">
        <w:rPr>
          <w:rtl/>
        </w:rPr>
        <w:br/>
      </w:r>
      <w:r w:rsidRPr="006216AF">
        <w:rPr>
          <w:rtl/>
        </w:rPr>
        <w:t xml:space="preserve">شهد عسكر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أنّ الحسين لمّا غلب على عسكره </w:t>
      </w:r>
      <w:r w:rsidR="00A14116">
        <w:rPr>
          <w:rtl/>
        </w:rPr>
        <w:br/>
      </w:r>
      <w:r w:rsidRPr="006216AF">
        <w:rPr>
          <w:rtl/>
        </w:rPr>
        <w:t xml:space="preserve">العطش ركب المسناة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يريد الفرات ، فقال رجل من بني أبان بن </w:t>
      </w:r>
      <w:r w:rsidR="00A14116">
        <w:rPr>
          <w:rtl/>
        </w:rPr>
        <w:br/>
      </w:r>
      <w:r w:rsidRPr="006216AF">
        <w:rPr>
          <w:rtl/>
        </w:rPr>
        <w:t>دارم : ح</w:t>
      </w:r>
      <w:r w:rsidR="006A5A05">
        <w:rPr>
          <w:rtl/>
        </w:rPr>
        <w:t>ُ</w:t>
      </w:r>
      <w:r w:rsidRPr="006216AF">
        <w:rPr>
          <w:rtl/>
        </w:rPr>
        <w:t>ولوا بينه وبين الماء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ورمى بسهم فأثبته في حنكه ، فقال </w:t>
      </w:r>
      <w:r w:rsidR="00276CED">
        <w:rPr>
          <w:rtl/>
        </w:rPr>
        <w:t xml:space="preserve">عليه </w:t>
      </w:r>
      <w:r w:rsidR="00A14116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B7420C">
        <w:rPr>
          <w:rtl/>
        </w:rPr>
        <w:t>ّ</w:t>
      </w:r>
      <w:r w:rsidR="006A5A05">
        <w:rPr>
          <w:rtl/>
        </w:rPr>
        <w:t>َ</w:t>
      </w:r>
      <w:r w:rsidRPr="006216AF">
        <w:rPr>
          <w:rtl/>
        </w:rPr>
        <w:t>همّ اظمئه الل</w:t>
      </w:r>
      <w:r w:rsidR="00B7420C">
        <w:rPr>
          <w:rtl/>
        </w:rPr>
        <w:t>ّ</w:t>
      </w:r>
      <w:r w:rsidRPr="006216AF">
        <w:rPr>
          <w:rtl/>
        </w:rPr>
        <w:t>همّ اظ</w:t>
      </w:r>
      <w:r w:rsidR="006A5A05">
        <w:rPr>
          <w:rtl/>
        </w:rPr>
        <w:t>مئه</w:t>
      </w:r>
      <w:r w:rsidR="009F08E4">
        <w:rPr>
          <w:rtl/>
        </w:rPr>
        <w:t>»</w:t>
      </w:r>
      <w:r w:rsidR="006A5A05">
        <w:rPr>
          <w:rtl/>
        </w:rPr>
        <w:t xml:space="preserve"> فو</w:t>
      </w:r>
      <w:r w:rsidRPr="006216AF">
        <w:rPr>
          <w:rtl/>
        </w:rPr>
        <w:t xml:space="preserve">الله ما لبث الرجل </w:t>
      </w:r>
      <w:r w:rsidR="00335A4F">
        <w:rPr>
          <w:rtl/>
        </w:rPr>
        <w:t>إلّا</w:t>
      </w:r>
      <w:r w:rsidRPr="006216AF">
        <w:rPr>
          <w:rtl/>
        </w:rPr>
        <w:t xml:space="preserve"> يسيرا</w:t>
      </w:r>
      <w:r w:rsidR="00B7420C">
        <w:rPr>
          <w:rtl/>
        </w:rPr>
        <w:t>ً</w:t>
      </w:r>
      <w:r w:rsidRPr="006216AF">
        <w:rPr>
          <w:rtl/>
        </w:rPr>
        <w:t xml:space="preserve"> حتّى </w:t>
      </w:r>
      <w:r w:rsidR="00A14116">
        <w:rPr>
          <w:rtl/>
        </w:rPr>
        <w:br/>
      </w:r>
      <w:r w:rsidRPr="006216AF">
        <w:rPr>
          <w:rtl/>
        </w:rPr>
        <w:t>صبّ</w:t>
      </w:r>
      <w:r w:rsidR="006A5A05">
        <w:rPr>
          <w:rtl/>
        </w:rPr>
        <w:t>َ</w:t>
      </w:r>
      <w:r w:rsidRPr="006216AF">
        <w:rPr>
          <w:rtl/>
        </w:rPr>
        <w:t xml:space="preserve"> الله عليه الظمأ</w:t>
      </w:r>
      <w:r w:rsidR="00410A32">
        <w:rPr>
          <w:rtl/>
        </w:rPr>
        <w:t xml:space="preserve"> .</w:t>
      </w:r>
    </w:p>
    <w:p w:rsidR="005F4626" w:rsidRPr="006216AF" w:rsidRDefault="005F4626" w:rsidP="00AE49B2">
      <w:pPr>
        <w:rPr>
          <w:rtl/>
        </w:rPr>
      </w:pPr>
      <w:r w:rsidRPr="006216AF">
        <w:rPr>
          <w:rtl/>
        </w:rPr>
        <w:t xml:space="preserve">قال القاسم بن الأصبغ : لقد رأيته وبين يديه قلال فيها الماء ، </w:t>
      </w:r>
      <w:r w:rsidR="00A14116">
        <w:rPr>
          <w:rtl/>
        </w:rPr>
        <w:br/>
      </w:r>
      <w:r w:rsidRPr="006216AF">
        <w:rPr>
          <w:rtl/>
        </w:rPr>
        <w:t>وإنّه ليقول : ويلكم اسقوني قتلني الظمأ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في</w:t>
      </w:r>
      <w:r w:rsidR="006A5A05">
        <w:rPr>
          <w:rtl/>
        </w:rPr>
        <w:t>ُ</w:t>
      </w:r>
      <w:r w:rsidRPr="006216AF">
        <w:rPr>
          <w:rtl/>
        </w:rPr>
        <w:t xml:space="preserve">عطى القلّة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أو العس </w:t>
      </w:r>
      <w:r w:rsidRPr="006216AF">
        <w:rPr>
          <w:rStyle w:val="rfdFootnotenum"/>
          <w:rtl/>
        </w:rPr>
        <w:t>(3)</w:t>
      </w:r>
      <w:r w:rsidR="00AE49B2">
        <w:rPr>
          <w:rtl/>
        </w:rPr>
        <w:t xml:space="preserve"> </w:t>
      </w:r>
      <w:r w:rsidR="00A14116">
        <w:rPr>
          <w:rtl/>
        </w:rPr>
        <w:br/>
      </w:r>
      <w:r w:rsidRPr="006216AF">
        <w:rPr>
          <w:rtl/>
        </w:rPr>
        <w:t>الذي كان أحدهما مرويا</w:t>
      </w:r>
      <w:r w:rsidR="00B7420C">
        <w:rPr>
          <w:rtl/>
        </w:rPr>
        <w:t>ً</w:t>
      </w:r>
      <w:r w:rsidRPr="006216AF">
        <w:rPr>
          <w:rtl/>
        </w:rPr>
        <w:t xml:space="preserve"> أهل بيت</w:t>
      </w:r>
      <w:r w:rsidR="00B7420C">
        <w:rPr>
          <w:rtl/>
        </w:rPr>
        <w:t>ٍ</w:t>
      </w:r>
      <w:r w:rsidRPr="006216AF">
        <w:rPr>
          <w:rtl/>
        </w:rPr>
        <w:t xml:space="preserve"> ، فيشربه ، ثمّ يقول : ويلكم اسقوني </w:t>
      </w:r>
      <w:r w:rsidR="00A14116">
        <w:rPr>
          <w:rtl/>
        </w:rPr>
        <w:br/>
      </w:r>
      <w:r w:rsidRPr="006216AF">
        <w:rPr>
          <w:rtl/>
        </w:rPr>
        <w:t>قتلني الظمأ</w:t>
      </w:r>
      <w:r w:rsidR="00410A32">
        <w:rPr>
          <w:rtl/>
        </w:rPr>
        <w:t xml:space="preserve"> .</w:t>
      </w:r>
    </w:p>
    <w:p w:rsidR="005F4626" w:rsidRPr="006216AF" w:rsidRDefault="006A5A05" w:rsidP="005F4626">
      <w:pPr>
        <w:rPr>
          <w:rtl/>
        </w:rPr>
      </w:pPr>
      <w:r>
        <w:rPr>
          <w:rtl/>
        </w:rPr>
        <w:t>قال : فو</w:t>
      </w:r>
      <w:r w:rsidR="005F4626" w:rsidRPr="006216AF">
        <w:rPr>
          <w:rtl/>
        </w:rPr>
        <w:t xml:space="preserve">الله ما لبث </w:t>
      </w:r>
      <w:r w:rsidR="00335A4F">
        <w:rPr>
          <w:rtl/>
        </w:rPr>
        <w:t>إلّ</w:t>
      </w:r>
      <w:r>
        <w:rPr>
          <w:rtl/>
        </w:rPr>
        <w:t>َ</w:t>
      </w:r>
      <w:r w:rsidR="00335A4F">
        <w:rPr>
          <w:rtl/>
        </w:rPr>
        <w:t>ا</w:t>
      </w:r>
      <w:r w:rsidR="005F4626" w:rsidRPr="006216AF">
        <w:rPr>
          <w:rtl/>
        </w:rPr>
        <w:t xml:space="preserve"> يسيرا</w:t>
      </w:r>
      <w:r w:rsidR="00B7420C">
        <w:rPr>
          <w:rtl/>
        </w:rPr>
        <w:t>ً</w:t>
      </w:r>
      <w:r w:rsidR="005F4626" w:rsidRPr="006216AF">
        <w:rPr>
          <w:rtl/>
        </w:rPr>
        <w:t xml:space="preserve"> حتّى انقدّ</w:t>
      </w:r>
      <w:r w:rsidR="00B7420C">
        <w:rPr>
          <w:rtl/>
        </w:rPr>
        <w:t>َ</w:t>
      </w:r>
      <w:r w:rsidR="005F4626" w:rsidRPr="006216AF">
        <w:rPr>
          <w:rtl/>
        </w:rPr>
        <w:t xml:space="preserve"> بطنه انقداد بطن البعير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رواية أخرى : النار توقد من خلفه ، والثلج موضوع من </w:t>
      </w:r>
      <w:r w:rsidR="00A14116">
        <w:rPr>
          <w:rtl/>
        </w:rPr>
        <w:br/>
      </w:r>
      <w:r w:rsidRPr="006216AF">
        <w:rPr>
          <w:rtl/>
        </w:rPr>
        <w:t>قدامه ، وهو يقول : اسقوني</w:t>
      </w:r>
      <w:r w:rsidR="00410A32">
        <w:rPr>
          <w:rtl/>
        </w:rPr>
        <w:t xml:space="preserve"> . . .</w:t>
      </w:r>
      <w:r w:rsidRPr="006216AF">
        <w:rPr>
          <w:rtl/>
        </w:rPr>
        <w:t xml:space="preserve"> إلى آخر الكلام</w:t>
      </w:r>
      <w:r w:rsidR="00410A32">
        <w:rPr>
          <w:rtl/>
        </w:rPr>
        <w:t xml:space="preserve"> .</w:t>
      </w:r>
    </w:p>
    <w:p w:rsidR="00096147" w:rsidRPr="00096147" w:rsidRDefault="00096147" w:rsidP="00096147">
      <w:pPr>
        <w:pStyle w:val="rfdLine"/>
      </w:pPr>
      <w:r w:rsidRPr="00096147">
        <w:rPr>
          <w:rFonts w:hint="cs"/>
          <w:rtl/>
        </w:rPr>
        <w:t>___________________</w:t>
      </w:r>
    </w:p>
    <w:p w:rsidR="005F4626" w:rsidRPr="006216AF" w:rsidRDefault="005F4626" w:rsidP="006A5A05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6A5A05">
        <w:rPr>
          <w:rtl/>
        </w:rPr>
        <w:t>ا</w:t>
      </w:r>
      <w:r w:rsidRPr="006216AF">
        <w:rPr>
          <w:rtl/>
        </w:rPr>
        <w:t>شوب 4 : 56 ، عنه مدينة المعاجز : 241 ح 35</w:t>
      </w:r>
      <w:r w:rsidR="00410A32">
        <w:rPr>
          <w:rtl/>
        </w:rPr>
        <w:t xml:space="preserve"> .</w:t>
      </w:r>
    </w:p>
    <w:p w:rsidR="005F4626" w:rsidRPr="006216AF" w:rsidRDefault="006A5A05" w:rsidP="005F4626">
      <w:pPr>
        <w:rPr>
          <w:rtl/>
        </w:rPr>
      </w:pPr>
      <w:r>
        <w:rPr>
          <w:rStyle w:val="rfdFootnote"/>
          <w:rtl/>
        </w:rPr>
        <w:t>(1) المسناة : سد ي</w:t>
      </w:r>
      <w:r w:rsidR="005F4626" w:rsidRPr="006216AF">
        <w:rPr>
          <w:rStyle w:val="rfdFootnote"/>
          <w:rtl/>
        </w:rPr>
        <w:t>بنى لحجز ماء السيل</w:t>
      </w:r>
      <w:r w:rsidR="00410A32">
        <w:rPr>
          <w:rStyle w:val="rfdFootnote"/>
          <w:rtl/>
        </w:rPr>
        <w:t xml:space="preserve"> .</w:t>
      </w:r>
      <w:r w:rsidR="005F4626"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="005F4626" w:rsidRPr="006216AF">
        <w:rPr>
          <w:rStyle w:val="rfdFootnote"/>
          <w:rtl/>
        </w:rPr>
        <w:t>لسان العرب</w:t>
      </w:r>
      <w:r w:rsidR="005F4626">
        <w:rPr>
          <w:rStyle w:val="rfdFootnote"/>
          <w:rtl/>
        </w:rPr>
        <w:t xml:space="preserve"> ـ </w:t>
      </w:r>
      <w:r w:rsidR="005F4626" w:rsidRPr="006216AF">
        <w:rPr>
          <w:rStyle w:val="rfdFootnote"/>
          <w:rtl/>
        </w:rPr>
        <w:t>سنا</w:t>
      </w:r>
      <w:r w:rsidR="005F4626">
        <w:rPr>
          <w:rStyle w:val="rfdFootnote"/>
          <w:rtl/>
        </w:rPr>
        <w:t xml:space="preserve"> ـ </w:t>
      </w:r>
      <w:r w:rsidR="005F4626" w:rsidRPr="006216AF">
        <w:rPr>
          <w:rStyle w:val="rfdFootnote"/>
          <w:rtl/>
        </w:rPr>
        <w:t>14 : 406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القلّة : إناء من الفخّار يشرب منها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المعجم الوسيط 2 : 756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قلل</w:t>
      </w:r>
      <w:r w:rsidR="003E76E8">
        <w:rPr>
          <w:rStyle w:val="rfdFootnote"/>
          <w:rtl/>
        </w:rPr>
        <w:t>)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العس : القدح الكبير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المعجم الوسيط 2 : 600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عسس</w:t>
      </w:r>
      <w:r w:rsidR="003E76E8">
        <w:rPr>
          <w:rStyle w:val="rfdFootnote"/>
          <w:rtl/>
        </w:rPr>
        <w:t>)</w:t>
      </w:r>
      <w:r w:rsidR="00410A32">
        <w:rPr>
          <w:rStyle w:val="rfdFootnote"/>
          <w:rtl/>
        </w:rPr>
        <w:t xml:space="preserve"> .</w:t>
      </w:r>
    </w:p>
    <w:p w:rsidR="008B1D7D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9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8B1D7D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من الاخبار بالغائبات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382263">
      <w:pPr>
        <w:rPr>
          <w:rtl/>
        </w:rPr>
      </w:pPr>
      <w:r w:rsidRPr="006216AF">
        <w:rPr>
          <w:rtl/>
        </w:rPr>
        <w:t>288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382263">
        <w:rPr>
          <w:rFonts w:hint="cs"/>
          <w:rtl/>
        </w:rPr>
        <w:t xml:space="preserve"> </w:t>
      </w:r>
      <w:r>
        <w:rPr>
          <w:rtl/>
        </w:rPr>
        <w:t>ـ</w:t>
      </w:r>
      <w:r w:rsidR="00382263">
        <w:rPr>
          <w:rFonts w:hint="cs"/>
          <w:rtl/>
        </w:rPr>
        <w:t xml:space="preserve"> </w:t>
      </w:r>
      <w:r w:rsidRPr="006216AF">
        <w:rPr>
          <w:rtl/>
        </w:rPr>
        <w:t xml:space="preserve">عن أبي عبد الله صلوات الله عليه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قال </w:t>
      </w:r>
      <w:r w:rsidR="00A14116">
        <w:rPr>
          <w:rtl/>
        </w:rPr>
        <w:br/>
      </w:r>
      <w:r w:rsidRPr="006216AF">
        <w:rPr>
          <w:rtl/>
        </w:rPr>
        <w:t xml:space="preserve">الحسين صلوات الله عليه لغلمانه وقد أرسلهم إلى ضيعة له : لا </w:t>
      </w:r>
      <w:r w:rsidR="00A14116">
        <w:rPr>
          <w:rtl/>
        </w:rPr>
        <w:br/>
      </w:r>
      <w:r w:rsidRPr="006216AF">
        <w:rPr>
          <w:rtl/>
        </w:rPr>
        <w:t>تخرجوا يوم كذا وكذا</w:t>
      </w:r>
      <w:r w:rsidR="00382263">
        <w:rPr>
          <w:rFonts w:hint="cs"/>
          <w:rtl/>
        </w:rPr>
        <w:t xml:space="preserve"> </w:t>
      </w:r>
      <w:r>
        <w:rPr>
          <w:rtl/>
        </w:rPr>
        <w:t>ـ</w:t>
      </w:r>
      <w:r w:rsidR="00382263">
        <w:rPr>
          <w:rFonts w:hint="cs"/>
          <w:rtl/>
        </w:rPr>
        <w:t xml:space="preserve"> </w:t>
      </w:r>
      <w:r w:rsidRPr="006216AF">
        <w:rPr>
          <w:rtl/>
        </w:rPr>
        <w:t>وقد سمّاه</w:t>
      </w:r>
      <w:r w:rsidR="00382263">
        <w:rPr>
          <w:rFonts w:hint="cs"/>
          <w:rtl/>
        </w:rPr>
        <w:t xml:space="preserve"> </w:t>
      </w:r>
      <w:r>
        <w:rPr>
          <w:rtl/>
        </w:rPr>
        <w:t>ـ</w:t>
      </w:r>
      <w:r w:rsidR="00382263">
        <w:rPr>
          <w:rFonts w:hint="cs"/>
          <w:rtl/>
        </w:rPr>
        <w:t xml:space="preserve"> </w:t>
      </w:r>
      <w:r w:rsidRPr="006216AF">
        <w:rPr>
          <w:rtl/>
        </w:rPr>
        <w:t xml:space="preserve">واخرجوا يوم الخميس فإنّكم إن </w:t>
      </w:r>
      <w:r w:rsidR="00A14116">
        <w:rPr>
          <w:rtl/>
        </w:rPr>
        <w:br/>
      </w:r>
      <w:r w:rsidRPr="006216AF">
        <w:rPr>
          <w:rtl/>
        </w:rPr>
        <w:t>خالفتموني ق</w:t>
      </w:r>
      <w:r w:rsidR="00B7420C">
        <w:rPr>
          <w:rtl/>
        </w:rPr>
        <w:t>ُ</w:t>
      </w:r>
      <w:r w:rsidRPr="006216AF">
        <w:rPr>
          <w:rtl/>
        </w:rPr>
        <w:t>ط</w:t>
      </w:r>
      <w:r w:rsidR="00B7420C">
        <w:rPr>
          <w:rtl/>
        </w:rPr>
        <w:t>ِ</w:t>
      </w:r>
      <w:r w:rsidRPr="006216AF">
        <w:rPr>
          <w:rtl/>
        </w:rPr>
        <w:t>ع</w:t>
      </w:r>
      <w:r w:rsidR="00B7420C">
        <w:rPr>
          <w:rtl/>
        </w:rPr>
        <w:t>َ</w:t>
      </w:r>
      <w:r w:rsidRPr="006216AF">
        <w:rPr>
          <w:rtl/>
        </w:rPr>
        <w:t xml:space="preserve"> عليكم الطريق ، وق</w:t>
      </w:r>
      <w:r w:rsidR="00B7420C">
        <w:rPr>
          <w:rtl/>
        </w:rPr>
        <w:t>ُ</w:t>
      </w:r>
      <w:r w:rsidRPr="006216AF">
        <w:rPr>
          <w:rtl/>
        </w:rPr>
        <w:t>ت</w:t>
      </w:r>
      <w:r w:rsidR="00B7420C">
        <w:rPr>
          <w:rtl/>
        </w:rPr>
        <w:t>ِ</w:t>
      </w:r>
      <w:r w:rsidRPr="006216AF">
        <w:rPr>
          <w:rtl/>
        </w:rPr>
        <w:t>لتم ، وذهب ما معكم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BF1FDA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فخالفوه ، وأخذوا طريق الحرّة فاستقبلهم لصوص فقتلوهم </w:t>
      </w:r>
      <w:r w:rsidR="00A14116">
        <w:rPr>
          <w:rtl/>
        </w:rPr>
        <w:br/>
      </w:r>
      <w:r w:rsidRPr="006216AF">
        <w:rPr>
          <w:rtl/>
        </w:rPr>
        <w:t xml:space="preserve">كلّهم ، ثمّ دخل عليه والي المدينة من ساعته ، فقال : بلغني قتل </w:t>
      </w:r>
      <w:r w:rsidR="00A14116">
        <w:rPr>
          <w:rtl/>
        </w:rPr>
        <w:br/>
      </w:r>
      <w:r w:rsidRPr="006216AF">
        <w:rPr>
          <w:rtl/>
        </w:rPr>
        <w:t>غلمانكم ومواليكم ، ف</w:t>
      </w:r>
      <w:r w:rsidR="00BF1FDA">
        <w:rPr>
          <w:rtl/>
        </w:rPr>
        <w:t>آ</w:t>
      </w:r>
      <w:r w:rsidRPr="006216AF">
        <w:rPr>
          <w:rtl/>
        </w:rPr>
        <w:t>جرك الله فيهم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صلوات الله عليه : أما إنّي أدلك على من قتلهم ، فاشدد </w:t>
      </w:r>
      <w:r w:rsidR="00A14116">
        <w:rPr>
          <w:rtl/>
        </w:rPr>
        <w:br/>
      </w:r>
      <w:r w:rsidRPr="006216AF">
        <w:rPr>
          <w:rtl/>
        </w:rPr>
        <w:t>يديك بهم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أو تعرفهم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نعم ، كما أعرفك ، وهذا منهم ، </w:t>
      </w:r>
      <w:r w:rsidR="00A14116">
        <w:rPr>
          <w:rtl/>
        </w:rPr>
        <w:br/>
      </w:r>
      <w:r w:rsidRPr="006216AF">
        <w:rPr>
          <w:rtl/>
        </w:rPr>
        <w:t>وأشار بيده إلى رجل كان على رأسه قائما</w:t>
      </w:r>
      <w:r w:rsidR="00B7420C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الرجل : يا ابن رسول الله ، كيف عرفت أنّي منهم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</w:t>
      </w:r>
      <w:r w:rsidR="00A14116">
        <w:rPr>
          <w:rtl/>
        </w:rPr>
        <w:br/>
      </w:r>
      <w:r w:rsidRPr="006216AF">
        <w:rPr>
          <w:rtl/>
        </w:rPr>
        <w:t>الحسين صلوات الله عليه : إن صدقتك تصدقني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نعم ، والله </w:t>
      </w:r>
      <w:r w:rsidR="00A14116">
        <w:rPr>
          <w:rtl/>
        </w:rPr>
        <w:br/>
      </w:r>
      <w:r w:rsidRPr="006216AF">
        <w:rPr>
          <w:rtl/>
        </w:rPr>
        <w:t>لأفعلن</w:t>
      </w:r>
      <w:r w:rsidR="00410A32">
        <w:rPr>
          <w:rtl/>
        </w:rPr>
        <w:t xml:space="preserve"> .</w:t>
      </w:r>
    </w:p>
    <w:p w:rsidR="00382263" w:rsidRPr="00382263" w:rsidRDefault="00382263" w:rsidP="00382263">
      <w:pPr>
        <w:pStyle w:val="rfdLine"/>
      </w:pPr>
      <w:r w:rsidRPr="00382263">
        <w:rPr>
          <w:rFonts w:hint="cs"/>
          <w:rtl/>
        </w:rPr>
        <w:t>___________________</w:t>
      </w:r>
    </w:p>
    <w:p w:rsidR="005F4626" w:rsidRPr="006216AF" w:rsidRDefault="005F4626" w:rsidP="00382263">
      <w:pPr>
        <w:pStyle w:val="rfdFootnote0"/>
        <w:rPr>
          <w:rtl/>
        </w:rPr>
      </w:pPr>
      <w:r w:rsidRPr="006216AF">
        <w:rPr>
          <w:rtl/>
        </w:rPr>
        <w:t>1</w:t>
      </w:r>
      <w:r w:rsidR="00382263">
        <w:rPr>
          <w:rFonts w:hint="cs"/>
          <w:rtl/>
        </w:rPr>
        <w:t xml:space="preserve"> </w:t>
      </w:r>
      <w:r>
        <w:rPr>
          <w:rtl/>
        </w:rPr>
        <w:t>ـ</w:t>
      </w:r>
      <w:r w:rsidR="00382263">
        <w:rPr>
          <w:rFonts w:hint="cs"/>
          <w:rtl/>
        </w:rPr>
        <w:t xml:space="preserve"> </w:t>
      </w:r>
      <w:r w:rsidRPr="006216AF">
        <w:rPr>
          <w:rtl/>
        </w:rPr>
        <w:t>دلائل الإ</w:t>
      </w:r>
      <w:r w:rsidR="00BF1FDA">
        <w:rPr>
          <w:rtl/>
        </w:rPr>
        <w:t>ِ</w:t>
      </w:r>
      <w:r w:rsidRPr="006216AF">
        <w:rPr>
          <w:rtl/>
        </w:rPr>
        <w:t>مامة : 76 ، الخرائج والجرائح 1 : 246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 ، الصراط المستقيم </w:t>
      </w:r>
      <w:r w:rsidR="00A14116">
        <w:rPr>
          <w:rtl/>
        </w:rPr>
        <w:br/>
      </w:r>
      <w:r w:rsidRPr="006216AF">
        <w:rPr>
          <w:rtl/>
        </w:rPr>
        <w:t>2 : 178</w:t>
      </w:r>
      <w:r w:rsidR="0096323A">
        <w:rPr>
          <w:rtl/>
        </w:rPr>
        <w:t xml:space="preserve"> / </w:t>
      </w:r>
      <w:r w:rsidRPr="006216AF">
        <w:rPr>
          <w:rtl/>
        </w:rPr>
        <w:t>3 ، الهداية الكبرى : 205 ، مدينة المعاجز : 238</w:t>
      </w:r>
      <w:r w:rsidR="0096323A">
        <w:rPr>
          <w:rtl/>
        </w:rPr>
        <w:t xml:space="preserve"> / </w:t>
      </w:r>
      <w:r w:rsidRPr="006216AF">
        <w:rPr>
          <w:rtl/>
        </w:rPr>
        <w:t>20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قال : خرجت ومعك فلان وفلان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وسمّاهم بأسمائهم كلهم ، </w:t>
      </w:r>
      <w:r w:rsidR="00A14116">
        <w:rPr>
          <w:rtl/>
        </w:rPr>
        <w:br/>
      </w:r>
      <w:r w:rsidRPr="006216AF">
        <w:rPr>
          <w:rtl/>
        </w:rPr>
        <w:t>أربعة منهم من موالي الأسود والبقية من حبشان المدينة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الوالي : وربّ القبر والمنبر ، لتصدقن أو لأنثرن لحمك </w:t>
      </w:r>
      <w:r w:rsidR="00A14116">
        <w:rPr>
          <w:rtl/>
        </w:rPr>
        <w:br/>
      </w:r>
      <w:r w:rsidRPr="006216AF">
        <w:rPr>
          <w:rtl/>
        </w:rPr>
        <w:t>بالسياط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والله ما كذب الحسين ، كأنّه كان معنا</w:t>
      </w:r>
      <w:r w:rsidR="00DD50E3">
        <w:rPr>
          <w:rtl/>
        </w:rPr>
        <w:t xml:space="preserve"> 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فجمعهم الوالي ، فأقرّوا بأجمعهم ، فأمر بهم فضربت </w:t>
      </w:r>
      <w:r w:rsidR="00A14116">
        <w:rPr>
          <w:rtl/>
        </w:rPr>
        <w:br/>
      </w:r>
      <w:r w:rsidRPr="006216AF">
        <w:rPr>
          <w:rtl/>
        </w:rPr>
        <w:t>أعناقهم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E760A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10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FE760A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في معان شتّى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حديثان</w:t>
      </w:r>
    </w:p>
    <w:p w:rsidR="005F4626" w:rsidRPr="006216AF" w:rsidRDefault="005F4626" w:rsidP="004C77E1">
      <w:pPr>
        <w:rPr>
          <w:rtl/>
        </w:rPr>
      </w:pPr>
      <w:r w:rsidRPr="006216AF">
        <w:rPr>
          <w:rtl/>
        </w:rPr>
        <w:t>289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C77E1">
        <w:rPr>
          <w:rFonts w:hint="cs"/>
          <w:rtl/>
        </w:rPr>
        <w:t xml:space="preserve"> </w:t>
      </w:r>
      <w:r>
        <w:rPr>
          <w:rtl/>
        </w:rPr>
        <w:t>ـ</w:t>
      </w:r>
      <w:r w:rsidR="004C77E1">
        <w:rPr>
          <w:rFonts w:hint="cs"/>
          <w:rtl/>
        </w:rPr>
        <w:t xml:space="preserve"> </w:t>
      </w:r>
      <w:r w:rsidRPr="006216AF">
        <w:rPr>
          <w:rtl/>
        </w:rPr>
        <w:t xml:space="preserve">عن الباقر صلوات الله عليه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حدثني نجاد مولى </w:t>
      </w:r>
      <w:r w:rsidR="00A14116">
        <w:rPr>
          <w:rtl/>
        </w:rPr>
        <w:br/>
      </w:r>
      <w:r w:rsidRPr="006216AF">
        <w:rPr>
          <w:rtl/>
        </w:rPr>
        <w:t xml:space="preserve">أمير المؤمنين صلوات الله عليه وآله ، قال : رأيت أمير المؤمنين صلوات </w:t>
      </w:r>
      <w:r w:rsidR="00A14116">
        <w:rPr>
          <w:rtl/>
        </w:rPr>
        <w:br/>
      </w:r>
      <w:r w:rsidRPr="006216AF">
        <w:rPr>
          <w:rtl/>
        </w:rPr>
        <w:t>الله عليه يرمي نصا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ورأيت الملائكة يردّون عليه أسهمه ، فعميت ، </w:t>
      </w:r>
      <w:r w:rsidR="00A14116">
        <w:rPr>
          <w:rtl/>
        </w:rPr>
        <w:br/>
      </w:r>
      <w:r w:rsidRPr="006216AF">
        <w:rPr>
          <w:rtl/>
        </w:rPr>
        <w:t xml:space="preserve">فذهبت إلى مولاي الحسين بن عليّ صلوات الله عليهما ، فشكوت ذلك </w:t>
      </w:r>
      <w:r w:rsidR="00A14116">
        <w:rPr>
          <w:rtl/>
        </w:rPr>
        <w:br/>
      </w:r>
      <w:r w:rsidRPr="006216AF">
        <w:rPr>
          <w:rtl/>
        </w:rPr>
        <w:t>إليه</w:t>
      </w:r>
      <w:r w:rsidR="00410A32">
        <w:rPr>
          <w:rtl/>
        </w:rPr>
        <w:t xml:space="preserve"> .</w:t>
      </w:r>
    </w:p>
    <w:p w:rsidR="005F4626" w:rsidRPr="006216AF" w:rsidRDefault="005F4626" w:rsidP="00FE760A">
      <w:pPr>
        <w:rPr>
          <w:rtl/>
        </w:rPr>
      </w:pPr>
      <w:r w:rsidRPr="006216AF">
        <w:rPr>
          <w:rtl/>
        </w:rPr>
        <w:t>فقال : لعلك رأيت الملائكة تردّ على أمير المؤمنين أسهمه</w:t>
      </w:r>
      <w:r w:rsidR="00DD50E3">
        <w:rPr>
          <w:rtl/>
        </w:rPr>
        <w:t xml:space="preserve"> ؟</w:t>
      </w:r>
      <w:r w:rsidR="00FE760A">
        <w:rPr>
          <w:rtl/>
        </w:rPr>
        <w:t xml:space="preserve"> </w:t>
      </w:r>
      <w:r w:rsidR="00A14116">
        <w:rPr>
          <w:rtl/>
        </w:rPr>
        <w:br/>
      </w:r>
      <w:r w:rsidRPr="006216AF">
        <w:rPr>
          <w:rtl/>
        </w:rPr>
        <w:t>فقلت : أجل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فمسح بيده على عيني فرجعت بصيرا</w:t>
      </w:r>
      <w:r w:rsidR="00B7420C">
        <w:rPr>
          <w:rtl/>
        </w:rPr>
        <w:t>ً</w:t>
      </w:r>
      <w:r w:rsidRPr="006216AF">
        <w:rPr>
          <w:rtl/>
        </w:rPr>
        <w:t xml:space="preserve"> بقوة 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4C77E1">
      <w:pPr>
        <w:rPr>
          <w:rtl/>
        </w:rPr>
      </w:pPr>
      <w:r w:rsidRPr="006216AF">
        <w:rPr>
          <w:rtl/>
        </w:rPr>
        <w:t>290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4C77E1">
        <w:rPr>
          <w:rFonts w:hint="cs"/>
          <w:rtl/>
        </w:rPr>
        <w:t xml:space="preserve"> </w:t>
      </w:r>
      <w:r>
        <w:rPr>
          <w:rtl/>
        </w:rPr>
        <w:t>ـ</w:t>
      </w:r>
      <w:r w:rsidR="004C77E1">
        <w:rPr>
          <w:rFonts w:hint="cs"/>
          <w:rtl/>
        </w:rPr>
        <w:t xml:space="preserve"> </w:t>
      </w:r>
      <w:r w:rsidRPr="006216AF">
        <w:rPr>
          <w:rtl/>
        </w:rPr>
        <w:t xml:space="preserve">عن يحيى بن أم الطويل ، قال : كنّا عند الحسين </w:t>
      </w:r>
      <w:r w:rsidR="00A14116">
        <w:rPr>
          <w:rtl/>
        </w:rPr>
        <w:br/>
      </w:r>
      <w:r w:rsidRPr="006216AF">
        <w:rPr>
          <w:rtl/>
        </w:rPr>
        <w:t xml:space="preserve">صلوات الله عليه إذ دخل عليه شاب يبكي ، قال له : </w:t>
      </w:r>
      <w:r w:rsidR="009F08E4" w:rsidRPr="006216AF">
        <w:rPr>
          <w:rtl/>
        </w:rPr>
        <w:t>«</w:t>
      </w:r>
      <w:r w:rsidRPr="006216AF">
        <w:rPr>
          <w:rtl/>
        </w:rPr>
        <w:t>وما يبكيك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A14116">
        <w:rPr>
          <w:rtl/>
        </w:rPr>
        <w:br/>
      </w:r>
      <w:r w:rsidRPr="006216AF">
        <w:rPr>
          <w:rtl/>
        </w:rPr>
        <w:t xml:space="preserve">قال : إنّ والدتي توفيت في هذه الساعة ، ولم توصي ، ولها مال وكانت </w:t>
      </w:r>
      <w:r w:rsidR="00A14116">
        <w:rPr>
          <w:rtl/>
        </w:rPr>
        <w:br/>
      </w:r>
      <w:r w:rsidRPr="006216AF">
        <w:rPr>
          <w:rtl/>
        </w:rPr>
        <w:t>قد أمرتني أن لا أحدث في أمرها حدثا</w:t>
      </w:r>
      <w:r w:rsidR="00B7420C">
        <w:rPr>
          <w:rtl/>
        </w:rPr>
        <w:t>ً</w:t>
      </w:r>
      <w:r w:rsidRPr="006216AF">
        <w:rPr>
          <w:rtl/>
        </w:rPr>
        <w:t xml:space="preserve"> حتّى أعلمك بخبرها</w:t>
      </w:r>
      <w:r w:rsidR="00410A32">
        <w:rPr>
          <w:rtl/>
        </w:rPr>
        <w:t xml:space="preserve"> .</w:t>
      </w:r>
    </w:p>
    <w:p w:rsidR="004C77E1" w:rsidRDefault="005F4626" w:rsidP="004C77E1">
      <w:pPr>
        <w:rPr>
          <w:rStyle w:val="rfdLineChar"/>
        </w:rPr>
      </w:pPr>
      <w:r w:rsidRPr="006216AF">
        <w:rPr>
          <w:rtl/>
        </w:rPr>
        <w:t xml:space="preserve">فقال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قوموا بنا حتّى نصير إلى هذه </w:t>
      </w:r>
      <w:r w:rsidR="00A14116">
        <w:rPr>
          <w:rtl/>
        </w:rPr>
        <w:br/>
      </w:r>
      <w:r w:rsidRPr="006216AF">
        <w:rPr>
          <w:rtl/>
        </w:rPr>
        <w:t>الحرّة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فقمنا معه حتّى انتهى إلى باب البيت الذي فيه المرأة [ وهي ]</w:t>
      </w:r>
      <w:r w:rsidR="004C77E1">
        <w:rPr>
          <w:rFonts w:hint="cs"/>
          <w:rtl/>
        </w:rPr>
        <w:t xml:space="preserve"> </w:t>
      </w:r>
      <w:r w:rsidR="004C77E1">
        <w:rPr>
          <w:rtl/>
        </w:rPr>
        <w:br/>
      </w:r>
      <w:r w:rsidR="004C77E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247</w:t>
      </w:r>
      <w:r w:rsidR="0096323A">
        <w:rPr>
          <w:rtl/>
        </w:rPr>
        <w:t xml:space="preserve"> / </w:t>
      </w:r>
      <w:r w:rsidRPr="006216AF">
        <w:rPr>
          <w:rtl/>
        </w:rPr>
        <w:t>70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الخرائج والجرائح 1 : 245 ، مدينة المعاجز : 246</w:t>
      </w:r>
      <w:r w:rsidR="0096323A">
        <w:rPr>
          <w:rtl/>
        </w:rPr>
        <w:t xml:space="preserve"> / </w:t>
      </w:r>
      <w:r w:rsidRPr="006216AF">
        <w:rPr>
          <w:rtl/>
        </w:rPr>
        <w:t>64</w:t>
      </w:r>
      <w:r w:rsidR="00410A32">
        <w:rPr>
          <w:rtl/>
        </w:rPr>
        <w:t xml:space="preserve"> .</w:t>
      </w:r>
    </w:p>
    <w:p w:rsidR="005F4626" w:rsidRPr="006216AF" w:rsidRDefault="005F4626" w:rsidP="00FE760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مسجاة ، حتى أشرف على البيت فدعا الله تعالى ليحييها حتّى توصي </w:t>
      </w:r>
      <w:r w:rsidR="00A14116">
        <w:rPr>
          <w:rtl/>
        </w:rPr>
        <w:br/>
      </w:r>
      <w:r w:rsidRPr="006216AF">
        <w:rPr>
          <w:rtl/>
        </w:rPr>
        <w:t>بما يجب من وصيتها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فأحياها الله تعالى ، وإذا المرأة قد جلست وهي تتشهّد أن لا إله </w:t>
      </w:r>
      <w:r w:rsidR="00A14116">
        <w:rPr>
          <w:rtl/>
        </w:rPr>
        <w:br/>
      </w:r>
      <w:r w:rsidR="00335A4F">
        <w:rPr>
          <w:rtl/>
        </w:rPr>
        <w:t>إلّا</w:t>
      </w:r>
      <w:r w:rsidRPr="006216AF">
        <w:rPr>
          <w:rtl/>
        </w:rPr>
        <w:t xml:space="preserve"> الله محمّد رسول الله ثمّ نظرت إلى الحسين صلوات الله عليه ، </w:t>
      </w:r>
      <w:r w:rsidR="00A14116">
        <w:rPr>
          <w:rtl/>
        </w:rPr>
        <w:br/>
      </w:r>
      <w:r w:rsidRPr="006216AF">
        <w:rPr>
          <w:rtl/>
        </w:rPr>
        <w:t>فقالت : أدخل البيت يا مولاي ، وأ</w:t>
      </w:r>
      <w:r w:rsidR="00CF236F">
        <w:rPr>
          <w:rtl/>
        </w:rPr>
        <w:t>ْ</w:t>
      </w:r>
      <w:r w:rsidRPr="006216AF">
        <w:rPr>
          <w:rtl/>
        </w:rPr>
        <w:t>مرني بأمرك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فدخل الحسين صلوات الله عليه وجلس عند فخذها ، ثمّ قال </w:t>
      </w:r>
      <w:r w:rsidR="00A14116">
        <w:rPr>
          <w:rtl/>
        </w:rPr>
        <w:br/>
      </w:r>
      <w:r w:rsidRPr="006216AF">
        <w:rPr>
          <w:rtl/>
        </w:rPr>
        <w:t xml:space="preserve">لها : </w:t>
      </w:r>
      <w:r w:rsidR="009F08E4" w:rsidRPr="006216AF">
        <w:rPr>
          <w:rtl/>
        </w:rPr>
        <w:t>«</w:t>
      </w:r>
      <w:r w:rsidRPr="006216AF">
        <w:rPr>
          <w:rtl/>
        </w:rPr>
        <w:t>أوصي رحمك 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فقالت : يا ابن رسول الله ، لي من المال كذا </w:t>
      </w:r>
      <w:r w:rsidR="00A14116">
        <w:rPr>
          <w:rtl/>
        </w:rPr>
        <w:br/>
      </w:r>
      <w:r w:rsidRPr="006216AF">
        <w:rPr>
          <w:rtl/>
        </w:rPr>
        <w:t xml:space="preserve">وكذا في مكان كذا وكذا ، وقد جعلت ثلثه إليك لتضعه حيث شئت من </w:t>
      </w:r>
      <w:r w:rsidR="00A14116">
        <w:rPr>
          <w:rtl/>
        </w:rPr>
        <w:br/>
      </w:r>
      <w:r w:rsidRPr="006216AF">
        <w:rPr>
          <w:rtl/>
        </w:rPr>
        <w:t xml:space="preserve">أوليائك ومواليك ، والثلثان لابني هذا إن علمت أنّه من مواليك </w:t>
      </w:r>
      <w:r w:rsidR="00A14116">
        <w:rPr>
          <w:rtl/>
        </w:rPr>
        <w:br/>
      </w:r>
      <w:r w:rsidRPr="006216AF">
        <w:rPr>
          <w:rtl/>
        </w:rPr>
        <w:t>وأوليائك ، وإن كان مخالفا</w:t>
      </w:r>
      <w:r w:rsidR="00B7420C">
        <w:rPr>
          <w:rtl/>
        </w:rPr>
        <w:t>ً</w:t>
      </w:r>
      <w:r w:rsidRPr="006216AF">
        <w:rPr>
          <w:rtl/>
        </w:rPr>
        <w:t xml:space="preserve"> فخذه إليك فلا حقّ للمخالفين في أموال </w:t>
      </w:r>
      <w:r w:rsidR="00A14116">
        <w:rPr>
          <w:rtl/>
        </w:rPr>
        <w:br/>
      </w:r>
      <w:r w:rsidRPr="006216AF">
        <w:rPr>
          <w:rtl/>
        </w:rPr>
        <w:t>المؤمنين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سألته أن يصلّي عليها ، وأن يتولّى أمرها ثمّ صارت المرأة ميتة </w:t>
      </w:r>
      <w:r w:rsidR="00A14116">
        <w:rPr>
          <w:rtl/>
        </w:rPr>
        <w:br/>
      </w:r>
      <w:r w:rsidRPr="006216AF">
        <w:rPr>
          <w:rtl/>
        </w:rPr>
        <w:t>كما كانت</w:t>
      </w:r>
      <w:r w:rsidR="00410A32">
        <w:rPr>
          <w:rtl/>
        </w:rPr>
        <w:t xml:space="preserve"> . .</w:t>
      </w:r>
      <w:r w:rsidR="004C77E1">
        <w:rPr>
          <w:rFonts w:hint="cs"/>
          <w:rtl/>
        </w:rPr>
        <w:t xml:space="preserve"> </w:t>
      </w:r>
      <w:r w:rsidR="009F08E4" w:rsidRPr="006216AF">
        <w:rPr>
          <w:rtl/>
        </w:rPr>
        <w:t>»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والباقي وجدت في الكتاب الأصل بياضا</w:t>
      </w:r>
      <w:r w:rsidR="00FE760A">
        <w:rPr>
          <w:rtl/>
        </w:rPr>
        <w:t>ً</w:t>
      </w:r>
      <w:r w:rsidR="00410A32">
        <w:rPr>
          <w:rtl/>
        </w:rPr>
        <w:t xml:space="preserve"> .</w:t>
      </w:r>
    </w:p>
    <w:p w:rsidR="004C77E1" w:rsidRPr="004C77E1" w:rsidRDefault="004C77E1" w:rsidP="004C77E1">
      <w:pPr>
        <w:rPr>
          <w:rtl/>
        </w:rPr>
      </w:pPr>
      <w:r w:rsidRPr="004C77E1">
        <w:rPr>
          <w:rtl/>
        </w:rPr>
        <w:br w:type="page"/>
      </w:r>
    </w:p>
    <w:p w:rsidR="004C77E1" w:rsidRPr="004C77E1" w:rsidRDefault="004C77E1" w:rsidP="004C77E1">
      <w:pPr>
        <w:rPr>
          <w:rtl/>
        </w:rPr>
      </w:pPr>
      <w:r w:rsidRPr="004C77E1">
        <w:rPr>
          <w:rtl/>
        </w:rPr>
        <w:lastRenderedPageBreak/>
        <w:br w:type="page"/>
      </w:r>
    </w:p>
    <w:p w:rsidR="004C77E1" w:rsidRDefault="004C77E1" w:rsidP="004C77E1">
      <w:pPr>
        <w:pStyle w:val="rfdPoemTini"/>
        <w:rPr>
          <w:rtl/>
        </w:rPr>
      </w:pPr>
    </w:p>
    <w:p w:rsidR="00A42F01" w:rsidRDefault="004C77E1" w:rsidP="004C77E1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="006068E5"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 w:rsidR="005F4626" w:rsidRPr="006216AF">
        <w:rPr>
          <w:rtl/>
        </w:rPr>
        <w:t>الباب السابع</w:t>
      </w:r>
    </w:p>
    <w:p w:rsidR="00A42F01" w:rsidRPr="004C77E1" w:rsidRDefault="005F4626" w:rsidP="004C77E1">
      <w:pPr>
        <w:pStyle w:val="rfdCenterBold1"/>
        <w:rPr>
          <w:rtl/>
        </w:rPr>
      </w:pPr>
      <w:r w:rsidRPr="004C77E1">
        <w:rPr>
          <w:rtl/>
        </w:rPr>
        <w:t>في ذكر آيات زين العابدين عليّ بن الحسين</w:t>
      </w:r>
      <w:r w:rsidR="00A14116" w:rsidRPr="004C77E1">
        <w:rPr>
          <w:rtl/>
        </w:rPr>
        <w:t xml:space="preserve"> </w:t>
      </w:r>
      <w:r w:rsidR="00A14116" w:rsidRPr="004C77E1">
        <w:rPr>
          <w:rtl/>
        </w:rPr>
        <w:br/>
      </w:r>
      <w:r w:rsidRPr="004C77E1">
        <w:rPr>
          <w:rtl/>
        </w:rPr>
        <w:t>صلوات الله عليهما</w:t>
      </w:r>
    </w:p>
    <w:p w:rsidR="00B1493E" w:rsidRDefault="005F4626" w:rsidP="00C973DB">
      <w:pPr>
        <w:pStyle w:val="rfdCenterBold2"/>
        <w:rPr>
          <w:rtl/>
        </w:rPr>
      </w:pPr>
      <w:r w:rsidRPr="006216AF">
        <w:rPr>
          <w:rtl/>
        </w:rPr>
        <w:t>وفيه ثمانية فصول</w:t>
      </w:r>
    </w:p>
    <w:p w:rsidR="004C77E1" w:rsidRPr="004C77E1" w:rsidRDefault="004C77E1" w:rsidP="004C77E1">
      <w:pPr>
        <w:rPr>
          <w:rtl/>
        </w:rPr>
      </w:pPr>
      <w:r w:rsidRPr="004C77E1">
        <w:rPr>
          <w:rtl/>
        </w:rPr>
        <w:br w:type="page"/>
      </w:r>
    </w:p>
    <w:p w:rsidR="004C77E1" w:rsidRPr="004C77E1" w:rsidRDefault="004C77E1" w:rsidP="004C77E1">
      <w:pPr>
        <w:rPr>
          <w:rtl/>
        </w:rPr>
      </w:pPr>
      <w:r w:rsidRPr="004C77E1">
        <w:rPr>
          <w:rtl/>
        </w:rPr>
        <w:lastRenderedPageBreak/>
        <w:br w:type="page"/>
      </w:r>
    </w:p>
    <w:p w:rsidR="007F0C10" w:rsidRDefault="007F0C10" w:rsidP="007F0C10">
      <w:pPr>
        <w:pStyle w:val="rfdPoemTini"/>
        <w:rPr>
          <w:rtl/>
        </w:rPr>
      </w:pPr>
    </w:p>
    <w:p w:rsidR="00AD5B1B" w:rsidRDefault="005F4626" w:rsidP="00483F0C">
      <w:pPr>
        <w:pStyle w:val="Heading1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D5B1B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في إنطاق الله تعالى الحجر الأسود</w:t>
      </w:r>
      <w:r w:rsidR="00F544B5">
        <w:rPr>
          <w:rtl/>
        </w:rPr>
        <w:t xml:space="preserve"> </w:t>
      </w:r>
      <w:r w:rsidR="00F544B5">
        <w:rPr>
          <w:rtl/>
        </w:rPr>
        <w:br/>
      </w:r>
      <w:r w:rsidRPr="006216AF">
        <w:rPr>
          <w:rtl/>
        </w:rPr>
        <w:t>حجّة له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7F0C10">
      <w:pPr>
        <w:rPr>
          <w:rtl/>
        </w:rPr>
      </w:pPr>
      <w:r w:rsidRPr="006216AF">
        <w:rPr>
          <w:rtl/>
        </w:rPr>
        <w:t>291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7F0C10">
        <w:rPr>
          <w:rFonts w:hint="cs"/>
          <w:rtl/>
        </w:rPr>
        <w:t xml:space="preserve"> </w:t>
      </w:r>
      <w:r>
        <w:rPr>
          <w:rtl/>
        </w:rPr>
        <w:t>ـ</w:t>
      </w:r>
      <w:r w:rsidR="007F0C10">
        <w:rPr>
          <w:rFonts w:hint="cs"/>
          <w:rtl/>
        </w:rPr>
        <w:t xml:space="preserve"> </w:t>
      </w:r>
      <w:r w:rsidRPr="006216AF">
        <w:rPr>
          <w:rtl/>
        </w:rPr>
        <w:t xml:space="preserve">عن أبي عبد الله صلوات الله عليه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جاء محمّد </w:t>
      </w:r>
      <w:r w:rsidR="00F544B5">
        <w:rPr>
          <w:rtl/>
        </w:rPr>
        <w:br/>
      </w:r>
      <w:r w:rsidRPr="006216AF">
        <w:rPr>
          <w:rtl/>
        </w:rPr>
        <w:t xml:space="preserve">ابن الحنفية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إلى عليّ بن الحسين زين العابدين صلوات </w:t>
      </w:r>
      <w:r w:rsidR="00F544B5">
        <w:rPr>
          <w:rtl/>
        </w:rPr>
        <w:br/>
      </w:r>
      <w:r w:rsidRPr="006216AF">
        <w:rPr>
          <w:rtl/>
        </w:rPr>
        <w:t>الله عليهما وقال : يا عليّ ،</w:t>
      </w:r>
      <w:r w:rsidR="0065148D">
        <w:rPr>
          <w:rtl/>
        </w:rPr>
        <w:t xml:space="preserve"> أ</w:t>
      </w:r>
      <w:r w:rsidRPr="006216AF">
        <w:rPr>
          <w:rtl/>
        </w:rPr>
        <w:t>لست تقرّ بأنّي إمام عليك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يا عمّ ، </w:t>
      </w:r>
      <w:r w:rsidR="00F544B5">
        <w:rPr>
          <w:rtl/>
        </w:rPr>
        <w:br/>
      </w:r>
      <w:r w:rsidRPr="006216AF">
        <w:rPr>
          <w:rtl/>
        </w:rPr>
        <w:t>لو علمت ذلك لما خالفتك ، وإنّ طاعتي عليك وعلى الخلق مفترضة</w:t>
      </w:r>
      <w:r w:rsidR="00410A32">
        <w:rPr>
          <w:rtl/>
        </w:rPr>
        <w:t xml:space="preserve"> .</w:t>
      </w:r>
      <w:r w:rsidR="00B7420C">
        <w:rPr>
          <w:rtl/>
        </w:rPr>
        <w:t xml:space="preserve"> </w:t>
      </w:r>
      <w:r w:rsidR="00F544B5">
        <w:rPr>
          <w:rtl/>
        </w:rPr>
        <w:br/>
      </w:r>
      <w:r w:rsidRPr="006216AF">
        <w:rPr>
          <w:rtl/>
        </w:rPr>
        <w:t>وقال : يا عمّ ،</w:t>
      </w:r>
      <w:r w:rsidR="0065148D">
        <w:rPr>
          <w:rtl/>
        </w:rPr>
        <w:t xml:space="preserve"> أ</w:t>
      </w:r>
      <w:r w:rsidRPr="006216AF">
        <w:rPr>
          <w:rtl/>
        </w:rPr>
        <w:t>ما تعلم أنّي وصي أبي ، وأبي وصي أبيه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فتشاجرا </w:t>
      </w:r>
      <w:r w:rsidR="00F544B5">
        <w:rPr>
          <w:rtl/>
        </w:rPr>
        <w:br/>
      </w:r>
      <w:r w:rsidRPr="006216AF">
        <w:rPr>
          <w:rtl/>
        </w:rPr>
        <w:t>ساعة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عليّ بن الحسين زين العابدين صلوات الله عليهما : م</w:t>
      </w:r>
      <w:r w:rsidR="00B7420C">
        <w:rPr>
          <w:rtl/>
        </w:rPr>
        <w:t>َ</w:t>
      </w:r>
      <w:r w:rsidRPr="006216AF">
        <w:rPr>
          <w:rtl/>
        </w:rPr>
        <w:t xml:space="preserve">ن </w:t>
      </w:r>
      <w:r w:rsidR="00F544B5">
        <w:rPr>
          <w:rtl/>
        </w:rPr>
        <w:br/>
      </w:r>
      <w:r w:rsidRPr="006216AF">
        <w:rPr>
          <w:rtl/>
        </w:rPr>
        <w:t>ترضى أن يكون بيننا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م</w:t>
      </w:r>
      <w:r w:rsidR="00071438">
        <w:rPr>
          <w:rtl/>
        </w:rPr>
        <w:t>َ</w:t>
      </w:r>
      <w:r w:rsidRPr="006216AF">
        <w:rPr>
          <w:rtl/>
        </w:rPr>
        <w:t>ن شئت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</w:t>
      </w:r>
      <w:r w:rsidR="0065148D">
        <w:rPr>
          <w:rtl/>
        </w:rPr>
        <w:t xml:space="preserve"> أ</w:t>
      </w:r>
      <w:r w:rsidRPr="006216AF">
        <w:rPr>
          <w:rtl/>
        </w:rPr>
        <w:t xml:space="preserve">ترضى أن يكون بيننا </w:t>
      </w:r>
      <w:r w:rsidR="00F544B5">
        <w:rPr>
          <w:rtl/>
        </w:rPr>
        <w:br/>
      </w:r>
      <w:r w:rsidRPr="006216AF">
        <w:rPr>
          <w:rtl/>
        </w:rPr>
        <w:t>الحجر الأسود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سبحان الله ، أدعوك إلى الناس ، وتدعوني إلى </w:t>
      </w:r>
      <w:r w:rsidR="00F544B5">
        <w:rPr>
          <w:rtl/>
        </w:rPr>
        <w:br/>
      </w:r>
      <w:r w:rsidRPr="006216AF">
        <w:rPr>
          <w:rtl/>
        </w:rPr>
        <w:t>حجر أسود لا يتكلم</w:t>
      </w:r>
      <w:r w:rsidR="00DD50E3">
        <w:rPr>
          <w:rtl/>
        </w:rPr>
        <w:t xml:space="preserve"> ؟</w:t>
      </w:r>
    </w:p>
    <w:p w:rsidR="007F0C10" w:rsidRDefault="005F4626" w:rsidP="007F0C10">
      <w:pPr>
        <w:rPr>
          <w:rStyle w:val="rfdLineChar"/>
        </w:rPr>
      </w:pPr>
      <w:r w:rsidRPr="006216AF">
        <w:rPr>
          <w:rtl/>
        </w:rPr>
        <w:t xml:space="preserve">فقال عليّ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يتكلم ،</w:t>
      </w:r>
      <w:r w:rsidR="0065148D">
        <w:rPr>
          <w:rtl/>
        </w:rPr>
        <w:t xml:space="preserve"> أ</w:t>
      </w:r>
      <w:r w:rsidRPr="006216AF">
        <w:rPr>
          <w:rtl/>
        </w:rPr>
        <w:t xml:space="preserve">ما علمت أنّه يأتي يوم القيامة </w:t>
      </w:r>
      <w:r w:rsidR="00F544B5">
        <w:rPr>
          <w:rtl/>
        </w:rPr>
        <w:br/>
      </w:r>
      <w:r w:rsidRPr="006216AF">
        <w:rPr>
          <w:rtl/>
        </w:rPr>
        <w:t>وله عينان ولسان وشفتان ، يشهد لمن وافاه بالموافاة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فندنوا أنا وأنت ،</w:t>
      </w:r>
      <w:r w:rsidR="007F0C10">
        <w:rPr>
          <w:rFonts w:hint="cs"/>
          <w:rtl/>
        </w:rPr>
        <w:t xml:space="preserve"> </w:t>
      </w:r>
      <w:r w:rsidR="007F0C10">
        <w:rPr>
          <w:rtl/>
        </w:rPr>
        <w:br/>
      </w:r>
      <w:r w:rsidR="007F0C10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7F0C10">
      <w:pPr>
        <w:pStyle w:val="rfdFootnote0"/>
        <w:rPr>
          <w:rtl/>
        </w:rPr>
      </w:pPr>
      <w:r w:rsidRPr="006216AF">
        <w:rPr>
          <w:rtl/>
        </w:rPr>
        <w:t>1</w:t>
      </w:r>
      <w:r w:rsidR="007F0C10">
        <w:rPr>
          <w:rFonts w:hint="cs"/>
          <w:rtl/>
        </w:rPr>
        <w:t xml:space="preserve"> </w:t>
      </w:r>
      <w:r>
        <w:rPr>
          <w:rtl/>
        </w:rPr>
        <w:t>ـ</w:t>
      </w:r>
      <w:r w:rsidR="007F0C10">
        <w:rPr>
          <w:rFonts w:hint="cs"/>
          <w:rtl/>
        </w:rPr>
        <w:t xml:space="preserve"> </w:t>
      </w:r>
      <w:r w:rsidRPr="006216AF">
        <w:rPr>
          <w:rtl/>
        </w:rPr>
        <w:t>بصائر الدرجات : 522</w:t>
      </w:r>
      <w:r w:rsidR="0096323A">
        <w:rPr>
          <w:rtl/>
        </w:rPr>
        <w:t xml:space="preserve"> / </w:t>
      </w:r>
      <w:r w:rsidRPr="006216AF">
        <w:rPr>
          <w:rtl/>
        </w:rPr>
        <w:t>3 ، الكافي 1 : 282</w:t>
      </w:r>
      <w:r w:rsidR="0096323A">
        <w:rPr>
          <w:rtl/>
        </w:rPr>
        <w:t xml:space="preserve"> / </w:t>
      </w:r>
      <w:r w:rsidRPr="006216AF">
        <w:rPr>
          <w:rtl/>
        </w:rPr>
        <w:t>5 ، دلائل الإ</w:t>
      </w:r>
      <w:r w:rsidR="00071438">
        <w:rPr>
          <w:rtl/>
        </w:rPr>
        <w:t>ِ</w:t>
      </w:r>
      <w:r w:rsidRPr="006216AF">
        <w:rPr>
          <w:rtl/>
        </w:rPr>
        <w:t xml:space="preserve">مامة : 87 ، </w:t>
      </w:r>
      <w:r w:rsidR="00F544B5">
        <w:rPr>
          <w:rtl/>
        </w:rPr>
        <w:br/>
      </w:r>
      <w:r w:rsidRPr="006216AF">
        <w:rPr>
          <w:rtl/>
        </w:rPr>
        <w:t>الخرائج والجرائح 1 : 257 ، مناقب ابن شهر</w:t>
      </w:r>
      <w:r w:rsidR="008D48A1">
        <w:rPr>
          <w:rtl/>
        </w:rPr>
        <w:t>ا</w:t>
      </w:r>
      <w:r w:rsidRPr="006216AF">
        <w:rPr>
          <w:rtl/>
        </w:rPr>
        <w:t xml:space="preserve">شوب 4 : 147 ، </w:t>
      </w:r>
      <w:r w:rsidR="00F544B5">
        <w:rPr>
          <w:rtl/>
        </w:rPr>
        <w:br/>
      </w:r>
      <w:r w:rsidRPr="006216AF">
        <w:rPr>
          <w:rtl/>
        </w:rPr>
        <w:t>الاحتجاج : 316 ، كشف الغمة 2 : 323 ، الإ</w:t>
      </w:r>
      <w:r w:rsidR="008D48A1">
        <w:rPr>
          <w:rtl/>
        </w:rPr>
        <w:t>ِ</w:t>
      </w:r>
      <w:r w:rsidRPr="006216AF">
        <w:rPr>
          <w:rtl/>
        </w:rPr>
        <w:t>مامة والتبصرة : 60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49 ، </w:t>
      </w:r>
      <w:r w:rsidR="00F544B5">
        <w:rPr>
          <w:rtl/>
        </w:rPr>
        <w:br/>
      </w:r>
      <w:r w:rsidRPr="006216AF">
        <w:rPr>
          <w:rtl/>
        </w:rPr>
        <w:t>مدينة المعاجز : 297</w:t>
      </w:r>
      <w:r w:rsidR="0096323A">
        <w:rPr>
          <w:rtl/>
        </w:rPr>
        <w:t xml:space="preserve"> / </w:t>
      </w:r>
      <w:r w:rsidRPr="006216AF">
        <w:rPr>
          <w:rtl/>
        </w:rPr>
        <w:t>21 ، الهداية الكبرى</w:t>
      </w:r>
      <w:r w:rsidR="008D48A1" w:rsidRPr="00982493">
        <w:rPr>
          <w:rtl/>
        </w:rPr>
        <w:t>ٰ</w:t>
      </w:r>
      <w:r w:rsidRPr="00982493">
        <w:rPr>
          <w:rtl/>
        </w:rPr>
        <w:t xml:space="preserve"> </w:t>
      </w:r>
      <w:r w:rsidRPr="006216AF">
        <w:rPr>
          <w:rtl/>
        </w:rPr>
        <w:t>: 220</w:t>
      </w:r>
      <w:r w:rsidR="00410A32">
        <w:rPr>
          <w:rtl/>
        </w:rPr>
        <w:t xml:space="preserve"> .</w:t>
      </w:r>
    </w:p>
    <w:p w:rsidR="005F4626" w:rsidRPr="006216AF" w:rsidRDefault="005F4626" w:rsidP="00AD5B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فندعو الله عزّ وجلّ أن ينطقه لنا ، أينا حجّة الله على خلقه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فانطلقا وصلّيا عند مقام إبراهيم صلوات الله عليه ودنوا من </w:t>
      </w:r>
      <w:r w:rsidR="00F544B5">
        <w:rPr>
          <w:rtl/>
        </w:rPr>
        <w:br/>
      </w:r>
      <w:r w:rsidRPr="006216AF">
        <w:rPr>
          <w:rtl/>
        </w:rPr>
        <w:t xml:space="preserve">الحجر ، وقد كان محمّد بن الحنفية ، قال له : لئن لم أجبك إلى ما </w:t>
      </w:r>
      <w:r w:rsidR="00F544B5">
        <w:rPr>
          <w:rtl/>
        </w:rPr>
        <w:br/>
      </w:r>
      <w:r w:rsidRPr="006216AF">
        <w:rPr>
          <w:rtl/>
        </w:rPr>
        <w:t>دعوتني إليه إنّي إذا</w:t>
      </w:r>
      <w:r w:rsidR="007500D0">
        <w:rPr>
          <w:rtl/>
        </w:rPr>
        <w:t>ً</w:t>
      </w:r>
      <w:r w:rsidRPr="006216AF">
        <w:rPr>
          <w:rtl/>
        </w:rPr>
        <w:t xml:space="preserve"> لمن الظالمين ، فقال عليّ بن الحسين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</w:t>
      </w:r>
      <w:r w:rsidR="00F544B5">
        <w:rPr>
          <w:rtl/>
        </w:rPr>
        <w:br/>
      </w:r>
      <w:r w:rsidRPr="006216AF">
        <w:rPr>
          <w:rtl/>
        </w:rPr>
        <w:t>لمحمّد : تقدّم يا عمّي ، فإنّك أسن مني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محمّد للحجر : أسألك بحرمة الله وحرمة رسول الله ، </w:t>
      </w:r>
      <w:r w:rsidR="00F544B5">
        <w:rPr>
          <w:rtl/>
        </w:rPr>
        <w:br/>
      </w:r>
      <w:r w:rsidRPr="006216AF">
        <w:rPr>
          <w:rtl/>
        </w:rPr>
        <w:t xml:space="preserve">وبحرمة كلّ مؤمن إن كنت تعلم أنّي حجّة الله على عليّ بن الحسين </w:t>
      </w:r>
      <w:r w:rsidR="00F544B5">
        <w:rPr>
          <w:rtl/>
        </w:rPr>
        <w:br/>
      </w:r>
      <w:r w:rsidR="00335A4F">
        <w:rPr>
          <w:rtl/>
        </w:rPr>
        <w:t>إلّا</w:t>
      </w:r>
      <w:r w:rsidRPr="006216AF">
        <w:rPr>
          <w:rtl/>
        </w:rPr>
        <w:t xml:space="preserve"> نطقت بالحقّ ، وبيّنت ذلك لنا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 يجبه ، ثمّ قال محمّد لعليّ </w:t>
      </w:r>
      <w:r w:rsidR="00F544B5">
        <w:rPr>
          <w:rtl/>
        </w:rPr>
        <w:br/>
      </w:r>
      <w:r w:rsidRPr="006216AF">
        <w:rPr>
          <w:rtl/>
        </w:rPr>
        <w:t>صلوات الله عليه : تقدم فسله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فتقدم عليّ بن الحسين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فتكلم بكلام لا ي</w:t>
      </w:r>
      <w:r w:rsidR="00B7420C">
        <w:rPr>
          <w:rtl/>
        </w:rPr>
        <w:t>ُ</w:t>
      </w:r>
      <w:r w:rsidRPr="006216AF">
        <w:rPr>
          <w:rtl/>
        </w:rPr>
        <w:t xml:space="preserve">فهم ، ثمّ </w:t>
      </w:r>
      <w:r w:rsidR="00F544B5">
        <w:rPr>
          <w:rtl/>
        </w:rPr>
        <w:br/>
      </w:r>
      <w:r w:rsidRPr="006216AF">
        <w:rPr>
          <w:rtl/>
        </w:rPr>
        <w:t xml:space="preserve">قال : أسألك بحرمة الله تعالى ، وحرمة رسوله ، وحرمة أمير المؤمنين ، </w:t>
      </w:r>
      <w:r w:rsidR="00F544B5">
        <w:rPr>
          <w:rtl/>
        </w:rPr>
        <w:br/>
      </w:r>
      <w:r w:rsidRPr="006216AF">
        <w:rPr>
          <w:rtl/>
        </w:rPr>
        <w:t xml:space="preserve">وحرمة الحسن ، وحرمة الحسين ، وحرمة فاطمة بنت محمّد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F544B5">
        <w:rPr>
          <w:rtl/>
        </w:rPr>
        <w:br/>
      </w:r>
      <w:r w:rsidRPr="006216AF">
        <w:rPr>
          <w:rtl/>
        </w:rPr>
        <w:t xml:space="preserve">أجمعين إن كنت تعلم أنّي حجّة الله على عمّي </w:t>
      </w:r>
      <w:r w:rsidR="00335A4F">
        <w:rPr>
          <w:rtl/>
        </w:rPr>
        <w:t>إلّا</w:t>
      </w:r>
      <w:r w:rsidRPr="006216AF">
        <w:rPr>
          <w:rtl/>
        </w:rPr>
        <w:t xml:space="preserve"> نطقت بذلك ، </w:t>
      </w:r>
      <w:r w:rsidR="00F544B5">
        <w:rPr>
          <w:rtl/>
        </w:rPr>
        <w:br/>
      </w:r>
      <w:r w:rsidRPr="006216AF">
        <w:rPr>
          <w:rtl/>
        </w:rPr>
        <w:t>وبيّنته لنا ، حتّى يرجع عن رأيه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الحجر بلسان عربي : يا محمّد بن عليّ ، اسمع وأطع </w:t>
      </w:r>
      <w:r w:rsidR="00F544B5">
        <w:rPr>
          <w:rtl/>
        </w:rPr>
        <w:br/>
      </w:r>
      <w:r w:rsidRPr="006216AF">
        <w:rPr>
          <w:rtl/>
        </w:rPr>
        <w:t>عليّ بن الحسين ، فإنّه حجّة الله على خلقه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ابن الحنفية عند </w:t>
      </w:r>
      <w:r w:rsidR="00F544B5">
        <w:rPr>
          <w:rtl/>
        </w:rPr>
        <w:br/>
      </w:r>
      <w:r w:rsidRPr="006216AF">
        <w:rPr>
          <w:rtl/>
        </w:rPr>
        <w:t>ذلك : سمعت وأطعت وسلّمت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D5B1B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D5B1B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في إحياء الموتى</w:t>
      </w:r>
    </w:p>
    <w:p w:rsidR="005F4626" w:rsidRPr="007500D0" w:rsidRDefault="005F4626" w:rsidP="00483F0C">
      <w:pPr>
        <w:pStyle w:val="rfdCenterBold2"/>
        <w:rPr>
          <w:rtl/>
        </w:rPr>
      </w:pPr>
      <w:r w:rsidRPr="007500D0">
        <w:rPr>
          <w:rtl/>
        </w:rPr>
        <w:t>وفيه : حديث واحد</w:t>
      </w:r>
    </w:p>
    <w:p w:rsidR="005F4626" w:rsidRPr="006216AF" w:rsidRDefault="005F4626" w:rsidP="00F454F9">
      <w:pPr>
        <w:rPr>
          <w:rtl/>
        </w:rPr>
      </w:pPr>
      <w:r w:rsidRPr="006216AF">
        <w:rPr>
          <w:rtl/>
        </w:rPr>
        <w:t>292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F454F9">
        <w:rPr>
          <w:rFonts w:hint="cs"/>
          <w:rtl/>
        </w:rPr>
        <w:t xml:space="preserve"> </w:t>
      </w:r>
      <w:r>
        <w:rPr>
          <w:rtl/>
        </w:rPr>
        <w:t>ـ</w:t>
      </w:r>
      <w:r w:rsidR="00F454F9">
        <w:rPr>
          <w:rFonts w:hint="cs"/>
          <w:rtl/>
        </w:rPr>
        <w:t xml:space="preserve"> </w:t>
      </w:r>
      <w:r w:rsidRPr="006216AF">
        <w:rPr>
          <w:rtl/>
        </w:rPr>
        <w:t>عن ثابت بن دينار ، عن ثوير بن سعيد بن علاقة ، قال :</w:t>
      </w:r>
      <w:r w:rsidR="005905CB">
        <w:rPr>
          <w:rtl/>
        </w:rPr>
        <w:t xml:space="preserve"> </w:t>
      </w:r>
      <w:r w:rsidR="00F544B5">
        <w:rPr>
          <w:rtl/>
        </w:rPr>
        <w:br/>
      </w:r>
      <w:r w:rsidRPr="006216AF">
        <w:rPr>
          <w:rtl/>
        </w:rPr>
        <w:t xml:space="preserve">دخل محمّد بن الحنفية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على سيّد العابدين عليّ بن </w:t>
      </w:r>
      <w:r w:rsidR="00F544B5">
        <w:rPr>
          <w:rtl/>
        </w:rPr>
        <w:br/>
      </w:r>
      <w:r w:rsidRPr="006216AF">
        <w:rPr>
          <w:rtl/>
        </w:rPr>
        <w:t xml:space="preserve">الحسين صلوات الله عليهما فرفع يده فلطمه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وهو في عينه صغير ، </w:t>
      </w:r>
      <w:r w:rsidR="00F544B5">
        <w:rPr>
          <w:rtl/>
        </w:rPr>
        <w:br/>
      </w:r>
      <w:r w:rsidRPr="006216AF">
        <w:rPr>
          <w:rtl/>
        </w:rPr>
        <w:t>ثمّ قال : أنت الذي تدّعي الإ</w:t>
      </w:r>
      <w:r w:rsidR="007500D0">
        <w:rPr>
          <w:rtl/>
        </w:rPr>
        <w:t>ِ</w:t>
      </w:r>
      <w:r w:rsidRPr="006216AF">
        <w:rPr>
          <w:rtl/>
        </w:rPr>
        <w:t>مامة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له عليّ بن الحسين صلوات </w:t>
      </w:r>
      <w:r w:rsidR="00F544B5">
        <w:rPr>
          <w:rtl/>
        </w:rPr>
        <w:br/>
      </w:r>
      <w:r w:rsidRPr="006216AF">
        <w:rPr>
          <w:rtl/>
        </w:rPr>
        <w:t xml:space="preserve">الله عليه : </w:t>
      </w:r>
      <w:r w:rsidR="009F08E4" w:rsidRPr="006216AF">
        <w:rPr>
          <w:rtl/>
        </w:rPr>
        <w:t>«</w:t>
      </w:r>
      <w:r w:rsidRPr="006216AF">
        <w:rPr>
          <w:rtl/>
        </w:rPr>
        <w:t>اتق الله ، ولا تدّعين ما ليس 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هي والله لي</w:t>
      </w:r>
      <w:r w:rsidR="00410A32">
        <w:rPr>
          <w:rtl/>
        </w:rPr>
        <w:t xml:space="preserve"> .</w:t>
      </w:r>
      <w:r w:rsidR="005905CB">
        <w:rPr>
          <w:rtl/>
        </w:rPr>
        <w:t xml:space="preserve"> </w:t>
      </w:r>
      <w:r w:rsidR="00F544B5">
        <w:rPr>
          <w:rtl/>
        </w:rPr>
        <w:br/>
      </w:r>
      <w:r w:rsidRPr="006216AF">
        <w:rPr>
          <w:rtl/>
        </w:rPr>
        <w:t xml:space="preserve">فقال له عليّ بن الحسين : </w:t>
      </w:r>
      <w:r w:rsidR="009F08E4" w:rsidRPr="006216AF">
        <w:rPr>
          <w:rtl/>
        </w:rPr>
        <w:t>«</w:t>
      </w:r>
      <w:r w:rsidRPr="006216AF">
        <w:rPr>
          <w:rtl/>
        </w:rPr>
        <w:t>قم بنا نأتي المقابر حتّى يتبيّن لي ولك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454F9" w:rsidRDefault="005F4626" w:rsidP="00F454F9">
      <w:pPr>
        <w:rPr>
          <w:rStyle w:val="rfdLineChar"/>
        </w:rPr>
      </w:pPr>
      <w:r w:rsidRPr="006216AF">
        <w:rPr>
          <w:rtl/>
        </w:rPr>
        <w:t>فذهبا حتّى انتهيا إلى قبر</w:t>
      </w:r>
      <w:r w:rsidR="006A21BD">
        <w:rPr>
          <w:rtl/>
        </w:rPr>
        <w:t>ٍ</w:t>
      </w:r>
      <w:r w:rsidRPr="006216AF">
        <w:rPr>
          <w:rtl/>
        </w:rPr>
        <w:t xml:space="preserve"> طري فقال 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هذا ميت قريب العهد </w:t>
      </w:r>
      <w:r w:rsidR="00F544B5">
        <w:rPr>
          <w:rtl/>
        </w:rPr>
        <w:br/>
      </w:r>
      <w:r w:rsidRPr="006216AF">
        <w:rPr>
          <w:rtl/>
        </w:rPr>
        <w:t>بالموت ، فادعه واسأله عن خبرك ، فإن كنت إماما</w:t>
      </w:r>
      <w:r w:rsidR="006A21BD">
        <w:rPr>
          <w:rtl/>
        </w:rPr>
        <w:t>ً</w:t>
      </w:r>
      <w:r w:rsidRPr="006216AF">
        <w:rPr>
          <w:rtl/>
        </w:rPr>
        <w:t xml:space="preserve"> أجابك ، و</w:t>
      </w:r>
      <w:r w:rsidR="00335A4F">
        <w:rPr>
          <w:rtl/>
        </w:rPr>
        <w:t>إلّا</w:t>
      </w:r>
      <w:r w:rsidRPr="006216AF">
        <w:rPr>
          <w:rtl/>
        </w:rPr>
        <w:t xml:space="preserve"> دعوته</w:t>
      </w:r>
      <w:r w:rsidR="00F454F9">
        <w:rPr>
          <w:rFonts w:hint="cs"/>
          <w:rtl/>
        </w:rPr>
        <w:t xml:space="preserve"> </w:t>
      </w:r>
      <w:r w:rsidR="00F454F9">
        <w:rPr>
          <w:rtl/>
        </w:rPr>
        <w:br/>
      </w:r>
      <w:r w:rsidR="00F454F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318</w:t>
      </w:r>
      <w:r w:rsidR="0096323A">
        <w:rPr>
          <w:rtl/>
        </w:rPr>
        <w:t xml:space="preserve"> / </w:t>
      </w:r>
      <w:r w:rsidRPr="006216AF">
        <w:rPr>
          <w:rtl/>
        </w:rPr>
        <w:t>92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ونحن نجلّ محمد بن الحنفية عن الظلم والبغي ، ولطم بريء دون </w:t>
      </w:r>
      <w:r w:rsidR="00F544B5">
        <w:rPr>
          <w:rStyle w:val="rfdFootnote"/>
          <w:rtl/>
        </w:rPr>
        <w:br/>
      </w:r>
      <w:r w:rsidRPr="006216AF">
        <w:rPr>
          <w:rStyle w:val="rfdFootnote"/>
          <w:rtl/>
        </w:rPr>
        <w:t>مبرر ، وأما مطالبته سيد العاب</w:t>
      </w:r>
      <w:r w:rsidRPr="00A4171B">
        <w:rPr>
          <w:rStyle w:val="rfdFootnote"/>
          <w:rtl/>
        </w:rPr>
        <w:t xml:space="preserve">دين </w:t>
      </w:r>
      <w:r w:rsidR="00276CED" w:rsidRPr="00A4171B">
        <w:rPr>
          <w:rStyle w:val="rfdFootnote"/>
          <w:rtl/>
        </w:rPr>
        <w:t>عليه السلام</w:t>
      </w:r>
      <w:r w:rsidRPr="00A4171B">
        <w:rPr>
          <w:rStyle w:val="rfdFootnote"/>
          <w:rtl/>
        </w:rPr>
        <w:t xml:space="preserve"> بإث</w:t>
      </w:r>
      <w:r w:rsidRPr="006216AF">
        <w:rPr>
          <w:rStyle w:val="rfdFootnote"/>
          <w:rtl/>
        </w:rPr>
        <w:t xml:space="preserve">بات إمامته فهذا من حقّ </w:t>
      </w:r>
      <w:r w:rsidR="00F544B5">
        <w:rPr>
          <w:rStyle w:val="rfdFootnote"/>
          <w:rtl/>
        </w:rPr>
        <w:br/>
      </w:r>
      <w:r w:rsidRPr="006216AF">
        <w:rPr>
          <w:rStyle w:val="rfdFootnote"/>
          <w:rtl/>
        </w:rPr>
        <w:t>كلّ مطالب ، ولذلك نعتقد فيهم أنّهم أصحاب معجزات ودلائل لإ</w:t>
      </w:r>
      <w:r w:rsidR="00A4171B">
        <w:rPr>
          <w:rStyle w:val="rfdFootnote"/>
          <w:rtl/>
        </w:rPr>
        <w:t>ِ</w:t>
      </w:r>
      <w:r w:rsidRPr="006216AF">
        <w:rPr>
          <w:rStyle w:val="rfdFootnote"/>
          <w:rtl/>
        </w:rPr>
        <w:t xml:space="preserve">ثبات </w:t>
      </w:r>
      <w:r w:rsidR="00F544B5">
        <w:rPr>
          <w:rStyle w:val="rfdFootnote"/>
          <w:rtl/>
        </w:rPr>
        <w:br/>
      </w:r>
      <w:r w:rsidRPr="006216AF">
        <w:rPr>
          <w:rStyle w:val="rfdFootnote"/>
          <w:rtl/>
        </w:rPr>
        <w:t>إمامتهم للناس فسبيل الإ</w:t>
      </w:r>
      <w:r w:rsidR="00A4171B">
        <w:rPr>
          <w:rStyle w:val="rfdFootnote"/>
          <w:rtl/>
        </w:rPr>
        <w:t>ِ</w:t>
      </w:r>
      <w:r w:rsidRPr="006216AF">
        <w:rPr>
          <w:rStyle w:val="rfdFootnote"/>
          <w:rtl/>
        </w:rPr>
        <w:t xml:space="preserve">مامة عندنا سبيل النبوة وامتداد لها وهذا كلّه </w:t>
      </w:r>
      <w:r w:rsidR="00F544B5">
        <w:rPr>
          <w:rStyle w:val="rfdFootnote"/>
          <w:rtl/>
        </w:rPr>
        <w:br/>
      </w:r>
      <w:r w:rsidRPr="006216AF">
        <w:rPr>
          <w:rStyle w:val="rfdFootnote"/>
          <w:rtl/>
        </w:rPr>
        <w:t>مستوفى في محله من كتبنا الكلامية</w:t>
      </w:r>
      <w:r w:rsidR="00410A32">
        <w:rPr>
          <w:rStyle w:val="rfdFootnote"/>
          <w:rtl/>
        </w:rPr>
        <w:t xml:space="preserve"> .</w:t>
      </w:r>
    </w:p>
    <w:p w:rsidR="005F4626" w:rsidRPr="005905CB" w:rsidRDefault="005F4626" w:rsidP="005905CB">
      <w:pPr>
        <w:rPr>
          <w:rStyle w:val="rfdFootnote"/>
          <w:rtl/>
        </w:rPr>
      </w:pPr>
      <w:r w:rsidRPr="005905CB">
        <w:rPr>
          <w:rStyle w:val="rfdFootnote"/>
          <w:rtl/>
        </w:rPr>
        <w:t>وربّما تستدعي المصالح العامة مشاجرتهما في الإ</w:t>
      </w:r>
      <w:r w:rsidR="00A4171B">
        <w:rPr>
          <w:rStyle w:val="rfdFootnote"/>
          <w:rtl/>
        </w:rPr>
        <w:t>ِ</w:t>
      </w:r>
      <w:r w:rsidRPr="005905CB">
        <w:rPr>
          <w:rStyle w:val="rfdFootnote"/>
          <w:rtl/>
        </w:rPr>
        <w:t xml:space="preserve">مامة مع علم ابن </w:t>
      </w:r>
      <w:r w:rsidR="00F544B5">
        <w:rPr>
          <w:rStyle w:val="rfdFootnote"/>
          <w:rtl/>
        </w:rPr>
        <w:br/>
      </w:r>
      <w:r w:rsidRPr="005905CB">
        <w:rPr>
          <w:rStyle w:val="rfdFootnote"/>
          <w:rtl/>
        </w:rPr>
        <w:t>الحنفية واعتقاده بإمامة ابن أخيه الإ</w:t>
      </w:r>
      <w:r w:rsidR="00A4171B">
        <w:rPr>
          <w:rStyle w:val="rfdFootnote"/>
          <w:rtl/>
        </w:rPr>
        <w:t>ِ</w:t>
      </w:r>
      <w:r w:rsidRPr="005905CB">
        <w:rPr>
          <w:rStyle w:val="rfdFootnote"/>
          <w:rtl/>
        </w:rPr>
        <w:t>مام زين العابدي</w:t>
      </w:r>
      <w:r w:rsidRPr="00A4171B">
        <w:rPr>
          <w:rStyle w:val="rfdFootnote"/>
          <w:rtl/>
        </w:rPr>
        <w:t xml:space="preserve">ن </w:t>
      </w:r>
      <w:r w:rsidR="00276CED" w:rsidRPr="00A4171B">
        <w:rPr>
          <w:rStyle w:val="rfdFootnote"/>
          <w:rtl/>
        </w:rPr>
        <w:t>عليه السلام</w:t>
      </w:r>
      <w:r w:rsidRPr="00A4171B">
        <w:rPr>
          <w:rStyle w:val="rfdFootnote"/>
          <w:rtl/>
        </w:rPr>
        <w:t xml:space="preserve"> لإ</w:t>
      </w:r>
      <w:r w:rsidR="00A4171B">
        <w:rPr>
          <w:rStyle w:val="rfdFootnote"/>
          <w:rtl/>
        </w:rPr>
        <w:t>ِ</w:t>
      </w:r>
      <w:r w:rsidRPr="00A4171B">
        <w:rPr>
          <w:rStyle w:val="rfdFootnote"/>
          <w:rtl/>
        </w:rPr>
        <w:t xml:space="preserve">رشاد </w:t>
      </w:r>
      <w:r w:rsidR="00F544B5" w:rsidRPr="00A4171B">
        <w:rPr>
          <w:rStyle w:val="rfdFootnote"/>
          <w:rtl/>
        </w:rPr>
        <w:br/>
      </w:r>
      <w:r w:rsidRPr="005905CB">
        <w:rPr>
          <w:rStyle w:val="rfdFootnote"/>
          <w:rtl/>
        </w:rPr>
        <w:t>الآخرين وإقامة الحجّة عليهم كما في مشاجرة عليّ والعبّاس ونحو ذلك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905C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فأخبرني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: أو تفعل ذلك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محمّد بن </w:t>
      </w:r>
      <w:r w:rsidR="00F544B5">
        <w:rPr>
          <w:rtl/>
        </w:rPr>
        <w:br/>
      </w:r>
      <w:r w:rsidRPr="006216AF">
        <w:rPr>
          <w:rtl/>
        </w:rPr>
        <w:t>الحنفية : فلا أستطيع أن أفعل 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فدعا الله تعالى عليّ بن الحسين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بما أراد ، </w:t>
      </w:r>
      <w:r w:rsidR="00F544B5">
        <w:rPr>
          <w:rtl/>
        </w:rPr>
        <w:br/>
      </w:r>
      <w:r w:rsidRPr="006216AF">
        <w:rPr>
          <w:rtl/>
        </w:rPr>
        <w:t xml:space="preserve">ثمّ دعا صاحب القبر فخرج ينفض التراب عن رأسه وهو يقول : الحقّ </w:t>
      </w:r>
      <w:r w:rsidR="00F544B5">
        <w:rPr>
          <w:rtl/>
        </w:rPr>
        <w:br/>
      </w:r>
      <w:r w:rsidRPr="006216AF">
        <w:rPr>
          <w:rtl/>
        </w:rPr>
        <w:t>لعليّ بن الحسين دونك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فأقبل محمّد بن الحنفية وانكبّ</w:t>
      </w:r>
      <w:r w:rsidR="004B364D">
        <w:rPr>
          <w:rtl/>
        </w:rPr>
        <w:t>َ</w:t>
      </w:r>
      <w:r w:rsidRPr="006216AF">
        <w:rPr>
          <w:rtl/>
        </w:rPr>
        <w:t xml:space="preserve"> على رجل عليّ بن الحسين </w:t>
      </w:r>
      <w:r w:rsidR="00F544B5">
        <w:rPr>
          <w:rtl/>
        </w:rPr>
        <w:br/>
      </w:r>
      <w:r w:rsidRPr="006216AF">
        <w:rPr>
          <w:rtl/>
        </w:rPr>
        <w:t>يقبلها ، ويلوذ به ، ويقول : استغفر لي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المصنف رحمة الله عليه : إنّ ما ذكرناه من دلالته صلوات </w:t>
      </w:r>
      <w:r w:rsidR="00F544B5">
        <w:rPr>
          <w:rtl/>
        </w:rPr>
        <w:br/>
      </w:r>
      <w:r w:rsidRPr="006216AF">
        <w:rPr>
          <w:rtl/>
        </w:rPr>
        <w:t xml:space="preserve">الله عليه من إحياء الموتى وكلام الحجر الأسود ، ونطق الشاة ، فهي </w:t>
      </w:r>
      <w:r w:rsidR="00F544B5">
        <w:rPr>
          <w:rtl/>
        </w:rPr>
        <w:br/>
      </w:r>
      <w:r w:rsidRPr="006216AF">
        <w:rPr>
          <w:rtl/>
        </w:rPr>
        <w:t>على طريق توارد الأدلة ، وتبيين الحجة ، والحجّة القاطعة</w:t>
      </w:r>
      <w:r w:rsidR="00410A32">
        <w:rPr>
          <w:rtl/>
        </w:rPr>
        <w:t xml:space="preserve"> .</w:t>
      </w:r>
    </w:p>
    <w:p w:rsidR="005905CB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5905CB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في استلانة الغل من الحديد في يده</w:t>
      </w:r>
    </w:p>
    <w:p w:rsidR="005F4626" w:rsidRPr="00A034C0" w:rsidRDefault="005F4626" w:rsidP="00483F0C">
      <w:pPr>
        <w:pStyle w:val="rfdCenterBold2"/>
        <w:rPr>
          <w:rtl/>
        </w:rPr>
      </w:pPr>
      <w:r w:rsidRPr="00A034C0">
        <w:rPr>
          <w:rtl/>
        </w:rPr>
        <w:t>وفيه : حديث واحد</w:t>
      </w:r>
    </w:p>
    <w:p w:rsidR="005F4626" w:rsidRPr="006216AF" w:rsidRDefault="005F4626" w:rsidP="00ED4072">
      <w:pPr>
        <w:rPr>
          <w:rtl/>
        </w:rPr>
      </w:pPr>
      <w:r w:rsidRPr="006216AF">
        <w:rPr>
          <w:rtl/>
        </w:rPr>
        <w:t>293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ED4072">
        <w:rPr>
          <w:rFonts w:hint="cs"/>
          <w:rtl/>
        </w:rPr>
        <w:t xml:space="preserve"> </w:t>
      </w:r>
      <w:r>
        <w:rPr>
          <w:rtl/>
        </w:rPr>
        <w:t>ـ</w:t>
      </w:r>
      <w:r w:rsidR="00ED4072">
        <w:rPr>
          <w:rFonts w:hint="cs"/>
          <w:rtl/>
        </w:rPr>
        <w:t xml:space="preserve"> </w:t>
      </w:r>
      <w:r w:rsidRPr="006216AF">
        <w:rPr>
          <w:rtl/>
        </w:rPr>
        <w:t xml:space="preserve">عن ابن شهاب الزهريّ ، قال : شهدت عليّ بن </w:t>
      </w:r>
      <w:r w:rsidR="006B4FAA">
        <w:rPr>
          <w:rtl/>
        </w:rPr>
        <w:br/>
      </w:r>
      <w:r w:rsidRPr="006216AF">
        <w:rPr>
          <w:rtl/>
        </w:rPr>
        <w:t xml:space="preserve">الحسين صلوات الله عليه يوم جهز إلى عبد الملك بن مروان من </w:t>
      </w:r>
      <w:r w:rsidR="006B4FAA">
        <w:rPr>
          <w:rtl/>
        </w:rPr>
        <w:br/>
      </w:r>
      <w:r w:rsidRPr="006216AF">
        <w:rPr>
          <w:rtl/>
        </w:rPr>
        <w:t xml:space="preserve">المدينة إلى الشام فأثقله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حديدا</w:t>
      </w:r>
      <w:r w:rsidR="004B364D">
        <w:rPr>
          <w:rtl/>
        </w:rPr>
        <w:t>ً</w:t>
      </w:r>
      <w:r w:rsidRPr="006216AF">
        <w:rPr>
          <w:rtl/>
        </w:rPr>
        <w:t xml:space="preserve"> ، ووكّل به حفّ</w:t>
      </w:r>
      <w:r w:rsidR="00A034C0">
        <w:rPr>
          <w:rtl/>
        </w:rPr>
        <w:t>َ</w:t>
      </w:r>
      <w:r w:rsidRPr="006216AF">
        <w:rPr>
          <w:rtl/>
        </w:rPr>
        <w:t>اظا</w:t>
      </w:r>
      <w:r w:rsidR="004B364D">
        <w:rPr>
          <w:rtl/>
        </w:rPr>
        <w:t>ً</w:t>
      </w:r>
      <w:r w:rsidRPr="006216AF">
        <w:rPr>
          <w:rtl/>
        </w:rPr>
        <w:t xml:space="preserve"> في عدة وجمع ، </w:t>
      </w:r>
      <w:r w:rsidR="006B4FAA">
        <w:rPr>
          <w:rtl/>
        </w:rPr>
        <w:br/>
      </w:r>
      <w:r w:rsidRPr="006216AF">
        <w:rPr>
          <w:rtl/>
        </w:rPr>
        <w:t xml:space="preserve">فاستأذنتهم في التسليم عليه والتوديع له ، فأذنوا لي ، فدخلت عليه وهو </w:t>
      </w:r>
      <w:r w:rsidR="006B4FAA">
        <w:rPr>
          <w:rtl/>
        </w:rPr>
        <w:br/>
      </w:r>
      <w:r w:rsidRPr="006216AF">
        <w:rPr>
          <w:rtl/>
        </w:rPr>
        <w:t xml:space="preserve">في قبّة والأقياد في رجليه ، والغل في يديه ، فبكيت وقلت : وددت أنني </w:t>
      </w:r>
      <w:r w:rsidR="006B4FAA">
        <w:rPr>
          <w:rtl/>
        </w:rPr>
        <w:br/>
      </w:r>
      <w:r w:rsidRPr="006216AF">
        <w:rPr>
          <w:rtl/>
        </w:rPr>
        <w:t>مكانك ، وأنت سالم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زهريّ ، أو تظن [ أنّ ] هذا ممّا ترى </w:t>
      </w:r>
      <w:r w:rsidR="006B4FAA">
        <w:rPr>
          <w:rtl/>
        </w:rPr>
        <w:br/>
      </w:r>
      <w:r w:rsidRPr="006216AF">
        <w:rPr>
          <w:rtl/>
        </w:rPr>
        <w:t>عليّ</w:t>
      </w:r>
      <w:r w:rsidR="00A034C0">
        <w:rPr>
          <w:rtl/>
        </w:rPr>
        <w:t>َ</w:t>
      </w:r>
      <w:r w:rsidRPr="006216AF">
        <w:rPr>
          <w:rtl/>
        </w:rPr>
        <w:t xml:space="preserve"> وفي عنقي يحزنني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أما لو شئت ما كان ، فإنّه إن بلغ منك ومن </w:t>
      </w:r>
      <w:r w:rsidR="006B4FAA">
        <w:rPr>
          <w:rtl/>
        </w:rPr>
        <w:br/>
      </w:r>
      <w:r w:rsidRPr="006216AF">
        <w:rPr>
          <w:rtl/>
        </w:rPr>
        <w:t>أمثالك ليذكر القبر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أخرج يده من الغل ، ورجليه من القيد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زهريّ ، </w:t>
      </w:r>
      <w:r w:rsidR="006B4FAA">
        <w:rPr>
          <w:rtl/>
        </w:rPr>
        <w:br/>
      </w:r>
      <w:r w:rsidRPr="006216AF">
        <w:rPr>
          <w:rtl/>
        </w:rPr>
        <w:t xml:space="preserve">لاجزت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معهم على ذا منزلين من المدينة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ED4072" w:rsidRDefault="005F4626" w:rsidP="00ED4072">
      <w:pPr>
        <w:rPr>
          <w:rStyle w:val="rfdLineChar"/>
        </w:rPr>
      </w:pPr>
      <w:r w:rsidRPr="006216AF">
        <w:rPr>
          <w:rtl/>
        </w:rPr>
        <w:t xml:space="preserve">فما لبثنا </w:t>
      </w:r>
      <w:r w:rsidR="00335A4F">
        <w:rPr>
          <w:rtl/>
        </w:rPr>
        <w:t>إلّا</w:t>
      </w:r>
      <w:r w:rsidRPr="006216AF">
        <w:rPr>
          <w:rtl/>
        </w:rPr>
        <w:t xml:space="preserve"> أربع ليال حتّى قدم الموكّلون به يطلبونه بالمدينة ، </w:t>
      </w:r>
      <w:r w:rsidR="006B4FAA">
        <w:rPr>
          <w:rtl/>
        </w:rPr>
        <w:br/>
      </w:r>
      <w:r w:rsidRPr="006216AF">
        <w:rPr>
          <w:rtl/>
        </w:rPr>
        <w:t>فما وجدوه ، وكنت فيمن سألهم عنه ، فقال لي بعضهم : إنّا لنراه</w:t>
      </w:r>
      <w:r w:rsidR="00ED4072">
        <w:rPr>
          <w:rFonts w:hint="cs"/>
          <w:rtl/>
        </w:rPr>
        <w:t xml:space="preserve"> </w:t>
      </w:r>
      <w:r w:rsidR="00ED4072">
        <w:rPr>
          <w:rtl/>
        </w:rPr>
        <w:br/>
      </w:r>
      <w:r w:rsidR="00ED407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ED4072">
      <w:pPr>
        <w:pStyle w:val="rfdFootnote0"/>
        <w:rPr>
          <w:rtl/>
        </w:rPr>
      </w:pPr>
      <w:r w:rsidRPr="006216AF">
        <w:rPr>
          <w:rtl/>
        </w:rPr>
        <w:t>1</w:t>
      </w:r>
      <w:r w:rsidR="00ED4072">
        <w:rPr>
          <w:rFonts w:hint="cs"/>
          <w:rtl/>
        </w:rPr>
        <w:t xml:space="preserve"> </w:t>
      </w:r>
      <w:r>
        <w:rPr>
          <w:rtl/>
        </w:rPr>
        <w:t>ـ</w:t>
      </w:r>
      <w:r w:rsidR="00ED4072">
        <w:rPr>
          <w:rFonts w:hint="cs"/>
          <w:rtl/>
        </w:rPr>
        <w:t xml:space="preserve"> </w:t>
      </w:r>
      <w:r w:rsidRPr="006216AF">
        <w:rPr>
          <w:rtl/>
        </w:rPr>
        <w:t xml:space="preserve">حلية الأولياء 3 : 135 ، مناقب ابن شهرآشوب 4 : 132 ، كشف الغمة </w:t>
      </w:r>
      <w:r w:rsidR="006B4FAA">
        <w:rPr>
          <w:rtl/>
        </w:rPr>
        <w:br/>
      </w:r>
      <w:r w:rsidRPr="006216AF">
        <w:rPr>
          <w:rtl/>
        </w:rPr>
        <w:t>2 : 288 ، عنه في مدينة المعاجز : 308</w:t>
      </w:r>
      <w:r w:rsidR="0096323A">
        <w:rPr>
          <w:rtl/>
        </w:rPr>
        <w:t xml:space="preserve"> / </w:t>
      </w:r>
      <w:r w:rsidRPr="006216AF">
        <w:rPr>
          <w:rtl/>
        </w:rPr>
        <w:t>44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، ع : فأوثقه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هامش ص : لا ذهبت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C1E7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متبوعا</w:t>
      </w:r>
      <w:r w:rsidR="004B364D">
        <w:rPr>
          <w:rtl/>
        </w:rPr>
        <w:t>ً</w:t>
      </w:r>
      <w:r w:rsidRPr="006216AF">
        <w:rPr>
          <w:rtl/>
        </w:rPr>
        <w:t xml:space="preserve"> ، إنّه لنازل ونحن حوله نحرسه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إذ أصبحنا فما وجدنا في محله </w:t>
      </w:r>
      <w:r w:rsidR="006B4FAA">
        <w:rPr>
          <w:rtl/>
        </w:rPr>
        <w:br/>
      </w:r>
      <w:r w:rsidR="00335A4F">
        <w:rPr>
          <w:rtl/>
        </w:rPr>
        <w:t>إلّا</w:t>
      </w:r>
      <w:r w:rsidRPr="006216AF">
        <w:rPr>
          <w:rtl/>
        </w:rPr>
        <w:t xml:space="preserve"> حديده</w:t>
      </w:r>
      <w:r w:rsidR="00410A32">
        <w:rPr>
          <w:rtl/>
        </w:rPr>
        <w:t xml:space="preserve"> .</w:t>
      </w:r>
    </w:p>
    <w:p w:rsidR="005F4626" w:rsidRPr="006216AF" w:rsidRDefault="005F4626" w:rsidP="009C1E7D">
      <w:pPr>
        <w:rPr>
          <w:rtl/>
        </w:rPr>
      </w:pPr>
      <w:r w:rsidRPr="006216AF">
        <w:rPr>
          <w:rtl/>
        </w:rPr>
        <w:t xml:space="preserve">فقال الزهريّ : فقدمت بعد ذلك على عبد الملك بن مروان ، </w:t>
      </w:r>
      <w:r w:rsidR="006B4FAA">
        <w:rPr>
          <w:rtl/>
        </w:rPr>
        <w:br/>
      </w:r>
      <w:r w:rsidRPr="006216AF">
        <w:rPr>
          <w:rtl/>
        </w:rPr>
        <w:t>فسألني عن عليّ بن الحسين صلوات الله عليهما ، فأخبرته ، فقال لي :</w:t>
      </w:r>
      <w:r w:rsidR="009C1E7D">
        <w:rPr>
          <w:rtl/>
        </w:rPr>
        <w:t xml:space="preserve"> </w:t>
      </w:r>
      <w:r w:rsidR="006B4FAA">
        <w:rPr>
          <w:rtl/>
        </w:rPr>
        <w:br/>
      </w:r>
      <w:r w:rsidRPr="006216AF">
        <w:rPr>
          <w:rtl/>
        </w:rPr>
        <w:t>إنّه قد جاءني في يوم فقده الأعوان ، فدخل عليّ</w:t>
      </w:r>
      <w:r w:rsidR="004B364D">
        <w:rPr>
          <w:rtl/>
        </w:rPr>
        <w:t>َ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ما أنا وأنت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6B4FAA">
        <w:rPr>
          <w:rtl/>
        </w:rPr>
        <w:br/>
      </w:r>
      <w:r w:rsidRPr="006216AF">
        <w:rPr>
          <w:rtl/>
        </w:rPr>
        <w:t>قلت : أقم عندي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لا أحب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خرج ، فو الله لقد امتلأت في </w:t>
      </w:r>
      <w:r w:rsidR="006B4FAA">
        <w:rPr>
          <w:rtl/>
        </w:rPr>
        <w:br/>
      </w:r>
      <w:r w:rsidRPr="006216AF">
        <w:rPr>
          <w:rtl/>
        </w:rPr>
        <w:t>ثوبي خيفة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الزهريّ : فقلت : يا أمير المؤمنين ، ليس عليّ بن الحسين </w:t>
      </w:r>
      <w:r w:rsidR="006B4FAA">
        <w:rPr>
          <w:rtl/>
        </w:rPr>
        <w:br/>
      </w:r>
      <w:r w:rsidRPr="006216AF">
        <w:rPr>
          <w:rtl/>
        </w:rPr>
        <w:t>حيث تظن ، إنّه مشغول بنفسه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حبذا شغل مثله ، فنعم ما شغل </w:t>
      </w:r>
      <w:r w:rsidR="006B4FAA">
        <w:rPr>
          <w:rtl/>
        </w:rPr>
        <w:br/>
      </w:r>
      <w:r w:rsidRPr="006216AF">
        <w:rPr>
          <w:rtl/>
        </w:rPr>
        <w:t>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وكان الزهريّ إذا ذكر عليّ بن الحسين صلوات الله عليه </w:t>
      </w:r>
      <w:r w:rsidR="006B4FAA">
        <w:rPr>
          <w:rtl/>
        </w:rPr>
        <w:br/>
      </w:r>
      <w:r w:rsidRPr="006216AF">
        <w:rPr>
          <w:rtl/>
        </w:rPr>
        <w:t>بكى وقال : زين العابدين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وروى ذلك أبو نعيم الأصفهانيّ الحافظ في كتاب </w:t>
      </w:r>
      <w:r w:rsidR="00C24190">
        <w:rPr>
          <w:rtl/>
        </w:rPr>
        <w:t>(</w:t>
      </w:r>
      <w:r w:rsidRPr="006216AF">
        <w:rPr>
          <w:rtl/>
        </w:rPr>
        <w:t xml:space="preserve">حلية </w:t>
      </w:r>
      <w:r w:rsidR="006B4FAA">
        <w:rPr>
          <w:rtl/>
        </w:rPr>
        <w:br/>
      </w:r>
      <w:r w:rsidRPr="006216AF">
        <w:rPr>
          <w:rtl/>
        </w:rPr>
        <w:t>الأولياء</w:t>
      </w:r>
      <w:r w:rsidR="003E76E8">
        <w:rPr>
          <w:rtl/>
        </w:rPr>
        <w:t>)</w:t>
      </w:r>
      <w:r w:rsidR="00410A32">
        <w:rPr>
          <w:rtl/>
        </w:rPr>
        <w:t xml:space="preserve"> .</w:t>
      </w:r>
    </w:p>
    <w:p w:rsidR="00ED4072" w:rsidRDefault="00ED4072" w:rsidP="00ED4072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ع ، ك ، م ، لا نرقد</w:t>
      </w:r>
      <w:r w:rsidR="00410A32">
        <w:rPr>
          <w:rStyle w:val="rfdFootnote"/>
          <w:rtl/>
        </w:rPr>
        <w:t xml:space="preserve"> .</w:t>
      </w:r>
    </w:p>
    <w:p w:rsidR="009C1E7D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9C1E7D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في كون النبيّ معه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ED4072">
      <w:pPr>
        <w:rPr>
          <w:rtl/>
        </w:rPr>
      </w:pPr>
      <w:r w:rsidRPr="006216AF">
        <w:rPr>
          <w:rtl/>
        </w:rPr>
        <w:t>294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ED4072">
        <w:rPr>
          <w:rFonts w:hint="cs"/>
          <w:rtl/>
        </w:rPr>
        <w:t xml:space="preserve"> </w:t>
      </w:r>
      <w:r>
        <w:rPr>
          <w:rtl/>
        </w:rPr>
        <w:t>ـ</w:t>
      </w:r>
      <w:r w:rsidR="00ED4072">
        <w:rPr>
          <w:rFonts w:hint="cs"/>
          <w:rtl/>
        </w:rPr>
        <w:t xml:space="preserve"> </w:t>
      </w:r>
      <w:r w:rsidRPr="006216AF">
        <w:rPr>
          <w:rtl/>
        </w:rPr>
        <w:t xml:space="preserve">عن الباقر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واصل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أبي </w:t>
      </w:r>
      <w:r w:rsidR="00276CED">
        <w:rPr>
          <w:rtl/>
        </w:rPr>
        <w:t xml:space="preserve">عليه </w:t>
      </w:r>
      <w:r w:rsidR="006B4FAA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ثلاثة أيّام ولياليهن ، فلمّا كان في اليوم الرابع قيل له : لو </w:t>
      </w:r>
      <w:r w:rsidR="006B4FAA">
        <w:rPr>
          <w:rtl/>
        </w:rPr>
        <w:br/>
      </w:r>
      <w:r w:rsidRPr="006216AF">
        <w:rPr>
          <w:rtl/>
        </w:rPr>
        <w:t>طعمت شيئا</w:t>
      </w:r>
      <w:r w:rsidR="008B5751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إنّ النبيّ </w:t>
      </w:r>
      <w:r w:rsidR="00470C8A">
        <w:rPr>
          <w:rtl/>
        </w:rPr>
        <w:t>(ص)</w:t>
      </w:r>
      <w:r w:rsidRPr="006216AF">
        <w:rPr>
          <w:rtl/>
        </w:rPr>
        <w:t xml:space="preserve"> كان عندي فسقاني لبنا</w:t>
      </w:r>
      <w:r w:rsidR="008B5751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فشكّ بعض من كان عنده ، فعلم صلوات الله عليه وآله </w:t>
      </w:r>
      <w:r w:rsidR="006B4FAA">
        <w:rPr>
          <w:rtl/>
        </w:rPr>
        <w:br/>
      </w:r>
      <w:r w:rsidRPr="006216AF">
        <w:rPr>
          <w:rtl/>
        </w:rPr>
        <w:t>بذلك ، فدعا بطشت فتقيأ فيه لبنا</w:t>
      </w:r>
      <w:r w:rsidR="008B5751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ED4072" w:rsidRDefault="00ED4072" w:rsidP="00ED4072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319</w:t>
      </w:r>
      <w:r w:rsidR="0096323A">
        <w:rPr>
          <w:rtl/>
        </w:rPr>
        <w:t xml:space="preserve"> / </w:t>
      </w:r>
      <w:r w:rsidRPr="006216AF">
        <w:rPr>
          <w:rtl/>
        </w:rPr>
        <w:t>93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واصل : أي صام ثلاثة أيام لم يأكل فيها شيئا</w:t>
      </w:r>
      <w:r w:rsidR="007D5C62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النهاية 5 : 193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9C1E7D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9C1E7D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فيما صلّى عليه</w:t>
      </w:r>
      <w:r w:rsidR="00483F0C">
        <w:rPr>
          <w:rtl/>
        </w:rPr>
        <w:t xml:space="preserve"> </w:t>
      </w:r>
      <w:r w:rsidR="00483F0C">
        <w:rPr>
          <w:rtl/>
        </w:rPr>
        <w:br/>
      </w:r>
      <w:r w:rsidRPr="006216AF">
        <w:rPr>
          <w:rtl/>
        </w:rPr>
        <w:t>أهل السماوات والأرض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5B0A79">
      <w:pPr>
        <w:rPr>
          <w:rtl/>
        </w:rPr>
      </w:pPr>
      <w:r w:rsidRPr="006216AF">
        <w:rPr>
          <w:rtl/>
        </w:rPr>
        <w:t>295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5B0A79">
        <w:rPr>
          <w:rFonts w:hint="cs"/>
          <w:rtl/>
        </w:rPr>
        <w:t xml:space="preserve"> </w:t>
      </w:r>
      <w:r>
        <w:rPr>
          <w:rtl/>
        </w:rPr>
        <w:t>ـ</w:t>
      </w:r>
      <w:r w:rsidR="005B0A79">
        <w:rPr>
          <w:rFonts w:hint="cs"/>
          <w:rtl/>
        </w:rPr>
        <w:t xml:space="preserve"> </w:t>
      </w:r>
      <w:r w:rsidRPr="006216AF">
        <w:rPr>
          <w:rtl/>
        </w:rPr>
        <w:t xml:space="preserve">عن الزهريّ ، عن سعيد بن المسيّب ؛ وعبد الرزاق ، </w:t>
      </w:r>
      <w:r w:rsidR="006B4FAA">
        <w:rPr>
          <w:rtl/>
        </w:rPr>
        <w:br/>
      </w:r>
      <w:r w:rsidRPr="006216AF">
        <w:rPr>
          <w:rtl/>
        </w:rPr>
        <w:t xml:space="preserve">عن معمر ، عن عليّ بن زيد ، قال : قلت لسعيد بن المسيّب : إنّك </w:t>
      </w:r>
      <w:r w:rsidR="006B4FAA">
        <w:rPr>
          <w:rtl/>
        </w:rPr>
        <w:br/>
      </w:r>
      <w:r w:rsidRPr="006216AF">
        <w:rPr>
          <w:rtl/>
        </w:rPr>
        <w:t xml:space="preserve">أخبرتني أنّ عليّ بن الحسين صلوات الله عليهما النفس الزكيّة ، وإنّك </w:t>
      </w:r>
      <w:r w:rsidR="006B4FAA">
        <w:rPr>
          <w:rtl/>
        </w:rPr>
        <w:br/>
      </w:r>
      <w:r w:rsidRPr="006216AF">
        <w:rPr>
          <w:rtl/>
        </w:rPr>
        <w:t xml:space="preserve">لا تعرف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له نظيرا</w:t>
      </w:r>
      <w:r w:rsidR="00EC164F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كذلك ، وما هو مجهول ما أقول فيه ، والله </w:t>
      </w:r>
      <w:r w:rsidR="006B4FAA">
        <w:rPr>
          <w:rtl/>
        </w:rPr>
        <w:br/>
      </w:r>
      <w:r w:rsidRPr="006216AF">
        <w:rPr>
          <w:rtl/>
        </w:rPr>
        <w:t>ما رؤي مثله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عليّ بن زيد : فقلت له : والله إنّ هذه الحجة لوكيدة يا </w:t>
      </w:r>
      <w:r w:rsidR="006B4FAA">
        <w:rPr>
          <w:rtl/>
        </w:rPr>
        <w:br/>
      </w:r>
      <w:r w:rsidRPr="006216AF">
        <w:rPr>
          <w:rtl/>
        </w:rPr>
        <w:t>سعيد ، فل</w:t>
      </w:r>
      <w:r w:rsidR="00EC164F">
        <w:rPr>
          <w:rtl/>
        </w:rPr>
        <w:t>ِ</w:t>
      </w:r>
      <w:r w:rsidRPr="006216AF">
        <w:rPr>
          <w:rtl/>
        </w:rPr>
        <w:t>م</w:t>
      </w:r>
      <w:r w:rsidR="00EC164F">
        <w:rPr>
          <w:rtl/>
        </w:rPr>
        <w:t>َ</w:t>
      </w:r>
      <w:r w:rsidRPr="006216AF">
        <w:rPr>
          <w:rtl/>
        </w:rPr>
        <w:t xml:space="preserve"> لم تصل على جنازته</w:t>
      </w:r>
      <w:r w:rsidR="00410A32">
        <w:rPr>
          <w:rtl/>
        </w:rPr>
        <w:t xml:space="preserve"> .</w:t>
      </w:r>
    </w:p>
    <w:p w:rsidR="005B0A79" w:rsidRDefault="005F4626" w:rsidP="005B0A79">
      <w:pPr>
        <w:rPr>
          <w:rStyle w:val="rfdLineChar"/>
        </w:rPr>
      </w:pPr>
      <w:r w:rsidRPr="006216AF">
        <w:rPr>
          <w:rtl/>
        </w:rPr>
        <w:t xml:space="preserve">قال : سمعته يقول : أخبرني أبي أبو عبد الله الحسين ، عن أبيه ، </w:t>
      </w:r>
      <w:r w:rsidR="006B4FAA">
        <w:rPr>
          <w:rtl/>
        </w:rPr>
        <w:br/>
      </w:r>
      <w:r w:rsidRPr="006216AF">
        <w:rPr>
          <w:rtl/>
        </w:rPr>
        <w:t xml:space="preserve">عن النبيّ </w:t>
      </w:r>
      <w:r w:rsidR="00470C8A">
        <w:rPr>
          <w:rtl/>
        </w:rPr>
        <w:t>(ص)</w:t>
      </w:r>
      <w:r w:rsidRPr="006216AF">
        <w:rPr>
          <w:rtl/>
        </w:rPr>
        <w:t xml:space="preserve"> ، عن جبرئيل ، عن الله تعالى أنّه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من عبد من </w:t>
      </w:r>
      <w:r w:rsidR="006B4FAA">
        <w:rPr>
          <w:rtl/>
        </w:rPr>
        <w:br/>
      </w:r>
      <w:r w:rsidRPr="006216AF">
        <w:rPr>
          <w:rtl/>
        </w:rPr>
        <w:t>عبادي آمن بي ، وصدّق بك ، وصلّى في مسجدك ركعتين على خلاء</w:t>
      </w:r>
      <w:r w:rsidR="00EC164F">
        <w:rPr>
          <w:rtl/>
        </w:rPr>
        <w:t>ٍ</w:t>
      </w:r>
      <w:r w:rsidRPr="006216AF">
        <w:rPr>
          <w:rtl/>
        </w:rPr>
        <w:t xml:space="preserve"> </w:t>
      </w:r>
      <w:r w:rsidR="006B4FAA">
        <w:rPr>
          <w:rtl/>
        </w:rPr>
        <w:br/>
      </w:r>
      <w:r w:rsidRPr="006216AF">
        <w:rPr>
          <w:rtl/>
        </w:rPr>
        <w:t xml:space="preserve">من الناس ، </w:t>
      </w:r>
      <w:r w:rsidR="00335A4F">
        <w:rPr>
          <w:rtl/>
        </w:rPr>
        <w:t>إلّا</w:t>
      </w:r>
      <w:r w:rsidRPr="006216AF">
        <w:rPr>
          <w:rtl/>
        </w:rPr>
        <w:t xml:space="preserve"> غفرت له ما تقدم من ذنبه وما تأخر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 أر شاهدا</w:t>
      </w:r>
      <w:r w:rsidR="008B5751">
        <w:rPr>
          <w:rtl/>
        </w:rPr>
        <w:t>ً</w:t>
      </w:r>
      <w:r w:rsidRPr="006216AF">
        <w:rPr>
          <w:rtl/>
        </w:rPr>
        <w:t xml:space="preserve"> </w:t>
      </w:r>
      <w:r w:rsidR="006B4FAA">
        <w:rPr>
          <w:rtl/>
        </w:rPr>
        <w:br/>
      </w:r>
      <w:r w:rsidRPr="006216AF">
        <w:rPr>
          <w:rtl/>
        </w:rPr>
        <w:t>أفضل من عليّ بن الحسين ، حيث حدّ</w:t>
      </w:r>
      <w:r w:rsidR="008B5751">
        <w:rPr>
          <w:rtl/>
        </w:rPr>
        <w:t>َ</w:t>
      </w:r>
      <w:r w:rsidRPr="006216AF">
        <w:rPr>
          <w:rtl/>
        </w:rPr>
        <w:t xml:space="preserve">ثني بهذا الحديث ، فلمّا أن مات </w:t>
      </w:r>
      <w:r w:rsidR="006B4FAA">
        <w:rPr>
          <w:rtl/>
        </w:rPr>
        <w:br/>
      </w:r>
      <w:r w:rsidRPr="006216AF">
        <w:rPr>
          <w:rtl/>
        </w:rPr>
        <w:t>شهد جنازته البر والفاجر ، وأثنى عليه الصالح والطالح وانهال الناس</w:t>
      </w:r>
      <w:r w:rsidR="005B0A79">
        <w:rPr>
          <w:rFonts w:hint="cs"/>
          <w:rtl/>
        </w:rPr>
        <w:t xml:space="preserve"> </w:t>
      </w:r>
      <w:r w:rsidR="005B0A79">
        <w:rPr>
          <w:rtl/>
        </w:rPr>
        <w:br/>
      </w:r>
      <w:r w:rsidR="005B0A7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B0A79">
      <w:pPr>
        <w:pStyle w:val="rfdFootnote0"/>
        <w:rPr>
          <w:rtl/>
        </w:rPr>
      </w:pPr>
      <w:r w:rsidRPr="006216AF">
        <w:rPr>
          <w:rtl/>
        </w:rPr>
        <w:t>1</w:t>
      </w:r>
      <w:r w:rsidR="005B0A79">
        <w:rPr>
          <w:rFonts w:hint="cs"/>
          <w:rtl/>
        </w:rPr>
        <w:t xml:space="preserve"> </w:t>
      </w:r>
      <w:r>
        <w:rPr>
          <w:rtl/>
        </w:rPr>
        <w:t>ـ</w:t>
      </w:r>
      <w:r w:rsidR="005B0A79">
        <w:rPr>
          <w:rFonts w:hint="cs"/>
          <w:rtl/>
        </w:rPr>
        <w:t xml:space="preserve"> </w:t>
      </w:r>
      <w:r w:rsidRPr="006216AF">
        <w:rPr>
          <w:rtl/>
        </w:rPr>
        <w:t xml:space="preserve">اختيار معرفة الرجال : </w:t>
      </w:r>
      <w:r w:rsidR="00EC164F">
        <w:rPr>
          <w:rtl/>
        </w:rPr>
        <w:t>166</w:t>
      </w:r>
      <w:r w:rsidR="0096323A">
        <w:rPr>
          <w:rtl/>
        </w:rPr>
        <w:t xml:space="preserve"> / </w:t>
      </w:r>
      <w:r w:rsidR="00EC164F">
        <w:rPr>
          <w:rtl/>
        </w:rPr>
        <w:t>186 ، 188 ، مناقب ابن شهرا</w:t>
      </w:r>
      <w:r w:rsidRPr="006216AF">
        <w:rPr>
          <w:rtl/>
        </w:rPr>
        <w:t xml:space="preserve">شوب </w:t>
      </w:r>
      <w:r w:rsidR="006B4FAA">
        <w:rPr>
          <w:rtl/>
        </w:rPr>
        <w:br/>
      </w:r>
      <w:r w:rsidRPr="006216AF">
        <w:rPr>
          <w:rtl/>
        </w:rPr>
        <w:t>4 : 134 ، عنه في مدينة المعاجز : 308</w:t>
      </w:r>
      <w:r w:rsidR="0096323A">
        <w:rPr>
          <w:rtl/>
        </w:rPr>
        <w:t xml:space="preserve"> / </w:t>
      </w:r>
      <w:r w:rsidRPr="006216AF">
        <w:rPr>
          <w:rtl/>
        </w:rPr>
        <w:t>45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لا تعلم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9616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يتبعونه ، حتّى وضعت الجنازة ، فقلت : إن أدركت الركعتين يوما</w:t>
      </w:r>
      <w:r w:rsidR="008B5751">
        <w:rPr>
          <w:rtl/>
        </w:rPr>
        <w:t>ً</w:t>
      </w:r>
      <w:r w:rsidRPr="006216AF">
        <w:rPr>
          <w:rtl/>
        </w:rPr>
        <w:t xml:space="preserve"> من </w:t>
      </w:r>
      <w:r w:rsidR="006B4FAA">
        <w:rPr>
          <w:rtl/>
        </w:rPr>
        <w:br/>
      </w:r>
      <w:r w:rsidRPr="006216AF">
        <w:rPr>
          <w:rtl/>
        </w:rPr>
        <w:t xml:space="preserve">الدهر فاليوم ، فلم يبق رجل ولا امرأة ، ثمّ خرجنا إلى الجنازة ، فوثبت </w:t>
      </w:r>
      <w:r w:rsidR="006B4FAA">
        <w:rPr>
          <w:rtl/>
        </w:rPr>
        <w:br/>
      </w:r>
      <w:r w:rsidRPr="006216AF">
        <w:rPr>
          <w:rtl/>
        </w:rPr>
        <w:t xml:space="preserve">لأصلّي ، فجاء تكبير من السماء ، فأجابه تكبير من الأرض ، ففزعت </w:t>
      </w:r>
      <w:r w:rsidR="006B4FAA">
        <w:rPr>
          <w:rtl/>
        </w:rPr>
        <w:br/>
      </w:r>
      <w:r w:rsidRPr="006216AF">
        <w:rPr>
          <w:rtl/>
        </w:rPr>
        <w:t>وسقطت على وجهي ، فكبّر م</w:t>
      </w:r>
      <w:r w:rsidR="008B5751">
        <w:rPr>
          <w:rtl/>
        </w:rPr>
        <w:t>َ</w:t>
      </w:r>
      <w:r w:rsidRPr="006216AF">
        <w:rPr>
          <w:rtl/>
        </w:rPr>
        <w:t>ن في السماء سبعا</w:t>
      </w:r>
      <w:r w:rsidR="008B5751">
        <w:rPr>
          <w:rtl/>
        </w:rPr>
        <w:t>ً</w:t>
      </w:r>
      <w:r w:rsidRPr="006216AF">
        <w:rPr>
          <w:rtl/>
        </w:rPr>
        <w:t xml:space="preserve"> ، وكبّر من في الأرض </w:t>
      </w:r>
      <w:r w:rsidR="006B4FAA">
        <w:rPr>
          <w:rtl/>
        </w:rPr>
        <w:br/>
      </w:r>
      <w:r w:rsidRPr="006216AF">
        <w:rPr>
          <w:rtl/>
        </w:rPr>
        <w:t>سبعا</w:t>
      </w:r>
      <w:r w:rsidR="008B5751">
        <w:rPr>
          <w:rtl/>
        </w:rPr>
        <w:t>ً</w:t>
      </w:r>
      <w:r w:rsidRPr="006216AF">
        <w:rPr>
          <w:rtl/>
        </w:rPr>
        <w:t xml:space="preserve"> ، وصلّوا على عليّ بن الحسين صلوات الله عليهما ، ودخل الناس </w:t>
      </w:r>
      <w:r w:rsidR="006B4FAA">
        <w:rPr>
          <w:rtl/>
        </w:rPr>
        <w:br/>
      </w:r>
      <w:r w:rsidRPr="006216AF">
        <w:rPr>
          <w:rtl/>
        </w:rPr>
        <w:t xml:space="preserve">المسجد فلم أدرك الركعتين ولا الصلاة عليه ، إنّ هذا لهو الخسران </w:t>
      </w:r>
      <w:r w:rsidR="006B4FAA">
        <w:rPr>
          <w:rtl/>
        </w:rPr>
        <w:br/>
      </w:r>
      <w:r w:rsidRPr="006216AF">
        <w:rPr>
          <w:rtl/>
        </w:rPr>
        <w:t>المبين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فبكى سعيد ، وقال : ما أردت </w:t>
      </w:r>
      <w:r w:rsidR="00335A4F">
        <w:rPr>
          <w:rtl/>
        </w:rPr>
        <w:t>إلّا</w:t>
      </w:r>
      <w:r w:rsidRPr="006216AF">
        <w:rPr>
          <w:rtl/>
        </w:rPr>
        <w:t xml:space="preserve"> خيرا</w:t>
      </w:r>
      <w:r w:rsidR="008B5751">
        <w:rPr>
          <w:rtl/>
        </w:rPr>
        <w:t>ً</w:t>
      </w:r>
      <w:r w:rsidRPr="006216AF">
        <w:rPr>
          <w:rtl/>
        </w:rPr>
        <w:t xml:space="preserve"> ، ليتني كنت صلّيت </w:t>
      </w:r>
      <w:r w:rsidR="006B4FAA">
        <w:rPr>
          <w:rtl/>
        </w:rPr>
        <w:br/>
      </w:r>
      <w:r w:rsidRPr="006216AF">
        <w:rPr>
          <w:rtl/>
        </w:rPr>
        <w:t>عليه ، فإنّه ما رؤي مثله</w:t>
      </w:r>
      <w:r w:rsidR="00410A32">
        <w:rPr>
          <w:rtl/>
        </w:rPr>
        <w:t xml:space="preserve"> .</w:t>
      </w:r>
    </w:p>
    <w:p w:rsidR="0039616A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9616A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في طاعة الوحش له والتماسهم</w:t>
      </w:r>
      <w:r w:rsidR="00C853B8">
        <w:rPr>
          <w:rtl/>
        </w:rPr>
        <w:t xml:space="preserve"> </w:t>
      </w:r>
      <w:r w:rsidR="00C853B8">
        <w:rPr>
          <w:rtl/>
        </w:rPr>
        <w:br/>
      </w:r>
      <w:r w:rsidRPr="006216AF">
        <w:rPr>
          <w:rtl/>
        </w:rPr>
        <w:t>منه الحاجة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حديثان</w:t>
      </w:r>
    </w:p>
    <w:p w:rsidR="005F4626" w:rsidRPr="006216AF" w:rsidRDefault="005F4626" w:rsidP="005B0A79">
      <w:pPr>
        <w:rPr>
          <w:rtl/>
        </w:rPr>
      </w:pPr>
      <w:r w:rsidRPr="006216AF">
        <w:rPr>
          <w:rtl/>
        </w:rPr>
        <w:t>296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5B0A79">
        <w:rPr>
          <w:rFonts w:hint="cs"/>
          <w:rtl/>
        </w:rPr>
        <w:t xml:space="preserve"> </w:t>
      </w:r>
      <w:r>
        <w:rPr>
          <w:rtl/>
        </w:rPr>
        <w:t>ـ</w:t>
      </w:r>
      <w:r w:rsidR="005B0A79">
        <w:rPr>
          <w:rFonts w:hint="cs"/>
          <w:rtl/>
        </w:rPr>
        <w:t xml:space="preserve"> </w:t>
      </w:r>
      <w:r w:rsidRPr="006216AF">
        <w:rPr>
          <w:rtl/>
        </w:rPr>
        <w:t xml:space="preserve">عن أبي خديجة ، 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</w:t>
      </w:r>
      <w:r w:rsidR="00D416F8">
        <w:rPr>
          <w:rtl/>
        </w:rPr>
        <w:t xml:space="preserve"> </w:t>
      </w:r>
      <w:r w:rsidR="00C853B8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كان عليّ بن الحسين صلوات الله عليهما مع أصحابه في طريق مكّة </w:t>
      </w:r>
      <w:r w:rsidR="00C853B8">
        <w:rPr>
          <w:rtl/>
        </w:rPr>
        <w:br/>
      </w:r>
      <w:r w:rsidRPr="006216AF">
        <w:rPr>
          <w:rtl/>
        </w:rPr>
        <w:t xml:space="preserve">فمرّ به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ثعلب وهم يتغدون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لهم عليّ بن الحسين : هل لكم أن تعطوني موثقا</w:t>
      </w:r>
      <w:r w:rsidR="008B5751">
        <w:rPr>
          <w:rtl/>
        </w:rPr>
        <w:t>ً</w:t>
      </w:r>
      <w:r w:rsidRPr="006216AF">
        <w:rPr>
          <w:rtl/>
        </w:rPr>
        <w:t xml:space="preserve"> من الله لا </w:t>
      </w:r>
      <w:r w:rsidR="00C853B8">
        <w:rPr>
          <w:rtl/>
        </w:rPr>
        <w:br/>
      </w:r>
      <w:r w:rsidRPr="006216AF">
        <w:rPr>
          <w:rtl/>
        </w:rPr>
        <w:t>تهيجون هذا الثعلب فأدعوه فيجيبني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فحلفوا له ، فقال : يا ثعلب ، أنت </w:t>
      </w:r>
      <w:r w:rsidR="00C853B8">
        <w:rPr>
          <w:rtl/>
        </w:rPr>
        <w:br/>
      </w:r>
      <w:r w:rsidRPr="006216AF">
        <w:rPr>
          <w:rtl/>
        </w:rPr>
        <w:t xml:space="preserve">آمن فجاء حتّى أقعى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بين يديه ، فطرح إليه ع</w:t>
      </w:r>
      <w:r w:rsidR="008B5751">
        <w:rPr>
          <w:rtl/>
        </w:rPr>
        <w:t>ُ</w:t>
      </w:r>
      <w:r w:rsidRPr="006216AF">
        <w:rPr>
          <w:rtl/>
        </w:rPr>
        <w:t>راقا</w:t>
      </w:r>
      <w:r w:rsidR="008B5751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فولّى به فأكله</w:t>
      </w:r>
      <w:r w:rsidR="00410A32">
        <w:rPr>
          <w:rtl/>
        </w:rPr>
        <w:t xml:space="preserve"> .</w:t>
      </w:r>
    </w:p>
    <w:p w:rsidR="005B0A79" w:rsidRDefault="005F4626" w:rsidP="005B0A79">
      <w:pPr>
        <w:rPr>
          <w:rStyle w:val="rfdLineChar"/>
        </w:rPr>
      </w:pPr>
      <w:r w:rsidRPr="006216AF">
        <w:rPr>
          <w:rtl/>
        </w:rPr>
        <w:t>ثمّ قال : هل لكم أن تعطوني أيضا</w:t>
      </w:r>
      <w:r w:rsidR="008B5751">
        <w:rPr>
          <w:rtl/>
        </w:rPr>
        <w:t>ً</w:t>
      </w:r>
      <w:r w:rsidRPr="006216AF">
        <w:rPr>
          <w:rtl/>
        </w:rPr>
        <w:t xml:space="preserve"> موثقا</w:t>
      </w:r>
      <w:r w:rsidR="008B5751">
        <w:rPr>
          <w:rtl/>
        </w:rPr>
        <w:t>ً</w:t>
      </w:r>
      <w:r w:rsidRPr="006216AF">
        <w:rPr>
          <w:rtl/>
        </w:rPr>
        <w:t xml:space="preserve"> من الله فأدعوه أيضا</w:t>
      </w:r>
      <w:r w:rsidR="008B5751">
        <w:rPr>
          <w:rtl/>
        </w:rPr>
        <w:t>ً</w:t>
      </w:r>
      <w:r w:rsidRPr="006216AF">
        <w:rPr>
          <w:rtl/>
        </w:rPr>
        <w:t xml:space="preserve"> </w:t>
      </w:r>
      <w:r w:rsidR="00C853B8">
        <w:rPr>
          <w:rtl/>
        </w:rPr>
        <w:br/>
      </w:r>
      <w:r w:rsidRPr="006216AF">
        <w:rPr>
          <w:rtl/>
        </w:rPr>
        <w:t>فيجيبني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فحلفوا له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فقال : يا ثعلب ، أنت آمن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فجاء حتّى أقعى </w:t>
      </w:r>
      <w:r w:rsidR="00C853B8">
        <w:rPr>
          <w:rtl/>
        </w:rPr>
        <w:br/>
      </w:r>
      <w:r w:rsidRPr="006216AF">
        <w:rPr>
          <w:rtl/>
        </w:rPr>
        <w:t xml:space="preserve">بين يديه ، فكلح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له رجل في وجهه ، فخرج يعدو ، فقال صلوات الله</w:t>
      </w:r>
      <w:r w:rsidR="005B0A79">
        <w:rPr>
          <w:rFonts w:hint="cs"/>
          <w:rtl/>
        </w:rPr>
        <w:t xml:space="preserve"> </w:t>
      </w:r>
      <w:r w:rsidR="005B0A79">
        <w:rPr>
          <w:rtl/>
        </w:rPr>
        <w:br/>
      </w:r>
      <w:r w:rsidR="005B0A7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B0A79">
      <w:pPr>
        <w:pStyle w:val="rfdFootnote0"/>
        <w:rPr>
          <w:rtl/>
        </w:rPr>
      </w:pPr>
      <w:r w:rsidRPr="006216AF">
        <w:rPr>
          <w:rtl/>
        </w:rPr>
        <w:t>1</w:t>
      </w:r>
      <w:r w:rsidR="005B0A79">
        <w:rPr>
          <w:rFonts w:hint="cs"/>
          <w:rtl/>
        </w:rPr>
        <w:t xml:space="preserve"> </w:t>
      </w:r>
      <w:r>
        <w:rPr>
          <w:rtl/>
        </w:rPr>
        <w:t>ـ</w:t>
      </w:r>
      <w:r w:rsidR="005B0A79">
        <w:rPr>
          <w:rFonts w:hint="cs"/>
          <w:rtl/>
        </w:rPr>
        <w:t xml:space="preserve"> </w:t>
      </w:r>
      <w:r w:rsidRPr="006216AF">
        <w:rPr>
          <w:rtl/>
        </w:rPr>
        <w:t>بصائر الدرجات : 369</w:t>
      </w:r>
      <w:r w:rsidR="0096323A">
        <w:rPr>
          <w:rtl/>
        </w:rPr>
        <w:t xml:space="preserve"> / </w:t>
      </w:r>
      <w:r w:rsidRPr="006216AF">
        <w:rPr>
          <w:rtl/>
        </w:rPr>
        <w:t>7 ،</w:t>
      </w:r>
      <w:r w:rsidR="00B70E90">
        <w:rPr>
          <w:rtl/>
        </w:rPr>
        <w:t xml:space="preserve"> الاختصاص : 297 ، مناقب ابن شهرا</w:t>
      </w:r>
      <w:r w:rsidRPr="006216AF">
        <w:rPr>
          <w:rtl/>
        </w:rPr>
        <w:t xml:space="preserve">شوب </w:t>
      </w:r>
      <w:r w:rsidR="00C853B8">
        <w:rPr>
          <w:rtl/>
        </w:rPr>
        <w:br/>
      </w:r>
      <w:r w:rsidRPr="006216AF">
        <w:rPr>
          <w:rtl/>
        </w:rPr>
        <w:t>4 : 141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فهمهم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أقعى</w:t>
      </w:r>
      <w:r w:rsidR="005B0A79" w:rsidRPr="004B26A5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: أي جلس على استه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قعا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15 : 192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العراق : العظم من غير لحم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عرق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10 : 244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: فاعطوه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زاد في ر : فأعطوه فجاء ، وكلح : أي عبس وتكبر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C853B8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كلح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3 : 574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416F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عليه : وأيّكم الذي خفر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ذمّتي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فأخبره الرجل ، ثمّ استغفر الله </w:t>
      </w:r>
      <w:r w:rsidR="00C853B8">
        <w:rPr>
          <w:rtl/>
        </w:rPr>
        <w:br/>
      </w:r>
      <w:r w:rsidRPr="006216AF">
        <w:rPr>
          <w:rtl/>
        </w:rPr>
        <w:t>وسكت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B0A79">
      <w:pPr>
        <w:rPr>
          <w:rtl/>
        </w:rPr>
      </w:pPr>
      <w:r w:rsidRPr="006216AF">
        <w:rPr>
          <w:rtl/>
        </w:rPr>
        <w:t>297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5B0A79">
        <w:rPr>
          <w:rFonts w:hint="cs"/>
          <w:rtl/>
        </w:rPr>
        <w:t xml:space="preserve"> </w:t>
      </w:r>
      <w:r>
        <w:rPr>
          <w:rtl/>
        </w:rPr>
        <w:t>ـ</w:t>
      </w:r>
      <w:r w:rsidR="005B0A79">
        <w:rPr>
          <w:rFonts w:hint="cs"/>
          <w:rtl/>
        </w:rPr>
        <w:t xml:space="preserve"> </w:t>
      </w:r>
      <w:r w:rsidRPr="006216AF">
        <w:rPr>
          <w:rtl/>
        </w:rPr>
        <w:t xml:space="preserve">عن جابر بن عبد الله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، عن أبي جعفر </w:t>
      </w:r>
      <w:r w:rsidR="00C853B8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بينما عليّ بن الحسين صلوات الله عليهما مع </w:t>
      </w:r>
      <w:r w:rsidR="00C853B8">
        <w:rPr>
          <w:rtl/>
        </w:rPr>
        <w:br/>
      </w:r>
      <w:r w:rsidRPr="006216AF">
        <w:rPr>
          <w:rtl/>
        </w:rPr>
        <w:t xml:space="preserve">أصحابه إذ أقبلت ظبية من الصحراء حتّى قامت حذاءه وحمحمت ، </w:t>
      </w:r>
      <w:r w:rsidR="00C853B8">
        <w:rPr>
          <w:rtl/>
        </w:rPr>
        <w:br/>
      </w:r>
      <w:r w:rsidRPr="006216AF">
        <w:rPr>
          <w:rtl/>
        </w:rPr>
        <w:t>فقال بعض القوم : يا ابن رسول الله ، ما تقول هذه الظبية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تزعم </w:t>
      </w:r>
      <w:r w:rsidR="00C853B8">
        <w:rPr>
          <w:rtl/>
        </w:rPr>
        <w:br/>
      </w:r>
      <w:r w:rsidRPr="006216AF">
        <w:rPr>
          <w:rtl/>
        </w:rPr>
        <w:t>أن فلانا</w:t>
      </w:r>
      <w:r w:rsidR="00DA68FD">
        <w:rPr>
          <w:rtl/>
        </w:rPr>
        <w:t>ً</w:t>
      </w:r>
      <w:r w:rsidRPr="006216AF">
        <w:rPr>
          <w:rtl/>
        </w:rPr>
        <w:t xml:space="preserve"> القرشيّ أخذ خشفها بالأمس ، وأنّها لم ترضعه من الأمس </w:t>
      </w:r>
      <w:r w:rsidR="00C853B8">
        <w:rPr>
          <w:rtl/>
        </w:rPr>
        <w:br/>
      </w:r>
      <w:r w:rsidRPr="006216AF">
        <w:rPr>
          <w:rtl/>
        </w:rPr>
        <w:t>شيئا</w:t>
      </w:r>
      <w:r w:rsidR="008B5751">
        <w:rPr>
          <w:rtl/>
        </w:rPr>
        <w:t>ً</w:t>
      </w:r>
      <w:r w:rsidRPr="006216AF">
        <w:rPr>
          <w:rtl/>
        </w:rPr>
        <w:t xml:space="preserve"> ، فبعث إليه عليّ بن الحسين أن أرسل إليّ بالخشف ، فبعث به </w:t>
      </w:r>
      <w:r w:rsidR="00C853B8">
        <w:rPr>
          <w:rtl/>
        </w:rPr>
        <w:br/>
      </w:r>
      <w:r w:rsidRPr="006216AF">
        <w:rPr>
          <w:rtl/>
        </w:rPr>
        <w:t>إليه ، فلمّا أن رأته حمحمت وضربت بيدها ، ثمّ رجع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فوهبه عليّ بن الحسين لها ، وكلّمها بكلام نحو كلامها ، </w:t>
      </w:r>
      <w:r w:rsidR="00C853B8">
        <w:rPr>
          <w:rtl/>
        </w:rPr>
        <w:br/>
      </w:r>
      <w:r w:rsidRPr="006216AF">
        <w:rPr>
          <w:rtl/>
        </w:rPr>
        <w:t xml:space="preserve">فحمحمت وضربت بيدها ، وانطلقت والخشف معها ، فقالوا : يا ابن </w:t>
      </w:r>
      <w:r w:rsidR="00C853B8">
        <w:rPr>
          <w:rtl/>
        </w:rPr>
        <w:br/>
      </w:r>
      <w:r w:rsidRPr="006216AF">
        <w:rPr>
          <w:rtl/>
        </w:rPr>
        <w:t>رسول الله ، ما الذي قالت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دعت الله لكم وجزتكم خيرا</w:t>
      </w:r>
      <w:r w:rsidR="008B5751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مصنف هذا الكتاب </w:t>
      </w:r>
      <w:r w:rsidR="006D2B24">
        <w:rPr>
          <w:rtl/>
        </w:rPr>
        <w:t>رضي الله عنه</w:t>
      </w:r>
      <w:r w:rsidRPr="006216AF">
        <w:rPr>
          <w:rtl/>
        </w:rPr>
        <w:t xml:space="preserve"> : إنّ الله تعالى ألهم </w:t>
      </w:r>
      <w:r w:rsidR="00C853B8">
        <w:rPr>
          <w:rtl/>
        </w:rPr>
        <w:br/>
      </w:r>
      <w:r w:rsidRPr="006216AF">
        <w:rPr>
          <w:rtl/>
        </w:rPr>
        <w:t xml:space="preserve">البهائم تعظيم قدرهم ليتنبّه الناس على عظم أقدارهم وشرف آثارهم </w:t>
      </w:r>
      <w:r w:rsidR="00C853B8">
        <w:rPr>
          <w:rtl/>
        </w:rPr>
        <w:br/>
      </w:r>
      <w:r w:rsidRPr="006216AF">
        <w:rPr>
          <w:rtl/>
        </w:rPr>
        <w:t>عند الله تعالى</w:t>
      </w:r>
      <w:r w:rsidR="00410A32">
        <w:rPr>
          <w:rtl/>
        </w:rPr>
        <w:t xml:space="preserve"> .</w:t>
      </w:r>
    </w:p>
    <w:p w:rsidR="005B0A79" w:rsidRDefault="005B0A79" w:rsidP="005B0A79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خفر : أي نقض العهد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خفر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4 : 253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B0A79">
      <w:pPr>
        <w:pStyle w:val="rfdFootnote0"/>
        <w:rPr>
          <w:rtl/>
        </w:rPr>
      </w:pPr>
      <w:r w:rsidRPr="006216AF">
        <w:rPr>
          <w:rtl/>
        </w:rPr>
        <w:t>2</w:t>
      </w:r>
      <w:r w:rsidR="005B0A79">
        <w:rPr>
          <w:rFonts w:hint="cs"/>
          <w:rtl/>
        </w:rPr>
        <w:t xml:space="preserve"> </w:t>
      </w:r>
      <w:r>
        <w:rPr>
          <w:rtl/>
        </w:rPr>
        <w:t>ـ</w:t>
      </w:r>
      <w:r w:rsidR="005B0A79">
        <w:rPr>
          <w:rFonts w:hint="cs"/>
          <w:rtl/>
        </w:rPr>
        <w:t xml:space="preserve"> </w:t>
      </w:r>
      <w:r w:rsidRPr="006216AF">
        <w:rPr>
          <w:rtl/>
        </w:rPr>
        <w:t>بصائر الدرجات : 35</w:t>
      </w:r>
      <w:r w:rsidR="0096323A">
        <w:rPr>
          <w:rtl/>
        </w:rPr>
        <w:t xml:space="preserve"> / </w:t>
      </w:r>
      <w:r w:rsidRPr="006216AF">
        <w:rPr>
          <w:rtl/>
        </w:rPr>
        <w:t>10 الاختصاص : 292 ، دلائل الإ</w:t>
      </w:r>
      <w:r w:rsidR="00B85B66">
        <w:rPr>
          <w:rtl/>
        </w:rPr>
        <w:t>ِ</w:t>
      </w:r>
      <w:r w:rsidRPr="006216AF">
        <w:rPr>
          <w:rtl/>
        </w:rPr>
        <w:t xml:space="preserve">مامة : 89 ، </w:t>
      </w:r>
      <w:r w:rsidR="00C853B8">
        <w:rPr>
          <w:rtl/>
        </w:rPr>
        <w:br/>
      </w:r>
      <w:r w:rsidRPr="006216AF">
        <w:rPr>
          <w:rtl/>
        </w:rPr>
        <w:t>الخرائج و</w:t>
      </w:r>
      <w:r w:rsidR="00B85B66">
        <w:rPr>
          <w:rtl/>
        </w:rPr>
        <w:t>الجرائح 1 : 259 ، مناقب ابن شهرا</w:t>
      </w:r>
      <w:r w:rsidRPr="006216AF">
        <w:rPr>
          <w:rtl/>
        </w:rPr>
        <w:t xml:space="preserve">شوب 4 : 140 ، كشف </w:t>
      </w:r>
      <w:r w:rsidR="00C853B8">
        <w:rPr>
          <w:rtl/>
        </w:rPr>
        <w:br/>
      </w:r>
      <w:r w:rsidRPr="006216AF">
        <w:rPr>
          <w:rtl/>
        </w:rPr>
        <w:t>الغمة 2 : 109 ، الصراط المستقيم 2 : 180</w:t>
      </w:r>
      <w:r w:rsidR="0096323A">
        <w:rPr>
          <w:rtl/>
        </w:rPr>
        <w:t xml:space="preserve"> / </w:t>
      </w:r>
      <w:r w:rsidRPr="006216AF">
        <w:rPr>
          <w:rtl/>
        </w:rPr>
        <w:t>4 ، الهداية الكبرى</w:t>
      </w:r>
      <w:r w:rsidR="00B85B66" w:rsidRPr="00982493">
        <w:rPr>
          <w:rtl/>
        </w:rPr>
        <w:t>ٰ</w:t>
      </w:r>
      <w:r w:rsidRPr="006216AF">
        <w:rPr>
          <w:rtl/>
        </w:rPr>
        <w:t xml:space="preserve"> : 215</w:t>
      </w:r>
      <w:r w:rsidR="00410A32">
        <w:rPr>
          <w:rtl/>
        </w:rPr>
        <w:t xml:space="preserve"> .</w:t>
      </w:r>
    </w:p>
    <w:p w:rsidR="00D416F8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7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D416F8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من الإ</w:t>
      </w:r>
      <w:r w:rsidR="00B85B66">
        <w:rPr>
          <w:rtl/>
        </w:rPr>
        <w:t>ِ</w:t>
      </w:r>
      <w:r w:rsidRPr="006216AF">
        <w:rPr>
          <w:rtl/>
        </w:rPr>
        <w:t>خبار بالغائبات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خمسة أحاديث</w:t>
      </w:r>
    </w:p>
    <w:p w:rsidR="005F4626" w:rsidRPr="006216AF" w:rsidRDefault="005F4626" w:rsidP="00660842">
      <w:pPr>
        <w:rPr>
          <w:rtl/>
        </w:rPr>
      </w:pPr>
      <w:r w:rsidRPr="006216AF">
        <w:rPr>
          <w:rtl/>
        </w:rPr>
        <w:t>298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660842">
        <w:rPr>
          <w:rFonts w:hint="cs"/>
          <w:rtl/>
        </w:rPr>
        <w:t xml:space="preserve"> </w:t>
      </w:r>
      <w:r>
        <w:rPr>
          <w:rtl/>
        </w:rPr>
        <w:t>ـ</w:t>
      </w:r>
      <w:r w:rsidR="00660842">
        <w:rPr>
          <w:rFonts w:hint="cs"/>
          <w:rtl/>
        </w:rPr>
        <w:t xml:space="preserve"> </w:t>
      </w:r>
      <w:r w:rsidRPr="006216AF">
        <w:rPr>
          <w:rtl/>
        </w:rPr>
        <w:t xml:space="preserve">عن عبد الله بن عطاء التميميّ ، قال : كنت مع </w:t>
      </w:r>
      <w:r w:rsidR="0094268C">
        <w:rPr>
          <w:rtl/>
        </w:rPr>
        <w:br/>
      </w:r>
      <w:r w:rsidRPr="006216AF">
        <w:rPr>
          <w:rtl/>
        </w:rPr>
        <w:t xml:space="preserve">عليّ بن الحسين بن عليّ بن أبي طالب صلوات الله عليهم في </w:t>
      </w:r>
      <w:r w:rsidR="0094268C">
        <w:rPr>
          <w:rtl/>
        </w:rPr>
        <w:br/>
      </w:r>
      <w:r w:rsidRPr="006216AF">
        <w:rPr>
          <w:rtl/>
        </w:rPr>
        <w:t xml:space="preserve">المسجد ، فمرّ عمر بن عبد العزيز وعليه نعلان شراكهما فضّة ، وكان </w:t>
      </w:r>
      <w:r w:rsidR="0094268C">
        <w:rPr>
          <w:rtl/>
        </w:rPr>
        <w:br/>
      </w:r>
      <w:r w:rsidRPr="006216AF">
        <w:rPr>
          <w:rtl/>
        </w:rPr>
        <w:t xml:space="preserve">من أخرق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الناس ، وهو شاب ، فنظر إليه عليّ بن الحسين زين </w:t>
      </w:r>
      <w:r w:rsidR="0094268C">
        <w:rPr>
          <w:rtl/>
        </w:rPr>
        <w:br/>
      </w:r>
      <w:r w:rsidRPr="006216AF">
        <w:rPr>
          <w:rtl/>
        </w:rPr>
        <w:t xml:space="preserve">العابدين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>يا عبد الله ،</w:t>
      </w:r>
      <w:r w:rsidR="0065148D">
        <w:rPr>
          <w:rtl/>
        </w:rPr>
        <w:t xml:space="preserve"> أ</w:t>
      </w:r>
      <w:r w:rsidRPr="006216AF">
        <w:rPr>
          <w:rtl/>
        </w:rPr>
        <w:t xml:space="preserve">ترى هذا المترف ، إنّه لن </w:t>
      </w:r>
      <w:r w:rsidR="0094268C">
        <w:rPr>
          <w:rtl/>
        </w:rPr>
        <w:br/>
      </w:r>
      <w:r w:rsidRPr="006216AF">
        <w:rPr>
          <w:rtl/>
        </w:rPr>
        <w:t>يموت حتّى يلي الناس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قلت : </w:t>
      </w:r>
      <w:r w:rsidR="009F08E4" w:rsidRPr="006216AF">
        <w:rPr>
          <w:rtl/>
        </w:rPr>
        <w:t>«</w:t>
      </w:r>
      <w:r w:rsidRPr="006216AF">
        <w:rPr>
          <w:rtl/>
        </w:rPr>
        <w:t>إنّا لله وإنّا إليه راجعون ، هذا الفاسق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نعم ، ولا </w:t>
      </w:r>
      <w:r w:rsidR="0094268C">
        <w:rPr>
          <w:rtl/>
        </w:rPr>
        <w:br/>
      </w:r>
      <w:r w:rsidRPr="006216AF">
        <w:rPr>
          <w:rtl/>
        </w:rPr>
        <w:t xml:space="preserve">يلبث </w:t>
      </w:r>
      <w:r w:rsidR="00335A4F">
        <w:rPr>
          <w:rtl/>
        </w:rPr>
        <w:t>إلّا</w:t>
      </w:r>
      <w:r w:rsidRPr="006216AF">
        <w:rPr>
          <w:rtl/>
        </w:rPr>
        <w:t xml:space="preserve"> يسيرا</w:t>
      </w:r>
      <w:r w:rsidR="00B85B66">
        <w:rPr>
          <w:rtl/>
        </w:rPr>
        <w:t>ً</w:t>
      </w:r>
      <w:r w:rsidRPr="006216AF">
        <w:rPr>
          <w:rtl/>
        </w:rPr>
        <w:t xml:space="preserve"> حتّى يموت ، فإذا مات لعنه أهل السماء ، واستغفر له </w:t>
      </w:r>
      <w:r w:rsidR="0094268C">
        <w:rPr>
          <w:rtl/>
        </w:rPr>
        <w:br/>
      </w:r>
      <w:r w:rsidRPr="006216AF">
        <w:rPr>
          <w:rtl/>
        </w:rPr>
        <w:t>أهل الأرض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60842" w:rsidRDefault="005F4626" w:rsidP="00660842">
      <w:pPr>
        <w:rPr>
          <w:rStyle w:val="rfdLineChar"/>
        </w:rPr>
      </w:pPr>
      <w:r w:rsidRPr="006216AF">
        <w:rPr>
          <w:rtl/>
        </w:rPr>
        <w:t>299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660842">
        <w:rPr>
          <w:rFonts w:hint="cs"/>
          <w:rtl/>
        </w:rPr>
        <w:t xml:space="preserve"> </w:t>
      </w:r>
      <w:r>
        <w:rPr>
          <w:rtl/>
        </w:rPr>
        <w:t>ـ</w:t>
      </w:r>
      <w:r w:rsidR="00660842">
        <w:rPr>
          <w:rFonts w:hint="cs"/>
          <w:rtl/>
        </w:rPr>
        <w:t xml:space="preserve"> </w:t>
      </w:r>
      <w:r w:rsidRPr="006216AF">
        <w:rPr>
          <w:rtl/>
        </w:rPr>
        <w:t xml:space="preserve">عن أبي الجارود ، عن أبي جعفر صلوات الله عليه ، </w:t>
      </w:r>
      <w:r w:rsidR="0094268C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لمّا دخل كنكر الكابلي على عليّ بن الحسين صلوات الله</w:t>
      </w:r>
      <w:r w:rsidR="00660842">
        <w:rPr>
          <w:rFonts w:hint="cs"/>
          <w:rtl/>
        </w:rPr>
        <w:t xml:space="preserve"> </w:t>
      </w:r>
      <w:r w:rsidR="00660842">
        <w:rPr>
          <w:rtl/>
        </w:rPr>
        <w:br/>
      </w:r>
      <w:r w:rsidR="0066084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454AF3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دلائل الإ</w:t>
      </w:r>
      <w:r w:rsidR="00454AF3">
        <w:rPr>
          <w:rtl/>
        </w:rPr>
        <w:t>ِ</w:t>
      </w:r>
      <w:r w:rsidRPr="006216AF">
        <w:rPr>
          <w:rtl/>
        </w:rPr>
        <w:t>مامة : 88 ، مناقب ابن شهر</w:t>
      </w:r>
      <w:r w:rsidR="00454AF3">
        <w:rPr>
          <w:rtl/>
        </w:rPr>
        <w:t>ا</w:t>
      </w:r>
      <w:r w:rsidRPr="006216AF">
        <w:rPr>
          <w:rtl/>
        </w:rPr>
        <w:t>شوب 4 : 143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أدق ، وفي ش ، ص : أحمق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60842">
      <w:pPr>
        <w:pStyle w:val="rfdFootnote0"/>
        <w:rPr>
          <w:rtl/>
        </w:rPr>
      </w:pPr>
      <w:r w:rsidRPr="006216AF">
        <w:rPr>
          <w:rtl/>
        </w:rPr>
        <w:t>2</w:t>
      </w:r>
      <w:r w:rsidR="00660842">
        <w:rPr>
          <w:rFonts w:hint="cs"/>
          <w:rtl/>
        </w:rPr>
        <w:t xml:space="preserve"> </w:t>
      </w:r>
      <w:r>
        <w:rPr>
          <w:rtl/>
        </w:rPr>
        <w:t>ـ</w:t>
      </w:r>
      <w:r w:rsidR="00660842">
        <w:rPr>
          <w:rFonts w:hint="cs"/>
          <w:rtl/>
        </w:rPr>
        <w:t xml:space="preserve"> </w:t>
      </w:r>
      <w:r w:rsidRPr="006216AF">
        <w:rPr>
          <w:rtl/>
        </w:rPr>
        <w:t>رجال الكشي : 120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192 ، الخرائج والجرائح 1 : 262 ، قطعة منه ، </w:t>
      </w:r>
      <w:r w:rsidR="0094268C">
        <w:rPr>
          <w:rtl/>
        </w:rPr>
        <w:br/>
      </w:r>
      <w:r w:rsidRPr="006216AF">
        <w:rPr>
          <w:rtl/>
        </w:rPr>
        <w:t>مناقب ابن شهر</w:t>
      </w:r>
      <w:r w:rsidR="00454AF3">
        <w:rPr>
          <w:rtl/>
        </w:rPr>
        <w:t>ا</w:t>
      </w:r>
      <w:r w:rsidRPr="006216AF">
        <w:rPr>
          <w:rtl/>
        </w:rPr>
        <w:t xml:space="preserve">شوب 4 : 147 ، نحوه ، أعلام </w:t>
      </w:r>
      <w:r w:rsidRPr="00982493">
        <w:rPr>
          <w:rtl/>
        </w:rPr>
        <w:t>الورى</w:t>
      </w:r>
      <w:r w:rsidR="00454AF3" w:rsidRPr="00982493">
        <w:rPr>
          <w:rtl/>
        </w:rPr>
        <w:t>ٰ</w:t>
      </w:r>
      <w:r w:rsidRPr="006216AF">
        <w:rPr>
          <w:rtl/>
        </w:rPr>
        <w:t xml:space="preserve"> : 259 ، الهداية </w:t>
      </w:r>
      <w:r w:rsidR="0094268C">
        <w:rPr>
          <w:rtl/>
        </w:rPr>
        <w:br/>
      </w:r>
      <w:r w:rsidRPr="006216AF">
        <w:rPr>
          <w:rtl/>
        </w:rPr>
        <w:t>الكبر</w:t>
      </w:r>
      <w:r w:rsidRPr="00982493">
        <w:rPr>
          <w:rtl/>
        </w:rPr>
        <w:t>ى</w:t>
      </w:r>
      <w:r w:rsidR="00454AF3" w:rsidRPr="00982493">
        <w:rPr>
          <w:rtl/>
        </w:rPr>
        <w:t>ٰ</w:t>
      </w:r>
      <w:r w:rsidRPr="006216AF">
        <w:rPr>
          <w:rtl/>
        </w:rPr>
        <w:t xml:space="preserve"> : 221 ، مدينة المعاجز : 316</w:t>
      </w:r>
      <w:r w:rsidR="0096323A">
        <w:rPr>
          <w:rtl/>
        </w:rPr>
        <w:t xml:space="preserve"> / </w:t>
      </w:r>
      <w:r w:rsidRPr="006216AF">
        <w:rPr>
          <w:rtl/>
        </w:rPr>
        <w:t>82 ، عن كتابنا</w:t>
      </w:r>
      <w:r w:rsidR="00410A32">
        <w:rPr>
          <w:rtl/>
        </w:rPr>
        <w:t xml:space="preserve"> .</w:t>
      </w:r>
    </w:p>
    <w:p w:rsidR="005F4626" w:rsidRPr="006216AF" w:rsidRDefault="005F4626" w:rsidP="00ED136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عليهما ، فقال له : يا وردان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كنكر : ليس اسمي وردان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</w:t>
      </w:r>
      <w:r w:rsidR="0094268C">
        <w:rPr>
          <w:rtl/>
        </w:rPr>
        <w:br/>
      </w:r>
      <w:r w:rsidRPr="006216AF">
        <w:rPr>
          <w:rtl/>
        </w:rPr>
        <w:t xml:space="preserve">عليّ بن الحسين : بل تكذب ، يوم ولدتك أمّك سمّتك وردان ، وجاء </w:t>
      </w:r>
      <w:r w:rsidR="0094268C">
        <w:rPr>
          <w:rtl/>
        </w:rPr>
        <w:br/>
      </w:r>
      <w:r w:rsidRPr="006216AF">
        <w:rPr>
          <w:rtl/>
        </w:rPr>
        <w:t>أبوك فسمّاك كنكر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أشهد أن لا </w:t>
      </w:r>
      <w:r w:rsidRPr="00982493">
        <w:rPr>
          <w:rtl/>
        </w:rPr>
        <w:t>إل</w:t>
      </w:r>
      <w:r w:rsidR="00EE615F" w:rsidRPr="00982493">
        <w:rPr>
          <w:rtl/>
        </w:rPr>
        <w:t>ٰ</w:t>
      </w:r>
      <w:r w:rsidRPr="00982493">
        <w:rPr>
          <w:rtl/>
        </w:rPr>
        <w:t>ه</w:t>
      </w:r>
      <w:r w:rsidRPr="006216AF">
        <w:rPr>
          <w:rtl/>
        </w:rPr>
        <w:t xml:space="preserve"> </w:t>
      </w:r>
      <w:r w:rsidR="00335A4F">
        <w:rPr>
          <w:rtl/>
        </w:rPr>
        <w:t>إلّا</w:t>
      </w:r>
      <w:r w:rsidRPr="006216AF">
        <w:rPr>
          <w:rtl/>
        </w:rPr>
        <w:t xml:space="preserve"> الله وحده لا شريك له ، </w:t>
      </w:r>
      <w:r w:rsidR="0094268C">
        <w:rPr>
          <w:rtl/>
        </w:rPr>
        <w:br/>
      </w:r>
      <w:r w:rsidRPr="006216AF">
        <w:rPr>
          <w:rtl/>
        </w:rPr>
        <w:t>وأشهد أنّ محمدا</w:t>
      </w:r>
      <w:r w:rsidR="00E97046">
        <w:rPr>
          <w:rtl/>
        </w:rPr>
        <w:t>ً</w:t>
      </w:r>
      <w:r w:rsidRPr="006216AF">
        <w:rPr>
          <w:rtl/>
        </w:rPr>
        <w:t xml:space="preserve"> عبده ورسوله ، وأنّك وصيّه من بعده ، وأشهد أن أمّي </w:t>
      </w:r>
      <w:r w:rsidR="0094268C">
        <w:rPr>
          <w:rtl/>
        </w:rPr>
        <w:br/>
      </w:r>
      <w:r w:rsidRPr="006216AF">
        <w:rPr>
          <w:rtl/>
        </w:rPr>
        <w:t>حدّثتني بهذا الحديث بعد ما عقلت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60842">
      <w:pPr>
        <w:rPr>
          <w:rtl/>
        </w:rPr>
      </w:pPr>
      <w:r w:rsidRPr="006216AF">
        <w:rPr>
          <w:rtl/>
        </w:rPr>
        <w:t>300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660842">
        <w:rPr>
          <w:rFonts w:hint="cs"/>
          <w:rtl/>
        </w:rPr>
        <w:t xml:space="preserve"> </w:t>
      </w:r>
      <w:r>
        <w:rPr>
          <w:rtl/>
        </w:rPr>
        <w:t>ـ</w:t>
      </w:r>
      <w:r w:rsidR="00660842">
        <w:rPr>
          <w:rFonts w:hint="cs"/>
          <w:rtl/>
        </w:rPr>
        <w:t xml:space="preserve"> </w:t>
      </w:r>
      <w:r w:rsidRPr="006216AF">
        <w:rPr>
          <w:rtl/>
        </w:rPr>
        <w:t xml:space="preserve">عن الصادق جعفر بن محمّد صلوات الله عليهما ، </w:t>
      </w:r>
      <w:r w:rsidR="0094268C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لمّا ق</w:t>
      </w:r>
      <w:r w:rsidR="00E97046">
        <w:rPr>
          <w:rtl/>
        </w:rPr>
        <w:t>ُ</w:t>
      </w:r>
      <w:r w:rsidRPr="006216AF">
        <w:rPr>
          <w:rtl/>
        </w:rPr>
        <w:t>ت</w:t>
      </w:r>
      <w:r w:rsidR="00E97046">
        <w:rPr>
          <w:rtl/>
        </w:rPr>
        <w:t>ِ</w:t>
      </w:r>
      <w:r w:rsidRPr="006216AF">
        <w:rPr>
          <w:rtl/>
        </w:rPr>
        <w:t>ل</w:t>
      </w:r>
      <w:r w:rsidR="00EE615F">
        <w:rPr>
          <w:rtl/>
        </w:rPr>
        <w:t>َ</w:t>
      </w:r>
      <w:r w:rsidRPr="006216AF">
        <w:rPr>
          <w:rtl/>
        </w:rPr>
        <w:t xml:space="preserve"> ابن الزبير وظهر عبد الملك بن مروان على الأمر كتب </w:t>
      </w:r>
      <w:r w:rsidR="0094268C">
        <w:rPr>
          <w:rtl/>
        </w:rPr>
        <w:br/>
      </w:r>
      <w:r w:rsidRPr="006216AF">
        <w:rPr>
          <w:rtl/>
        </w:rPr>
        <w:t>إلى الحجّاج بن يوسف</w:t>
      </w:r>
      <w:r>
        <w:rPr>
          <w:rtl/>
        </w:rPr>
        <w:t xml:space="preserve"> ـ </w:t>
      </w:r>
      <w:r w:rsidRPr="006216AF">
        <w:rPr>
          <w:rtl/>
        </w:rPr>
        <w:t>وكان عامله على الحجاز</w:t>
      </w:r>
      <w:r>
        <w:rPr>
          <w:rtl/>
        </w:rPr>
        <w:t xml:space="preserve"> ـ </w:t>
      </w:r>
      <w:r w:rsidRPr="006216AF">
        <w:rPr>
          <w:rtl/>
        </w:rPr>
        <w:t>:</w:t>
      </w:r>
    </w:p>
    <w:p w:rsidR="005F4626" w:rsidRPr="00ED1367" w:rsidRDefault="005F4626" w:rsidP="00ED1367">
      <w:pPr>
        <w:rPr>
          <w:rtl/>
        </w:rPr>
      </w:pPr>
      <w:r w:rsidRPr="00ED1367">
        <w:rPr>
          <w:rtl/>
        </w:rPr>
        <w:t>ب</w:t>
      </w:r>
      <w:r w:rsidR="00EE615F">
        <w:rPr>
          <w:rtl/>
        </w:rPr>
        <w:t>ِ</w:t>
      </w:r>
      <w:r w:rsidRPr="00ED1367">
        <w:rPr>
          <w:rtl/>
        </w:rPr>
        <w:t>س</w:t>
      </w:r>
      <w:r w:rsidR="00EE615F">
        <w:rPr>
          <w:rtl/>
        </w:rPr>
        <w:t>ْ</w:t>
      </w:r>
      <w:r w:rsidRPr="00ED1367">
        <w:rPr>
          <w:rtl/>
        </w:rPr>
        <w:t>م</w:t>
      </w:r>
      <w:r w:rsidR="00EE615F">
        <w:rPr>
          <w:rtl/>
        </w:rPr>
        <w:t>ِ</w:t>
      </w:r>
      <w:r w:rsidRPr="00ED1367">
        <w:rPr>
          <w:rtl/>
        </w:rPr>
        <w:t xml:space="preserve"> الله الرّ</w:t>
      </w:r>
      <w:r w:rsidR="00EE615F">
        <w:rPr>
          <w:rtl/>
        </w:rPr>
        <w:t>َ</w:t>
      </w:r>
      <w:r w:rsidRPr="00ED1367">
        <w:rPr>
          <w:rtl/>
        </w:rPr>
        <w:t>حم</w:t>
      </w:r>
      <w:r w:rsidR="00EE615F" w:rsidRPr="00982493">
        <w:rPr>
          <w:rtl/>
        </w:rPr>
        <w:t>ٰ</w:t>
      </w:r>
      <w:r w:rsidRPr="00982493">
        <w:rPr>
          <w:rtl/>
        </w:rPr>
        <w:t>ن</w:t>
      </w:r>
      <w:r w:rsidR="00EE615F" w:rsidRPr="00982493">
        <w:rPr>
          <w:rtl/>
        </w:rPr>
        <w:t>ِ</w:t>
      </w:r>
      <w:r w:rsidRPr="00ED1367">
        <w:rPr>
          <w:rtl/>
        </w:rPr>
        <w:t xml:space="preserve"> الرّ</w:t>
      </w:r>
      <w:r w:rsidR="00EE615F">
        <w:rPr>
          <w:rtl/>
        </w:rPr>
        <w:t>َ</w:t>
      </w:r>
      <w:r w:rsidRPr="00ED1367">
        <w:rPr>
          <w:rtl/>
        </w:rPr>
        <w:t>ح</w:t>
      </w:r>
      <w:r w:rsidR="00EE615F">
        <w:rPr>
          <w:rtl/>
        </w:rPr>
        <w:t>ِ</w:t>
      </w:r>
      <w:r w:rsidRPr="00ED1367">
        <w:rPr>
          <w:rtl/>
        </w:rPr>
        <w:t>يم</w:t>
      </w:r>
      <w:r w:rsidR="00EE615F">
        <w:rPr>
          <w:rtl/>
        </w:rPr>
        <w:t>ِ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من عبد الله عبد الملك إلى الحجّاج بن يوسف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أمّا بعد ، فانظر دماء بني عبد المطلب واحقنها واجتنبها ، فإنّي </w:t>
      </w:r>
      <w:r w:rsidR="0094268C">
        <w:rPr>
          <w:rtl/>
        </w:rPr>
        <w:br/>
      </w:r>
      <w:r w:rsidRPr="006216AF">
        <w:rPr>
          <w:rtl/>
        </w:rPr>
        <w:t xml:space="preserve">رأيت آل أبي سفيان لمّا ولغوا في دمائهم لم يلبثوا </w:t>
      </w:r>
      <w:r w:rsidR="00335A4F">
        <w:rPr>
          <w:rtl/>
        </w:rPr>
        <w:t>إلّا</w:t>
      </w:r>
      <w:r w:rsidRPr="006216AF">
        <w:rPr>
          <w:rtl/>
        </w:rPr>
        <w:t xml:space="preserve"> قلي</w:t>
      </w:r>
      <w:r w:rsidR="00AB693E">
        <w:rPr>
          <w:rtl/>
        </w:rPr>
        <w:t xml:space="preserve">لاً </w:t>
      </w:r>
      <w:r w:rsidRPr="006216AF">
        <w:rPr>
          <w:rtl/>
        </w:rPr>
        <w:t>، والسلام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وبعث بالكتاب سرّ</w:t>
      </w:r>
      <w:r w:rsidR="00EE615F">
        <w:rPr>
          <w:rtl/>
        </w:rPr>
        <w:t>َ</w:t>
      </w:r>
      <w:r w:rsidRPr="006216AF">
        <w:rPr>
          <w:rtl/>
        </w:rPr>
        <w:t>ا</w:t>
      </w:r>
      <w:r w:rsidR="00E97046">
        <w:rPr>
          <w:rtl/>
        </w:rPr>
        <w:t>ً</w:t>
      </w:r>
      <w:r w:rsidRPr="006216AF">
        <w:rPr>
          <w:rtl/>
        </w:rPr>
        <w:t xml:space="preserve"> ، فبعث عليّ بن الحسين صلوات الله عليهما </w:t>
      </w:r>
      <w:r w:rsidR="0094268C">
        <w:rPr>
          <w:rtl/>
        </w:rPr>
        <w:br/>
      </w:r>
      <w:r w:rsidRPr="006216AF">
        <w:rPr>
          <w:rtl/>
        </w:rPr>
        <w:t>إلى عبد الملك بن مروان :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أما بعد ، فإنّك كتبت في يوم كذا ، في ساعة كذا ، في شهر </w:t>
      </w:r>
      <w:r w:rsidR="0094268C">
        <w:rPr>
          <w:rtl/>
        </w:rPr>
        <w:br/>
      </w:r>
      <w:r w:rsidRPr="006216AF">
        <w:rPr>
          <w:rtl/>
        </w:rPr>
        <w:t xml:space="preserve">كذا ، في سنة كذا بكذا وكذا ، وإنّ الله تعالى قد شكر لك ذلك ، لأنّ </w:t>
      </w:r>
      <w:r w:rsidR="0094268C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أتاني في منامي فأخبرني أنّك كتبت في يوم كذا ، في </w:t>
      </w:r>
      <w:r w:rsidR="0094268C">
        <w:rPr>
          <w:rtl/>
        </w:rPr>
        <w:br/>
      </w:r>
      <w:r w:rsidRPr="006216AF">
        <w:rPr>
          <w:rtl/>
        </w:rPr>
        <w:t xml:space="preserve">ساعة كذا ، وأنّ الله تعالى قد شكر لك ذلك ، وثبّت ملكك ، وزادك فيه </w:t>
      </w:r>
      <w:r w:rsidR="0094268C">
        <w:rPr>
          <w:rtl/>
        </w:rPr>
        <w:br/>
      </w:r>
      <w:r w:rsidRPr="006216AF">
        <w:rPr>
          <w:rtl/>
        </w:rPr>
        <w:t>برهة</w:t>
      </w:r>
      <w:r w:rsidR="00410A32">
        <w:rPr>
          <w:rtl/>
        </w:rPr>
        <w:t xml:space="preserve"> .</w:t>
      </w:r>
    </w:p>
    <w:p w:rsidR="00660842" w:rsidRDefault="005F4626" w:rsidP="00660842">
      <w:pPr>
        <w:rPr>
          <w:rStyle w:val="rfdLineChar"/>
        </w:rPr>
      </w:pPr>
      <w:r w:rsidRPr="006216AF">
        <w:rPr>
          <w:rtl/>
        </w:rPr>
        <w:t>ثمّ طوى الكتاب وختمه وأرسله مع غلام له على بعير ، وأمره أن</w:t>
      </w:r>
      <w:r w:rsidR="00660842">
        <w:rPr>
          <w:rFonts w:hint="cs"/>
          <w:rtl/>
        </w:rPr>
        <w:t xml:space="preserve"> </w:t>
      </w:r>
      <w:r w:rsidR="00660842">
        <w:rPr>
          <w:rtl/>
        </w:rPr>
        <w:br/>
      </w:r>
      <w:r w:rsidR="0066084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660842">
      <w:pPr>
        <w:pStyle w:val="rfdFootnote0"/>
        <w:rPr>
          <w:rtl/>
        </w:rPr>
      </w:pPr>
      <w:r w:rsidRPr="006216AF">
        <w:rPr>
          <w:rtl/>
        </w:rPr>
        <w:t>3</w:t>
      </w:r>
      <w:r w:rsidR="00660842">
        <w:rPr>
          <w:rFonts w:hint="cs"/>
          <w:rtl/>
        </w:rPr>
        <w:t xml:space="preserve"> </w:t>
      </w:r>
      <w:r>
        <w:rPr>
          <w:rtl/>
        </w:rPr>
        <w:t>ـ</w:t>
      </w:r>
      <w:r w:rsidR="00660842">
        <w:rPr>
          <w:rFonts w:hint="cs"/>
          <w:rtl/>
        </w:rPr>
        <w:t xml:space="preserve"> </w:t>
      </w:r>
      <w:r w:rsidRPr="006216AF">
        <w:rPr>
          <w:rtl/>
        </w:rPr>
        <w:t>بصائر الدرجات : 396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 ، اثبات الوصية : 168 ، الاختصاص : 308 ، </w:t>
      </w:r>
      <w:r w:rsidR="0094268C">
        <w:rPr>
          <w:rtl/>
        </w:rPr>
        <w:br/>
      </w:r>
      <w:r w:rsidRPr="006216AF">
        <w:rPr>
          <w:rtl/>
        </w:rPr>
        <w:t xml:space="preserve">الخرائج والجرائح 1 : 256 ، كشف الغمة 2 : 324 ، الصراط المستقيم </w:t>
      </w:r>
      <w:r w:rsidR="0094268C">
        <w:rPr>
          <w:rtl/>
        </w:rPr>
        <w:br/>
      </w:r>
      <w:r w:rsidRPr="006216AF">
        <w:rPr>
          <w:rtl/>
        </w:rPr>
        <w:t>2 : 180</w:t>
      </w:r>
      <w:r w:rsidR="0096323A">
        <w:rPr>
          <w:rtl/>
        </w:rPr>
        <w:t xml:space="preserve"> / </w:t>
      </w:r>
      <w:r w:rsidRPr="006216AF">
        <w:rPr>
          <w:rtl/>
        </w:rPr>
        <w:t>2 ، الهداية الكبر</w:t>
      </w:r>
      <w:r w:rsidRPr="00982493">
        <w:rPr>
          <w:rtl/>
        </w:rPr>
        <w:t>ى</w:t>
      </w:r>
      <w:r w:rsidR="000F7B29" w:rsidRPr="00982493">
        <w:rPr>
          <w:rtl/>
        </w:rPr>
        <w:t>ٰ</w:t>
      </w:r>
      <w:r w:rsidRPr="006216AF">
        <w:rPr>
          <w:rtl/>
        </w:rPr>
        <w:t xml:space="preserve"> : 223 ، مدينة المعاجز : 307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43 ، عن </w:t>
      </w:r>
      <w:r w:rsidR="0094268C">
        <w:rPr>
          <w:rtl/>
        </w:rPr>
        <w:br/>
      </w:r>
      <w:r w:rsidRPr="006216AF">
        <w:rPr>
          <w:rtl/>
        </w:rPr>
        <w:t>كتابنا</w:t>
      </w:r>
      <w:r w:rsidR="00410A32">
        <w:rPr>
          <w:rtl/>
        </w:rPr>
        <w:t xml:space="preserve"> .</w:t>
      </w:r>
    </w:p>
    <w:p w:rsidR="005F4626" w:rsidRPr="006216AF" w:rsidRDefault="005F4626" w:rsidP="00ED136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يوصله إلى عبد الملك ، فلمّا نظر في التاريخ وجده وافق تلك الساعة </w:t>
      </w:r>
      <w:r w:rsidR="0040122A">
        <w:rPr>
          <w:rtl/>
        </w:rPr>
        <w:br/>
      </w:r>
      <w:r w:rsidRPr="006216AF">
        <w:rPr>
          <w:rtl/>
        </w:rPr>
        <w:t xml:space="preserve">التي بعث بالكتاب إلى الحجّاج فيها ، فلم يشكّ في صدق عليّ بن </w:t>
      </w:r>
      <w:r w:rsidR="0040122A">
        <w:rPr>
          <w:rtl/>
        </w:rPr>
        <w:br/>
      </w:r>
      <w:r w:rsidRPr="006216AF">
        <w:rPr>
          <w:rtl/>
        </w:rPr>
        <w:t>الحسين صلوات الله عليهما ، وفرح فرحا</w:t>
      </w:r>
      <w:r w:rsidR="00E97046">
        <w:rPr>
          <w:rtl/>
        </w:rPr>
        <w:t>ً</w:t>
      </w:r>
      <w:r w:rsidRPr="006216AF">
        <w:rPr>
          <w:rtl/>
        </w:rPr>
        <w:t xml:space="preserve"> شديدا</w:t>
      </w:r>
      <w:r w:rsidR="00E97046">
        <w:rPr>
          <w:rtl/>
        </w:rPr>
        <w:t>ً</w:t>
      </w:r>
      <w:r w:rsidRPr="006216AF">
        <w:rPr>
          <w:rtl/>
        </w:rPr>
        <w:t xml:space="preserve"> ، وبعث إلى عليّ بن </w:t>
      </w:r>
      <w:r w:rsidR="0040122A">
        <w:rPr>
          <w:rtl/>
        </w:rPr>
        <w:br/>
      </w:r>
      <w:r w:rsidRPr="006216AF">
        <w:rPr>
          <w:rtl/>
        </w:rPr>
        <w:t>الحسين بوقر راحلته دنانير وأثوابا</w:t>
      </w:r>
      <w:r w:rsidR="00E97046">
        <w:rPr>
          <w:rtl/>
        </w:rPr>
        <w:t>ً</w:t>
      </w:r>
      <w:r w:rsidRPr="006216AF">
        <w:rPr>
          <w:rtl/>
        </w:rPr>
        <w:t xml:space="preserve"> لما سرّ به من الكتاب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والمنّة لله</w:t>
      </w:r>
      <w:r w:rsidR="00410A32">
        <w:rPr>
          <w:rtl/>
        </w:rPr>
        <w:t xml:space="preserve"> .</w:t>
      </w:r>
    </w:p>
    <w:p w:rsidR="005F4626" w:rsidRPr="006216AF" w:rsidRDefault="005F4626" w:rsidP="00660842">
      <w:pPr>
        <w:rPr>
          <w:rtl/>
        </w:rPr>
      </w:pPr>
      <w:r w:rsidRPr="006216AF">
        <w:rPr>
          <w:rtl/>
        </w:rPr>
        <w:t>301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660842">
        <w:rPr>
          <w:rFonts w:hint="cs"/>
          <w:rtl/>
        </w:rPr>
        <w:t xml:space="preserve"> </w:t>
      </w:r>
      <w:r>
        <w:rPr>
          <w:rtl/>
        </w:rPr>
        <w:t>ـ</w:t>
      </w:r>
      <w:r w:rsidR="00660842">
        <w:rPr>
          <w:rFonts w:hint="cs"/>
          <w:rtl/>
        </w:rPr>
        <w:t xml:space="preserve"> </w:t>
      </w:r>
      <w:r w:rsidRPr="006216AF">
        <w:rPr>
          <w:rtl/>
        </w:rPr>
        <w:t xml:space="preserve">عن الزهريّ ، قال : كان لي أخ في الله تعالى ، وكنت </w:t>
      </w:r>
      <w:r w:rsidR="0040122A">
        <w:rPr>
          <w:rtl/>
        </w:rPr>
        <w:br/>
      </w:r>
      <w:r w:rsidRPr="006216AF">
        <w:rPr>
          <w:rtl/>
        </w:rPr>
        <w:t xml:space="preserve">شديد المحبّة له ، فمات في جهاد الروم ، فاغتبطت به وفرحت أن </w:t>
      </w:r>
      <w:r w:rsidR="0040122A">
        <w:rPr>
          <w:rtl/>
        </w:rPr>
        <w:br/>
      </w:r>
      <w:r w:rsidRPr="006216AF">
        <w:rPr>
          <w:rtl/>
        </w:rPr>
        <w:t xml:space="preserve">استشهد ، وتمنيت أنّي كنت استشهدت معه ، فنمت ذات ليلة ، فرأيته </w:t>
      </w:r>
      <w:r w:rsidR="0040122A">
        <w:rPr>
          <w:rtl/>
        </w:rPr>
        <w:br/>
      </w:r>
      <w:r w:rsidRPr="006216AF">
        <w:rPr>
          <w:rtl/>
        </w:rPr>
        <w:t>في منامي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له : ما فعل بك ربّك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غفر الله لي بجهادي ، وحبّي </w:t>
      </w:r>
      <w:r w:rsidR="0040122A">
        <w:rPr>
          <w:rtl/>
        </w:rPr>
        <w:br/>
      </w:r>
      <w:r w:rsidRPr="006216AF">
        <w:rPr>
          <w:rtl/>
        </w:rPr>
        <w:t>محمّدا</w:t>
      </w:r>
      <w:r w:rsidR="00E97046">
        <w:rPr>
          <w:rtl/>
        </w:rPr>
        <w:t>ً</w:t>
      </w:r>
      <w:r w:rsidRPr="006216AF">
        <w:rPr>
          <w:rtl/>
        </w:rPr>
        <w:t xml:space="preserve"> وآل محمّد ، وزادني في الجنّة مسيرة مائة ألف عام من كلّ </w:t>
      </w:r>
      <w:r w:rsidR="0040122A">
        <w:rPr>
          <w:rtl/>
        </w:rPr>
        <w:br/>
      </w:r>
      <w:r w:rsidRPr="006216AF">
        <w:rPr>
          <w:rtl/>
        </w:rPr>
        <w:t>جانب من الممالك بشفاعة عليّ بن الحسين صلوات الله عليهما</w:t>
      </w:r>
      <w:r w:rsidR="00410A32">
        <w:rPr>
          <w:rtl/>
        </w:rPr>
        <w:t xml:space="preserve"> .</w:t>
      </w:r>
    </w:p>
    <w:p w:rsidR="005F4626" w:rsidRPr="006216AF" w:rsidRDefault="005F4626" w:rsidP="00CF6BD8">
      <w:pPr>
        <w:rPr>
          <w:rtl/>
        </w:rPr>
      </w:pPr>
      <w:r w:rsidRPr="006216AF">
        <w:rPr>
          <w:rtl/>
        </w:rPr>
        <w:t>فقلت له : قد اغتبطت أن استشهدت بمثل ما أنت عليه [ قال :</w:t>
      </w:r>
      <w:r w:rsidR="00CF6BD8">
        <w:rPr>
          <w:rtl/>
        </w:rPr>
        <w:t xml:space="preserve"> </w:t>
      </w:r>
      <w:r w:rsidR="0040122A">
        <w:rPr>
          <w:rtl/>
        </w:rPr>
        <w:br/>
      </w:r>
      <w:r w:rsidRPr="006216AF">
        <w:rPr>
          <w:rtl/>
        </w:rPr>
        <w:t xml:space="preserve">أنت ]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فوقي من مسيرة ألف ألف عام</w:t>
      </w:r>
      <w:r w:rsidR="00410A32">
        <w:rPr>
          <w:rtl/>
        </w:rPr>
        <w:t xml:space="preserve"> .</w:t>
      </w:r>
    </w:p>
    <w:p w:rsidR="005F4626" w:rsidRPr="006216AF" w:rsidRDefault="00E97046" w:rsidP="00660842">
      <w:pPr>
        <w:rPr>
          <w:rtl/>
        </w:rPr>
      </w:pPr>
      <w:r>
        <w:rPr>
          <w:rtl/>
        </w:rPr>
        <w:t>فقلت : بما</w:t>
      </w:r>
      <w:r w:rsidR="005F4626" w:rsidRPr="006216AF">
        <w:rPr>
          <w:rtl/>
        </w:rPr>
        <w:t>ذا</w:t>
      </w:r>
      <w:r w:rsidR="00DD50E3">
        <w:rPr>
          <w:rtl/>
        </w:rPr>
        <w:t xml:space="preserve"> ؟!</w:t>
      </w:r>
      <w:r w:rsidR="005F4626" w:rsidRPr="006216AF">
        <w:rPr>
          <w:rtl/>
        </w:rPr>
        <w:t xml:space="preserve"> فقال :</w:t>
      </w:r>
      <w:r w:rsidR="0065148D">
        <w:rPr>
          <w:rtl/>
        </w:rPr>
        <w:t xml:space="preserve"> أ</w:t>
      </w:r>
      <w:r w:rsidR="005F4626" w:rsidRPr="006216AF">
        <w:rPr>
          <w:rtl/>
        </w:rPr>
        <w:t xml:space="preserve">لست تلقى عليّ بن الحسين </w:t>
      </w:r>
      <w:r w:rsidR="00276CED">
        <w:rPr>
          <w:rtl/>
        </w:rPr>
        <w:t>عليه السلام</w:t>
      </w:r>
      <w:r w:rsidR="005F4626" w:rsidRPr="006216AF">
        <w:rPr>
          <w:rtl/>
        </w:rPr>
        <w:t xml:space="preserve"> </w:t>
      </w:r>
      <w:r w:rsidR="0040122A">
        <w:rPr>
          <w:rtl/>
        </w:rPr>
        <w:br/>
      </w:r>
      <w:r w:rsidR="005F4626" w:rsidRPr="006216AF">
        <w:rPr>
          <w:rtl/>
        </w:rPr>
        <w:t xml:space="preserve">في كلّ جمعة مرّة وتسلّم عليه ، وإذا رأيت وجهه صلّيت على محمّد </w:t>
      </w:r>
      <w:r w:rsidR="0040122A">
        <w:rPr>
          <w:rtl/>
        </w:rPr>
        <w:br/>
      </w:r>
      <w:r w:rsidR="005F4626" w:rsidRPr="006216AF">
        <w:rPr>
          <w:rtl/>
        </w:rPr>
        <w:t>وآل محمّد ، ثمّ تروي عنه ، وتذكر في هذا الزمان النكد</w:t>
      </w:r>
      <w:r w:rsidR="00660842">
        <w:rPr>
          <w:rFonts w:hint="cs"/>
          <w:rtl/>
        </w:rPr>
        <w:t xml:space="preserve"> </w:t>
      </w:r>
      <w:r w:rsidR="005F4626">
        <w:rPr>
          <w:rtl/>
        </w:rPr>
        <w:t>ـ</w:t>
      </w:r>
      <w:r w:rsidR="00660842">
        <w:rPr>
          <w:rFonts w:hint="cs"/>
          <w:rtl/>
        </w:rPr>
        <w:t xml:space="preserve"> </w:t>
      </w:r>
      <w:r w:rsidR="005F4626" w:rsidRPr="006216AF">
        <w:rPr>
          <w:rtl/>
        </w:rPr>
        <w:t xml:space="preserve">زمان بني </w:t>
      </w:r>
      <w:r w:rsidR="0040122A">
        <w:rPr>
          <w:rtl/>
        </w:rPr>
        <w:br/>
      </w:r>
      <w:r w:rsidR="005F4626" w:rsidRPr="006216AF">
        <w:rPr>
          <w:rtl/>
        </w:rPr>
        <w:t>أميّة</w:t>
      </w:r>
      <w:r w:rsidR="005F4626">
        <w:rPr>
          <w:rtl/>
        </w:rPr>
        <w:t xml:space="preserve"> ـ </w:t>
      </w:r>
      <w:r w:rsidR="005F4626" w:rsidRPr="006216AF">
        <w:rPr>
          <w:rtl/>
        </w:rPr>
        <w:t>فتعرّ</w:t>
      </w:r>
      <w:r w:rsidR="00DB7CC0">
        <w:rPr>
          <w:rtl/>
        </w:rPr>
        <w:t>َ</w:t>
      </w:r>
      <w:r w:rsidR="005F4626" w:rsidRPr="006216AF">
        <w:rPr>
          <w:rtl/>
        </w:rPr>
        <w:t>ض للمكروه ، ولكن الله يقيك</w:t>
      </w:r>
      <w:r w:rsidR="00410A32">
        <w:rPr>
          <w:rtl/>
        </w:rPr>
        <w:t xml:space="preserve"> .</w:t>
      </w:r>
    </w:p>
    <w:p w:rsidR="00660842" w:rsidRDefault="005F4626" w:rsidP="00660842">
      <w:pPr>
        <w:rPr>
          <w:rStyle w:val="rfdLineChar"/>
        </w:rPr>
      </w:pPr>
      <w:r w:rsidRPr="006216AF">
        <w:rPr>
          <w:rtl/>
        </w:rPr>
        <w:t>فلمّا انتبهت قلت : لعلّه أضغاث أحلام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فعاودني النوم فرأيت </w:t>
      </w:r>
      <w:r w:rsidR="0040122A">
        <w:rPr>
          <w:rtl/>
        </w:rPr>
        <w:br/>
      </w:r>
      <w:r w:rsidRPr="006216AF">
        <w:rPr>
          <w:rtl/>
        </w:rPr>
        <w:t>ذلك الرجل يقول :</w:t>
      </w:r>
      <w:r w:rsidR="0065148D">
        <w:rPr>
          <w:rtl/>
        </w:rPr>
        <w:t xml:space="preserve"> أ</w:t>
      </w:r>
      <w:r w:rsidRPr="006216AF">
        <w:rPr>
          <w:rtl/>
        </w:rPr>
        <w:t>شككت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لا تشك فإنّ الشكّ كفر ، ولا تخبر بما </w:t>
      </w:r>
      <w:r w:rsidR="0040122A">
        <w:rPr>
          <w:rtl/>
        </w:rPr>
        <w:br/>
      </w:r>
      <w:r w:rsidRPr="006216AF">
        <w:rPr>
          <w:rtl/>
        </w:rPr>
        <w:t>رأيت أحدا</w:t>
      </w:r>
      <w:r w:rsidR="00E97046">
        <w:rPr>
          <w:rtl/>
        </w:rPr>
        <w:t>ً</w:t>
      </w:r>
      <w:r w:rsidRPr="006216AF">
        <w:rPr>
          <w:rtl/>
        </w:rPr>
        <w:t xml:space="preserve"> ، فإنّ عليّ بن الحسين يخبرك بمنامك هذا كما أخبر رسول </w:t>
      </w:r>
      <w:r w:rsidR="0040122A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أبا بكر بمنامه في طريقه من الشام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فانتبهت وصلّيت فإذا</w:t>
      </w:r>
      <w:r w:rsidR="00660842">
        <w:rPr>
          <w:rFonts w:hint="cs"/>
          <w:rtl/>
        </w:rPr>
        <w:t xml:space="preserve"> </w:t>
      </w:r>
      <w:r w:rsidR="00660842">
        <w:rPr>
          <w:rtl/>
        </w:rPr>
        <w:br/>
      </w:r>
      <w:r w:rsidR="0066084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319</w:t>
      </w:r>
      <w:r w:rsidR="0096323A">
        <w:rPr>
          <w:rtl/>
        </w:rPr>
        <w:t xml:space="preserve"> / </w:t>
      </w:r>
      <w:r w:rsidRPr="006216AF">
        <w:rPr>
          <w:rtl/>
        </w:rPr>
        <w:t>95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الأصل : وكنت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ر : فقال : قد اغتبطت أن تستشهد بمثل ما أنا </w:t>
      </w:r>
      <w:r w:rsidR="0040122A">
        <w:rPr>
          <w:rStyle w:val="rfdFootnote"/>
          <w:rtl/>
        </w:rPr>
        <w:br/>
      </w:r>
      <w:r w:rsidRPr="006216AF">
        <w:rPr>
          <w:rStyle w:val="rfdFootnote"/>
          <w:rtl/>
        </w:rPr>
        <w:t>عليه وكنت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CF6BD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رسول عليّ بن الحسين صلوات الله عليه ، فصرت إليه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40122A">
        <w:rPr>
          <w:rtl/>
        </w:rPr>
        <w:br/>
      </w:r>
      <w:r w:rsidRPr="006216AF">
        <w:rPr>
          <w:rtl/>
        </w:rPr>
        <w:t>زهريّ ، رأيت البارحة كذا وكذا</w:t>
      </w:r>
      <w:r w:rsidR="00410A32">
        <w:rPr>
          <w:rtl/>
        </w:rPr>
        <w:t xml:space="preserve"> . . .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المنامين جميعا</w:t>
      </w:r>
      <w:r w:rsidR="00E97046">
        <w:rPr>
          <w:rtl/>
        </w:rPr>
        <w:t>ً</w:t>
      </w:r>
      <w:r w:rsidRPr="006216AF">
        <w:rPr>
          <w:rtl/>
        </w:rPr>
        <w:t xml:space="preserve"> على وجههما</w:t>
      </w:r>
      <w:r w:rsidR="00410A32">
        <w:rPr>
          <w:rtl/>
        </w:rPr>
        <w:t xml:space="preserve"> .</w:t>
      </w:r>
    </w:p>
    <w:p w:rsidR="005F4626" w:rsidRPr="006216AF" w:rsidRDefault="005F4626" w:rsidP="00660842">
      <w:pPr>
        <w:rPr>
          <w:rtl/>
        </w:rPr>
      </w:pPr>
      <w:r w:rsidRPr="006216AF">
        <w:rPr>
          <w:rtl/>
        </w:rPr>
        <w:t>302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660842">
        <w:rPr>
          <w:rFonts w:hint="cs"/>
          <w:rtl/>
        </w:rPr>
        <w:t xml:space="preserve"> </w:t>
      </w:r>
      <w:r>
        <w:rPr>
          <w:rtl/>
        </w:rPr>
        <w:t>ـ</w:t>
      </w:r>
      <w:r w:rsidR="00660842">
        <w:rPr>
          <w:rFonts w:hint="cs"/>
          <w:rtl/>
        </w:rPr>
        <w:t xml:space="preserve"> </w:t>
      </w:r>
      <w:r w:rsidRPr="006216AF">
        <w:rPr>
          <w:rtl/>
        </w:rPr>
        <w:t>عن أبي خالد الكابليّ ، قال : لمّا ق</w:t>
      </w:r>
      <w:r w:rsidR="000D0A6B">
        <w:rPr>
          <w:rtl/>
        </w:rPr>
        <w:t>ُ</w:t>
      </w:r>
      <w:r w:rsidRPr="006216AF">
        <w:rPr>
          <w:rtl/>
        </w:rPr>
        <w:t>ت</w:t>
      </w:r>
      <w:r w:rsidR="000D0A6B">
        <w:rPr>
          <w:rtl/>
        </w:rPr>
        <w:t>ِ</w:t>
      </w:r>
      <w:r w:rsidRPr="006216AF">
        <w:rPr>
          <w:rtl/>
        </w:rPr>
        <w:t xml:space="preserve">ل أبو عبد الله </w:t>
      </w:r>
      <w:r w:rsidR="0040122A">
        <w:rPr>
          <w:rtl/>
        </w:rPr>
        <w:br/>
      </w:r>
      <w:r w:rsidRPr="006216AF">
        <w:rPr>
          <w:rtl/>
        </w:rPr>
        <w:t xml:space="preserve">الحسين صلوات الله عليه وبقيت الشيعة متحيرة ولزم عليّ بن الحسين </w:t>
      </w:r>
      <w:r w:rsidR="0040122A">
        <w:rPr>
          <w:rtl/>
        </w:rPr>
        <w:br/>
      </w:r>
      <w:r w:rsidRPr="006216AF">
        <w:rPr>
          <w:rtl/>
        </w:rPr>
        <w:t xml:space="preserve">صلوات الله عليهما منزله ، اختلفت الشيعة إلى الحسن بن الحسن ، </w:t>
      </w:r>
      <w:r w:rsidR="0040122A">
        <w:rPr>
          <w:rtl/>
        </w:rPr>
        <w:br/>
      </w:r>
      <w:r w:rsidRPr="006216AF">
        <w:rPr>
          <w:rtl/>
        </w:rPr>
        <w:t xml:space="preserve">وكنت فيمن يختلف إليه وجعلت الشيعة تسأله عن مسألة ولا يجيب </w:t>
      </w:r>
      <w:r w:rsidR="0040122A">
        <w:rPr>
          <w:rtl/>
        </w:rPr>
        <w:br/>
      </w:r>
      <w:r w:rsidRPr="006216AF">
        <w:rPr>
          <w:rtl/>
        </w:rPr>
        <w:t>فيها ، وبقيت لا أدري م</w:t>
      </w:r>
      <w:r w:rsidR="00E97046">
        <w:rPr>
          <w:rtl/>
        </w:rPr>
        <w:t>َ</w:t>
      </w:r>
      <w:r w:rsidRPr="006216AF">
        <w:rPr>
          <w:rtl/>
        </w:rPr>
        <w:t>ن الإ</w:t>
      </w:r>
      <w:r w:rsidR="000D0A6B">
        <w:rPr>
          <w:rtl/>
        </w:rPr>
        <w:t>ِ</w:t>
      </w:r>
      <w:r w:rsidRPr="006216AF">
        <w:rPr>
          <w:rtl/>
        </w:rPr>
        <w:t>مام متحيّرا</w:t>
      </w:r>
      <w:r w:rsidR="00E97046">
        <w:rPr>
          <w:rtl/>
        </w:rPr>
        <w:t>ً</w:t>
      </w:r>
      <w:r w:rsidRPr="006216AF">
        <w:rPr>
          <w:rtl/>
        </w:rPr>
        <w:t xml:space="preserve"> ، وإنّي سألته ذات يوم فقلت </w:t>
      </w:r>
      <w:r w:rsidR="0040122A">
        <w:rPr>
          <w:rtl/>
        </w:rPr>
        <w:br/>
      </w:r>
      <w:r w:rsidRPr="006216AF">
        <w:rPr>
          <w:rtl/>
        </w:rPr>
        <w:t xml:space="preserve">له : جعلت فداك ، عندك سلاح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فغضب ، ثمّ قال :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يا معشر الشيعة ، تعنّونا </w:t>
      </w:r>
      <w:r w:rsidRPr="006216AF">
        <w:rPr>
          <w:rStyle w:val="rfdFootnotenum"/>
          <w:rtl/>
        </w:rPr>
        <w:t>(1)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فخرجت من عنده حزينا</w:t>
      </w:r>
      <w:r w:rsidR="00E97046">
        <w:rPr>
          <w:rtl/>
        </w:rPr>
        <w:t>ً</w:t>
      </w:r>
      <w:r w:rsidRPr="006216AF">
        <w:rPr>
          <w:rtl/>
        </w:rPr>
        <w:t xml:space="preserve"> كئيبا</w:t>
      </w:r>
      <w:r w:rsidR="00E97046">
        <w:rPr>
          <w:rtl/>
        </w:rPr>
        <w:t>ً</w:t>
      </w:r>
      <w:r w:rsidRPr="006216AF">
        <w:rPr>
          <w:rtl/>
        </w:rPr>
        <w:t xml:space="preserve"> لا </w:t>
      </w:r>
      <w:r w:rsidR="0040122A">
        <w:rPr>
          <w:rtl/>
        </w:rPr>
        <w:br/>
      </w:r>
      <w:r w:rsidRPr="006216AF">
        <w:rPr>
          <w:rtl/>
        </w:rPr>
        <w:t xml:space="preserve">أدري أين أتوجه ، فمررت بباب عليّ بن الحسين زين العابدين عليه </w:t>
      </w:r>
      <w:r w:rsidR="0040122A">
        <w:rPr>
          <w:rtl/>
        </w:rPr>
        <w:br/>
      </w:r>
      <w:r w:rsidRPr="006216AF">
        <w:rPr>
          <w:rtl/>
        </w:rPr>
        <w:t>الصلاة والسلام قائم</w:t>
      </w:r>
      <w:r w:rsidR="00E97046">
        <w:rPr>
          <w:rtl/>
        </w:rPr>
        <w:t>ٌ</w:t>
      </w:r>
      <w:r w:rsidRPr="006216AF">
        <w:rPr>
          <w:rtl/>
        </w:rPr>
        <w:t xml:space="preserve"> الظهيرة ، فإذا أنا به في دهليزه قد فتح بابه ، فنظر </w:t>
      </w:r>
      <w:r w:rsidR="0040122A">
        <w:rPr>
          <w:rtl/>
        </w:rPr>
        <w:br/>
      </w:r>
      <w:r w:rsidRPr="006216AF">
        <w:rPr>
          <w:rtl/>
        </w:rPr>
        <w:t>إليّ</w:t>
      </w:r>
      <w:r w:rsidR="00416F75">
        <w:rPr>
          <w:rtl/>
        </w:rPr>
        <w:t>َ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يا كنكر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جعلت فداك ، والله إنّ هذا الاسم ما </w:t>
      </w:r>
      <w:r w:rsidR="0040122A">
        <w:rPr>
          <w:rtl/>
        </w:rPr>
        <w:br/>
      </w:r>
      <w:r w:rsidRPr="006216AF">
        <w:rPr>
          <w:rtl/>
        </w:rPr>
        <w:t xml:space="preserve">عرفه أحد </w:t>
      </w:r>
      <w:r w:rsidR="00335A4F">
        <w:rPr>
          <w:rtl/>
        </w:rPr>
        <w:t>إلّا</w:t>
      </w:r>
      <w:r w:rsidRPr="006216AF">
        <w:rPr>
          <w:rtl/>
        </w:rPr>
        <w:t xml:space="preserve"> الله عزّ وجل ، وأنا ، وأمّي كانت تلقبني به وتناديني وأنا </w:t>
      </w:r>
      <w:r w:rsidR="0040122A">
        <w:rPr>
          <w:rtl/>
        </w:rPr>
        <w:br/>
      </w:r>
      <w:r w:rsidRPr="006216AF">
        <w:rPr>
          <w:rtl/>
        </w:rPr>
        <w:t>صغير</w:t>
      </w:r>
      <w:r w:rsidR="00410A32">
        <w:rPr>
          <w:rtl/>
        </w:rPr>
        <w:t xml:space="preserve"> .</w:t>
      </w:r>
    </w:p>
    <w:p w:rsidR="005F4626" w:rsidRPr="006216AF" w:rsidRDefault="005F4626" w:rsidP="00416F75">
      <w:pPr>
        <w:rPr>
          <w:rtl/>
        </w:rPr>
      </w:pPr>
      <w:r w:rsidRPr="006216AF">
        <w:rPr>
          <w:rtl/>
        </w:rPr>
        <w:t xml:space="preserve">قال : فقال لي : </w:t>
      </w:r>
      <w:r w:rsidR="009F08E4" w:rsidRPr="006216AF">
        <w:rPr>
          <w:rtl/>
        </w:rPr>
        <w:t>«</w:t>
      </w:r>
      <w:r w:rsidRPr="006216AF">
        <w:rPr>
          <w:rtl/>
        </w:rPr>
        <w:t>كنت عند الحسن بن الحسن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نعم</w:t>
      </w:r>
      <w:r w:rsidR="00410A32">
        <w:rPr>
          <w:rtl/>
        </w:rPr>
        <w:t xml:space="preserve"> .</w:t>
      </w:r>
      <w:r w:rsidR="00CF6BD8">
        <w:rPr>
          <w:rtl/>
        </w:rPr>
        <w:t xml:space="preserve"> </w:t>
      </w:r>
      <w:r w:rsidR="0040122A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إن شئت حدّثتك ، وإن شئت تحدّثني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بأبي أنت </w:t>
      </w:r>
      <w:r w:rsidR="0040122A">
        <w:rPr>
          <w:rtl/>
        </w:rPr>
        <w:br/>
      </w:r>
      <w:r w:rsidRPr="006216AF">
        <w:rPr>
          <w:rtl/>
        </w:rPr>
        <w:t xml:space="preserve">وأمّي فحدّثني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سألته عن سلاح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فقال : يا </w:t>
      </w:r>
      <w:r w:rsidR="0040122A">
        <w:rPr>
          <w:rtl/>
        </w:rPr>
        <w:br/>
      </w:r>
      <w:r w:rsidRPr="006216AF">
        <w:rPr>
          <w:rtl/>
        </w:rPr>
        <w:t>معشر الشيعة ، تعنّونا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416F75" w:rsidRPr="00416F75">
        <w:rPr>
          <w:rStyle w:val="rfdFootnotenum"/>
          <w:rtl/>
        </w:rPr>
        <w:t>(1)</w:t>
      </w:r>
      <w:r w:rsidR="00416F75">
        <w:rPr>
          <w:rtl/>
        </w:rPr>
        <w:t xml:space="preserve"> </w:t>
      </w:r>
      <w:r w:rsidRPr="006216AF">
        <w:rPr>
          <w:rtl/>
        </w:rPr>
        <w:t xml:space="preserve">فقلت : جعلت فداك ، كذا والله كانت </w:t>
      </w:r>
      <w:r w:rsidR="0040122A">
        <w:rPr>
          <w:rtl/>
        </w:rPr>
        <w:br/>
      </w:r>
      <w:r w:rsidRPr="006216AF">
        <w:rPr>
          <w:rtl/>
        </w:rPr>
        <w:t xml:space="preserve">القضيّة ، فقال للجارية : </w:t>
      </w:r>
      <w:r w:rsidR="009F08E4" w:rsidRPr="006216AF">
        <w:rPr>
          <w:rtl/>
        </w:rPr>
        <w:t>«</w:t>
      </w:r>
      <w:r w:rsidR="00416F75">
        <w:rPr>
          <w:rtl/>
        </w:rPr>
        <w:t>إ</w:t>
      </w:r>
      <w:r w:rsidRPr="006216AF">
        <w:rPr>
          <w:rtl/>
        </w:rPr>
        <w:t>بعثي إليّ</w:t>
      </w:r>
      <w:r w:rsidR="00E97046">
        <w:rPr>
          <w:rtl/>
        </w:rPr>
        <w:t>َ</w:t>
      </w:r>
      <w:r w:rsidRPr="006216AF">
        <w:rPr>
          <w:rtl/>
        </w:rPr>
        <w:t xml:space="preserve"> بالسفط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فأخرجت إليه سفطا</w:t>
      </w:r>
      <w:r w:rsidR="00E97046">
        <w:rPr>
          <w:rtl/>
        </w:rPr>
        <w:t>ً</w:t>
      </w:r>
      <w:r w:rsidRPr="006216AF">
        <w:rPr>
          <w:rtl/>
        </w:rPr>
        <w:t xml:space="preserve"> </w:t>
      </w:r>
      <w:r w:rsidR="0040122A">
        <w:rPr>
          <w:rtl/>
        </w:rPr>
        <w:br/>
      </w:r>
      <w:r w:rsidRPr="006216AF">
        <w:rPr>
          <w:rtl/>
        </w:rPr>
        <w:t>مختوما</w:t>
      </w:r>
      <w:r w:rsidR="00416F75">
        <w:rPr>
          <w:rtl/>
        </w:rPr>
        <w:t>ً</w:t>
      </w:r>
      <w:r w:rsidRPr="006216AF">
        <w:rPr>
          <w:rtl/>
        </w:rPr>
        <w:t xml:space="preserve"> ، ففضّ خاتمه وفتحه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هذه درع رسول الله </w:t>
      </w:r>
      <w:r w:rsidR="00470C8A">
        <w:rPr>
          <w:rtl/>
        </w:rPr>
        <w:t>(ص)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</w:t>
      </w:r>
      <w:r w:rsidR="0040122A">
        <w:rPr>
          <w:rtl/>
        </w:rPr>
        <w:br/>
      </w:r>
      <w:r w:rsidRPr="006216AF">
        <w:rPr>
          <w:rtl/>
        </w:rPr>
        <w:t>أخذها ولبسها ، فإذا هي إلى نصف ساقه</w:t>
      </w:r>
      <w:r w:rsidR="00410A32">
        <w:rPr>
          <w:rtl/>
        </w:rPr>
        <w:t xml:space="preserve"> .</w:t>
      </w:r>
    </w:p>
    <w:p w:rsidR="00660842" w:rsidRPr="00660842" w:rsidRDefault="00660842" w:rsidP="00660842">
      <w:pPr>
        <w:pStyle w:val="rfdLine"/>
      </w:pPr>
      <w:r w:rsidRPr="00660842">
        <w:rPr>
          <w:rFonts w:hint="cs"/>
          <w:rtl/>
        </w:rPr>
        <w:t>___________________</w:t>
      </w:r>
    </w:p>
    <w:p w:rsidR="005F4626" w:rsidRPr="006216AF" w:rsidRDefault="005F4626" w:rsidP="00660842">
      <w:pPr>
        <w:pStyle w:val="rfdFootnote0"/>
        <w:rPr>
          <w:rtl/>
        </w:rPr>
      </w:pPr>
      <w:r w:rsidRPr="006216AF">
        <w:rPr>
          <w:rtl/>
        </w:rPr>
        <w:t>5</w:t>
      </w:r>
      <w:r w:rsidR="00660842">
        <w:rPr>
          <w:rFonts w:hint="cs"/>
          <w:rtl/>
        </w:rPr>
        <w:t xml:space="preserve"> </w:t>
      </w:r>
      <w:r>
        <w:rPr>
          <w:rtl/>
        </w:rPr>
        <w:t>ـ</w:t>
      </w:r>
      <w:r w:rsidR="00660842">
        <w:rPr>
          <w:rFonts w:hint="cs"/>
          <w:rtl/>
        </w:rPr>
        <w:t xml:space="preserve"> </w:t>
      </w:r>
      <w:r w:rsidRPr="006216AF">
        <w:rPr>
          <w:rtl/>
        </w:rPr>
        <w:t>رجال الكشي : 120 ، مناقب ابن شهر</w:t>
      </w:r>
      <w:r w:rsidR="00416F75">
        <w:rPr>
          <w:rtl/>
        </w:rPr>
        <w:t>ا</w:t>
      </w:r>
      <w:r w:rsidRPr="006216AF">
        <w:rPr>
          <w:rtl/>
        </w:rPr>
        <w:t>شوب 4 : 135 ، الهداية الكبر</w:t>
      </w:r>
      <w:r w:rsidRPr="00982493">
        <w:rPr>
          <w:rtl/>
        </w:rPr>
        <w:t>ى</w:t>
      </w:r>
      <w:r w:rsidR="00416F75" w:rsidRPr="00982493">
        <w:rPr>
          <w:rtl/>
        </w:rPr>
        <w:t>ٰ</w:t>
      </w:r>
      <w:r w:rsidRPr="006216AF">
        <w:rPr>
          <w:rtl/>
        </w:rPr>
        <w:t xml:space="preserve"> :</w:t>
      </w:r>
      <w:r w:rsidR="00CF6BD8">
        <w:rPr>
          <w:rtl/>
        </w:rPr>
        <w:t xml:space="preserve"> </w:t>
      </w:r>
      <w:r w:rsidR="0040122A">
        <w:rPr>
          <w:rtl/>
        </w:rPr>
        <w:br/>
      </w:r>
      <w:r w:rsidRPr="006216AF">
        <w:rPr>
          <w:rtl/>
        </w:rPr>
        <w:t>225 ، مدينة المعاجز : 312</w:t>
      </w:r>
      <w:r w:rsidR="0096323A">
        <w:rPr>
          <w:rtl/>
        </w:rPr>
        <w:t xml:space="preserve"> / </w:t>
      </w:r>
      <w:r w:rsidRPr="006216AF">
        <w:rPr>
          <w:rtl/>
        </w:rPr>
        <w:t>64 ، قطعة منه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بعض النسخ : تعيبونا ، وفي هامش ر : تعنتونا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فقال لها : </w:t>
      </w:r>
      <w:r w:rsidR="009F08E4" w:rsidRPr="006216AF">
        <w:rPr>
          <w:rtl/>
        </w:rPr>
        <w:t>«</w:t>
      </w:r>
      <w:r w:rsidRPr="006216AF">
        <w:rPr>
          <w:rtl/>
        </w:rPr>
        <w:t>اسبغي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فإذا هي تنجرّ في الأرض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</w:t>
      </w:r>
      <w:r w:rsidR="0040122A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تقلّصي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فرجعت إلى حالها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قال صلوات الله عليه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</w:t>
      </w:r>
      <w:r w:rsidR="0040122A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إذا لبسها قال لها هكذا ، وفعلت هكذا مثله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60842" w:rsidRDefault="00660842" w:rsidP="00660842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يقال للدرع التي تجرّها في الأرض أو على كعبيك طو</w:t>
      </w:r>
      <w:r w:rsidR="00AB693E">
        <w:rPr>
          <w:rStyle w:val="rfdFootnote"/>
          <w:rtl/>
        </w:rPr>
        <w:t xml:space="preserve">لاً </w:t>
      </w:r>
      <w:r w:rsidRPr="006216AF">
        <w:rPr>
          <w:rStyle w:val="rfdFootnote"/>
          <w:rtl/>
        </w:rPr>
        <w:t xml:space="preserve">وسعة : الدرع </w:t>
      </w:r>
      <w:r w:rsidR="0040122A">
        <w:rPr>
          <w:rStyle w:val="rfdFootnote"/>
          <w:rtl/>
        </w:rPr>
        <w:br/>
      </w:r>
      <w:r w:rsidRPr="006216AF">
        <w:rPr>
          <w:rStyle w:val="rfdFootnote"/>
          <w:rtl/>
        </w:rPr>
        <w:t>السابغة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سبغ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8 : 433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3F2636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8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F2636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في معان شتّى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052BD3">
      <w:pPr>
        <w:rPr>
          <w:rtl/>
        </w:rPr>
      </w:pPr>
      <w:r w:rsidRPr="006216AF">
        <w:rPr>
          <w:rtl/>
        </w:rPr>
        <w:t>303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052BD3">
        <w:rPr>
          <w:rFonts w:hint="cs"/>
          <w:rtl/>
        </w:rPr>
        <w:t xml:space="preserve"> </w:t>
      </w:r>
      <w:r>
        <w:rPr>
          <w:rtl/>
        </w:rPr>
        <w:t>ـ</w:t>
      </w:r>
      <w:r w:rsidR="00052BD3">
        <w:rPr>
          <w:rFonts w:hint="cs"/>
          <w:rtl/>
        </w:rPr>
        <w:t xml:space="preserve"> </w:t>
      </w:r>
      <w:r w:rsidRPr="006216AF">
        <w:rPr>
          <w:rtl/>
        </w:rPr>
        <w:t xml:space="preserve">عن الباقر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كان عبد الملك بن </w:t>
      </w:r>
      <w:r w:rsidR="00D528EA">
        <w:rPr>
          <w:rtl/>
        </w:rPr>
        <w:br/>
      </w:r>
      <w:r w:rsidRPr="006216AF">
        <w:rPr>
          <w:rtl/>
        </w:rPr>
        <w:t xml:space="preserve">مروان يطوف بالبيت ، وعليّ بن الحسين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يطوف بين يديه ولا </w:t>
      </w:r>
      <w:r w:rsidR="00D528EA">
        <w:rPr>
          <w:rtl/>
        </w:rPr>
        <w:br/>
      </w:r>
      <w:r w:rsidRPr="006216AF">
        <w:rPr>
          <w:rtl/>
        </w:rPr>
        <w:t>يلتفت إلينا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ولم يكن عبد الملك يبصر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وجهه ، فقال : من هذا الذي </w:t>
      </w:r>
      <w:r w:rsidR="00D528EA">
        <w:rPr>
          <w:rtl/>
        </w:rPr>
        <w:br/>
      </w:r>
      <w:r w:rsidRPr="006216AF">
        <w:rPr>
          <w:rtl/>
        </w:rPr>
        <w:t>يطوف بين يدينا ولا يلتفت إلينا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فقيل له : هذا عليّ بن الحسين</w:t>
      </w:r>
      <w:r w:rsidR="00410A32">
        <w:rPr>
          <w:rtl/>
        </w:rPr>
        <w:t xml:space="preserve"> .</w:t>
      </w:r>
      <w:r w:rsidR="00E97046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>فجلس مكانه ، فقال : ردوه إليّ</w:t>
      </w:r>
      <w:r w:rsidR="00D027BF">
        <w:rPr>
          <w:rtl/>
        </w:rPr>
        <w:t>َ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فردوه فقال له : يا عليّ بن الحسين </w:t>
      </w:r>
      <w:r w:rsidR="00D528EA">
        <w:rPr>
          <w:rtl/>
        </w:rPr>
        <w:br/>
      </w:r>
      <w:r w:rsidRPr="006216AF">
        <w:rPr>
          <w:rtl/>
        </w:rPr>
        <w:t>إنّي لست قاتل أبيك ، فما يمنعك من المصير إليّ</w:t>
      </w:r>
      <w:r w:rsidR="00D027BF">
        <w:rPr>
          <w:rtl/>
        </w:rPr>
        <w:t>َ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عليّ بن الحسين صلوات الله عليهما : إنّ قاتل أبي أفسد </w:t>
      </w:r>
      <w:r w:rsidR="00D528EA">
        <w:rPr>
          <w:rtl/>
        </w:rPr>
        <w:br/>
      </w:r>
      <w:r w:rsidRPr="006216AF">
        <w:rPr>
          <w:rtl/>
        </w:rPr>
        <w:t xml:space="preserve">على نفسه بما فعله دنياه عليه ، وأفسد أبي عليه بذلك آخرته ، فإن </w:t>
      </w:r>
      <w:r w:rsidR="00D528EA">
        <w:rPr>
          <w:rtl/>
        </w:rPr>
        <w:br/>
      </w:r>
      <w:r w:rsidRPr="006216AF">
        <w:rPr>
          <w:rtl/>
        </w:rPr>
        <w:t>أحببت أن تكون كهو فكن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كلا ، ولكن تصير إلينا لتنال من دنيانا</w:t>
      </w:r>
      <w:r w:rsidR="00410A32">
        <w:rPr>
          <w:rtl/>
        </w:rPr>
        <w:t xml:space="preserve"> .</w:t>
      </w:r>
    </w:p>
    <w:p w:rsidR="00052BD3" w:rsidRDefault="005F4626" w:rsidP="00052BD3">
      <w:pPr>
        <w:rPr>
          <w:rStyle w:val="rfdLineChar"/>
        </w:rPr>
      </w:pPr>
      <w:r w:rsidRPr="006216AF">
        <w:rPr>
          <w:rtl/>
        </w:rPr>
        <w:t>فجلس زين العابدين صلوات الله عليه وبسط رداءه ، فقال :</w:t>
      </w:r>
      <w:r w:rsidR="00052BD3">
        <w:rPr>
          <w:rFonts w:hint="cs"/>
          <w:rtl/>
        </w:rPr>
        <w:t xml:space="preserve"> </w:t>
      </w:r>
      <w:r w:rsidR="00052BD3">
        <w:rPr>
          <w:rtl/>
        </w:rPr>
        <w:br/>
      </w:r>
      <w:r w:rsidR="00052BD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052BD3">
      <w:pPr>
        <w:pStyle w:val="rfdFootnote0"/>
        <w:rPr>
          <w:rtl/>
        </w:rPr>
      </w:pPr>
      <w:r w:rsidRPr="006216AF">
        <w:rPr>
          <w:rtl/>
        </w:rPr>
        <w:t>1</w:t>
      </w:r>
      <w:r w:rsidR="00052BD3">
        <w:rPr>
          <w:rFonts w:hint="cs"/>
          <w:rtl/>
        </w:rPr>
        <w:t xml:space="preserve"> </w:t>
      </w:r>
      <w:r>
        <w:rPr>
          <w:rtl/>
        </w:rPr>
        <w:t>ـ</w:t>
      </w:r>
      <w:r w:rsidR="00052BD3">
        <w:rPr>
          <w:rFonts w:hint="cs"/>
          <w:rtl/>
        </w:rPr>
        <w:t xml:space="preserve"> </w:t>
      </w:r>
      <w:r w:rsidRPr="006216AF">
        <w:rPr>
          <w:rtl/>
        </w:rPr>
        <w:t xml:space="preserve">الاختصاص : 191 ، أمالي المرتضى 1 : 69 ، الخرائج والجرائح </w:t>
      </w:r>
      <w:r w:rsidR="00D528EA">
        <w:rPr>
          <w:rtl/>
        </w:rPr>
        <w:br/>
      </w:r>
      <w:r w:rsidR="00D027BF">
        <w:rPr>
          <w:rtl/>
        </w:rPr>
        <w:t>1 : 255 ، مناقب ابن شهرا</w:t>
      </w:r>
      <w:r w:rsidRPr="006216AF">
        <w:rPr>
          <w:rtl/>
        </w:rPr>
        <w:t xml:space="preserve">شوب 4 : 169 ، كشف الغمة 2 : 291 ، </w:t>
      </w:r>
      <w:r w:rsidR="00D528EA">
        <w:rPr>
          <w:rtl/>
        </w:rPr>
        <w:br/>
      </w:r>
      <w:r w:rsidRPr="006216AF">
        <w:rPr>
          <w:rtl/>
        </w:rPr>
        <w:t xml:space="preserve">الصراط المستقيم 2 : 180 ، وفي الكل نحوه وبألفاظ عدا الخرائج ، </w:t>
      </w:r>
      <w:r w:rsidR="00D528EA">
        <w:rPr>
          <w:rtl/>
        </w:rPr>
        <w:br/>
      </w:r>
      <w:r w:rsidRPr="006216AF">
        <w:rPr>
          <w:rtl/>
        </w:rPr>
        <w:t>مدينة المعاجز : 313</w:t>
      </w:r>
      <w:r w:rsidR="0096323A">
        <w:rPr>
          <w:rtl/>
        </w:rPr>
        <w:t xml:space="preserve"> / </w:t>
      </w:r>
      <w:r w:rsidRPr="006216AF">
        <w:rPr>
          <w:rtl/>
        </w:rPr>
        <w:t>73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ينظر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D681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الل</w:t>
      </w:r>
      <w:r w:rsidR="00E97046">
        <w:rPr>
          <w:rtl/>
        </w:rPr>
        <w:t>ّ</w:t>
      </w:r>
      <w:r w:rsidRPr="006216AF">
        <w:rPr>
          <w:rtl/>
        </w:rPr>
        <w:t>همّ أره حرمة أوليائك عندك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فإذا رداؤه مملوء درّ</w:t>
      </w:r>
      <w:r w:rsidR="00D027BF">
        <w:rPr>
          <w:rtl/>
        </w:rPr>
        <w:t>َ</w:t>
      </w:r>
      <w:r w:rsidRPr="006216AF">
        <w:rPr>
          <w:rtl/>
        </w:rPr>
        <w:t>ا</w:t>
      </w:r>
      <w:r w:rsidR="00E97046">
        <w:rPr>
          <w:rtl/>
        </w:rPr>
        <w:t>ً</w:t>
      </w:r>
      <w:r w:rsidRPr="006216AF">
        <w:rPr>
          <w:rtl/>
        </w:rPr>
        <w:t xml:space="preserve"> يكاد شعاعها </w:t>
      </w:r>
      <w:r w:rsidR="00D528EA">
        <w:rPr>
          <w:rtl/>
        </w:rPr>
        <w:br/>
      </w:r>
      <w:r w:rsidRPr="006216AF">
        <w:rPr>
          <w:rtl/>
        </w:rPr>
        <w:t xml:space="preserve">يخطف بالأبصار ، فقال : من يكون هذه حرمته عند ربّه كيف يحتاج </w:t>
      </w:r>
      <w:r w:rsidR="00D528EA">
        <w:rPr>
          <w:rtl/>
        </w:rPr>
        <w:br/>
      </w:r>
      <w:r w:rsidRPr="006216AF">
        <w:rPr>
          <w:rtl/>
        </w:rPr>
        <w:t>إلى دنياك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ثمّ قال : الل</w:t>
      </w:r>
      <w:r w:rsidR="00E97046">
        <w:rPr>
          <w:rtl/>
        </w:rPr>
        <w:t>ّ</w:t>
      </w:r>
      <w:r w:rsidR="00D027BF">
        <w:rPr>
          <w:rtl/>
        </w:rPr>
        <w:t>َ</w:t>
      </w:r>
      <w:r w:rsidRPr="006216AF">
        <w:rPr>
          <w:rtl/>
        </w:rPr>
        <w:t>همّ خذها فلا حاجة لي فيها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052BD3" w:rsidRPr="00052BD3" w:rsidRDefault="005F4626" w:rsidP="00052BD3">
      <w:pPr>
        <w:rPr>
          <w:rtl/>
        </w:rPr>
      </w:pPr>
      <w:r w:rsidRPr="00052BD3">
        <w:rPr>
          <w:rtl/>
        </w:rPr>
        <w:br w:type="page"/>
      </w:r>
    </w:p>
    <w:p w:rsidR="00052BD3" w:rsidRDefault="00052BD3" w:rsidP="00052BD3">
      <w:pPr>
        <w:pStyle w:val="rfdPoemTini"/>
        <w:rPr>
          <w:rtl/>
        </w:rPr>
      </w:pPr>
    </w:p>
    <w:p w:rsidR="009D6813" w:rsidRPr="00052BD3" w:rsidRDefault="00BC7571" w:rsidP="00052BD3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 w:rsidR="005F4626" w:rsidRPr="00052BD3">
        <w:rPr>
          <w:rtl/>
        </w:rPr>
        <w:t>الباب الثامن</w:t>
      </w:r>
    </w:p>
    <w:p w:rsidR="009D6813" w:rsidRPr="00052BD3" w:rsidRDefault="005F4626" w:rsidP="00052BD3">
      <w:pPr>
        <w:pStyle w:val="rfdCenterBold1"/>
        <w:rPr>
          <w:rtl/>
        </w:rPr>
      </w:pPr>
      <w:r w:rsidRPr="00052BD3">
        <w:rPr>
          <w:rtl/>
        </w:rPr>
        <w:t>في ذكر آيات أبي جعفر محمّد بن عليّ</w:t>
      </w:r>
      <w:r w:rsidR="00D528EA" w:rsidRPr="00052BD3">
        <w:rPr>
          <w:rtl/>
        </w:rPr>
        <w:t xml:space="preserve"> </w:t>
      </w:r>
      <w:r w:rsidR="00D528EA" w:rsidRPr="00052BD3">
        <w:rPr>
          <w:rtl/>
        </w:rPr>
        <w:br/>
      </w:r>
      <w:r w:rsidRPr="00052BD3">
        <w:rPr>
          <w:rtl/>
        </w:rPr>
        <w:t>صلوات الله عليهما</w:t>
      </w:r>
    </w:p>
    <w:p w:rsidR="00BC7571" w:rsidRDefault="005F4626" w:rsidP="00BC7571">
      <w:pPr>
        <w:pStyle w:val="rfdCenterBold2"/>
        <w:rPr>
          <w:rtl/>
        </w:rPr>
      </w:pPr>
      <w:r w:rsidRPr="006216AF">
        <w:rPr>
          <w:rtl/>
        </w:rPr>
        <w:t>وفيه سبعة فصول</w:t>
      </w:r>
    </w:p>
    <w:p w:rsidR="00BC7571" w:rsidRDefault="00BC7571" w:rsidP="00BC7571">
      <w:pPr>
        <w:rPr>
          <w:rtl/>
        </w:rPr>
      </w:pPr>
      <w:r w:rsidRPr="00BC7571">
        <w:rPr>
          <w:rtl/>
        </w:rPr>
        <w:br w:type="page"/>
      </w:r>
    </w:p>
    <w:p w:rsidR="00BC7571" w:rsidRPr="00BC7571" w:rsidRDefault="00BC7571" w:rsidP="00BC7571">
      <w:pPr>
        <w:rPr>
          <w:rtl/>
        </w:rPr>
      </w:pPr>
      <w:r w:rsidRPr="00BC7571">
        <w:rPr>
          <w:rtl/>
        </w:rPr>
        <w:lastRenderedPageBreak/>
        <w:br w:type="page"/>
      </w:r>
    </w:p>
    <w:p w:rsidR="00BC7571" w:rsidRDefault="00BC7571" w:rsidP="00BC7571">
      <w:pPr>
        <w:pStyle w:val="rfdPoemTini"/>
        <w:rPr>
          <w:rtl/>
        </w:rPr>
      </w:pPr>
    </w:p>
    <w:p w:rsidR="00590438" w:rsidRPr="00BC7571" w:rsidRDefault="005F4626" w:rsidP="00BC7571">
      <w:pPr>
        <w:pStyle w:val="Heading1"/>
        <w:rPr>
          <w:rtl/>
        </w:rPr>
      </w:pPr>
      <w:r w:rsidRPr="00BC7571">
        <w:rPr>
          <w:rtl/>
        </w:rPr>
        <w:t>1 ـ فصل :</w:t>
      </w:r>
    </w:p>
    <w:p w:rsidR="00590438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من إحياء الموتى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ثلاثة أحاديث</w:t>
      </w:r>
    </w:p>
    <w:p w:rsidR="005F4626" w:rsidRPr="006216AF" w:rsidRDefault="005F4626" w:rsidP="00F3100D">
      <w:pPr>
        <w:rPr>
          <w:rtl/>
        </w:rPr>
      </w:pPr>
      <w:r w:rsidRPr="006216AF">
        <w:rPr>
          <w:rtl/>
        </w:rPr>
        <w:t>304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F3100D">
        <w:rPr>
          <w:rFonts w:hint="cs"/>
          <w:rtl/>
        </w:rPr>
        <w:t xml:space="preserve"> </w:t>
      </w:r>
      <w:r>
        <w:rPr>
          <w:rtl/>
        </w:rPr>
        <w:t>ـ</w:t>
      </w:r>
      <w:r w:rsidR="00F3100D">
        <w:rPr>
          <w:rFonts w:hint="cs"/>
          <w:rtl/>
        </w:rPr>
        <w:t xml:space="preserve"> </w:t>
      </w:r>
      <w:r w:rsidRPr="006216AF">
        <w:rPr>
          <w:rtl/>
        </w:rPr>
        <w:t xml:space="preserve">عن المفضّل بن عمر ، قال : بينا أبو جعفر صلوات الله </w:t>
      </w:r>
      <w:r w:rsidR="00D528EA">
        <w:rPr>
          <w:rtl/>
        </w:rPr>
        <w:br/>
      </w:r>
      <w:r w:rsidRPr="006216AF">
        <w:rPr>
          <w:rtl/>
        </w:rPr>
        <w:t xml:space="preserve">عليه سائر بين مكّة والمدينة إذ انتهى إلى جماعة على الطريق ، فإذا </w:t>
      </w:r>
      <w:r w:rsidR="00D528EA">
        <w:rPr>
          <w:rtl/>
        </w:rPr>
        <w:br/>
      </w:r>
      <w:r w:rsidRPr="006216AF">
        <w:rPr>
          <w:rtl/>
        </w:rPr>
        <w:t xml:space="preserve">رجل منهم قد نفق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حماره ، وتبدّد متاعه ، وهو يبكي ، فلمّا رأى أبا </w:t>
      </w:r>
      <w:r w:rsidR="00D528EA">
        <w:rPr>
          <w:rtl/>
        </w:rPr>
        <w:br/>
      </w:r>
      <w:r w:rsidRPr="006216AF">
        <w:rPr>
          <w:rtl/>
        </w:rPr>
        <w:t xml:space="preserve">جعفر صلوات الله عليه أقبل إليه وقال له : يا ابن رسول الله ، نفق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 xml:space="preserve">حماري ، فدعا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فأحيا الله تعالى له حماره</w:t>
      </w:r>
      <w:r w:rsidR="00410A32">
        <w:rPr>
          <w:rtl/>
        </w:rPr>
        <w:t xml:space="preserve"> .</w:t>
      </w:r>
    </w:p>
    <w:p w:rsidR="00F3100D" w:rsidRDefault="005F4626" w:rsidP="00F3100D">
      <w:pPr>
        <w:rPr>
          <w:rStyle w:val="rfdLineChar"/>
        </w:rPr>
      </w:pPr>
      <w:r w:rsidRPr="006216AF">
        <w:rPr>
          <w:rtl/>
        </w:rPr>
        <w:t>305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F3100D">
        <w:rPr>
          <w:rFonts w:hint="cs"/>
          <w:rtl/>
        </w:rPr>
        <w:t xml:space="preserve"> </w:t>
      </w:r>
      <w:r>
        <w:rPr>
          <w:rtl/>
        </w:rPr>
        <w:t>ـ</w:t>
      </w:r>
      <w:r w:rsidR="00F3100D">
        <w:rPr>
          <w:rFonts w:hint="cs"/>
          <w:rtl/>
        </w:rPr>
        <w:t xml:space="preserve"> </w:t>
      </w:r>
      <w:r w:rsidRPr="006216AF">
        <w:rPr>
          <w:rtl/>
        </w:rPr>
        <w:t xml:space="preserve">وقد سمعت شيخي أبا جعفر محمّد بن الحسن </w:t>
      </w:r>
      <w:r w:rsidR="00D528EA">
        <w:rPr>
          <w:rtl/>
        </w:rPr>
        <w:br/>
      </w:r>
      <w:r w:rsidRPr="006216AF">
        <w:rPr>
          <w:rtl/>
        </w:rPr>
        <w:t xml:space="preserve">الشوهانيّ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بمشهد الرضا عليه الصلاة والسلام في داره ، </w:t>
      </w:r>
      <w:r w:rsidR="00D528EA">
        <w:rPr>
          <w:rtl/>
        </w:rPr>
        <w:br/>
      </w:r>
      <w:r w:rsidRPr="006216AF">
        <w:rPr>
          <w:rtl/>
        </w:rPr>
        <w:t xml:space="preserve">وهو يقرأ من كتابه ، وقد ذهب عني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اسم الراوي ، أنّ فتى من أهل </w:t>
      </w:r>
      <w:r w:rsidR="00D528EA">
        <w:rPr>
          <w:rtl/>
        </w:rPr>
        <w:br/>
      </w:r>
      <w:r w:rsidRPr="006216AF">
        <w:rPr>
          <w:rtl/>
        </w:rPr>
        <w:t xml:space="preserve">الشام كان يكثر الجلوس عند أبي جعفر صلوات الله عليه فقال ذات </w:t>
      </w:r>
      <w:r w:rsidR="00D528EA">
        <w:rPr>
          <w:rtl/>
        </w:rPr>
        <w:br/>
      </w:r>
      <w:r w:rsidRPr="006216AF">
        <w:rPr>
          <w:rtl/>
        </w:rPr>
        <w:t>يوم : والله ، ما أجلس إليك حبّا</w:t>
      </w:r>
      <w:r w:rsidR="00FB09CB">
        <w:rPr>
          <w:rtl/>
        </w:rPr>
        <w:t>ً</w:t>
      </w:r>
      <w:r w:rsidRPr="006216AF">
        <w:rPr>
          <w:rtl/>
        </w:rPr>
        <w:t xml:space="preserve"> لك ، وإنّما أجلس إليك لفصاحتك </w:t>
      </w:r>
      <w:r w:rsidR="00D528EA">
        <w:rPr>
          <w:rtl/>
        </w:rPr>
        <w:br/>
      </w:r>
      <w:r w:rsidRPr="006216AF">
        <w:rPr>
          <w:rtl/>
        </w:rPr>
        <w:t>وفضلك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فتبسم صلوات الله عليه ولم يقل شيئا</w:t>
      </w:r>
      <w:r w:rsidR="00FB09CB">
        <w:rPr>
          <w:rtl/>
        </w:rPr>
        <w:t>ً</w:t>
      </w:r>
      <w:r w:rsidRPr="006216AF">
        <w:rPr>
          <w:rtl/>
        </w:rPr>
        <w:t xml:space="preserve"> ، ثمّ فقده بعد ذلك</w:t>
      </w:r>
      <w:r w:rsidR="00F3100D">
        <w:rPr>
          <w:rFonts w:hint="cs"/>
          <w:rtl/>
        </w:rPr>
        <w:t xml:space="preserve"> </w:t>
      </w:r>
      <w:r w:rsidR="00F3100D">
        <w:rPr>
          <w:rtl/>
        </w:rPr>
        <w:br/>
      </w:r>
      <w:r w:rsidR="00F3100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BE11A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BE11A6">
        <w:rPr>
          <w:rtl/>
        </w:rPr>
        <w:t>ا</w:t>
      </w:r>
      <w:r w:rsidRPr="006216AF">
        <w:rPr>
          <w:rtl/>
        </w:rPr>
        <w:t>شوب 4 : 184 ، مدينة المعاجز : 343</w:t>
      </w:r>
      <w:r w:rsidR="0096323A">
        <w:rPr>
          <w:rtl/>
        </w:rPr>
        <w:t xml:space="preserve"> / </w:t>
      </w:r>
      <w:r w:rsidRPr="006216AF">
        <w:rPr>
          <w:rtl/>
        </w:rPr>
        <w:t>73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D528EA">
      <w:pPr>
        <w:rPr>
          <w:rtl/>
        </w:rPr>
      </w:pPr>
      <w:r w:rsidRPr="006216AF">
        <w:rPr>
          <w:rStyle w:val="rfdFootnote"/>
          <w:rtl/>
        </w:rPr>
        <w:t>(</w:t>
      </w:r>
      <w:r w:rsidR="00D528EA">
        <w:rPr>
          <w:rStyle w:val="rfdFootnote"/>
          <w:rtl/>
        </w:rPr>
        <w:t>1 ، 2</w:t>
      </w:r>
      <w:r w:rsidRPr="006216AF">
        <w:rPr>
          <w:rStyle w:val="rfdFootnote"/>
          <w:rtl/>
        </w:rPr>
        <w:t>) في ر ، ك ، ع ، م : مات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3100D">
      <w:pPr>
        <w:pStyle w:val="rfdFootnote0"/>
        <w:rPr>
          <w:rtl/>
        </w:rPr>
      </w:pPr>
      <w:r w:rsidRPr="006216AF">
        <w:rPr>
          <w:rtl/>
        </w:rPr>
        <w:t>2</w:t>
      </w:r>
      <w:r w:rsidR="00F3100D">
        <w:rPr>
          <w:rFonts w:hint="cs"/>
          <w:rtl/>
        </w:rPr>
        <w:t xml:space="preserve"> </w:t>
      </w:r>
      <w:r>
        <w:rPr>
          <w:rtl/>
        </w:rPr>
        <w:t>ـ</w:t>
      </w:r>
      <w:r w:rsidR="00F3100D">
        <w:rPr>
          <w:rFonts w:hint="cs"/>
          <w:rtl/>
        </w:rPr>
        <w:t xml:space="preserve"> </w:t>
      </w:r>
      <w:r w:rsidRPr="006216AF">
        <w:rPr>
          <w:rtl/>
        </w:rPr>
        <w:t>أمال</w:t>
      </w:r>
      <w:r w:rsidR="00BE11A6">
        <w:rPr>
          <w:rtl/>
        </w:rPr>
        <w:t>ي الطوسي 2 : 24 ، مناقب ابن شهرا</w:t>
      </w:r>
      <w:r w:rsidRPr="006216AF">
        <w:rPr>
          <w:rtl/>
        </w:rPr>
        <w:t>شوب 4 : 186 ، مدينة المعاجز :</w:t>
      </w:r>
      <w:r w:rsidR="00590438">
        <w:rPr>
          <w:rtl/>
        </w:rPr>
        <w:t xml:space="preserve"> </w:t>
      </w:r>
      <w:r w:rsidR="00BE11A6">
        <w:rPr>
          <w:rtl/>
        </w:rPr>
        <w:br/>
      </w:r>
      <w:r w:rsidRPr="006216AF">
        <w:rPr>
          <w:rtl/>
        </w:rPr>
        <w:t>344</w:t>
      </w:r>
      <w:r w:rsidR="0096323A">
        <w:rPr>
          <w:rtl/>
        </w:rPr>
        <w:t xml:space="preserve"> / </w:t>
      </w:r>
      <w:r w:rsidRPr="006216AF">
        <w:rPr>
          <w:rtl/>
        </w:rPr>
        <w:t>74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م : عنه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904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أيّاما</w:t>
      </w:r>
      <w:r w:rsidR="00FB09CB">
        <w:rPr>
          <w:rtl/>
        </w:rPr>
        <w:t>ً</w:t>
      </w:r>
      <w:r w:rsidRPr="006216AF">
        <w:rPr>
          <w:rtl/>
        </w:rPr>
        <w:t xml:space="preserve"> ، فسأل عنه فقيل له : مريض فدخل عليه إنسان وقال له : يا ابن </w:t>
      </w:r>
      <w:r w:rsidR="00D528EA">
        <w:rPr>
          <w:rtl/>
        </w:rPr>
        <w:br/>
      </w:r>
      <w:r w:rsidRPr="006216AF">
        <w:rPr>
          <w:rtl/>
        </w:rPr>
        <w:t xml:space="preserve">رسول الله ، إنّ الفتى الذي كان يكثر الجلوس إليك قد قضى ، وقد </w:t>
      </w:r>
      <w:r w:rsidR="00D528EA">
        <w:rPr>
          <w:rtl/>
        </w:rPr>
        <w:br/>
      </w:r>
      <w:r w:rsidRPr="006216AF">
        <w:rPr>
          <w:rtl/>
        </w:rPr>
        <w:t>أوصى إليك أن تصلّي عليه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صلوات الله عليه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إذا غسّلتموه </w:t>
      </w:r>
      <w:r w:rsidR="00D528EA">
        <w:rPr>
          <w:rtl/>
        </w:rPr>
        <w:br/>
      </w:r>
      <w:r w:rsidRPr="006216AF">
        <w:rPr>
          <w:rtl/>
        </w:rPr>
        <w:t>فدعوه على السرير ولا تكفنوه حتّ</w:t>
      </w:r>
      <w:r w:rsidRPr="00982493">
        <w:rPr>
          <w:rtl/>
        </w:rPr>
        <w:t>ى</w:t>
      </w:r>
      <w:r w:rsidR="00BE11A6" w:rsidRPr="00982493">
        <w:rPr>
          <w:rtl/>
        </w:rPr>
        <w:t>ٰ</w:t>
      </w:r>
      <w:r w:rsidRPr="006216AF">
        <w:rPr>
          <w:rtl/>
        </w:rPr>
        <w:t xml:space="preserve"> آتيكم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قام فتطهّر ، وصلّى </w:t>
      </w:r>
      <w:r w:rsidR="00D528EA">
        <w:rPr>
          <w:rtl/>
        </w:rPr>
        <w:br/>
      </w:r>
      <w:r w:rsidRPr="006216AF">
        <w:rPr>
          <w:rtl/>
        </w:rPr>
        <w:t xml:space="preserve">ركعتين ، ودعا ، وسجد بعده فأطال السجود ، ثمّ قام فلبس نعله ، وتردّى </w:t>
      </w:r>
      <w:r w:rsidR="00D528EA">
        <w:rPr>
          <w:rtl/>
        </w:rPr>
        <w:br/>
      </w:r>
      <w:r w:rsidRPr="006216AF">
        <w:rPr>
          <w:rtl/>
        </w:rPr>
        <w:t xml:space="preserve">برداء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ومضى إليه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وصل ودخل البيت الذي يغسّل فيه وهو على سريره ، وقد </w:t>
      </w:r>
      <w:r w:rsidR="00D528EA">
        <w:rPr>
          <w:rtl/>
        </w:rPr>
        <w:br/>
      </w:r>
      <w:r w:rsidRPr="006216AF">
        <w:rPr>
          <w:rtl/>
        </w:rPr>
        <w:t>فرغ من غسله ناداه باسمه فقال : يا فلان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فأجابه ولبّاه ، ورفع رأسه </w:t>
      </w:r>
      <w:r w:rsidR="00D528EA">
        <w:rPr>
          <w:rtl/>
        </w:rPr>
        <w:br/>
      </w:r>
      <w:r w:rsidRPr="006216AF">
        <w:rPr>
          <w:rtl/>
        </w:rPr>
        <w:t xml:space="preserve">وجلس ، فدعا صلوات الله عليه بشربة سويق فسقاه ، ثمّ سأله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</w:t>
      </w:r>
      <w:r w:rsidR="00D528EA">
        <w:rPr>
          <w:rtl/>
        </w:rPr>
        <w:br/>
      </w:r>
      <w:r w:rsidRPr="006216AF">
        <w:rPr>
          <w:rtl/>
        </w:rPr>
        <w:t>حالك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إنه قد قبض روحي بلا شك مني ، وإنّي لمّا قبضت </w:t>
      </w:r>
      <w:r w:rsidR="00D528EA">
        <w:rPr>
          <w:rtl/>
        </w:rPr>
        <w:br/>
      </w:r>
      <w:r w:rsidRPr="006216AF">
        <w:rPr>
          <w:rtl/>
        </w:rPr>
        <w:t>سمعت صوتا</w:t>
      </w:r>
      <w:r w:rsidR="00FB09CB">
        <w:rPr>
          <w:rtl/>
        </w:rPr>
        <w:t>ً</w:t>
      </w:r>
      <w:r w:rsidRPr="006216AF">
        <w:rPr>
          <w:rtl/>
        </w:rPr>
        <w:t xml:space="preserve"> ما سمعت قط أطيب منه : ردّوا إليه روحه ، فإنّ محمّد بن </w:t>
      </w:r>
      <w:r w:rsidR="00D528EA">
        <w:rPr>
          <w:rtl/>
        </w:rPr>
        <w:br/>
      </w:r>
      <w:r w:rsidRPr="006216AF">
        <w:rPr>
          <w:rtl/>
        </w:rPr>
        <w:t>عليّ قد سألناه</w:t>
      </w:r>
      <w:r w:rsidR="00410A32">
        <w:rPr>
          <w:rtl/>
        </w:rPr>
        <w:t xml:space="preserve"> . .</w:t>
      </w:r>
    </w:p>
    <w:p w:rsidR="00F3100D" w:rsidRDefault="005F4626" w:rsidP="00F3100D">
      <w:pPr>
        <w:rPr>
          <w:rStyle w:val="rfdLineChar"/>
        </w:rPr>
      </w:pPr>
      <w:r w:rsidRPr="006216AF">
        <w:rPr>
          <w:rtl/>
        </w:rPr>
        <w:t>306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F3100D">
        <w:rPr>
          <w:rFonts w:hint="cs"/>
          <w:rtl/>
        </w:rPr>
        <w:t xml:space="preserve"> </w:t>
      </w:r>
      <w:r>
        <w:rPr>
          <w:rtl/>
        </w:rPr>
        <w:t>ـ</w:t>
      </w:r>
      <w:r w:rsidR="00F3100D">
        <w:rPr>
          <w:rFonts w:hint="cs"/>
          <w:rtl/>
        </w:rPr>
        <w:t xml:space="preserve"> </w:t>
      </w:r>
      <w:r w:rsidRPr="006216AF">
        <w:rPr>
          <w:rtl/>
        </w:rPr>
        <w:t>عن محمّد بن مسلم ، عن أبي عيينة ، قال : إنّ رج</w:t>
      </w:r>
      <w:r w:rsidR="00AB693E">
        <w:rPr>
          <w:rtl/>
        </w:rPr>
        <w:t xml:space="preserve">لاً </w:t>
      </w:r>
      <w:r w:rsidR="00D528EA">
        <w:rPr>
          <w:rtl/>
        </w:rPr>
        <w:br/>
      </w:r>
      <w:r w:rsidRPr="006216AF">
        <w:rPr>
          <w:rtl/>
        </w:rPr>
        <w:t xml:space="preserve">جاء إلى أبي جعفر صلوات الله عليه وقال : أنا رجل من أهل الشام لم </w:t>
      </w:r>
      <w:r w:rsidR="00D528EA">
        <w:rPr>
          <w:rtl/>
        </w:rPr>
        <w:br/>
      </w:r>
      <w:r w:rsidRPr="006216AF">
        <w:rPr>
          <w:rtl/>
        </w:rPr>
        <w:t>أزل</w:t>
      </w:r>
      <w:r w:rsidR="00F3100D">
        <w:rPr>
          <w:rFonts w:hint="cs"/>
          <w:rtl/>
        </w:rPr>
        <w:t xml:space="preserve"> </w:t>
      </w:r>
      <w:r>
        <w:rPr>
          <w:rtl/>
        </w:rPr>
        <w:t>ـ</w:t>
      </w:r>
      <w:r w:rsidR="00F3100D">
        <w:rPr>
          <w:rFonts w:hint="cs"/>
          <w:rtl/>
        </w:rPr>
        <w:t xml:space="preserve"> </w:t>
      </w:r>
      <w:r w:rsidRPr="006216AF">
        <w:rPr>
          <w:rtl/>
        </w:rPr>
        <w:t>والله</w:t>
      </w:r>
      <w:r w:rsidR="00F3100D">
        <w:rPr>
          <w:rFonts w:hint="cs"/>
          <w:rtl/>
        </w:rPr>
        <w:t xml:space="preserve"> </w:t>
      </w:r>
      <w:r>
        <w:rPr>
          <w:rtl/>
        </w:rPr>
        <w:t>ـ</w:t>
      </w:r>
      <w:r w:rsidR="00F3100D">
        <w:rPr>
          <w:rFonts w:hint="cs"/>
          <w:rtl/>
        </w:rPr>
        <w:t xml:space="preserve"> </w:t>
      </w:r>
      <w:r w:rsidRPr="006216AF">
        <w:rPr>
          <w:rtl/>
        </w:rPr>
        <w:t>أتولاكم أهل البيت ، وأبرأ من عدوكم ، وإنّ أبي</w:t>
      </w:r>
      <w:r w:rsidR="00F3100D">
        <w:rPr>
          <w:rFonts w:hint="cs"/>
          <w:rtl/>
        </w:rPr>
        <w:t xml:space="preserve"> </w:t>
      </w:r>
      <w:r>
        <w:rPr>
          <w:rtl/>
        </w:rPr>
        <w:t>ـ</w:t>
      </w:r>
      <w:r w:rsidR="00F3100D">
        <w:rPr>
          <w:rFonts w:hint="cs"/>
          <w:rtl/>
        </w:rPr>
        <w:t xml:space="preserve"> </w:t>
      </w:r>
      <w:r w:rsidRPr="006216AF">
        <w:rPr>
          <w:rtl/>
        </w:rPr>
        <w:t xml:space="preserve">لا </w:t>
      </w:r>
      <w:r w:rsidR="006D2B24">
        <w:rPr>
          <w:rtl/>
        </w:rPr>
        <w:t xml:space="preserve">رحمه </w:t>
      </w:r>
      <w:r w:rsidR="00D528EA">
        <w:rPr>
          <w:rtl/>
        </w:rPr>
        <w:br/>
      </w:r>
      <w:r w:rsidR="006D2B24">
        <w:rPr>
          <w:rtl/>
        </w:rPr>
        <w:t>الله</w:t>
      </w:r>
      <w:r w:rsidR="00F3100D">
        <w:rPr>
          <w:rFonts w:hint="cs"/>
          <w:rtl/>
        </w:rPr>
        <w:t xml:space="preserve"> </w:t>
      </w:r>
      <w:r>
        <w:rPr>
          <w:rtl/>
        </w:rPr>
        <w:t>ـ</w:t>
      </w:r>
      <w:r w:rsidR="00F3100D">
        <w:rPr>
          <w:rFonts w:hint="cs"/>
          <w:rtl/>
        </w:rPr>
        <w:t xml:space="preserve"> </w:t>
      </w:r>
      <w:r w:rsidRPr="006216AF">
        <w:rPr>
          <w:rtl/>
        </w:rPr>
        <w:t xml:space="preserve">كان يتولّى بني أميّة ويفضّلهم عليكم ، وكنت أبغضه على ذلك ، </w:t>
      </w:r>
      <w:r w:rsidR="00D528EA">
        <w:rPr>
          <w:rtl/>
        </w:rPr>
        <w:br/>
      </w:r>
      <w:r w:rsidRPr="006216AF">
        <w:rPr>
          <w:rtl/>
        </w:rPr>
        <w:t xml:space="preserve">ويبغضني على حبّكم ، ويحرمني ماله ، ويجفوني في حياته وبعد مماته ، </w:t>
      </w:r>
      <w:r w:rsidR="00D528EA">
        <w:rPr>
          <w:rtl/>
        </w:rPr>
        <w:br/>
      </w:r>
      <w:r w:rsidRPr="006216AF">
        <w:rPr>
          <w:rtl/>
        </w:rPr>
        <w:t xml:space="preserve">وقد كان له مال كثير ، ولم يكن له ولد غيري ، وكان مسكنه بالرملة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</w:t>
      </w:r>
      <w:r w:rsidR="00D528EA">
        <w:rPr>
          <w:rtl/>
        </w:rPr>
        <w:br/>
      </w:r>
      <w:r w:rsidRPr="006216AF">
        <w:rPr>
          <w:rtl/>
        </w:rPr>
        <w:t xml:space="preserve">وكان له بيت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يخلو فيه بنفسه ، فلمّا مات طلبت ماله في كلّ موضع</w:t>
      </w:r>
      <w:r w:rsidR="00F3100D">
        <w:rPr>
          <w:rFonts w:hint="cs"/>
          <w:rtl/>
        </w:rPr>
        <w:t xml:space="preserve"> </w:t>
      </w:r>
      <w:r w:rsidR="00F3100D">
        <w:rPr>
          <w:rtl/>
        </w:rPr>
        <w:br/>
      </w:r>
      <w:r w:rsidR="00F3100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F3100D">
      <w:pPr>
        <w:pStyle w:val="rfdFootnote0"/>
        <w:rPr>
          <w:rtl/>
        </w:rPr>
      </w:pPr>
      <w:r w:rsidRPr="006216AF">
        <w:rPr>
          <w:rtl/>
        </w:rPr>
        <w:t>3</w:t>
      </w:r>
      <w:r w:rsidR="00F3100D">
        <w:rPr>
          <w:rFonts w:hint="cs"/>
          <w:rtl/>
        </w:rPr>
        <w:t xml:space="preserve"> </w:t>
      </w:r>
      <w:r>
        <w:rPr>
          <w:rtl/>
        </w:rPr>
        <w:t>ـ</w:t>
      </w:r>
      <w:r w:rsidR="00F3100D">
        <w:rPr>
          <w:rFonts w:hint="cs"/>
          <w:rtl/>
        </w:rPr>
        <w:t xml:space="preserve"> </w:t>
      </w:r>
      <w:r w:rsidRPr="006216AF">
        <w:rPr>
          <w:rtl/>
        </w:rPr>
        <w:t>الخرائج والجرائح 1 : 597</w:t>
      </w:r>
      <w:r w:rsidR="0096323A">
        <w:rPr>
          <w:rtl/>
        </w:rPr>
        <w:t xml:space="preserve"> / </w:t>
      </w:r>
      <w:r w:rsidRPr="006216AF">
        <w:rPr>
          <w:rtl/>
        </w:rPr>
        <w:t>9 ، مناقب ابن شهر</w:t>
      </w:r>
      <w:r w:rsidR="009C3570">
        <w:rPr>
          <w:rtl/>
        </w:rPr>
        <w:t>ا</w:t>
      </w:r>
      <w:r w:rsidRPr="006216AF">
        <w:rPr>
          <w:rtl/>
        </w:rPr>
        <w:t xml:space="preserve">شوب 4 : 93 ، روضة </w:t>
      </w:r>
      <w:r w:rsidR="00D528EA">
        <w:rPr>
          <w:rtl/>
        </w:rPr>
        <w:br/>
      </w:r>
      <w:r w:rsidRPr="006216AF">
        <w:rPr>
          <w:rtl/>
        </w:rPr>
        <w:t>الواعظين : 205 ، الصراط المستقيم 2 : 184</w:t>
      </w:r>
      <w:r w:rsidR="0096323A">
        <w:rPr>
          <w:rtl/>
        </w:rPr>
        <w:t xml:space="preserve"> / </w:t>
      </w:r>
      <w:r w:rsidRPr="006216AF">
        <w:rPr>
          <w:rtl/>
        </w:rPr>
        <w:t>19 ، مدينة المعاجز :</w:t>
      </w:r>
      <w:r w:rsidR="00590438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>344</w:t>
      </w:r>
      <w:r w:rsidR="0096323A">
        <w:rPr>
          <w:rtl/>
        </w:rPr>
        <w:t xml:space="preserve"> / </w:t>
      </w:r>
      <w:r w:rsidRPr="006216AF">
        <w:rPr>
          <w:rtl/>
        </w:rPr>
        <w:t>75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الرملة : مدينة في فلسطين شمال شرقي القدس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معجم البلدان </w:t>
      </w:r>
      <w:r w:rsidR="00D528EA">
        <w:rPr>
          <w:rStyle w:val="rfdFootnote"/>
          <w:rtl/>
        </w:rPr>
        <w:br/>
      </w:r>
      <w:r w:rsidRPr="006216AF">
        <w:rPr>
          <w:rStyle w:val="rfdFootnote"/>
          <w:rtl/>
        </w:rPr>
        <w:t>3 : 69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ص ، ع ، ك ، م : كنيسة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2230A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فلم أظفر به ، ولست أشكّ أنّه دفنه في موضع وأخفاه عنّي لا </w:t>
      </w:r>
      <w:r w:rsidR="006D2B24">
        <w:rPr>
          <w:rtl/>
        </w:rPr>
        <w:t xml:space="preserve">رضي الله </w:t>
      </w:r>
      <w:r w:rsidR="00D528EA">
        <w:rPr>
          <w:rtl/>
        </w:rPr>
        <w:br/>
      </w:r>
      <w:r w:rsidR="006D2B24">
        <w:rPr>
          <w:rtl/>
        </w:rPr>
        <w:t>عنه</w:t>
      </w:r>
      <w:r w:rsidR="00410A32">
        <w:rPr>
          <w:rtl/>
        </w:rPr>
        <w:t xml:space="preserve"> .</w:t>
      </w:r>
    </w:p>
    <w:p w:rsidR="005F4626" w:rsidRPr="006216AF" w:rsidRDefault="005F4626" w:rsidP="00F3100D">
      <w:pPr>
        <w:rPr>
          <w:rtl/>
        </w:rPr>
      </w:pPr>
      <w:r w:rsidRPr="006216AF">
        <w:rPr>
          <w:rtl/>
        </w:rPr>
        <w:t xml:space="preserve">فقال أبو جعفر صلوات الله عليه : </w:t>
      </w:r>
      <w:r w:rsidR="009F08E4" w:rsidRPr="006216AF">
        <w:rPr>
          <w:rtl/>
        </w:rPr>
        <w:t>«</w:t>
      </w:r>
      <w:r w:rsidR="0065148D">
        <w:rPr>
          <w:rtl/>
        </w:rPr>
        <w:t>أ</w:t>
      </w:r>
      <w:r w:rsidRPr="006216AF">
        <w:rPr>
          <w:rtl/>
        </w:rPr>
        <w:t xml:space="preserve">فتحب أن تراه وتسأله أين </w:t>
      </w:r>
      <w:r w:rsidR="00D528EA">
        <w:rPr>
          <w:rtl/>
        </w:rPr>
        <w:br/>
      </w:r>
      <w:r w:rsidRPr="006216AF">
        <w:rPr>
          <w:rtl/>
        </w:rPr>
        <w:t>موضع ماله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له : أجل فإنّي فقير محتاج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فكتب له أبو جعفر </w:t>
      </w:r>
      <w:r w:rsidR="00D528EA">
        <w:rPr>
          <w:rtl/>
        </w:rPr>
        <w:br/>
      </w:r>
      <w:r w:rsidRPr="006216AF">
        <w:rPr>
          <w:rtl/>
        </w:rPr>
        <w:t>صلوات الله عليه كتابا</w:t>
      </w:r>
      <w:r w:rsidR="00FB09CB">
        <w:rPr>
          <w:rtl/>
        </w:rPr>
        <w:t>ً</w:t>
      </w:r>
      <w:r w:rsidRPr="006216AF">
        <w:rPr>
          <w:rtl/>
        </w:rPr>
        <w:t xml:space="preserve"> بيده الكريمة في رق أبيض ، ثمّ ختمه بخاتمه ، </w:t>
      </w:r>
      <w:r w:rsidR="00D528EA">
        <w:rPr>
          <w:rtl/>
        </w:rPr>
        <w:br/>
      </w:r>
      <w:r w:rsidRPr="006216AF">
        <w:rPr>
          <w:rtl/>
        </w:rPr>
        <w:t xml:space="preserve">وقال : </w:t>
      </w:r>
      <w:r w:rsidR="009F08E4" w:rsidRPr="006216AF">
        <w:rPr>
          <w:rtl/>
        </w:rPr>
        <w:t>«</w:t>
      </w:r>
      <w:r w:rsidR="009C3570">
        <w:rPr>
          <w:rtl/>
        </w:rPr>
        <w:t>إ</w:t>
      </w:r>
      <w:r w:rsidRPr="006216AF">
        <w:rPr>
          <w:rtl/>
        </w:rPr>
        <w:t>ذهب بهذا الكتاب الليلة إلى البقيع حتّى تتوسطه ، ثمّ تنادي :</w:t>
      </w:r>
      <w:r w:rsidR="00387D84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 xml:space="preserve">يا ذرجان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فإنّه سيأتيك رجل معتم ، فادفع إليه الكتاب وقل له : أنا </w:t>
      </w:r>
      <w:r w:rsidR="00D528EA">
        <w:rPr>
          <w:rtl/>
        </w:rPr>
        <w:br/>
      </w:r>
      <w:r w:rsidRPr="006216AF">
        <w:rPr>
          <w:rtl/>
        </w:rPr>
        <w:t>رسول محمّد بن عليّ بن الحسين بن زين العابدين</w:t>
      </w:r>
      <w:r w:rsidR="00F3100D">
        <w:rPr>
          <w:rFonts w:hint="cs"/>
          <w:rtl/>
        </w:rPr>
        <w:t xml:space="preserve"> </w:t>
      </w:r>
      <w:r>
        <w:rPr>
          <w:rtl/>
        </w:rPr>
        <w:t>ـ</w:t>
      </w:r>
      <w:r w:rsidR="00F3100D">
        <w:rPr>
          <w:rFonts w:hint="cs"/>
          <w:rtl/>
        </w:rPr>
        <w:t xml:space="preserve"> </w:t>
      </w:r>
      <w:r w:rsidRPr="006216AF">
        <w:rPr>
          <w:rtl/>
        </w:rPr>
        <w:t xml:space="preserve">صلوات الله </w:t>
      </w:r>
      <w:r w:rsidR="00D528EA">
        <w:rPr>
          <w:rtl/>
        </w:rPr>
        <w:br/>
      </w:r>
      <w:r w:rsidRPr="006216AF">
        <w:rPr>
          <w:rtl/>
        </w:rPr>
        <w:t>عليه</w:t>
      </w:r>
      <w:r>
        <w:rPr>
          <w:rtl/>
        </w:rPr>
        <w:t xml:space="preserve"> ـ </w:t>
      </w:r>
      <w:r w:rsidRPr="006216AF">
        <w:rPr>
          <w:rtl/>
        </w:rPr>
        <w:t>واسأله عمّا بدا 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فأخذ الرجل الكتاب وانطلق ، فلمّا كان من الغد أتيت أبا </w:t>
      </w:r>
      <w:r w:rsidR="00D528EA">
        <w:rPr>
          <w:rtl/>
        </w:rPr>
        <w:br/>
      </w:r>
      <w:r w:rsidRPr="006216AF">
        <w:rPr>
          <w:rtl/>
        </w:rPr>
        <w:t>جعفر صلوات الله عليه متعمدا</w:t>
      </w:r>
      <w:r w:rsidR="00FB09CB">
        <w:rPr>
          <w:rtl/>
        </w:rPr>
        <w:t>ً</w:t>
      </w:r>
      <w:r w:rsidRPr="006216AF">
        <w:rPr>
          <w:rtl/>
        </w:rPr>
        <w:t xml:space="preserve"> لأنظر ما كان حال الرجل ، فإذا هو على </w:t>
      </w:r>
      <w:r w:rsidR="00D528EA">
        <w:rPr>
          <w:rtl/>
        </w:rPr>
        <w:br/>
      </w:r>
      <w:r w:rsidRPr="006216AF">
        <w:rPr>
          <w:rtl/>
        </w:rPr>
        <w:t>باب أبي جعفر ينتظر حتّى أذن له ، فدخلنا عليه</w:t>
      </w:r>
      <w:r w:rsidR="00410A32">
        <w:rPr>
          <w:rtl/>
        </w:rPr>
        <w:t xml:space="preserve"> .</w:t>
      </w:r>
    </w:p>
    <w:p w:rsidR="005F4626" w:rsidRPr="006216AF" w:rsidRDefault="005F4626" w:rsidP="00FB09CB">
      <w:pPr>
        <w:rPr>
          <w:rtl/>
        </w:rPr>
      </w:pPr>
      <w:r w:rsidRPr="006216AF">
        <w:rPr>
          <w:rtl/>
        </w:rPr>
        <w:t xml:space="preserve">فقال له الرجل : الله أعلم حيث يجعل رسالته ، وعند من يضع </w:t>
      </w:r>
      <w:r w:rsidR="00D528EA">
        <w:rPr>
          <w:rtl/>
        </w:rPr>
        <w:br/>
      </w:r>
      <w:r w:rsidRPr="006216AF">
        <w:rPr>
          <w:rtl/>
        </w:rPr>
        <w:t xml:space="preserve">علمه ، قد انطلقت بكتابك الليلة حتّى توسطت البقيع ، فناديت يا </w:t>
      </w:r>
      <w:r w:rsidR="00D528EA">
        <w:rPr>
          <w:rtl/>
        </w:rPr>
        <w:br/>
      </w:r>
      <w:r w:rsidRPr="006216AF">
        <w:rPr>
          <w:rtl/>
        </w:rPr>
        <w:t xml:space="preserve">ذرجان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فأتاني رجل معتم ، فقال : أنا ذرجان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فما حاجتك</w:t>
      </w:r>
      <w:r w:rsidR="00DD50E3">
        <w:rPr>
          <w:rtl/>
        </w:rPr>
        <w:t xml:space="preserve"> ؟</w:t>
      </w:r>
      <w:r w:rsidR="00FB09CB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 xml:space="preserve">فقلت : أنا رسول محمّد بن عليّ بن الحسين صلوات الله عليهم إليك ، </w:t>
      </w:r>
      <w:r w:rsidR="00D528EA">
        <w:rPr>
          <w:rtl/>
        </w:rPr>
        <w:br/>
      </w:r>
      <w:r w:rsidRPr="006216AF">
        <w:rPr>
          <w:rtl/>
        </w:rPr>
        <w:t>وهذا كتابه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مرحبا</w:t>
      </w:r>
      <w:r w:rsidR="009C3570">
        <w:rPr>
          <w:rtl/>
        </w:rPr>
        <w:t>ً</w:t>
      </w:r>
      <w:r w:rsidRPr="006216AF">
        <w:rPr>
          <w:rtl/>
        </w:rPr>
        <w:t xml:space="preserve"> برسول حجّة الله على خلقه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وأخذ الكتاب </w:t>
      </w:r>
      <w:r w:rsidR="00D528EA">
        <w:rPr>
          <w:rtl/>
        </w:rPr>
        <w:br/>
      </w:r>
      <w:r w:rsidRPr="006216AF">
        <w:rPr>
          <w:rtl/>
        </w:rPr>
        <w:t>وقرأه ، وقال :</w:t>
      </w:r>
      <w:r w:rsidR="0065148D">
        <w:rPr>
          <w:rtl/>
        </w:rPr>
        <w:t xml:space="preserve"> أ</w:t>
      </w:r>
      <w:r w:rsidRPr="006216AF">
        <w:rPr>
          <w:rtl/>
        </w:rPr>
        <w:t>تحب أن ترى أباك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فلا تبرح من </w:t>
      </w:r>
      <w:r w:rsidR="00D528EA">
        <w:rPr>
          <w:rtl/>
        </w:rPr>
        <w:br/>
      </w:r>
      <w:r w:rsidRPr="006216AF">
        <w:rPr>
          <w:rtl/>
        </w:rPr>
        <w:t xml:space="preserve">موضعك حتّى آتيك به ، فإنّه بضجتان </w:t>
      </w:r>
      <w:r w:rsidRPr="006216AF">
        <w:rPr>
          <w:rStyle w:val="rfdFootnotenum"/>
          <w:rtl/>
        </w:rPr>
        <w:t>(4)</w:t>
      </w:r>
      <w:r w:rsidR="00410A32">
        <w:rPr>
          <w:rtl/>
        </w:rPr>
        <w:t xml:space="preserve"> .</w:t>
      </w:r>
    </w:p>
    <w:p w:rsidR="005F4626" w:rsidRPr="006216AF" w:rsidRDefault="005F4626" w:rsidP="00D528EA">
      <w:pPr>
        <w:rPr>
          <w:rtl/>
        </w:rPr>
      </w:pPr>
      <w:r w:rsidRPr="006216AF">
        <w:rPr>
          <w:rtl/>
        </w:rPr>
        <w:t xml:space="preserve">فانطلق فلم يلبث </w:t>
      </w:r>
      <w:r w:rsidR="00335A4F">
        <w:rPr>
          <w:rtl/>
        </w:rPr>
        <w:t>إلّا</w:t>
      </w:r>
      <w:r w:rsidRPr="006216AF">
        <w:rPr>
          <w:rtl/>
        </w:rPr>
        <w:t xml:space="preserve"> قلي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حتّى أتاني برجل أسود ، في عنقه </w:t>
      </w:r>
      <w:r w:rsidR="00D528EA">
        <w:rPr>
          <w:rtl/>
        </w:rPr>
        <w:br/>
      </w:r>
      <w:r w:rsidRPr="006216AF">
        <w:rPr>
          <w:rtl/>
        </w:rPr>
        <w:t xml:space="preserve">حبل أسود فقال لي : هذا أبوك ، ولكن غيّره اللهب ، ودخل الجحيم ، </w:t>
      </w:r>
      <w:r w:rsidR="00D528EA">
        <w:rPr>
          <w:rtl/>
        </w:rPr>
        <w:br/>
      </w:r>
      <w:r w:rsidRPr="006216AF">
        <w:rPr>
          <w:rtl/>
        </w:rPr>
        <w:t>وجرع الحميم ، والعذاب الأليم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أنت أبي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  <w:r w:rsidR="00D528EA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>قلت : ما غيّرك عن صورتك</w:t>
      </w:r>
      <w:r w:rsidR="00DD50E3">
        <w:rPr>
          <w:rtl/>
        </w:rPr>
        <w:t xml:space="preserve"> ؟!</w:t>
      </w:r>
      <w:r w:rsidR="00410A32">
        <w:rPr>
          <w:rtl/>
        </w:rPr>
        <w:t xml:space="preserve"> .</w:t>
      </w:r>
    </w:p>
    <w:p w:rsidR="00F3100D" w:rsidRPr="00F3100D" w:rsidRDefault="00F3100D" w:rsidP="00F3100D">
      <w:pPr>
        <w:pStyle w:val="rfdLine"/>
      </w:pPr>
      <w:r w:rsidRPr="00F3100D">
        <w:rPr>
          <w:rFonts w:hint="cs"/>
          <w:rtl/>
        </w:rPr>
        <w:t>___________________</w:t>
      </w:r>
    </w:p>
    <w:p w:rsidR="005F4626" w:rsidRPr="006216AF" w:rsidRDefault="005F4626" w:rsidP="00D528EA">
      <w:pPr>
        <w:rPr>
          <w:rtl/>
        </w:rPr>
      </w:pPr>
      <w:r w:rsidRPr="006216AF">
        <w:rPr>
          <w:rStyle w:val="rfdFootnote"/>
          <w:rtl/>
        </w:rPr>
        <w:t>(</w:t>
      </w:r>
      <w:r w:rsidR="00D528EA">
        <w:rPr>
          <w:rStyle w:val="rfdFootnote"/>
          <w:rtl/>
        </w:rPr>
        <w:t>1 ، 2 ، 3</w:t>
      </w:r>
      <w:r w:rsidRPr="006216AF">
        <w:rPr>
          <w:rStyle w:val="rfdFootnote"/>
          <w:rtl/>
        </w:rPr>
        <w:t>) في م : درحان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ضجنان : جبل بناحية تهامة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معجم البلدان 3 : 453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إنّي كنت أتولى بني أميّة وأفضّلهم على أهل بيت رسول </w:t>
      </w:r>
      <w:r w:rsidR="00D528EA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، فعذّبني الله على ذلك ، وإنّك تتولى أهل بيت النبيّ ، وكنت </w:t>
      </w:r>
      <w:r w:rsidR="00D528EA">
        <w:rPr>
          <w:rtl/>
        </w:rPr>
        <w:br/>
      </w:r>
      <w:r w:rsidRPr="006216AF">
        <w:rPr>
          <w:rtl/>
        </w:rPr>
        <w:t xml:space="preserve">أبغضك على ذلك ، وحرمتك مالي ، وزويته عنك ، وأنا اليوم على ذلك </w:t>
      </w:r>
      <w:r w:rsidR="00D528EA">
        <w:rPr>
          <w:rtl/>
        </w:rPr>
        <w:br/>
      </w:r>
      <w:r w:rsidRPr="006216AF">
        <w:rPr>
          <w:rtl/>
        </w:rPr>
        <w:t xml:space="preserve">من النادمين ، فانطلق إلى بيتي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واحتفر تحت الزيتونة وخذ المال ، </w:t>
      </w:r>
      <w:r w:rsidR="00D528EA">
        <w:rPr>
          <w:rtl/>
        </w:rPr>
        <w:br/>
      </w:r>
      <w:r w:rsidRPr="006216AF">
        <w:rPr>
          <w:rtl/>
        </w:rPr>
        <w:t>وهو مائة ألف وخمسون ألفا</w:t>
      </w:r>
      <w:r w:rsidR="00FB09CB">
        <w:rPr>
          <w:rtl/>
        </w:rPr>
        <w:t>ً</w:t>
      </w:r>
      <w:r w:rsidRPr="006216AF">
        <w:rPr>
          <w:rtl/>
        </w:rPr>
        <w:t xml:space="preserve"> ، فادفع إلى محمّد بن عليّ صلوات الله </w:t>
      </w:r>
      <w:r w:rsidR="00D528EA">
        <w:rPr>
          <w:rtl/>
        </w:rPr>
        <w:br/>
      </w:r>
      <w:r w:rsidRPr="006216AF">
        <w:rPr>
          <w:rtl/>
        </w:rPr>
        <w:t>عليه خمسين الفا</w:t>
      </w:r>
      <w:r w:rsidR="00D91793">
        <w:rPr>
          <w:rtl/>
        </w:rPr>
        <w:t>ً</w:t>
      </w:r>
      <w:r w:rsidRPr="006216AF">
        <w:rPr>
          <w:rtl/>
        </w:rPr>
        <w:t xml:space="preserve"> ، ولك الباقي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فإنّي منطلق حتّى آتي بالمال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أبو عيينة : فلمّا حال الحول قلت لأبي جعفر صلوات الله </w:t>
      </w:r>
      <w:r w:rsidR="00D528EA">
        <w:rPr>
          <w:rtl/>
        </w:rPr>
        <w:br/>
      </w:r>
      <w:r w:rsidRPr="006216AF">
        <w:rPr>
          <w:rtl/>
        </w:rPr>
        <w:t>عليه : ما فعل الرجل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قد جاءنا بالخمسين ألفا</w:t>
      </w:r>
      <w:r w:rsidR="00FB09CB">
        <w:rPr>
          <w:rtl/>
        </w:rPr>
        <w:t>ً</w:t>
      </w:r>
      <w:r w:rsidRPr="006216AF">
        <w:rPr>
          <w:rtl/>
        </w:rPr>
        <w:t xml:space="preserve"> ، فقضيت منها </w:t>
      </w:r>
      <w:r w:rsidR="00D528EA">
        <w:rPr>
          <w:rtl/>
        </w:rPr>
        <w:br/>
      </w:r>
      <w:r w:rsidRPr="006216AF">
        <w:rPr>
          <w:rtl/>
        </w:rPr>
        <w:t>دينا</w:t>
      </w:r>
      <w:r w:rsidR="00FB09CB">
        <w:rPr>
          <w:rtl/>
        </w:rPr>
        <w:t>ً</w:t>
      </w:r>
      <w:r w:rsidRPr="006216AF">
        <w:rPr>
          <w:rtl/>
        </w:rPr>
        <w:t xml:space="preserve"> كان عليّ</w:t>
      </w:r>
      <w:r w:rsidR="00FB09CB">
        <w:rPr>
          <w:rtl/>
        </w:rPr>
        <w:t>َ</w:t>
      </w:r>
      <w:r w:rsidRPr="006216AF">
        <w:rPr>
          <w:rtl/>
        </w:rPr>
        <w:t xml:space="preserve"> وابتعت منها أرضا</w:t>
      </w:r>
      <w:r w:rsidR="00FB09CB">
        <w:rPr>
          <w:rtl/>
        </w:rPr>
        <w:t>ً</w:t>
      </w:r>
      <w:r w:rsidRPr="006216AF">
        <w:rPr>
          <w:rtl/>
        </w:rPr>
        <w:t xml:space="preserve"> ، ووصلت منها أهل الحاجة من أهل </w:t>
      </w:r>
      <w:r w:rsidR="00D528EA">
        <w:rPr>
          <w:rtl/>
        </w:rPr>
        <w:br/>
      </w:r>
      <w:r w:rsidRPr="006216AF">
        <w:rPr>
          <w:rtl/>
        </w:rPr>
        <w:t xml:space="preserve">بيتي ، أما إنّ ذلك سينفع الميت النادم على ما فرّط من حبّنا ، وضيع </w:t>
      </w:r>
      <w:r w:rsidR="00D528EA">
        <w:rPr>
          <w:rtl/>
        </w:rPr>
        <w:br/>
      </w:r>
      <w:r w:rsidRPr="006216AF">
        <w:rPr>
          <w:rtl/>
        </w:rPr>
        <w:t>من حقنا بما أدخل عليّ</w:t>
      </w:r>
      <w:r w:rsidR="005C1616">
        <w:rPr>
          <w:rtl/>
        </w:rPr>
        <w:t>َ</w:t>
      </w:r>
      <w:r w:rsidRPr="006216AF">
        <w:rPr>
          <w:rtl/>
        </w:rPr>
        <w:t xml:space="preserve"> من الرفق والسرور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B95870" w:rsidRDefault="00B95870" w:rsidP="00B95870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كنيستي</w:t>
      </w:r>
      <w:r w:rsidR="00410A32">
        <w:rPr>
          <w:rStyle w:val="rfdFootnote"/>
          <w:rtl/>
        </w:rPr>
        <w:t xml:space="preserve"> .</w:t>
      </w:r>
    </w:p>
    <w:p w:rsidR="00387D84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87D84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من إبراء الأعمى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82448D">
      <w:pPr>
        <w:rPr>
          <w:rtl/>
        </w:rPr>
      </w:pPr>
      <w:r w:rsidRPr="006216AF">
        <w:rPr>
          <w:rtl/>
        </w:rPr>
        <w:t>307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82448D">
        <w:rPr>
          <w:rFonts w:hint="cs"/>
          <w:rtl/>
        </w:rPr>
        <w:t xml:space="preserve"> </w:t>
      </w:r>
      <w:r>
        <w:rPr>
          <w:rtl/>
        </w:rPr>
        <w:t>ـ</w:t>
      </w:r>
      <w:r w:rsidR="0082448D">
        <w:rPr>
          <w:rFonts w:hint="cs"/>
          <w:rtl/>
        </w:rPr>
        <w:t xml:space="preserve"> </w:t>
      </w:r>
      <w:r w:rsidRPr="006216AF">
        <w:rPr>
          <w:rtl/>
        </w:rPr>
        <w:t xml:space="preserve">عن المثنى بن الوليد ، عن أبي بصير ، قال : دخلت </w:t>
      </w:r>
      <w:r w:rsidR="00D528EA">
        <w:rPr>
          <w:rtl/>
        </w:rPr>
        <w:br/>
      </w:r>
      <w:r w:rsidRPr="006216AF">
        <w:rPr>
          <w:rtl/>
        </w:rPr>
        <w:t xml:space="preserve">على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فقلت له : أنتم ذريّة رسول الله </w:t>
      </w:r>
      <w:r w:rsidR="00470C8A">
        <w:rPr>
          <w:rtl/>
        </w:rPr>
        <w:t>(ص)</w:t>
      </w:r>
      <w:r w:rsidR="00DD50E3">
        <w:rPr>
          <w:rtl/>
        </w:rPr>
        <w:t xml:space="preserve"> ؟</w:t>
      </w:r>
      <w:r w:rsidR="00387D84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نعم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أنتم تقدرون على أن تحيوا الموتى وتبر</w:t>
      </w:r>
      <w:r w:rsidR="00E026F0">
        <w:rPr>
          <w:rtl/>
        </w:rPr>
        <w:t>ئ</w:t>
      </w:r>
      <w:r w:rsidRPr="006216AF">
        <w:rPr>
          <w:rtl/>
        </w:rPr>
        <w:t xml:space="preserve">وا الأكمه </w:t>
      </w:r>
      <w:r w:rsidR="00D528EA">
        <w:rPr>
          <w:rtl/>
        </w:rPr>
        <w:br/>
      </w:r>
      <w:r w:rsidRPr="006216AF">
        <w:rPr>
          <w:rtl/>
        </w:rPr>
        <w:t>والأبرص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نعم ؛ بإذن الله تعالى</w:t>
      </w:r>
      <w:r w:rsidR="009F08E4" w:rsidRPr="006216AF">
        <w:rPr>
          <w:rtl/>
        </w:rPr>
        <w:t>»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أدن منّي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فدنوت منه ، فمسح على وجهي ، وعلى </w:t>
      </w:r>
      <w:r w:rsidR="00D528EA">
        <w:rPr>
          <w:rtl/>
        </w:rPr>
        <w:br/>
      </w:r>
      <w:r w:rsidRPr="006216AF">
        <w:rPr>
          <w:rtl/>
        </w:rPr>
        <w:t xml:space="preserve">عيني ، فأبصرت الشمس والسماء والأرض والبيوت ، وكلّ شيء كان في </w:t>
      </w:r>
      <w:r w:rsidR="00D528EA">
        <w:rPr>
          <w:rtl/>
        </w:rPr>
        <w:br/>
      </w:r>
      <w:r w:rsidRPr="006216AF">
        <w:rPr>
          <w:rtl/>
        </w:rPr>
        <w:t xml:space="preserve">الدار ، ثمّ قال : </w:t>
      </w:r>
      <w:r w:rsidR="009F08E4" w:rsidRPr="006216AF">
        <w:rPr>
          <w:rtl/>
        </w:rPr>
        <w:t>«</w:t>
      </w:r>
      <w:r w:rsidR="0065148D">
        <w:rPr>
          <w:rtl/>
        </w:rPr>
        <w:t>أ</w:t>
      </w:r>
      <w:r w:rsidRPr="006216AF">
        <w:rPr>
          <w:rtl/>
        </w:rPr>
        <w:t xml:space="preserve">تحب أن تكون هكذا ولك ما للناس وعليك ما على </w:t>
      </w:r>
      <w:r w:rsidR="00D528EA">
        <w:rPr>
          <w:rtl/>
        </w:rPr>
        <w:br/>
      </w:r>
      <w:r w:rsidRPr="006216AF">
        <w:rPr>
          <w:rtl/>
        </w:rPr>
        <w:t>الناس يوم القيامة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أو تعود كما كنت ولك الجنّة خالصة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أعود </w:t>
      </w:r>
      <w:r w:rsidR="00D528EA">
        <w:rPr>
          <w:rtl/>
        </w:rPr>
        <w:br/>
      </w:r>
      <w:r w:rsidRPr="006216AF">
        <w:rPr>
          <w:rtl/>
        </w:rPr>
        <w:t>كما كنت ، قال : فمسح على عيني ، فعدت كما كنت</w:t>
      </w:r>
      <w:r w:rsidR="00410A32">
        <w:rPr>
          <w:rtl/>
        </w:rPr>
        <w:t xml:space="preserve"> .</w:t>
      </w:r>
    </w:p>
    <w:p w:rsidR="005F4626" w:rsidRPr="006216AF" w:rsidRDefault="005F4626" w:rsidP="00387D84">
      <w:pPr>
        <w:rPr>
          <w:rtl/>
        </w:rPr>
      </w:pPr>
      <w:r w:rsidRPr="006216AF">
        <w:rPr>
          <w:rtl/>
        </w:rPr>
        <w:t>قال عليّ بن الحكم : فحدّثت بذلك محمّد بن أبي عمير فقال :</w:t>
      </w:r>
      <w:r w:rsidR="00387D84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>أشهد أن هذا حق كما أن النهار حق ؛ والمنّة لله</w:t>
      </w:r>
      <w:r w:rsidR="00410A32">
        <w:rPr>
          <w:rtl/>
        </w:rPr>
        <w:t xml:space="preserve"> .</w:t>
      </w:r>
    </w:p>
    <w:p w:rsidR="0082448D" w:rsidRDefault="0082448D" w:rsidP="0082448D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82448D">
      <w:pPr>
        <w:pStyle w:val="rfdFootnote0"/>
        <w:rPr>
          <w:rtl/>
        </w:rPr>
      </w:pPr>
      <w:r w:rsidRPr="006216AF">
        <w:rPr>
          <w:rtl/>
        </w:rPr>
        <w:t>1</w:t>
      </w:r>
      <w:r w:rsidR="0082448D">
        <w:rPr>
          <w:rFonts w:hint="cs"/>
          <w:rtl/>
        </w:rPr>
        <w:t xml:space="preserve"> </w:t>
      </w:r>
      <w:r>
        <w:rPr>
          <w:rtl/>
        </w:rPr>
        <w:t>ـ</w:t>
      </w:r>
      <w:r w:rsidR="0082448D">
        <w:rPr>
          <w:rFonts w:hint="cs"/>
          <w:rtl/>
        </w:rPr>
        <w:t xml:space="preserve"> </w:t>
      </w:r>
      <w:r w:rsidRPr="006216AF">
        <w:rPr>
          <w:rtl/>
        </w:rPr>
        <w:t>الكافي 1 : 391</w:t>
      </w:r>
      <w:r w:rsidR="0096323A">
        <w:rPr>
          <w:rtl/>
        </w:rPr>
        <w:t xml:space="preserve"> / </w:t>
      </w:r>
      <w:r w:rsidRPr="006216AF">
        <w:rPr>
          <w:rtl/>
        </w:rPr>
        <w:t>3 ، دلائل الإ</w:t>
      </w:r>
      <w:r w:rsidR="00EC1744">
        <w:rPr>
          <w:rtl/>
        </w:rPr>
        <w:t>ِ</w:t>
      </w:r>
      <w:r w:rsidRPr="006216AF">
        <w:rPr>
          <w:rtl/>
        </w:rPr>
        <w:t xml:space="preserve">مامة : 100 ، كشف الغمة : 75 ، عيون </w:t>
      </w:r>
      <w:r w:rsidR="00D528EA">
        <w:rPr>
          <w:rtl/>
        </w:rPr>
        <w:br/>
      </w:r>
      <w:r w:rsidRPr="006216AF">
        <w:rPr>
          <w:rtl/>
        </w:rPr>
        <w:t>المعجزات : 75</w:t>
      </w:r>
      <w:r w:rsidR="00410A32">
        <w:rPr>
          <w:rtl/>
        </w:rPr>
        <w:t xml:space="preserve"> .</w:t>
      </w:r>
    </w:p>
    <w:p w:rsidR="00387D84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87D84" w:rsidRDefault="005F4626" w:rsidP="00483F0C">
      <w:pPr>
        <w:pStyle w:val="Heading2Center"/>
        <w:rPr>
          <w:rtl/>
        </w:rPr>
      </w:pPr>
      <w:r w:rsidRPr="006216AF">
        <w:rPr>
          <w:rtl/>
        </w:rPr>
        <w:t>في ظهور آياته صلوات الله عليه</w:t>
      </w:r>
      <w:r w:rsidR="00D528EA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>في خروج الثمر من الشجرة اليابسة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82448D">
      <w:pPr>
        <w:rPr>
          <w:rtl/>
        </w:rPr>
      </w:pPr>
      <w:r w:rsidRPr="006216AF">
        <w:rPr>
          <w:rtl/>
        </w:rPr>
        <w:t>308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82448D">
        <w:rPr>
          <w:rFonts w:hint="cs"/>
          <w:rtl/>
        </w:rPr>
        <w:t xml:space="preserve"> </w:t>
      </w:r>
      <w:r>
        <w:rPr>
          <w:rtl/>
        </w:rPr>
        <w:t>ـ</w:t>
      </w:r>
      <w:r w:rsidR="0082448D">
        <w:rPr>
          <w:rFonts w:hint="cs"/>
          <w:rtl/>
        </w:rPr>
        <w:t xml:space="preserve"> </w:t>
      </w:r>
      <w:r w:rsidRPr="006216AF">
        <w:rPr>
          <w:rtl/>
        </w:rPr>
        <w:t>عن عبد الرحمن بن كثير ، عن أبي عبد الله ، قال :</w:t>
      </w:r>
      <w:r w:rsidR="00387D84">
        <w:rPr>
          <w:rtl/>
        </w:rPr>
        <w:t xml:space="preserve"> </w:t>
      </w:r>
      <w:r w:rsidR="00D528EA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نزل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بواد فضرب خباءه فيه ، ثمّ خرج يمشي </w:t>
      </w:r>
      <w:r w:rsidR="00D528EA">
        <w:rPr>
          <w:rtl/>
        </w:rPr>
        <w:br/>
      </w:r>
      <w:r w:rsidRPr="006216AF">
        <w:rPr>
          <w:rtl/>
        </w:rPr>
        <w:t xml:space="preserve">حتّى انتهى إلى نخلة يابسة ، فحمد الله تعالى ، ثمّ تكلم بكلام لم </w:t>
      </w:r>
      <w:r w:rsidR="00D528EA">
        <w:rPr>
          <w:rtl/>
        </w:rPr>
        <w:br/>
      </w:r>
      <w:r w:rsidRPr="006216AF">
        <w:rPr>
          <w:rtl/>
        </w:rPr>
        <w:t>نسمع بمثله ، ثمّ قال : أيّتها النخلة ، أطعمينا ممّا جعل الله فيك</w:t>
      </w:r>
      <w:r w:rsidR="00410A32">
        <w:rPr>
          <w:rtl/>
        </w:rPr>
        <w:t xml:space="preserve"> .</w:t>
      </w:r>
      <w:r w:rsidR="00E026F0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 xml:space="preserve">فتساقط منها رطب أحمر وأصفر ، فأكل ومعه أبو أيوب الأنصاريّ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</w:t>
      </w:r>
      <w:r w:rsidR="00D528EA">
        <w:rPr>
          <w:rtl/>
        </w:rPr>
        <w:br/>
      </w:r>
      <w:r w:rsidRPr="006216AF">
        <w:rPr>
          <w:rtl/>
        </w:rPr>
        <w:t>فقال</w:t>
      </w:r>
      <w:r w:rsidR="00EC1744">
        <w:rPr>
          <w:rtl/>
        </w:rPr>
        <w:t xml:space="preserve"> </w:t>
      </w:r>
      <w:r w:rsidRPr="006216AF">
        <w:rPr>
          <w:rtl/>
        </w:rPr>
        <w:t xml:space="preserve">: هذه الآية فينا كالآية في مريم إذ هزّت إليها النخلة ، فتساقط </w:t>
      </w:r>
      <w:r w:rsidR="00D528EA">
        <w:rPr>
          <w:rtl/>
        </w:rPr>
        <w:br/>
      </w:r>
      <w:r w:rsidRPr="006216AF">
        <w:rPr>
          <w:rtl/>
        </w:rPr>
        <w:t>عليها رطبا</w:t>
      </w:r>
      <w:r w:rsidR="00E026F0">
        <w:rPr>
          <w:rtl/>
        </w:rPr>
        <w:t>ً</w:t>
      </w:r>
      <w:r w:rsidRPr="006216AF">
        <w:rPr>
          <w:rtl/>
        </w:rPr>
        <w:t xml:space="preserve"> جنيا</w:t>
      </w:r>
      <w:r w:rsidR="00E026F0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82448D" w:rsidRDefault="0082448D" w:rsidP="0082448D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82448D">
      <w:pPr>
        <w:pStyle w:val="rfdFootnote0"/>
        <w:rPr>
          <w:rtl/>
        </w:rPr>
      </w:pPr>
      <w:r w:rsidRPr="006216AF">
        <w:rPr>
          <w:rtl/>
        </w:rPr>
        <w:t>1</w:t>
      </w:r>
      <w:r w:rsidR="0082448D">
        <w:rPr>
          <w:rFonts w:hint="cs"/>
          <w:rtl/>
        </w:rPr>
        <w:t xml:space="preserve"> </w:t>
      </w:r>
      <w:r>
        <w:rPr>
          <w:rtl/>
        </w:rPr>
        <w:t>ـ</w:t>
      </w:r>
      <w:r w:rsidR="0082448D">
        <w:rPr>
          <w:rFonts w:hint="cs"/>
          <w:rtl/>
        </w:rPr>
        <w:t xml:space="preserve"> </w:t>
      </w:r>
      <w:r w:rsidRPr="006216AF">
        <w:rPr>
          <w:rtl/>
        </w:rPr>
        <w:t>بصائر الدرجات : 273</w:t>
      </w:r>
      <w:r w:rsidR="0096323A">
        <w:rPr>
          <w:rtl/>
        </w:rPr>
        <w:t xml:space="preserve"> / </w:t>
      </w:r>
      <w:r w:rsidRPr="006216AF">
        <w:rPr>
          <w:rtl/>
        </w:rPr>
        <w:t>2 ، دلائل الإ</w:t>
      </w:r>
      <w:r w:rsidR="004E147A">
        <w:rPr>
          <w:rtl/>
        </w:rPr>
        <w:t>ِ</w:t>
      </w:r>
      <w:r w:rsidRPr="006216AF">
        <w:rPr>
          <w:rtl/>
        </w:rPr>
        <w:t xml:space="preserve">مامة : 97 ، الخرائج والجرائح </w:t>
      </w:r>
      <w:r w:rsidR="00D528EA">
        <w:rPr>
          <w:rtl/>
        </w:rPr>
        <w:br/>
      </w:r>
      <w:r w:rsidR="004E147A">
        <w:rPr>
          <w:rtl/>
        </w:rPr>
        <w:t>2 : 593</w:t>
      </w:r>
      <w:r w:rsidR="0096323A">
        <w:rPr>
          <w:rtl/>
        </w:rPr>
        <w:t xml:space="preserve"> / </w:t>
      </w:r>
      <w:r w:rsidR="004E147A">
        <w:rPr>
          <w:rtl/>
        </w:rPr>
        <w:t>2 ، مناقب ابن شهرا</w:t>
      </w:r>
      <w:r w:rsidRPr="006216AF">
        <w:rPr>
          <w:rtl/>
        </w:rPr>
        <w:t xml:space="preserve">شوب 4 : 188 ، الصراط المستقيم </w:t>
      </w:r>
      <w:r w:rsidR="00D528EA">
        <w:rPr>
          <w:rtl/>
        </w:rPr>
        <w:br/>
      </w:r>
      <w:r w:rsidRPr="006216AF">
        <w:rPr>
          <w:rtl/>
        </w:rPr>
        <w:t>2 : 183 ، مدينة المعاجز : 323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م ، ك : أبو أميّة الأنصاريّ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زاد في ر : يا أبا أميّة</w:t>
      </w:r>
      <w:r w:rsidR="00410A32">
        <w:rPr>
          <w:rStyle w:val="rfdFootnote"/>
          <w:rtl/>
        </w:rPr>
        <w:t xml:space="preserve"> .</w:t>
      </w:r>
    </w:p>
    <w:p w:rsidR="00387D84" w:rsidRDefault="005F4626" w:rsidP="00483F0C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87D84" w:rsidRDefault="005F4626" w:rsidP="00483F0C">
      <w:pPr>
        <w:pStyle w:val="Heading2Center"/>
        <w:rPr>
          <w:rtl/>
        </w:rPr>
      </w:pPr>
      <w:r w:rsidRPr="006216AF">
        <w:rPr>
          <w:rtl/>
        </w:rPr>
        <w:t>في بيان ظهور آياته في العنب واللباس</w:t>
      </w:r>
    </w:p>
    <w:p w:rsidR="005F4626" w:rsidRPr="006216AF" w:rsidRDefault="005F4626" w:rsidP="00483F0C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82448D">
      <w:pPr>
        <w:rPr>
          <w:rtl/>
        </w:rPr>
      </w:pPr>
      <w:r w:rsidRPr="006216AF">
        <w:rPr>
          <w:rtl/>
        </w:rPr>
        <w:t>309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82448D">
        <w:rPr>
          <w:rFonts w:hint="cs"/>
          <w:rtl/>
        </w:rPr>
        <w:t xml:space="preserve"> </w:t>
      </w:r>
      <w:r>
        <w:rPr>
          <w:rtl/>
        </w:rPr>
        <w:t>ـ</w:t>
      </w:r>
      <w:r w:rsidR="0082448D">
        <w:rPr>
          <w:rFonts w:hint="cs"/>
          <w:rtl/>
        </w:rPr>
        <w:t xml:space="preserve"> </w:t>
      </w:r>
      <w:r w:rsidRPr="006216AF">
        <w:rPr>
          <w:rtl/>
        </w:rPr>
        <w:t xml:space="preserve">عن الليث بن سعد ، قال : كنت على جبل أبي قبيس </w:t>
      </w:r>
      <w:r w:rsidR="00D528EA">
        <w:rPr>
          <w:rtl/>
        </w:rPr>
        <w:br/>
      </w:r>
      <w:r w:rsidRPr="006216AF">
        <w:rPr>
          <w:rtl/>
        </w:rPr>
        <w:t>أدعو فرأيت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يدعو الله عزّ وجلّ وقال في دعائه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E026F0">
        <w:rPr>
          <w:rtl/>
        </w:rPr>
        <w:t>ّ</w:t>
      </w:r>
      <w:r w:rsidRPr="006216AF">
        <w:rPr>
          <w:rtl/>
        </w:rPr>
        <w:t xml:space="preserve">همّ إنّي أريد </w:t>
      </w:r>
      <w:r w:rsidR="00D528EA">
        <w:rPr>
          <w:rtl/>
        </w:rPr>
        <w:br/>
      </w:r>
      <w:r w:rsidRPr="006216AF">
        <w:rPr>
          <w:rtl/>
        </w:rPr>
        <w:t>العنب فارزقنيه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فرأيت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غمامة أظلته ، ودنت من رأسه ، فرفع يده </w:t>
      </w:r>
      <w:r w:rsidR="00D528EA">
        <w:rPr>
          <w:rtl/>
        </w:rPr>
        <w:br/>
      </w:r>
      <w:r w:rsidRPr="006216AF">
        <w:rPr>
          <w:rtl/>
        </w:rPr>
        <w:t>إليها ، فأخذ منها سلّة من عنب ، ووضعها بين يديه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رفع يده ثانية فقال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E026F0">
        <w:rPr>
          <w:rtl/>
        </w:rPr>
        <w:t>ّ</w:t>
      </w:r>
      <w:r w:rsidR="004E147A">
        <w:rPr>
          <w:rtl/>
        </w:rPr>
        <w:t>َ</w:t>
      </w:r>
      <w:r w:rsidRPr="006216AF">
        <w:rPr>
          <w:rtl/>
        </w:rPr>
        <w:t>همّ إنّي عريان فاكسني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فدنت </w:t>
      </w:r>
      <w:r w:rsidR="00D528EA">
        <w:rPr>
          <w:rtl/>
        </w:rPr>
        <w:br/>
      </w:r>
      <w:r w:rsidRPr="006216AF">
        <w:rPr>
          <w:rtl/>
        </w:rPr>
        <w:t>الغمامة منه ثانية فرفع يده ، ثانية فأخذ منها شيئا</w:t>
      </w:r>
      <w:r w:rsidR="00CF2788">
        <w:rPr>
          <w:rtl/>
        </w:rPr>
        <w:t>ً</w:t>
      </w:r>
      <w:r w:rsidRPr="006216AF">
        <w:rPr>
          <w:rtl/>
        </w:rPr>
        <w:t xml:space="preserve"> ملفوفا</w:t>
      </w:r>
      <w:r w:rsidR="00CF2788">
        <w:rPr>
          <w:rtl/>
        </w:rPr>
        <w:t>ً</w:t>
      </w:r>
      <w:r w:rsidRPr="006216AF">
        <w:rPr>
          <w:rtl/>
        </w:rPr>
        <w:t xml:space="preserve"> في ثوب ، ثمّ </w:t>
      </w:r>
      <w:r w:rsidR="00D528EA">
        <w:rPr>
          <w:rtl/>
        </w:rPr>
        <w:br/>
      </w:r>
      <w:r w:rsidRPr="006216AF">
        <w:rPr>
          <w:rtl/>
        </w:rPr>
        <w:t>جلس يأكل العنب ، وما ذلك في زمان العنب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فقربت منه ، فمددت يدي إلى السلّة وتناولت حبّات ، فنظر إليّ</w:t>
      </w:r>
      <w:r w:rsidR="00CF2788">
        <w:rPr>
          <w:rtl/>
        </w:rPr>
        <w:t>َ</w:t>
      </w:r>
      <w:r w:rsidRPr="006216AF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 xml:space="preserve">وقال : </w:t>
      </w:r>
      <w:r w:rsidR="009F08E4" w:rsidRPr="006216AF">
        <w:rPr>
          <w:rtl/>
        </w:rPr>
        <w:t>«</w:t>
      </w:r>
      <w:r w:rsidRPr="006216AF">
        <w:rPr>
          <w:rtl/>
        </w:rPr>
        <w:t>ما تصنع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أنا شريكك في العنب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ومن أين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>قلت : لأنّك كنت تدعو وأنا أؤمن على دعائك ، والداعي والمؤمّ</w:t>
      </w:r>
      <w:r w:rsidR="00CF2788">
        <w:rPr>
          <w:rtl/>
        </w:rPr>
        <w:t>ِ</w:t>
      </w:r>
      <w:r w:rsidRPr="006216AF">
        <w:rPr>
          <w:rtl/>
        </w:rPr>
        <w:t xml:space="preserve">ن </w:t>
      </w:r>
      <w:r w:rsidR="00D528EA">
        <w:rPr>
          <w:rtl/>
        </w:rPr>
        <w:br/>
      </w:r>
      <w:r w:rsidRPr="006216AF">
        <w:rPr>
          <w:rtl/>
        </w:rPr>
        <w:t>شريكان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اجلس وكل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فجلست وأكلت معه ، فلمّا اكتفينا </w:t>
      </w:r>
      <w:r w:rsidR="00D528EA">
        <w:rPr>
          <w:rtl/>
        </w:rPr>
        <w:br/>
      </w:r>
      <w:r w:rsidRPr="006216AF">
        <w:rPr>
          <w:rtl/>
        </w:rPr>
        <w:t>ارتفعت السلّ</w:t>
      </w:r>
      <w:r w:rsidR="00CF2788">
        <w:rPr>
          <w:rtl/>
        </w:rPr>
        <w:t>َ</w:t>
      </w:r>
      <w:r w:rsidRPr="006216AF">
        <w:rPr>
          <w:rtl/>
        </w:rPr>
        <w:t>ة</w:t>
      </w:r>
      <w:r w:rsidR="00410A32">
        <w:rPr>
          <w:rtl/>
        </w:rPr>
        <w:t xml:space="preserve"> .</w:t>
      </w:r>
    </w:p>
    <w:p w:rsidR="0082448D" w:rsidRDefault="005F4626" w:rsidP="0082448D">
      <w:pPr>
        <w:rPr>
          <w:rStyle w:val="rfdLineChar"/>
        </w:rPr>
      </w:pPr>
      <w:r w:rsidRPr="006216AF">
        <w:rPr>
          <w:rtl/>
        </w:rPr>
        <w:t xml:space="preserve">فقام وقال لي : </w:t>
      </w:r>
      <w:r w:rsidR="009F08E4" w:rsidRPr="006216AF">
        <w:rPr>
          <w:rtl/>
        </w:rPr>
        <w:t>«</w:t>
      </w:r>
      <w:r w:rsidRPr="006216AF">
        <w:rPr>
          <w:rtl/>
        </w:rPr>
        <w:t>خذ أحد الثوبين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أمّا الثوب فلا أحتاج</w:t>
      </w:r>
      <w:r w:rsidR="0082448D">
        <w:rPr>
          <w:rFonts w:hint="cs"/>
          <w:rtl/>
        </w:rPr>
        <w:t xml:space="preserve"> </w:t>
      </w:r>
      <w:r w:rsidR="0082448D">
        <w:rPr>
          <w:rtl/>
        </w:rPr>
        <w:br/>
      </w:r>
      <w:r w:rsidR="0082448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82448D">
      <w:pPr>
        <w:pStyle w:val="rfdFootnote0"/>
        <w:rPr>
          <w:rtl/>
        </w:rPr>
      </w:pPr>
      <w:r w:rsidRPr="006216AF">
        <w:rPr>
          <w:rtl/>
        </w:rPr>
        <w:t>1</w:t>
      </w:r>
      <w:r w:rsidR="0082448D">
        <w:rPr>
          <w:rFonts w:hint="cs"/>
          <w:rtl/>
        </w:rPr>
        <w:t xml:space="preserve"> </w:t>
      </w:r>
      <w:r>
        <w:rPr>
          <w:rtl/>
        </w:rPr>
        <w:t>ـ</w:t>
      </w:r>
      <w:r w:rsidR="0082448D">
        <w:rPr>
          <w:rFonts w:hint="cs"/>
          <w:rtl/>
        </w:rPr>
        <w:t xml:space="preserve"> </w:t>
      </w:r>
      <w:r w:rsidR="00CF2788">
        <w:rPr>
          <w:rtl/>
        </w:rPr>
        <w:t>مناقب ابن شهرا</w:t>
      </w:r>
      <w:r w:rsidRPr="006216AF">
        <w:rPr>
          <w:rtl/>
        </w:rPr>
        <w:t xml:space="preserve">شوب 4 : 232 ، كشف الغمة 2 : 160 ، باختلاف فيه ، مدينة </w:t>
      </w:r>
      <w:r w:rsidR="00D528EA">
        <w:rPr>
          <w:rtl/>
        </w:rPr>
        <w:br/>
      </w:r>
      <w:r w:rsidRPr="006216AF">
        <w:rPr>
          <w:rtl/>
        </w:rPr>
        <w:t>المعاجز : 348</w:t>
      </w:r>
      <w:r w:rsidR="0096323A">
        <w:rPr>
          <w:rtl/>
        </w:rPr>
        <w:t xml:space="preserve"> / </w:t>
      </w:r>
      <w:r w:rsidRPr="006216AF">
        <w:rPr>
          <w:rtl/>
        </w:rPr>
        <w:t>89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فنزلت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87D8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إليه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انحرف عنّي حتّى ألبسه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فانحرفت عنه ، فاتزر بأحدهما </w:t>
      </w:r>
      <w:r w:rsidR="00D528EA">
        <w:rPr>
          <w:rtl/>
        </w:rPr>
        <w:br/>
      </w:r>
      <w:r w:rsidRPr="006216AF">
        <w:rPr>
          <w:rtl/>
        </w:rPr>
        <w:t xml:space="preserve">وارتدى بالآخر عليه ، وطواه ورفعه بكفه ، ونزل عن أبي قبيس ، فلمّا </w:t>
      </w:r>
      <w:r w:rsidR="00D528EA">
        <w:rPr>
          <w:rtl/>
        </w:rPr>
        <w:br/>
      </w:r>
      <w:r w:rsidRPr="006216AF">
        <w:rPr>
          <w:rtl/>
        </w:rPr>
        <w:t>وصل قريبا</w:t>
      </w:r>
      <w:r w:rsidR="00E026F0">
        <w:rPr>
          <w:rtl/>
        </w:rPr>
        <w:t>ً</w:t>
      </w:r>
      <w:r w:rsidRPr="006216AF">
        <w:rPr>
          <w:rtl/>
        </w:rPr>
        <w:t xml:space="preserve"> من الصفا استقبله إنسان فأعطاه ، فسألت عنه وقلت لبعض </w:t>
      </w:r>
      <w:r w:rsidR="00D528EA">
        <w:rPr>
          <w:rtl/>
        </w:rPr>
        <w:br/>
      </w:r>
      <w:r w:rsidRPr="006216AF">
        <w:rPr>
          <w:rtl/>
        </w:rPr>
        <w:t>من كان : م</w:t>
      </w:r>
      <w:r w:rsidR="00CF2788">
        <w:rPr>
          <w:rtl/>
        </w:rPr>
        <w:t>َ</w:t>
      </w:r>
      <w:r w:rsidRPr="006216AF">
        <w:rPr>
          <w:rtl/>
        </w:rPr>
        <w:t>ن هذا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هذا ابن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أبو جعفر </w:t>
      </w:r>
      <w:r w:rsidR="00D528EA">
        <w:rPr>
          <w:rtl/>
        </w:rPr>
        <w:br/>
      </w:r>
      <w:r w:rsidRPr="006216AF">
        <w:rPr>
          <w:rtl/>
        </w:rPr>
        <w:t xml:space="preserve">محمّد بن عليّ بن الحسين بن عليّ بن أبي طالب </w:t>
      </w:r>
      <w:r w:rsidR="006D2B24">
        <w:rPr>
          <w:rtl/>
        </w:rPr>
        <w:t>عليهم السلام</w:t>
      </w:r>
      <w:r w:rsidR="00410A32">
        <w:rPr>
          <w:rtl/>
        </w:rPr>
        <w:t xml:space="preserve"> .</w:t>
      </w:r>
    </w:p>
    <w:p w:rsidR="00387D84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87D84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فيما رأى من ملكوت السماء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7B273A">
      <w:pPr>
        <w:rPr>
          <w:rtl/>
        </w:rPr>
      </w:pPr>
      <w:r w:rsidRPr="006216AF">
        <w:rPr>
          <w:rtl/>
        </w:rPr>
        <w:t>310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7B273A">
        <w:rPr>
          <w:rFonts w:hint="cs"/>
          <w:rtl/>
        </w:rPr>
        <w:t xml:space="preserve"> </w:t>
      </w:r>
      <w:r>
        <w:rPr>
          <w:rtl/>
        </w:rPr>
        <w:t>ـ</w:t>
      </w:r>
      <w:r w:rsidR="007B273A">
        <w:rPr>
          <w:rFonts w:hint="cs"/>
          <w:rtl/>
        </w:rPr>
        <w:t xml:space="preserve"> </w:t>
      </w:r>
      <w:r w:rsidRPr="006216AF">
        <w:rPr>
          <w:rtl/>
        </w:rPr>
        <w:t xml:space="preserve">عن جابر بن يزيد الجعفيّ ، قال : سألت أبا جعفر </w:t>
      </w:r>
      <w:r w:rsidR="00D528EA">
        <w:rPr>
          <w:rtl/>
        </w:rPr>
        <w:br/>
      </w:r>
      <w:r w:rsidRPr="006216AF">
        <w:rPr>
          <w:rtl/>
        </w:rPr>
        <w:t xml:space="preserve">محمّد بن عليّ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عن قوله تعالى : </w:t>
      </w:r>
      <w:r w:rsidRPr="006216AF">
        <w:rPr>
          <w:rStyle w:val="rfdAlaem"/>
          <w:rtl/>
        </w:rPr>
        <w:t>(</w:t>
      </w:r>
      <w:r w:rsidR="000B338C" w:rsidRPr="000B338C">
        <w:rPr>
          <w:rStyle w:val="rfdAie"/>
          <w:rtl/>
        </w:rPr>
        <w:t xml:space="preserve"> وَكَذَٰلِكَ نُرِي إِبْرَاهِيمَ </w:t>
      </w:r>
      <w:r w:rsidR="000B338C">
        <w:rPr>
          <w:rStyle w:val="rfdAie"/>
          <w:rtl/>
        </w:rPr>
        <w:br/>
      </w:r>
      <w:r w:rsidR="000B338C" w:rsidRPr="000B338C">
        <w:rPr>
          <w:rStyle w:val="rfdAie"/>
          <w:rtl/>
        </w:rPr>
        <w:t>مَلَكُوتَ السَّمَاوَاتِ وَالْأَرْضِ وَلِيَكُونَ مِنَ الْمُوقِنِينَ</w:t>
      </w:r>
      <w:r w:rsidRPr="000B338C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وكان مطرقا</w:t>
      </w:r>
      <w:r w:rsidR="00E026F0">
        <w:rPr>
          <w:rtl/>
        </w:rPr>
        <w:t>ً</w:t>
      </w:r>
      <w:r w:rsidRPr="006216AF">
        <w:rPr>
          <w:rtl/>
        </w:rPr>
        <w:t xml:space="preserve"> إلى </w:t>
      </w:r>
      <w:r w:rsidR="00D528EA">
        <w:rPr>
          <w:rtl/>
        </w:rPr>
        <w:br/>
      </w:r>
      <w:r w:rsidRPr="006216AF">
        <w:rPr>
          <w:rtl/>
        </w:rPr>
        <w:t xml:space="preserve">الأرض ، فرفع رأسه إلى فوق ، فإذا نور ساطع حال بصري دونه ، ثمّ </w:t>
      </w:r>
      <w:r w:rsidR="00D528EA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رأى إبراهيم ملكوت السماوات والأرض هكذا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قال لي :</w:t>
      </w:r>
      <w:r w:rsidR="00387D84">
        <w:rPr>
          <w:rtl/>
        </w:rPr>
        <w:t xml:space="preserve"> </w:t>
      </w:r>
      <w:r w:rsidR="00D528EA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اطرق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فأطرقت ، ثمّ قال لي : </w:t>
      </w:r>
      <w:r w:rsidR="009F08E4" w:rsidRPr="006216AF">
        <w:rPr>
          <w:rtl/>
        </w:rPr>
        <w:t>«</w:t>
      </w:r>
      <w:r w:rsidRPr="006216AF">
        <w:rPr>
          <w:rtl/>
        </w:rPr>
        <w:t>ارفع رأسك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فرفعت ، فإذا السقف </w:t>
      </w:r>
      <w:r w:rsidR="00D528EA">
        <w:rPr>
          <w:rtl/>
        </w:rPr>
        <w:br/>
      </w:r>
      <w:r w:rsidRPr="006216AF">
        <w:rPr>
          <w:rtl/>
        </w:rPr>
        <w:t>على حاله</w:t>
      </w:r>
      <w:r w:rsidR="00410A32">
        <w:rPr>
          <w:rtl/>
        </w:rPr>
        <w:t xml:space="preserve"> .</w:t>
      </w:r>
    </w:p>
    <w:p w:rsidR="007B273A" w:rsidRDefault="007B273A" w:rsidP="007B273A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7B273A">
      <w:pPr>
        <w:pStyle w:val="rfdFootnote0"/>
        <w:rPr>
          <w:rtl/>
        </w:rPr>
      </w:pPr>
      <w:r w:rsidRPr="006216AF">
        <w:rPr>
          <w:rtl/>
        </w:rPr>
        <w:t>1</w:t>
      </w:r>
      <w:r w:rsidR="007B273A">
        <w:rPr>
          <w:rFonts w:hint="cs"/>
          <w:rtl/>
        </w:rPr>
        <w:t xml:space="preserve"> </w:t>
      </w:r>
      <w:r>
        <w:rPr>
          <w:rtl/>
        </w:rPr>
        <w:t>ـ</w:t>
      </w:r>
      <w:r w:rsidR="007B273A">
        <w:rPr>
          <w:rFonts w:hint="cs"/>
          <w:rtl/>
        </w:rPr>
        <w:t xml:space="preserve"> </w:t>
      </w:r>
      <w:r w:rsidRPr="006216AF">
        <w:rPr>
          <w:rtl/>
        </w:rPr>
        <w:t>الاختصاص : 322 ، رواه مفص</w:t>
      </w:r>
      <w:r w:rsidR="00AB693E">
        <w:rPr>
          <w:rtl/>
        </w:rPr>
        <w:t xml:space="preserve">لاً </w:t>
      </w:r>
      <w:r w:rsidRPr="006216AF">
        <w:rPr>
          <w:rtl/>
        </w:rPr>
        <w:t>، مناقب ابن شهر</w:t>
      </w:r>
      <w:r w:rsidR="000B338C">
        <w:rPr>
          <w:rtl/>
        </w:rPr>
        <w:t>ا</w:t>
      </w:r>
      <w:r w:rsidRPr="006216AF">
        <w:rPr>
          <w:rtl/>
        </w:rPr>
        <w:t xml:space="preserve">شوب 4 : 194 ، قطعة </w:t>
      </w:r>
      <w:r w:rsidR="00D528EA">
        <w:rPr>
          <w:rtl/>
        </w:rPr>
        <w:br/>
      </w:r>
      <w:r w:rsidRPr="006216AF">
        <w:rPr>
          <w:rtl/>
        </w:rPr>
        <w:t>منه ، مدينة المعاجز : 338</w:t>
      </w:r>
      <w:r w:rsidR="0096323A">
        <w:rPr>
          <w:rtl/>
        </w:rPr>
        <w:t xml:space="preserve"> / </w:t>
      </w:r>
      <w:r w:rsidRPr="006216AF">
        <w:rPr>
          <w:rtl/>
        </w:rPr>
        <w:t>56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الأنعام الآية : 75</w:t>
      </w:r>
      <w:r w:rsidR="00410A32">
        <w:rPr>
          <w:rStyle w:val="rfdFootnote"/>
          <w:rtl/>
        </w:rPr>
        <w:t xml:space="preserve"> .</w:t>
      </w:r>
    </w:p>
    <w:p w:rsidR="00387D84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87D84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الإ</w:t>
      </w:r>
      <w:r w:rsidR="00710CCB">
        <w:rPr>
          <w:rtl/>
        </w:rPr>
        <w:t>ِ</w:t>
      </w:r>
      <w:r w:rsidRPr="006216AF">
        <w:rPr>
          <w:rtl/>
        </w:rPr>
        <w:t>خبار عن الغائبات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ثمانية أحاديث</w:t>
      </w:r>
    </w:p>
    <w:p w:rsidR="005F4626" w:rsidRPr="006216AF" w:rsidRDefault="005F4626" w:rsidP="00F83314">
      <w:pPr>
        <w:rPr>
          <w:rtl/>
        </w:rPr>
      </w:pPr>
      <w:r w:rsidRPr="006216AF">
        <w:rPr>
          <w:rtl/>
        </w:rPr>
        <w:t>311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F83314">
        <w:rPr>
          <w:rFonts w:hint="cs"/>
          <w:rtl/>
        </w:rPr>
        <w:t xml:space="preserve"> </w:t>
      </w:r>
      <w:r>
        <w:rPr>
          <w:rtl/>
        </w:rPr>
        <w:t>ـ</w:t>
      </w:r>
      <w:r w:rsidR="00F83314">
        <w:rPr>
          <w:rFonts w:hint="cs"/>
          <w:rtl/>
        </w:rPr>
        <w:t xml:space="preserve"> </w:t>
      </w:r>
      <w:r w:rsidRPr="006216AF">
        <w:rPr>
          <w:rtl/>
        </w:rPr>
        <w:t xml:space="preserve">عن عيسى بن عبد الرحمن ، عن أبيه ، قال : دخل ابن </w:t>
      </w:r>
      <w:r w:rsidR="00D528EA">
        <w:rPr>
          <w:rtl/>
        </w:rPr>
        <w:br/>
      </w:r>
      <w:r w:rsidRPr="006216AF">
        <w:rPr>
          <w:rtl/>
        </w:rPr>
        <w:t>عكاشة بن م</w:t>
      </w:r>
      <w:r w:rsidR="00E026F0">
        <w:rPr>
          <w:rtl/>
        </w:rPr>
        <w:t>ُ</w:t>
      </w:r>
      <w:r w:rsidRPr="006216AF">
        <w:rPr>
          <w:rtl/>
        </w:rPr>
        <w:t xml:space="preserve">حصن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الأسديّ على أبي جعفر </w:t>
      </w:r>
      <w:r w:rsidR="00276CED">
        <w:rPr>
          <w:rtl/>
        </w:rPr>
        <w:t>عليه السلام</w:t>
      </w:r>
      <w:r w:rsidR="00F83314">
        <w:rPr>
          <w:rFonts w:hint="cs"/>
          <w:rtl/>
        </w:rPr>
        <w:t xml:space="preserve"> </w:t>
      </w:r>
      <w:r>
        <w:rPr>
          <w:rtl/>
        </w:rPr>
        <w:t>ـ</w:t>
      </w:r>
      <w:r w:rsidR="00F83314">
        <w:rPr>
          <w:rFonts w:hint="cs"/>
          <w:rtl/>
        </w:rPr>
        <w:t xml:space="preserve"> </w:t>
      </w:r>
      <w:r w:rsidRPr="006216AF">
        <w:rPr>
          <w:rtl/>
        </w:rPr>
        <w:t xml:space="preserve">وكان أبو </w:t>
      </w:r>
      <w:r w:rsidR="00D528EA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قائما</w:t>
      </w:r>
      <w:r w:rsidR="0084234A">
        <w:rPr>
          <w:rtl/>
        </w:rPr>
        <w:t>ً</w:t>
      </w:r>
      <w:r w:rsidRPr="006216AF">
        <w:rPr>
          <w:rtl/>
        </w:rPr>
        <w:t xml:space="preserve"> عنده</w:t>
      </w:r>
      <w:r w:rsidR="00F83314">
        <w:rPr>
          <w:rFonts w:hint="cs"/>
          <w:rtl/>
        </w:rPr>
        <w:t xml:space="preserve"> </w:t>
      </w:r>
      <w:r>
        <w:rPr>
          <w:rtl/>
        </w:rPr>
        <w:t>ـ</w:t>
      </w:r>
      <w:r w:rsidR="00F83314">
        <w:rPr>
          <w:rFonts w:hint="cs"/>
          <w:rtl/>
        </w:rPr>
        <w:t xml:space="preserve"> </w:t>
      </w:r>
      <w:r w:rsidRPr="006216AF">
        <w:rPr>
          <w:rtl/>
        </w:rPr>
        <w:t xml:space="preserve">فقال لأبي جعفر : لأي شيء لا تزوج </w:t>
      </w:r>
      <w:r w:rsidR="00D528EA">
        <w:rPr>
          <w:rtl/>
        </w:rPr>
        <w:br/>
      </w:r>
      <w:r w:rsidRPr="006216AF">
        <w:rPr>
          <w:rtl/>
        </w:rPr>
        <w:t>أبا عبد الله فقد أدرك التزويج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وكان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بين يديه صرّة مختومة فقال :</w:t>
      </w:r>
      <w:r w:rsidR="00387D84">
        <w:rPr>
          <w:rtl/>
        </w:rPr>
        <w:t xml:space="preserve"> </w:t>
      </w:r>
      <w:r w:rsidR="00D528EA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أما إنّه سيجيء نخاس من أهل بربر ، وينزل دار ميمون ، فنشتري له </w:t>
      </w:r>
      <w:r w:rsidR="00D528EA">
        <w:rPr>
          <w:rtl/>
        </w:rPr>
        <w:br/>
      </w:r>
      <w:r w:rsidRPr="006216AF">
        <w:rPr>
          <w:rtl/>
        </w:rPr>
        <w:t>بهذه الصرّة منه جارية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10CCB">
      <w:pPr>
        <w:rPr>
          <w:rtl/>
        </w:rPr>
      </w:pPr>
      <w:r w:rsidRPr="006216AF">
        <w:rPr>
          <w:rtl/>
        </w:rPr>
        <w:t>قال : فأتى على ذلك ما أتى ، فدخلنا يوما</w:t>
      </w:r>
      <w:r w:rsidR="00710CCB">
        <w:rPr>
          <w:rtl/>
        </w:rPr>
        <w:t>ً</w:t>
      </w:r>
      <w:r w:rsidRPr="006216AF">
        <w:rPr>
          <w:rtl/>
        </w:rPr>
        <w:t xml:space="preserve"> عليه ، فقال : </w:t>
      </w:r>
      <w:r w:rsidR="009F08E4" w:rsidRPr="006216AF">
        <w:rPr>
          <w:rtl/>
        </w:rPr>
        <w:t>«</w:t>
      </w:r>
      <w:r w:rsidR="00710CCB">
        <w:rPr>
          <w:rtl/>
        </w:rPr>
        <w:t>أ</w:t>
      </w:r>
      <w:r w:rsidR="00335A4F">
        <w:rPr>
          <w:rtl/>
        </w:rPr>
        <w:t>لّا</w:t>
      </w:r>
      <w:r w:rsidRPr="006216AF">
        <w:rPr>
          <w:rtl/>
        </w:rPr>
        <w:t xml:space="preserve"> </w:t>
      </w:r>
      <w:r w:rsidR="00D528EA">
        <w:rPr>
          <w:rtl/>
        </w:rPr>
        <w:br/>
      </w:r>
      <w:r w:rsidRPr="006216AF">
        <w:rPr>
          <w:rtl/>
        </w:rPr>
        <w:t>أخبركم عن النخّاس الذي ذكرته لكم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قد قدم ، فاذهبوا واشتروا بهذه </w:t>
      </w:r>
      <w:r w:rsidR="00D528EA">
        <w:rPr>
          <w:rtl/>
        </w:rPr>
        <w:br/>
      </w:r>
      <w:r w:rsidRPr="006216AF">
        <w:rPr>
          <w:rtl/>
        </w:rPr>
        <w:t>الصرّة منه جارية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83314" w:rsidRDefault="005F4626" w:rsidP="00F83314">
      <w:pPr>
        <w:rPr>
          <w:rStyle w:val="rfdLineChar"/>
        </w:rPr>
      </w:pPr>
      <w:r w:rsidRPr="006216AF">
        <w:rPr>
          <w:rtl/>
        </w:rPr>
        <w:t>قال : فأتينا النخّاس فدفعت ما كان معي فقلت : أبغي بها</w:t>
      </w:r>
      <w:r w:rsidR="00F83314">
        <w:rPr>
          <w:rFonts w:hint="cs"/>
          <w:rtl/>
        </w:rPr>
        <w:t xml:space="preserve"> </w:t>
      </w:r>
      <w:r w:rsidR="00F83314">
        <w:rPr>
          <w:rtl/>
        </w:rPr>
        <w:br/>
      </w:r>
      <w:r w:rsidR="00F8331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F83314">
      <w:pPr>
        <w:pStyle w:val="rfdFootnote0"/>
        <w:rPr>
          <w:rtl/>
        </w:rPr>
      </w:pPr>
      <w:r w:rsidRPr="006216AF">
        <w:rPr>
          <w:rtl/>
        </w:rPr>
        <w:t>1</w:t>
      </w:r>
      <w:r w:rsidR="00F83314">
        <w:rPr>
          <w:rFonts w:hint="cs"/>
          <w:rtl/>
        </w:rPr>
        <w:t xml:space="preserve"> </w:t>
      </w:r>
      <w:r>
        <w:rPr>
          <w:rtl/>
        </w:rPr>
        <w:t>ـ</w:t>
      </w:r>
      <w:r w:rsidR="00F83314">
        <w:rPr>
          <w:rFonts w:hint="cs"/>
          <w:rtl/>
        </w:rPr>
        <w:t xml:space="preserve"> </w:t>
      </w:r>
      <w:r w:rsidRPr="006216AF">
        <w:rPr>
          <w:rtl/>
        </w:rPr>
        <w:t xml:space="preserve">الكافي 1 : 397 ، اثبات الوصية : 160 ، نحوه ، الخرائج والجرائح </w:t>
      </w:r>
      <w:r w:rsidR="00D528EA">
        <w:rPr>
          <w:rtl/>
        </w:rPr>
        <w:br/>
      </w:r>
      <w:r w:rsidRPr="006216AF">
        <w:rPr>
          <w:rtl/>
        </w:rPr>
        <w:t>1 : 286</w:t>
      </w:r>
      <w:r w:rsidR="0096323A">
        <w:rPr>
          <w:rtl/>
        </w:rPr>
        <w:t xml:space="preserve"> / </w:t>
      </w:r>
      <w:r w:rsidRPr="006216AF">
        <w:rPr>
          <w:rtl/>
        </w:rPr>
        <w:t>20 ، مناقب ابن شهر</w:t>
      </w:r>
      <w:r w:rsidR="00710CCB">
        <w:rPr>
          <w:rtl/>
        </w:rPr>
        <w:t>ا</w:t>
      </w:r>
      <w:r w:rsidRPr="006216AF">
        <w:rPr>
          <w:rtl/>
        </w:rPr>
        <w:t>شوب 1 : 266 ، كشف الغمة 2 : 145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م : على</w:t>
      </w:r>
      <w:r w:rsidR="00710CCB" w:rsidRPr="00982493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ابن حصين ، وفي ك : بن علي بن حصين ، ولم أعثر </w:t>
      </w:r>
      <w:r w:rsidR="00D528EA">
        <w:rPr>
          <w:rStyle w:val="rfdFootnote"/>
          <w:rtl/>
        </w:rPr>
        <w:br/>
      </w:r>
      <w:r w:rsidRPr="006216AF">
        <w:rPr>
          <w:rStyle w:val="rfdFootnote"/>
          <w:rtl/>
        </w:rPr>
        <w:t>على ترجمة له في كتب الرجال المتوفرة لدينا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قال : وكان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87D8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جارية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ما معي </w:t>
      </w:r>
      <w:r w:rsidR="00335A4F">
        <w:rPr>
          <w:rtl/>
        </w:rPr>
        <w:t>إلّا</w:t>
      </w:r>
      <w:r w:rsidRPr="006216AF">
        <w:rPr>
          <w:rtl/>
        </w:rPr>
        <w:t xml:space="preserve"> جاريتين مريضتين ، إحداهما أمثل من </w:t>
      </w:r>
      <w:r w:rsidR="00D528EA">
        <w:rPr>
          <w:rtl/>
        </w:rPr>
        <w:br/>
      </w:r>
      <w:r w:rsidRPr="006216AF">
        <w:rPr>
          <w:rtl/>
        </w:rPr>
        <w:t>الأخرى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قلنا : فأخرجهما حتّى ننظر إليهما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فأخرجهما ، فقلنا : بكم تبيعنا </w:t>
      </w:r>
      <w:r w:rsidR="00D528EA">
        <w:rPr>
          <w:rtl/>
        </w:rPr>
        <w:br/>
      </w:r>
      <w:r w:rsidRPr="006216AF">
        <w:rPr>
          <w:rtl/>
        </w:rPr>
        <w:t>هذه المتماثلة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بسبعين دينارا</w:t>
      </w:r>
      <w:r w:rsidR="0084234A">
        <w:rPr>
          <w:rtl/>
        </w:rPr>
        <w:t>ً</w:t>
      </w:r>
      <w:r w:rsidRPr="006216AF">
        <w:rPr>
          <w:rtl/>
        </w:rPr>
        <w:t xml:space="preserve"> قلنا : أح</w:t>
      </w:r>
      <w:r w:rsidR="00275958">
        <w:rPr>
          <w:rtl/>
        </w:rPr>
        <w:t>ِ</w:t>
      </w:r>
      <w:r w:rsidRPr="006216AF">
        <w:rPr>
          <w:rtl/>
        </w:rPr>
        <w:t xml:space="preserve">سن قال : لا ، شريتها </w:t>
      </w:r>
      <w:r w:rsidR="00D528EA">
        <w:rPr>
          <w:rtl/>
        </w:rPr>
        <w:br/>
      </w:r>
      <w:r w:rsidRPr="006216AF">
        <w:rPr>
          <w:rtl/>
        </w:rPr>
        <w:t>بأنقص من سبعين دينارا</w:t>
      </w:r>
      <w:r w:rsidR="00275958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فقلنا : نشتريها بهذه الصرّة ما بلغت ، ولا </w:t>
      </w:r>
      <w:r w:rsidR="00A85115">
        <w:rPr>
          <w:rtl/>
        </w:rPr>
        <w:br/>
      </w:r>
      <w:r w:rsidRPr="006216AF">
        <w:rPr>
          <w:rtl/>
        </w:rPr>
        <w:t>ندري ما فيها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وكان عنده رجل أبيض الرأس واللحية فقال : فكّوا </w:t>
      </w:r>
      <w:r w:rsidR="00A85115">
        <w:rPr>
          <w:rtl/>
        </w:rPr>
        <w:br/>
      </w:r>
      <w:r w:rsidRPr="006216AF">
        <w:rPr>
          <w:rtl/>
        </w:rPr>
        <w:t>وزنوا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النخاس : لا تفكّوا ، فإنّها إن نقصت حبّة من سبعين دينارا</w:t>
      </w:r>
      <w:r w:rsidR="0084234A">
        <w:rPr>
          <w:rtl/>
        </w:rPr>
        <w:t>ً</w:t>
      </w:r>
      <w:r w:rsidRPr="006216AF">
        <w:rPr>
          <w:rtl/>
        </w:rPr>
        <w:t xml:space="preserve"> </w:t>
      </w:r>
      <w:r w:rsidR="00A85115">
        <w:rPr>
          <w:rtl/>
        </w:rPr>
        <w:br/>
      </w:r>
      <w:r w:rsidRPr="006216AF">
        <w:rPr>
          <w:rtl/>
        </w:rPr>
        <w:t>لم أبايعكم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الشيخ : أدنوا ، فدنونا ، وفككنا الختم ، ووزنا الدنانير ، فإذا </w:t>
      </w:r>
      <w:r w:rsidR="00A85115">
        <w:rPr>
          <w:rtl/>
        </w:rPr>
        <w:br/>
      </w:r>
      <w:r w:rsidRPr="006216AF">
        <w:rPr>
          <w:rtl/>
        </w:rPr>
        <w:t>هي سبعون دينارا</w:t>
      </w:r>
      <w:r w:rsidR="0084234A">
        <w:rPr>
          <w:rtl/>
        </w:rPr>
        <w:t>ً</w:t>
      </w:r>
      <w:r w:rsidRPr="006216AF">
        <w:rPr>
          <w:rtl/>
        </w:rPr>
        <w:t xml:space="preserve"> لا تزيد ولا تنقص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فأخذنا الجارية وأدخلناها على أبي جعفر ، وجعفر عنده قائم ، </w:t>
      </w:r>
      <w:r w:rsidR="00A85115">
        <w:rPr>
          <w:rtl/>
        </w:rPr>
        <w:br/>
      </w:r>
      <w:r w:rsidRPr="006216AF">
        <w:rPr>
          <w:rtl/>
        </w:rPr>
        <w:t xml:space="preserve">فأخبرناه بما كان ، فحمد الله تعالى وأثنى عليه ثمّ قال لها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</w:t>
      </w:r>
      <w:r w:rsidR="00A85115">
        <w:rPr>
          <w:rtl/>
        </w:rPr>
        <w:br/>
      </w:r>
      <w:r w:rsidRPr="006216AF">
        <w:rPr>
          <w:rtl/>
        </w:rPr>
        <w:t>اسمك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حميدة فقال : </w:t>
      </w:r>
      <w:r w:rsidR="009F08E4" w:rsidRPr="006216AF">
        <w:rPr>
          <w:rtl/>
        </w:rPr>
        <w:t>«</w:t>
      </w:r>
      <w:r w:rsidRPr="006216AF">
        <w:rPr>
          <w:rtl/>
        </w:rPr>
        <w:t>حميدة في الدنيا ، محمودة</w:t>
      </w:r>
      <w:r w:rsidR="00275958">
        <w:rPr>
          <w:rtl/>
        </w:rPr>
        <w:t>ٌ</w:t>
      </w:r>
      <w:r w:rsidRPr="006216AF">
        <w:rPr>
          <w:rtl/>
        </w:rPr>
        <w:t xml:space="preserve"> في الآخرة ، </w:t>
      </w:r>
      <w:r w:rsidR="00A85115">
        <w:rPr>
          <w:rtl/>
        </w:rPr>
        <w:br/>
      </w:r>
      <w:r w:rsidRPr="006216AF">
        <w:rPr>
          <w:rtl/>
        </w:rPr>
        <w:t>فأخبر</w:t>
      </w:r>
      <w:r w:rsidR="00275958">
        <w:rPr>
          <w:rtl/>
        </w:rPr>
        <w:t>ي</w:t>
      </w:r>
      <w:r w:rsidRPr="006216AF">
        <w:rPr>
          <w:rtl/>
        </w:rPr>
        <w:t>ني عنك أبكر</w:t>
      </w:r>
      <w:r w:rsidR="00275958">
        <w:rPr>
          <w:rtl/>
        </w:rPr>
        <w:t>ٌ</w:t>
      </w:r>
      <w:r w:rsidRPr="006216AF">
        <w:rPr>
          <w:rtl/>
        </w:rPr>
        <w:t xml:space="preserve"> أنت أم ثيب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: بكر</w:t>
      </w:r>
      <w:r w:rsidR="00410A32">
        <w:rPr>
          <w:rtl/>
        </w:rPr>
        <w:t xml:space="preserve"> .</w:t>
      </w:r>
    </w:p>
    <w:p w:rsidR="005F4626" w:rsidRPr="006216AF" w:rsidRDefault="005F4626" w:rsidP="0084234A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وكيف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ولا يقع في أيدي النخّاسين شيء </w:t>
      </w:r>
      <w:r w:rsidR="00335A4F">
        <w:rPr>
          <w:rtl/>
        </w:rPr>
        <w:t>إلّا</w:t>
      </w:r>
      <w:r w:rsidRPr="006216AF">
        <w:rPr>
          <w:rtl/>
        </w:rPr>
        <w:t xml:space="preserve"> أفسدوه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84234A">
        <w:rPr>
          <w:rtl/>
        </w:rPr>
        <w:t xml:space="preserve"> </w:t>
      </w:r>
      <w:r w:rsidR="00A85115">
        <w:rPr>
          <w:rtl/>
        </w:rPr>
        <w:br/>
      </w:r>
      <w:r w:rsidRPr="006216AF">
        <w:rPr>
          <w:rtl/>
        </w:rPr>
        <w:t xml:space="preserve">قالت : كان يجيء ويقعد منّي مقعد الرجل من المرأة فيسلط الله عليه </w:t>
      </w:r>
      <w:r w:rsidR="00A85115">
        <w:rPr>
          <w:rtl/>
        </w:rPr>
        <w:br/>
      </w:r>
      <w:r w:rsidRPr="006216AF">
        <w:rPr>
          <w:rtl/>
        </w:rPr>
        <w:t>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أبيض الرأس واللحية ، فلا يزال يلطمه حتّى يقوم عنّي ، ففعل بي </w:t>
      </w:r>
      <w:r w:rsidR="00A85115">
        <w:rPr>
          <w:rtl/>
        </w:rPr>
        <w:br/>
      </w:r>
      <w:r w:rsidRPr="006216AF">
        <w:rPr>
          <w:rtl/>
        </w:rPr>
        <w:t>مرارا</w:t>
      </w:r>
      <w:r w:rsidR="0084234A">
        <w:rPr>
          <w:rtl/>
        </w:rPr>
        <w:t>ً</w:t>
      </w:r>
      <w:r w:rsidRPr="006216AF">
        <w:rPr>
          <w:rtl/>
        </w:rPr>
        <w:t xml:space="preserve"> ، وفعل الشيخ به مرارا</w:t>
      </w:r>
      <w:r w:rsidR="0084234A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أبو جعفر : </w:t>
      </w:r>
      <w:r w:rsidR="009F08E4" w:rsidRPr="006216AF">
        <w:rPr>
          <w:rtl/>
        </w:rPr>
        <w:t>«</w:t>
      </w:r>
      <w:r w:rsidRPr="006216AF">
        <w:rPr>
          <w:rtl/>
        </w:rPr>
        <w:t>خذها إليك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فولدت خير أهل الأرض موسى بن </w:t>
      </w:r>
      <w:r w:rsidR="00A85115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793848" w:rsidRDefault="005F4626" w:rsidP="00793848">
      <w:pPr>
        <w:rPr>
          <w:rStyle w:val="rfdLineChar"/>
        </w:rPr>
      </w:pPr>
      <w:r w:rsidRPr="006216AF">
        <w:rPr>
          <w:rtl/>
        </w:rPr>
        <w:t>312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793848">
        <w:rPr>
          <w:rFonts w:hint="cs"/>
          <w:rtl/>
        </w:rPr>
        <w:t xml:space="preserve"> </w:t>
      </w:r>
      <w:r>
        <w:rPr>
          <w:rtl/>
        </w:rPr>
        <w:t>ـ</w:t>
      </w:r>
      <w:r w:rsidR="00793848">
        <w:rPr>
          <w:rFonts w:hint="cs"/>
          <w:rtl/>
        </w:rPr>
        <w:t xml:space="preserve"> </w:t>
      </w:r>
      <w:r w:rsidRPr="006216AF">
        <w:rPr>
          <w:rtl/>
        </w:rPr>
        <w:t>عن داود بن كثير الرقيّ ، قال : كنت يوما</w:t>
      </w:r>
      <w:r w:rsidR="0084234A">
        <w:rPr>
          <w:rtl/>
        </w:rPr>
        <w:t>ً</w:t>
      </w:r>
      <w:r w:rsidRPr="006216AF">
        <w:rPr>
          <w:rtl/>
        </w:rPr>
        <w:t xml:space="preserve"> عند أبي </w:t>
      </w:r>
      <w:r w:rsidR="00A85115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وكان عبد الله بن عليّ بن عبد الله بن الحسن يدّعي </w:t>
      </w:r>
      <w:r w:rsidR="00A85115">
        <w:rPr>
          <w:rtl/>
        </w:rPr>
        <w:br/>
      </w:r>
      <w:r w:rsidRPr="006216AF">
        <w:rPr>
          <w:rtl/>
        </w:rPr>
        <w:t>أنّه إمام ، إذ أتى وفد من خراسان اثنان وسبعون رج</w:t>
      </w:r>
      <w:r w:rsidR="00AB693E">
        <w:rPr>
          <w:rtl/>
        </w:rPr>
        <w:t xml:space="preserve">لاً </w:t>
      </w:r>
      <w:r w:rsidRPr="006216AF">
        <w:rPr>
          <w:rtl/>
        </w:rPr>
        <w:t>معهم المال</w:t>
      </w:r>
      <w:r w:rsidR="00793848">
        <w:rPr>
          <w:rFonts w:hint="cs"/>
          <w:rtl/>
        </w:rPr>
        <w:t xml:space="preserve"> </w:t>
      </w:r>
      <w:r w:rsidR="00793848">
        <w:rPr>
          <w:rtl/>
        </w:rPr>
        <w:br/>
      </w:r>
      <w:r w:rsidR="00793848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348</w:t>
      </w:r>
      <w:r w:rsidR="0096323A">
        <w:rPr>
          <w:rtl/>
        </w:rPr>
        <w:t xml:space="preserve"> / </w:t>
      </w:r>
      <w:r w:rsidRPr="006216AF">
        <w:rPr>
          <w:rtl/>
        </w:rPr>
        <w:t>90</w:t>
      </w:r>
      <w:r w:rsidR="00410A32">
        <w:rPr>
          <w:rtl/>
        </w:rPr>
        <w:t xml:space="preserve"> .</w:t>
      </w:r>
    </w:p>
    <w:p w:rsidR="005F4626" w:rsidRPr="006216AF" w:rsidRDefault="005F4626" w:rsidP="00387D8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والتحف ، فقال بعضهم : من [ أين ] لنا أن نفهم منهم الأمر فيمن هو ، </w:t>
      </w:r>
      <w:r w:rsidR="00A85115">
        <w:rPr>
          <w:rtl/>
        </w:rPr>
        <w:br/>
      </w:r>
      <w:r w:rsidRPr="006216AF">
        <w:rPr>
          <w:rtl/>
        </w:rPr>
        <w:t>فأتاهم رسول من عند عبد الله بن عليّ بن عبد الله بن الحسن فقال :</w:t>
      </w:r>
      <w:r w:rsidR="00387D84">
        <w:rPr>
          <w:rtl/>
        </w:rPr>
        <w:t xml:space="preserve"> </w:t>
      </w:r>
      <w:r w:rsidR="00A85115">
        <w:rPr>
          <w:rtl/>
        </w:rPr>
        <w:br/>
      </w:r>
      <w:r w:rsidRPr="006216AF">
        <w:rPr>
          <w:rtl/>
        </w:rPr>
        <w:t>أجيبوا صاحبكم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فمضوا إليه وقالوا له : ما دلالة الإ</w:t>
      </w:r>
      <w:r w:rsidR="0066716F">
        <w:rPr>
          <w:rtl/>
        </w:rPr>
        <w:t>ِ</w:t>
      </w:r>
      <w:r w:rsidRPr="006216AF">
        <w:rPr>
          <w:rtl/>
        </w:rPr>
        <w:t>مام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درع </w:t>
      </w:r>
      <w:r w:rsidR="00A85115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وخاتمه وعصاه وعمامته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يا غلام عليّ</w:t>
      </w:r>
      <w:r w:rsidR="00C10566">
        <w:rPr>
          <w:rtl/>
        </w:rPr>
        <w:t>َ</w:t>
      </w:r>
      <w:r w:rsidRPr="006216AF">
        <w:rPr>
          <w:rtl/>
        </w:rPr>
        <w:t xml:space="preserve"> </w:t>
      </w:r>
      <w:r w:rsidR="00A85115">
        <w:rPr>
          <w:rtl/>
        </w:rPr>
        <w:br/>
      </w:r>
      <w:r w:rsidRPr="006216AF">
        <w:rPr>
          <w:rtl/>
        </w:rPr>
        <w:t>بالصندوق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فأتي بصندوق ما بين غلامين فوضع بين يديه ففتحه </w:t>
      </w:r>
      <w:r w:rsidR="00A85115">
        <w:rPr>
          <w:rtl/>
        </w:rPr>
        <w:br/>
      </w:r>
      <w:r w:rsidRPr="006216AF">
        <w:rPr>
          <w:rtl/>
        </w:rPr>
        <w:t>واستخرج درعا</w:t>
      </w:r>
      <w:r w:rsidR="00C10566">
        <w:rPr>
          <w:rtl/>
        </w:rPr>
        <w:t>ً</w:t>
      </w:r>
      <w:r w:rsidRPr="006216AF">
        <w:rPr>
          <w:rtl/>
        </w:rPr>
        <w:t xml:space="preserve"> فلبسها ، وعمامة فتعمّم بها وعصا فتوكأ عليها ثمّ </w:t>
      </w:r>
      <w:r w:rsidR="00A85115">
        <w:rPr>
          <w:rtl/>
        </w:rPr>
        <w:br/>
      </w:r>
      <w:r w:rsidRPr="006216AF">
        <w:rPr>
          <w:rtl/>
        </w:rPr>
        <w:t>خطب ، فنظر بعضهم إلى بعض ، وقالوا : نوافيك غدا</w:t>
      </w:r>
      <w:r w:rsidR="0066716F">
        <w:rPr>
          <w:rtl/>
        </w:rPr>
        <w:t>ً</w:t>
      </w:r>
      <w:r w:rsidRPr="006216AF">
        <w:rPr>
          <w:rtl/>
        </w:rPr>
        <w:t xml:space="preserve"> إن شاء الله </w:t>
      </w:r>
      <w:r w:rsidR="00A85115">
        <w:rPr>
          <w:rtl/>
        </w:rPr>
        <w:br/>
      </w:r>
      <w:r w:rsidRPr="006216AF">
        <w:rPr>
          <w:rtl/>
        </w:rPr>
        <w:t>تعالى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داود : فقال لي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امض إلى باب </w:t>
      </w:r>
      <w:r w:rsidR="00A85115">
        <w:rPr>
          <w:rtl/>
        </w:rPr>
        <w:br/>
      </w:r>
      <w:r w:rsidRPr="006216AF">
        <w:rPr>
          <w:rtl/>
        </w:rPr>
        <w:t>عبد الله ، فقم على طرف الدكان فسيخرج إليك اثنان وسبعون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من </w:t>
      </w:r>
      <w:r w:rsidR="00A85115">
        <w:rPr>
          <w:rtl/>
        </w:rPr>
        <w:br/>
      </w:r>
      <w:r w:rsidRPr="006216AF">
        <w:rPr>
          <w:rtl/>
        </w:rPr>
        <w:t>وفد خراسان ، فصح بكلّ واحد منهم باسمه واسم أبيه وأمّه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داود : فوقفت على طرف الدّكان فسمّيت كلّ واحد منهم </w:t>
      </w:r>
      <w:r w:rsidR="00A85115">
        <w:rPr>
          <w:rtl/>
        </w:rPr>
        <w:br/>
      </w:r>
      <w:r w:rsidRPr="006216AF">
        <w:rPr>
          <w:rtl/>
        </w:rPr>
        <w:t>باسمه واسم أبيه وأمّه ، فتعجبوا فقلت : أجيبوا صاحبكم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فأتوا معي </w:t>
      </w:r>
      <w:r w:rsidR="00A85115">
        <w:rPr>
          <w:rtl/>
        </w:rPr>
        <w:br/>
      </w:r>
      <w:r w:rsidRPr="006216AF">
        <w:rPr>
          <w:rtl/>
        </w:rPr>
        <w:t xml:space="preserve">فأدخلتهم على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لهم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وجوه خراسان ، </w:t>
      </w:r>
      <w:r w:rsidR="00A85115">
        <w:rPr>
          <w:rtl/>
        </w:rPr>
        <w:br/>
      </w:r>
      <w:r w:rsidRPr="006216AF">
        <w:rPr>
          <w:rtl/>
        </w:rPr>
        <w:t>أين ي</w:t>
      </w:r>
      <w:r w:rsidR="00C10566">
        <w:rPr>
          <w:rtl/>
        </w:rPr>
        <w:t>ُ</w:t>
      </w:r>
      <w:r w:rsidRPr="006216AF">
        <w:rPr>
          <w:rtl/>
        </w:rPr>
        <w:t>ذهب بكم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أوصياء محمّد </w:t>
      </w:r>
      <w:r w:rsidR="00470C8A">
        <w:rPr>
          <w:rtl/>
        </w:rPr>
        <w:t>(ص)</w:t>
      </w:r>
      <w:r w:rsidRPr="006216AF">
        <w:rPr>
          <w:rtl/>
        </w:rPr>
        <w:t xml:space="preserve"> ، أكرم على الله من أن يعرف </w:t>
      </w:r>
      <w:r w:rsidR="00A85115">
        <w:rPr>
          <w:rtl/>
        </w:rPr>
        <w:br/>
      </w:r>
      <w:r w:rsidRPr="006216AF">
        <w:rPr>
          <w:rtl/>
        </w:rPr>
        <w:t>عن أيتهم أين هي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التفت إلى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ولدي ائتني </w:t>
      </w:r>
      <w:r w:rsidR="00A85115">
        <w:rPr>
          <w:rtl/>
        </w:rPr>
        <w:br/>
      </w:r>
      <w:r w:rsidRPr="006216AF">
        <w:rPr>
          <w:rtl/>
        </w:rPr>
        <w:t>بخاتمي الأعظم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فأتاه بخاتم فصّ</w:t>
      </w:r>
      <w:r w:rsidR="00C10566">
        <w:rPr>
          <w:rtl/>
        </w:rPr>
        <w:t>َ</w:t>
      </w:r>
      <w:r w:rsidRPr="006216AF">
        <w:rPr>
          <w:rtl/>
        </w:rPr>
        <w:t xml:space="preserve">ه عقيق ، فوضعه أمامه فحرّك شفتيه ، </w:t>
      </w:r>
      <w:r w:rsidR="00A85115">
        <w:rPr>
          <w:rtl/>
        </w:rPr>
        <w:br/>
      </w:r>
      <w:r w:rsidRPr="006216AF">
        <w:rPr>
          <w:rtl/>
        </w:rPr>
        <w:t xml:space="preserve">وأخذ الخاتم فنفضه ، فسقط منه درع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والعمامة </w:t>
      </w:r>
      <w:r w:rsidR="00A85115">
        <w:rPr>
          <w:rtl/>
        </w:rPr>
        <w:br/>
      </w:r>
      <w:r w:rsidRPr="006216AF">
        <w:rPr>
          <w:rtl/>
        </w:rPr>
        <w:t xml:space="preserve">والعصا ، فلبس الدرع ، وتعمّم بالعمامة ، وأخذ العصا بيده ، ثمّ انتفض </w:t>
      </w:r>
      <w:r w:rsidR="00A85115">
        <w:rPr>
          <w:rtl/>
        </w:rPr>
        <w:br/>
      </w:r>
      <w:r w:rsidRPr="006216AF">
        <w:rPr>
          <w:rtl/>
        </w:rPr>
        <w:t>فيها نفضة فتقلّص الدرع ، ثمّ انتفض ثانية فجرّها ذراعا</w:t>
      </w:r>
      <w:r w:rsidR="00C10566">
        <w:rPr>
          <w:rtl/>
        </w:rPr>
        <w:t>ً</w:t>
      </w:r>
      <w:r w:rsidRPr="006216AF">
        <w:rPr>
          <w:rtl/>
        </w:rPr>
        <w:t xml:space="preserve"> أو أكثر ، ثمّ </w:t>
      </w:r>
      <w:r w:rsidR="00A85115">
        <w:rPr>
          <w:rtl/>
        </w:rPr>
        <w:br/>
      </w:r>
      <w:r w:rsidRPr="006216AF">
        <w:rPr>
          <w:rtl/>
        </w:rPr>
        <w:t xml:space="preserve">نزع العمامة ووضعها بين يديه ، والدرع والعصا ، ثمّ حرّك شفتيه </w:t>
      </w:r>
      <w:r w:rsidR="00A85115">
        <w:rPr>
          <w:rtl/>
        </w:rPr>
        <w:br/>
      </w:r>
      <w:r w:rsidRPr="006216AF">
        <w:rPr>
          <w:rtl/>
        </w:rPr>
        <w:t>بكلمات ، فغاب الدرع في الخاتم</w:t>
      </w:r>
      <w:r w:rsidR="00410A32">
        <w:rPr>
          <w:rtl/>
        </w:rPr>
        <w:t xml:space="preserve"> .</w:t>
      </w:r>
    </w:p>
    <w:p w:rsidR="005F4626" w:rsidRPr="00793848" w:rsidRDefault="005F4626" w:rsidP="005F4626">
      <w:pPr>
        <w:rPr>
          <w:rStyle w:val="rfdPoemTiniCharChar"/>
          <w:rtl/>
        </w:rPr>
      </w:pPr>
      <w:r w:rsidRPr="006216AF">
        <w:rPr>
          <w:rtl/>
        </w:rPr>
        <w:t xml:space="preserve">ثمّ التفت إلى أهل خراسان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كان ابن عمّنا عنده درع </w:t>
      </w:r>
      <w:r w:rsidR="00A85115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والعمامة والعصا في صندوق ويكون عندنا في صندوق</w:t>
      </w:r>
      <w:r w:rsidR="00A85115">
        <w:rPr>
          <w:rtl/>
        </w:rPr>
        <w:t xml:space="preserve"> </w:t>
      </w:r>
      <w:r w:rsidR="00A85115">
        <w:rPr>
          <w:rtl/>
        </w:rPr>
        <w:br/>
      </w:r>
    </w:p>
    <w:p w:rsidR="005F4626" w:rsidRPr="006216AF" w:rsidRDefault="005F4626" w:rsidP="00387D8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فما فضلنا عليه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يا أهل خراسان ما من إمام </w:t>
      </w:r>
      <w:r w:rsidR="00335A4F">
        <w:rPr>
          <w:rtl/>
        </w:rPr>
        <w:t>إلّا</w:t>
      </w:r>
      <w:r w:rsidRPr="006216AF">
        <w:rPr>
          <w:rtl/>
        </w:rPr>
        <w:t xml:space="preserve"> وتحت يده كنوز </w:t>
      </w:r>
      <w:r w:rsidR="00A85115">
        <w:rPr>
          <w:rtl/>
        </w:rPr>
        <w:br/>
      </w:r>
      <w:r w:rsidRPr="006216AF">
        <w:rPr>
          <w:rtl/>
        </w:rPr>
        <w:t>قارون ، إنّ المال الذي نأخذه منكم محبّة لكم وتطهيرا</w:t>
      </w:r>
      <w:r w:rsidR="00C10566">
        <w:rPr>
          <w:rtl/>
        </w:rPr>
        <w:t>ً</w:t>
      </w:r>
      <w:r w:rsidRPr="006216AF">
        <w:rPr>
          <w:rtl/>
        </w:rPr>
        <w:t xml:space="preserve"> لرؤوسكم فأدّوا </w:t>
      </w:r>
      <w:r w:rsidR="00A85115">
        <w:rPr>
          <w:rtl/>
        </w:rPr>
        <w:br/>
      </w:r>
      <w:r w:rsidRPr="006216AF">
        <w:rPr>
          <w:rtl/>
        </w:rPr>
        <w:t>إليه المال ، وخرجوا من عنده مقرّين بإمامته</w:t>
      </w:r>
      <w:r w:rsidR="00410A32">
        <w:rPr>
          <w:rtl/>
        </w:rPr>
        <w:t xml:space="preserve"> .</w:t>
      </w:r>
    </w:p>
    <w:p w:rsidR="005F4626" w:rsidRPr="006216AF" w:rsidRDefault="005F4626" w:rsidP="00793848">
      <w:pPr>
        <w:rPr>
          <w:rtl/>
        </w:rPr>
      </w:pPr>
      <w:r w:rsidRPr="006216AF">
        <w:rPr>
          <w:rtl/>
        </w:rPr>
        <w:t>313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793848">
        <w:rPr>
          <w:rFonts w:hint="cs"/>
          <w:rtl/>
        </w:rPr>
        <w:t xml:space="preserve"> </w:t>
      </w:r>
      <w:r>
        <w:rPr>
          <w:rtl/>
        </w:rPr>
        <w:t>ـ</w:t>
      </w:r>
      <w:r w:rsidR="00793848">
        <w:rPr>
          <w:rFonts w:hint="cs"/>
          <w:rtl/>
        </w:rPr>
        <w:t xml:space="preserve"> </w:t>
      </w:r>
      <w:r w:rsidRPr="006216AF">
        <w:rPr>
          <w:rtl/>
        </w:rPr>
        <w:t xml:space="preserve">عن موسى بن عبد الله بن الحسين ، قال : لمّا طلب </w:t>
      </w:r>
      <w:r w:rsidR="00A85115">
        <w:rPr>
          <w:rtl/>
        </w:rPr>
        <w:br/>
      </w:r>
      <w:r w:rsidRPr="006216AF">
        <w:rPr>
          <w:rtl/>
        </w:rPr>
        <w:t>محمّد بن عبد الله بن الحسن الإ</w:t>
      </w:r>
      <w:r w:rsidR="0067589A">
        <w:rPr>
          <w:rtl/>
        </w:rPr>
        <w:t>ِ</w:t>
      </w:r>
      <w:r w:rsidRPr="006216AF">
        <w:rPr>
          <w:rtl/>
        </w:rPr>
        <w:t xml:space="preserve">مامة وخرج من المدينة أتى </w:t>
      </w:r>
      <w:r w:rsidR="00A85115">
        <w:rPr>
          <w:rtl/>
        </w:rPr>
        <w:br/>
      </w:r>
      <w:r w:rsidRPr="006216AF">
        <w:rPr>
          <w:rtl/>
        </w:rPr>
        <w:t>بإسماعيل بن عبد الله بن جعفر بن أبي طالب</w:t>
      </w:r>
      <w:r w:rsidR="00793848">
        <w:rPr>
          <w:rFonts w:hint="cs"/>
          <w:rtl/>
        </w:rPr>
        <w:t xml:space="preserve"> </w:t>
      </w:r>
      <w:r>
        <w:rPr>
          <w:rtl/>
        </w:rPr>
        <w:t>ـ</w:t>
      </w:r>
      <w:r w:rsidR="00793848">
        <w:rPr>
          <w:rFonts w:hint="cs"/>
          <w:rtl/>
        </w:rPr>
        <w:t xml:space="preserve"> </w:t>
      </w:r>
      <w:r w:rsidRPr="006216AF">
        <w:rPr>
          <w:rtl/>
        </w:rPr>
        <w:t xml:space="preserve">وهو شيخ كبير ضعيف ، </w:t>
      </w:r>
      <w:r w:rsidR="00A85115">
        <w:rPr>
          <w:rtl/>
        </w:rPr>
        <w:br/>
      </w:r>
      <w:r w:rsidRPr="006216AF">
        <w:rPr>
          <w:rtl/>
        </w:rPr>
        <w:t>قد ذهبت إحدى عينيه ، وذهبت رجلاه ، فصار يحمل حم</w:t>
      </w:r>
      <w:r w:rsidR="00AB693E">
        <w:rPr>
          <w:rtl/>
        </w:rPr>
        <w:t xml:space="preserve">لاً </w:t>
      </w:r>
      <w:r>
        <w:rPr>
          <w:rtl/>
        </w:rPr>
        <w:t>ـ</w:t>
      </w:r>
      <w:r w:rsidR="00793848">
        <w:rPr>
          <w:rFonts w:hint="cs"/>
          <w:rtl/>
        </w:rPr>
        <w:t xml:space="preserve"> </w:t>
      </w:r>
      <w:r w:rsidRPr="006216AF">
        <w:rPr>
          <w:rtl/>
        </w:rPr>
        <w:t xml:space="preserve">فدعاه إلى </w:t>
      </w:r>
      <w:r w:rsidR="00A85115">
        <w:rPr>
          <w:rtl/>
        </w:rPr>
        <w:br/>
      </w:r>
      <w:r w:rsidRPr="006216AF">
        <w:rPr>
          <w:rtl/>
        </w:rPr>
        <w:t xml:space="preserve">البيعة ، فقال له : يا ابن عمّي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إنّي شيخ كبير ضعيف ، وأنا إلى برّك </w:t>
      </w:r>
      <w:r w:rsidR="00A85115">
        <w:rPr>
          <w:rtl/>
        </w:rPr>
        <w:br/>
      </w:r>
      <w:r w:rsidRPr="006216AF">
        <w:rPr>
          <w:rtl/>
        </w:rPr>
        <w:t>وعونك أحوج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: لا بد من أن تبايع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: وأي شيء تنتفع </w:t>
      </w:r>
      <w:r w:rsidR="00A85115">
        <w:rPr>
          <w:rtl/>
        </w:rPr>
        <w:br/>
      </w:r>
      <w:r w:rsidRPr="006216AF">
        <w:rPr>
          <w:rtl/>
        </w:rPr>
        <w:t>ببيعتي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والله إنّي لأضيّق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عليك مكان اسم رجل إن كتبته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لا </w:t>
      </w:r>
      <w:r w:rsidR="00A85115">
        <w:rPr>
          <w:rtl/>
        </w:rPr>
        <w:br/>
      </w:r>
      <w:r w:rsidRPr="006216AF">
        <w:rPr>
          <w:rtl/>
        </w:rPr>
        <w:t>بد أن تفعله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وأغلظ له في القول ، فقال له إسماعيل : ادع لي </w:t>
      </w:r>
      <w:r w:rsidR="00A85115">
        <w:rPr>
          <w:rtl/>
        </w:rPr>
        <w:br/>
      </w:r>
      <w:r w:rsidRPr="006216AF">
        <w:rPr>
          <w:rtl/>
        </w:rPr>
        <w:t>جعفر بن محمّد ، فلعلنا نبايع جميعا</w:t>
      </w:r>
      <w:r w:rsidR="0067589A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فدعا بجعفر ، فأتي به ، فقال له إسماعيل : جعلت فداك ، </w:t>
      </w:r>
      <w:r w:rsidR="00A85115">
        <w:rPr>
          <w:rtl/>
        </w:rPr>
        <w:br/>
      </w:r>
      <w:r w:rsidRPr="006216AF">
        <w:rPr>
          <w:rtl/>
        </w:rPr>
        <w:t>إن رأيت أن تبيّن له فافعل ، لعلّ الله يكفّه عنّا</w:t>
      </w:r>
      <w:r w:rsidR="00410A32">
        <w:rPr>
          <w:rtl/>
        </w:rPr>
        <w:t xml:space="preserve"> .</w:t>
      </w:r>
    </w:p>
    <w:p w:rsidR="00793848" w:rsidRDefault="005F4626" w:rsidP="00793848">
      <w:pPr>
        <w:rPr>
          <w:rStyle w:val="rfdLineChar"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أجمعت على أن لا أكلّمه ، فلير</w:t>
      </w:r>
      <w:r w:rsidR="0067589A">
        <w:rPr>
          <w:rtl/>
        </w:rPr>
        <w:t>يَّ</w:t>
      </w:r>
      <w:r w:rsidRPr="006216AF">
        <w:rPr>
          <w:rtl/>
        </w:rPr>
        <w:t xml:space="preserve"> رأيه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إسماعيل </w:t>
      </w:r>
      <w:r w:rsidR="00A85115">
        <w:rPr>
          <w:rtl/>
        </w:rPr>
        <w:br/>
      </w:r>
      <w:r w:rsidRPr="006216AF">
        <w:rPr>
          <w:rtl/>
        </w:rPr>
        <w:t>لأبي عبد الله : أنشدك الله ، هل تذكر يوما</w:t>
      </w:r>
      <w:r w:rsidR="00C10566">
        <w:rPr>
          <w:rtl/>
        </w:rPr>
        <w:t>ً</w:t>
      </w:r>
      <w:r w:rsidRPr="006216AF">
        <w:rPr>
          <w:rtl/>
        </w:rPr>
        <w:t xml:space="preserve"> أتيت فيه أباك محمّد بن عليّ </w:t>
      </w:r>
      <w:r w:rsidR="00A85115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وعليه حلتان صفراوان فأدام النظر إليّ</w:t>
      </w:r>
      <w:r w:rsidR="0067589A">
        <w:rPr>
          <w:rtl/>
        </w:rPr>
        <w:t>َ</w:t>
      </w:r>
      <w:r w:rsidRPr="006216AF">
        <w:rPr>
          <w:rtl/>
        </w:rPr>
        <w:t xml:space="preserve"> وبكى ، فقلت له :</w:t>
      </w:r>
      <w:r w:rsidR="00387D84">
        <w:rPr>
          <w:rtl/>
        </w:rPr>
        <w:t xml:space="preserve"> </w:t>
      </w:r>
      <w:r w:rsidR="00A85115">
        <w:rPr>
          <w:rtl/>
        </w:rPr>
        <w:br/>
      </w:r>
      <w:r w:rsidRPr="006216AF">
        <w:rPr>
          <w:rtl/>
        </w:rPr>
        <w:t>وما يبكيك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يبكيني أنّك تقتل عند كبر سنّك ضياعا</w:t>
      </w:r>
      <w:r w:rsidR="00C10566">
        <w:rPr>
          <w:rtl/>
        </w:rPr>
        <w:t>ً</w:t>
      </w:r>
      <w:r w:rsidRPr="006216AF">
        <w:rPr>
          <w:rtl/>
        </w:rPr>
        <w:t xml:space="preserve"> لا ينتطح </w:t>
      </w:r>
      <w:r w:rsidR="00A85115">
        <w:rPr>
          <w:rtl/>
        </w:rPr>
        <w:br/>
      </w:r>
      <w:r w:rsidRPr="006216AF">
        <w:rPr>
          <w:rtl/>
        </w:rPr>
        <w:t>في دمك عنزان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قلت : متى ذاك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نعم ، إذا دعيت إلى </w:t>
      </w:r>
      <w:r w:rsidR="00A85115">
        <w:rPr>
          <w:rtl/>
        </w:rPr>
        <w:br/>
      </w:r>
      <w:r w:rsidRPr="006216AF">
        <w:rPr>
          <w:rtl/>
        </w:rPr>
        <w:t>الباطل ف</w:t>
      </w:r>
      <w:r w:rsidR="0067589A">
        <w:rPr>
          <w:rtl/>
        </w:rPr>
        <w:t>أبيته ، فإذا نظرت إلى الأحول مشؤ</w:t>
      </w:r>
      <w:r w:rsidRPr="006216AF">
        <w:rPr>
          <w:rtl/>
        </w:rPr>
        <w:t xml:space="preserve">وم قومه سميّي من آل </w:t>
      </w:r>
      <w:r w:rsidR="006C4795">
        <w:rPr>
          <w:rtl/>
        </w:rPr>
        <w:br/>
      </w:r>
      <w:r w:rsidRPr="006216AF">
        <w:rPr>
          <w:rtl/>
        </w:rPr>
        <w:t xml:space="preserve">الحسن ، على منبر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يدعو إلى نفسه فسمّي بغير اسمه</w:t>
      </w:r>
      <w:r w:rsidR="00793848">
        <w:rPr>
          <w:rFonts w:hint="cs"/>
          <w:rtl/>
        </w:rPr>
        <w:t xml:space="preserve"> </w:t>
      </w:r>
      <w:r w:rsidR="00793848">
        <w:rPr>
          <w:rtl/>
        </w:rPr>
        <w:br/>
      </w:r>
      <w:r w:rsidR="00793848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الكافي 5 : 291</w:t>
      </w:r>
      <w:r>
        <w:rPr>
          <w:rtl/>
        </w:rPr>
        <w:t xml:space="preserve"> ـ </w:t>
      </w:r>
      <w:r w:rsidR="00A4545D">
        <w:rPr>
          <w:rtl/>
        </w:rPr>
        <w:t>299 ، ذكر الحديث بتمامة</w:t>
      </w:r>
      <w:r w:rsidRPr="006216AF">
        <w:rPr>
          <w:rtl/>
        </w:rPr>
        <w:t xml:space="preserve"> ، إثبات الهداة 3 : 76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، ك : يا ابن أخي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، ك : لا أضيق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87D8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فأحدث عهدك واكتب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وصيّتك ، فإنّك مقتول من يومك ، أو من </w:t>
      </w:r>
      <w:r w:rsidR="006C4795">
        <w:rPr>
          <w:rtl/>
        </w:rPr>
        <w:br/>
      </w:r>
      <w:r w:rsidRPr="006216AF">
        <w:rPr>
          <w:rtl/>
        </w:rPr>
        <w:t>غدك</w:t>
      </w:r>
      <w:r w:rsidR="009F08E4" w:rsidRPr="006216AF">
        <w:rPr>
          <w:rtl/>
        </w:rPr>
        <w:t>»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له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الل</w:t>
      </w:r>
      <w:r w:rsidR="00C10566">
        <w:rPr>
          <w:rtl/>
        </w:rPr>
        <w:t>ّ</w:t>
      </w:r>
      <w:r w:rsidRPr="006216AF">
        <w:rPr>
          <w:rtl/>
        </w:rPr>
        <w:t xml:space="preserve">همّ نعم ، وهذا وربّ </w:t>
      </w:r>
      <w:r w:rsidR="006C4795">
        <w:rPr>
          <w:rtl/>
        </w:rPr>
        <w:br/>
      </w:r>
      <w:r w:rsidRPr="006216AF">
        <w:rPr>
          <w:rtl/>
        </w:rPr>
        <w:t xml:space="preserve">الكعبة لا يصوم من شهر رمضان </w:t>
      </w:r>
      <w:r w:rsidR="00335A4F">
        <w:rPr>
          <w:rtl/>
        </w:rPr>
        <w:t>إلّا</w:t>
      </w:r>
      <w:r w:rsidRPr="006216AF">
        <w:rPr>
          <w:rtl/>
        </w:rPr>
        <w:t xml:space="preserve"> قلي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فاستودعك الله يا أبا </w:t>
      </w:r>
      <w:r w:rsidR="006C4795">
        <w:rPr>
          <w:rtl/>
        </w:rPr>
        <w:br/>
      </w:r>
      <w:r w:rsidRPr="006216AF">
        <w:rPr>
          <w:rtl/>
        </w:rPr>
        <w:t xml:space="preserve">الحسن ، وأعظم الله أجرنا فيك ، وأحسن الخلافة على ما خلّفت ، إنّا </w:t>
      </w:r>
      <w:r w:rsidR="006C4795">
        <w:rPr>
          <w:rtl/>
        </w:rPr>
        <w:br/>
      </w:r>
      <w:r w:rsidRPr="006216AF">
        <w:rPr>
          <w:rtl/>
        </w:rPr>
        <w:t>لله وإنّا إليه راجعون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احتمل إسماعيل</w:t>
      </w:r>
      <w:r w:rsidR="00410A32">
        <w:rPr>
          <w:rtl/>
        </w:rPr>
        <w:t xml:space="preserve"> .</w:t>
      </w:r>
    </w:p>
    <w:p w:rsidR="005F4626" w:rsidRPr="006216AF" w:rsidRDefault="00635B38" w:rsidP="00C10566">
      <w:pPr>
        <w:rPr>
          <w:rtl/>
        </w:rPr>
      </w:pPr>
      <w:r>
        <w:rPr>
          <w:rtl/>
        </w:rPr>
        <w:t>فقال : فو</w:t>
      </w:r>
      <w:r w:rsidR="005F4626" w:rsidRPr="006216AF">
        <w:rPr>
          <w:rtl/>
        </w:rPr>
        <w:t xml:space="preserve">الله ، ما أمسينا حتّى دخل عليه بنو أخيه بنو معاوية بن </w:t>
      </w:r>
      <w:r w:rsidR="006C4795">
        <w:rPr>
          <w:rtl/>
        </w:rPr>
        <w:br/>
      </w:r>
      <w:r w:rsidR="005F4626" w:rsidRPr="006216AF">
        <w:rPr>
          <w:rtl/>
        </w:rPr>
        <w:t>عبد الله بن جعفر فوط</w:t>
      </w:r>
      <w:r w:rsidR="00C10566">
        <w:rPr>
          <w:rtl/>
        </w:rPr>
        <w:t>أ</w:t>
      </w:r>
      <w:r w:rsidR="005F4626" w:rsidRPr="006216AF">
        <w:rPr>
          <w:rtl/>
        </w:rPr>
        <w:t>وه حتى قتلوه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الحديث طول ، نذكر تمامه في باب أبي عبد الله </w:t>
      </w:r>
      <w:r w:rsidR="00276CED">
        <w:rPr>
          <w:rtl/>
        </w:rPr>
        <w:t xml:space="preserve">عليه </w:t>
      </w:r>
      <w:r w:rsidR="006C4795">
        <w:rPr>
          <w:rtl/>
        </w:rPr>
        <w:br/>
      </w:r>
      <w:r w:rsidR="00276CED">
        <w:rPr>
          <w:rtl/>
        </w:rPr>
        <w:t>السلام</w:t>
      </w:r>
      <w:r w:rsidR="00410A32">
        <w:rPr>
          <w:rtl/>
        </w:rPr>
        <w:t xml:space="preserve"> .</w:t>
      </w:r>
    </w:p>
    <w:p w:rsidR="005F4626" w:rsidRPr="006216AF" w:rsidRDefault="005F4626" w:rsidP="00793848">
      <w:pPr>
        <w:rPr>
          <w:rtl/>
        </w:rPr>
      </w:pPr>
      <w:r w:rsidRPr="006216AF">
        <w:rPr>
          <w:rtl/>
        </w:rPr>
        <w:t>314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793848">
        <w:rPr>
          <w:rFonts w:hint="cs"/>
          <w:rtl/>
        </w:rPr>
        <w:t xml:space="preserve"> </w:t>
      </w:r>
      <w:r>
        <w:rPr>
          <w:rtl/>
        </w:rPr>
        <w:t>ـ</w:t>
      </w:r>
      <w:r w:rsidR="00793848">
        <w:rPr>
          <w:rFonts w:hint="cs"/>
          <w:rtl/>
        </w:rPr>
        <w:t xml:space="preserve"> </w:t>
      </w:r>
      <w:r w:rsidRPr="006216AF">
        <w:rPr>
          <w:rtl/>
        </w:rPr>
        <w:t xml:space="preserve">عن أبي بصير ، قال : سمعت أبا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6C4795">
        <w:rPr>
          <w:rtl/>
        </w:rPr>
        <w:br/>
      </w:r>
      <w:r w:rsidRPr="006216AF">
        <w:rPr>
          <w:rtl/>
        </w:rPr>
        <w:t xml:space="preserve">يقول لرجل من أهل خراسان : </w:t>
      </w:r>
      <w:r w:rsidR="009F08E4" w:rsidRPr="006216AF">
        <w:rPr>
          <w:rtl/>
        </w:rPr>
        <w:t>«</w:t>
      </w:r>
      <w:r w:rsidRPr="006216AF">
        <w:rPr>
          <w:rtl/>
        </w:rPr>
        <w:t>كيف أبوك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صالح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قد </w:t>
      </w:r>
      <w:r w:rsidR="006C4795">
        <w:rPr>
          <w:rtl/>
        </w:rPr>
        <w:br/>
      </w:r>
      <w:r w:rsidR="00635B38">
        <w:rPr>
          <w:rtl/>
        </w:rPr>
        <w:t>هلك أبوك بعد</w:t>
      </w:r>
      <w:r w:rsidRPr="006216AF">
        <w:rPr>
          <w:rtl/>
        </w:rPr>
        <w:t>ما خرجت حيث صرت إلى جرجان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له : </w:t>
      </w:r>
      <w:r w:rsidR="009F08E4" w:rsidRPr="006216AF">
        <w:rPr>
          <w:rtl/>
        </w:rPr>
        <w:t>«</w:t>
      </w:r>
      <w:r w:rsidRPr="006216AF">
        <w:rPr>
          <w:rtl/>
        </w:rPr>
        <w:t>كيف أخوك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خلّفته صالحا</w:t>
      </w:r>
      <w:r w:rsidR="00C10566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قتله جاره </w:t>
      </w:r>
      <w:r w:rsidR="006C4795">
        <w:rPr>
          <w:rtl/>
        </w:rPr>
        <w:br/>
      </w:r>
      <w:r w:rsidRPr="006216AF">
        <w:rPr>
          <w:rtl/>
        </w:rPr>
        <w:t>صبيحة يوم كذا ، ساعة كذا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فبكى الرجل ، ثمّ قال : إنّا لله وإنّا إليه </w:t>
      </w:r>
      <w:r w:rsidR="006C4795">
        <w:rPr>
          <w:rtl/>
        </w:rPr>
        <w:br/>
      </w:r>
      <w:r w:rsidRPr="006216AF">
        <w:rPr>
          <w:rtl/>
        </w:rPr>
        <w:t>راجعون بما أصبت به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اسكت فقد صارا </w:t>
      </w:r>
      <w:r w:rsidR="006C4795">
        <w:rPr>
          <w:rtl/>
        </w:rPr>
        <w:br/>
      </w:r>
      <w:r w:rsidRPr="006216AF">
        <w:rPr>
          <w:rtl/>
        </w:rPr>
        <w:t>إلى الجنّة ، والجنّة خير لهما ممّا كانا فيه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793848" w:rsidRDefault="005F4626" w:rsidP="00793848">
      <w:pPr>
        <w:rPr>
          <w:rStyle w:val="rfdLineChar"/>
        </w:rPr>
      </w:pPr>
      <w:r w:rsidRPr="006216AF">
        <w:rPr>
          <w:rtl/>
        </w:rPr>
        <w:t xml:space="preserve">قال الرجل : فداك أبي وأمّي ، إنّي خلّفت ابني ومعه وجع </w:t>
      </w:r>
      <w:r w:rsidR="006C4795">
        <w:rPr>
          <w:rtl/>
        </w:rPr>
        <w:br/>
      </w:r>
      <w:r w:rsidRPr="006216AF">
        <w:rPr>
          <w:rtl/>
        </w:rPr>
        <w:t xml:space="preserve">شديد ؛ ولم تنبئني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عنه قال : </w:t>
      </w:r>
      <w:r w:rsidR="009F08E4" w:rsidRPr="006216AF">
        <w:rPr>
          <w:rtl/>
        </w:rPr>
        <w:t>«</w:t>
      </w:r>
      <w:r w:rsidRPr="006216AF">
        <w:rPr>
          <w:rtl/>
        </w:rPr>
        <w:t>قد برئ ، وزوّجه عمّه ابنته ، وأنت</w:t>
      </w:r>
      <w:r w:rsidR="00793848">
        <w:rPr>
          <w:rFonts w:hint="cs"/>
          <w:rtl/>
        </w:rPr>
        <w:t xml:space="preserve"> </w:t>
      </w:r>
      <w:r w:rsidR="00793848">
        <w:rPr>
          <w:rtl/>
        </w:rPr>
        <w:br/>
      </w:r>
      <w:r w:rsidR="00793848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: وإذا حدّثتك نفسك فاكتب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ر : وإذا حدّثتك نفسك </w:t>
      </w:r>
      <w:r w:rsidR="006C4795">
        <w:rPr>
          <w:rStyle w:val="rfdFootnote"/>
          <w:rtl/>
        </w:rPr>
        <w:br/>
      </w:r>
      <w:r w:rsidRPr="006216AF">
        <w:rPr>
          <w:rStyle w:val="rfdFootnote"/>
          <w:rtl/>
        </w:rPr>
        <w:t>فاذكر وأخذت عهدك فاذكر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93848">
      <w:pPr>
        <w:pStyle w:val="rfdFootnote0"/>
        <w:rPr>
          <w:rtl/>
        </w:rPr>
      </w:pPr>
      <w:r w:rsidRPr="006216AF">
        <w:rPr>
          <w:rtl/>
        </w:rPr>
        <w:t>4</w:t>
      </w:r>
      <w:r w:rsidR="00793848">
        <w:rPr>
          <w:rFonts w:hint="cs"/>
          <w:rtl/>
        </w:rPr>
        <w:t xml:space="preserve"> </w:t>
      </w:r>
      <w:r>
        <w:rPr>
          <w:rtl/>
        </w:rPr>
        <w:t>ـ</w:t>
      </w:r>
      <w:r w:rsidR="00793848">
        <w:rPr>
          <w:rFonts w:hint="cs"/>
          <w:rtl/>
        </w:rPr>
        <w:t xml:space="preserve"> </w:t>
      </w:r>
      <w:r w:rsidRPr="006216AF">
        <w:rPr>
          <w:rtl/>
        </w:rPr>
        <w:t>مناقب ابن شهر</w:t>
      </w:r>
      <w:r w:rsidR="00635B38">
        <w:rPr>
          <w:rtl/>
        </w:rPr>
        <w:t>ا</w:t>
      </w:r>
      <w:r w:rsidRPr="006216AF">
        <w:rPr>
          <w:rtl/>
        </w:rPr>
        <w:t>شوب 4 : 192 ، وعنه مدينة المعاجز : 347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86 </w:t>
      </w:r>
      <w:r w:rsidR="006C4795">
        <w:rPr>
          <w:rtl/>
        </w:rPr>
        <w:br/>
      </w:r>
      <w:r w:rsidRPr="006216AF">
        <w:rPr>
          <w:rtl/>
        </w:rPr>
        <w:t>الخرائج والجرائح : 2 : 595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هامش ر ، ص ، ش ، ع : تسألني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87D8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تقدم إن شاء الله وقد ولد لهما غلام ، واسمه </w:t>
      </w:r>
      <w:r w:rsidR="00C24190">
        <w:rPr>
          <w:rtl/>
        </w:rPr>
        <w:t>(</w:t>
      </w:r>
      <w:r w:rsidRPr="006216AF">
        <w:rPr>
          <w:rtl/>
        </w:rPr>
        <w:t>عليّ</w:t>
      </w:r>
      <w:r w:rsidR="00C10566">
        <w:rPr>
          <w:rtl/>
        </w:rPr>
        <w:t>ٌ</w:t>
      </w:r>
      <w:r w:rsidR="003E76E8">
        <w:rPr>
          <w:rtl/>
        </w:rPr>
        <w:t>)</w:t>
      </w:r>
      <w:r w:rsidRPr="006216AF">
        <w:rPr>
          <w:rtl/>
        </w:rPr>
        <w:t xml:space="preserve"> وهو لنا شيعة ، </w:t>
      </w:r>
      <w:r w:rsidR="006C4795">
        <w:rPr>
          <w:rtl/>
        </w:rPr>
        <w:br/>
      </w:r>
      <w:r w:rsidRPr="006216AF">
        <w:rPr>
          <w:rtl/>
        </w:rPr>
        <w:t>وأمّا ابنك فليس لنا شيعة ، وهو لنا عدو ، فلا يغرّنك عبادته وخشوعه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فقام الرجل من عنده وهو وقيذ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فقلت : جعلت فداك ، من </w:t>
      </w:r>
      <w:r w:rsidR="006C4795">
        <w:rPr>
          <w:rtl/>
        </w:rPr>
        <w:br/>
      </w:r>
      <w:r w:rsidRPr="006216AF">
        <w:rPr>
          <w:rtl/>
        </w:rPr>
        <w:t>هذا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رجل من أهل خراسان ، وهو لنا شيعة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81489">
      <w:pPr>
        <w:rPr>
          <w:rtl/>
        </w:rPr>
      </w:pPr>
      <w:r w:rsidRPr="006216AF">
        <w:rPr>
          <w:rtl/>
        </w:rPr>
        <w:t>315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681489">
        <w:rPr>
          <w:rFonts w:hint="cs"/>
          <w:rtl/>
        </w:rPr>
        <w:t xml:space="preserve"> </w:t>
      </w:r>
      <w:r>
        <w:rPr>
          <w:rtl/>
        </w:rPr>
        <w:t>ـ</w:t>
      </w:r>
      <w:r w:rsidR="00681489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مسلم ، قال : سمعت أبا جعفر </w:t>
      </w:r>
      <w:r w:rsidR="00276CED">
        <w:rPr>
          <w:rtl/>
        </w:rPr>
        <w:t xml:space="preserve">عليه </w:t>
      </w:r>
      <w:r w:rsidR="006C4795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يقول لرجل من أهل إفريقية : </w:t>
      </w:r>
      <w:r w:rsidR="009F08E4" w:rsidRPr="006216AF">
        <w:rPr>
          <w:rtl/>
        </w:rPr>
        <w:t>«</w:t>
      </w:r>
      <w:r w:rsidRPr="006216AF">
        <w:rPr>
          <w:rtl/>
        </w:rPr>
        <w:t>ما حال راشد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خلّفته </w:t>
      </w:r>
      <w:r w:rsidR="006C4795">
        <w:rPr>
          <w:rtl/>
        </w:rPr>
        <w:br/>
      </w:r>
      <w:r w:rsidRPr="006216AF">
        <w:rPr>
          <w:rtl/>
        </w:rPr>
        <w:t>صالحا</w:t>
      </w:r>
      <w:r w:rsidR="00C10566">
        <w:rPr>
          <w:rtl/>
        </w:rPr>
        <w:t>ً</w:t>
      </w:r>
      <w:r w:rsidRPr="006216AF">
        <w:rPr>
          <w:rtl/>
        </w:rPr>
        <w:t xml:space="preserve"> يقرؤك السلام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="006D2B24">
        <w:rPr>
          <w:rtl/>
        </w:rPr>
        <w:t>رحمه الله</w:t>
      </w:r>
      <w:r w:rsidR="009F08E4" w:rsidRPr="006216AF">
        <w:rPr>
          <w:rtl/>
        </w:rPr>
        <w:t>»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أو مات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نعم ، </w:t>
      </w:r>
      <w:r w:rsidR="006D2B24">
        <w:rPr>
          <w:rtl/>
        </w:rPr>
        <w:t>رحمه 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ومتى مات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6C4795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بعد خروجك بيومين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لا والله ما مرض ولا كانت به علّة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وإنّ من يموت </w:t>
      </w:r>
      <w:r w:rsidR="006C4795">
        <w:rPr>
          <w:rtl/>
        </w:rPr>
        <w:br/>
      </w:r>
      <w:r w:rsidRPr="006216AF">
        <w:rPr>
          <w:rtl/>
        </w:rPr>
        <w:t>من غير علّة أكثر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قلت أنا : فمن الرجل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كان لنا وليا</w:t>
      </w:r>
      <w:r w:rsidR="00C10566">
        <w:rPr>
          <w:rtl/>
        </w:rPr>
        <w:t>ً</w:t>
      </w:r>
      <w:r w:rsidRPr="006216AF">
        <w:rPr>
          <w:rtl/>
        </w:rPr>
        <w:t xml:space="preserve"> ومحبا</w:t>
      </w:r>
      <w:r w:rsidR="00C10566">
        <w:rPr>
          <w:rtl/>
        </w:rPr>
        <w:t>ً</w:t>
      </w:r>
      <w:r w:rsidRPr="006216AF">
        <w:rPr>
          <w:rtl/>
        </w:rPr>
        <w:t xml:space="preserve"> من أهل </w:t>
      </w:r>
      <w:r w:rsidR="006C4795">
        <w:rPr>
          <w:rtl/>
        </w:rPr>
        <w:br/>
      </w:r>
      <w:r w:rsidRPr="006216AF">
        <w:rPr>
          <w:rtl/>
        </w:rPr>
        <w:t>إفريقية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81489">
      <w:pPr>
        <w:rPr>
          <w:rtl/>
        </w:rPr>
      </w:pPr>
      <w:r w:rsidRPr="006216AF">
        <w:rPr>
          <w:rtl/>
        </w:rPr>
        <w:t>316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681489">
        <w:rPr>
          <w:rFonts w:hint="cs"/>
          <w:rtl/>
        </w:rPr>
        <w:t xml:space="preserve"> </w:t>
      </w:r>
      <w:r>
        <w:rPr>
          <w:rtl/>
        </w:rPr>
        <w:t>ـ</w:t>
      </w:r>
      <w:r w:rsidR="00681489">
        <w:rPr>
          <w:rFonts w:hint="cs"/>
          <w:rtl/>
        </w:rPr>
        <w:t xml:space="preserve"> </w:t>
      </w:r>
      <w:r w:rsidRPr="006216AF">
        <w:rPr>
          <w:rtl/>
        </w:rPr>
        <w:t xml:space="preserve">أبو بصير ، قال : لمّا توفي عليّ بن ذراع وردت </w:t>
      </w:r>
      <w:r w:rsidR="006C4795">
        <w:rPr>
          <w:rtl/>
        </w:rPr>
        <w:br/>
      </w:r>
      <w:r w:rsidRPr="006216AF">
        <w:rPr>
          <w:rtl/>
        </w:rPr>
        <w:t xml:space="preserve">المدينة ، ودخلت على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مات عليّ بن </w:t>
      </w:r>
      <w:r w:rsidR="006C4795">
        <w:rPr>
          <w:rtl/>
        </w:rPr>
        <w:br/>
      </w:r>
      <w:r w:rsidRPr="006216AF">
        <w:rPr>
          <w:rtl/>
        </w:rPr>
        <w:t>ذراع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نعم </w:t>
      </w:r>
      <w:r w:rsidR="006D2B24">
        <w:rPr>
          <w:rtl/>
        </w:rPr>
        <w:t>رحمه الله</w:t>
      </w:r>
      <w:r w:rsidR="00410A32">
        <w:rPr>
          <w:rtl/>
        </w:rPr>
        <w:t xml:space="preserve"> .</w:t>
      </w:r>
    </w:p>
    <w:p w:rsidR="00681489" w:rsidRDefault="005F4626" w:rsidP="00681489">
      <w:pPr>
        <w:rPr>
          <w:rStyle w:val="rfdLineChar"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أحدّثك بكذا وكذا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ولم يدع شيئا</w:t>
      </w:r>
      <w:r w:rsidR="00C10566">
        <w:rPr>
          <w:rtl/>
        </w:rPr>
        <w:t>ً</w:t>
      </w:r>
      <w:r w:rsidRPr="006216AF">
        <w:rPr>
          <w:rtl/>
        </w:rPr>
        <w:t xml:space="preserve"> ممّا حدّثني به عليّ ، </w:t>
      </w:r>
      <w:r w:rsidR="006C4795">
        <w:rPr>
          <w:rtl/>
        </w:rPr>
        <w:br/>
      </w:r>
      <w:r w:rsidRPr="006216AF">
        <w:rPr>
          <w:rtl/>
        </w:rPr>
        <w:t>فقلت عند ذلك : والله ما كان عندي حين حدّثني بهذا الحديث أحد ،</w:t>
      </w:r>
      <w:r w:rsidR="00681489">
        <w:rPr>
          <w:rFonts w:hint="cs"/>
          <w:rtl/>
        </w:rPr>
        <w:t xml:space="preserve"> </w:t>
      </w:r>
      <w:r w:rsidR="00681489">
        <w:rPr>
          <w:rtl/>
        </w:rPr>
        <w:br/>
      </w:r>
      <w:r w:rsidR="0068148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الوقيذ : البطيء الثقيل ، والشديد المرض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القاموس </w:t>
      </w:r>
      <w:r w:rsidR="006C4795">
        <w:rPr>
          <w:rStyle w:val="rfdFootnote"/>
          <w:rtl/>
        </w:rPr>
        <w:br/>
      </w:r>
      <w:r w:rsidRPr="006216AF">
        <w:rPr>
          <w:rStyle w:val="rfdFootnote"/>
          <w:rtl/>
        </w:rPr>
        <w:t>المحيط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وقذ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374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81489">
      <w:pPr>
        <w:pStyle w:val="rfdFootnote0"/>
        <w:rPr>
          <w:rtl/>
        </w:rPr>
      </w:pPr>
      <w:r w:rsidRPr="006216AF">
        <w:rPr>
          <w:rtl/>
        </w:rPr>
        <w:t>5</w:t>
      </w:r>
      <w:r w:rsidR="00681489">
        <w:rPr>
          <w:rFonts w:hint="cs"/>
          <w:rtl/>
        </w:rPr>
        <w:t xml:space="preserve"> </w:t>
      </w:r>
      <w:r>
        <w:rPr>
          <w:rtl/>
        </w:rPr>
        <w:t>ـ</w:t>
      </w:r>
      <w:r w:rsidR="00681489">
        <w:rPr>
          <w:rFonts w:hint="cs"/>
          <w:rtl/>
        </w:rPr>
        <w:t xml:space="preserve"> </w:t>
      </w:r>
      <w:r w:rsidRPr="006216AF">
        <w:rPr>
          <w:rtl/>
        </w:rPr>
        <w:t>دلائل الإ</w:t>
      </w:r>
      <w:r w:rsidR="00AF348B">
        <w:rPr>
          <w:rtl/>
        </w:rPr>
        <w:t>ِمامة : 100 ، مناقب ابن شهرا</w:t>
      </w:r>
      <w:r w:rsidRPr="006216AF">
        <w:rPr>
          <w:rtl/>
        </w:rPr>
        <w:t>شوب 4 : 193 ، مدينة المعاجز :</w:t>
      </w:r>
      <w:r w:rsidR="00387D84">
        <w:rPr>
          <w:rtl/>
        </w:rPr>
        <w:t xml:space="preserve"> </w:t>
      </w:r>
      <w:r w:rsidR="006C4795">
        <w:rPr>
          <w:rtl/>
        </w:rPr>
        <w:br/>
      </w:r>
      <w:r w:rsidRPr="006216AF">
        <w:rPr>
          <w:rtl/>
        </w:rPr>
        <w:t>330</w:t>
      </w:r>
      <w:r w:rsidR="0096323A">
        <w:rPr>
          <w:rtl/>
        </w:rPr>
        <w:t xml:space="preserve"> / </w:t>
      </w:r>
      <w:r w:rsidRPr="006216AF">
        <w:rPr>
          <w:rtl/>
        </w:rPr>
        <w:t>37 ، عن الدلائل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النسخ : ما من حق ، وما أثبتناه من هامش 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عنه مدينة المعاجز : 348</w:t>
      </w:r>
      <w:r w:rsidR="0096323A">
        <w:rPr>
          <w:rtl/>
        </w:rPr>
        <w:t xml:space="preserve"> / </w:t>
      </w:r>
      <w:r w:rsidRPr="006216AF">
        <w:rPr>
          <w:rtl/>
        </w:rPr>
        <w:t>91</w:t>
      </w:r>
      <w:r w:rsidR="00410A32">
        <w:rPr>
          <w:rtl/>
        </w:rPr>
        <w:t xml:space="preserve"> .</w:t>
      </w:r>
    </w:p>
    <w:p w:rsidR="005F4626" w:rsidRPr="006216AF" w:rsidRDefault="005F4626" w:rsidP="00387D8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ولا خرج منّي إلى أحد حتّى أتيتك ، فمن أين علمت هذا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</w:t>
      </w:r>
      <w:r w:rsidR="00387D84">
        <w:rPr>
          <w:rtl/>
        </w:rPr>
        <w:t xml:space="preserve"> </w:t>
      </w:r>
      <w:r w:rsidR="006C4795">
        <w:rPr>
          <w:rtl/>
        </w:rPr>
        <w:br/>
      </w:r>
      <w:r w:rsidRPr="006216AF">
        <w:rPr>
          <w:rtl/>
        </w:rPr>
        <w:t xml:space="preserve">فغمز بيده فخذي ، وقال : </w:t>
      </w:r>
      <w:r w:rsidR="009F08E4" w:rsidRPr="006216AF">
        <w:rPr>
          <w:rtl/>
        </w:rPr>
        <w:t>«</w:t>
      </w:r>
      <w:r w:rsidRPr="006216AF">
        <w:rPr>
          <w:rtl/>
        </w:rPr>
        <w:t>هيهات ، هيهات ، الآن اسكت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B1677">
      <w:pPr>
        <w:rPr>
          <w:rtl/>
        </w:rPr>
      </w:pPr>
      <w:r w:rsidRPr="006216AF">
        <w:rPr>
          <w:rtl/>
        </w:rPr>
        <w:t>317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9B1677">
        <w:rPr>
          <w:rFonts w:hint="cs"/>
          <w:rtl/>
        </w:rPr>
        <w:t xml:space="preserve"> </w:t>
      </w:r>
      <w:r>
        <w:rPr>
          <w:rtl/>
        </w:rPr>
        <w:t>ـ</w:t>
      </w:r>
      <w:r w:rsidR="009B1677">
        <w:rPr>
          <w:rFonts w:hint="cs"/>
          <w:rtl/>
        </w:rPr>
        <w:t xml:space="preserve"> </w:t>
      </w:r>
      <w:r w:rsidRPr="006216AF">
        <w:rPr>
          <w:rtl/>
        </w:rPr>
        <w:t xml:space="preserve">عن أبي حمزة الثماليّ ، قال : خرجت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مع أبي جعفر </w:t>
      </w:r>
      <w:r w:rsidR="006C4795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ومعنا سليمان بن خالد إلى حائط من حيطان المدينة ، فما </w:t>
      </w:r>
      <w:r w:rsidR="006C4795">
        <w:rPr>
          <w:rtl/>
        </w:rPr>
        <w:br/>
      </w:r>
      <w:r w:rsidRPr="006216AF">
        <w:rPr>
          <w:rtl/>
        </w:rPr>
        <w:t xml:space="preserve">سرنا </w:t>
      </w:r>
      <w:r w:rsidR="00335A4F">
        <w:rPr>
          <w:rtl/>
        </w:rPr>
        <w:t>إلّا</w:t>
      </w:r>
      <w:r w:rsidRPr="006216AF">
        <w:rPr>
          <w:rtl/>
        </w:rPr>
        <w:t xml:space="preserve"> قلي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حتّى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الساعة يستقبلنا رجلان قد سرقا سرقة </w:t>
      </w:r>
      <w:r w:rsidR="006C4795">
        <w:rPr>
          <w:rtl/>
        </w:rPr>
        <w:br/>
      </w:r>
      <w:r w:rsidRPr="006216AF">
        <w:rPr>
          <w:rtl/>
        </w:rPr>
        <w:t xml:space="preserve">أضمرا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عليها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فما سرنا </w:t>
      </w:r>
      <w:r w:rsidR="00335A4F">
        <w:rPr>
          <w:rtl/>
        </w:rPr>
        <w:t>إلّا</w:t>
      </w:r>
      <w:r w:rsidRPr="006216AF">
        <w:rPr>
          <w:rtl/>
        </w:rPr>
        <w:t xml:space="preserve"> قلي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حتّى استقبلنا الرجلان ، فقال أبو </w:t>
      </w:r>
      <w:r w:rsidR="006C4795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لغلمانه : </w:t>
      </w:r>
      <w:r w:rsidR="009F08E4" w:rsidRPr="006216AF">
        <w:rPr>
          <w:rtl/>
        </w:rPr>
        <w:t>«</w:t>
      </w:r>
      <w:r w:rsidRPr="006216AF">
        <w:rPr>
          <w:rtl/>
        </w:rPr>
        <w:t>عليكم بالسارقين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فأخذا حتّى أتي بهما </w:t>
      </w:r>
      <w:r w:rsidR="006C4795">
        <w:rPr>
          <w:rtl/>
        </w:rPr>
        <w:br/>
      </w:r>
      <w:r w:rsidRPr="006216AF">
        <w:rPr>
          <w:rtl/>
        </w:rPr>
        <w:t xml:space="preserve">بين يديه فقال لهما : </w:t>
      </w:r>
      <w:r w:rsidR="009F08E4" w:rsidRPr="006216AF">
        <w:rPr>
          <w:rtl/>
        </w:rPr>
        <w:t>«</w:t>
      </w:r>
      <w:r w:rsidR="0065148D">
        <w:rPr>
          <w:rtl/>
        </w:rPr>
        <w:t>أ</w:t>
      </w:r>
      <w:r w:rsidRPr="006216AF">
        <w:rPr>
          <w:rtl/>
        </w:rPr>
        <w:t>سرقتما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فحلفا بالله ما سرقنا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أبو جعفر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والله لئن لم تخرجا ما سرقتما لأبعثن إلى </w:t>
      </w:r>
      <w:r w:rsidR="006C4795">
        <w:rPr>
          <w:rtl/>
        </w:rPr>
        <w:br/>
      </w:r>
      <w:r w:rsidRPr="006216AF">
        <w:rPr>
          <w:rtl/>
        </w:rPr>
        <w:t xml:space="preserve">الموضع الذي وضعتما فيه [ سرقتكما ] ، ولأبعثن به إلى صاحبه الذي </w:t>
      </w:r>
      <w:r w:rsidR="006C4795">
        <w:rPr>
          <w:rtl/>
        </w:rPr>
        <w:br/>
      </w:r>
      <w:r w:rsidRPr="006216AF">
        <w:rPr>
          <w:rtl/>
        </w:rPr>
        <w:t>سرقتما منه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فأبيا أن يردا الذي سرقاه </w:t>
      </w:r>
      <w:r w:rsidRPr="006216AF">
        <w:rPr>
          <w:rStyle w:val="rfdFootnotenum"/>
          <w:rtl/>
        </w:rPr>
        <w:t>(3)</w:t>
      </w:r>
      <w:r w:rsidR="00410A32">
        <w:rPr>
          <w:rtl/>
        </w:rPr>
        <w:t xml:space="preserve"> .</w:t>
      </w:r>
    </w:p>
    <w:p w:rsidR="005F4626" w:rsidRPr="006216AF" w:rsidRDefault="005F4626" w:rsidP="009B1677">
      <w:pPr>
        <w:rPr>
          <w:rtl/>
        </w:rPr>
      </w:pPr>
      <w:r w:rsidRPr="006216AF">
        <w:rPr>
          <w:rtl/>
        </w:rPr>
        <w:t xml:space="preserve">فقال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لغلمانه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أوثقوهما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وانطلق أنت </w:t>
      </w:r>
      <w:r w:rsidR="006C4795">
        <w:rPr>
          <w:rtl/>
        </w:rPr>
        <w:br/>
      </w:r>
      <w:r w:rsidRPr="006216AF">
        <w:rPr>
          <w:rtl/>
        </w:rPr>
        <w:t>يا سليمان إلى ذلك الجبل</w:t>
      </w:r>
      <w:r w:rsidR="009B1677">
        <w:rPr>
          <w:rFonts w:hint="cs"/>
          <w:rtl/>
        </w:rPr>
        <w:t xml:space="preserve"> </w:t>
      </w:r>
      <w:r>
        <w:rPr>
          <w:rtl/>
        </w:rPr>
        <w:t>ـ</w:t>
      </w:r>
      <w:r w:rsidR="009B1677">
        <w:rPr>
          <w:rFonts w:hint="cs"/>
          <w:rtl/>
        </w:rPr>
        <w:t xml:space="preserve"> </w:t>
      </w:r>
      <w:r w:rsidRPr="006216AF">
        <w:rPr>
          <w:rtl/>
        </w:rPr>
        <w:t>وأشار بيده إلى ناحية منه</w:t>
      </w:r>
      <w:r w:rsidR="009B1677">
        <w:rPr>
          <w:rFonts w:hint="cs"/>
          <w:rtl/>
        </w:rPr>
        <w:t xml:space="preserve"> </w:t>
      </w:r>
      <w:r>
        <w:rPr>
          <w:rtl/>
        </w:rPr>
        <w:t>ـ</w:t>
      </w:r>
      <w:r w:rsidR="009B1677">
        <w:rPr>
          <w:rFonts w:hint="cs"/>
          <w:rtl/>
        </w:rPr>
        <w:t xml:space="preserve"> </w:t>
      </w:r>
      <w:r w:rsidRPr="006216AF">
        <w:rPr>
          <w:rtl/>
        </w:rPr>
        <w:t xml:space="preserve">فاصعد أنت </w:t>
      </w:r>
      <w:r w:rsidR="006C4795">
        <w:rPr>
          <w:rtl/>
        </w:rPr>
        <w:br/>
      </w:r>
      <w:r w:rsidRPr="006216AF">
        <w:rPr>
          <w:rtl/>
        </w:rPr>
        <w:t>وهؤلاء الغلمان معك ، فإنّ في قلّة الجبل كهفا</w:t>
      </w:r>
      <w:r w:rsidR="00C10566">
        <w:rPr>
          <w:rtl/>
        </w:rPr>
        <w:t>ً</w:t>
      </w:r>
      <w:r w:rsidRPr="006216AF">
        <w:rPr>
          <w:rtl/>
        </w:rPr>
        <w:t xml:space="preserve"> فاستخرجوا ما فيه </w:t>
      </w:r>
      <w:r w:rsidR="006C4795">
        <w:rPr>
          <w:rtl/>
        </w:rPr>
        <w:br/>
      </w:r>
      <w:r w:rsidRPr="006216AF">
        <w:rPr>
          <w:rtl/>
        </w:rPr>
        <w:t>وأتوني به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9B1677" w:rsidRDefault="005F4626" w:rsidP="009B1677">
      <w:pPr>
        <w:rPr>
          <w:rStyle w:val="rfdLineChar"/>
        </w:rPr>
      </w:pPr>
      <w:r w:rsidRPr="006216AF">
        <w:rPr>
          <w:rtl/>
        </w:rPr>
        <w:t xml:space="preserve">قال سليمان : فانطلقت إلى الجبل وصعدت إلى الكهف </w:t>
      </w:r>
      <w:r w:rsidR="006C4795">
        <w:rPr>
          <w:rtl/>
        </w:rPr>
        <w:br/>
      </w:r>
      <w:r w:rsidRPr="006216AF">
        <w:rPr>
          <w:rtl/>
        </w:rPr>
        <w:t xml:space="preserve">فاستخرجنا منه عيبتين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محشوتين حتّى دخلت بهما على أبي جعفر</w:t>
      </w:r>
      <w:r w:rsidR="009B1677">
        <w:rPr>
          <w:rFonts w:hint="cs"/>
          <w:rtl/>
        </w:rPr>
        <w:t xml:space="preserve"> </w:t>
      </w:r>
      <w:r w:rsidR="009B1677">
        <w:rPr>
          <w:rtl/>
        </w:rPr>
        <w:br/>
      </w:r>
      <w:r w:rsidR="009B167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9B1677">
      <w:pPr>
        <w:pStyle w:val="rfdFootnote0"/>
        <w:rPr>
          <w:rtl/>
        </w:rPr>
      </w:pPr>
      <w:r w:rsidRPr="006216AF">
        <w:rPr>
          <w:rtl/>
        </w:rPr>
        <w:t>7</w:t>
      </w:r>
      <w:r w:rsidR="009B1677">
        <w:rPr>
          <w:rFonts w:hint="cs"/>
          <w:rtl/>
        </w:rPr>
        <w:t xml:space="preserve"> </w:t>
      </w:r>
      <w:r>
        <w:rPr>
          <w:rtl/>
        </w:rPr>
        <w:t>ـ</w:t>
      </w:r>
      <w:r w:rsidR="009B1677">
        <w:rPr>
          <w:rFonts w:hint="cs"/>
          <w:rtl/>
        </w:rPr>
        <w:t xml:space="preserve"> </w:t>
      </w:r>
      <w:r w:rsidRPr="006216AF">
        <w:rPr>
          <w:rtl/>
        </w:rPr>
        <w:t>رجال الكشي : 356</w:t>
      </w:r>
      <w:r w:rsidR="0096323A">
        <w:rPr>
          <w:rtl/>
        </w:rPr>
        <w:t xml:space="preserve"> / </w:t>
      </w:r>
      <w:r w:rsidRPr="006216AF">
        <w:rPr>
          <w:rtl/>
        </w:rPr>
        <w:t>664 ، الخرائج والجرائح 1 : 276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 ، مناقب ابن </w:t>
      </w:r>
      <w:r w:rsidR="006C4795">
        <w:rPr>
          <w:rtl/>
        </w:rPr>
        <w:br/>
      </w:r>
      <w:r w:rsidR="00AF348B">
        <w:rPr>
          <w:rtl/>
        </w:rPr>
        <w:t>شهرا</w:t>
      </w:r>
      <w:r w:rsidRPr="006216AF">
        <w:rPr>
          <w:rtl/>
        </w:rPr>
        <w:t>شوب 4 : 185 ، كشف الغمة 2 : 144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356 ، الصراط المستقيم </w:t>
      </w:r>
      <w:r w:rsidR="006C4795">
        <w:rPr>
          <w:rtl/>
        </w:rPr>
        <w:br/>
      </w:r>
      <w:r w:rsidRPr="006216AF">
        <w:rPr>
          <w:rtl/>
        </w:rPr>
        <w:t>2 : 182 ، وفيه قطعة منه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كذا في ر ، وفي باقي النسخ : كنت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أصرّ</w:t>
      </w:r>
      <w:r w:rsidR="00C10566">
        <w:rPr>
          <w:rStyle w:val="rfdFootnote"/>
          <w:rtl/>
        </w:rPr>
        <w:t>َ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ص : سرقا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: استوثقوا منهما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(5) العيبة : زبيل من أدم ، وما يجعل فيه الثياب </w:t>
      </w:r>
      <w:r w:rsidR="006C4795">
        <w:rPr>
          <w:rStyle w:val="rfdFootnote"/>
          <w:rtl/>
        </w:rPr>
        <w:br/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القاموس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عيب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113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87D84">
      <w:pPr>
        <w:pStyle w:val="rfdNormal0"/>
        <w:rPr>
          <w:rtl/>
        </w:rPr>
      </w:pPr>
      <w:r>
        <w:rPr>
          <w:rtl/>
        </w:rPr>
        <w:br w:type="page"/>
      </w:r>
      <w:r w:rsidR="00276CED">
        <w:rPr>
          <w:rtl/>
        </w:rPr>
        <w:lastRenderedPageBreak/>
        <w:t>عليه السلام</w:t>
      </w:r>
      <w:r w:rsidRPr="006216AF">
        <w:rPr>
          <w:rtl/>
        </w:rPr>
        <w:t xml:space="preserve"> ، فقال : </w:t>
      </w:r>
      <w:r w:rsidR="009F08E4" w:rsidRPr="006216AF">
        <w:rPr>
          <w:rtl/>
        </w:rPr>
        <w:t>«</w:t>
      </w:r>
      <w:r w:rsidRPr="006216AF">
        <w:rPr>
          <w:rtl/>
        </w:rPr>
        <w:t>يا سليمان ، لترى غدا</w:t>
      </w:r>
      <w:r w:rsidR="00C10566">
        <w:rPr>
          <w:rtl/>
        </w:rPr>
        <w:t>ً</w:t>
      </w:r>
      <w:r w:rsidRPr="006216AF">
        <w:rPr>
          <w:rtl/>
        </w:rPr>
        <w:t xml:space="preserve"> العجب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C10566">
      <w:pPr>
        <w:rPr>
          <w:rtl/>
        </w:rPr>
      </w:pPr>
      <w:r w:rsidRPr="006216AF">
        <w:rPr>
          <w:rtl/>
        </w:rPr>
        <w:t xml:space="preserve">فلمّا أصبحنا أخذ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بأيدينا ودخلنا معه على </w:t>
      </w:r>
      <w:r w:rsidR="00416ECD">
        <w:rPr>
          <w:rtl/>
        </w:rPr>
        <w:br/>
      </w:r>
      <w:r w:rsidRPr="006216AF">
        <w:rPr>
          <w:rtl/>
        </w:rPr>
        <w:t>والي المدينة ، وقد دخل المسروق منه برجال براء فقال : هؤلاء سرقوا</w:t>
      </w:r>
      <w:r w:rsidR="00410A32">
        <w:rPr>
          <w:rtl/>
        </w:rPr>
        <w:t xml:space="preserve"> .</w:t>
      </w:r>
      <w:r w:rsidR="00C10566">
        <w:rPr>
          <w:rtl/>
        </w:rPr>
        <w:t xml:space="preserve"> </w:t>
      </w:r>
      <w:r w:rsidR="00416ECD">
        <w:rPr>
          <w:rtl/>
        </w:rPr>
        <w:br/>
      </w:r>
      <w:r w:rsidRPr="006216AF">
        <w:rPr>
          <w:rtl/>
        </w:rPr>
        <w:t xml:space="preserve">فأراد الوالي أن يعاقب القوم ، فقال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ابتداء</w:t>
      </w:r>
      <w:r w:rsidR="00C10566">
        <w:rPr>
          <w:rtl/>
        </w:rPr>
        <w:t>ً</w:t>
      </w:r>
      <w:r w:rsidRPr="006216AF">
        <w:rPr>
          <w:rtl/>
        </w:rPr>
        <w:t xml:space="preserve"> منه :</w:t>
      </w:r>
      <w:r w:rsidR="00387D84">
        <w:rPr>
          <w:rtl/>
        </w:rPr>
        <w:t xml:space="preserve"> </w:t>
      </w:r>
      <w:r w:rsidR="00416ECD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إنّ هؤلاء ليسوا سرّاقه ، إنّ السارقين عندي</w:t>
      </w:r>
      <w:r w:rsidR="009F08E4" w:rsidRPr="006216AF">
        <w:rPr>
          <w:rtl/>
        </w:rPr>
        <w:t>»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للرجل : </w:t>
      </w:r>
      <w:r w:rsidR="009F08E4" w:rsidRPr="006216AF">
        <w:rPr>
          <w:rtl/>
        </w:rPr>
        <w:t>«</w:t>
      </w:r>
      <w:r w:rsidRPr="006216AF">
        <w:rPr>
          <w:rtl/>
        </w:rPr>
        <w:t>ما ذهب منك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عيبة فيها كذا وكذا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فادعى </w:t>
      </w:r>
      <w:r w:rsidR="00416ECD">
        <w:rPr>
          <w:rtl/>
        </w:rPr>
        <w:br/>
      </w:r>
      <w:r w:rsidRPr="006216AF">
        <w:rPr>
          <w:rtl/>
        </w:rPr>
        <w:t>ما لم يذهب 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ل</w:t>
      </w:r>
      <w:r w:rsidR="00C10566">
        <w:rPr>
          <w:rtl/>
        </w:rPr>
        <w:t>ِ</w:t>
      </w:r>
      <w:r w:rsidRPr="006216AF">
        <w:rPr>
          <w:rtl/>
        </w:rPr>
        <w:t>م</w:t>
      </w:r>
      <w:r w:rsidR="00C10566">
        <w:rPr>
          <w:rtl/>
        </w:rPr>
        <w:t>َ</w:t>
      </w:r>
      <w:r w:rsidRPr="006216AF">
        <w:rPr>
          <w:rtl/>
        </w:rPr>
        <w:t xml:space="preserve"> تكذب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فما أنت أعلم </w:t>
      </w:r>
      <w:r w:rsidR="00416ECD">
        <w:rPr>
          <w:rtl/>
        </w:rPr>
        <w:br/>
      </w:r>
      <w:r w:rsidRPr="006216AF">
        <w:rPr>
          <w:rtl/>
        </w:rPr>
        <w:t>بما ذهب لك منّي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فهمّ الوالي أن يبطش به ، فكفّه أبو جعفر </w:t>
      </w:r>
      <w:r w:rsidR="00276CED">
        <w:rPr>
          <w:rtl/>
        </w:rPr>
        <w:t xml:space="preserve">عليه </w:t>
      </w:r>
      <w:r w:rsidR="00416ECD">
        <w:rPr>
          <w:rtl/>
        </w:rPr>
        <w:br/>
      </w:r>
      <w:r w:rsidR="00276CED">
        <w:rPr>
          <w:rtl/>
        </w:rPr>
        <w:t>السلام</w:t>
      </w:r>
      <w:r w:rsidR="00410A32">
        <w:rPr>
          <w:rtl/>
        </w:rPr>
        <w:t xml:space="preserve"> .</w:t>
      </w:r>
    </w:p>
    <w:p w:rsidR="005F4626" w:rsidRPr="006216AF" w:rsidRDefault="005F4626" w:rsidP="00E90510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غلام </w:t>
      </w:r>
      <w:r w:rsidR="00E90510">
        <w:rPr>
          <w:rtl/>
        </w:rPr>
        <w:t>إ</w:t>
      </w:r>
      <w:r w:rsidRPr="006216AF">
        <w:rPr>
          <w:rtl/>
        </w:rPr>
        <w:t>ئتني بعيبة كذا وكذا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فأتى بها ، ثمّ قال </w:t>
      </w:r>
      <w:r w:rsidR="00416ECD">
        <w:rPr>
          <w:rtl/>
        </w:rPr>
        <w:br/>
      </w:r>
      <w:r w:rsidRPr="006216AF">
        <w:rPr>
          <w:rtl/>
        </w:rPr>
        <w:t xml:space="preserve">للوالي : </w:t>
      </w:r>
      <w:r w:rsidR="009F08E4" w:rsidRPr="006216AF">
        <w:rPr>
          <w:rtl/>
        </w:rPr>
        <w:t>«</w:t>
      </w:r>
      <w:r w:rsidRPr="006216AF">
        <w:rPr>
          <w:rtl/>
        </w:rPr>
        <w:t>إن ادّ</w:t>
      </w:r>
      <w:r w:rsidR="00C10566">
        <w:rPr>
          <w:rtl/>
        </w:rPr>
        <w:t>َ</w:t>
      </w:r>
      <w:r w:rsidRPr="006216AF">
        <w:rPr>
          <w:rtl/>
        </w:rPr>
        <w:t xml:space="preserve">عى فوق هذا فهو كاذب مبطل ، وعندي عيبة أخرى </w:t>
      </w:r>
      <w:r w:rsidR="00416ECD">
        <w:rPr>
          <w:rtl/>
        </w:rPr>
        <w:br/>
      </w:r>
      <w:r w:rsidRPr="006216AF">
        <w:rPr>
          <w:rtl/>
        </w:rPr>
        <w:t xml:space="preserve">لرجل آخر ، وهو يأتيك إلى أيّام ، وهو من أهل بربر ، فإذا أتاك </w:t>
      </w:r>
      <w:r w:rsidR="00416ECD">
        <w:rPr>
          <w:rtl/>
        </w:rPr>
        <w:br/>
      </w:r>
      <w:r w:rsidRPr="006216AF">
        <w:rPr>
          <w:rtl/>
        </w:rPr>
        <w:t xml:space="preserve">فارشده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إليّ ، وأمّا هذان السارقان فإنّي لست ببارح حتّى تقطعهما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C10566">
        <w:rPr>
          <w:rtl/>
        </w:rPr>
        <w:t xml:space="preserve"> </w:t>
      </w:r>
      <w:r w:rsidR="00416ECD">
        <w:rPr>
          <w:rtl/>
        </w:rPr>
        <w:br/>
      </w:r>
      <w:r w:rsidRPr="006216AF">
        <w:rPr>
          <w:rtl/>
        </w:rPr>
        <w:t>فأتي بهما ، فقال أحدهما : تقطعنا ولم نقرّ على أنفسنا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الوالي :</w:t>
      </w:r>
      <w:r w:rsidR="00387D84">
        <w:rPr>
          <w:rtl/>
        </w:rPr>
        <w:t xml:space="preserve"> </w:t>
      </w:r>
      <w:r w:rsidR="00416ECD">
        <w:rPr>
          <w:rtl/>
        </w:rPr>
        <w:br/>
      </w:r>
      <w:r w:rsidRPr="006216AF">
        <w:rPr>
          <w:rtl/>
        </w:rPr>
        <w:t>ويلكما ، يشهد عليكما م</w:t>
      </w:r>
      <w:r w:rsidR="00E90510">
        <w:rPr>
          <w:rtl/>
        </w:rPr>
        <w:t>َ</w:t>
      </w:r>
      <w:r w:rsidRPr="006216AF">
        <w:rPr>
          <w:rtl/>
        </w:rPr>
        <w:t>ن لو شهد على أهل المدينة لأجزت شهادته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قطعهما قال أحدهما : يا أبا جعفر ، لقد شهدت بحق ، وما </w:t>
      </w:r>
      <w:r w:rsidR="00416ECD">
        <w:rPr>
          <w:rtl/>
        </w:rPr>
        <w:br/>
      </w:r>
      <w:r w:rsidRPr="006216AF">
        <w:rPr>
          <w:rtl/>
        </w:rPr>
        <w:t xml:space="preserve">يسرني أنّ الله أجرى توبتي على يد غيرك ، وإنّ لي بناء خارج المدينة ، </w:t>
      </w:r>
      <w:r w:rsidR="00416ECD">
        <w:rPr>
          <w:rtl/>
        </w:rPr>
        <w:br/>
      </w:r>
      <w:r w:rsidRPr="006216AF">
        <w:rPr>
          <w:rtl/>
        </w:rPr>
        <w:t>وإنّي لأعلم أنّكم أهل بيت النبوة ومعدن العلم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فرّق له أبو جعفر </w:t>
      </w:r>
      <w:r w:rsidR="00276CED">
        <w:rPr>
          <w:rtl/>
        </w:rPr>
        <w:t xml:space="preserve">عليه </w:t>
      </w:r>
      <w:r w:rsidR="00416EC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>أنت على خير وإلى خير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التفت إلى الوالي وإلى جماعة من الناس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والله ، لقد </w:t>
      </w:r>
      <w:r w:rsidR="00416ECD">
        <w:rPr>
          <w:rtl/>
        </w:rPr>
        <w:br/>
      </w:r>
      <w:r w:rsidRPr="006216AF">
        <w:rPr>
          <w:rtl/>
        </w:rPr>
        <w:t>سبق يده بدنه إلى الجنّة بعشرين سنة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EC2B0A" w:rsidRDefault="005F4626" w:rsidP="00EC2B0A">
      <w:pPr>
        <w:rPr>
          <w:rStyle w:val="rfdLineChar"/>
        </w:rPr>
      </w:pPr>
      <w:r w:rsidRPr="006216AF">
        <w:rPr>
          <w:rtl/>
        </w:rPr>
        <w:t xml:space="preserve">فقال سليمان بن خالد لأبي حمزة الثماليّ : يا أبا حمزة ، ورأيت </w:t>
      </w:r>
      <w:r w:rsidR="00416ECD">
        <w:rPr>
          <w:rtl/>
        </w:rPr>
        <w:br/>
      </w:r>
      <w:r w:rsidRPr="006216AF">
        <w:rPr>
          <w:rtl/>
        </w:rPr>
        <w:t>دلالة أعجب من هذه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يا سليمان ،</w:t>
      </w:r>
      <w:r w:rsidR="00EC2B0A">
        <w:rPr>
          <w:rFonts w:hint="cs"/>
          <w:rtl/>
        </w:rPr>
        <w:t xml:space="preserve"> </w:t>
      </w:r>
      <w:r w:rsidR="00EC2B0A">
        <w:rPr>
          <w:rtl/>
        </w:rPr>
        <w:br/>
      </w:r>
      <w:r w:rsidR="00EC2B0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فأرسله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87D84">
      <w:pPr>
        <w:pStyle w:val="rfdNormal0"/>
        <w:rPr>
          <w:rtl/>
        </w:rPr>
      </w:pPr>
      <w:r>
        <w:rPr>
          <w:rtl/>
        </w:rPr>
        <w:br w:type="page"/>
      </w:r>
      <w:r w:rsidR="00254175">
        <w:rPr>
          <w:rtl/>
        </w:rPr>
        <w:lastRenderedPageBreak/>
        <w:t>العجب في العيبة الأخرى</w:t>
      </w:r>
      <w:r w:rsidR="009F08E4">
        <w:rPr>
          <w:rtl/>
        </w:rPr>
        <w:t>»</w:t>
      </w:r>
      <w:r w:rsidR="00254175">
        <w:rPr>
          <w:rtl/>
        </w:rPr>
        <w:t xml:space="preserve"> فو</w:t>
      </w:r>
      <w:r w:rsidRPr="006216AF">
        <w:rPr>
          <w:rtl/>
        </w:rPr>
        <w:t xml:space="preserve">الله ما لبثنا </w:t>
      </w:r>
      <w:r w:rsidR="00335A4F">
        <w:rPr>
          <w:rtl/>
        </w:rPr>
        <w:t>إلّا</w:t>
      </w:r>
      <w:r w:rsidRPr="006216AF">
        <w:rPr>
          <w:rtl/>
        </w:rPr>
        <w:t xml:space="preserve"> ثلاثة حتّى أتى البربريّ </w:t>
      </w:r>
      <w:r w:rsidR="00416ECD">
        <w:rPr>
          <w:rtl/>
        </w:rPr>
        <w:br/>
      </w:r>
      <w:r w:rsidRPr="006216AF">
        <w:rPr>
          <w:rtl/>
        </w:rPr>
        <w:t xml:space="preserve">إلى الوالي ، فأخبره بقصّة عيبته ، فأرشده إلى أبي جعفر ، فأتاه فقال له </w:t>
      </w:r>
      <w:r w:rsidR="00416ECD">
        <w:rPr>
          <w:rtl/>
        </w:rPr>
        <w:br/>
      </w:r>
      <w:r w:rsidRPr="006216AF">
        <w:rPr>
          <w:rtl/>
        </w:rPr>
        <w:t xml:space="preserve">أبو جعفر : </w:t>
      </w:r>
      <w:r w:rsidR="009F08E4" w:rsidRPr="006216AF">
        <w:rPr>
          <w:rtl/>
        </w:rPr>
        <w:t>«</w:t>
      </w:r>
      <w:r w:rsidR="0065148D">
        <w:rPr>
          <w:rtl/>
        </w:rPr>
        <w:t>أ</w:t>
      </w:r>
      <w:r w:rsidRPr="006216AF">
        <w:rPr>
          <w:rtl/>
        </w:rPr>
        <w:t>لا أخبرك بما في عيبتك قبل أن تخبرني بما فيها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له </w:t>
      </w:r>
      <w:r w:rsidR="00416ECD">
        <w:rPr>
          <w:rtl/>
        </w:rPr>
        <w:br/>
      </w:r>
      <w:r w:rsidRPr="006216AF">
        <w:rPr>
          <w:rtl/>
        </w:rPr>
        <w:t>البربري : إن أنت أخبرتني بما فيها علمت أنّك إمام فرض الله طاعتك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فيها ألف دينار لك ، وألف دينار لغيرك ، ومن </w:t>
      </w:r>
      <w:r w:rsidR="00682C19">
        <w:rPr>
          <w:rtl/>
        </w:rPr>
        <w:br/>
      </w:r>
      <w:r w:rsidRPr="006216AF">
        <w:rPr>
          <w:rtl/>
        </w:rPr>
        <w:t>الثياب كذا وكذا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فما اسم الرجل الذي له ألف دينار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محمّد بن </w:t>
      </w:r>
      <w:r w:rsidR="00682C19">
        <w:rPr>
          <w:rtl/>
        </w:rPr>
        <w:br/>
      </w:r>
      <w:r w:rsidRPr="006216AF">
        <w:rPr>
          <w:rtl/>
        </w:rPr>
        <w:t>عبد الرحمن ، وهو على الباب ينتظر ،</w:t>
      </w:r>
      <w:r w:rsidR="0065148D">
        <w:rPr>
          <w:rtl/>
        </w:rPr>
        <w:t xml:space="preserve"> أ</w:t>
      </w:r>
      <w:r w:rsidRPr="006216AF">
        <w:rPr>
          <w:rtl/>
        </w:rPr>
        <w:t>تراني أخبرتك بالحق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البربريّ : آمنت بالله وحده لا شريك له ، وبمحمّد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682C19">
        <w:rPr>
          <w:rtl/>
        </w:rPr>
        <w:br/>
      </w:r>
      <w:r w:rsidRPr="006216AF">
        <w:rPr>
          <w:rtl/>
        </w:rPr>
        <w:t xml:space="preserve">رسوله وأشهد أنّكم أهل بيت الرحمة الذين أذهب الله عنهم الرجس </w:t>
      </w:r>
      <w:r w:rsidR="00682C19">
        <w:rPr>
          <w:rtl/>
        </w:rPr>
        <w:br/>
      </w:r>
      <w:r w:rsidRPr="006216AF">
        <w:rPr>
          <w:rtl/>
        </w:rPr>
        <w:t>وطهّرهم تطهيرا</w:t>
      </w:r>
      <w:r w:rsidR="004B0ADC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أبو جعفر : </w:t>
      </w:r>
      <w:r w:rsidR="009F08E4" w:rsidRPr="006216AF">
        <w:rPr>
          <w:rtl/>
        </w:rPr>
        <w:t>«</w:t>
      </w:r>
      <w:r w:rsidRPr="006216AF">
        <w:rPr>
          <w:rtl/>
        </w:rPr>
        <w:t>لقد هديت فخذ واشكر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سليمان : فحججت بعد ذلك بعشر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سنين فكنت أرى </w:t>
      </w:r>
      <w:r w:rsidR="00682C19">
        <w:rPr>
          <w:rtl/>
        </w:rPr>
        <w:br/>
      </w:r>
      <w:r w:rsidRPr="006216AF">
        <w:rPr>
          <w:rtl/>
        </w:rPr>
        <w:t xml:space="preserve">الأقطع من أصحاب أبي جعفر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EC2B0A">
      <w:pPr>
        <w:rPr>
          <w:rtl/>
        </w:rPr>
      </w:pPr>
      <w:r w:rsidRPr="006216AF">
        <w:rPr>
          <w:rtl/>
        </w:rPr>
        <w:t>318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EC2B0A">
        <w:rPr>
          <w:rFonts w:hint="cs"/>
          <w:rtl/>
        </w:rPr>
        <w:t xml:space="preserve"> </w:t>
      </w:r>
      <w:r>
        <w:rPr>
          <w:rtl/>
        </w:rPr>
        <w:t>ـ</w:t>
      </w:r>
      <w:r w:rsidR="00EC2B0A">
        <w:rPr>
          <w:rFonts w:hint="cs"/>
          <w:rtl/>
        </w:rPr>
        <w:t xml:space="preserve"> </w:t>
      </w:r>
      <w:r w:rsidRPr="006216AF">
        <w:rPr>
          <w:rtl/>
        </w:rPr>
        <w:t xml:space="preserve">وعن محمّد بن عمر النخعيّ ، قال : أخبرني رجل من </w:t>
      </w:r>
      <w:r w:rsidR="00682C19">
        <w:rPr>
          <w:rtl/>
        </w:rPr>
        <w:br/>
      </w:r>
      <w:r w:rsidRPr="006216AF">
        <w:rPr>
          <w:rtl/>
        </w:rPr>
        <w:t xml:space="preserve">أصحابنا من بني أسد ، وكان من أصحاب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682C19">
        <w:rPr>
          <w:rtl/>
        </w:rPr>
        <w:br/>
      </w:r>
      <w:r w:rsidRPr="006216AF">
        <w:rPr>
          <w:rtl/>
        </w:rPr>
        <w:t xml:space="preserve">قال : كنت مع عبد الله بن معاوية بفارس فبينما نحن نتحدّث فتحدّثوا </w:t>
      </w:r>
      <w:r w:rsidR="00682C19">
        <w:rPr>
          <w:rtl/>
        </w:rPr>
        <w:br/>
      </w:r>
      <w:r w:rsidRPr="006216AF">
        <w:rPr>
          <w:rtl/>
        </w:rPr>
        <w:t>وأنا ساكت ، فقال عبد الله بن معاوية : مالك ساكت لا تتكلم</w:t>
      </w:r>
      <w:r w:rsidR="00DD50E3">
        <w:rPr>
          <w:rtl/>
        </w:rPr>
        <w:t xml:space="preserve"> ؟</w:t>
      </w:r>
      <w:r w:rsidR="007F1D6B">
        <w:rPr>
          <w:rtl/>
        </w:rPr>
        <w:t xml:space="preserve"> فو</w:t>
      </w:r>
      <w:r w:rsidRPr="006216AF">
        <w:rPr>
          <w:rtl/>
        </w:rPr>
        <w:t xml:space="preserve">الله </w:t>
      </w:r>
      <w:r w:rsidR="00682C19">
        <w:rPr>
          <w:rtl/>
        </w:rPr>
        <w:br/>
      </w:r>
      <w:r w:rsidRPr="006216AF">
        <w:rPr>
          <w:rtl/>
        </w:rPr>
        <w:t>إنّي لعارف برأيك ، وإنّك لعلى الحق المبين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سأحدّثك بما رأت عيناي وسمعت أذناي من أبي جعفر </w:t>
      </w:r>
      <w:r w:rsidR="00682C19">
        <w:rPr>
          <w:rtl/>
        </w:rPr>
        <w:br/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EC2B0A" w:rsidRDefault="005F4626" w:rsidP="00EC2B0A">
      <w:pPr>
        <w:rPr>
          <w:rStyle w:val="rfdLineChar"/>
        </w:rPr>
      </w:pPr>
      <w:r w:rsidRPr="006216AF">
        <w:rPr>
          <w:rtl/>
        </w:rPr>
        <w:t>ثمّ قال : إنّه كان بالمدينة رجل من آل مروان وإنّه أرسل إليّ</w:t>
      </w:r>
      <w:r w:rsidR="004B0ADC">
        <w:rPr>
          <w:rtl/>
        </w:rPr>
        <w:t>َ</w:t>
      </w:r>
      <w:r w:rsidRPr="006216AF">
        <w:rPr>
          <w:rtl/>
        </w:rPr>
        <w:t xml:space="preserve"> </w:t>
      </w:r>
      <w:r w:rsidR="00682C19">
        <w:rPr>
          <w:rtl/>
        </w:rPr>
        <w:br/>
      </w:r>
      <w:r w:rsidRPr="006216AF">
        <w:rPr>
          <w:rtl/>
        </w:rPr>
        <w:t>ذات يوم ، فأتيته وما عنده أحد من الناس ، فقال : يا ابن معاوية ، ما</w:t>
      </w:r>
      <w:r w:rsidR="00EC2B0A">
        <w:rPr>
          <w:rFonts w:hint="cs"/>
          <w:rtl/>
        </w:rPr>
        <w:t xml:space="preserve"> </w:t>
      </w:r>
      <w:r w:rsidR="00EC2B0A">
        <w:rPr>
          <w:rtl/>
        </w:rPr>
        <w:br/>
      </w:r>
      <w:r w:rsidR="00EC2B0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بعشرين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>وعنه في مدينة المعاجز : 348</w:t>
      </w:r>
      <w:r w:rsidR="0096323A">
        <w:rPr>
          <w:rtl/>
        </w:rPr>
        <w:t xml:space="preserve"> / </w:t>
      </w:r>
      <w:r w:rsidRPr="006216AF">
        <w:rPr>
          <w:rtl/>
        </w:rPr>
        <w:t>92</w:t>
      </w:r>
      <w:r w:rsidR="00410A32">
        <w:rPr>
          <w:rtl/>
        </w:rPr>
        <w:t xml:space="preserve"> .</w:t>
      </w:r>
    </w:p>
    <w:p w:rsidR="005F4626" w:rsidRPr="006216AF" w:rsidRDefault="005F4626" w:rsidP="004B0AD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دعوتك </w:t>
      </w:r>
      <w:r w:rsidR="00335A4F">
        <w:rPr>
          <w:rtl/>
        </w:rPr>
        <w:t>إلّا</w:t>
      </w:r>
      <w:r w:rsidRPr="006216AF">
        <w:rPr>
          <w:rtl/>
        </w:rPr>
        <w:t xml:space="preserve"> لثقتي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بك ، وإنّ</w:t>
      </w:r>
      <w:r w:rsidR="004B0ADC">
        <w:rPr>
          <w:rtl/>
        </w:rPr>
        <w:t>ِ</w:t>
      </w:r>
      <w:r w:rsidRPr="006216AF">
        <w:rPr>
          <w:rtl/>
        </w:rPr>
        <w:t xml:space="preserve">ي قد علمت أنّه لا يبلّغ عنّي أحد غيرك ، </w:t>
      </w:r>
      <w:r w:rsidR="00682C19">
        <w:rPr>
          <w:rtl/>
        </w:rPr>
        <w:br/>
      </w:r>
      <w:r w:rsidRPr="006216AF">
        <w:rPr>
          <w:rtl/>
        </w:rPr>
        <w:t xml:space="preserve">وقد أحببت أن تلقى عمّيك الأحمقين : محمّد بن عليّ وزيد بن عليّ ، </w:t>
      </w:r>
      <w:r w:rsidR="00682C19">
        <w:rPr>
          <w:rtl/>
        </w:rPr>
        <w:br/>
      </w:r>
      <w:r w:rsidRPr="006216AF">
        <w:rPr>
          <w:rtl/>
        </w:rPr>
        <w:t>وتقول لهما : يقول لكما الأمير : لتكفا عمّا يبلغني عنكما أو ليتركاني</w:t>
      </w:r>
      <w:r w:rsidR="00410A32">
        <w:rPr>
          <w:rtl/>
        </w:rPr>
        <w:t xml:space="preserve"> .</w:t>
      </w:r>
      <w:r w:rsidR="004B0ADC">
        <w:rPr>
          <w:rtl/>
        </w:rPr>
        <w:t xml:space="preserve"> </w:t>
      </w:r>
      <w:r w:rsidR="00682C19">
        <w:rPr>
          <w:rtl/>
        </w:rPr>
        <w:br/>
      </w:r>
      <w:r w:rsidRPr="006216AF">
        <w:rPr>
          <w:rtl/>
        </w:rPr>
        <w:t>فخرجت من عنده متوجها</w:t>
      </w:r>
      <w:r w:rsidR="004B0ADC">
        <w:rPr>
          <w:rtl/>
        </w:rPr>
        <w:t>ً</w:t>
      </w:r>
      <w:r w:rsidRPr="006216AF">
        <w:rPr>
          <w:rtl/>
        </w:rPr>
        <w:t xml:space="preserve"> إلى أبي جعفر فلقيته ، وهو يريد المسجد ، </w:t>
      </w:r>
      <w:r w:rsidR="00682C19">
        <w:rPr>
          <w:rtl/>
        </w:rPr>
        <w:br/>
      </w:r>
      <w:r w:rsidRPr="006216AF">
        <w:rPr>
          <w:rtl/>
        </w:rPr>
        <w:t>فلمّا دنوت منه تبسّم ضاحكا</w:t>
      </w:r>
      <w:r w:rsidR="004B0ADC">
        <w:rPr>
          <w:rtl/>
        </w:rPr>
        <w:t>ً</w:t>
      </w:r>
      <w:r w:rsidRPr="006216AF">
        <w:rPr>
          <w:rtl/>
        </w:rPr>
        <w:t xml:space="preserve">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لقد بعث إليك هذا الطاغي </w:t>
      </w:r>
      <w:r w:rsidR="00682C19">
        <w:rPr>
          <w:rtl/>
        </w:rPr>
        <w:br/>
      </w:r>
      <w:r w:rsidRPr="006216AF">
        <w:rPr>
          <w:rtl/>
        </w:rPr>
        <w:t>فخلا بك ، وقال : الق عمّيك الأحمقين ، وقل لهما : كذا وكذا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682C19">
        <w:rPr>
          <w:rtl/>
        </w:rPr>
        <w:br/>
      </w:r>
      <w:r w:rsidRPr="006216AF">
        <w:rPr>
          <w:rtl/>
        </w:rPr>
        <w:t>فأخبرني بمقالته كأنّه كان حاضرا</w:t>
      </w:r>
      <w:r w:rsidR="004B0ADC">
        <w:rPr>
          <w:rtl/>
        </w:rPr>
        <w:t>ً</w:t>
      </w:r>
      <w:r w:rsidR="00410A32">
        <w:rPr>
          <w:rtl/>
        </w:rPr>
        <w:t xml:space="preserve"> .</w:t>
      </w:r>
    </w:p>
    <w:p w:rsidR="00EC2B0A" w:rsidRDefault="00EC2B0A" w:rsidP="00EC2B0A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ليقيني</w:t>
      </w:r>
      <w:r w:rsidR="00410A32">
        <w:rPr>
          <w:rStyle w:val="rfdFootnote"/>
          <w:rtl/>
        </w:rPr>
        <w:t xml:space="preserve"> .</w:t>
      </w:r>
    </w:p>
    <w:p w:rsidR="00387D84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7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87D84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معان شتّى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حديثان</w:t>
      </w:r>
    </w:p>
    <w:p w:rsidR="00EC7029" w:rsidRDefault="005F4626" w:rsidP="00EC7029">
      <w:pPr>
        <w:rPr>
          <w:rStyle w:val="rfdLineChar"/>
        </w:rPr>
      </w:pPr>
      <w:r w:rsidRPr="006216AF">
        <w:rPr>
          <w:rtl/>
        </w:rPr>
        <w:t>319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EC7029">
        <w:rPr>
          <w:rFonts w:hint="cs"/>
          <w:rtl/>
        </w:rPr>
        <w:t xml:space="preserve"> </w:t>
      </w:r>
      <w:r>
        <w:rPr>
          <w:rtl/>
        </w:rPr>
        <w:t>ـ</w:t>
      </w:r>
      <w:r w:rsidR="00EC7029">
        <w:rPr>
          <w:rFonts w:hint="cs"/>
          <w:rtl/>
        </w:rPr>
        <w:t xml:space="preserve"> </w:t>
      </w:r>
      <w:r w:rsidRPr="006216AF">
        <w:rPr>
          <w:rtl/>
        </w:rPr>
        <w:t xml:space="preserve">عن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كان زيد بن </w:t>
      </w:r>
      <w:r w:rsidR="000E2A88">
        <w:rPr>
          <w:rtl/>
        </w:rPr>
        <w:br/>
      </w:r>
      <w:r w:rsidRPr="006216AF">
        <w:rPr>
          <w:rtl/>
        </w:rPr>
        <w:t xml:space="preserve">الحسن يخاصم أبي في ميراث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ويقول : أنا من ولد </w:t>
      </w:r>
      <w:r w:rsidR="000E2A88">
        <w:rPr>
          <w:rtl/>
        </w:rPr>
        <w:br/>
      </w:r>
      <w:r w:rsidRPr="006216AF">
        <w:rPr>
          <w:rtl/>
        </w:rPr>
        <w:t xml:space="preserve">الحسن وأولى بذلك منك ، لأنّي من ولده الأكبر ، فقاسمني ميراث </w:t>
      </w:r>
      <w:r w:rsidR="000E2A88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وادفعه إلي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فأبى أبي ذلك ، فتخاصما إلى القاضي ، </w:t>
      </w:r>
      <w:r w:rsidR="000E2A88">
        <w:rPr>
          <w:rtl/>
        </w:rPr>
        <w:br/>
      </w:r>
      <w:r w:rsidRPr="006216AF">
        <w:rPr>
          <w:rtl/>
        </w:rPr>
        <w:t xml:space="preserve">وكان يختلف معه زيد بن عليّ إلى القاضي ، فبينما هم كذلك ذات يوم </w:t>
      </w:r>
      <w:r w:rsidR="000E2A88">
        <w:rPr>
          <w:rtl/>
        </w:rPr>
        <w:br/>
      </w:r>
      <w:r w:rsidRPr="006216AF">
        <w:rPr>
          <w:rtl/>
        </w:rPr>
        <w:t xml:space="preserve">في خصومتهم إذ قال زيد بن الحسن لزيد بن عليّ : اسكت يا ابن </w:t>
      </w:r>
      <w:r w:rsidR="000E2A88">
        <w:rPr>
          <w:rtl/>
        </w:rPr>
        <w:br/>
      </w:r>
      <w:r w:rsidRPr="006216AF">
        <w:rPr>
          <w:rtl/>
        </w:rPr>
        <w:t>السنديّة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زيد بن عليّ : أف لخصومة تذكر فيها الأمّهات ، والله لا </w:t>
      </w:r>
      <w:r w:rsidR="000E2A88">
        <w:rPr>
          <w:rtl/>
        </w:rPr>
        <w:br/>
      </w:r>
      <w:r w:rsidRPr="006216AF">
        <w:rPr>
          <w:rtl/>
        </w:rPr>
        <w:t>أكلمك بالفصيح من رأسي أبدا</w:t>
      </w:r>
      <w:r w:rsidR="00314756">
        <w:rPr>
          <w:rtl/>
        </w:rPr>
        <w:t>ً</w:t>
      </w:r>
      <w:r w:rsidRPr="006216AF">
        <w:rPr>
          <w:rtl/>
        </w:rPr>
        <w:t xml:space="preserve"> حتّى أموت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وانصرف إلى أبي فقال :</w:t>
      </w:r>
      <w:r w:rsidR="0080122D">
        <w:rPr>
          <w:rtl/>
        </w:rPr>
        <w:t xml:space="preserve"> </w:t>
      </w:r>
      <w:r w:rsidR="000E2A88">
        <w:rPr>
          <w:rtl/>
        </w:rPr>
        <w:br/>
      </w:r>
      <w:r w:rsidRPr="006216AF">
        <w:rPr>
          <w:rtl/>
        </w:rPr>
        <w:t>يا أخي حلفت يمينا</w:t>
      </w:r>
      <w:r w:rsidR="00314756">
        <w:rPr>
          <w:rtl/>
        </w:rPr>
        <w:t>ً</w:t>
      </w:r>
      <w:r w:rsidRPr="006216AF">
        <w:rPr>
          <w:rtl/>
        </w:rPr>
        <w:t xml:space="preserve"> ثقة بك وعلمت أنك لا تلزمني ، حلفت أن لا </w:t>
      </w:r>
      <w:r w:rsidR="000E2A88">
        <w:rPr>
          <w:rtl/>
        </w:rPr>
        <w:br/>
      </w:r>
      <w:r w:rsidRPr="006216AF">
        <w:rPr>
          <w:rtl/>
        </w:rPr>
        <w:t>أكلم زيد بن الحسن ، ولا أخاصمه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وذكر ما كان بينهما فأعفاه أبي ، </w:t>
      </w:r>
      <w:r w:rsidR="000E2A88">
        <w:rPr>
          <w:rtl/>
        </w:rPr>
        <w:br/>
      </w:r>
      <w:r w:rsidRPr="006216AF">
        <w:rPr>
          <w:rtl/>
        </w:rPr>
        <w:t xml:space="preserve">فاغتنمها زيد بن الحسن ، وقال : يلي خصومتي محمد بن علي فأعيبه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0E2A88">
        <w:rPr>
          <w:rtl/>
        </w:rPr>
        <w:br/>
      </w:r>
      <w:r w:rsidRPr="006216AF">
        <w:rPr>
          <w:rtl/>
        </w:rPr>
        <w:t>وأؤذيه فيعتدي عليّ</w:t>
      </w:r>
      <w:r w:rsidR="004B0ADC">
        <w:rPr>
          <w:rtl/>
        </w:rPr>
        <w:t>َ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فعدا على أبي فقال : بيني وبينك القاضي</w:t>
      </w:r>
      <w:r w:rsidR="00410A32">
        <w:rPr>
          <w:rtl/>
        </w:rPr>
        <w:t xml:space="preserve"> .</w:t>
      </w:r>
      <w:r w:rsidR="00EC7029">
        <w:rPr>
          <w:rFonts w:hint="cs"/>
          <w:rtl/>
        </w:rPr>
        <w:t xml:space="preserve"> </w:t>
      </w:r>
      <w:r w:rsidR="00EC7029">
        <w:rPr>
          <w:rtl/>
        </w:rPr>
        <w:br/>
      </w:r>
      <w:r w:rsidR="00EC702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EC7029">
      <w:pPr>
        <w:pStyle w:val="rfdFootnote0"/>
        <w:rPr>
          <w:rtl/>
        </w:rPr>
      </w:pPr>
      <w:r w:rsidRPr="006216AF">
        <w:rPr>
          <w:rtl/>
        </w:rPr>
        <w:t>1</w:t>
      </w:r>
      <w:r w:rsidR="00EC7029">
        <w:rPr>
          <w:rFonts w:hint="cs"/>
          <w:rtl/>
        </w:rPr>
        <w:t xml:space="preserve"> </w:t>
      </w:r>
      <w:r>
        <w:rPr>
          <w:rtl/>
        </w:rPr>
        <w:t>ـ</w:t>
      </w:r>
      <w:r w:rsidR="00EC7029">
        <w:rPr>
          <w:rFonts w:hint="cs"/>
          <w:rtl/>
        </w:rPr>
        <w:t xml:space="preserve"> </w:t>
      </w:r>
      <w:r w:rsidRPr="006216AF">
        <w:rPr>
          <w:rtl/>
        </w:rPr>
        <w:t xml:space="preserve">الخرائج والجرائح 2 : 600 ، الاحتجاج : 355 ، الصراط المستقيم </w:t>
      </w:r>
      <w:r w:rsidR="000E2A88">
        <w:rPr>
          <w:rtl/>
        </w:rPr>
        <w:br/>
      </w:r>
      <w:r w:rsidRPr="006216AF">
        <w:rPr>
          <w:rtl/>
        </w:rPr>
        <w:t>2 : 184</w:t>
      </w:r>
      <w:r w:rsidR="0096323A">
        <w:rPr>
          <w:rtl/>
        </w:rPr>
        <w:t xml:space="preserve"> / </w:t>
      </w:r>
      <w:r w:rsidRPr="006216AF">
        <w:rPr>
          <w:rtl/>
        </w:rPr>
        <w:t>21 ، مدينة المعاجز : 349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93 ، عن كتابنا هذا ، مستدرك </w:t>
      </w:r>
      <w:r w:rsidR="000E2A88">
        <w:rPr>
          <w:rtl/>
        </w:rPr>
        <w:br/>
      </w:r>
      <w:r w:rsidRPr="006216AF">
        <w:rPr>
          <w:rtl/>
        </w:rPr>
        <w:t>الوسائل 17 : 311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، م : فاعتبه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ش ، ص ، ك : فيقتدي مني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66D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فقال : انطلق بنا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أخرجه قال أبي : يا زيد ، إنّ معك سكّينة قد </w:t>
      </w:r>
      <w:r w:rsidR="000E2A88">
        <w:rPr>
          <w:rtl/>
        </w:rPr>
        <w:br/>
      </w:r>
      <w:r w:rsidRPr="006216AF">
        <w:rPr>
          <w:rtl/>
        </w:rPr>
        <w:t>أخفيتها ،</w:t>
      </w:r>
      <w:r w:rsidR="0065148D">
        <w:rPr>
          <w:rtl/>
        </w:rPr>
        <w:t xml:space="preserve"> أ</w:t>
      </w:r>
      <w:r w:rsidRPr="006216AF">
        <w:rPr>
          <w:rtl/>
        </w:rPr>
        <w:t xml:space="preserve">رأيت إن نطقت هذه السكّينة التي سترتها مني فشهدت أنّي </w:t>
      </w:r>
      <w:r w:rsidR="000E2A88">
        <w:rPr>
          <w:rtl/>
        </w:rPr>
        <w:br/>
      </w:r>
      <w:r w:rsidRPr="006216AF">
        <w:rPr>
          <w:rtl/>
        </w:rPr>
        <w:t>أولى بالحق منك ، فتكف عنّي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فحلف له بذلك</w:t>
      </w:r>
      <w:r w:rsidR="00410A32">
        <w:rPr>
          <w:rtl/>
        </w:rPr>
        <w:t xml:space="preserve"> .</w:t>
      </w:r>
    </w:p>
    <w:p w:rsidR="005F4626" w:rsidRPr="006216AF" w:rsidRDefault="005F4626" w:rsidP="00566DCA">
      <w:pPr>
        <w:rPr>
          <w:rtl/>
        </w:rPr>
      </w:pPr>
      <w:r w:rsidRPr="006216AF">
        <w:rPr>
          <w:rtl/>
        </w:rPr>
        <w:t>فقال أبي : أيّتها السكّينة انطقي بإذن الله تعالى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فوثبت السكينة </w:t>
      </w:r>
      <w:r w:rsidR="000E2A88">
        <w:rPr>
          <w:rtl/>
        </w:rPr>
        <w:br/>
      </w:r>
      <w:r w:rsidRPr="006216AF">
        <w:rPr>
          <w:rtl/>
        </w:rPr>
        <w:t xml:space="preserve">من يد زيد بن الحسن على الأرض ثمّ قالت : يا زيد أنت ظالم ، </w:t>
      </w:r>
      <w:r w:rsidR="000E2A88">
        <w:rPr>
          <w:rtl/>
        </w:rPr>
        <w:br/>
      </w:r>
      <w:r w:rsidRPr="006216AF">
        <w:rPr>
          <w:rtl/>
        </w:rPr>
        <w:t>ومحمّد بن عليّ أولى م</w:t>
      </w:r>
      <w:r w:rsidR="00EC7029">
        <w:rPr>
          <w:rtl/>
        </w:rPr>
        <w:t>نك بذلك وأحق ، لئن لم تكف لألي</w:t>
      </w:r>
      <w:r w:rsidR="00EC7029">
        <w:rPr>
          <w:rFonts w:hint="cs"/>
          <w:rtl/>
        </w:rPr>
        <w:t>َّ</w:t>
      </w:r>
      <w:r w:rsidR="00EC7029">
        <w:rPr>
          <w:rtl/>
        </w:rPr>
        <w:t>ن</w:t>
      </w:r>
      <w:r w:rsidRPr="006216AF">
        <w:rPr>
          <w:rtl/>
        </w:rPr>
        <w:t xml:space="preserve"> قتلك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  <w:r w:rsidR="00566DCA">
        <w:rPr>
          <w:rtl/>
        </w:rPr>
        <w:t xml:space="preserve"> </w:t>
      </w:r>
      <w:r w:rsidR="000E2A88">
        <w:rPr>
          <w:rtl/>
        </w:rPr>
        <w:br/>
      </w:r>
      <w:r w:rsidRPr="006216AF">
        <w:rPr>
          <w:rtl/>
        </w:rPr>
        <w:t>فخرّ زيد مغشيا</w:t>
      </w:r>
      <w:r w:rsidR="004B0ADC">
        <w:rPr>
          <w:rtl/>
        </w:rPr>
        <w:t>ً</w:t>
      </w:r>
      <w:r w:rsidRPr="006216AF">
        <w:rPr>
          <w:rtl/>
        </w:rPr>
        <w:t xml:space="preserve"> عليه ، فأخذ أبي بيده وأقامه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يا زيد ، إن أنطقت هذه الصخرة التي نحن عليها ، </w:t>
      </w:r>
      <w:r w:rsidR="000E2A88">
        <w:rPr>
          <w:rtl/>
        </w:rPr>
        <w:br/>
      </w:r>
      <w:r w:rsidRPr="006216AF">
        <w:rPr>
          <w:rtl/>
        </w:rPr>
        <w:t>تقبل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نعم ، وحلف له على ذلك ، فرجفت الصخرة ممّا يلي زيدا</w:t>
      </w:r>
      <w:r w:rsidR="004B0ADC">
        <w:rPr>
          <w:rtl/>
        </w:rPr>
        <w:t>ً</w:t>
      </w:r>
      <w:r w:rsidRPr="006216AF">
        <w:rPr>
          <w:rtl/>
        </w:rPr>
        <w:t xml:space="preserve"> </w:t>
      </w:r>
      <w:r w:rsidR="000E2A88">
        <w:rPr>
          <w:rtl/>
        </w:rPr>
        <w:br/>
      </w:r>
      <w:r w:rsidRPr="006216AF">
        <w:rPr>
          <w:rtl/>
        </w:rPr>
        <w:t xml:space="preserve">حتى كادت أن تفلق ، ولم ترجف ممّا يلي أبي ، ثمّ قالت ، يا زيد ، </w:t>
      </w:r>
      <w:r w:rsidR="000E2A88">
        <w:rPr>
          <w:rtl/>
        </w:rPr>
        <w:br/>
      </w:r>
      <w:r w:rsidRPr="006216AF">
        <w:rPr>
          <w:rtl/>
        </w:rPr>
        <w:t>أنت ظالم ، ومحمّد أولى منك بالأمر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فخرّ زيد مغشيا</w:t>
      </w:r>
      <w:r w:rsidR="004B0ADC">
        <w:rPr>
          <w:rtl/>
        </w:rPr>
        <w:t>ً</w:t>
      </w:r>
      <w:r w:rsidRPr="006216AF">
        <w:rPr>
          <w:rtl/>
        </w:rPr>
        <w:t xml:space="preserve"> عليه فأخذه أبي </w:t>
      </w:r>
      <w:r w:rsidR="000E2A88">
        <w:rPr>
          <w:rtl/>
        </w:rPr>
        <w:br/>
      </w:r>
      <w:r w:rsidRPr="006216AF">
        <w:rPr>
          <w:rtl/>
        </w:rPr>
        <w:t>بيده وأقامه</w:t>
      </w:r>
      <w:r w:rsidR="00410A32">
        <w:rPr>
          <w:rtl/>
        </w:rPr>
        <w:t xml:space="preserve"> .</w:t>
      </w:r>
    </w:p>
    <w:p w:rsidR="005F4626" w:rsidRPr="006216AF" w:rsidRDefault="005F4626" w:rsidP="00F92FBE">
      <w:pPr>
        <w:rPr>
          <w:rtl/>
        </w:rPr>
      </w:pPr>
      <w:r w:rsidRPr="006216AF">
        <w:rPr>
          <w:rtl/>
        </w:rPr>
        <w:t>وقال : يا زيد ،</w:t>
      </w:r>
      <w:r w:rsidR="0065148D">
        <w:rPr>
          <w:rtl/>
        </w:rPr>
        <w:t xml:space="preserve"> أ</w:t>
      </w:r>
      <w:r w:rsidRPr="006216AF">
        <w:rPr>
          <w:rtl/>
        </w:rPr>
        <w:t>رأيت ، إن نطقت هذه الشجرة</w:t>
      </w:r>
      <w:r w:rsidR="0065148D">
        <w:rPr>
          <w:rtl/>
        </w:rPr>
        <w:t xml:space="preserve"> أ</w:t>
      </w:r>
      <w:r w:rsidRPr="006216AF">
        <w:rPr>
          <w:rtl/>
        </w:rPr>
        <w:t>تكف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</w:t>
      </w:r>
      <w:r w:rsidR="00566DCA">
        <w:rPr>
          <w:rtl/>
        </w:rPr>
        <w:t xml:space="preserve"> </w:t>
      </w:r>
      <w:r w:rsidR="000E2A88">
        <w:rPr>
          <w:rtl/>
        </w:rPr>
        <w:br/>
      </w:r>
      <w:r w:rsidRPr="006216AF">
        <w:rPr>
          <w:rtl/>
        </w:rPr>
        <w:t>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فدعا أبي الشجرة ، فجاءت تخدّ في الأرض حتّى أظلتهم ، ثمّ </w:t>
      </w:r>
      <w:r w:rsidR="000E2A88">
        <w:rPr>
          <w:rtl/>
        </w:rPr>
        <w:br/>
      </w:r>
      <w:r w:rsidRPr="006216AF">
        <w:rPr>
          <w:rtl/>
        </w:rPr>
        <w:t>قالت : يا زيد ، أنت ظالم ، ومحمّد أحق بالأمر منك ، فكفّ عنه و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0E2A88">
        <w:rPr>
          <w:rtl/>
        </w:rPr>
        <w:br/>
      </w:r>
      <w:r w:rsidRPr="006216AF">
        <w:rPr>
          <w:rtl/>
        </w:rPr>
        <w:t xml:space="preserve">هلكت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فغشي على زيد ، وأخذ أبي بيده وأقامه ، وقال : يا زيد ،</w:t>
      </w:r>
      <w:r w:rsidR="0065148D">
        <w:rPr>
          <w:rtl/>
        </w:rPr>
        <w:t xml:space="preserve"> </w:t>
      </w:r>
      <w:r w:rsidR="000E2A88">
        <w:rPr>
          <w:rtl/>
        </w:rPr>
        <w:br/>
      </w:r>
      <w:r w:rsidR="0065148D">
        <w:rPr>
          <w:rtl/>
        </w:rPr>
        <w:t>أ</w:t>
      </w:r>
      <w:r w:rsidRPr="006216AF">
        <w:rPr>
          <w:rtl/>
        </w:rPr>
        <w:t>رأيت هذا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وانصرفت الشجرة إلى موضعها ، فحلف زيد </w:t>
      </w:r>
      <w:r w:rsidR="00F92FBE">
        <w:rPr>
          <w:rtl/>
        </w:rPr>
        <w:t>أ</w:t>
      </w:r>
      <w:r w:rsidR="00335A4F">
        <w:rPr>
          <w:rtl/>
        </w:rPr>
        <w:t>لّا</w:t>
      </w:r>
      <w:r w:rsidRPr="006216AF">
        <w:rPr>
          <w:rtl/>
        </w:rPr>
        <w:t xml:space="preserve"> يتعرض </w:t>
      </w:r>
      <w:r w:rsidR="000E2A88">
        <w:rPr>
          <w:rtl/>
        </w:rPr>
        <w:br/>
      </w:r>
      <w:r w:rsidRPr="006216AF">
        <w:rPr>
          <w:rtl/>
        </w:rPr>
        <w:t>لأبي ، ولا يخاصمه ، وانصرف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وخرج زيد من يومه إلى عبد الملك بن مروان فدخل عليه ، </w:t>
      </w:r>
      <w:r w:rsidR="000E2A88">
        <w:rPr>
          <w:rtl/>
        </w:rPr>
        <w:br/>
      </w:r>
      <w:r w:rsidRPr="006216AF">
        <w:rPr>
          <w:rtl/>
        </w:rPr>
        <w:t>وقال : أتيتك من عند ساحر كذّ</w:t>
      </w:r>
      <w:r w:rsidR="00F92FBE">
        <w:rPr>
          <w:rtl/>
        </w:rPr>
        <w:t>َ</w:t>
      </w:r>
      <w:r w:rsidRPr="006216AF">
        <w:rPr>
          <w:rtl/>
        </w:rPr>
        <w:t>اب لا يحلّ لك تركه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وقصّ عليه ما </w:t>
      </w:r>
      <w:r w:rsidR="000E2A88">
        <w:rPr>
          <w:rtl/>
        </w:rPr>
        <w:br/>
      </w:r>
      <w:r w:rsidRPr="006216AF">
        <w:rPr>
          <w:rtl/>
        </w:rPr>
        <w:t xml:space="preserve">رأى ، فكتب عبد الملك إلى عامله بالمدينة أن ابعث إليّ محمّد بن </w:t>
      </w:r>
      <w:r w:rsidR="000E2A88">
        <w:rPr>
          <w:rtl/>
        </w:rPr>
        <w:br/>
      </w:r>
      <w:r w:rsidRPr="006216AF">
        <w:rPr>
          <w:rtl/>
        </w:rPr>
        <w:t>عليّ مقيّدا</w:t>
      </w:r>
      <w:r w:rsidR="004B0ADC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وقال له :</w:t>
      </w:r>
      <w:r w:rsidR="0065148D">
        <w:rPr>
          <w:rtl/>
        </w:rPr>
        <w:t xml:space="preserve"> أ</w:t>
      </w:r>
      <w:r w:rsidRPr="006216AF">
        <w:rPr>
          <w:rtl/>
        </w:rPr>
        <w:t>رأيت إن ولّيتك قتله فتقتله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</w:p>
    <w:p w:rsidR="00EC7029" w:rsidRPr="00EC7029" w:rsidRDefault="00EC7029" w:rsidP="00EC7029">
      <w:pPr>
        <w:pStyle w:val="rfdLine"/>
      </w:pPr>
      <w:r w:rsidRPr="00EC7029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لاقتلك ، بدل : لأليّ</w:t>
      </w:r>
      <w:r w:rsidR="00F92FBE">
        <w:rPr>
          <w:rStyle w:val="rfdFootnote"/>
          <w:rtl/>
        </w:rPr>
        <w:t>َ</w:t>
      </w:r>
      <w:r w:rsidRPr="006216AF">
        <w:rPr>
          <w:rStyle w:val="rfdFootnote"/>
          <w:rtl/>
        </w:rPr>
        <w:t>ن قتلك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ك : تقلع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ش ، ص ، ك : قتلتك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42FF4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فلمّا انتهى الكتاب إلى العامل أجاب العامل : ليس كتابي خلافا</w:t>
      </w:r>
      <w:r w:rsidR="00A87208">
        <w:rPr>
          <w:rtl/>
        </w:rPr>
        <w:t>ً</w:t>
      </w:r>
      <w:r w:rsidRPr="006216AF">
        <w:rPr>
          <w:rtl/>
        </w:rPr>
        <w:t xml:space="preserve"> </w:t>
      </w:r>
      <w:r w:rsidR="000E2A88">
        <w:rPr>
          <w:rtl/>
        </w:rPr>
        <w:br/>
      </w:r>
      <w:r w:rsidRPr="006216AF">
        <w:rPr>
          <w:rtl/>
        </w:rPr>
        <w:t xml:space="preserve">عليك يا أمير المؤمنين ، ولا أردّ أمرك ، لكن رأيت أن أراجعك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في </w:t>
      </w:r>
      <w:r w:rsidR="000E2A88">
        <w:rPr>
          <w:rtl/>
        </w:rPr>
        <w:br/>
      </w:r>
      <w:r w:rsidRPr="006216AF">
        <w:rPr>
          <w:rtl/>
        </w:rPr>
        <w:t xml:space="preserve">الكتاب نصيحة لك ، وشفقة عليك ، وإنّ الرجل الذي أردته ليس اليوم </w:t>
      </w:r>
      <w:r w:rsidR="000E2A88">
        <w:rPr>
          <w:rtl/>
        </w:rPr>
        <w:br/>
      </w:r>
      <w:r w:rsidRPr="006216AF">
        <w:rPr>
          <w:rtl/>
        </w:rPr>
        <w:t xml:space="preserve">على وجه الأرض أعف عنه ، ولا أزهد ، ولا أورع ، وإنّه ليقرأ في </w:t>
      </w:r>
      <w:r w:rsidR="000E2A88">
        <w:rPr>
          <w:rtl/>
        </w:rPr>
        <w:br/>
      </w:r>
      <w:r w:rsidRPr="006216AF">
        <w:rPr>
          <w:rtl/>
        </w:rPr>
        <w:t>محرابه فتجتمع الطير والسباع تعجبا</w:t>
      </w:r>
      <w:r w:rsidR="00A87208">
        <w:rPr>
          <w:rtl/>
        </w:rPr>
        <w:t>ً</w:t>
      </w:r>
      <w:r w:rsidRPr="006216AF">
        <w:rPr>
          <w:rtl/>
        </w:rPr>
        <w:t xml:space="preserve"> لصوته ، وإنّ قراءته تشبه مزامير آل </w:t>
      </w:r>
      <w:r w:rsidR="000E2A88">
        <w:rPr>
          <w:rtl/>
        </w:rPr>
        <w:br/>
      </w:r>
      <w:r w:rsidRPr="006216AF">
        <w:rPr>
          <w:rtl/>
        </w:rPr>
        <w:t>داود ، وإنّه من أعلم الناس وأرقهم وأشدّ</w:t>
      </w:r>
      <w:r w:rsidR="00F42FF4">
        <w:rPr>
          <w:rtl/>
        </w:rPr>
        <w:t>َ</w:t>
      </w:r>
      <w:r w:rsidRPr="006216AF">
        <w:rPr>
          <w:rtl/>
        </w:rPr>
        <w:t>هم اجتهادا</w:t>
      </w:r>
      <w:r w:rsidR="00A87208">
        <w:rPr>
          <w:rtl/>
        </w:rPr>
        <w:t>ً</w:t>
      </w:r>
      <w:r w:rsidRPr="006216AF">
        <w:rPr>
          <w:rtl/>
        </w:rPr>
        <w:t xml:space="preserve"> وعبادة ، وكرهت </w:t>
      </w:r>
      <w:r w:rsidR="000E2A88">
        <w:rPr>
          <w:rtl/>
        </w:rPr>
        <w:br/>
      </w:r>
      <w:r w:rsidRPr="006216AF">
        <w:rPr>
          <w:rtl/>
        </w:rPr>
        <w:t xml:space="preserve">لأمير المؤمنين التعرض له </w:t>
      </w:r>
      <w:r w:rsidRPr="006216AF">
        <w:rPr>
          <w:rStyle w:val="rfdAlaem"/>
          <w:rtl/>
        </w:rPr>
        <w:t>(</w:t>
      </w:r>
      <w:r w:rsidR="00F42FF4" w:rsidRPr="00F42FF4">
        <w:rPr>
          <w:rStyle w:val="rfdAie"/>
          <w:rtl/>
        </w:rPr>
        <w:t xml:space="preserve"> إِنَّ اللَّـهَ لَا يُغَيِّرُ مَا بِقَوْمٍ حَتَّىٰ يُغَيِّرُوا مَا </w:t>
      </w:r>
      <w:r w:rsidR="00F42FF4">
        <w:rPr>
          <w:rStyle w:val="rfdAie"/>
          <w:rtl/>
        </w:rPr>
        <w:br/>
      </w:r>
      <w:r w:rsidR="00F42FF4" w:rsidRPr="00F42FF4">
        <w:rPr>
          <w:rStyle w:val="rfdAie"/>
          <w:rtl/>
        </w:rPr>
        <w:t>بِأَنفُسِهِمْ</w:t>
      </w:r>
      <w:r w:rsidRPr="00F42FF4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ورد الكتاب سرّ بما أنهى إليه الوالي ، وعلم أنّه قد </w:t>
      </w:r>
      <w:r w:rsidR="000E2A88">
        <w:rPr>
          <w:rtl/>
        </w:rPr>
        <w:br/>
      </w:r>
      <w:r w:rsidRPr="006216AF">
        <w:rPr>
          <w:rtl/>
        </w:rPr>
        <w:t>نصحه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طول أخذنا موضع الحاجة</w:t>
      </w:r>
      <w:r w:rsidR="00410A32">
        <w:rPr>
          <w:rtl/>
        </w:rPr>
        <w:t xml:space="preserve"> .</w:t>
      </w:r>
    </w:p>
    <w:p w:rsidR="005F4626" w:rsidRPr="006216AF" w:rsidRDefault="005F4626" w:rsidP="006C68D5">
      <w:pPr>
        <w:rPr>
          <w:rtl/>
        </w:rPr>
      </w:pPr>
      <w:r w:rsidRPr="006216AF">
        <w:rPr>
          <w:rtl/>
        </w:rPr>
        <w:t>320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6C68D5">
        <w:rPr>
          <w:rFonts w:hint="cs"/>
          <w:rtl/>
        </w:rPr>
        <w:t xml:space="preserve"> </w:t>
      </w:r>
      <w:r>
        <w:rPr>
          <w:rtl/>
        </w:rPr>
        <w:t>ـ</w:t>
      </w:r>
      <w:r w:rsidR="006C68D5">
        <w:rPr>
          <w:rFonts w:hint="cs"/>
          <w:rtl/>
        </w:rPr>
        <w:t xml:space="preserve"> </w:t>
      </w:r>
      <w:r w:rsidRPr="006216AF">
        <w:rPr>
          <w:rtl/>
        </w:rPr>
        <w:t xml:space="preserve">عن جابر بن يزيد الجعفيّ ، قال : خرجت مع أبي </w:t>
      </w:r>
      <w:r w:rsidR="000E2A88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الحجّ وأنا زميله إذ أقبل ورشان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فوقع على </w:t>
      </w:r>
      <w:r w:rsidR="000E2A88">
        <w:rPr>
          <w:rtl/>
        </w:rPr>
        <w:br/>
      </w:r>
      <w:r w:rsidRPr="006216AF">
        <w:rPr>
          <w:rtl/>
        </w:rPr>
        <w:t xml:space="preserve">غرارة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محمله ، فترنّم ، فذهبت لآخذه فصاح بي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مه يا جابر ، فإنّه </w:t>
      </w:r>
      <w:r w:rsidR="000E2A88">
        <w:rPr>
          <w:rtl/>
        </w:rPr>
        <w:br/>
      </w:r>
      <w:r w:rsidRPr="006216AF">
        <w:rPr>
          <w:rtl/>
        </w:rPr>
        <w:t>استجار بنا أهل البيت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وما الذي شكا إليك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شكا إليّ </w:t>
      </w:r>
      <w:r w:rsidR="000E2A88">
        <w:rPr>
          <w:rtl/>
        </w:rPr>
        <w:br/>
      </w:r>
      <w:r w:rsidRPr="006216AF">
        <w:rPr>
          <w:rtl/>
        </w:rPr>
        <w:t xml:space="preserve">أنّه يفرخ في هذا الجبل منذ ثلاث سنين ، وأنّ حيّة تأتيه تأكل أفراخه ، </w:t>
      </w:r>
      <w:r w:rsidR="000E2A88">
        <w:rPr>
          <w:rtl/>
        </w:rPr>
        <w:br/>
      </w:r>
      <w:r w:rsidRPr="006216AF">
        <w:rPr>
          <w:rtl/>
        </w:rPr>
        <w:t>فسألني أن أدعو الله عليها ليقتلها ، ففعلت ، وقد قتلها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C68D5" w:rsidRDefault="005F4626" w:rsidP="006C68D5">
      <w:pPr>
        <w:rPr>
          <w:rStyle w:val="rfdLineChar"/>
        </w:rPr>
      </w:pPr>
      <w:r w:rsidRPr="006216AF">
        <w:rPr>
          <w:rtl/>
        </w:rPr>
        <w:t xml:space="preserve">ثمّ سرنا حتّى إذا كان وقت السحر قال لي : </w:t>
      </w:r>
      <w:r w:rsidR="009F08E4" w:rsidRPr="006216AF">
        <w:rPr>
          <w:rtl/>
        </w:rPr>
        <w:t>«</w:t>
      </w:r>
      <w:r w:rsidRPr="006216AF">
        <w:rPr>
          <w:rtl/>
        </w:rPr>
        <w:t>انزل يا جابر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0E2A88">
        <w:rPr>
          <w:rtl/>
        </w:rPr>
        <w:br/>
      </w:r>
      <w:r w:rsidRPr="006216AF">
        <w:rPr>
          <w:rtl/>
        </w:rPr>
        <w:t>فنزلت ، فأخذت بخطام الجمل ، فنزل فتنحّى يمنة ويسرة وهو يقول :</w:t>
      </w:r>
      <w:r w:rsidR="006C68D5">
        <w:rPr>
          <w:rFonts w:hint="cs"/>
          <w:rtl/>
        </w:rPr>
        <w:t xml:space="preserve"> </w:t>
      </w:r>
      <w:r w:rsidR="006C68D5">
        <w:rPr>
          <w:rtl/>
        </w:rPr>
        <w:br/>
      </w:r>
      <w:r w:rsidR="006C68D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: اجعل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الرعد 13 الآية : 11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C68D5">
      <w:pPr>
        <w:pStyle w:val="rfdFootnote0"/>
        <w:rPr>
          <w:rtl/>
        </w:rPr>
      </w:pPr>
      <w:r w:rsidRPr="006216AF">
        <w:rPr>
          <w:rtl/>
        </w:rPr>
        <w:t>2</w:t>
      </w:r>
      <w:r w:rsidR="006C68D5">
        <w:rPr>
          <w:rFonts w:hint="cs"/>
          <w:rtl/>
        </w:rPr>
        <w:t xml:space="preserve"> </w:t>
      </w:r>
      <w:r>
        <w:rPr>
          <w:rtl/>
        </w:rPr>
        <w:t>ـ</w:t>
      </w:r>
      <w:r w:rsidR="006C68D5">
        <w:rPr>
          <w:rFonts w:hint="cs"/>
          <w:rtl/>
        </w:rPr>
        <w:t xml:space="preserve"> </w:t>
      </w:r>
      <w:r w:rsidRPr="006216AF">
        <w:rPr>
          <w:rtl/>
        </w:rPr>
        <w:t>دلائل الإ</w:t>
      </w:r>
      <w:r w:rsidR="00F42FF4">
        <w:rPr>
          <w:rtl/>
        </w:rPr>
        <w:t>ِ</w:t>
      </w:r>
      <w:r w:rsidRPr="006216AF">
        <w:rPr>
          <w:rtl/>
        </w:rPr>
        <w:t>مامة : 98 ، نحوه ، الخرائج والجرائح 2 : 604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 ، كشف </w:t>
      </w:r>
      <w:r w:rsidR="000E2A88">
        <w:rPr>
          <w:rtl/>
        </w:rPr>
        <w:br/>
      </w:r>
      <w:r w:rsidRPr="006216AF">
        <w:rPr>
          <w:rtl/>
        </w:rPr>
        <w:t>الغمة 2 : 199 ، مدينة المعاجز : 349</w:t>
      </w:r>
      <w:r w:rsidR="0096323A">
        <w:rPr>
          <w:rtl/>
        </w:rPr>
        <w:t xml:space="preserve"> / </w:t>
      </w:r>
      <w:r w:rsidRPr="006216AF">
        <w:rPr>
          <w:rtl/>
        </w:rPr>
        <w:t>94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الورشان : طائر أكبر من الحمامة المعروفة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المعجم </w:t>
      </w:r>
      <w:r w:rsidR="000E2A88">
        <w:rPr>
          <w:rStyle w:val="rfdFootnote"/>
          <w:rtl/>
        </w:rPr>
        <w:br/>
      </w:r>
      <w:r w:rsidRPr="006216AF">
        <w:rPr>
          <w:rStyle w:val="rfdFootnote"/>
          <w:rtl/>
        </w:rPr>
        <w:t>الوسيط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ورش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1025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(4) وعاء ينسج من مشاقة الجوت يوضع على ظهر الدابة لوضع الأمتعة فيه ، </w:t>
      </w:r>
      <w:r w:rsidR="000E2A88">
        <w:rPr>
          <w:rStyle w:val="rfdFootnote"/>
          <w:rtl/>
        </w:rPr>
        <w:br/>
      </w:r>
      <w:r w:rsidRPr="006216AF">
        <w:rPr>
          <w:rStyle w:val="rfdFootnote"/>
          <w:rtl/>
        </w:rPr>
        <w:t>ويعرف بالجوالق والخرج أيضا</w:t>
      </w:r>
      <w:r w:rsidR="00EE56E6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انظر المعجم الوسيط 2 : 648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غرر</w:t>
      </w:r>
      <w:r w:rsidR="003E76E8">
        <w:rPr>
          <w:rStyle w:val="rfdFootnote"/>
          <w:rtl/>
        </w:rPr>
        <w:t>)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30D51">
      <w:pPr>
        <w:pStyle w:val="rfdNormal0"/>
        <w:rPr>
          <w:rtl/>
        </w:rPr>
      </w:pPr>
      <w:r>
        <w:rPr>
          <w:rtl/>
        </w:rPr>
        <w:br w:type="page"/>
      </w:r>
      <w:r w:rsidR="009F08E4" w:rsidRPr="006216AF">
        <w:rPr>
          <w:rtl/>
        </w:rPr>
        <w:lastRenderedPageBreak/>
        <w:t>«</w:t>
      </w:r>
      <w:r w:rsidRPr="006216AF">
        <w:rPr>
          <w:rtl/>
        </w:rPr>
        <w:t>الل</w:t>
      </w:r>
      <w:r w:rsidR="00A87208">
        <w:rPr>
          <w:rtl/>
        </w:rPr>
        <w:t>ّ</w:t>
      </w:r>
      <w:r w:rsidRPr="006216AF">
        <w:rPr>
          <w:rtl/>
        </w:rPr>
        <w:t>همّ اسقنا ، واظهر لنا ماء</w:t>
      </w:r>
      <w:r w:rsidR="00A87208">
        <w:rPr>
          <w:rtl/>
        </w:rPr>
        <w:t>ً</w:t>
      </w:r>
      <w:r w:rsidRPr="006216AF">
        <w:rPr>
          <w:rtl/>
        </w:rPr>
        <w:t xml:space="preserve"> ، فإذا حجر مربع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أبيض بين الرمل </w:t>
      </w:r>
      <w:r w:rsidR="000E2A88">
        <w:rPr>
          <w:rtl/>
        </w:rPr>
        <w:br/>
      </w:r>
      <w:r w:rsidRPr="006216AF">
        <w:rPr>
          <w:rtl/>
        </w:rPr>
        <w:t xml:space="preserve">فاقتلعه ، فنبع له عين ماء صاف ، فتوضأنا وشربنا منه ، ثمّ ارتحلنا ، </w:t>
      </w:r>
      <w:r w:rsidR="000E2A88">
        <w:rPr>
          <w:rtl/>
        </w:rPr>
        <w:br/>
      </w:r>
      <w:r w:rsidRPr="006216AF">
        <w:rPr>
          <w:rtl/>
        </w:rPr>
        <w:t xml:space="preserve">فأصبحنا دون قريات ونخل ، فعمد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نخلة يابسة </w:t>
      </w:r>
      <w:r w:rsidR="000E2A88">
        <w:rPr>
          <w:rtl/>
        </w:rPr>
        <w:br/>
      </w:r>
      <w:r w:rsidRPr="006216AF">
        <w:rPr>
          <w:rtl/>
        </w:rPr>
        <w:t xml:space="preserve">فدنا منها وقال : </w:t>
      </w:r>
      <w:r w:rsidR="009F08E4" w:rsidRPr="006216AF">
        <w:rPr>
          <w:rtl/>
        </w:rPr>
        <w:t>«</w:t>
      </w:r>
      <w:r w:rsidRPr="006216AF">
        <w:rPr>
          <w:rtl/>
        </w:rPr>
        <w:t>أيّتها النخلة اليابسة ، أطعمينا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فلقد رأيت النخلة </w:t>
      </w:r>
      <w:r w:rsidR="000E2A88">
        <w:rPr>
          <w:rtl/>
        </w:rPr>
        <w:br/>
      </w:r>
      <w:r w:rsidRPr="006216AF">
        <w:rPr>
          <w:rtl/>
        </w:rPr>
        <w:t xml:space="preserve">تنحني حتّى جعلنا نتناول من ثمرها ونأكل ، وإذا أعرابي يقول : ما </w:t>
      </w:r>
      <w:r w:rsidR="000E2A88">
        <w:rPr>
          <w:rtl/>
        </w:rPr>
        <w:br/>
      </w:r>
      <w:r w:rsidRPr="006216AF">
        <w:rPr>
          <w:rtl/>
        </w:rPr>
        <w:t>رأيت ساحرا</w:t>
      </w:r>
      <w:r w:rsidR="00A87208">
        <w:rPr>
          <w:rtl/>
        </w:rPr>
        <w:t>ً</w:t>
      </w:r>
      <w:r w:rsidRPr="006216AF">
        <w:rPr>
          <w:rtl/>
        </w:rPr>
        <w:t xml:space="preserve"> كاليوم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أعرابي ، لا </w:t>
      </w:r>
      <w:r w:rsidR="000E2A88">
        <w:rPr>
          <w:rtl/>
        </w:rPr>
        <w:br/>
      </w:r>
      <w:r w:rsidRPr="006216AF">
        <w:rPr>
          <w:rtl/>
        </w:rPr>
        <w:t xml:space="preserve">تكذبن علينا أهل البيت ، فإنّه ليس منّا ساحر ولا كاذب ، ولكن علمنا </w:t>
      </w:r>
      <w:r w:rsidR="000E2A88">
        <w:rPr>
          <w:rtl/>
        </w:rPr>
        <w:br/>
      </w:r>
      <w:r w:rsidRPr="006216AF">
        <w:rPr>
          <w:rtl/>
        </w:rPr>
        <w:t>اسما</w:t>
      </w:r>
      <w:r w:rsidR="00A87208">
        <w:rPr>
          <w:rtl/>
        </w:rPr>
        <w:t>ً</w:t>
      </w:r>
      <w:r w:rsidRPr="006216AF">
        <w:rPr>
          <w:rtl/>
        </w:rPr>
        <w:t xml:space="preserve"> من أسماء الله تعالى ، نسأل الله به فنعطى ، وندعو به فنجاب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C68D5" w:rsidRDefault="006C68D5" w:rsidP="006C68D5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مرتفع</w:t>
      </w:r>
      <w:r w:rsidR="00410A32">
        <w:rPr>
          <w:rStyle w:val="rfdFootnote"/>
          <w:rtl/>
        </w:rPr>
        <w:t xml:space="preserve"> .</w:t>
      </w:r>
    </w:p>
    <w:p w:rsidR="006C68D5" w:rsidRDefault="005F4626" w:rsidP="005F4626">
      <w:pPr>
        <w:rPr>
          <w:rStyle w:val="rfdFootnote"/>
          <w:rtl/>
        </w:rPr>
      </w:pPr>
      <w:r w:rsidRPr="006216AF">
        <w:rPr>
          <w:rStyle w:val="rfdFootnote"/>
          <w:rtl/>
        </w:rPr>
        <w:t>(2) في س ، ش : كاهن</w:t>
      </w:r>
      <w:r w:rsidR="00410A32">
        <w:rPr>
          <w:rStyle w:val="rfdFootnote"/>
          <w:rtl/>
        </w:rPr>
        <w:t xml:space="preserve"> .</w:t>
      </w:r>
    </w:p>
    <w:p w:rsidR="006C68D5" w:rsidRPr="006C68D5" w:rsidRDefault="006C68D5" w:rsidP="006C68D5">
      <w:pPr>
        <w:rPr>
          <w:rtl/>
        </w:rPr>
      </w:pPr>
      <w:r w:rsidRPr="006C68D5">
        <w:rPr>
          <w:rtl/>
        </w:rPr>
        <w:br w:type="page"/>
      </w:r>
    </w:p>
    <w:p w:rsidR="006C68D5" w:rsidRPr="006C68D5" w:rsidRDefault="006C68D5" w:rsidP="006C68D5">
      <w:pPr>
        <w:rPr>
          <w:rtl/>
        </w:rPr>
      </w:pPr>
      <w:r w:rsidRPr="006C68D5">
        <w:rPr>
          <w:rtl/>
        </w:rPr>
        <w:lastRenderedPageBreak/>
        <w:br w:type="page"/>
      </w:r>
    </w:p>
    <w:p w:rsidR="006C68D5" w:rsidRDefault="006C68D5" w:rsidP="006C68D5">
      <w:pPr>
        <w:pStyle w:val="rfdPoemTini"/>
        <w:rPr>
          <w:rtl/>
        </w:rPr>
      </w:pPr>
    </w:p>
    <w:p w:rsidR="00566DCA" w:rsidRPr="006C68D5" w:rsidRDefault="006C68D5" w:rsidP="006C68D5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 w:rsidR="005F4626" w:rsidRPr="006C68D5">
        <w:rPr>
          <w:rtl/>
        </w:rPr>
        <w:t>الباب التاسع</w:t>
      </w:r>
    </w:p>
    <w:p w:rsidR="00566DCA" w:rsidRPr="006C68D5" w:rsidRDefault="005F4626" w:rsidP="006C68D5">
      <w:pPr>
        <w:pStyle w:val="rfdCenterBold1"/>
        <w:rPr>
          <w:rtl/>
        </w:rPr>
      </w:pPr>
      <w:r w:rsidRPr="006C68D5">
        <w:rPr>
          <w:rtl/>
        </w:rPr>
        <w:t xml:space="preserve">في ذكر دلالات الامام الصادق جعفر بن محمّد </w:t>
      </w:r>
      <w:r w:rsidR="000E2A88" w:rsidRPr="006C68D5">
        <w:rPr>
          <w:rtl/>
        </w:rPr>
        <w:br/>
      </w:r>
      <w:r w:rsidR="00276CED" w:rsidRPr="006C68D5">
        <w:rPr>
          <w:rtl/>
        </w:rPr>
        <w:t>عليهما السلام</w:t>
      </w:r>
    </w:p>
    <w:p w:rsidR="006C68D5" w:rsidRDefault="005F4626" w:rsidP="006C68D5">
      <w:pPr>
        <w:pStyle w:val="rfdCenterBold2"/>
        <w:rPr>
          <w:rtl/>
        </w:rPr>
      </w:pPr>
      <w:r w:rsidRPr="006216AF">
        <w:rPr>
          <w:rtl/>
        </w:rPr>
        <w:t>وفيه أربعة فصول</w:t>
      </w:r>
    </w:p>
    <w:p w:rsidR="006C68D5" w:rsidRPr="006C68D5" w:rsidRDefault="006C68D5" w:rsidP="006C68D5">
      <w:pPr>
        <w:rPr>
          <w:rtl/>
        </w:rPr>
      </w:pPr>
      <w:r w:rsidRPr="006C68D5">
        <w:rPr>
          <w:rtl/>
        </w:rPr>
        <w:br w:type="page"/>
      </w:r>
    </w:p>
    <w:p w:rsidR="006C68D5" w:rsidRPr="006C68D5" w:rsidRDefault="006C68D5" w:rsidP="006C68D5">
      <w:pPr>
        <w:rPr>
          <w:rtl/>
        </w:rPr>
      </w:pPr>
      <w:r w:rsidRPr="006C68D5">
        <w:rPr>
          <w:rtl/>
        </w:rPr>
        <w:lastRenderedPageBreak/>
        <w:br w:type="page"/>
      </w:r>
    </w:p>
    <w:p w:rsidR="006C68D5" w:rsidRPr="006C68D5" w:rsidRDefault="006C68D5" w:rsidP="006C68D5">
      <w:pPr>
        <w:pStyle w:val="rfdPoemTini"/>
        <w:rPr>
          <w:rtl/>
        </w:rPr>
      </w:pPr>
    </w:p>
    <w:p w:rsidR="00566DCA" w:rsidRPr="006C68D5" w:rsidRDefault="005F4626" w:rsidP="006C68D5">
      <w:pPr>
        <w:pStyle w:val="Heading1"/>
        <w:rPr>
          <w:rtl/>
        </w:rPr>
      </w:pPr>
      <w:r w:rsidRPr="006C68D5">
        <w:rPr>
          <w:rtl/>
        </w:rPr>
        <w:t>1 ـ فصل :</w:t>
      </w:r>
    </w:p>
    <w:p w:rsidR="00566DCA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إحياء الموتى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خمسة أحاديث</w:t>
      </w:r>
    </w:p>
    <w:p w:rsidR="005F4626" w:rsidRPr="006216AF" w:rsidRDefault="005F4626" w:rsidP="001D0EF1">
      <w:pPr>
        <w:rPr>
          <w:rtl/>
        </w:rPr>
      </w:pPr>
      <w:r w:rsidRPr="006216AF">
        <w:rPr>
          <w:rtl/>
        </w:rPr>
        <w:t>321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1D0EF1">
        <w:rPr>
          <w:rFonts w:hint="cs"/>
          <w:rtl/>
        </w:rPr>
        <w:t xml:space="preserve"> </w:t>
      </w:r>
      <w:r>
        <w:rPr>
          <w:rtl/>
        </w:rPr>
        <w:t>ـ</w:t>
      </w:r>
      <w:r w:rsidR="001D0EF1">
        <w:rPr>
          <w:rFonts w:hint="cs"/>
          <w:rtl/>
        </w:rPr>
        <w:t xml:space="preserve"> </w:t>
      </w:r>
      <w:r w:rsidRPr="006216AF">
        <w:rPr>
          <w:rtl/>
        </w:rPr>
        <w:t xml:space="preserve">عن جميل بن درّاج ، قال : كنت عند أبي عبد الله </w:t>
      </w:r>
      <w:r w:rsidR="00276CED">
        <w:rPr>
          <w:rtl/>
        </w:rPr>
        <w:t xml:space="preserve">عليه </w:t>
      </w:r>
      <w:r w:rsidR="005D4BD3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فدخلت عليه امرأة وذكرت أنّها تركت ابنها على وجهه ميتا</w:t>
      </w:r>
      <w:r w:rsidR="00A87208">
        <w:rPr>
          <w:rtl/>
        </w:rPr>
        <w:t>ً</w:t>
      </w:r>
      <w:r w:rsidRPr="006216AF">
        <w:rPr>
          <w:rtl/>
        </w:rPr>
        <w:t xml:space="preserve"> ، </w:t>
      </w:r>
      <w:r w:rsidR="005D4BD3">
        <w:rPr>
          <w:rtl/>
        </w:rPr>
        <w:br/>
      </w:r>
      <w:r w:rsidRPr="006216AF">
        <w:rPr>
          <w:rtl/>
        </w:rPr>
        <w:t xml:space="preserve">فقال لها : </w:t>
      </w:r>
      <w:r w:rsidR="009F08E4" w:rsidRPr="006216AF">
        <w:rPr>
          <w:rtl/>
        </w:rPr>
        <w:t>«</w:t>
      </w:r>
      <w:r w:rsidRPr="006216AF">
        <w:rPr>
          <w:rtl/>
        </w:rPr>
        <w:t>لعلّه لم يمت ، قومي و</w:t>
      </w:r>
      <w:r w:rsidR="00263286">
        <w:rPr>
          <w:rtl/>
        </w:rPr>
        <w:t>اذهبي إلى بيتك ، واغتسلي ، وصلّي</w:t>
      </w:r>
      <w:r w:rsidRPr="006216AF">
        <w:rPr>
          <w:rtl/>
        </w:rPr>
        <w:t xml:space="preserve"> </w:t>
      </w:r>
      <w:r w:rsidR="005D4BD3">
        <w:rPr>
          <w:rtl/>
        </w:rPr>
        <w:br/>
      </w:r>
      <w:r w:rsidRPr="006216AF">
        <w:rPr>
          <w:rtl/>
        </w:rPr>
        <w:t xml:space="preserve">ركعتين ، وادعي الله تعالى وقولي : </w:t>
      </w:r>
      <w:r w:rsidR="009F08E4" w:rsidRPr="006216AF">
        <w:rPr>
          <w:rtl/>
        </w:rPr>
        <w:t>«</w:t>
      </w:r>
      <w:r w:rsidRPr="006216AF">
        <w:rPr>
          <w:rtl/>
        </w:rPr>
        <w:t>يا من وهب لي ولدا</w:t>
      </w:r>
      <w:r w:rsidR="00A87208">
        <w:rPr>
          <w:rtl/>
        </w:rPr>
        <w:t>ً</w:t>
      </w:r>
      <w:r w:rsidRPr="006216AF">
        <w:rPr>
          <w:rtl/>
        </w:rPr>
        <w:t xml:space="preserve"> ولم يكن </w:t>
      </w:r>
      <w:r w:rsidR="005D4BD3">
        <w:rPr>
          <w:rtl/>
        </w:rPr>
        <w:br/>
      </w:r>
      <w:r w:rsidRPr="006216AF">
        <w:rPr>
          <w:rtl/>
        </w:rPr>
        <w:t>شيئا</w:t>
      </w:r>
      <w:r w:rsidR="00A87208">
        <w:rPr>
          <w:rtl/>
        </w:rPr>
        <w:t>ً</w:t>
      </w:r>
      <w:r w:rsidRPr="006216AF">
        <w:rPr>
          <w:rtl/>
        </w:rPr>
        <w:t xml:space="preserve"> ، جدّد لي هبتك </w:t>
      </w:r>
      <w:r w:rsidR="009F08E4" w:rsidRPr="006216AF">
        <w:rPr>
          <w:rtl/>
        </w:rPr>
        <w:t>«</w:t>
      </w:r>
      <w:r w:rsidRPr="006216AF">
        <w:rPr>
          <w:rtl/>
        </w:rPr>
        <w:t>ثمّ حركيه ولا تخبري بذلك أحدا</w:t>
      </w:r>
      <w:r w:rsidR="00A87208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ففعلت </w:t>
      </w:r>
      <w:r w:rsidR="005D4BD3">
        <w:rPr>
          <w:rtl/>
        </w:rPr>
        <w:br/>
      </w:r>
      <w:r w:rsidRPr="006216AF">
        <w:rPr>
          <w:rtl/>
        </w:rPr>
        <w:t>ذلك ، ثمّ جاءت فحركته فإذا هو قد بكى</w:t>
      </w:r>
      <w:r w:rsidR="00410A32">
        <w:rPr>
          <w:rtl/>
        </w:rPr>
        <w:t xml:space="preserve"> .</w:t>
      </w:r>
    </w:p>
    <w:p w:rsidR="005F4626" w:rsidRPr="006216AF" w:rsidRDefault="005F4626" w:rsidP="001D0EF1">
      <w:pPr>
        <w:rPr>
          <w:rtl/>
        </w:rPr>
      </w:pPr>
      <w:r w:rsidRPr="006216AF">
        <w:rPr>
          <w:rtl/>
        </w:rPr>
        <w:t>322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1D0EF1">
        <w:rPr>
          <w:rFonts w:hint="cs"/>
          <w:rtl/>
        </w:rPr>
        <w:t xml:space="preserve"> </w:t>
      </w:r>
      <w:r>
        <w:rPr>
          <w:rtl/>
        </w:rPr>
        <w:t>ـ</w:t>
      </w:r>
      <w:r w:rsidR="001D0EF1">
        <w:rPr>
          <w:rFonts w:hint="cs"/>
          <w:rtl/>
        </w:rPr>
        <w:t xml:space="preserve"> </w:t>
      </w:r>
      <w:r w:rsidRPr="006216AF">
        <w:rPr>
          <w:rtl/>
        </w:rPr>
        <w:t xml:space="preserve">عن السيّد أبي هاشم إسماعيل بن محمّد الحميريّ ، </w:t>
      </w:r>
      <w:r w:rsidR="005D4BD3">
        <w:rPr>
          <w:rtl/>
        </w:rPr>
        <w:br/>
      </w:r>
      <w:r w:rsidRPr="006216AF">
        <w:rPr>
          <w:rtl/>
        </w:rPr>
        <w:t xml:space="preserve">قال : دخلت على الصادق جعفر بن محمّد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وقلت : يا ابن </w:t>
      </w:r>
      <w:r w:rsidR="005D4BD3">
        <w:rPr>
          <w:rtl/>
        </w:rPr>
        <w:br/>
      </w:r>
      <w:r w:rsidRPr="006216AF">
        <w:rPr>
          <w:rtl/>
        </w:rPr>
        <w:t>رسول الله ، بلغني أنّك تقول فيّ</w:t>
      </w:r>
      <w:r w:rsidR="007C1BA1">
        <w:rPr>
          <w:rtl/>
        </w:rPr>
        <w:t>َ</w:t>
      </w:r>
      <w:r w:rsidRPr="006216AF">
        <w:rPr>
          <w:rtl/>
        </w:rPr>
        <w:t xml:space="preserve"> إنّه ليس على شيء ، وأنا قد أفنيت </w:t>
      </w:r>
      <w:r w:rsidR="005D4BD3">
        <w:rPr>
          <w:rtl/>
        </w:rPr>
        <w:br/>
      </w:r>
      <w:r w:rsidRPr="006216AF">
        <w:rPr>
          <w:rtl/>
        </w:rPr>
        <w:t>عمري في محبّتكم وهجرت الناس فيكم في كيت وكيت ، فقال :</w:t>
      </w:r>
      <w:r w:rsidR="00566DCA">
        <w:rPr>
          <w:rtl/>
        </w:rPr>
        <w:t xml:space="preserve"> </w:t>
      </w:r>
      <w:r w:rsidR="005D4BD3">
        <w:rPr>
          <w:rtl/>
        </w:rPr>
        <w:br/>
      </w:r>
      <w:r w:rsidR="009F08E4" w:rsidRPr="006216AF">
        <w:rPr>
          <w:rtl/>
        </w:rPr>
        <w:t>«</w:t>
      </w:r>
      <w:r w:rsidR="0065148D">
        <w:rPr>
          <w:rtl/>
        </w:rPr>
        <w:t>أ</w:t>
      </w:r>
      <w:r w:rsidRPr="006216AF">
        <w:rPr>
          <w:rtl/>
        </w:rPr>
        <w:t>لست القائل في محمّد بن الحنفيّة :</w:t>
      </w:r>
    </w:p>
    <w:p w:rsidR="001D0EF1" w:rsidRPr="001D0EF1" w:rsidRDefault="001D0EF1" w:rsidP="001D0EF1">
      <w:pPr>
        <w:pStyle w:val="rfdLine"/>
      </w:pPr>
      <w:r w:rsidRPr="001D0EF1">
        <w:rPr>
          <w:rFonts w:hint="cs"/>
          <w:rtl/>
        </w:rPr>
        <w:t>___________________</w:t>
      </w:r>
    </w:p>
    <w:p w:rsidR="005F4626" w:rsidRPr="006216AF" w:rsidRDefault="005F4626" w:rsidP="001D0EF1">
      <w:pPr>
        <w:pStyle w:val="rfdFootnote0"/>
        <w:rPr>
          <w:rtl/>
        </w:rPr>
      </w:pPr>
      <w:r w:rsidRPr="006216AF">
        <w:rPr>
          <w:rtl/>
        </w:rPr>
        <w:t>1</w:t>
      </w:r>
      <w:r w:rsidR="001D0EF1">
        <w:rPr>
          <w:rFonts w:hint="cs"/>
          <w:rtl/>
        </w:rPr>
        <w:t xml:space="preserve"> </w:t>
      </w:r>
      <w:r>
        <w:rPr>
          <w:rtl/>
        </w:rPr>
        <w:t>ـ</w:t>
      </w:r>
      <w:r w:rsidR="001D0EF1">
        <w:rPr>
          <w:rFonts w:hint="cs"/>
          <w:rtl/>
        </w:rPr>
        <w:t xml:space="preserve"> </w:t>
      </w:r>
      <w:r w:rsidRPr="006216AF">
        <w:rPr>
          <w:rtl/>
        </w:rPr>
        <w:t>بصائر الدرجات : 294</w:t>
      </w:r>
      <w:r w:rsidR="0096323A">
        <w:rPr>
          <w:rtl/>
        </w:rPr>
        <w:t xml:space="preserve"> / </w:t>
      </w:r>
      <w:r w:rsidRPr="006216AF">
        <w:rPr>
          <w:rtl/>
        </w:rPr>
        <w:t>1 ، مناقب ابن شهر</w:t>
      </w:r>
      <w:r w:rsidR="007C1BA1">
        <w:rPr>
          <w:rtl/>
        </w:rPr>
        <w:t>ا</w:t>
      </w:r>
      <w:r w:rsidRPr="006216AF">
        <w:rPr>
          <w:rtl/>
        </w:rPr>
        <w:t xml:space="preserve">شوب 4 : 239 ، مدينة </w:t>
      </w:r>
      <w:r w:rsidR="005D4BD3">
        <w:rPr>
          <w:rtl/>
        </w:rPr>
        <w:br/>
      </w:r>
      <w:r w:rsidRPr="006216AF">
        <w:rPr>
          <w:rtl/>
        </w:rPr>
        <w:t>المعاجز : 383</w:t>
      </w:r>
      <w:r w:rsidR="0096323A">
        <w:rPr>
          <w:rtl/>
        </w:rPr>
        <w:t xml:space="preserve"> / </w:t>
      </w:r>
      <w:r w:rsidRPr="006216AF">
        <w:rPr>
          <w:rtl/>
        </w:rPr>
        <w:t>85 عن كتابنا هذا</w:t>
      </w:r>
      <w:r w:rsidR="00410A32">
        <w:rPr>
          <w:rtl/>
        </w:rPr>
        <w:t xml:space="preserve"> .</w:t>
      </w:r>
    </w:p>
    <w:p w:rsidR="005F4626" w:rsidRPr="006216AF" w:rsidRDefault="007C1BA1" w:rsidP="005F4626">
      <w:pPr>
        <w:rPr>
          <w:rtl/>
        </w:rPr>
      </w:pPr>
      <w:r>
        <w:rPr>
          <w:rStyle w:val="rfdFootnote"/>
          <w:rtl/>
        </w:rPr>
        <w:t>(1) في م : متكیء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D0EF1">
      <w:pPr>
        <w:pStyle w:val="rfdFootnote0"/>
        <w:rPr>
          <w:rtl/>
        </w:rPr>
      </w:pPr>
      <w:r w:rsidRPr="006216AF">
        <w:rPr>
          <w:rtl/>
        </w:rPr>
        <w:t>2</w:t>
      </w:r>
      <w:r w:rsidR="001D0EF1">
        <w:rPr>
          <w:rFonts w:hint="cs"/>
          <w:rtl/>
        </w:rPr>
        <w:t xml:space="preserve"> </w:t>
      </w:r>
      <w:r>
        <w:rPr>
          <w:rtl/>
        </w:rPr>
        <w:t>ـ</w:t>
      </w:r>
      <w:r w:rsidR="001D0EF1">
        <w:rPr>
          <w:rFonts w:hint="cs"/>
          <w:rtl/>
        </w:rPr>
        <w:t xml:space="preserve"> </w:t>
      </w:r>
      <w:r w:rsidR="007C1BA1">
        <w:rPr>
          <w:rtl/>
        </w:rPr>
        <w:t>كمال الدين : 33 ، مناقب ابن شهرا</w:t>
      </w:r>
      <w:r w:rsidRPr="006216AF">
        <w:rPr>
          <w:rtl/>
        </w:rPr>
        <w:t xml:space="preserve">شوب 4 : 245 ، وفيه مضمونه ، اعلام </w:t>
      </w:r>
      <w:r w:rsidR="005D4BD3">
        <w:rPr>
          <w:rtl/>
        </w:rPr>
        <w:br/>
      </w:r>
      <w:r w:rsidRPr="006216AF">
        <w:rPr>
          <w:rtl/>
        </w:rPr>
        <w:t>الورى</w:t>
      </w:r>
      <w:r w:rsidR="007C1BA1" w:rsidRPr="00982493">
        <w:rPr>
          <w:rtl/>
        </w:rPr>
        <w:t>ٰ</w:t>
      </w:r>
      <w:r w:rsidRPr="006216AF">
        <w:rPr>
          <w:rtl/>
        </w:rPr>
        <w:t xml:space="preserve"> : 278 ، مدينة المعاجز : 384</w:t>
      </w:r>
      <w:r w:rsidR="0096323A">
        <w:rPr>
          <w:rtl/>
        </w:rPr>
        <w:t xml:space="preserve"> / </w:t>
      </w:r>
      <w:r w:rsidRPr="006216AF">
        <w:rPr>
          <w:rtl/>
        </w:rPr>
        <w:t>87 ، عن كتابنا هذا</w:t>
      </w:r>
      <w:r w:rsidR="00410A32">
        <w:rPr>
          <w:rtl/>
        </w:rPr>
        <w:t xml:space="preserve"> .</w:t>
      </w:r>
    </w:p>
    <w:p w:rsidR="00166E62" w:rsidRPr="001D0EF1" w:rsidRDefault="00166E62" w:rsidP="001D0EF1">
      <w:r w:rsidRPr="001D0EF1"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166E62" w:rsidTr="001D0EF1"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lastRenderedPageBreak/>
              <w:t>حتّى متى</w:t>
            </w:r>
            <w:r w:rsidR="00DD50E3">
              <w:rPr>
                <w:rtl/>
              </w:rPr>
              <w:t xml:space="preserve"> ؟</w:t>
            </w:r>
            <w:r w:rsidRPr="006216AF">
              <w:rPr>
                <w:rtl/>
              </w:rPr>
              <w:t xml:space="preserve"> وإلى متى</w:t>
            </w:r>
            <w:r w:rsidR="00DD50E3">
              <w:rPr>
                <w:rtl/>
              </w:rPr>
              <w:t xml:space="preserve"> ؟</w:t>
            </w:r>
            <w:r w:rsidRPr="006216AF">
              <w:rPr>
                <w:rtl/>
              </w:rPr>
              <w:t xml:space="preserve"> وكم المدى</w:t>
            </w:r>
            <w:r w:rsidR="00DD50E3">
              <w:rPr>
                <w:rtl/>
              </w:rPr>
              <w:t xml:space="preserve"> ؟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يا ابن الوصي وأنت حيّ</w:t>
            </w:r>
            <w:r w:rsidR="00A87208">
              <w:rPr>
                <w:rtl/>
              </w:rPr>
              <w:t>ٌ</w:t>
            </w:r>
            <w:r w:rsidRPr="006216AF">
              <w:rPr>
                <w:rtl/>
              </w:rPr>
              <w:t xml:space="preserve"> ترزق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166E62" w:rsidTr="001D0EF1"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تثوى برضوى</w:t>
            </w:r>
            <w:r w:rsidR="00077D6B" w:rsidRPr="00982493">
              <w:rPr>
                <w:rtl/>
              </w:rPr>
              <w:t>ٰ</w:t>
            </w:r>
            <w:r w:rsidRPr="006216AF">
              <w:rPr>
                <w:rtl/>
              </w:rPr>
              <w:t xml:space="preserve"> لا تزال ولا ترى</w:t>
            </w:r>
            <w:r w:rsidR="00DD50E3">
              <w:rPr>
                <w:rtl/>
              </w:rPr>
              <w:t xml:space="preserve"> !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66E62" w:rsidRDefault="00166E62" w:rsidP="00166E62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بنا إليك من الصبابة أولق</w:t>
            </w:r>
            <w:r w:rsidR="00DD50E3">
              <w:rPr>
                <w:rtl/>
              </w:rPr>
              <w:t xml:space="preserve"> ؟!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5F4626" w:rsidRPr="006216AF" w:rsidRDefault="005F4626" w:rsidP="005F4626">
      <w:pPr>
        <w:rPr>
          <w:rtl/>
        </w:rPr>
      </w:pPr>
      <w:r w:rsidRPr="006216AF">
        <w:rPr>
          <w:rtl/>
        </w:rPr>
        <w:t>وأنّ محمّد بن الحنفيّة قام بشعب رضوى أسد عن يمينه ونمر</w:t>
      </w:r>
      <w:r w:rsidR="00077D6B">
        <w:rPr>
          <w:rtl/>
        </w:rPr>
        <w:t>ٌ</w:t>
      </w:r>
      <w:r w:rsidRPr="006216AF">
        <w:rPr>
          <w:rtl/>
        </w:rPr>
        <w:t xml:space="preserve"> عن </w:t>
      </w:r>
      <w:r w:rsidR="00C8135E">
        <w:rPr>
          <w:rtl/>
        </w:rPr>
        <w:br/>
      </w:r>
      <w:r w:rsidRPr="006216AF">
        <w:rPr>
          <w:rtl/>
        </w:rPr>
        <w:t>شماله ، يؤتى برزقه غدوة وعشيّة</w:t>
      </w:r>
      <w:r w:rsidR="00DD50E3">
        <w:rPr>
          <w:rtl/>
        </w:rPr>
        <w:t xml:space="preserve"> ؟!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ويحك ، إنّ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وعليّا</w:t>
      </w:r>
      <w:r w:rsidR="00A87208">
        <w:rPr>
          <w:rtl/>
        </w:rPr>
        <w:t>ً</w:t>
      </w:r>
      <w:r w:rsidRPr="006216AF">
        <w:rPr>
          <w:rtl/>
        </w:rPr>
        <w:t xml:space="preserve"> والحسن والحسين </w:t>
      </w:r>
      <w:r w:rsidR="006D2B24">
        <w:rPr>
          <w:rtl/>
        </w:rPr>
        <w:t xml:space="preserve">عليهم </w:t>
      </w:r>
      <w:r w:rsidR="00C8135E">
        <w:rPr>
          <w:rtl/>
        </w:rPr>
        <w:br/>
      </w:r>
      <w:r w:rsidR="006D2B24">
        <w:rPr>
          <w:rtl/>
        </w:rPr>
        <w:t>السلام</w:t>
      </w:r>
      <w:r w:rsidRPr="006216AF">
        <w:rPr>
          <w:rtl/>
        </w:rPr>
        <w:t xml:space="preserve"> كانوا خيرا</w:t>
      </w:r>
      <w:r w:rsidR="00077D6B">
        <w:rPr>
          <w:rtl/>
        </w:rPr>
        <w:t>ً</w:t>
      </w:r>
      <w:r w:rsidRPr="006216AF">
        <w:rPr>
          <w:rtl/>
        </w:rPr>
        <w:t xml:space="preserve"> منه ، وقد ذاقوا الموت</w:t>
      </w:r>
      <w:r w:rsidR="00DD50E3">
        <w:rPr>
          <w:rtl/>
        </w:rPr>
        <w:t xml:space="preserve"> 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فهل لك على ذلك من دليل</w:t>
      </w:r>
      <w:r w:rsidR="00DD50E3">
        <w:rPr>
          <w:rtl/>
        </w:rPr>
        <w:t xml:space="preserve"> ؟</w:t>
      </w:r>
    </w:p>
    <w:p w:rsidR="005F4626" w:rsidRPr="006216AF" w:rsidRDefault="005F4626" w:rsidP="00566DCA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نعم ، إنّ أبي أخبرني أنّه كان قد صلّ</w:t>
      </w:r>
      <w:r w:rsidR="00A87208">
        <w:rPr>
          <w:rtl/>
        </w:rPr>
        <w:t>َ</w:t>
      </w:r>
      <w:r w:rsidRPr="006216AF">
        <w:rPr>
          <w:rtl/>
        </w:rPr>
        <w:t xml:space="preserve">ى عليه وحضر دفنه ، </w:t>
      </w:r>
      <w:r w:rsidR="00C8135E">
        <w:rPr>
          <w:rtl/>
        </w:rPr>
        <w:br/>
      </w:r>
      <w:r w:rsidRPr="006216AF">
        <w:rPr>
          <w:rtl/>
        </w:rPr>
        <w:t>وأنا أريك آية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فأخذ بيده فمضى به إلى قبر ، وضرب بيده عليه ، ودعا </w:t>
      </w:r>
      <w:r w:rsidR="00C8135E">
        <w:rPr>
          <w:rtl/>
        </w:rPr>
        <w:br/>
      </w:r>
      <w:r w:rsidRPr="006216AF">
        <w:rPr>
          <w:rtl/>
        </w:rPr>
        <w:t>الله تعالى فانشق القبر عن رجل أبيض الرأس واللحي</w:t>
      </w:r>
      <w:r w:rsidR="00077D6B">
        <w:rPr>
          <w:rtl/>
        </w:rPr>
        <w:t>ّ</w:t>
      </w:r>
      <w:r w:rsidRPr="006216AF">
        <w:rPr>
          <w:rtl/>
        </w:rPr>
        <w:t xml:space="preserve">ة ، فنفض التراب </w:t>
      </w:r>
      <w:r w:rsidR="00C8135E">
        <w:rPr>
          <w:rtl/>
        </w:rPr>
        <w:br/>
      </w:r>
      <w:r w:rsidRPr="006216AF">
        <w:rPr>
          <w:rtl/>
        </w:rPr>
        <w:t>عن رأسه ووجهه ، وهو يقول : يا أبا هاشم ، تعرفني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لا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</w:t>
      </w:r>
      <w:r w:rsidR="00566DCA">
        <w:rPr>
          <w:rtl/>
        </w:rPr>
        <w:t xml:space="preserve"> </w:t>
      </w:r>
      <w:r w:rsidR="00C8135E">
        <w:rPr>
          <w:rtl/>
        </w:rPr>
        <w:br/>
      </w:r>
      <w:r w:rsidRPr="006216AF">
        <w:rPr>
          <w:rtl/>
        </w:rPr>
        <w:t>أنا محمّد بن الحنفية ، إنّ الإ</w:t>
      </w:r>
      <w:r w:rsidR="00077D6B">
        <w:rPr>
          <w:rtl/>
        </w:rPr>
        <w:t>ِ</w:t>
      </w:r>
      <w:r w:rsidRPr="006216AF">
        <w:rPr>
          <w:rtl/>
        </w:rPr>
        <w:t xml:space="preserve">مام بعد الحسين بن عليّ : عليّ بن </w:t>
      </w:r>
      <w:r w:rsidR="00C8135E">
        <w:rPr>
          <w:rtl/>
        </w:rPr>
        <w:br/>
      </w:r>
      <w:r w:rsidRPr="006216AF">
        <w:rPr>
          <w:rtl/>
        </w:rPr>
        <w:t>الحسين ، ثمّ محمّد بن عليّ ، ثمّ هذا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أدخل رأسه في القبر وانضمّ </w:t>
      </w:r>
      <w:r w:rsidR="00C8135E">
        <w:rPr>
          <w:rtl/>
        </w:rPr>
        <w:br/>
      </w:r>
      <w:r w:rsidRPr="006216AF">
        <w:rPr>
          <w:rtl/>
        </w:rPr>
        <w:t>عليه القبر ، فقال إسماعيل بن محمّد عند ذلك</w:t>
      </w:r>
      <w:r w:rsidR="00410A32">
        <w:rPr>
          <w:rtl/>
        </w:rPr>
        <w:t xml:space="preserve"> 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9508AC" w:rsidTr="001D0EF1"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تجعفرت بسم الله والله أكبر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أيقنت أنّ الله يعفو ويغفر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9508AC" w:rsidTr="001D0EF1"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دنت بدين غير ما كنت دائنا</w:t>
            </w:r>
            <w:r w:rsidR="00A87208">
              <w:rPr>
                <w:rtl/>
              </w:rPr>
              <w:t>ً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به ونهاني سيّد الناس جعفر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9508AC" w:rsidTr="001D0EF1"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فقلت له هبني تهودت برهة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="00335A4F">
              <w:rPr>
                <w:rtl/>
              </w:rPr>
              <w:t>إلّا</w:t>
            </w:r>
            <w:r w:rsidRPr="006216AF">
              <w:rPr>
                <w:rtl/>
              </w:rPr>
              <w:t xml:space="preserve"> فديني دين من يتنصر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9508AC" w:rsidTr="001D0EF1"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لست بغال ما حييت وراجعا</w:t>
            </w:r>
            <w:r w:rsidR="00A87208">
              <w:rPr>
                <w:rtl/>
              </w:rPr>
              <w:t>ً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إلى</w:t>
            </w:r>
            <w:r w:rsidR="00077D6B" w:rsidRPr="00982493">
              <w:rPr>
                <w:rtl/>
              </w:rPr>
              <w:t>ٰ</w:t>
            </w:r>
            <w:r w:rsidRPr="006216AF">
              <w:rPr>
                <w:rtl/>
              </w:rPr>
              <w:t xml:space="preserve"> ما عليه كنت أخفي وأظهر </w:t>
            </w:r>
            <w:r w:rsidRPr="006216AF">
              <w:rPr>
                <w:rStyle w:val="rfdFootnotenum"/>
                <w:rtl/>
              </w:rPr>
              <w:t>(1)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9508AC" w:rsidTr="001D0EF1"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لا قائ</w:t>
            </w:r>
            <w:r w:rsidR="00AB693E">
              <w:rPr>
                <w:rtl/>
              </w:rPr>
              <w:t xml:space="preserve">لاً </w:t>
            </w:r>
            <w:r w:rsidRPr="006216AF">
              <w:rPr>
                <w:rtl/>
              </w:rPr>
              <w:t>قو</w:t>
            </w:r>
            <w:r w:rsidR="00AB693E">
              <w:rPr>
                <w:rtl/>
              </w:rPr>
              <w:t xml:space="preserve">لاً </w:t>
            </w:r>
            <w:r w:rsidRPr="006216AF">
              <w:rPr>
                <w:rtl/>
              </w:rPr>
              <w:t>لكيسان بعدها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508AC" w:rsidRDefault="009508AC" w:rsidP="009508AC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إن عاب جهّال مقالي وأكثروا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5F4626" w:rsidRPr="006216AF" w:rsidRDefault="005F4626" w:rsidP="005F4626">
      <w:pPr>
        <w:rPr>
          <w:rtl/>
        </w:rPr>
      </w:pPr>
      <w:r w:rsidRPr="006216AF">
        <w:rPr>
          <w:rtl/>
        </w:rPr>
        <w:t>والقصيدة طويلة</w:t>
      </w:r>
      <w:r w:rsidR="00410A32">
        <w:rPr>
          <w:rtl/>
        </w:rPr>
        <w:t xml:space="preserve"> .</w:t>
      </w:r>
    </w:p>
    <w:p w:rsidR="001D0EF1" w:rsidRDefault="005F4626" w:rsidP="001D0EF1">
      <w:pPr>
        <w:rPr>
          <w:rStyle w:val="rfdLineChar"/>
        </w:rPr>
      </w:pPr>
      <w:r w:rsidRPr="006216AF">
        <w:rPr>
          <w:rtl/>
        </w:rPr>
        <w:t>323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1D0EF1">
        <w:rPr>
          <w:rFonts w:hint="cs"/>
          <w:rtl/>
        </w:rPr>
        <w:t xml:space="preserve"> </w:t>
      </w:r>
      <w:r>
        <w:rPr>
          <w:rtl/>
        </w:rPr>
        <w:t>ـ</w:t>
      </w:r>
      <w:r w:rsidR="001D0EF1">
        <w:rPr>
          <w:rFonts w:hint="cs"/>
          <w:rtl/>
        </w:rPr>
        <w:t xml:space="preserve"> </w:t>
      </w:r>
      <w:r w:rsidRPr="006216AF">
        <w:rPr>
          <w:rtl/>
        </w:rPr>
        <w:t xml:space="preserve">عن داود بن كثير الرقيّ ، قال : حجّ رجل من أصحابنا </w:t>
      </w:r>
      <w:r w:rsidR="00C8135E">
        <w:rPr>
          <w:rtl/>
        </w:rPr>
        <w:br/>
      </w:r>
      <w:r w:rsidRPr="006216AF">
        <w:rPr>
          <w:rtl/>
        </w:rPr>
        <w:t xml:space="preserve">فدخل على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له : فداك أبي وأمّي ، إنّ</w:t>
      </w:r>
      <w:r w:rsidR="001D0EF1">
        <w:rPr>
          <w:rFonts w:hint="cs"/>
          <w:rtl/>
        </w:rPr>
        <w:t xml:space="preserve"> </w:t>
      </w:r>
      <w:r w:rsidR="001D0EF1">
        <w:rPr>
          <w:rtl/>
        </w:rPr>
        <w:br/>
      </w:r>
      <w:r w:rsidR="001D0EF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أضمر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عنه مدينة المعاجز : 384 ضمن حديث 86</w:t>
      </w:r>
      <w:r w:rsidR="00410A32">
        <w:rPr>
          <w:rtl/>
        </w:rPr>
        <w:t xml:space="preserve"> .</w:t>
      </w:r>
    </w:p>
    <w:p w:rsidR="005F4626" w:rsidRPr="006216AF" w:rsidRDefault="005F4626" w:rsidP="00566D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أهلي قد توفيت ، وبقيت وحيدا</w:t>
      </w:r>
      <w:r w:rsidR="00A87208">
        <w:rPr>
          <w:rtl/>
        </w:rPr>
        <w:t>ً</w:t>
      </w:r>
      <w:r w:rsidRPr="006216AF">
        <w:rPr>
          <w:rtl/>
        </w:rPr>
        <w:t xml:space="preserve"> ، فقال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أو </w:t>
      </w:r>
      <w:r w:rsidR="00C8135E">
        <w:rPr>
          <w:rtl/>
        </w:rPr>
        <w:br/>
      </w:r>
      <w:r w:rsidRPr="006216AF">
        <w:rPr>
          <w:rtl/>
        </w:rPr>
        <w:t>كنت تحبها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ارجع إلى منزلك فإنّها سترجع إلى </w:t>
      </w:r>
      <w:r w:rsidR="00C8135E">
        <w:rPr>
          <w:rtl/>
        </w:rPr>
        <w:br/>
      </w:r>
      <w:r w:rsidRPr="006216AF">
        <w:rPr>
          <w:rtl/>
        </w:rPr>
        <w:t>المنزل ، وترجع أنت وهي جالسة تأكل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فلمّا رجعت من حجّتي ودخلت المنزل وجدتها قاعدة </w:t>
      </w:r>
      <w:r w:rsidR="00C8135E">
        <w:rPr>
          <w:rtl/>
        </w:rPr>
        <w:br/>
      </w:r>
      <w:r w:rsidRPr="006216AF">
        <w:rPr>
          <w:rtl/>
        </w:rPr>
        <w:t>تأكل ، وبين يديها طبق فيه تمر وزبيب</w:t>
      </w:r>
      <w:r w:rsidR="00410A32">
        <w:rPr>
          <w:rtl/>
        </w:rPr>
        <w:t xml:space="preserve"> .</w:t>
      </w:r>
    </w:p>
    <w:p w:rsidR="005F4626" w:rsidRPr="006216AF" w:rsidRDefault="005F4626" w:rsidP="001D0EF1">
      <w:pPr>
        <w:rPr>
          <w:rtl/>
        </w:rPr>
      </w:pPr>
      <w:r w:rsidRPr="006216AF">
        <w:rPr>
          <w:rtl/>
        </w:rPr>
        <w:t>324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1D0EF1">
        <w:rPr>
          <w:rFonts w:hint="cs"/>
          <w:rtl/>
        </w:rPr>
        <w:t xml:space="preserve"> </w:t>
      </w:r>
      <w:r>
        <w:rPr>
          <w:rtl/>
        </w:rPr>
        <w:t>ـ</w:t>
      </w:r>
      <w:r w:rsidR="001D0EF1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راشد ، عن أبيه قال : أتيت بعض آل </w:t>
      </w:r>
      <w:r w:rsidR="00C8135E">
        <w:rPr>
          <w:rtl/>
        </w:rPr>
        <w:br/>
      </w:r>
      <w:r w:rsidRPr="006216AF">
        <w:rPr>
          <w:rtl/>
        </w:rPr>
        <w:t xml:space="preserve">محمّد لأستفتيه عن مسألة ، فسألت عن أعلمهم ، فهديت إلى محمّد بن </w:t>
      </w:r>
      <w:r w:rsidR="00C8135E">
        <w:rPr>
          <w:rtl/>
        </w:rPr>
        <w:br/>
      </w:r>
      <w:r w:rsidRPr="006216AF">
        <w:rPr>
          <w:rtl/>
        </w:rPr>
        <w:t>عبد الله بن الحسن فاستفتيته في ذلك فقال : إنّي لست أدري ما هذا</w:t>
      </w:r>
      <w:r w:rsidR="00DD50E3">
        <w:rPr>
          <w:rtl/>
        </w:rPr>
        <w:t xml:space="preserve"> ؟</w:t>
      </w:r>
      <w:r w:rsidR="00566DCA">
        <w:rPr>
          <w:rtl/>
        </w:rPr>
        <w:t xml:space="preserve"> </w:t>
      </w:r>
      <w:r w:rsidR="00C8135E">
        <w:rPr>
          <w:rtl/>
        </w:rPr>
        <w:br/>
      </w:r>
      <w:r w:rsidRPr="006216AF">
        <w:rPr>
          <w:rtl/>
        </w:rPr>
        <w:t xml:space="preserve">فقال : أو ليس قد جاء عنكم أنّكم تقولون في أنفسكم أنّكم تدرون </w:t>
      </w:r>
      <w:r w:rsidR="00C8135E">
        <w:rPr>
          <w:rtl/>
        </w:rPr>
        <w:br/>
      </w:r>
      <w:r w:rsidRPr="006216AF">
        <w:rPr>
          <w:rtl/>
        </w:rPr>
        <w:t>بالعلوم كلّها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إنّ ذلك لا يعلمه </w:t>
      </w:r>
      <w:r w:rsidR="00335A4F">
        <w:rPr>
          <w:rtl/>
        </w:rPr>
        <w:t>إلّا</w:t>
      </w:r>
      <w:r w:rsidRPr="006216AF">
        <w:rPr>
          <w:rtl/>
        </w:rPr>
        <w:t xml:space="preserve"> الإ</w:t>
      </w:r>
      <w:r w:rsidR="00DE5F4F">
        <w:rPr>
          <w:rtl/>
        </w:rPr>
        <w:t>ِ</w:t>
      </w:r>
      <w:r w:rsidRPr="006216AF">
        <w:rPr>
          <w:rtl/>
        </w:rPr>
        <w:t>مام ، ولست بذلك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له : فمن </w:t>
      </w:r>
      <w:r w:rsidR="00C8135E">
        <w:rPr>
          <w:rtl/>
        </w:rPr>
        <w:br/>
      </w:r>
      <w:r w:rsidRPr="006216AF">
        <w:rPr>
          <w:rtl/>
        </w:rPr>
        <w:t>أين لي بذلك</w:t>
      </w:r>
      <w:r w:rsidR="00DD50E3">
        <w:rPr>
          <w:rtl/>
        </w:rPr>
        <w:t xml:space="preserve"> ؟</w:t>
      </w:r>
    </w:p>
    <w:p w:rsidR="005F4626" w:rsidRPr="006216AF" w:rsidRDefault="005F4626" w:rsidP="00566DCA">
      <w:pPr>
        <w:rPr>
          <w:rtl/>
        </w:rPr>
      </w:pPr>
      <w:r w:rsidRPr="006216AF">
        <w:rPr>
          <w:rtl/>
        </w:rPr>
        <w:t xml:space="preserve">قال : ائت جعفر بن محمّد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فإنّه عنده لا شك فيه</w:t>
      </w:r>
      <w:r w:rsidR="00410A32">
        <w:rPr>
          <w:rtl/>
        </w:rPr>
        <w:t xml:space="preserve"> .</w:t>
      </w:r>
      <w:r w:rsidR="00566DCA">
        <w:rPr>
          <w:rtl/>
        </w:rPr>
        <w:t xml:space="preserve"> </w:t>
      </w:r>
      <w:r w:rsidR="00C8135E">
        <w:rPr>
          <w:rtl/>
        </w:rPr>
        <w:br/>
      </w:r>
      <w:r w:rsidRPr="006216AF">
        <w:rPr>
          <w:rtl/>
        </w:rPr>
        <w:t xml:space="preserve">فأتيته ، فقيل لي : مات السيّد بن محمّد وهو في الجنازة ، فأتيته </w:t>
      </w:r>
      <w:r w:rsidR="00C8135E">
        <w:rPr>
          <w:rtl/>
        </w:rPr>
        <w:br/>
      </w:r>
      <w:r w:rsidRPr="006216AF">
        <w:rPr>
          <w:rtl/>
        </w:rPr>
        <w:t xml:space="preserve">واستفتيته فأفتاني في مسألتي ، فلمّا أن قمت أخذ بثوبي فجذبني إلى </w:t>
      </w:r>
      <w:r w:rsidR="00C8135E">
        <w:rPr>
          <w:rtl/>
        </w:rPr>
        <w:br/>
      </w:r>
      <w:r w:rsidRPr="006216AF">
        <w:rPr>
          <w:rtl/>
        </w:rPr>
        <w:t xml:space="preserve">نفسه فقال : </w:t>
      </w:r>
      <w:r w:rsidR="009F08E4" w:rsidRPr="006216AF">
        <w:rPr>
          <w:rtl/>
        </w:rPr>
        <w:t>«</w:t>
      </w:r>
      <w:r w:rsidRPr="006216AF">
        <w:rPr>
          <w:rtl/>
        </w:rPr>
        <w:t>إنّ</w:t>
      </w:r>
      <w:r w:rsidR="00A87208">
        <w:rPr>
          <w:rtl/>
        </w:rPr>
        <w:t>َ</w:t>
      </w:r>
      <w:r w:rsidRPr="006216AF">
        <w:rPr>
          <w:rtl/>
        </w:rPr>
        <w:t>كم معاشر أهل الحديث تركتم العلم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له : يرحمك الله أنت إمام هذا الزمان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نعم والله ، </w:t>
      </w:r>
      <w:r w:rsidR="00C8135E">
        <w:rPr>
          <w:rtl/>
        </w:rPr>
        <w:br/>
      </w:r>
      <w:r w:rsidRPr="006216AF">
        <w:rPr>
          <w:rtl/>
        </w:rPr>
        <w:t>إنّي إمام هذا الزمان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: علامة ودليل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سلني عمّا بدا لك أخبرك به إن </w:t>
      </w:r>
      <w:r w:rsidR="00C8135E">
        <w:rPr>
          <w:rtl/>
        </w:rPr>
        <w:br/>
      </w:r>
      <w:r w:rsidRPr="006216AF">
        <w:rPr>
          <w:rtl/>
        </w:rPr>
        <w:t>شاء 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فقلت : </w:t>
      </w:r>
      <w:r w:rsidR="009F08E4" w:rsidRPr="006216AF">
        <w:rPr>
          <w:rtl/>
        </w:rPr>
        <w:t>«</w:t>
      </w:r>
      <w:r w:rsidRPr="006216AF">
        <w:rPr>
          <w:rtl/>
        </w:rPr>
        <w:t>إنّ أخا</w:t>
      </w:r>
      <w:r w:rsidR="00A87208">
        <w:rPr>
          <w:rtl/>
        </w:rPr>
        <w:t>ً</w:t>
      </w:r>
      <w:r w:rsidRPr="006216AF">
        <w:rPr>
          <w:rtl/>
        </w:rPr>
        <w:t xml:space="preserve"> لي مات في هذه المقبرة فأ</w:t>
      </w:r>
      <w:r w:rsidR="00DE5F4F">
        <w:rPr>
          <w:rtl/>
        </w:rPr>
        <w:t>ْ</w:t>
      </w:r>
      <w:r w:rsidRPr="006216AF">
        <w:rPr>
          <w:rtl/>
        </w:rPr>
        <w:t>م</w:t>
      </w:r>
      <w:r w:rsidR="00DE5F4F">
        <w:rPr>
          <w:rtl/>
        </w:rPr>
        <w:t>ُ</w:t>
      </w:r>
      <w:r w:rsidRPr="006216AF">
        <w:rPr>
          <w:rtl/>
        </w:rPr>
        <w:t>ر أن ي</w:t>
      </w:r>
      <w:r w:rsidR="00A87208">
        <w:rPr>
          <w:rtl/>
        </w:rPr>
        <w:t>ُ</w:t>
      </w:r>
      <w:r w:rsidRPr="006216AF">
        <w:rPr>
          <w:rtl/>
        </w:rPr>
        <w:t>حيا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C8135E">
        <w:rPr>
          <w:rtl/>
        </w:rPr>
        <w:br/>
      </w:r>
      <w:r w:rsidRPr="006216AF">
        <w:rPr>
          <w:rtl/>
        </w:rPr>
        <w:t xml:space="preserve">لي : </w:t>
      </w:r>
      <w:r w:rsidR="009F08E4" w:rsidRPr="006216AF">
        <w:rPr>
          <w:rtl/>
        </w:rPr>
        <w:t>«</w:t>
      </w:r>
      <w:r w:rsidRPr="006216AF">
        <w:rPr>
          <w:rtl/>
        </w:rPr>
        <w:t>ما أنت أهل لذلك ، ولكن أخوك ما كان اسمه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أحمد</w:t>
      </w:r>
      <w:r w:rsidR="00410A32">
        <w:rPr>
          <w:rtl/>
        </w:rPr>
        <w:t xml:space="preserve"> .</w:t>
      </w:r>
    </w:p>
    <w:p w:rsidR="001D0EF1" w:rsidRPr="001D0EF1" w:rsidRDefault="001D0EF1" w:rsidP="001D0EF1">
      <w:pPr>
        <w:pStyle w:val="rfdLine"/>
      </w:pPr>
      <w:r w:rsidRPr="001D0EF1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الخرائج والجرائح 2 : 742 ، باختلاف ، مدينة المعاجز : 409</w:t>
      </w:r>
      <w:r w:rsidR="0096323A">
        <w:rPr>
          <w:rtl/>
        </w:rPr>
        <w:t xml:space="preserve"> / </w:t>
      </w:r>
      <w:r w:rsidRPr="006216AF">
        <w:rPr>
          <w:rtl/>
        </w:rPr>
        <w:t>99</w:t>
      </w:r>
      <w:r w:rsidR="00410A32">
        <w:rPr>
          <w:rtl/>
        </w:rPr>
        <w:t xml:space="preserve"> .</w:t>
      </w:r>
    </w:p>
    <w:p w:rsidR="005F4626" w:rsidRPr="006216AF" w:rsidRDefault="005F4626" w:rsidP="0025118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أحمد ، قم بإذن الله تعالى ، وبإذن جعفر بن محمّد ، فقام </w:t>
      </w:r>
      <w:r w:rsidR="00C8135E">
        <w:rPr>
          <w:rtl/>
        </w:rPr>
        <w:br/>
      </w:r>
      <w:r w:rsidRPr="006216AF">
        <w:rPr>
          <w:rtl/>
        </w:rPr>
        <w:t>والله وهو يقول : يا أخي اتبعه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وحلّفني بالطلاق والعتاق </w:t>
      </w:r>
      <w:r w:rsidR="0025118C">
        <w:rPr>
          <w:rtl/>
        </w:rPr>
        <w:t>أ</w:t>
      </w:r>
      <w:r w:rsidR="00335A4F">
        <w:rPr>
          <w:rtl/>
        </w:rPr>
        <w:t>لّا</w:t>
      </w:r>
      <w:r w:rsidRPr="006216AF">
        <w:rPr>
          <w:rtl/>
        </w:rPr>
        <w:t xml:space="preserve"> أخبر احدا</w:t>
      </w:r>
      <w:r w:rsidR="00A87208">
        <w:rPr>
          <w:rtl/>
        </w:rPr>
        <w:t>ً</w:t>
      </w:r>
    </w:p>
    <w:p w:rsidR="005F4626" w:rsidRPr="006216AF" w:rsidRDefault="005F4626" w:rsidP="001D0EF1">
      <w:pPr>
        <w:rPr>
          <w:rtl/>
        </w:rPr>
      </w:pPr>
      <w:r w:rsidRPr="006216AF">
        <w:rPr>
          <w:rtl/>
        </w:rPr>
        <w:t>325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1D0EF1">
        <w:rPr>
          <w:rFonts w:hint="cs"/>
          <w:rtl/>
        </w:rPr>
        <w:t xml:space="preserve"> </w:t>
      </w:r>
      <w:r>
        <w:rPr>
          <w:rtl/>
        </w:rPr>
        <w:t>ـ</w:t>
      </w:r>
      <w:r w:rsidR="001D0EF1">
        <w:rPr>
          <w:rFonts w:hint="cs"/>
          <w:rtl/>
        </w:rPr>
        <w:t xml:space="preserve"> </w:t>
      </w:r>
      <w:r w:rsidRPr="006216AF">
        <w:rPr>
          <w:rtl/>
        </w:rPr>
        <w:t xml:space="preserve">عن أبي الحسن عليّ بن محمّد التقي ، عن أبيه </w:t>
      </w:r>
      <w:r w:rsidR="00C8135E">
        <w:rPr>
          <w:rtl/>
        </w:rPr>
        <w:br/>
      </w:r>
      <w:r w:rsidRPr="006216AF">
        <w:rPr>
          <w:rtl/>
        </w:rPr>
        <w:t xml:space="preserve">محمّد ، عن أبيه عليّ بن موسى عن أبيه موسى بن جعفر </w:t>
      </w:r>
      <w:r w:rsidR="00276CED">
        <w:rPr>
          <w:rtl/>
        </w:rPr>
        <w:t xml:space="preserve">عليهما </w:t>
      </w:r>
      <w:r w:rsidR="00C8135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قال</w:t>
      </w:r>
      <w:r w:rsidR="001D0EF1">
        <w:rPr>
          <w:rFonts w:hint="cs"/>
          <w:rtl/>
        </w:rPr>
        <w:t xml:space="preserve"> </w:t>
      </w:r>
      <w:r>
        <w:rPr>
          <w:rtl/>
        </w:rPr>
        <w:t>ـ</w:t>
      </w:r>
      <w:r w:rsidR="001D0EF1">
        <w:rPr>
          <w:rFonts w:hint="cs"/>
          <w:rtl/>
        </w:rPr>
        <w:t xml:space="preserve"> </w:t>
      </w:r>
      <w:r w:rsidRPr="006216AF">
        <w:rPr>
          <w:rtl/>
        </w:rPr>
        <w:t>في حديث طويل أنا أختصره</w:t>
      </w:r>
      <w:r w:rsidR="001D0EF1">
        <w:rPr>
          <w:rFonts w:hint="cs"/>
          <w:rtl/>
        </w:rPr>
        <w:t xml:space="preserve"> </w:t>
      </w:r>
      <w:r>
        <w:rPr>
          <w:rtl/>
        </w:rPr>
        <w:t>ـ</w:t>
      </w:r>
      <w:r w:rsidR="001D0EF1">
        <w:rPr>
          <w:rFonts w:hint="cs"/>
          <w:rtl/>
        </w:rPr>
        <w:t xml:space="preserve"> </w:t>
      </w:r>
      <w:r w:rsidRPr="006216AF">
        <w:rPr>
          <w:rtl/>
        </w:rPr>
        <w:t xml:space="preserve">أنّ ملك الهند بعث </w:t>
      </w:r>
      <w:r w:rsidR="00C8135E">
        <w:rPr>
          <w:rtl/>
        </w:rPr>
        <w:br/>
      </w:r>
      <w:r w:rsidRPr="006216AF">
        <w:rPr>
          <w:rtl/>
        </w:rPr>
        <w:t xml:space="preserve">بجارية رائقة الجمال إلى أبي جعفر بن محمّد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مع بعض </w:t>
      </w:r>
      <w:r w:rsidR="00C8135E">
        <w:rPr>
          <w:rtl/>
        </w:rPr>
        <w:br/>
      </w:r>
      <w:r w:rsidRPr="006216AF">
        <w:rPr>
          <w:rtl/>
        </w:rPr>
        <w:t>ثقاته في تحف وهدايا كثيرة ، وكتب إليه :</w:t>
      </w:r>
    </w:p>
    <w:p w:rsidR="00566DCA" w:rsidRDefault="005F4626" w:rsidP="00566DCA">
      <w:pPr>
        <w:rPr>
          <w:rtl/>
        </w:rPr>
      </w:pPr>
      <w:r w:rsidRPr="006216AF">
        <w:rPr>
          <w:rtl/>
        </w:rPr>
        <w:t>بسم الله الرحمن الرحيم</w:t>
      </w:r>
    </w:p>
    <w:p w:rsidR="005F4626" w:rsidRPr="006216AF" w:rsidRDefault="005F4626" w:rsidP="00566DCA">
      <w:pPr>
        <w:rPr>
          <w:rtl/>
        </w:rPr>
      </w:pPr>
      <w:r w:rsidRPr="006216AF">
        <w:rPr>
          <w:rtl/>
        </w:rPr>
        <w:t>من ملك الهند إلى جعفر بن محمّد الطاهر من كلّ نجس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أمّا بعد ، هداني الله على يدك فإنّي أهدى إليّ</w:t>
      </w:r>
      <w:r w:rsidR="00A87208">
        <w:rPr>
          <w:rtl/>
        </w:rPr>
        <w:t>َ</w:t>
      </w:r>
      <w:r w:rsidRPr="006216AF">
        <w:rPr>
          <w:rtl/>
        </w:rPr>
        <w:t xml:space="preserve"> بعض عمالي </w:t>
      </w:r>
      <w:r w:rsidR="00C8135E">
        <w:rPr>
          <w:rtl/>
        </w:rPr>
        <w:br/>
      </w:r>
      <w:r w:rsidRPr="006216AF">
        <w:rPr>
          <w:rtl/>
        </w:rPr>
        <w:t>جارية لم أر أحسن منها حسنا</w:t>
      </w:r>
      <w:r w:rsidR="00A87208">
        <w:rPr>
          <w:rtl/>
        </w:rPr>
        <w:t>ً</w:t>
      </w:r>
      <w:r w:rsidRPr="006216AF">
        <w:rPr>
          <w:rtl/>
        </w:rPr>
        <w:t xml:space="preserve"> ، ولا أجمل منها جما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ولا أعظم منها </w:t>
      </w:r>
      <w:r w:rsidR="00C8135E">
        <w:rPr>
          <w:rtl/>
        </w:rPr>
        <w:br/>
      </w:r>
      <w:r w:rsidRPr="006216AF">
        <w:rPr>
          <w:rtl/>
        </w:rPr>
        <w:t>خطرا</w:t>
      </w:r>
      <w:r w:rsidR="00A87208">
        <w:rPr>
          <w:rtl/>
        </w:rPr>
        <w:t>ً</w:t>
      </w:r>
      <w:r w:rsidRPr="006216AF">
        <w:rPr>
          <w:rtl/>
        </w:rPr>
        <w:t xml:space="preserve"> ، ولا أعقل منها عق</w:t>
      </w:r>
      <w:r w:rsidR="00AB693E">
        <w:rPr>
          <w:rtl/>
        </w:rPr>
        <w:t xml:space="preserve">لاً </w:t>
      </w:r>
      <w:r w:rsidRPr="006216AF">
        <w:rPr>
          <w:rtl/>
        </w:rPr>
        <w:t>، ولا أكمل منها كما</w:t>
      </w:r>
      <w:r w:rsidR="00AB693E">
        <w:rPr>
          <w:rtl/>
        </w:rPr>
        <w:t xml:space="preserve">لاً </w:t>
      </w:r>
      <w:r w:rsidRPr="006216AF">
        <w:rPr>
          <w:rtl/>
        </w:rPr>
        <w:t>أن اتخذ منها ولدا</w:t>
      </w:r>
      <w:r w:rsidR="00A87208">
        <w:rPr>
          <w:rtl/>
        </w:rPr>
        <w:t>ً</w:t>
      </w:r>
      <w:r w:rsidRPr="006216AF">
        <w:rPr>
          <w:rtl/>
        </w:rPr>
        <w:t xml:space="preserve"> </w:t>
      </w:r>
      <w:r w:rsidR="00C8135E">
        <w:rPr>
          <w:rtl/>
        </w:rPr>
        <w:br/>
      </w:r>
      <w:r w:rsidRPr="006216AF">
        <w:rPr>
          <w:rtl/>
        </w:rPr>
        <w:t xml:space="preserve">يكون له الملك بعدي ، فنظرت إليها فأعجبتني وأعجبني شأنها ، </w:t>
      </w:r>
      <w:r w:rsidR="00C8135E">
        <w:rPr>
          <w:rtl/>
        </w:rPr>
        <w:br/>
      </w:r>
      <w:r w:rsidRPr="006216AF">
        <w:rPr>
          <w:rtl/>
        </w:rPr>
        <w:t>فأقامت بين يدي يوما</w:t>
      </w:r>
      <w:r w:rsidR="00A87208">
        <w:rPr>
          <w:rtl/>
        </w:rPr>
        <w:t>ً</w:t>
      </w:r>
      <w:r w:rsidR="001D0EF1">
        <w:rPr>
          <w:rtl/>
        </w:rPr>
        <w:t xml:space="preserve"> وليلة أفكر فيها وف</w:t>
      </w:r>
      <w:r w:rsidR="001D0EF1">
        <w:rPr>
          <w:rFonts w:hint="cs"/>
          <w:rtl/>
        </w:rPr>
        <w:t>ي</w:t>
      </w:r>
      <w:r w:rsidRPr="006216AF">
        <w:rPr>
          <w:rtl/>
        </w:rPr>
        <w:t xml:space="preserve"> جلالتها ، فلم أر أحدا</w:t>
      </w:r>
      <w:r w:rsidR="00A87208">
        <w:rPr>
          <w:rtl/>
        </w:rPr>
        <w:t>ً</w:t>
      </w:r>
      <w:r w:rsidRPr="006216AF">
        <w:rPr>
          <w:rtl/>
        </w:rPr>
        <w:t xml:space="preserve"> </w:t>
      </w:r>
      <w:r w:rsidR="00C8135E">
        <w:rPr>
          <w:rtl/>
        </w:rPr>
        <w:br/>
      </w:r>
      <w:r w:rsidRPr="006216AF">
        <w:rPr>
          <w:rtl/>
        </w:rPr>
        <w:t xml:space="preserve">يستأهلها غيرك ، فبعثت بها إليك مع شيء من الحلي والحلل والجواهر </w:t>
      </w:r>
      <w:r w:rsidR="00C8135E">
        <w:rPr>
          <w:rtl/>
        </w:rPr>
        <w:br/>
      </w:r>
      <w:r w:rsidRPr="006216AF">
        <w:rPr>
          <w:rtl/>
        </w:rPr>
        <w:t xml:space="preserve">والطيب ، ثمّ جمعت من جميع وزرائي وعمّالي وأمنائي فاخترت منهم </w:t>
      </w:r>
      <w:r w:rsidR="00C8135E">
        <w:rPr>
          <w:rtl/>
        </w:rPr>
        <w:br/>
      </w:r>
      <w:r w:rsidRPr="006216AF">
        <w:rPr>
          <w:rtl/>
        </w:rPr>
        <w:t xml:space="preserve">ألف رجل يصلحون للأمانة ، واخترت من الألف مائة ، ومن المائة </w:t>
      </w:r>
      <w:r w:rsidR="00C8135E">
        <w:rPr>
          <w:rtl/>
        </w:rPr>
        <w:br/>
      </w:r>
      <w:r w:rsidRPr="006216AF">
        <w:rPr>
          <w:rtl/>
        </w:rPr>
        <w:t>عشرة ، ومن العشرة واحدا</w:t>
      </w:r>
      <w:r w:rsidR="00A87208">
        <w:rPr>
          <w:rtl/>
        </w:rPr>
        <w:t>ً</w:t>
      </w:r>
      <w:r w:rsidRPr="006216AF">
        <w:rPr>
          <w:rtl/>
        </w:rPr>
        <w:t xml:space="preserve"> وهو ميزاب بن جنان لم أجد في مملكتي </w:t>
      </w:r>
      <w:r w:rsidR="00C8135E">
        <w:rPr>
          <w:rtl/>
        </w:rPr>
        <w:br/>
      </w:r>
      <w:r w:rsidRPr="006216AF">
        <w:rPr>
          <w:rtl/>
        </w:rPr>
        <w:t>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أعقل منه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ولا أشجع ، فبعثت على يده هذه الهدية ، وهذه </w:t>
      </w:r>
      <w:r w:rsidR="00C8135E">
        <w:rPr>
          <w:rtl/>
        </w:rPr>
        <w:br/>
      </w:r>
      <w:r w:rsidRPr="006216AF">
        <w:rPr>
          <w:rtl/>
        </w:rPr>
        <w:t>الجارية</w:t>
      </w:r>
      <w:r w:rsidR="00410A32">
        <w:rPr>
          <w:rtl/>
        </w:rPr>
        <w:t xml:space="preserve"> .</w:t>
      </w:r>
    </w:p>
    <w:p w:rsidR="001D0EF1" w:rsidRPr="001D0EF1" w:rsidRDefault="001D0EF1" w:rsidP="001D0EF1">
      <w:pPr>
        <w:pStyle w:val="rfdLine"/>
      </w:pPr>
      <w:r w:rsidRPr="001D0EF1">
        <w:rPr>
          <w:rFonts w:hint="cs"/>
          <w:rtl/>
        </w:rPr>
        <w:t>___________________</w:t>
      </w:r>
    </w:p>
    <w:p w:rsidR="005F4626" w:rsidRPr="006216AF" w:rsidRDefault="005F4626" w:rsidP="00EA2BFE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الخرائج والجرائح 1 : 300 ، مناقب ابن شهر</w:t>
      </w:r>
      <w:r w:rsidR="00EA2BFE">
        <w:rPr>
          <w:rtl/>
        </w:rPr>
        <w:t>ا</w:t>
      </w:r>
      <w:r w:rsidRPr="006216AF">
        <w:rPr>
          <w:rtl/>
        </w:rPr>
        <w:t>شوب 4 : 242</w:t>
      </w:r>
      <w:r w:rsidR="00410A32">
        <w:rPr>
          <w:rtl/>
        </w:rPr>
        <w:t xml:space="preserve"> .</w:t>
      </w:r>
    </w:p>
    <w:p w:rsidR="005F4626" w:rsidRPr="00566DCA" w:rsidRDefault="005F4626" w:rsidP="00566DCA">
      <w:pPr>
        <w:rPr>
          <w:rStyle w:val="rfdFootnote"/>
          <w:rtl/>
        </w:rPr>
      </w:pPr>
      <w:r w:rsidRPr="00566DCA">
        <w:rPr>
          <w:rStyle w:val="rfdFootnote"/>
          <w:rtl/>
        </w:rPr>
        <w:t>الصراط المستقيم 2 : 186</w:t>
      </w:r>
      <w:r w:rsidR="0096323A">
        <w:rPr>
          <w:rStyle w:val="rfdFootnote"/>
          <w:rtl/>
        </w:rPr>
        <w:t xml:space="preserve"> / </w:t>
      </w:r>
      <w:r w:rsidRPr="00566DCA">
        <w:rPr>
          <w:rStyle w:val="rfdFootnote"/>
          <w:rtl/>
        </w:rPr>
        <w:t>6 ، قطعة منه ، اثبات الهداة 3 : 115</w:t>
      </w:r>
      <w:r w:rsidR="0096323A">
        <w:rPr>
          <w:rStyle w:val="rfdFootnote"/>
          <w:rtl/>
        </w:rPr>
        <w:t xml:space="preserve"> / </w:t>
      </w:r>
      <w:r w:rsidRPr="00566DCA">
        <w:rPr>
          <w:rStyle w:val="rfdFootnote"/>
          <w:rtl/>
        </w:rPr>
        <w:t xml:space="preserve">137 ، </w:t>
      </w:r>
      <w:r w:rsidR="00C8135E">
        <w:rPr>
          <w:rStyle w:val="rfdFootnote"/>
          <w:rtl/>
        </w:rPr>
        <w:br/>
      </w:r>
      <w:r w:rsidRPr="00566DCA">
        <w:rPr>
          <w:rStyle w:val="rfdFootnote"/>
          <w:rtl/>
        </w:rPr>
        <w:t>باختصار ، مدينة المعاجز : 387</w:t>
      </w:r>
      <w:r w:rsidR="0096323A">
        <w:rPr>
          <w:rStyle w:val="rfdFootnote"/>
          <w:rtl/>
        </w:rPr>
        <w:t xml:space="preserve"> / </w:t>
      </w:r>
      <w:r w:rsidRPr="00566DCA">
        <w:rPr>
          <w:rStyle w:val="rfdFootnote"/>
          <w:rtl/>
        </w:rPr>
        <w:t>96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م :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أهيأ منه ولا أنبل منه ولا أوثق منه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C70EA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فلمّا وصل الرجل بما بعث معه إليه ودخل بعد دفع كثير </w:t>
      </w:r>
      <w:r w:rsidR="00C8135E">
        <w:rPr>
          <w:rtl/>
        </w:rPr>
        <w:br/>
      </w:r>
      <w:r w:rsidRPr="006216AF">
        <w:rPr>
          <w:rtl/>
        </w:rPr>
        <w:t xml:space="preserve">واستشفاع قال له : </w:t>
      </w:r>
      <w:r w:rsidR="009F08E4" w:rsidRPr="006216AF">
        <w:rPr>
          <w:rtl/>
        </w:rPr>
        <w:t>«</w:t>
      </w:r>
      <w:r w:rsidR="00DC70EA">
        <w:rPr>
          <w:rtl/>
        </w:rPr>
        <w:t>إ</w:t>
      </w:r>
      <w:r w:rsidRPr="006216AF">
        <w:rPr>
          <w:rtl/>
        </w:rPr>
        <w:t>رجع أيّها الخائن من حيث جئت بهديتك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أبع</w:t>
      </w:r>
      <w:r w:rsidR="00DC70EA">
        <w:rPr>
          <w:rtl/>
        </w:rPr>
        <w:t>ْ</w:t>
      </w:r>
      <w:r w:rsidRPr="006216AF">
        <w:rPr>
          <w:rtl/>
        </w:rPr>
        <w:t xml:space="preserve">د شقة بعيدة ، ومشقة شديدة ، وإقامة حول الباب لا </w:t>
      </w:r>
      <w:r w:rsidR="00C8135E">
        <w:rPr>
          <w:rtl/>
        </w:rPr>
        <w:br/>
      </w:r>
      <w:r w:rsidRPr="006216AF">
        <w:rPr>
          <w:rtl/>
        </w:rPr>
        <w:t>تقبل هدية الملك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ليس لك عندي جواب ، وما كنت بالذي </w:t>
      </w:r>
      <w:r w:rsidR="00C8135E">
        <w:rPr>
          <w:rtl/>
        </w:rPr>
        <w:br/>
      </w:r>
      <w:r w:rsidRPr="006216AF">
        <w:rPr>
          <w:rtl/>
        </w:rPr>
        <w:t>أقبلها لأنّك خائن فيما أتيت به وائتمنت عليه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والله ما خنتك </w:t>
      </w:r>
      <w:r w:rsidR="00C8135E">
        <w:rPr>
          <w:rtl/>
        </w:rPr>
        <w:br/>
      </w:r>
      <w:r w:rsidRPr="006216AF">
        <w:rPr>
          <w:rtl/>
        </w:rPr>
        <w:t>ولا خنت الملك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فإن شهد عليك بالخيانة بعض </w:t>
      </w:r>
      <w:r w:rsidR="00C8135E">
        <w:rPr>
          <w:rtl/>
        </w:rPr>
        <w:br/>
      </w:r>
      <w:r w:rsidRPr="006216AF">
        <w:rPr>
          <w:rtl/>
        </w:rPr>
        <w:t>ثيابك تقر بالإ</w:t>
      </w:r>
      <w:r w:rsidR="00DC70EA">
        <w:rPr>
          <w:rtl/>
        </w:rPr>
        <w:t>ِ</w:t>
      </w:r>
      <w:r w:rsidRPr="006216AF">
        <w:rPr>
          <w:rtl/>
        </w:rPr>
        <w:t>سلام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أو تعفيني عن ذلك وتسأل بما أحييت من </w:t>
      </w:r>
      <w:r w:rsidR="00C8135E">
        <w:rPr>
          <w:rtl/>
        </w:rPr>
        <w:br/>
      </w:r>
      <w:r w:rsidRPr="006216AF">
        <w:rPr>
          <w:rtl/>
        </w:rPr>
        <w:t>بعد</w:t>
      </w:r>
      <w:r w:rsidR="00DD50E3">
        <w:rPr>
          <w:rtl/>
        </w:rPr>
        <w:t xml:space="preserve"> ؟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فأمر به فخلع من أعلاه فرو ، ثمّ أمر به فبسط في ناحية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</w:t>
      </w:r>
      <w:r w:rsidR="00C8135E">
        <w:rPr>
          <w:rtl/>
        </w:rPr>
        <w:br/>
      </w:r>
      <w:r w:rsidRPr="006216AF">
        <w:rPr>
          <w:rtl/>
        </w:rPr>
        <w:t xml:space="preserve">الدار ، ثمّ قام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فصلّى ركعتين وأطال الركوع والسجود ، </w:t>
      </w:r>
      <w:r w:rsidR="00537022">
        <w:rPr>
          <w:rtl/>
        </w:rPr>
        <w:br/>
      </w:r>
      <w:r w:rsidRPr="006216AF">
        <w:rPr>
          <w:rtl/>
        </w:rPr>
        <w:t>ودعا بما أحبّ</w:t>
      </w:r>
      <w:r w:rsidR="00643492">
        <w:rPr>
          <w:rtl/>
        </w:rPr>
        <w:t>َ</w:t>
      </w:r>
      <w:r w:rsidRPr="006216AF">
        <w:rPr>
          <w:rtl/>
        </w:rPr>
        <w:t xml:space="preserve"> ثمّ رفع رأسه وقد علاه نور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أيّها الفرو الطائع لله </w:t>
      </w:r>
      <w:r w:rsidR="00537022">
        <w:rPr>
          <w:rtl/>
        </w:rPr>
        <w:br/>
      </w:r>
      <w:r w:rsidRPr="006216AF">
        <w:rPr>
          <w:rtl/>
        </w:rPr>
        <w:t>تعالى تكلّم بما تعلم منه ، وصف لنا ما جنى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فانبسط الفرو ثمّ انقبض </w:t>
      </w:r>
      <w:r w:rsidR="00537022">
        <w:rPr>
          <w:rtl/>
        </w:rPr>
        <w:br/>
      </w:r>
      <w:r w:rsidRPr="006216AF">
        <w:rPr>
          <w:rtl/>
        </w:rPr>
        <w:t xml:space="preserve">وانضم حتّى صار كالكبش البازل </w:t>
      </w:r>
      <w:r w:rsidRPr="006216AF">
        <w:rPr>
          <w:rStyle w:val="rfdFootnotenum"/>
          <w:rtl/>
        </w:rPr>
        <w:t>(2)</w:t>
      </w:r>
      <w:r w:rsidR="00DC70EA">
        <w:rPr>
          <w:rtl/>
        </w:rPr>
        <w:t xml:space="preserve"> فسمعه من في المجل</w:t>
      </w:r>
      <w:r w:rsidRPr="006216AF">
        <w:rPr>
          <w:rtl/>
        </w:rPr>
        <w:t xml:space="preserve">س وهو </w:t>
      </w:r>
      <w:r w:rsidR="00537022">
        <w:rPr>
          <w:rtl/>
        </w:rPr>
        <w:br/>
      </w:r>
      <w:r w:rsidRPr="006216AF">
        <w:rPr>
          <w:rtl/>
        </w:rPr>
        <w:t xml:space="preserve">يقول : يا ابن رسول الله الصادق ، بعث إليك ملك الهند هذا الرجل </w:t>
      </w:r>
      <w:r w:rsidR="00537022">
        <w:rPr>
          <w:rtl/>
        </w:rPr>
        <w:br/>
      </w:r>
      <w:r w:rsidRPr="006216AF">
        <w:rPr>
          <w:rtl/>
        </w:rPr>
        <w:t xml:space="preserve">وائتمنه على هذه الجارية وما معه من المال ، وأوصاه بحفظهما </w:t>
      </w:r>
      <w:r w:rsidR="00537022">
        <w:rPr>
          <w:rtl/>
        </w:rPr>
        <w:br/>
      </w:r>
      <w:r w:rsidRPr="006216AF">
        <w:rPr>
          <w:rtl/>
        </w:rPr>
        <w:t xml:space="preserve">وحياطتهما ، فلم يزل على ذلك حتّى صرنا إلى بعض الصحارى </w:t>
      </w:r>
      <w:r w:rsidR="00537022">
        <w:rPr>
          <w:rtl/>
        </w:rPr>
        <w:br/>
      </w:r>
      <w:r w:rsidRPr="006216AF">
        <w:rPr>
          <w:rtl/>
        </w:rPr>
        <w:t>فأصابنا المطر حتّى ابتلّ جميع ما معنا ، فأقمنا في ذلك الموضع شهرا</w:t>
      </w:r>
      <w:r w:rsidR="00643492">
        <w:rPr>
          <w:rtl/>
        </w:rPr>
        <w:t>ً</w:t>
      </w:r>
      <w:r w:rsidRPr="006216AF">
        <w:rPr>
          <w:rtl/>
        </w:rPr>
        <w:t xml:space="preserve"> </w:t>
      </w:r>
      <w:r w:rsidR="00537022">
        <w:rPr>
          <w:rtl/>
        </w:rPr>
        <w:br/>
      </w:r>
      <w:r w:rsidRPr="006216AF">
        <w:rPr>
          <w:rtl/>
        </w:rPr>
        <w:t>كام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حتّى طلعت الشمس واحتبس المطر ، وعلّقنا ما معنا على الحجر </w:t>
      </w:r>
      <w:r w:rsidR="00537022">
        <w:rPr>
          <w:rtl/>
        </w:rPr>
        <w:br/>
      </w:r>
      <w:r w:rsidRPr="006216AF">
        <w:rPr>
          <w:rtl/>
        </w:rPr>
        <w:t>والأشجار ، فنادى خادما</w:t>
      </w:r>
      <w:r w:rsidR="00643492">
        <w:rPr>
          <w:rtl/>
        </w:rPr>
        <w:t>ً</w:t>
      </w:r>
      <w:r w:rsidRPr="006216AF">
        <w:rPr>
          <w:rtl/>
        </w:rPr>
        <w:t xml:space="preserve"> كان مع الجارية يخدمها يقال له : بشير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</w:t>
      </w:r>
      <w:r w:rsidR="00537022">
        <w:rPr>
          <w:rtl/>
        </w:rPr>
        <w:br/>
      </w:r>
      <w:r w:rsidRPr="006216AF">
        <w:rPr>
          <w:rtl/>
        </w:rPr>
        <w:t xml:space="preserve">فقال : يا بشير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لو دخلت هذه المدينة فأتيتنا بما فيها من الطعام إلى </w:t>
      </w:r>
      <w:r w:rsidR="00537022">
        <w:rPr>
          <w:rtl/>
        </w:rPr>
        <w:br/>
      </w:r>
      <w:r w:rsidRPr="006216AF">
        <w:rPr>
          <w:rtl/>
        </w:rPr>
        <w:t>أن تجفّ رواحلنا كنا قد أكلنا من طعام هذه المدينة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فدفع إليه دراهم</w:t>
      </w:r>
      <w:r w:rsidR="000217B1">
        <w:rPr>
          <w:rtl/>
        </w:rPr>
        <w:t>َ</w:t>
      </w:r>
      <w:r w:rsidRPr="006216AF">
        <w:rPr>
          <w:rtl/>
        </w:rPr>
        <w:t xml:space="preserve"> </w:t>
      </w:r>
      <w:r w:rsidR="00537022">
        <w:rPr>
          <w:rtl/>
        </w:rPr>
        <w:br/>
      </w:r>
      <w:r w:rsidRPr="006216AF">
        <w:rPr>
          <w:rtl/>
        </w:rPr>
        <w:t>كثيرة ودخل الخادم المدينة</w:t>
      </w:r>
      <w:r w:rsidR="00410A32">
        <w:rPr>
          <w:rtl/>
        </w:rPr>
        <w:t xml:space="preserve"> .</w:t>
      </w:r>
    </w:p>
    <w:p w:rsidR="002A2C72" w:rsidRPr="002A2C72" w:rsidRDefault="002A2C72" w:rsidP="002A2C72">
      <w:pPr>
        <w:pStyle w:val="rfdLine"/>
      </w:pPr>
      <w:r w:rsidRPr="002A2C72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م ، ك : ساحة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البازل : الكامل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بزل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11 : 52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37022">
      <w:pPr>
        <w:rPr>
          <w:rtl/>
        </w:rPr>
      </w:pPr>
      <w:r w:rsidRPr="006216AF">
        <w:rPr>
          <w:rStyle w:val="rfdFootnote"/>
          <w:rtl/>
        </w:rPr>
        <w:t>(</w:t>
      </w:r>
      <w:r w:rsidR="00537022">
        <w:rPr>
          <w:rStyle w:val="rfdFootnote"/>
          <w:rtl/>
        </w:rPr>
        <w:t>3 ، 4</w:t>
      </w:r>
      <w:r w:rsidRPr="006216AF">
        <w:rPr>
          <w:rStyle w:val="rfdFootnote"/>
          <w:rtl/>
        </w:rPr>
        <w:t>) في م : بشر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E6875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وأمر ميزاب هذه الجارية أن تخرج من قبّتها إلى مضرب قد </w:t>
      </w:r>
      <w:r w:rsidR="00537022">
        <w:rPr>
          <w:rtl/>
        </w:rPr>
        <w:br/>
      </w:r>
      <w:r w:rsidRPr="006216AF">
        <w:rPr>
          <w:rtl/>
        </w:rPr>
        <w:t xml:space="preserve">نصب لها في الشمس وقال لها : لو خرجت إلى هذا المضرب ونظرت </w:t>
      </w:r>
      <w:r w:rsidR="00537022">
        <w:rPr>
          <w:rtl/>
        </w:rPr>
        <w:br/>
      </w:r>
      <w:r w:rsidRPr="006216AF">
        <w:rPr>
          <w:rtl/>
        </w:rPr>
        <w:t>إلى هذه الأشجار وهذه المدينة التي قد أشرفنا عليها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فخرجت الجارية </w:t>
      </w:r>
      <w:r w:rsidR="00537022">
        <w:rPr>
          <w:rtl/>
        </w:rPr>
        <w:br/>
      </w:r>
      <w:r w:rsidRPr="006216AF">
        <w:rPr>
          <w:rtl/>
        </w:rPr>
        <w:t xml:space="preserve">فإذا في الأرض وحل فكشفت عن ساقيها وسقط خمارها ، فنظر الخائن </w:t>
      </w:r>
      <w:r w:rsidR="00537022">
        <w:rPr>
          <w:rtl/>
        </w:rPr>
        <w:br/>
      </w:r>
      <w:r w:rsidRPr="006216AF">
        <w:rPr>
          <w:rtl/>
        </w:rPr>
        <w:t xml:space="preserve">إليها وإلى حسنها وجمالها فراودها عن نفسها فأجابته ، فبسطني في </w:t>
      </w:r>
      <w:r w:rsidR="00537022">
        <w:rPr>
          <w:rtl/>
        </w:rPr>
        <w:br/>
      </w:r>
      <w:r w:rsidRPr="006216AF">
        <w:rPr>
          <w:rtl/>
        </w:rPr>
        <w:t>الأرض وأفرش عليّ</w:t>
      </w:r>
      <w:r w:rsidR="006821A5">
        <w:rPr>
          <w:rtl/>
        </w:rPr>
        <w:t>َ</w:t>
      </w:r>
      <w:r w:rsidRPr="006216AF">
        <w:rPr>
          <w:rtl/>
        </w:rPr>
        <w:t xml:space="preserve"> الجارية وفجر بها ، وخانك ، يا ابن رسول الله ، هذا </w:t>
      </w:r>
      <w:r w:rsidR="00537022">
        <w:rPr>
          <w:rtl/>
        </w:rPr>
        <w:br/>
      </w:r>
      <w:r w:rsidRPr="006216AF">
        <w:rPr>
          <w:rtl/>
        </w:rPr>
        <w:t xml:space="preserve">ما كان من قصته وقصتها ، وأنا أسألك بالذي جمع لك خير الدنيا </w:t>
      </w:r>
      <w:r w:rsidR="00537022">
        <w:rPr>
          <w:rtl/>
        </w:rPr>
        <w:br/>
      </w:r>
      <w:r w:rsidRPr="006216AF">
        <w:rPr>
          <w:rtl/>
        </w:rPr>
        <w:t xml:space="preserve">والآخرة </w:t>
      </w:r>
      <w:r w:rsidR="00335A4F">
        <w:rPr>
          <w:rtl/>
        </w:rPr>
        <w:t>إلّا</w:t>
      </w:r>
      <w:r w:rsidRPr="006216AF">
        <w:rPr>
          <w:rtl/>
        </w:rPr>
        <w:t xml:space="preserve"> سألت الله تعالى </w:t>
      </w:r>
      <w:r w:rsidR="009E6875">
        <w:rPr>
          <w:rtl/>
        </w:rPr>
        <w:t>أ</w:t>
      </w:r>
      <w:r w:rsidR="00335A4F">
        <w:rPr>
          <w:rtl/>
        </w:rPr>
        <w:t>لّا</w:t>
      </w:r>
      <w:r w:rsidRPr="006216AF">
        <w:rPr>
          <w:rtl/>
        </w:rPr>
        <w:t xml:space="preserve"> يعذبني بالنار لفجورهما على تنجيسهما </w:t>
      </w:r>
      <w:r w:rsidR="00537022">
        <w:rPr>
          <w:rtl/>
        </w:rPr>
        <w:br/>
      </w:r>
      <w:r w:rsidRPr="006216AF">
        <w:rPr>
          <w:rtl/>
        </w:rPr>
        <w:t>إيّاي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فبكى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وبكيت </w:t>
      </w:r>
      <w:r w:rsidR="00537022">
        <w:rPr>
          <w:rtl/>
        </w:rPr>
        <w:br/>
      </w:r>
      <w:r w:rsidR="009E6875">
        <w:rPr>
          <w:rtl/>
        </w:rPr>
        <w:t>وبكى من في المج</w:t>
      </w:r>
      <w:r w:rsidRPr="006216AF">
        <w:rPr>
          <w:rtl/>
        </w:rPr>
        <w:t>لس واصفرّت ألوانهم</w:t>
      </w:r>
      <w:r w:rsidR="00410A32">
        <w:rPr>
          <w:rtl/>
        </w:rPr>
        <w:t xml:space="preserve"> .</w:t>
      </w:r>
    </w:p>
    <w:p w:rsidR="005F4626" w:rsidRPr="006216AF" w:rsidRDefault="005F4626" w:rsidP="006821A5">
      <w:pPr>
        <w:rPr>
          <w:rtl/>
        </w:rPr>
      </w:pPr>
      <w:r w:rsidRPr="006216AF">
        <w:rPr>
          <w:rtl/>
        </w:rPr>
        <w:t>قال : ففزع : ميزاب وأخذته رعدة شديدة وخوف ، فخرّ ساجدا</w:t>
      </w:r>
      <w:r w:rsidR="006821A5">
        <w:rPr>
          <w:rtl/>
        </w:rPr>
        <w:t>ً</w:t>
      </w:r>
      <w:r w:rsidRPr="006216AF">
        <w:rPr>
          <w:rtl/>
        </w:rPr>
        <w:t xml:space="preserve"> لله </w:t>
      </w:r>
      <w:r w:rsidR="00537022">
        <w:rPr>
          <w:rtl/>
        </w:rPr>
        <w:br/>
      </w:r>
      <w:r w:rsidRPr="006216AF">
        <w:rPr>
          <w:rtl/>
        </w:rPr>
        <w:t>وقال : قد علمت أن جدّك كان بالمؤمنين ر</w:t>
      </w:r>
      <w:r w:rsidR="006821A5">
        <w:rPr>
          <w:rtl/>
        </w:rPr>
        <w:t>ؤ</w:t>
      </w:r>
      <w:r w:rsidRPr="006216AF">
        <w:rPr>
          <w:rtl/>
        </w:rPr>
        <w:t>وفا</w:t>
      </w:r>
      <w:r w:rsidR="006821A5">
        <w:rPr>
          <w:rtl/>
        </w:rPr>
        <w:t>ً</w:t>
      </w:r>
      <w:r w:rsidRPr="006216AF">
        <w:rPr>
          <w:rtl/>
        </w:rPr>
        <w:t xml:space="preserve"> رحيما</w:t>
      </w:r>
      <w:r w:rsidR="006821A5">
        <w:rPr>
          <w:rtl/>
        </w:rPr>
        <w:t>ً</w:t>
      </w:r>
      <w:r w:rsidRPr="006216AF">
        <w:rPr>
          <w:rtl/>
        </w:rPr>
        <w:t xml:space="preserve"> فارحمني رحمك </w:t>
      </w:r>
      <w:r w:rsidR="00537022">
        <w:rPr>
          <w:rtl/>
        </w:rPr>
        <w:br/>
      </w:r>
      <w:r w:rsidRPr="006216AF">
        <w:rPr>
          <w:rtl/>
        </w:rPr>
        <w:t xml:space="preserve">الله ، وليكن لك أسوة بأخلاق جدّك فلم يعلم الملك بما كان حالي </w:t>
      </w:r>
      <w:r w:rsidR="00537022">
        <w:rPr>
          <w:rtl/>
        </w:rPr>
        <w:br/>
      </w:r>
      <w:r w:rsidRPr="006216AF">
        <w:rPr>
          <w:rtl/>
        </w:rPr>
        <w:t>وقصّتي ، وقد أخطأت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لا رحمتك أبدا</w:t>
      </w:r>
      <w:r w:rsidR="006821A5">
        <w:rPr>
          <w:rtl/>
        </w:rPr>
        <w:t>ً</w:t>
      </w:r>
      <w:r w:rsidRPr="006216AF">
        <w:rPr>
          <w:rtl/>
        </w:rPr>
        <w:t xml:space="preserve"> ولا تعطفت عليك </w:t>
      </w:r>
      <w:r w:rsidR="00335A4F">
        <w:rPr>
          <w:rtl/>
        </w:rPr>
        <w:t>إلّا</w:t>
      </w:r>
      <w:r w:rsidRPr="006216AF">
        <w:rPr>
          <w:rtl/>
        </w:rPr>
        <w:t xml:space="preserve"> أن تقرّ </w:t>
      </w:r>
      <w:r w:rsidR="00537022">
        <w:rPr>
          <w:rtl/>
        </w:rPr>
        <w:br/>
      </w:r>
      <w:r w:rsidRPr="006216AF">
        <w:rPr>
          <w:rtl/>
        </w:rPr>
        <w:t>بما جنيت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فأقر الهنديّ بما أخبرت به الفروة</w:t>
      </w:r>
      <w:r w:rsidR="00410A32">
        <w:rPr>
          <w:rtl/>
        </w:rPr>
        <w:t xml:space="preserve"> .</w:t>
      </w:r>
    </w:p>
    <w:p w:rsidR="005F4626" w:rsidRPr="006216AF" w:rsidRDefault="005F4626" w:rsidP="00566DCA">
      <w:pPr>
        <w:rPr>
          <w:rtl/>
        </w:rPr>
      </w:pPr>
      <w:r w:rsidRPr="006216AF">
        <w:rPr>
          <w:rtl/>
        </w:rPr>
        <w:t xml:space="preserve">قال : فلمّا لبسها وصارت في عنقه انضمت في حلقه وخنقته </w:t>
      </w:r>
      <w:r w:rsidR="00537022">
        <w:rPr>
          <w:rtl/>
        </w:rPr>
        <w:br/>
      </w:r>
      <w:r w:rsidR="009E6875">
        <w:rPr>
          <w:rtl/>
        </w:rPr>
        <w:t>حتّى اسود</w:t>
      </w:r>
      <w:r w:rsidR="002E1BB4">
        <w:rPr>
          <w:rtl/>
        </w:rPr>
        <w:t>َّ</w:t>
      </w:r>
      <w:r w:rsidRPr="006216AF">
        <w:rPr>
          <w:rtl/>
        </w:rPr>
        <w:t xml:space="preserve"> وجهه ، فقال الصادق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أيّ</w:t>
      </w:r>
      <w:r w:rsidR="006821A5">
        <w:rPr>
          <w:rtl/>
        </w:rPr>
        <w:t>ُ</w:t>
      </w:r>
      <w:r w:rsidRPr="006216AF">
        <w:rPr>
          <w:rtl/>
        </w:rPr>
        <w:t>ها الفرو ، خل عنه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537022">
        <w:rPr>
          <w:rtl/>
        </w:rPr>
        <w:br/>
      </w:r>
      <w:r w:rsidRPr="006216AF">
        <w:rPr>
          <w:rtl/>
        </w:rPr>
        <w:t xml:space="preserve">فقالت الفرو : أسألك بالذي </w:t>
      </w:r>
      <w:r w:rsidR="00C24190">
        <w:rPr>
          <w:rtl/>
        </w:rPr>
        <w:t>(</w:t>
      </w:r>
      <w:r w:rsidRPr="006216AF">
        <w:rPr>
          <w:rtl/>
        </w:rPr>
        <w:t>جعلك إماما</w:t>
      </w:r>
      <w:r w:rsidR="006821A5">
        <w:rPr>
          <w:rtl/>
        </w:rPr>
        <w:t>ً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335A4F">
        <w:rPr>
          <w:rtl/>
        </w:rPr>
        <w:t>إلّا</w:t>
      </w:r>
      <w:r w:rsidRPr="006216AF">
        <w:rPr>
          <w:rtl/>
        </w:rPr>
        <w:t xml:space="preserve"> أذنت لي أن أقتله</w:t>
      </w:r>
      <w:r w:rsidR="00410A32">
        <w:rPr>
          <w:rtl/>
        </w:rPr>
        <w:t xml:space="preserve"> .</w:t>
      </w:r>
      <w:r w:rsidR="00566DCA">
        <w:rPr>
          <w:rtl/>
        </w:rPr>
        <w:t xml:space="preserve"> </w:t>
      </w:r>
      <w:r w:rsidR="00537022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خل عن النجس حتّى يرجع إلى صاحبه فيكون أولى به منا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وفي الحديث طول اقتصرنا منه على موضع الحاجة ، فمن أراد </w:t>
      </w:r>
      <w:r w:rsidR="00537022">
        <w:rPr>
          <w:rtl/>
        </w:rPr>
        <w:br/>
      </w:r>
      <w:r w:rsidRPr="006216AF">
        <w:rPr>
          <w:rtl/>
        </w:rPr>
        <w:t>الجميع طلبه في موضعه فإنّه مشهور</w:t>
      </w:r>
      <w:r w:rsidR="00410A32">
        <w:rPr>
          <w:rtl/>
        </w:rPr>
        <w:t xml:space="preserve"> .</w:t>
      </w:r>
    </w:p>
    <w:p w:rsidR="002A2C72" w:rsidRPr="002A2C72" w:rsidRDefault="002A2C72" w:rsidP="002A2C72">
      <w:pPr>
        <w:pStyle w:val="rfdLine"/>
      </w:pPr>
      <w:r w:rsidRPr="002A2C72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م : خلقك</w:t>
      </w:r>
      <w:r w:rsidR="00410A32">
        <w:rPr>
          <w:rStyle w:val="rfdFootnote"/>
          <w:rtl/>
        </w:rPr>
        <w:t xml:space="preserve"> .</w:t>
      </w:r>
    </w:p>
    <w:p w:rsidR="00566DCA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566DCA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فيما أخبر به من حديث النفس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ثمانية أحاديث</w:t>
      </w:r>
    </w:p>
    <w:p w:rsidR="005F4626" w:rsidRPr="006216AF" w:rsidRDefault="005F4626" w:rsidP="00511940">
      <w:pPr>
        <w:rPr>
          <w:rtl/>
        </w:rPr>
      </w:pPr>
      <w:r w:rsidRPr="006216AF">
        <w:rPr>
          <w:rtl/>
        </w:rPr>
        <w:t>326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511940">
        <w:rPr>
          <w:rFonts w:hint="cs"/>
          <w:rtl/>
        </w:rPr>
        <w:t xml:space="preserve"> </w:t>
      </w:r>
      <w:r>
        <w:rPr>
          <w:rtl/>
        </w:rPr>
        <w:t>ـ</w:t>
      </w:r>
      <w:r w:rsidR="00511940">
        <w:rPr>
          <w:rFonts w:hint="cs"/>
          <w:rtl/>
        </w:rPr>
        <w:t xml:space="preserve"> </w:t>
      </w:r>
      <w:r w:rsidRPr="006216AF">
        <w:rPr>
          <w:rtl/>
        </w:rPr>
        <w:t xml:space="preserve">عن حمران بن أعين ، قال : كنت عند أبي عبد الله </w:t>
      </w:r>
      <w:r w:rsidR="00537022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وأبو هارون المكفوف جالس بحذائه ، إذ اختصم إليه </w:t>
      </w:r>
      <w:r w:rsidR="00537022">
        <w:rPr>
          <w:rtl/>
        </w:rPr>
        <w:br/>
      </w:r>
      <w:r w:rsidRPr="006216AF">
        <w:rPr>
          <w:rtl/>
        </w:rPr>
        <w:t xml:space="preserve">رجلان ، فنظر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أبي هارون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كذبت ، </w:t>
      </w:r>
      <w:r w:rsidR="00537022">
        <w:rPr>
          <w:rtl/>
        </w:rPr>
        <w:br/>
      </w:r>
      <w:r w:rsidRPr="006216AF">
        <w:rPr>
          <w:rtl/>
        </w:rPr>
        <w:t>إنّ كلامهما بين يدي ربّ العزة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فمن أين علمت جعلت فداك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537022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من الجاري الذي يجري منك مجرى الدم واللحم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11940">
      <w:pPr>
        <w:rPr>
          <w:rtl/>
        </w:rPr>
      </w:pPr>
      <w:r w:rsidRPr="006216AF">
        <w:rPr>
          <w:rtl/>
        </w:rPr>
        <w:t>327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511940">
        <w:rPr>
          <w:rFonts w:hint="cs"/>
          <w:rtl/>
        </w:rPr>
        <w:t xml:space="preserve"> </w:t>
      </w:r>
      <w:r>
        <w:rPr>
          <w:rtl/>
        </w:rPr>
        <w:t>ـ</w:t>
      </w:r>
      <w:r w:rsidR="00511940">
        <w:rPr>
          <w:rFonts w:hint="cs"/>
          <w:rtl/>
        </w:rPr>
        <w:t xml:space="preserve"> </w:t>
      </w:r>
      <w:r w:rsidRPr="006216AF">
        <w:rPr>
          <w:rtl/>
        </w:rPr>
        <w:t xml:space="preserve">معمّر الزيّات ، قال : كنت أطوف بالبيت وأبو عبد الله </w:t>
      </w:r>
      <w:r w:rsidR="00537022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في الطواف ، فنظرت إليه وقلت في نفسي : هل طاعته </w:t>
      </w:r>
      <w:r w:rsidR="00537022">
        <w:rPr>
          <w:rtl/>
        </w:rPr>
        <w:br/>
      </w:r>
      <w:r w:rsidRPr="006216AF">
        <w:rPr>
          <w:rtl/>
        </w:rPr>
        <w:t xml:space="preserve">مفروضة على الناس ، والله ما هو بأطول الناس ، ولا بأجمل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الناس </w:t>
      </w:r>
      <w:r w:rsidR="00537022">
        <w:rPr>
          <w:rtl/>
        </w:rPr>
        <w:br/>
      </w:r>
      <w:r w:rsidRPr="006216AF">
        <w:rPr>
          <w:rtl/>
        </w:rPr>
        <w:t xml:space="preserve">فما لبث أن مرّ بي ووضع يده بين كتفي ثمّ قال : </w:t>
      </w:r>
      <w:r w:rsidR="009F08E4" w:rsidRPr="006216AF">
        <w:rPr>
          <w:rtl/>
        </w:rPr>
        <w:t>«</w:t>
      </w:r>
      <w:r w:rsidRPr="006216AF">
        <w:rPr>
          <w:rStyle w:val="rfdAlaem"/>
          <w:rtl/>
        </w:rPr>
        <w:t>(</w:t>
      </w:r>
      <w:r w:rsidR="0064485C" w:rsidRPr="0064485C">
        <w:rPr>
          <w:rStyle w:val="rfdAie"/>
          <w:rtl/>
        </w:rPr>
        <w:t xml:space="preserve"> أَبَشَرًا مِّنَّا وَاحِدًا </w:t>
      </w:r>
      <w:r w:rsidR="0064485C">
        <w:rPr>
          <w:rStyle w:val="rfdAie"/>
          <w:rtl/>
        </w:rPr>
        <w:br/>
      </w:r>
      <w:r w:rsidR="0064485C" w:rsidRPr="0064485C">
        <w:rPr>
          <w:rStyle w:val="rfdAie"/>
          <w:rtl/>
        </w:rPr>
        <w:t>نَّتَّبِعُهُ إِنَّا إِذًا لَّفِي ضَلَالٍ وَسُعُرٍ</w:t>
      </w:r>
      <w:r w:rsidRPr="0064485C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فجازني ثمّ أتاني أصحابنا فقالوا :</w:t>
      </w:r>
      <w:r w:rsidR="00566DCA">
        <w:rPr>
          <w:rtl/>
        </w:rPr>
        <w:t xml:space="preserve"> </w:t>
      </w:r>
      <w:r w:rsidR="00537022">
        <w:rPr>
          <w:rtl/>
        </w:rPr>
        <w:br/>
      </w:r>
      <w:r w:rsidRPr="006216AF">
        <w:rPr>
          <w:rtl/>
        </w:rPr>
        <w:t>ما الذي قال 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نعم ، كذا وكذا ، وما هو </w:t>
      </w:r>
      <w:r w:rsidR="00335A4F">
        <w:rPr>
          <w:rtl/>
        </w:rPr>
        <w:t>إلّا</w:t>
      </w:r>
      <w:r w:rsidRPr="006216AF">
        <w:rPr>
          <w:rtl/>
        </w:rPr>
        <w:t xml:space="preserve"> كما قلت في </w:t>
      </w:r>
      <w:r w:rsidR="00537022">
        <w:rPr>
          <w:rtl/>
        </w:rPr>
        <w:br/>
      </w:r>
      <w:r w:rsidRPr="006216AF">
        <w:rPr>
          <w:rtl/>
        </w:rPr>
        <w:t>نفسي</w:t>
      </w:r>
      <w:r w:rsidR="00410A32">
        <w:rPr>
          <w:rtl/>
        </w:rPr>
        <w:t xml:space="preserve"> .</w:t>
      </w:r>
    </w:p>
    <w:p w:rsidR="00181B04" w:rsidRPr="00181B04" w:rsidRDefault="00181B04" w:rsidP="00181B04">
      <w:pPr>
        <w:pStyle w:val="rfdLine"/>
      </w:pPr>
      <w:r w:rsidRPr="00181B04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409</w:t>
      </w:r>
      <w:r w:rsidR="0096323A">
        <w:rPr>
          <w:rtl/>
        </w:rPr>
        <w:t xml:space="preserve"> / </w:t>
      </w:r>
      <w:r w:rsidRPr="006216AF">
        <w:rPr>
          <w:rtl/>
        </w:rPr>
        <w:t>97</w:t>
      </w:r>
      <w:r w:rsidR="00410A32">
        <w:rPr>
          <w:rtl/>
        </w:rPr>
        <w:t xml:space="preserve"> .</w:t>
      </w:r>
    </w:p>
    <w:p w:rsidR="005F4626" w:rsidRPr="006216AF" w:rsidRDefault="005F4626" w:rsidP="00181B04">
      <w:pPr>
        <w:pStyle w:val="rfdFootnote0"/>
        <w:rPr>
          <w:rtl/>
        </w:rPr>
      </w:pPr>
      <w:r w:rsidRPr="006216AF">
        <w:rPr>
          <w:rtl/>
        </w:rPr>
        <w:t>2</w:t>
      </w:r>
      <w:r w:rsidR="00181B04">
        <w:rPr>
          <w:rFonts w:hint="cs"/>
          <w:rtl/>
        </w:rPr>
        <w:t xml:space="preserve"> </w:t>
      </w:r>
      <w:r>
        <w:rPr>
          <w:rtl/>
        </w:rPr>
        <w:t>ـ</w:t>
      </w:r>
      <w:r w:rsidR="00181B04">
        <w:rPr>
          <w:rFonts w:hint="cs"/>
          <w:rtl/>
        </w:rPr>
        <w:t xml:space="preserve"> </w:t>
      </w:r>
      <w:r w:rsidRPr="006216AF">
        <w:rPr>
          <w:rtl/>
        </w:rPr>
        <w:t>بصائر الدرجات : 260</w:t>
      </w:r>
      <w:r w:rsidR="0096323A">
        <w:rPr>
          <w:rtl/>
        </w:rPr>
        <w:t xml:space="preserve"> / </w:t>
      </w:r>
      <w:r w:rsidRPr="006216AF">
        <w:rPr>
          <w:rtl/>
        </w:rPr>
        <w:t>21 ، دلائل الإ</w:t>
      </w:r>
      <w:r w:rsidR="0064485C">
        <w:rPr>
          <w:rtl/>
        </w:rPr>
        <w:t>ِ</w:t>
      </w:r>
      <w:r w:rsidRPr="006216AF">
        <w:rPr>
          <w:rtl/>
        </w:rPr>
        <w:t xml:space="preserve">مامة : 139 ، الخرائج والجرائح </w:t>
      </w:r>
      <w:r w:rsidR="00537022">
        <w:rPr>
          <w:rtl/>
        </w:rPr>
        <w:br/>
      </w:r>
      <w:r w:rsidRPr="006216AF">
        <w:rPr>
          <w:rtl/>
        </w:rPr>
        <w:t>2 : 734</w:t>
      </w:r>
      <w:r w:rsidR="0096323A">
        <w:rPr>
          <w:rtl/>
        </w:rPr>
        <w:t xml:space="preserve"> / </w:t>
      </w:r>
      <w:r w:rsidRPr="006216AF">
        <w:rPr>
          <w:rtl/>
        </w:rPr>
        <w:t>44 ، مدينة المعاجز : 409</w:t>
      </w:r>
      <w:r w:rsidR="0096323A">
        <w:rPr>
          <w:rtl/>
        </w:rPr>
        <w:t xml:space="preserve"> / </w:t>
      </w:r>
      <w:r w:rsidRPr="006216AF">
        <w:rPr>
          <w:rtl/>
        </w:rPr>
        <w:t>197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بأجل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القمر الآية : 24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81B04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328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181B04">
        <w:rPr>
          <w:rFonts w:hint="cs"/>
          <w:rtl/>
        </w:rPr>
        <w:t xml:space="preserve"> ـ </w:t>
      </w:r>
      <w:r w:rsidRPr="006216AF">
        <w:rPr>
          <w:rtl/>
        </w:rPr>
        <w:t xml:space="preserve">عن هشام بن الأحمر ، قال : دخلت على أبي عبد الله </w:t>
      </w:r>
      <w:r w:rsidR="00537022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وهو في ضيعته في يوم شديد الحر والعرق يسيل على </w:t>
      </w:r>
      <w:r w:rsidR="00537022">
        <w:rPr>
          <w:rtl/>
        </w:rPr>
        <w:br/>
      </w:r>
      <w:r w:rsidRPr="006216AF">
        <w:rPr>
          <w:rtl/>
        </w:rPr>
        <w:t xml:space="preserve">وجهه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وأنا أريد أن أسأله عن المفضّل بن عمر الجعفيّ فابتدأني ، </w:t>
      </w:r>
      <w:r w:rsidR="00537022">
        <w:rPr>
          <w:rtl/>
        </w:rPr>
        <w:br/>
      </w:r>
      <w:r w:rsidRPr="006216AF">
        <w:rPr>
          <w:rtl/>
        </w:rPr>
        <w:t xml:space="preserve">وقال : </w:t>
      </w:r>
      <w:r w:rsidR="009F08E4" w:rsidRPr="006216AF">
        <w:rPr>
          <w:rtl/>
        </w:rPr>
        <w:t>«</w:t>
      </w:r>
      <w:r w:rsidRPr="006216AF">
        <w:rPr>
          <w:rtl/>
        </w:rPr>
        <w:t>نعم ، الرجل والله المفضل بن عمر الجعفيّ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حتّى أحصيت </w:t>
      </w:r>
      <w:r w:rsidR="00537022">
        <w:rPr>
          <w:rtl/>
        </w:rPr>
        <w:br/>
      </w:r>
      <w:r w:rsidRPr="006216AF">
        <w:rPr>
          <w:rtl/>
        </w:rPr>
        <w:t>بضعا</w:t>
      </w:r>
      <w:r w:rsidR="006821A5">
        <w:rPr>
          <w:rtl/>
        </w:rPr>
        <w:t>ً</w:t>
      </w:r>
      <w:r w:rsidRPr="006216AF">
        <w:rPr>
          <w:rtl/>
        </w:rPr>
        <w:t xml:space="preserve"> وثلاثين مرة</w:t>
      </w:r>
      <w:r w:rsidR="00410A32">
        <w:rPr>
          <w:rtl/>
        </w:rPr>
        <w:t xml:space="preserve"> .</w:t>
      </w:r>
    </w:p>
    <w:p w:rsidR="005F4626" w:rsidRPr="006216AF" w:rsidRDefault="005F4626" w:rsidP="00181B04">
      <w:pPr>
        <w:rPr>
          <w:rtl/>
        </w:rPr>
      </w:pPr>
      <w:r w:rsidRPr="006216AF">
        <w:rPr>
          <w:rtl/>
        </w:rPr>
        <w:t>329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181B04">
        <w:rPr>
          <w:rFonts w:hint="cs"/>
          <w:rtl/>
        </w:rPr>
        <w:t xml:space="preserve"> </w:t>
      </w:r>
      <w:r>
        <w:rPr>
          <w:rtl/>
        </w:rPr>
        <w:t>ـ</w:t>
      </w:r>
      <w:r w:rsidR="00181B04">
        <w:rPr>
          <w:rFonts w:hint="cs"/>
          <w:rtl/>
        </w:rPr>
        <w:t xml:space="preserve"> </w:t>
      </w:r>
      <w:r w:rsidRPr="006216AF">
        <w:rPr>
          <w:rtl/>
        </w:rPr>
        <w:t xml:space="preserve">عن خالد بن نجيح ، قال : دخلت على أبي عبد الله </w:t>
      </w:r>
      <w:r w:rsidR="00537022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وعنده خلق ، فقنعت رأسي وجلست في ناحية وقلت في </w:t>
      </w:r>
      <w:r w:rsidR="00537022">
        <w:rPr>
          <w:rtl/>
        </w:rPr>
        <w:br/>
      </w:r>
      <w:r w:rsidRPr="006216AF">
        <w:rPr>
          <w:rtl/>
        </w:rPr>
        <w:t>نفسي : ويحكم ما أغفلكم ، عند من تتكلمون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عند ربّ العالمين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فناداني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ويحك يا خالد ، أنا والله عبد مخلوق ولي ربّ </w:t>
      </w:r>
      <w:r w:rsidR="00537022">
        <w:rPr>
          <w:rtl/>
        </w:rPr>
        <w:br/>
      </w:r>
      <w:r w:rsidRPr="006216AF">
        <w:rPr>
          <w:rtl/>
        </w:rPr>
        <w:t>أعبده ، وإن لم أعبده عذّبني والله بالنار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لا والله لا أقول فيك </w:t>
      </w:r>
      <w:r w:rsidR="00537022">
        <w:rPr>
          <w:rtl/>
        </w:rPr>
        <w:br/>
      </w:r>
      <w:r w:rsidRPr="006216AF">
        <w:rPr>
          <w:rtl/>
        </w:rPr>
        <w:t>أبدا</w:t>
      </w:r>
      <w:r w:rsidR="006821A5">
        <w:rPr>
          <w:rtl/>
        </w:rPr>
        <w:t>ً</w:t>
      </w:r>
      <w:r w:rsidRPr="006216AF">
        <w:rPr>
          <w:rtl/>
        </w:rPr>
        <w:t xml:space="preserve"> </w:t>
      </w:r>
      <w:r w:rsidR="00335A4F">
        <w:rPr>
          <w:rtl/>
        </w:rPr>
        <w:t>إلّ</w:t>
      </w:r>
      <w:r w:rsidR="00EB1B5E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قولك في نفسك</w:t>
      </w:r>
      <w:r w:rsidR="00410A32">
        <w:rPr>
          <w:rtl/>
        </w:rPr>
        <w:t xml:space="preserve"> .</w:t>
      </w:r>
    </w:p>
    <w:p w:rsidR="005F4626" w:rsidRPr="006216AF" w:rsidRDefault="005F4626" w:rsidP="00181B04">
      <w:pPr>
        <w:rPr>
          <w:rtl/>
        </w:rPr>
      </w:pPr>
      <w:r w:rsidRPr="006216AF">
        <w:rPr>
          <w:rtl/>
        </w:rPr>
        <w:t>330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181B04">
        <w:rPr>
          <w:rFonts w:hint="cs"/>
          <w:rtl/>
        </w:rPr>
        <w:t xml:space="preserve"> </w:t>
      </w:r>
      <w:r>
        <w:rPr>
          <w:rtl/>
        </w:rPr>
        <w:t>ـ</w:t>
      </w:r>
      <w:r w:rsidR="00181B04">
        <w:rPr>
          <w:rFonts w:hint="cs"/>
          <w:rtl/>
        </w:rPr>
        <w:t xml:space="preserve"> </w:t>
      </w:r>
      <w:r w:rsidRPr="006216AF">
        <w:rPr>
          <w:rtl/>
        </w:rPr>
        <w:t xml:space="preserve">عن إسماعيل بن عبد العزيز ، قال : قال لي أبو عبد الله </w:t>
      </w:r>
      <w:r w:rsidR="00537022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ضع لي في المتوضأ ماء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فقمت فوضعت الماء ، </w:t>
      </w:r>
      <w:r w:rsidR="00537022">
        <w:rPr>
          <w:rtl/>
        </w:rPr>
        <w:br/>
      </w:r>
      <w:r w:rsidRPr="006216AF">
        <w:rPr>
          <w:rtl/>
        </w:rPr>
        <w:t xml:space="preserve">فدخل ، فقلت في نفسي : أنا أقول فيه كذا وكذا ويدخل المتوضأ </w:t>
      </w:r>
      <w:r w:rsidR="00537022">
        <w:rPr>
          <w:rtl/>
        </w:rPr>
        <w:br/>
      </w:r>
      <w:r w:rsidRPr="006216AF">
        <w:rPr>
          <w:rtl/>
        </w:rPr>
        <w:t>ويتوضأ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فلم يلبث أن خرج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إسماعيل بن عبد العزيز ، لا </w:t>
      </w:r>
      <w:r w:rsidR="00537022">
        <w:rPr>
          <w:rtl/>
        </w:rPr>
        <w:br/>
      </w:r>
      <w:r w:rsidRPr="006216AF">
        <w:rPr>
          <w:rtl/>
        </w:rPr>
        <w:t>ترفعوا البناء فوق طاقته ، فينهدم ، اجعلونا عبيدا</w:t>
      </w:r>
      <w:r w:rsidR="006821A5">
        <w:rPr>
          <w:rtl/>
        </w:rPr>
        <w:t>ً</w:t>
      </w:r>
      <w:r w:rsidRPr="006216AF">
        <w:rPr>
          <w:rtl/>
        </w:rPr>
        <w:t xml:space="preserve"> مخلوقين وقولوا فينا ما </w:t>
      </w:r>
      <w:r w:rsidR="00537022">
        <w:rPr>
          <w:rtl/>
        </w:rPr>
        <w:br/>
      </w:r>
      <w:r w:rsidRPr="006216AF">
        <w:rPr>
          <w:rtl/>
        </w:rPr>
        <w:t>شئتم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إسماعيل : وكنت أقول فيه ما أقول فيه</w:t>
      </w:r>
      <w:r w:rsidR="00410A32">
        <w:rPr>
          <w:rtl/>
        </w:rPr>
        <w:t xml:space="preserve"> .</w:t>
      </w:r>
    </w:p>
    <w:p w:rsidR="00181B04" w:rsidRDefault="005F4626" w:rsidP="00181B04">
      <w:pPr>
        <w:rPr>
          <w:rStyle w:val="rfdLineChar"/>
        </w:rPr>
      </w:pPr>
      <w:r w:rsidRPr="006216AF">
        <w:rPr>
          <w:rtl/>
        </w:rPr>
        <w:t>331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181B04">
        <w:rPr>
          <w:rFonts w:hint="cs"/>
          <w:rtl/>
        </w:rPr>
        <w:t xml:space="preserve"> </w:t>
      </w:r>
      <w:r>
        <w:rPr>
          <w:rtl/>
        </w:rPr>
        <w:t>ـ</w:t>
      </w:r>
      <w:r w:rsidR="00181B04">
        <w:rPr>
          <w:rFonts w:hint="cs"/>
          <w:rtl/>
        </w:rPr>
        <w:t xml:space="preserve"> </w:t>
      </w:r>
      <w:r w:rsidRPr="006216AF">
        <w:rPr>
          <w:rtl/>
        </w:rPr>
        <w:t>عن شهاب بن عبد ربّه ، قال : أتيت أبا عبد الله أسأله</w:t>
      </w:r>
      <w:r w:rsidR="00181B04">
        <w:rPr>
          <w:rFonts w:hint="cs"/>
          <w:rtl/>
        </w:rPr>
        <w:t xml:space="preserve"> </w:t>
      </w:r>
      <w:r w:rsidR="00181B04">
        <w:rPr>
          <w:rtl/>
        </w:rPr>
        <w:br/>
      </w:r>
      <w:r w:rsidR="00181B0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بصائر الدرجات : 257</w:t>
      </w:r>
      <w:r w:rsidR="0096323A">
        <w:rPr>
          <w:rtl/>
        </w:rPr>
        <w:t xml:space="preserve"> / </w:t>
      </w:r>
      <w:r w:rsidRPr="006216AF">
        <w:rPr>
          <w:rtl/>
        </w:rPr>
        <w:t>8 ، اثبات الهداة 3 : 95</w:t>
      </w:r>
      <w:r w:rsidR="0096323A">
        <w:rPr>
          <w:rtl/>
        </w:rPr>
        <w:t xml:space="preserve"> / </w:t>
      </w:r>
      <w:r w:rsidRPr="006216AF">
        <w:rPr>
          <w:rtl/>
        </w:rPr>
        <w:t>62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م : صدره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بصائر الدرجات : 261</w:t>
      </w:r>
      <w:r w:rsidR="0096323A">
        <w:rPr>
          <w:rtl/>
        </w:rPr>
        <w:t xml:space="preserve"> / </w:t>
      </w:r>
      <w:r w:rsidRPr="006216AF">
        <w:rPr>
          <w:rtl/>
        </w:rPr>
        <w:t>25</w:t>
      </w:r>
      <w:r w:rsidR="00410A32">
        <w:rPr>
          <w:rtl/>
        </w:rPr>
        <w:t xml:space="preserve"> .</w:t>
      </w:r>
    </w:p>
    <w:p w:rsidR="005F4626" w:rsidRPr="006216AF" w:rsidRDefault="005F4626" w:rsidP="00181B04">
      <w:pPr>
        <w:pStyle w:val="rfdFootnote0"/>
        <w:rPr>
          <w:rtl/>
        </w:rPr>
      </w:pPr>
      <w:r w:rsidRPr="006216AF">
        <w:rPr>
          <w:rtl/>
        </w:rPr>
        <w:t>5</w:t>
      </w:r>
      <w:r w:rsidR="00181B04">
        <w:rPr>
          <w:rFonts w:hint="cs"/>
          <w:rtl/>
        </w:rPr>
        <w:t xml:space="preserve"> </w:t>
      </w:r>
      <w:r>
        <w:rPr>
          <w:rtl/>
        </w:rPr>
        <w:t>ـ</w:t>
      </w:r>
      <w:r w:rsidR="00181B04">
        <w:rPr>
          <w:rFonts w:hint="cs"/>
          <w:rtl/>
        </w:rPr>
        <w:t xml:space="preserve"> </w:t>
      </w:r>
      <w:r w:rsidRPr="006216AF">
        <w:rPr>
          <w:rtl/>
        </w:rPr>
        <w:t>بصائر الدرجات : 261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22 ، الخرائج والجرائح 2 : 735 ، كشف الغمة </w:t>
      </w:r>
      <w:r w:rsidR="00537022">
        <w:rPr>
          <w:rtl/>
        </w:rPr>
        <w:br/>
      </w:r>
      <w:r w:rsidRPr="006216AF">
        <w:rPr>
          <w:rtl/>
        </w:rPr>
        <w:t>2 : 191 ، اثبات الهداة 3 : 101 ، مدينة المعاجز : 380</w:t>
      </w:r>
      <w:r w:rsidR="0096323A">
        <w:rPr>
          <w:rtl/>
        </w:rPr>
        <w:t xml:space="preserve"> / </w:t>
      </w:r>
      <w:r w:rsidRPr="006216AF">
        <w:rPr>
          <w:rtl/>
        </w:rPr>
        <w:t>71</w:t>
      </w:r>
      <w:r w:rsidR="00410A32">
        <w:rPr>
          <w:rtl/>
        </w:rPr>
        <w:t xml:space="preserve"> .</w:t>
      </w:r>
    </w:p>
    <w:p w:rsidR="005F4626" w:rsidRPr="006216AF" w:rsidRDefault="005F4626" w:rsidP="00181B04">
      <w:pPr>
        <w:pStyle w:val="rfdFootnote0"/>
        <w:rPr>
          <w:rtl/>
        </w:rPr>
      </w:pPr>
      <w:r w:rsidRPr="006216AF">
        <w:rPr>
          <w:rtl/>
        </w:rPr>
        <w:t>6</w:t>
      </w:r>
      <w:r w:rsidR="00181B04">
        <w:rPr>
          <w:rFonts w:hint="cs"/>
          <w:rtl/>
        </w:rPr>
        <w:t xml:space="preserve"> </w:t>
      </w:r>
      <w:r>
        <w:rPr>
          <w:rtl/>
        </w:rPr>
        <w:t>ـ</w:t>
      </w:r>
      <w:r w:rsidR="00181B04">
        <w:rPr>
          <w:rFonts w:hint="cs"/>
          <w:rtl/>
        </w:rPr>
        <w:t xml:space="preserve"> </w:t>
      </w:r>
      <w:r w:rsidRPr="006216AF">
        <w:rPr>
          <w:rtl/>
        </w:rPr>
        <w:t>بصائر الدرجات : 258</w:t>
      </w:r>
      <w:r w:rsidR="0096323A">
        <w:rPr>
          <w:rtl/>
        </w:rPr>
        <w:t xml:space="preserve"> / </w:t>
      </w:r>
      <w:r w:rsidRPr="006216AF">
        <w:rPr>
          <w:rtl/>
        </w:rPr>
        <w:t>13 ، دلائل الإ</w:t>
      </w:r>
      <w:r w:rsidR="00EB1B5E">
        <w:rPr>
          <w:rtl/>
        </w:rPr>
        <w:t>ِ</w:t>
      </w:r>
      <w:r w:rsidRPr="006216AF">
        <w:rPr>
          <w:rtl/>
        </w:rPr>
        <w:t xml:space="preserve">مامة : 133 ، الخرائج والجرائح </w:t>
      </w:r>
      <w:r w:rsidR="00537022">
        <w:rPr>
          <w:rtl/>
        </w:rPr>
        <w:br/>
      </w:r>
      <w:r w:rsidRPr="006216AF">
        <w:rPr>
          <w:rtl/>
        </w:rPr>
        <w:t>2 : 613 ، مناقب ابن شهر</w:t>
      </w:r>
      <w:r w:rsidR="00EB1B5E">
        <w:rPr>
          <w:rtl/>
        </w:rPr>
        <w:t>ا</w:t>
      </w:r>
      <w:r w:rsidRPr="006216AF">
        <w:rPr>
          <w:rtl/>
        </w:rPr>
        <w:t>شوب 4 : 219</w:t>
      </w:r>
      <w:r w:rsidR="00410A32">
        <w:rPr>
          <w:rtl/>
        </w:rPr>
        <w:t xml:space="preserve"> .</w:t>
      </w:r>
    </w:p>
    <w:p w:rsidR="005F4626" w:rsidRPr="006216AF" w:rsidRDefault="005F4626" w:rsidP="005A2FC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عن مسألة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شئت فاسأل ، وإن شئت أخبرتك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فيما جئت </w:t>
      </w:r>
      <w:r w:rsidR="00537022">
        <w:rPr>
          <w:rtl/>
        </w:rPr>
        <w:br/>
      </w:r>
      <w:r w:rsidRPr="006216AF">
        <w:rPr>
          <w:rtl/>
        </w:rPr>
        <w:t>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له : أخبرني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جئت لتسألني عن الجنب يغرف الماء من الحب بالكوز </w:t>
      </w:r>
      <w:r w:rsidR="00537022">
        <w:rPr>
          <w:rtl/>
        </w:rPr>
        <w:br/>
      </w:r>
      <w:r w:rsidRPr="006216AF">
        <w:rPr>
          <w:rtl/>
        </w:rPr>
        <w:t>فتصيب يده الماء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ليس به بأس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181B04">
      <w:pPr>
        <w:rPr>
          <w:rtl/>
        </w:rPr>
      </w:pPr>
      <w:r w:rsidRPr="006216AF">
        <w:rPr>
          <w:rtl/>
        </w:rPr>
        <w:t>332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181B04">
        <w:rPr>
          <w:rFonts w:hint="cs"/>
          <w:rtl/>
        </w:rPr>
        <w:t xml:space="preserve"> </w:t>
      </w:r>
      <w:r>
        <w:rPr>
          <w:rtl/>
        </w:rPr>
        <w:t>ـ</w:t>
      </w:r>
      <w:r w:rsidR="00181B04">
        <w:rPr>
          <w:rFonts w:hint="cs"/>
          <w:rtl/>
        </w:rPr>
        <w:t xml:space="preserve"> </w:t>
      </w:r>
      <w:r w:rsidRPr="006216AF">
        <w:rPr>
          <w:rtl/>
        </w:rPr>
        <w:t xml:space="preserve">عن عمر بن يزيد ، قال : كنت عند أبي عبد الله </w:t>
      </w:r>
      <w:r w:rsidR="00276CED">
        <w:rPr>
          <w:rtl/>
        </w:rPr>
        <w:t xml:space="preserve">عليه </w:t>
      </w:r>
      <w:r w:rsidR="0053702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وهو مضطجع ، ووجهه إلى الحائط ،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عمر ، اغمز </w:t>
      </w:r>
      <w:r w:rsidR="00537022">
        <w:rPr>
          <w:rtl/>
        </w:rPr>
        <w:br/>
      </w:r>
      <w:r w:rsidRPr="006216AF">
        <w:rPr>
          <w:rtl/>
        </w:rPr>
        <w:t>رجلي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فقعدت أغمز رجله ، فقلت في نفسي : اسأله عن عبد الله </w:t>
      </w:r>
      <w:r w:rsidR="00537022">
        <w:rPr>
          <w:rtl/>
        </w:rPr>
        <w:br/>
      </w:r>
      <w:r w:rsidRPr="006216AF">
        <w:rPr>
          <w:rtl/>
        </w:rPr>
        <w:t>وموسى أيّهما الإ</w:t>
      </w:r>
      <w:r w:rsidR="002C331A">
        <w:rPr>
          <w:rtl/>
        </w:rPr>
        <w:t>ِ</w:t>
      </w:r>
      <w:r w:rsidRPr="006216AF">
        <w:rPr>
          <w:rtl/>
        </w:rPr>
        <w:t>مام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فحوّل وجهه إليّ</w:t>
      </w:r>
      <w:r w:rsidR="006821A5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إذن والله لا </w:t>
      </w:r>
      <w:r w:rsidR="00537022">
        <w:rPr>
          <w:rtl/>
        </w:rPr>
        <w:br/>
      </w:r>
      <w:r w:rsidRPr="006216AF">
        <w:rPr>
          <w:rtl/>
        </w:rPr>
        <w:t>أجيبك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181B04">
      <w:pPr>
        <w:rPr>
          <w:rtl/>
        </w:rPr>
      </w:pPr>
      <w:r w:rsidRPr="006216AF">
        <w:rPr>
          <w:rtl/>
        </w:rPr>
        <w:t>333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181B04">
        <w:rPr>
          <w:rFonts w:hint="cs"/>
          <w:rtl/>
        </w:rPr>
        <w:t xml:space="preserve"> </w:t>
      </w:r>
      <w:r>
        <w:rPr>
          <w:rtl/>
        </w:rPr>
        <w:t>ـ</w:t>
      </w:r>
      <w:r w:rsidR="00181B04">
        <w:rPr>
          <w:rFonts w:hint="cs"/>
          <w:rtl/>
        </w:rPr>
        <w:t xml:space="preserve"> </w:t>
      </w:r>
      <w:r w:rsidRPr="006216AF">
        <w:rPr>
          <w:rtl/>
        </w:rPr>
        <w:t xml:space="preserve">عن زياد بن أبي الحلال ، قال : اختلف الناس في </w:t>
      </w:r>
      <w:r w:rsidR="00537022">
        <w:rPr>
          <w:rtl/>
        </w:rPr>
        <w:br/>
      </w:r>
      <w:r w:rsidRPr="006216AF">
        <w:rPr>
          <w:rtl/>
        </w:rPr>
        <w:t xml:space="preserve">جابر بن يزيد الجعفيّ وأحاديثه وأعاجيبه ، فدخلت على أبي عبد الله </w:t>
      </w:r>
      <w:r w:rsidR="00537022">
        <w:rPr>
          <w:rtl/>
        </w:rPr>
        <w:br/>
      </w:r>
      <w:r w:rsidRPr="006216AF">
        <w:rPr>
          <w:rtl/>
        </w:rPr>
        <w:t>وأنا أريد أن أسأله فابتدأني من غير أن أسأله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لي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رحم الله جابر بن يزيد الجعفيّ ، فإنّه كان يصدّق علينا ، </w:t>
      </w:r>
      <w:r w:rsidR="00537022">
        <w:rPr>
          <w:rtl/>
        </w:rPr>
        <w:br/>
      </w:r>
      <w:r w:rsidRPr="006216AF">
        <w:rPr>
          <w:rtl/>
        </w:rPr>
        <w:t>ولعن الله المغيرة بن سعيد فإنّه كان يكذب علينا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181B04" w:rsidRDefault="00E64F3B" w:rsidP="00181B04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 w:rsidR="00181B04">
        <w:rPr>
          <w:rtl/>
        </w:rPr>
        <w:br/>
      </w:r>
      <w:r w:rsidR="00181B0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أحدّثك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64F3B">
      <w:pPr>
        <w:pStyle w:val="rfdFootnote0"/>
        <w:rPr>
          <w:rtl/>
        </w:rPr>
      </w:pPr>
      <w:r w:rsidRPr="006216AF">
        <w:rPr>
          <w:rtl/>
        </w:rPr>
        <w:t>7</w:t>
      </w:r>
      <w:r w:rsidR="00E64F3B">
        <w:rPr>
          <w:rFonts w:hint="cs"/>
          <w:rtl/>
        </w:rPr>
        <w:t xml:space="preserve"> </w:t>
      </w:r>
      <w:r>
        <w:rPr>
          <w:rtl/>
        </w:rPr>
        <w:t>ـ</w:t>
      </w:r>
      <w:r w:rsidR="00E64F3B">
        <w:rPr>
          <w:rFonts w:hint="cs"/>
          <w:rtl/>
        </w:rPr>
        <w:t xml:space="preserve"> </w:t>
      </w:r>
      <w:r w:rsidRPr="006216AF">
        <w:rPr>
          <w:rtl/>
        </w:rPr>
        <w:t>بصائر الدرجات : 255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 ، دلائل الإمامة : 133 ، الخرائج والجرائح </w:t>
      </w:r>
      <w:r w:rsidR="00537022">
        <w:rPr>
          <w:rtl/>
        </w:rPr>
        <w:br/>
      </w:r>
      <w:r w:rsidRPr="006216AF">
        <w:rPr>
          <w:rtl/>
        </w:rPr>
        <w:t>2 : 733</w:t>
      </w:r>
      <w:r w:rsidR="00410A32">
        <w:rPr>
          <w:rtl/>
        </w:rPr>
        <w:t xml:space="preserve"> .</w:t>
      </w:r>
    </w:p>
    <w:p w:rsidR="005F4626" w:rsidRPr="006216AF" w:rsidRDefault="005F4626" w:rsidP="00E64F3B">
      <w:pPr>
        <w:pStyle w:val="rfdFootnote0"/>
        <w:rPr>
          <w:rtl/>
        </w:rPr>
      </w:pPr>
      <w:r w:rsidRPr="006216AF">
        <w:rPr>
          <w:rtl/>
        </w:rPr>
        <w:t>8</w:t>
      </w:r>
      <w:r w:rsidR="00E64F3B">
        <w:rPr>
          <w:rFonts w:hint="cs"/>
          <w:rtl/>
        </w:rPr>
        <w:t xml:space="preserve"> </w:t>
      </w:r>
      <w:r>
        <w:rPr>
          <w:rtl/>
        </w:rPr>
        <w:t>ـ</w:t>
      </w:r>
      <w:r w:rsidR="00E64F3B">
        <w:rPr>
          <w:rFonts w:hint="cs"/>
          <w:rtl/>
        </w:rPr>
        <w:t xml:space="preserve"> </w:t>
      </w:r>
      <w:r w:rsidRPr="006216AF">
        <w:rPr>
          <w:rtl/>
        </w:rPr>
        <w:t>بصائر الدرجات : 258</w:t>
      </w:r>
      <w:r w:rsidR="0096323A">
        <w:rPr>
          <w:rtl/>
        </w:rPr>
        <w:t xml:space="preserve"> / </w:t>
      </w:r>
      <w:r w:rsidRPr="006216AF">
        <w:rPr>
          <w:rtl/>
        </w:rPr>
        <w:t>12 ، الخرائج والجرائح 2 : 733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42 ، اثبات </w:t>
      </w:r>
      <w:r w:rsidR="00537022">
        <w:rPr>
          <w:rtl/>
        </w:rPr>
        <w:br/>
      </w:r>
      <w:r w:rsidRPr="006216AF">
        <w:rPr>
          <w:rtl/>
        </w:rPr>
        <w:t>الهداة 3 : 100 ، دلائل الإمامة : 133</w:t>
      </w:r>
      <w:r w:rsidR="00410A32">
        <w:rPr>
          <w:rtl/>
        </w:rPr>
        <w:t xml:space="preserve"> .</w:t>
      </w:r>
    </w:p>
    <w:p w:rsidR="005F4626" w:rsidRPr="006216AF" w:rsidRDefault="002C331A" w:rsidP="005F4626">
      <w:pPr>
        <w:rPr>
          <w:rtl/>
        </w:rPr>
      </w:pPr>
      <w:r>
        <w:rPr>
          <w:rStyle w:val="rfdFootnote"/>
          <w:rtl/>
        </w:rPr>
        <w:t>(2) في النسخ : زياد بن خلّا</w:t>
      </w:r>
      <w:r w:rsidR="005F4626" w:rsidRPr="006216AF">
        <w:rPr>
          <w:rStyle w:val="rfdFootnote"/>
          <w:rtl/>
        </w:rPr>
        <w:t xml:space="preserve">د ، وما أثبتناه من المصادر ، راجع </w:t>
      </w:r>
      <w:r w:rsidR="009F08E4" w:rsidRPr="006216AF">
        <w:rPr>
          <w:rStyle w:val="rfdFootnote"/>
          <w:rtl/>
        </w:rPr>
        <w:t>«</w:t>
      </w:r>
      <w:r w:rsidR="005F4626" w:rsidRPr="006216AF">
        <w:rPr>
          <w:rStyle w:val="rfdFootnote"/>
          <w:rtl/>
        </w:rPr>
        <w:t xml:space="preserve">معجم </w:t>
      </w:r>
      <w:r w:rsidR="00537022">
        <w:rPr>
          <w:rStyle w:val="rfdFootnote"/>
          <w:rtl/>
        </w:rPr>
        <w:br/>
      </w:r>
      <w:r w:rsidR="005F4626" w:rsidRPr="006216AF">
        <w:rPr>
          <w:rStyle w:val="rfdFootnote"/>
          <w:rtl/>
        </w:rPr>
        <w:t>رجال الحديث 7 : 300 ، تنقيح المقال 1 : 453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B94323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B94323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آياته من الاخبار بالغائبات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سبعة عشر حديثا</w:t>
      </w:r>
      <w:r w:rsidR="006821A5">
        <w:rPr>
          <w:rtl/>
        </w:rPr>
        <w:t>ً</w:t>
      </w:r>
    </w:p>
    <w:p w:rsidR="005F4626" w:rsidRPr="006216AF" w:rsidRDefault="005F4626" w:rsidP="00E64F3B">
      <w:pPr>
        <w:rPr>
          <w:rtl/>
        </w:rPr>
      </w:pPr>
      <w:r w:rsidRPr="006216AF">
        <w:rPr>
          <w:rtl/>
        </w:rPr>
        <w:t>334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E64F3B">
        <w:rPr>
          <w:rFonts w:hint="cs"/>
          <w:rtl/>
        </w:rPr>
        <w:t xml:space="preserve"> </w:t>
      </w:r>
      <w:r>
        <w:rPr>
          <w:rtl/>
        </w:rPr>
        <w:t>ـ</w:t>
      </w:r>
      <w:r w:rsidR="00E64F3B">
        <w:rPr>
          <w:rFonts w:hint="cs"/>
          <w:rtl/>
        </w:rPr>
        <w:t xml:space="preserve"> </w:t>
      </w:r>
      <w:r w:rsidRPr="006216AF">
        <w:rPr>
          <w:rtl/>
        </w:rPr>
        <w:t>عن بكير بن أعين قال : حبس عبد الله بن ع</w:t>
      </w:r>
      <w:r w:rsidR="00061AF0">
        <w:rPr>
          <w:rtl/>
        </w:rPr>
        <w:t>ي</w:t>
      </w:r>
      <w:r w:rsidRPr="006216AF">
        <w:rPr>
          <w:rtl/>
        </w:rPr>
        <w:t xml:space="preserve">اس </w:t>
      </w:r>
      <w:r w:rsidR="001B3E24">
        <w:rPr>
          <w:rtl/>
        </w:rPr>
        <w:br/>
      </w:r>
      <w:r w:rsidRPr="006216AF">
        <w:rPr>
          <w:rtl/>
        </w:rPr>
        <w:t xml:space="preserve">بالكوفة ، فحمّلني رسالة إلى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يسأله الدعاء </w:t>
      </w:r>
      <w:r w:rsidR="001B3E24">
        <w:rPr>
          <w:rtl/>
        </w:rPr>
        <w:br/>
      </w:r>
      <w:r w:rsidRPr="006216AF">
        <w:rPr>
          <w:rtl/>
        </w:rPr>
        <w:t xml:space="preserve">بتخليته ، فلمّا أن كان في يوم عرفة على الموقف قلت له : اذكر أمر </w:t>
      </w:r>
      <w:r w:rsidR="001B3E24">
        <w:rPr>
          <w:rtl/>
        </w:rPr>
        <w:br/>
      </w:r>
      <w:r w:rsidRPr="006216AF">
        <w:rPr>
          <w:rtl/>
        </w:rPr>
        <w:t>مولاك عبد الله بن ع</w:t>
      </w:r>
      <w:r w:rsidR="00061AF0">
        <w:rPr>
          <w:rtl/>
        </w:rPr>
        <w:t>ي</w:t>
      </w:r>
      <w:r w:rsidRPr="006216AF">
        <w:rPr>
          <w:rtl/>
        </w:rPr>
        <w:t xml:space="preserve">اس ، فرفع يده وحرّك شفتيه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أطلق </w:t>
      </w:r>
      <w:r w:rsidR="001B3E24">
        <w:rPr>
          <w:rtl/>
        </w:rPr>
        <w:br/>
      </w:r>
      <w:r w:rsidRPr="006216AF">
        <w:rPr>
          <w:rtl/>
        </w:rPr>
        <w:t>عنه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بكير : فرجعت إلى الكوفة فسألت عن اليوم الذي خلّي عن </w:t>
      </w:r>
      <w:r w:rsidR="001B3E24">
        <w:rPr>
          <w:rtl/>
        </w:rPr>
        <w:br/>
      </w:r>
      <w:r w:rsidRPr="006216AF">
        <w:rPr>
          <w:rtl/>
        </w:rPr>
        <w:t xml:space="preserve">عبد الله بن عباس ، فوجدت تخليته في الوقت الذي دعا له أبو عبد الله </w:t>
      </w:r>
      <w:r w:rsidR="001B3E24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بالتخلية</w:t>
      </w:r>
      <w:r w:rsidR="00410A32">
        <w:rPr>
          <w:rtl/>
        </w:rPr>
        <w:t xml:space="preserve"> .</w:t>
      </w:r>
    </w:p>
    <w:p w:rsidR="005F4626" w:rsidRPr="006216AF" w:rsidRDefault="005F4626" w:rsidP="00E64F3B">
      <w:pPr>
        <w:rPr>
          <w:rtl/>
        </w:rPr>
      </w:pPr>
      <w:r w:rsidRPr="006216AF">
        <w:rPr>
          <w:rtl/>
        </w:rPr>
        <w:t>335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E64F3B">
        <w:rPr>
          <w:rFonts w:hint="cs"/>
          <w:rtl/>
        </w:rPr>
        <w:t xml:space="preserve"> </w:t>
      </w:r>
      <w:r>
        <w:rPr>
          <w:rtl/>
        </w:rPr>
        <w:t>ـ</w:t>
      </w:r>
      <w:r w:rsidR="00E64F3B">
        <w:rPr>
          <w:rFonts w:hint="cs"/>
          <w:rtl/>
        </w:rPr>
        <w:t xml:space="preserve"> </w:t>
      </w:r>
      <w:r w:rsidRPr="006216AF">
        <w:rPr>
          <w:rtl/>
        </w:rPr>
        <w:t xml:space="preserve">عن داود بن كثير ، قال : دخلت على أبي عبد الله </w:t>
      </w:r>
      <w:r w:rsidR="00276CED">
        <w:rPr>
          <w:rtl/>
        </w:rPr>
        <w:t xml:space="preserve">عليه </w:t>
      </w:r>
      <w:r w:rsidR="001B3E24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فقلت : يا ابن رسول الله ، أسألك عن شيء يختلج في صدري</w:t>
      </w:r>
      <w:r w:rsidR="00410A32">
        <w:rPr>
          <w:rtl/>
        </w:rPr>
        <w:t xml:space="preserve"> .</w:t>
      </w:r>
      <w:r w:rsidR="006821A5">
        <w:rPr>
          <w:rtl/>
        </w:rPr>
        <w:t xml:space="preserve"> </w:t>
      </w:r>
      <w:r w:rsidR="001B3E24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داود ، كأنّي بك قد كتفت بخدعة ، فتدخل في صندوق ، ولا </w:t>
      </w:r>
      <w:r w:rsidR="001B3E24">
        <w:rPr>
          <w:rtl/>
        </w:rPr>
        <w:br/>
      </w:r>
      <w:r w:rsidRPr="006216AF">
        <w:rPr>
          <w:rtl/>
        </w:rPr>
        <w:t xml:space="preserve">يطلق عنك </w:t>
      </w:r>
      <w:r w:rsidR="00335A4F">
        <w:rPr>
          <w:rtl/>
        </w:rPr>
        <w:t>إلّا</w:t>
      </w:r>
      <w:r w:rsidRPr="006216AF">
        <w:rPr>
          <w:rtl/>
        </w:rPr>
        <w:t xml:space="preserve"> بألف درهم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E64F3B" w:rsidRDefault="005F4626" w:rsidP="00E64F3B">
      <w:pPr>
        <w:rPr>
          <w:rStyle w:val="rfdLineChar"/>
        </w:rPr>
      </w:pPr>
      <w:r w:rsidRPr="006216AF">
        <w:rPr>
          <w:rtl/>
        </w:rPr>
        <w:t>قال داود : فأضلّني الشّ</w:t>
      </w:r>
      <w:r w:rsidR="00E20276">
        <w:rPr>
          <w:rtl/>
        </w:rPr>
        <w:t>َ</w:t>
      </w:r>
      <w:r w:rsidRPr="006216AF">
        <w:rPr>
          <w:rtl/>
        </w:rPr>
        <w:t>يطان عمّا أردت سؤاله ، فخرجت متفكّرا</w:t>
      </w:r>
      <w:r w:rsidR="006821A5">
        <w:rPr>
          <w:rtl/>
        </w:rPr>
        <w:t>ً</w:t>
      </w:r>
      <w:r w:rsidR="00E64F3B">
        <w:rPr>
          <w:rFonts w:hint="cs"/>
          <w:rtl/>
        </w:rPr>
        <w:t xml:space="preserve"> </w:t>
      </w:r>
      <w:r w:rsidR="00E64F3B">
        <w:rPr>
          <w:rtl/>
        </w:rPr>
        <w:br/>
      </w:r>
      <w:r w:rsidR="00E64F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166E62">
      <w:pPr>
        <w:pStyle w:val="rfdFootnote0"/>
        <w:rPr>
          <w:rtl/>
        </w:rPr>
      </w:pPr>
      <w:r w:rsidRPr="006216AF">
        <w:rPr>
          <w:rtl/>
        </w:rPr>
        <w:t xml:space="preserve">1 </w:t>
      </w:r>
      <w:r w:rsidR="00166E62">
        <w:rPr>
          <w:rtl/>
        </w:rPr>
        <w:t>ـ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415</w:t>
      </w:r>
      <w:r w:rsidR="0096323A">
        <w:rPr>
          <w:rtl/>
        </w:rPr>
        <w:t xml:space="preserve"> 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B9432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متحيّرا</w:t>
      </w:r>
      <w:r w:rsidR="006821A5">
        <w:rPr>
          <w:rtl/>
        </w:rPr>
        <w:t>ً</w:t>
      </w:r>
      <w:r w:rsidRPr="006216AF">
        <w:rPr>
          <w:rtl/>
        </w:rPr>
        <w:t xml:space="preserve"> ممّا قال ، فمررت ببعض سكك الكوفة فإذا جارية مليحة ، </w:t>
      </w:r>
      <w:r w:rsidR="001B3E24">
        <w:rPr>
          <w:rtl/>
        </w:rPr>
        <w:br/>
      </w:r>
      <w:r w:rsidRPr="006216AF">
        <w:rPr>
          <w:rtl/>
        </w:rPr>
        <w:t>فتعلقت بي وقالت : يا صاحب الحق ، هل لك في الإ</w:t>
      </w:r>
      <w:r w:rsidR="00E20276">
        <w:rPr>
          <w:rtl/>
        </w:rPr>
        <w:t>ِ</w:t>
      </w:r>
      <w:r w:rsidRPr="006216AF">
        <w:rPr>
          <w:rtl/>
        </w:rPr>
        <w:t xml:space="preserve">لمام بنا فتفيدنا </w:t>
      </w:r>
      <w:r w:rsidR="00D47719">
        <w:rPr>
          <w:rtl/>
        </w:rPr>
        <w:br/>
      </w:r>
      <w:r w:rsidRPr="006216AF">
        <w:rPr>
          <w:rtl/>
        </w:rPr>
        <w:t>ببعض ما خصصت به دوننا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ما أكره ذلك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فقالت لي : ادخل </w:t>
      </w:r>
      <w:r w:rsidR="00D47719">
        <w:rPr>
          <w:rtl/>
        </w:rPr>
        <w:br/>
      </w:r>
      <w:r w:rsidRPr="006216AF">
        <w:rPr>
          <w:rtl/>
        </w:rPr>
        <w:t>فدخلت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فإذا أنا بزوجها قد أقبل إليها ، فقالت لي : ادخل الصندوق ، </w:t>
      </w:r>
      <w:r w:rsidR="00D47719">
        <w:rPr>
          <w:rtl/>
        </w:rPr>
        <w:br/>
      </w:r>
      <w:r w:rsidRPr="006216AF">
        <w:rPr>
          <w:rtl/>
        </w:rPr>
        <w:t>فإنّي لا آمنه عليك إن رأى اجتماعنا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فدخلت الصندوق ، فأقفلت </w:t>
      </w:r>
      <w:r w:rsidR="00D47719">
        <w:rPr>
          <w:rtl/>
        </w:rPr>
        <w:br/>
      </w:r>
      <w:r w:rsidRPr="006216AF">
        <w:rPr>
          <w:rtl/>
        </w:rPr>
        <w:t>عليّ</w:t>
      </w:r>
      <w:r w:rsidR="00937922">
        <w:rPr>
          <w:rtl/>
        </w:rPr>
        <w:t>َ</w:t>
      </w:r>
      <w:r w:rsidRPr="006216AF">
        <w:rPr>
          <w:rtl/>
        </w:rPr>
        <w:t xml:space="preserve"> ، ثمّ قالت : قد وقعت موقع سوء ، فإن افتديت نفسك بألف درهم </w:t>
      </w:r>
      <w:r w:rsidR="00D47719">
        <w:rPr>
          <w:rtl/>
        </w:rPr>
        <w:br/>
      </w:r>
      <w:r w:rsidRPr="006216AF">
        <w:rPr>
          <w:rtl/>
        </w:rPr>
        <w:t>و</w:t>
      </w:r>
      <w:r w:rsidR="00335A4F">
        <w:rPr>
          <w:rtl/>
        </w:rPr>
        <w:t>إلّا</w:t>
      </w:r>
      <w:r w:rsidRPr="006216AF">
        <w:rPr>
          <w:rtl/>
        </w:rPr>
        <w:t xml:space="preserve"> غمزت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بك إلى السلطان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فأعطيتها ألف درهم وخلّت عنّي ، </w:t>
      </w:r>
      <w:r w:rsidR="00D47719">
        <w:rPr>
          <w:rtl/>
        </w:rPr>
        <w:br/>
      </w:r>
      <w:r w:rsidRPr="006216AF">
        <w:rPr>
          <w:rtl/>
        </w:rPr>
        <w:t xml:space="preserve">فرجعت إلى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فلمّا بصر بي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نجوت </w:t>
      </w:r>
      <w:r w:rsidR="00D47719">
        <w:rPr>
          <w:rtl/>
        </w:rPr>
        <w:br/>
      </w:r>
      <w:r w:rsidRPr="006216AF">
        <w:rPr>
          <w:rtl/>
        </w:rPr>
        <w:t>الآن فاحمد 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64F3B">
      <w:pPr>
        <w:rPr>
          <w:rtl/>
        </w:rPr>
      </w:pPr>
      <w:r w:rsidRPr="006216AF">
        <w:rPr>
          <w:rtl/>
        </w:rPr>
        <w:t>336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E64F3B">
        <w:rPr>
          <w:rFonts w:hint="cs"/>
          <w:rtl/>
        </w:rPr>
        <w:t xml:space="preserve"> </w:t>
      </w:r>
      <w:r>
        <w:rPr>
          <w:rtl/>
        </w:rPr>
        <w:t>ـ</w:t>
      </w:r>
      <w:r w:rsidR="00E64F3B">
        <w:rPr>
          <w:rFonts w:hint="cs"/>
          <w:rtl/>
        </w:rPr>
        <w:t xml:space="preserve"> </w:t>
      </w:r>
      <w:r w:rsidRPr="006216AF">
        <w:rPr>
          <w:rtl/>
        </w:rPr>
        <w:t xml:space="preserve">عن يزيد بن خلف ، قال : سمعت أبا عبد الله </w:t>
      </w:r>
      <w:r w:rsidR="00276CED">
        <w:rPr>
          <w:rtl/>
        </w:rPr>
        <w:t xml:space="preserve">عليه </w:t>
      </w:r>
      <w:r w:rsidR="00D47719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</w:t>
      </w:r>
      <w:r w:rsidR="00166FFF">
        <w:rPr>
          <w:rtl/>
        </w:rPr>
        <w:t xml:space="preserve"> </w:t>
      </w:r>
      <w:r w:rsidRPr="006216AF">
        <w:rPr>
          <w:rtl/>
        </w:rPr>
        <w:t>[ قد ] ذكر عنده زيد ، وهو يومئذ يتردد في المدينة ، يقول :</w:t>
      </w:r>
      <w:r w:rsidR="00283FDE">
        <w:rPr>
          <w:rtl/>
        </w:rPr>
        <w:t xml:space="preserve"> </w:t>
      </w:r>
      <w:r w:rsidR="00D47719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كأنّي به قد خرج إلى العراق ويمكث يومين ويقتل في اليوم الثالث ، </w:t>
      </w:r>
      <w:r w:rsidR="00D47719">
        <w:rPr>
          <w:rtl/>
        </w:rPr>
        <w:br/>
      </w:r>
      <w:r w:rsidRPr="006216AF">
        <w:rPr>
          <w:rtl/>
        </w:rPr>
        <w:t>ثمّ يدار برأسه في البلدان ، ويؤتى به ، وينصب ها</w:t>
      </w:r>
      <w:r w:rsidR="00E20276">
        <w:rPr>
          <w:rtl/>
        </w:rPr>
        <w:t xml:space="preserve"> </w:t>
      </w:r>
      <w:r w:rsidRPr="006216AF">
        <w:rPr>
          <w:rtl/>
        </w:rPr>
        <w:t>هنا على قصبة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D47719">
        <w:rPr>
          <w:rtl/>
        </w:rPr>
        <w:br/>
      </w:r>
      <w:r w:rsidRPr="006216AF">
        <w:rPr>
          <w:rtl/>
        </w:rPr>
        <w:t>وأشار بيده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فسمعت أذني من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ورأت عيني أن </w:t>
      </w:r>
      <w:r w:rsidR="00D47719">
        <w:rPr>
          <w:rtl/>
        </w:rPr>
        <w:br/>
      </w:r>
      <w:r w:rsidRPr="006216AF">
        <w:rPr>
          <w:rtl/>
        </w:rPr>
        <w:t xml:space="preserve">أتي برأسه حتّى أقيم على قصبة في الموضع الذي أشار إليه </w:t>
      </w:r>
      <w:r w:rsidR="00276CED">
        <w:rPr>
          <w:rtl/>
        </w:rPr>
        <w:t xml:space="preserve">عليه </w:t>
      </w:r>
      <w:r w:rsidR="00D47719">
        <w:rPr>
          <w:rtl/>
        </w:rPr>
        <w:br/>
      </w:r>
      <w:r w:rsidR="00276CED">
        <w:rPr>
          <w:rtl/>
        </w:rPr>
        <w:t>السلام</w:t>
      </w:r>
      <w:r w:rsidR="00410A32">
        <w:rPr>
          <w:rtl/>
        </w:rPr>
        <w:t xml:space="preserve"> .</w:t>
      </w:r>
    </w:p>
    <w:p w:rsidR="00E64F3B" w:rsidRDefault="005F4626" w:rsidP="00E64F3B">
      <w:pPr>
        <w:rPr>
          <w:rStyle w:val="rfdLineChar"/>
        </w:rPr>
      </w:pPr>
      <w:r w:rsidRPr="006216AF">
        <w:rPr>
          <w:rtl/>
        </w:rPr>
        <w:t>337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E64F3B">
        <w:rPr>
          <w:rFonts w:hint="cs"/>
          <w:rtl/>
        </w:rPr>
        <w:t xml:space="preserve"> </w:t>
      </w:r>
      <w:r>
        <w:rPr>
          <w:rtl/>
        </w:rPr>
        <w:t>ـ</w:t>
      </w:r>
      <w:r w:rsidR="00E64F3B">
        <w:rPr>
          <w:rFonts w:hint="cs"/>
          <w:rtl/>
        </w:rPr>
        <w:t xml:space="preserve"> </w:t>
      </w:r>
      <w:r w:rsidRPr="006216AF">
        <w:rPr>
          <w:rtl/>
        </w:rPr>
        <w:t>وروي أنّ</w:t>
      </w:r>
      <w:r w:rsidR="00937922">
        <w:rPr>
          <w:rtl/>
        </w:rPr>
        <w:t>َ</w:t>
      </w:r>
      <w:r w:rsidRPr="006216AF">
        <w:rPr>
          <w:rtl/>
        </w:rPr>
        <w:t xml:space="preserve"> محمد بن عبد الله بن الحسن خاصم أبا </w:t>
      </w:r>
      <w:r w:rsidR="00D47719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: أنا والله أسخى يدا</w:t>
      </w:r>
      <w:r w:rsidR="00937922">
        <w:rPr>
          <w:rtl/>
        </w:rPr>
        <w:t>ً</w:t>
      </w:r>
      <w:r w:rsidRPr="006216AF">
        <w:rPr>
          <w:rtl/>
        </w:rPr>
        <w:t xml:space="preserve"> منك ، وأعلم وأشجع</w:t>
      </w:r>
      <w:r w:rsidR="00410A32">
        <w:rPr>
          <w:rtl/>
        </w:rPr>
        <w:t xml:space="preserve"> .</w:t>
      </w:r>
      <w:r w:rsidR="00283FDE">
        <w:rPr>
          <w:rtl/>
        </w:rPr>
        <w:t xml:space="preserve"> </w:t>
      </w:r>
      <w:r w:rsidR="00D47719">
        <w:rPr>
          <w:rtl/>
        </w:rPr>
        <w:br/>
      </w: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أمّا قولك : أنا أسخى يدا</w:t>
      </w:r>
      <w:r w:rsidR="00937922">
        <w:rPr>
          <w:rtl/>
        </w:rPr>
        <w:t>ً</w:t>
      </w:r>
      <w:r w:rsidRPr="006216AF">
        <w:rPr>
          <w:rtl/>
        </w:rPr>
        <w:t xml:space="preserve"> منك ، فوالله ما أمسيت </w:t>
      </w:r>
      <w:r w:rsidR="00D47719">
        <w:rPr>
          <w:rtl/>
        </w:rPr>
        <w:br/>
      </w:r>
      <w:r w:rsidRPr="006216AF">
        <w:rPr>
          <w:rtl/>
        </w:rPr>
        <w:t>قط ولله عليّ</w:t>
      </w:r>
      <w:r w:rsidR="00937922">
        <w:rPr>
          <w:rtl/>
        </w:rPr>
        <w:t>َ</w:t>
      </w:r>
      <w:r w:rsidRPr="006216AF">
        <w:rPr>
          <w:rtl/>
        </w:rPr>
        <w:t xml:space="preserve"> حق في مالي ، ولا أصبحت ولله في مالي حق ، وأمّا </w:t>
      </w:r>
      <w:r w:rsidR="00D47719">
        <w:rPr>
          <w:rtl/>
        </w:rPr>
        <w:br/>
      </w:r>
      <w:r w:rsidRPr="006216AF">
        <w:rPr>
          <w:rtl/>
        </w:rPr>
        <w:t xml:space="preserve">قولك : أنا أعلم منك ، فإنّ أبي وأباك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أعتق</w:t>
      </w:r>
      <w:r w:rsidR="00E64F3B">
        <w:rPr>
          <w:rFonts w:hint="cs"/>
          <w:rtl/>
        </w:rPr>
        <w:t xml:space="preserve"> </w:t>
      </w:r>
      <w:r w:rsidR="00E64F3B">
        <w:rPr>
          <w:rtl/>
        </w:rPr>
        <w:br/>
      </w:r>
      <w:r w:rsidR="00E64F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غمزت : أي أشرت ووشيت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غمز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388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وعنه في مدينة المعاجز : 415</w:t>
      </w:r>
      <w:r w:rsidR="0096323A">
        <w:rPr>
          <w:rtl/>
        </w:rPr>
        <w:t xml:space="preserve"> / </w:t>
      </w:r>
      <w:r w:rsidRPr="006216AF">
        <w:rPr>
          <w:rtl/>
        </w:rPr>
        <w:t>233</w:t>
      </w:r>
      <w:r w:rsidR="00410A32">
        <w:rPr>
          <w:rtl/>
        </w:rPr>
        <w:t xml:space="preserve"> .</w:t>
      </w:r>
    </w:p>
    <w:p w:rsidR="005F4626" w:rsidRPr="006216AF" w:rsidRDefault="005F4626" w:rsidP="00533A90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533A90">
        <w:rPr>
          <w:rtl/>
        </w:rPr>
        <w:t>ا</w:t>
      </w:r>
      <w:r w:rsidRPr="006216AF">
        <w:rPr>
          <w:rtl/>
        </w:rPr>
        <w:t>شوب 4 : 228 ، اعلام الورى</w:t>
      </w:r>
      <w:r w:rsidR="00533A90" w:rsidRPr="00B35378">
        <w:rPr>
          <w:rtl/>
        </w:rPr>
        <w:t>ٰ</w:t>
      </w:r>
      <w:r w:rsidRPr="006216AF">
        <w:rPr>
          <w:rtl/>
        </w:rPr>
        <w:t xml:space="preserve"> : 273 ، مع اختلاف فيه</w:t>
      </w:r>
      <w:r w:rsidR="00410A32">
        <w:rPr>
          <w:rtl/>
        </w:rPr>
        <w:t xml:space="preserve"> .</w:t>
      </w:r>
    </w:p>
    <w:p w:rsidR="005F4626" w:rsidRPr="006216AF" w:rsidRDefault="005F4626" w:rsidP="00283FD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ألف نسمة من كد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يده ، فسمّهم لي و</w:t>
      </w:r>
      <w:r w:rsidR="00335A4F">
        <w:rPr>
          <w:rtl/>
        </w:rPr>
        <w:t>إلّا</w:t>
      </w:r>
      <w:r w:rsidRPr="006216AF">
        <w:rPr>
          <w:rtl/>
        </w:rPr>
        <w:t xml:space="preserve"> أسميتهم لك بأسمائهم </w:t>
      </w:r>
      <w:r w:rsidR="00D47719">
        <w:rPr>
          <w:rtl/>
        </w:rPr>
        <w:br/>
      </w:r>
      <w:r w:rsidRPr="006216AF">
        <w:rPr>
          <w:rtl/>
        </w:rPr>
        <w:t xml:space="preserve">وأسماء آبائهم إلى آدم ؛ وأمّا قولك : أنا أشجع منك فكأنّي أنظر إليك </w:t>
      </w:r>
      <w:r w:rsidR="00D47719">
        <w:rPr>
          <w:rtl/>
        </w:rPr>
        <w:br/>
      </w:r>
      <w:r w:rsidRPr="006216AF">
        <w:rPr>
          <w:rtl/>
        </w:rPr>
        <w:t xml:space="preserve">تقتل بالمدينة ، ويقطع رأسك ، وتوضع على جحر الزنابير فيسيل منه </w:t>
      </w:r>
      <w:r w:rsidR="00D47719">
        <w:rPr>
          <w:rtl/>
        </w:rPr>
        <w:br/>
      </w:r>
      <w:r w:rsidRPr="006216AF">
        <w:rPr>
          <w:rtl/>
        </w:rPr>
        <w:t>الدم إلى موضع كذا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فقام محمّد واكما</w:t>
      </w:r>
      <w:r w:rsidR="00937922">
        <w:rPr>
          <w:rtl/>
        </w:rPr>
        <w:t>ً</w:t>
      </w:r>
      <w:r w:rsidRPr="006216AF">
        <w:rPr>
          <w:rtl/>
        </w:rPr>
        <w:t xml:space="preserve"> واجما</w:t>
      </w:r>
      <w:r w:rsidR="00937922">
        <w:rPr>
          <w:rtl/>
        </w:rPr>
        <w:t>ً</w:t>
      </w:r>
      <w:r w:rsidRPr="006216AF">
        <w:rPr>
          <w:rtl/>
        </w:rPr>
        <w:t xml:space="preserve"> ، وحكى ما جرى بينهما أباه ، فقال </w:t>
      </w:r>
      <w:r w:rsidR="00D47719">
        <w:rPr>
          <w:rtl/>
        </w:rPr>
        <w:br/>
      </w:r>
      <w:r w:rsidRPr="006216AF">
        <w:rPr>
          <w:rtl/>
        </w:rPr>
        <w:t>له أبوه : ما علمت يا بني أنّك صاحب جحر الزنابير إلى الآن</w:t>
      </w:r>
      <w:r w:rsidR="00410A32">
        <w:rPr>
          <w:rtl/>
        </w:rPr>
        <w:t xml:space="preserve"> .</w:t>
      </w:r>
    </w:p>
    <w:p w:rsidR="005F4626" w:rsidRPr="006216AF" w:rsidRDefault="005F4626" w:rsidP="00685E19">
      <w:pPr>
        <w:rPr>
          <w:rtl/>
        </w:rPr>
      </w:pPr>
      <w:r w:rsidRPr="006216AF">
        <w:rPr>
          <w:rtl/>
        </w:rPr>
        <w:t>338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685E19">
        <w:rPr>
          <w:rFonts w:hint="cs"/>
          <w:rtl/>
        </w:rPr>
        <w:t xml:space="preserve"> </w:t>
      </w:r>
      <w:r>
        <w:rPr>
          <w:rtl/>
        </w:rPr>
        <w:t>ـ</w:t>
      </w:r>
      <w:r w:rsidR="00685E19">
        <w:rPr>
          <w:rFonts w:hint="cs"/>
          <w:rtl/>
        </w:rPr>
        <w:t xml:space="preserve"> </w:t>
      </w:r>
      <w:r w:rsidRPr="006216AF">
        <w:rPr>
          <w:rtl/>
        </w:rPr>
        <w:t xml:space="preserve">في حديث آخر عن صفوان بن يحيى قال : حكى </w:t>
      </w:r>
      <w:r w:rsidR="00D47719">
        <w:rPr>
          <w:rtl/>
        </w:rPr>
        <w:br/>
      </w:r>
      <w:r w:rsidRPr="006216AF">
        <w:rPr>
          <w:rtl/>
        </w:rPr>
        <w:t>محمّد بن جعفر بن محمّد بن الأشعث قال :</w:t>
      </w:r>
      <w:r w:rsidR="00E00231">
        <w:rPr>
          <w:rtl/>
        </w:rPr>
        <w:t xml:space="preserve"> أ</w:t>
      </w:r>
      <w:r w:rsidRPr="006216AF">
        <w:rPr>
          <w:rtl/>
        </w:rPr>
        <w:t xml:space="preserve">تدري ما سبب دخولنا في </w:t>
      </w:r>
      <w:r w:rsidR="00D47719">
        <w:rPr>
          <w:rtl/>
        </w:rPr>
        <w:br/>
      </w:r>
      <w:r w:rsidRPr="006216AF">
        <w:rPr>
          <w:rtl/>
        </w:rPr>
        <w:t xml:space="preserve">هذا الأمر ومعرفتنا به ، وما كان عندنا منه ذكر ، ولا معرفة بشيء ممّا </w:t>
      </w:r>
      <w:r w:rsidR="00D47719">
        <w:rPr>
          <w:rtl/>
        </w:rPr>
        <w:br/>
      </w:r>
      <w:r w:rsidRPr="006216AF">
        <w:rPr>
          <w:rtl/>
        </w:rPr>
        <w:t>عند الناس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قلت : وما ذاك</w:t>
      </w:r>
      <w:r w:rsidR="00DD50E3">
        <w:rPr>
          <w:rtl/>
        </w:rPr>
        <w:t xml:space="preserve"> ؟</w:t>
      </w:r>
    </w:p>
    <w:p w:rsidR="005F4626" w:rsidRPr="006216AF" w:rsidRDefault="005F4626" w:rsidP="00283FDE">
      <w:pPr>
        <w:rPr>
          <w:rtl/>
        </w:rPr>
      </w:pPr>
      <w:r w:rsidRPr="006216AF">
        <w:rPr>
          <w:rtl/>
        </w:rPr>
        <w:t>قال : إنّ</w:t>
      </w:r>
      <w:r w:rsidR="00937922">
        <w:rPr>
          <w:rtl/>
        </w:rPr>
        <w:t>َ</w:t>
      </w:r>
      <w:r w:rsidRPr="006216AF">
        <w:rPr>
          <w:rtl/>
        </w:rPr>
        <w:t xml:space="preserve"> أبا جعفر الدوانيقي قال لمحمد بن الأشعث : يا محمّد ، </w:t>
      </w:r>
      <w:r w:rsidR="00D47719">
        <w:rPr>
          <w:rtl/>
        </w:rPr>
        <w:br/>
      </w:r>
      <w:r w:rsidRPr="006216AF">
        <w:rPr>
          <w:rtl/>
        </w:rPr>
        <w:t xml:space="preserve">ادع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لي رج</w:t>
      </w:r>
      <w:r w:rsidR="00AB693E">
        <w:rPr>
          <w:rtl/>
        </w:rPr>
        <w:t xml:space="preserve">لاً </w:t>
      </w:r>
      <w:r w:rsidRPr="006216AF">
        <w:rPr>
          <w:rtl/>
        </w:rPr>
        <w:t>له عقل جيّد يؤدي عنّي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إنّي أصبت لك ، هذا </w:t>
      </w:r>
      <w:r w:rsidR="00D47719">
        <w:rPr>
          <w:rtl/>
        </w:rPr>
        <w:br/>
      </w:r>
      <w:r w:rsidRPr="006216AF">
        <w:rPr>
          <w:rtl/>
        </w:rPr>
        <w:t>خالي فلان بن مهاجر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فأتني به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فأتيته ، فقال له أبو جعفر :</w:t>
      </w:r>
      <w:r w:rsidR="00283FDE">
        <w:rPr>
          <w:rtl/>
        </w:rPr>
        <w:t xml:space="preserve"> </w:t>
      </w:r>
      <w:r w:rsidR="00D47719">
        <w:rPr>
          <w:rtl/>
        </w:rPr>
        <w:br/>
      </w:r>
      <w:r w:rsidRPr="006216AF">
        <w:rPr>
          <w:rtl/>
        </w:rPr>
        <w:t xml:space="preserve">يا ابن مهاجر خذ هذا المال وائت المدينة ، وائت عبد الله بن الحسن بن </w:t>
      </w:r>
      <w:r w:rsidR="00D47719">
        <w:rPr>
          <w:rtl/>
        </w:rPr>
        <w:br/>
      </w:r>
      <w:r w:rsidRPr="006216AF">
        <w:rPr>
          <w:rtl/>
        </w:rPr>
        <w:t>الحسن وعدّ</w:t>
      </w:r>
      <w:r w:rsidR="00937922">
        <w:rPr>
          <w:rtl/>
        </w:rPr>
        <w:t>َ</w:t>
      </w:r>
      <w:r w:rsidRPr="006216AF">
        <w:rPr>
          <w:rtl/>
        </w:rPr>
        <w:t xml:space="preserve">ة من أهل بيته ، منهم جعفر بن محمّد ، وقل لهم : إنّي </w:t>
      </w:r>
      <w:r w:rsidR="00D47719">
        <w:rPr>
          <w:rtl/>
        </w:rPr>
        <w:br/>
      </w:r>
      <w:r w:rsidRPr="006216AF">
        <w:rPr>
          <w:rtl/>
        </w:rPr>
        <w:t xml:space="preserve">رجل غريب من أهل خراسان ، وبها شيعة من شيعتكم ، وجّهوا إليكم </w:t>
      </w:r>
      <w:r w:rsidR="00D47719">
        <w:rPr>
          <w:rtl/>
        </w:rPr>
        <w:br/>
      </w:r>
      <w:r w:rsidRPr="006216AF">
        <w:rPr>
          <w:rtl/>
        </w:rPr>
        <w:t>بهذا المال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فادفع إلى كلّ</w:t>
      </w:r>
      <w:r w:rsidR="00937922">
        <w:rPr>
          <w:rtl/>
        </w:rPr>
        <w:t>ِ</w:t>
      </w:r>
      <w:r w:rsidRPr="006216AF">
        <w:rPr>
          <w:rtl/>
        </w:rPr>
        <w:t xml:space="preserve"> واحد منهم على شرط كذا وكذا ، فإذا </w:t>
      </w:r>
      <w:r w:rsidR="00D47719">
        <w:rPr>
          <w:rtl/>
        </w:rPr>
        <w:br/>
      </w:r>
      <w:r w:rsidRPr="006216AF">
        <w:rPr>
          <w:rtl/>
        </w:rPr>
        <w:t xml:space="preserve">قبضوا المال فقل : إنّي رسول ، أحب أن يكون معي خطوطكم بقبضكم </w:t>
      </w:r>
      <w:r w:rsidR="00D47719">
        <w:rPr>
          <w:rtl/>
        </w:rPr>
        <w:br/>
      </w:r>
      <w:r w:rsidRPr="006216AF">
        <w:rPr>
          <w:rtl/>
        </w:rPr>
        <w:t>ما قبضتم</w:t>
      </w:r>
      <w:r w:rsidR="00410A32">
        <w:rPr>
          <w:rtl/>
        </w:rPr>
        <w:t xml:space="preserve"> .</w:t>
      </w:r>
    </w:p>
    <w:p w:rsidR="00685E19" w:rsidRDefault="005F4626" w:rsidP="00685E19">
      <w:pPr>
        <w:rPr>
          <w:rStyle w:val="rfdLineChar"/>
        </w:rPr>
      </w:pPr>
      <w:r w:rsidRPr="006216AF">
        <w:rPr>
          <w:rtl/>
        </w:rPr>
        <w:t>فأخذ المال وأتى إلى المدينة</w:t>
      </w:r>
      <w:r w:rsidR="00685E19">
        <w:rPr>
          <w:rFonts w:hint="cs"/>
          <w:rtl/>
        </w:rPr>
        <w:t xml:space="preserve"> </w:t>
      </w:r>
      <w:r>
        <w:rPr>
          <w:rtl/>
        </w:rPr>
        <w:t>ـ</w:t>
      </w:r>
      <w:r w:rsidR="00685E19">
        <w:rPr>
          <w:rFonts w:hint="cs"/>
          <w:rtl/>
        </w:rPr>
        <w:t xml:space="preserve"> </w:t>
      </w:r>
      <w:r w:rsidRPr="006216AF">
        <w:rPr>
          <w:rtl/>
        </w:rPr>
        <w:t>على ساكنها أفضل الصلاة</w:t>
      </w:r>
      <w:r w:rsidR="00685E19">
        <w:rPr>
          <w:rFonts w:hint="cs"/>
          <w:rtl/>
        </w:rPr>
        <w:t xml:space="preserve"> </w:t>
      </w:r>
      <w:r w:rsidR="00685E19">
        <w:rPr>
          <w:rtl/>
        </w:rPr>
        <w:br/>
      </w:r>
      <w:r w:rsidR="00685E1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كسب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85E19">
      <w:pPr>
        <w:pStyle w:val="rfdFootnote0"/>
        <w:rPr>
          <w:rtl/>
        </w:rPr>
      </w:pPr>
      <w:r w:rsidRPr="006216AF">
        <w:rPr>
          <w:rtl/>
        </w:rPr>
        <w:t>5</w:t>
      </w:r>
      <w:r w:rsidR="00685E19">
        <w:rPr>
          <w:rFonts w:hint="cs"/>
          <w:rtl/>
        </w:rPr>
        <w:t xml:space="preserve"> </w:t>
      </w:r>
      <w:r>
        <w:rPr>
          <w:rtl/>
        </w:rPr>
        <w:t>ـ</w:t>
      </w:r>
      <w:r w:rsidR="00685E19">
        <w:rPr>
          <w:rFonts w:hint="cs"/>
          <w:rtl/>
        </w:rPr>
        <w:t xml:space="preserve"> </w:t>
      </w:r>
      <w:r w:rsidRPr="006216AF">
        <w:rPr>
          <w:rtl/>
        </w:rPr>
        <w:t>بصائر الدرجات : 265</w:t>
      </w:r>
      <w:r w:rsidR="0096323A">
        <w:rPr>
          <w:rtl/>
        </w:rPr>
        <w:t xml:space="preserve"> / </w:t>
      </w:r>
      <w:r w:rsidRPr="006216AF">
        <w:rPr>
          <w:rtl/>
        </w:rPr>
        <w:t>7 ، الكافي 1 : 395</w:t>
      </w:r>
      <w:r w:rsidR="0096323A">
        <w:rPr>
          <w:rtl/>
        </w:rPr>
        <w:t xml:space="preserve"> / </w:t>
      </w:r>
      <w:r w:rsidRPr="006216AF">
        <w:rPr>
          <w:rtl/>
        </w:rPr>
        <w:t>6 ، دلائل الإ</w:t>
      </w:r>
      <w:r w:rsidR="005D51A8">
        <w:rPr>
          <w:rtl/>
        </w:rPr>
        <w:t>ِ</w:t>
      </w:r>
      <w:r w:rsidRPr="006216AF">
        <w:rPr>
          <w:rtl/>
        </w:rPr>
        <w:t xml:space="preserve">مامة : 123 ، </w:t>
      </w:r>
      <w:r w:rsidR="00D47719">
        <w:rPr>
          <w:rtl/>
        </w:rPr>
        <w:br/>
      </w:r>
      <w:r w:rsidRPr="006216AF">
        <w:rPr>
          <w:rtl/>
        </w:rPr>
        <w:t>الخرائج والجرا</w:t>
      </w:r>
      <w:r w:rsidR="005D51A8">
        <w:rPr>
          <w:rtl/>
        </w:rPr>
        <w:t>ئح 2 : 720</w:t>
      </w:r>
      <w:r w:rsidR="0096323A">
        <w:rPr>
          <w:rtl/>
        </w:rPr>
        <w:t xml:space="preserve"> / </w:t>
      </w:r>
      <w:r w:rsidR="005D51A8">
        <w:rPr>
          <w:rtl/>
        </w:rPr>
        <w:t>25 ، مناقب ابن شهرا</w:t>
      </w:r>
      <w:r w:rsidRPr="006216AF">
        <w:rPr>
          <w:rtl/>
        </w:rPr>
        <w:t xml:space="preserve">شوب 4 : 220 ، اثبات </w:t>
      </w:r>
      <w:r w:rsidR="00D47719">
        <w:rPr>
          <w:rtl/>
        </w:rPr>
        <w:br/>
      </w:r>
      <w:r w:rsidRPr="006216AF">
        <w:rPr>
          <w:rtl/>
        </w:rPr>
        <w:t>الهداة 3 : 80 ، مدينة المعاجز : 365</w:t>
      </w:r>
      <w:r w:rsidR="0096323A">
        <w:rPr>
          <w:rtl/>
        </w:rPr>
        <w:t xml:space="preserve"> / </w:t>
      </w:r>
      <w:r w:rsidRPr="006216AF">
        <w:rPr>
          <w:rtl/>
        </w:rPr>
        <w:t>30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ش ، ص : ابغ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C415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والسلام</w:t>
      </w:r>
      <w:r>
        <w:rPr>
          <w:rtl/>
        </w:rPr>
        <w:t xml:space="preserve"> ـ </w:t>
      </w:r>
      <w:r w:rsidRPr="006216AF">
        <w:rPr>
          <w:rtl/>
        </w:rPr>
        <w:t xml:space="preserve">ورجع إلى أبي جعفر الدوانيقي </w:t>
      </w:r>
      <w:r w:rsidRPr="006216AF">
        <w:rPr>
          <w:rStyle w:val="rfdFootnotenum"/>
          <w:rtl/>
        </w:rPr>
        <w:t>(</w:t>
      </w:r>
      <w:r w:rsidR="007C4156">
        <w:rPr>
          <w:rStyle w:val="rfdFootnotenum"/>
          <w:rtl/>
        </w:rPr>
        <w:t>2</w:t>
      </w:r>
      <w:r w:rsidRPr="006216AF">
        <w:rPr>
          <w:rStyle w:val="rfdFootnotenum"/>
          <w:rtl/>
        </w:rPr>
        <w:t>)</w:t>
      </w:r>
      <w:r w:rsidRPr="006216AF">
        <w:rPr>
          <w:rtl/>
        </w:rPr>
        <w:t xml:space="preserve"> ، فقال أبو جعفر ما وراءك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أتيت القوم ، وهذه خطوطهم بقبضهم ، ما خلا أبو عبد الله </w:t>
      </w:r>
      <w:r w:rsidR="00D47719">
        <w:rPr>
          <w:rtl/>
        </w:rPr>
        <w:br/>
      </w:r>
      <w:r w:rsidRPr="006216AF">
        <w:rPr>
          <w:rtl/>
        </w:rPr>
        <w:t xml:space="preserve">جعفر بن محمّد ، فإنّي أتيته وهو في مسجد الرسول </w:t>
      </w:r>
      <w:r w:rsidR="00470C8A">
        <w:rPr>
          <w:rtl/>
        </w:rPr>
        <w:t>(ص)</w:t>
      </w:r>
      <w:r w:rsidRPr="006216AF">
        <w:rPr>
          <w:rtl/>
        </w:rPr>
        <w:t xml:space="preserve"> يصلّي ، </w:t>
      </w:r>
      <w:r w:rsidR="00D47719">
        <w:rPr>
          <w:rtl/>
        </w:rPr>
        <w:br/>
      </w:r>
      <w:r w:rsidRPr="006216AF">
        <w:rPr>
          <w:rtl/>
        </w:rPr>
        <w:t xml:space="preserve">وجلست خلفه ، فقلت : ينصرف وأذكر ما ذكرت لأصحابه فعجل </w:t>
      </w:r>
      <w:r w:rsidR="00D47719">
        <w:rPr>
          <w:rtl/>
        </w:rPr>
        <w:br/>
      </w:r>
      <w:r w:rsidRPr="006216AF">
        <w:rPr>
          <w:rtl/>
        </w:rPr>
        <w:t>وانصرف ، ثمّ التفت إليّ</w:t>
      </w:r>
      <w:r w:rsidR="00937922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هذا ، اتق الله ولا تغر أهل بيت </w:t>
      </w:r>
      <w:r w:rsidR="00D47719">
        <w:rPr>
          <w:rtl/>
        </w:rPr>
        <w:br/>
      </w:r>
      <w:r w:rsidRPr="006216AF">
        <w:rPr>
          <w:rtl/>
        </w:rPr>
        <w:t xml:space="preserve">محمّد </w:t>
      </w:r>
      <w:r w:rsidR="00470C8A">
        <w:rPr>
          <w:rtl/>
        </w:rPr>
        <w:t>(ص)</w:t>
      </w:r>
      <w:r w:rsidRPr="006216AF">
        <w:rPr>
          <w:rtl/>
        </w:rPr>
        <w:t xml:space="preserve"> فإنّهم قريبو العهد بدولة بني مروان ، فكلهم محتاج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فقلت : وما ذاك أصلحك الله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فادن رأسك منّي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D47719">
        <w:rPr>
          <w:rtl/>
        </w:rPr>
        <w:br/>
      </w:r>
      <w:r w:rsidRPr="006216AF">
        <w:rPr>
          <w:rtl/>
        </w:rPr>
        <w:t xml:space="preserve">فدنوت ، فأخبرني بجميع ما جرى بيني وبينك ، حتّى كأنّه كان ثالثنا ، </w:t>
      </w:r>
      <w:r w:rsidR="00D47719">
        <w:rPr>
          <w:rtl/>
        </w:rPr>
        <w:br/>
      </w:r>
      <w:r w:rsidRPr="006216AF">
        <w:rPr>
          <w:rtl/>
        </w:rPr>
        <w:t xml:space="preserve">قال : فقال له : يا ابن مهاجر ، اعلم أنّه ليس من أهل بيت النبوة </w:t>
      </w:r>
      <w:r w:rsidR="00335A4F">
        <w:rPr>
          <w:rtl/>
        </w:rPr>
        <w:t>إلّا</w:t>
      </w:r>
      <w:r w:rsidRPr="006216AF">
        <w:rPr>
          <w:rtl/>
        </w:rPr>
        <w:t xml:space="preserve"> </w:t>
      </w:r>
      <w:r w:rsidR="00D47719">
        <w:rPr>
          <w:rtl/>
        </w:rPr>
        <w:br/>
      </w:r>
      <w:r w:rsidRPr="006216AF">
        <w:rPr>
          <w:rtl/>
        </w:rPr>
        <w:t>وفيهم محدّث ، وإنّ جعفر بن محمّد محدّثنا اليوم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فكانت هذه المقالة سبب مقالتنا بهذا الأمر</w:t>
      </w:r>
      <w:r w:rsidR="00410A32">
        <w:rPr>
          <w:rtl/>
        </w:rPr>
        <w:t xml:space="preserve"> .</w:t>
      </w:r>
    </w:p>
    <w:p w:rsidR="005F4626" w:rsidRPr="006216AF" w:rsidRDefault="005F4626" w:rsidP="00685E19">
      <w:pPr>
        <w:rPr>
          <w:rtl/>
        </w:rPr>
      </w:pPr>
      <w:r w:rsidRPr="006216AF">
        <w:rPr>
          <w:rtl/>
        </w:rPr>
        <w:t>339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685E19">
        <w:rPr>
          <w:rFonts w:hint="cs"/>
          <w:rtl/>
        </w:rPr>
        <w:t xml:space="preserve"> </w:t>
      </w:r>
      <w:r>
        <w:rPr>
          <w:rtl/>
        </w:rPr>
        <w:t>ـ</w:t>
      </w:r>
      <w:r w:rsidR="00685E19">
        <w:rPr>
          <w:rFonts w:hint="cs"/>
          <w:rtl/>
        </w:rPr>
        <w:t xml:space="preserve"> </w:t>
      </w:r>
      <w:r w:rsidRPr="006216AF">
        <w:rPr>
          <w:rtl/>
        </w:rPr>
        <w:t xml:space="preserve">عن موسى بن عبد الله بن الحسن ، قال : إنّ أبي لمّا </w:t>
      </w:r>
      <w:r w:rsidR="00D47719">
        <w:rPr>
          <w:rtl/>
        </w:rPr>
        <w:br/>
      </w:r>
      <w:r w:rsidRPr="006216AF">
        <w:rPr>
          <w:rtl/>
        </w:rPr>
        <w:t xml:space="preserve">أخذ في أمر محمّد بن عبد الله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دعا إلى أمره أبا عبد الله </w:t>
      </w:r>
      <w:r w:rsidR="00276CED">
        <w:rPr>
          <w:rtl/>
        </w:rPr>
        <w:t xml:space="preserve">عليه </w:t>
      </w:r>
      <w:r w:rsidR="00D47719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فدفعه عن ذلك ونصح له ، فلم يرض منه بذلك</w:t>
      </w:r>
      <w:r w:rsidR="00685E19">
        <w:rPr>
          <w:rFonts w:hint="cs"/>
          <w:rtl/>
        </w:rPr>
        <w:t xml:space="preserve"> </w:t>
      </w:r>
      <w:r>
        <w:rPr>
          <w:rtl/>
        </w:rPr>
        <w:t>ـ</w:t>
      </w:r>
      <w:r w:rsidR="00685E19">
        <w:rPr>
          <w:rFonts w:hint="cs"/>
          <w:rtl/>
        </w:rPr>
        <w:t xml:space="preserve"> </w:t>
      </w:r>
      <w:r w:rsidRPr="006216AF">
        <w:rPr>
          <w:rtl/>
        </w:rPr>
        <w:t xml:space="preserve">في كلام </w:t>
      </w:r>
      <w:r w:rsidR="00D47719">
        <w:rPr>
          <w:rtl/>
        </w:rPr>
        <w:br/>
      </w:r>
      <w:r w:rsidRPr="006216AF">
        <w:rPr>
          <w:rtl/>
        </w:rPr>
        <w:t>طويل</w:t>
      </w:r>
      <w:r w:rsidR="00685E19">
        <w:rPr>
          <w:rFonts w:hint="cs"/>
          <w:rtl/>
        </w:rPr>
        <w:t xml:space="preserve"> </w:t>
      </w:r>
      <w:r>
        <w:rPr>
          <w:rtl/>
        </w:rPr>
        <w:t>ـ</w:t>
      </w:r>
      <w:r w:rsidR="00685E19">
        <w:rPr>
          <w:rFonts w:hint="cs"/>
          <w:rtl/>
        </w:rPr>
        <w:t xml:space="preserve"> </w:t>
      </w:r>
      <w:r w:rsidRPr="006216AF">
        <w:rPr>
          <w:rtl/>
        </w:rPr>
        <w:t>حتى</w:t>
      </w:r>
      <w:r w:rsidR="007C4156" w:rsidRPr="00B35378">
        <w:rPr>
          <w:rtl/>
        </w:rPr>
        <w:t>ٰ</w:t>
      </w:r>
      <w:r w:rsidRPr="006216AF">
        <w:rPr>
          <w:rtl/>
        </w:rPr>
        <w:t xml:space="preserve"> 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إنّ</w:t>
      </w:r>
      <w:r w:rsidR="000C358B">
        <w:rPr>
          <w:rtl/>
        </w:rPr>
        <w:t>َ</w:t>
      </w:r>
      <w:r w:rsidRPr="006216AF">
        <w:rPr>
          <w:rtl/>
        </w:rPr>
        <w:t xml:space="preserve">ك لتعلم أنّه الأحول </w:t>
      </w:r>
      <w:r w:rsidR="00D47719">
        <w:rPr>
          <w:rtl/>
        </w:rPr>
        <w:br/>
      </w:r>
      <w:r w:rsidRPr="006216AF">
        <w:rPr>
          <w:rtl/>
        </w:rPr>
        <w:t>الأكشف الأخضر ، المقتول بسدّة أشجع عند بطن مسيلها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أبي </w:t>
      </w:r>
      <w:r w:rsidR="00D47719">
        <w:rPr>
          <w:rtl/>
        </w:rPr>
        <w:br/>
      </w:r>
      <w:r w:rsidRPr="006216AF">
        <w:rPr>
          <w:rtl/>
        </w:rPr>
        <w:t>ليس هو كذلك ، وليقومن بثأر أبي طالب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: أبو عبد الله </w:t>
      </w:r>
      <w:r w:rsidR="00276CED">
        <w:rPr>
          <w:rtl/>
        </w:rPr>
        <w:t xml:space="preserve">عليه </w:t>
      </w:r>
      <w:r w:rsidR="00D47719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يغفر الله لك ما أخوفني أن يكون هذا البيت يلحق بصاحبنا :</w:t>
      </w:r>
    </w:p>
    <w:p w:rsidR="00477704" w:rsidRDefault="005F4626" w:rsidP="00477704">
      <w:pPr>
        <w:pStyle w:val="rfdCenter"/>
        <w:rPr>
          <w:rtl/>
        </w:rPr>
      </w:pPr>
      <w:r w:rsidRPr="006216AF">
        <w:rPr>
          <w:rtl/>
        </w:rPr>
        <w:t>منتك نفسك في الخلافة ضلالا</w:t>
      </w:r>
    </w:p>
    <w:p w:rsidR="00685E19" w:rsidRDefault="005F4626" w:rsidP="00685E19">
      <w:pPr>
        <w:rPr>
          <w:rStyle w:val="rfdLineChar"/>
        </w:rPr>
      </w:pPr>
      <w:r w:rsidRPr="006216AF">
        <w:rPr>
          <w:rtl/>
        </w:rPr>
        <w:t>والله لا يملك أكثر من حيطان المدينة ولا [ من ] الأمر بد ، وإني</w:t>
      </w:r>
      <w:r w:rsidR="00685E19">
        <w:rPr>
          <w:rFonts w:hint="cs"/>
          <w:rtl/>
        </w:rPr>
        <w:t xml:space="preserve"> </w:t>
      </w:r>
      <w:r w:rsidR="00685E19">
        <w:rPr>
          <w:rtl/>
        </w:rPr>
        <w:br/>
      </w:r>
      <w:r w:rsidR="00685E1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زاد في ر : ومحمد بن الأشعث عنده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85E19">
      <w:pPr>
        <w:pStyle w:val="rfdFootnote0"/>
        <w:rPr>
          <w:rtl/>
        </w:rPr>
      </w:pPr>
      <w:r w:rsidRPr="006216AF">
        <w:rPr>
          <w:rtl/>
        </w:rPr>
        <w:t>6</w:t>
      </w:r>
      <w:r w:rsidR="00685E19">
        <w:rPr>
          <w:rFonts w:hint="cs"/>
          <w:rtl/>
        </w:rPr>
        <w:t xml:space="preserve"> </w:t>
      </w:r>
      <w:r>
        <w:rPr>
          <w:rtl/>
        </w:rPr>
        <w:t>ـ</w:t>
      </w:r>
      <w:r w:rsidR="00685E19">
        <w:rPr>
          <w:rFonts w:hint="cs"/>
          <w:rtl/>
        </w:rPr>
        <w:t xml:space="preserve"> </w:t>
      </w:r>
      <w:r w:rsidRPr="006216AF">
        <w:rPr>
          <w:rtl/>
        </w:rPr>
        <w:t>الكافي 1 : 293</w:t>
      </w:r>
      <w:r w:rsidR="0096323A">
        <w:rPr>
          <w:rtl/>
        </w:rPr>
        <w:t xml:space="preserve"> / </w:t>
      </w:r>
      <w:r w:rsidRPr="006216AF">
        <w:rPr>
          <w:rtl/>
        </w:rPr>
        <w:t>17 ، إثبات الهداة 3 : 76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ذكره الكليني مفص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وقد </w:t>
      </w:r>
      <w:r w:rsidR="00D47719">
        <w:rPr>
          <w:rtl/>
        </w:rPr>
        <w:br/>
      </w:r>
      <w:r w:rsidRPr="006216AF">
        <w:rPr>
          <w:rtl/>
        </w:rPr>
        <w:t xml:space="preserve">تقدمت قطعة منه في ص 244 </w:t>
      </w:r>
      <w:r w:rsidR="00C24190">
        <w:rPr>
          <w:rtl/>
        </w:rPr>
        <w:t>(</w:t>
      </w:r>
      <w:r w:rsidRPr="006216AF">
        <w:rPr>
          <w:rtl/>
        </w:rPr>
        <w:t>في معاجز الإ</w:t>
      </w:r>
      <w:r w:rsidR="007C4156">
        <w:rPr>
          <w:rtl/>
        </w:rPr>
        <w:t>ِ</w:t>
      </w:r>
      <w:r w:rsidRPr="006216AF">
        <w:rPr>
          <w:rtl/>
        </w:rPr>
        <w:t>مام الباقر</w:t>
      </w:r>
      <w:r w:rsidR="003E76E8">
        <w:rPr>
          <w:rtl/>
        </w:rPr>
        <w:t>)</w:t>
      </w:r>
      <w:r w:rsidR="00410A32">
        <w:rPr>
          <w:rtl/>
        </w:rPr>
        <w:t xml:space="preserve"> .</w:t>
      </w:r>
    </w:p>
    <w:p w:rsidR="005F4626" w:rsidRPr="006216AF" w:rsidRDefault="005F4626" w:rsidP="0047770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لأراه أشأم سخلة أخرجتها أصلاب الرجال إلى أرحام النساء ، والله إنه </w:t>
      </w:r>
      <w:r w:rsidR="00D47719">
        <w:rPr>
          <w:rtl/>
        </w:rPr>
        <w:br/>
      </w:r>
      <w:r w:rsidRPr="006216AF">
        <w:rPr>
          <w:rtl/>
        </w:rPr>
        <w:t>لمقتول بسدّ</w:t>
      </w:r>
      <w:r w:rsidR="00937922">
        <w:rPr>
          <w:rtl/>
        </w:rPr>
        <w:t>َ</w:t>
      </w:r>
      <w:r w:rsidRPr="006216AF">
        <w:rPr>
          <w:rtl/>
        </w:rPr>
        <w:t>ة أشجع بين دورها ، والله لكأنّي به صريعا</w:t>
      </w:r>
      <w:r w:rsidR="00920880">
        <w:rPr>
          <w:rtl/>
        </w:rPr>
        <w:t>ً</w:t>
      </w:r>
      <w:r w:rsidRPr="006216AF">
        <w:rPr>
          <w:rtl/>
        </w:rPr>
        <w:t xml:space="preserve"> مسلوبا</w:t>
      </w:r>
      <w:r w:rsidR="00937922">
        <w:rPr>
          <w:rtl/>
        </w:rPr>
        <w:t>ً</w:t>
      </w:r>
      <w:r w:rsidRPr="006216AF">
        <w:rPr>
          <w:rtl/>
        </w:rPr>
        <w:t xml:space="preserve"> ثوبه ، بين </w:t>
      </w:r>
      <w:r w:rsidR="00D47719">
        <w:rPr>
          <w:rtl/>
        </w:rPr>
        <w:br/>
      </w:r>
      <w:r w:rsidRPr="006216AF">
        <w:rPr>
          <w:rtl/>
        </w:rPr>
        <w:t xml:space="preserve">رجليه لبنة ، ولا ينفع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هذا الغلام ما يسمع منّي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موسى : يعنيني</w:t>
      </w:r>
      <w:r w:rsidR="00410A32">
        <w:rPr>
          <w:rtl/>
        </w:rPr>
        <w:t xml:space="preserve"> .</w:t>
      </w:r>
    </w:p>
    <w:p w:rsidR="005F4626" w:rsidRPr="006216AF" w:rsidRDefault="009F08E4" w:rsidP="005F4626">
      <w:pPr>
        <w:rPr>
          <w:rtl/>
        </w:rPr>
      </w:pPr>
      <w:r w:rsidRPr="006216AF">
        <w:rPr>
          <w:rtl/>
        </w:rPr>
        <w:t>«</w:t>
      </w:r>
      <w:r w:rsidR="005F4626" w:rsidRPr="006216AF">
        <w:rPr>
          <w:rtl/>
        </w:rPr>
        <w:t>فتخرجن معه فيهزم ، ثمّ يقتل صاحبه ،</w:t>
      </w:r>
      <w:r w:rsidR="00DD50E3">
        <w:rPr>
          <w:rtl/>
        </w:rPr>
        <w:t xml:space="preserve"> !</w:t>
      </w:r>
      <w:r w:rsidR="005F4626" w:rsidRPr="006216AF">
        <w:rPr>
          <w:rtl/>
        </w:rPr>
        <w:t xml:space="preserve"> ثمّ يمضي فخرج معه </w:t>
      </w:r>
      <w:r w:rsidR="00D47719">
        <w:rPr>
          <w:rtl/>
        </w:rPr>
        <w:br/>
      </w:r>
      <w:r w:rsidR="005F4626" w:rsidRPr="006216AF">
        <w:rPr>
          <w:rtl/>
        </w:rPr>
        <w:t xml:space="preserve">راية أخرى ، فيقتل كبشها ويسرق حليتها ، فإن أطاعني فليطلب عند </w:t>
      </w:r>
      <w:r w:rsidR="00D47719">
        <w:rPr>
          <w:rtl/>
        </w:rPr>
        <w:br/>
      </w:r>
      <w:r w:rsidR="005F4626" w:rsidRPr="006216AF">
        <w:rPr>
          <w:rtl/>
        </w:rPr>
        <w:t>ذلك الأمان من بني العباس</w:t>
      </w:r>
      <w:r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85E19">
      <w:pPr>
        <w:rPr>
          <w:rtl/>
        </w:rPr>
      </w:pPr>
      <w:r w:rsidRPr="006216AF">
        <w:rPr>
          <w:rtl/>
        </w:rPr>
        <w:t>فقام أبي مغضبا</w:t>
      </w:r>
      <w:r w:rsidR="00937922">
        <w:rPr>
          <w:rtl/>
        </w:rPr>
        <w:t>ً</w:t>
      </w:r>
      <w:r w:rsidRPr="006216AF">
        <w:rPr>
          <w:rtl/>
        </w:rPr>
        <w:t xml:space="preserve"> يجرّ ثوبه ، فلحقه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</w:t>
      </w:r>
      <w:r w:rsidR="00D47719">
        <w:rPr>
          <w:rtl/>
        </w:rPr>
        <w:br/>
      </w:r>
      <w:r w:rsidRPr="006216AF">
        <w:rPr>
          <w:rtl/>
        </w:rPr>
        <w:t xml:space="preserve">له : </w:t>
      </w:r>
      <w:r w:rsidR="009F08E4" w:rsidRPr="006216AF">
        <w:rPr>
          <w:rtl/>
        </w:rPr>
        <w:t>«</w:t>
      </w:r>
      <w:r w:rsidRPr="006216AF">
        <w:rPr>
          <w:rtl/>
        </w:rPr>
        <w:t>أخبرك أنّي سمعت عمّك</w:t>
      </w:r>
      <w:r w:rsidR="00685E19">
        <w:rPr>
          <w:rFonts w:hint="cs"/>
          <w:rtl/>
        </w:rPr>
        <w:t xml:space="preserve"> </w:t>
      </w:r>
      <w:r>
        <w:rPr>
          <w:rtl/>
        </w:rPr>
        <w:t>ـ</w:t>
      </w:r>
      <w:r w:rsidR="00685E19">
        <w:rPr>
          <w:rFonts w:hint="cs"/>
          <w:rtl/>
        </w:rPr>
        <w:t xml:space="preserve"> </w:t>
      </w:r>
      <w:r w:rsidRPr="006216AF">
        <w:rPr>
          <w:rtl/>
        </w:rPr>
        <w:t>وهو خالك</w:t>
      </w:r>
      <w:r w:rsidR="00685E19">
        <w:rPr>
          <w:rFonts w:hint="cs"/>
          <w:rtl/>
        </w:rPr>
        <w:t xml:space="preserve"> </w:t>
      </w:r>
      <w:r>
        <w:rPr>
          <w:rtl/>
        </w:rPr>
        <w:t>ـ</w:t>
      </w:r>
      <w:r w:rsidR="00685E19">
        <w:rPr>
          <w:rFonts w:hint="cs"/>
          <w:rtl/>
        </w:rPr>
        <w:t xml:space="preserve"> </w:t>
      </w:r>
      <w:r w:rsidRPr="006216AF">
        <w:rPr>
          <w:rtl/>
        </w:rPr>
        <w:t xml:space="preserve">يذكر أنّك وبني أبيك </w:t>
      </w:r>
      <w:r w:rsidR="00D47719">
        <w:rPr>
          <w:rtl/>
        </w:rPr>
        <w:br/>
      </w:r>
      <w:r w:rsidRPr="006216AF">
        <w:rPr>
          <w:rtl/>
        </w:rPr>
        <w:t>ستقتلون فيه ، ولوددت أنّي فديتك بولدي وبأحبّهم إليّ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فما قبل </w:t>
      </w:r>
      <w:r w:rsidR="00D47719">
        <w:rPr>
          <w:rtl/>
        </w:rPr>
        <w:br/>
      </w:r>
      <w:r w:rsidRPr="006216AF">
        <w:rPr>
          <w:rtl/>
        </w:rPr>
        <w:t xml:space="preserve">أبي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وخرج مغضبا</w:t>
      </w:r>
      <w:r w:rsidR="00937922">
        <w:rPr>
          <w:rtl/>
        </w:rPr>
        <w:t>ً</w:t>
      </w:r>
      <w:r w:rsidRPr="006216AF">
        <w:rPr>
          <w:rtl/>
        </w:rPr>
        <w:t xml:space="preserve"> أسفا</w:t>
      </w:r>
      <w:r w:rsidR="00937922">
        <w:rPr>
          <w:rtl/>
        </w:rPr>
        <w:t>ً</w:t>
      </w:r>
      <w:r w:rsidRPr="006216AF">
        <w:rPr>
          <w:rtl/>
        </w:rPr>
        <w:t xml:space="preserve"> ، فما أقمنا بعد ذلك </w:t>
      </w:r>
      <w:r w:rsidR="00335A4F">
        <w:rPr>
          <w:rtl/>
        </w:rPr>
        <w:t>إلّا</w:t>
      </w:r>
      <w:r w:rsidRPr="006216AF">
        <w:rPr>
          <w:rtl/>
        </w:rPr>
        <w:t xml:space="preserve"> عشرين ليلة حتّى </w:t>
      </w:r>
      <w:r w:rsidR="00D47719">
        <w:rPr>
          <w:rtl/>
        </w:rPr>
        <w:br/>
      </w:r>
      <w:r w:rsidRPr="006216AF">
        <w:rPr>
          <w:rtl/>
        </w:rPr>
        <w:t xml:space="preserve">قدمت رسل أبي جعفر ، فأخذوا أبي وعمومتي وصفّدوا في الحديد ، ثمّ </w:t>
      </w:r>
      <w:r w:rsidR="00D47719">
        <w:rPr>
          <w:rtl/>
        </w:rPr>
        <w:br/>
      </w:r>
      <w:r w:rsidRPr="006216AF">
        <w:rPr>
          <w:rtl/>
        </w:rPr>
        <w:t xml:space="preserve">حملوا في محامل عراة لا وطاء عليها ، فقتل أكثرهم ، ثمّ أتى محمّد بن </w:t>
      </w:r>
      <w:r w:rsidR="00D47719">
        <w:rPr>
          <w:rtl/>
        </w:rPr>
        <w:br/>
      </w:r>
      <w:r w:rsidRPr="006216AF">
        <w:rPr>
          <w:rtl/>
        </w:rPr>
        <w:t xml:space="preserve">عبد الله بن الحسن فأخبر أنّ أباه وعمومته قتلوا ، فظهر ودعا الناس إلى </w:t>
      </w:r>
      <w:r w:rsidR="00D47719">
        <w:rPr>
          <w:rtl/>
        </w:rPr>
        <w:br/>
      </w:r>
      <w:r w:rsidRPr="006216AF">
        <w:rPr>
          <w:rtl/>
        </w:rPr>
        <w:t xml:space="preserve">نفسه ، وكنت ثالث ثلاثة بايعوا ، واستوثق الناس بيعته ، وأتى بأبي عبد </w:t>
      </w:r>
      <w:r w:rsidR="00D47719">
        <w:rPr>
          <w:rtl/>
        </w:rPr>
        <w:br/>
      </w:r>
      <w:r w:rsidRPr="006216AF">
        <w:rPr>
          <w:rtl/>
        </w:rPr>
        <w:t xml:space="preserve">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حتّى وقف بين يديه ، فقال له عيسى بن زيد : أسلم </w:t>
      </w:r>
      <w:r w:rsidR="00D47719">
        <w:rPr>
          <w:rtl/>
        </w:rPr>
        <w:br/>
      </w:r>
      <w:r w:rsidRPr="006216AF">
        <w:rPr>
          <w:rtl/>
        </w:rPr>
        <w:t>تسلم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وطالت المحاورة بينهم ، حتّى قال له : والذي أكرم </w:t>
      </w:r>
      <w:r w:rsidR="00D47719">
        <w:rPr>
          <w:rtl/>
        </w:rPr>
        <w:br/>
      </w:r>
      <w:r w:rsidRPr="006216AF">
        <w:rPr>
          <w:rtl/>
        </w:rPr>
        <w:t>محمّدا</w:t>
      </w:r>
      <w:r w:rsidR="00937922">
        <w:rPr>
          <w:rtl/>
        </w:rPr>
        <w:t>ً</w:t>
      </w:r>
      <w:r w:rsidRPr="006216AF">
        <w:rPr>
          <w:rtl/>
        </w:rPr>
        <w:t xml:space="preserve"> </w:t>
      </w:r>
      <w:r w:rsidR="00470C8A">
        <w:rPr>
          <w:rtl/>
        </w:rPr>
        <w:t>(ص)</w:t>
      </w:r>
      <w:r w:rsidRPr="006216AF">
        <w:rPr>
          <w:rtl/>
        </w:rPr>
        <w:t xml:space="preserve"> بالنبوة لأسجننك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أراني سأقول وأصدّ</w:t>
      </w:r>
      <w:r w:rsidR="00937922">
        <w:rPr>
          <w:rtl/>
        </w:rPr>
        <w:t>َ</w:t>
      </w:r>
      <w:r w:rsidRPr="006216AF">
        <w:rPr>
          <w:rtl/>
        </w:rPr>
        <w:t>ق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</w:t>
      </w:r>
      <w:r w:rsidR="00D47719">
        <w:rPr>
          <w:rtl/>
        </w:rPr>
        <w:br/>
      </w:r>
      <w:r w:rsidR="00920880">
        <w:rPr>
          <w:rtl/>
        </w:rPr>
        <w:t>عيسى بن زيد : لو تكلم</w:t>
      </w:r>
      <w:r w:rsidRPr="006216AF">
        <w:rPr>
          <w:rtl/>
        </w:rPr>
        <w:t>ت لكسرت فكك</w:t>
      </w:r>
      <w:r w:rsidR="00410A32">
        <w:rPr>
          <w:rtl/>
        </w:rPr>
        <w:t xml:space="preserve"> .</w:t>
      </w:r>
    </w:p>
    <w:p w:rsidR="00685E19" w:rsidRDefault="005F4626" w:rsidP="00685E19">
      <w:pPr>
        <w:rPr>
          <w:rStyle w:val="rfdLineChar"/>
        </w:rPr>
      </w:pPr>
      <w:r w:rsidRPr="006216AF">
        <w:rPr>
          <w:rtl/>
        </w:rPr>
        <w:t xml:space="preserve">فقال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أما والله لو يبرق بالسيف لكأنّي </w:t>
      </w:r>
      <w:r w:rsidR="00D47719">
        <w:rPr>
          <w:rtl/>
        </w:rPr>
        <w:br/>
      </w:r>
      <w:r w:rsidRPr="006216AF">
        <w:rPr>
          <w:rtl/>
        </w:rPr>
        <w:t>بك تطلب لنفسك جحرا</w:t>
      </w:r>
      <w:r w:rsidR="00937922">
        <w:rPr>
          <w:rtl/>
        </w:rPr>
        <w:t>ً</w:t>
      </w:r>
      <w:r w:rsidRPr="006216AF">
        <w:rPr>
          <w:rtl/>
        </w:rPr>
        <w:t xml:space="preserve"> تدخل فيه ، وما أنت من المذكورين عند</w:t>
      </w:r>
      <w:r w:rsidR="00685E19">
        <w:rPr>
          <w:rFonts w:hint="cs"/>
          <w:rtl/>
        </w:rPr>
        <w:t xml:space="preserve"> </w:t>
      </w:r>
      <w:r w:rsidR="00685E19">
        <w:rPr>
          <w:rtl/>
        </w:rPr>
        <w:br/>
      </w:r>
      <w:r w:rsidR="00685E1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يمنع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مني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7770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اللقاء ، وإنّي أظنك إذا صفّق خلفك طرت مثل الهيق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النافر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</w:t>
      </w:r>
      <w:r w:rsidR="00344331">
        <w:rPr>
          <w:rtl/>
        </w:rPr>
        <w:br/>
      </w:r>
      <w:r w:rsidRPr="006216AF">
        <w:rPr>
          <w:rtl/>
        </w:rPr>
        <w:t>محمد بانتهار : احبسه وشدّد عليه واغلظ عليه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له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أما والله ، لكأنّي بك خارجا</w:t>
      </w:r>
      <w:r w:rsidR="00937922">
        <w:rPr>
          <w:rtl/>
        </w:rPr>
        <w:t>ً</w:t>
      </w:r>
      <w:r w:rsidRPr="006216AF">
        <w:rPr>
          <w:rtl/>
        </w:rPr>
        <w:t xml:space="preserve"> </w:t>
      </w:r>
      <w:r w:rsidR="00344331">
        <w:rPr>
          <w:rtl/>
        </w:rPr>
        <w:br/>
      </w:r>
      <w:r w:rsidRPr="006216AF">
        <w:rPr>
          <w:rtl/>
        </w:rPr>
        <w:t xml:space="preserve">من سدّة أشجع إلى بطن الوادي وقد حمل عليك فارس معلّم في يده </w:t>
      </w:r>
      <w:r w:rsidR="00344331">
        <w:rPr>
          <w:rtl/>
        </w:rPr>
        <w:br/>
      </w:r>
      <w:r w:rsidRPr="006216AF">
        <w:rPr>
          <w:rtl/>
        </w:rPr>
        <w:t xml:space="preserve">طراد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نصفها أبيض ونصفها أسود ، على فرس كميت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أقرح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</w:t>
      </w:r>
      <w:r w:rsidR="00344331">
        <w:rPr>
          <w:rtl/>
        </w:rPr>
        <w:br/>
      </w:r>
      <w:r w:rsidRPr="006216AF">
        <w:rPr>
          <w:rtl/>
        </w:rPr>
        <w:t>فيطعنك ولا يصنع فيك شيئا</w:t>
      </w:r>
      <w:r w:rsidR="00937922">
        <w:rPr>
          <w:rtl/>
        </w:rPr>
        <w:t>ً</w:t>
      </w:r>
      <w:r w:rsidRPr="006216AF">
        <w:rPr>
          <w:rtl/>
        </w:rPr>
        <w:t xml:space="preserve"> ، وضربت خيشوم فرسه فطرحته ، وحمل </w:t>
      </w:r>
      <w:r w:rsidR="00344331">
        <w:rPr>
          <w:rtl/>
        </w:rPr>
        <w:br/>
      </w:r>
      <w:r w:rsidRPr="006216AF">
        <w:rPr>
          <w:rtl/>
        </w:rPr>
        <w:t>آخر خارجا</w:t>
      </w:r>
      <w:r w:rsidR="00920880">
        <w:rPr>
          <w:rtl/>
        </w:rPr>
        <w:t>ً</w:t>
      </w:r>
      <w:r w:rsidRPr="006216AF">
        <w:rPr>
          <w:rtl/>
        </w:rPr>
        <w:t xml:space="preserve"> من زقاق أبي عمّار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عليه غديرتان مضفورتان قد خرجتا من </w:t>
      </w:r>
      <w:r w:rsidR="00344331">
        <w:rPr>
          <w:rtl/>
        </w:rPr>
        <w:br/>
      </w:r>
      <w:r w:rsidRPr="006216AF">
        <w:rPr>
          <w:rtl/>
        </w:rPr>
        <w:t xml:space="preserve">تحت بيضته </w:t>
      </w:r>
      <w:r w:rsidRPr="006216AF">
        <w:rPr>
          <w:rStyle w:val="rfdFootnotenum"/>
          <w:rtl/>
        </w:rPr>
        <w:t>(6)</w:t>
      </w:r>
      <w:r w:rsidRPr="006216AF">
        <w:rPr>
          <w:rtl/>
        </w:rPr>
        <w:t xml:space="preserve"> ، كثير شعر الشاربين ، فهو والله صاحبك ، فلا رحم الله </w:t>
      </w:r>
      <w:r w:rsidR="00344331">
        <w:rPr>
          <w:rtl/>
        </w:rPr>
        <w:br/>
      </w:r>
      <w:r w:rsidRPr="006216AF">
        <w:rPr>
          <w:rtl/>
        </w:rPr>
        <w:t>رمته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(7)</w:t>
      </w:r>
      <w:r w:rsidRPr="006216AF">
        <w:rPr>
          <w:rtl/>
        </w:rPr>
        <w:t xml:space="preserve"> في كلام طويل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فخرج عيسى بن موسى إلى المدينة وتحاربا ، فمضى محمّد يوم </w:t>
      </w:r>
      <w:r w:rsidR="00344331">
        <w:rPr>
          <w:rtl/>
        </w:rPr>
        <w:br/>
      </w:r>
      <w:r w:rsidRPr="006216AF">
        <w:rPr>
          <w:rtl/>
        </w:rPr>
        <w:t xml:space="preserve">القتال إلى أشجع فخرج إليه الفارس الذي 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344331">
        <w:rPr>
          <w:rtl/>
        </w:rPr>
        <w:br/>
      </w:r>
      <w:r w:rsidRPr="006216AF">
        <w:rPr>
          <w:rtl/>
        </w:rPr>
        <w:t>من خلفه من سكّة هذيل ، فطعنه فلم يصنع شيئا</w:t>
      </w:r>
      <w:r w:rsidR="00937922">
        <w:rPr>
          <w:rtl/>
        </w:rPr>
        <w:t>ً</w:t>
      </w:r>
      <w:r w:rsidRPr="006216AF">
        <w:rPr>
          <w:rtl/>
        </w:rPr>
        <w:t xml:space="preserve"> ، فضرب خيشوم فرسه </w:t>
      </w:r>
      <w:r w:rsidR="00344331">
        <w:rPr>
          <w:rtl/>
        </w:rPr>
        <w:br/>
      </w:r>
      <w:r w:rsidRPr="006216AF">
        <w:rPr>
          <w:rtl/>
        </w:rPr>
        <w:t xml:space="preserve">بالسيف ، وخرج عليه حميد بن قحطبة من زقاق العماريين فطعنه طعنة </w:t>
      </w:r>
      <w:r w:rsidR="00344331">
        <w:rPr>
          <w:rtl/>
        </w:rPr>
        <w:br/>
      </w:r>
      <w:r w:rsidRPr="006216AF">
        <w:rPr>
          <w:rtl/>
        </w:rPr>
        <w:t xml:space="preserve">نفذ السنان </w:t>
      </w:r>
      <w:r w:rsidRPr="006216AF">
        <w:rPr>
          <w:rStyle w:val="rfdFootnotenum"/>
          <w:rtl/>
        </w:rPr>
        <w:t>(8)</w:t>
      </w:r>
      <w:r w:rsidRPr="006216AF">
        <w:rPr>
          <w:rtl/>
        </w:rPr>
        <w:t xml:space="preserve"> فيه ، وانكسر الرمح </w:t>
      </w:r>
      <w:r w:rsidRPr="006216AF">
        <w:rPr>
          <w:rStyle w:val="rfdFootnotenum"/>
          <w:rtl/>
        </w:rPr>
        <w:t>(9)</w:t>
      </w:r>
      <w:r w:rsidRPr="006216AF">
        <w:rPr>
          <w:rtl/>
        </w:rPr>
        <w:t xml:space="preserve"> ، فصرعه ، ثمّ نزل إليه فضربه </w:t>
      </w:r>
      <w:r w:rsidR="00344331">
        <w:rPr>
          <w:rtl/>
        </w:rPr>
        <w:br/>
      </w:r>
      <w:r w:rsidRPr="006216AF">
        <w:rPr>
          <w:rtl/>
        </w:rPr>
        <w:t>حتّى أثخنه وقتله ، وأخذ برأسه</w:t>
      </w:r>
      <w:r w:rsidR="00410A32">
        <w:rPr>
          <w:rtl/>
        </w:rPr>
        <w:t xml:space="preserve"> .</w:t>
      </w:r>
    </w:p>
    <w:p w:rsidR="00685E19" w:rsidRPr="00685E19" w:rsidRDefault="00685E19" w:rsidP="00685E19">
      <w:pPr>
        <w:pStyle w:val="rfdLine"/>
      </w:pPr>
      <w:r w:rsidRPr="00685E19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الهيق : ذكر النعام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حياة الحيوان 2 : 408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ش ، ص : طراده ، والطراد : الرمح القصير لأن صاحبه يطارد به </w:t>
      </w:r>
      <w:r w:rsidR="00344331">
        <w:rPr>
          <w:rStyle w:val="rfdFootnote"/>
          <w:rtl/>
        </w:rPr>
        <w:br/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طرد : 3 : 268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الكميت : ما كان لونه بين الأسود والأحمر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6836A0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كمت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81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(4) القرحة : البياض في جبهة الفرس دون الغرة ،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6836A0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قرح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560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(5) في ش ، ص : آل أبي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(6) البيضة : الخوذة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بيض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7 : 125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(7) الرمة : العظام البالية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رمم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12 : 252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(8) في ش ، ص : السيف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(9) في ر ، م زيادة : وحمل على حمير فطعنه حمير بالرمح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66E62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340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 xml:space="preserve">عن الأزدي ، قال : خرجنا نريد منزل أبي عبد الله </w:t>
      </w:r>
      <w:r w:rsidR="006836A0">
        <w:rPr>
          <w:rtl/>
        </w:rPr>
        <w:br/>
      </w:r>
      <w:r w:rsidRPr="006216AF">
        <w:rPr>
          <w:rtl/>
        </w:rPr>
        <w:t xml:space="preserve">جعفر بن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فلحقنا أبو بصير ، فدخلنا على أبي عبد الله </w:t>
      </w:r>
      <w:r w:rsidR="006836A0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، فرفع رأسه إلى أبي بصير وقال : </w:t>
      </w:r>
      <w:r w:rsidR="009F08E4" w:rsidRPr="006216AF">
        <w:rPr>
          <w:rtl/>
        </w:rPr>
        <w:t>«</w:t>
      </w:r>
      <w:r w:rsidRPr="006216AF">
        <w:rPr>
          <w:rtl/>
        </w:rPr>
        <w:t>يا أبا محمّد ،</w:t>
      </w:r>
      <w:r w:rsidR="00E00231">
        <w:rPr>
          <w:rtl/>
        </w:rPr>
        <w:t xml:space="preserve"> أ</w:t>
      </w:r>
      <w:r w:rsidRPr="006216AF">
        <w:rPr>
          <w:rtl/>
        </w:rPr>
        <w:t xml:space="preserve">لا تعلم </w:t>
      </w:r>
      <w:r w:rsidR="006836A0">
        <w:rPr>
          <w:rtl/>
        </w:rPr>
        <w:br/>
      </w:r>
      <w:r w:rsidRPr="006216AF">
        <w:rPr>
          <w:rtl/>
        </w:rPr>
        <w:t>أنّه لا ينبغي للجنب أن يدخل بيوت الأنبياء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فرجع أبو بصير </w:t>
      </w:r>
      <w:r w:rsidR="006836A0">
        <w:rPr>
          <w:rtl/>
        </w:rPr>
        <w:br/>
      </w:r>
      <w:r w:rsidRPr="006216AF">
        <w:rPr>
          <w:rtl/>
        </w:rPr>
        <w:t>ودخلنا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rPr>
          <w:rtl/>
        </w:rPr>
      </w:pPr>
      <w:r w:rsidRPr="006216AF">
        <w:rPr>
          <w:rtl/>
        </w:rPr>
        <w:t>341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>أخبرنا مهزّم قال : خرجت ممسيا</w:t>
      </w:r>
      <w:r w:rsidR="00937922">
        <w:rPr>
          <w:rtl/>
        </w:rPr>
        <w:t>ً</w:t>
      </w:r>
      <w:r w:rsidRPr="006216AF">
        <w:rPr>
          <w:rtl/>
        </w:rPr>
        <w:t xml:space="preserve"> من عند أبي عبد الله </w:t>
      </w:r>
      <w:r w:rsidR="006836A0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، فأتيت منزلي بالمدينة ، فكانت أمّي عندي ، فوقع بيني </w:t>
      </w:r>
      <w:r w:rsidR="006836A0">
        <w:rPr>
          <w:rtl/>
        </w:rPr>
        <w:br/>
      </w:r>
      <w:r w:rsidRPr="006216AF">
        <w:rPr>
          <w:rtl/>
        </w:rPr>
        <w:t xml:space="preserve">وبينها كلام ، فأغلظت عليها بالكلام ، فلمّا أن كان من الغد صلّيت </w:t>
      </w:r>
      <w:r w:rsidR="006836A0">
        <w:rPr>
          <w:rtl/>
        </w:rPr>
        <w:br/>
      </w:r>
      <w:r w:rsidRPr="006216AF">
        <w:rPr>
          <w:rtl/>
        </w:rPr>
        <w:t xml:space="preserve">الغداة ، وأتيت منزل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فدخلت عليه ، فقال لي </w:t>
      </w:r>
      <w:r w:rsidR="006836A0">
        <w:rPr>
          <w:rtl/>
        </w:rPr>
        <w:br/>
      </w:r>
      <w:r w:rsidRPr="006216AF">
        <w:rPr>
          <w:rtl/>
        </w:rPr>
        <w:t>مبتدئا</w:t>
      </w:r>
      <w:r w:rsidR="00937922">
        <w:rPr>
          <w:rtl/>
        </w:rPr>
        <w:t>ً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مالك ولوالدتك أغلظت في كلامها البارحة</w:t>
      </w:r>
      <w:r w:rsidR="00DD50E3">
        <w:rPr>
          <w:rtl/>
        </w:rPr>
        <w:t xml:space="preserve"> ؟!</w:t>
      </w:r>
      <w:r w:rsidR="00E00231">
        <w:rPr>
          <w:rtl/>
        </w:rPr>
        <w:t xml:space="preserve"> أ</w:t>
      </w:r>
      <w:r w:rsidRPr="006216AF">
        <w:rPr>
          <w:rtl/>
        </w:rPr>
        <w:t xml:space="preserve">ما علمت : أنّ </w:t>
      </w:r>
      <w:r w:rsidR="006836A0">
        <w:rPr>
          <w:rtl/>
        </w:rPr>
        <w:br/>
      </w:r>
      <w:r w:rsidRPr="006216AF">
        <w:rPr>
          <w:rtl/>
        </w:rPr>
        <w:t>بطنها كان منز</w:t>
      </w:r>
      <w:r w:rsidR="00AB693E">
        <w:rPr>
          <w:rtl/>
        </w:rPr>
        <w:t xml:space="preserve">لاً </w:t>
      </w:r>
      <w:r w:rsidRPr="006216AF">
        <w:rPr>
          <w:rtl/>
        </w:rPr>
        <w:t>قد سكنته ، وأنّ حجرها مهد</w:t>
      </w:r>
      <w:r w:rsidR="00475FE4">
        <w:rPr>
          <w:rtl/>
        </w:rPr>
        <w:t>ٌ</w:t>
      </w:r>
      <w:r w:rsidRPr="006216AF">
        <w:rPr>
          <w:rtl/>
        </w:rPr>
        <w:t xml:space="preserve"> قد عم</w:t>
      </w:r>
      <w:r w:rsidR="00E47F41">
        <w:rPr>
          <w:rtl/>
        </w:rPr>
        <w:t>ّ</w:t>
      </w:r>
      <w:r w:rsidRPr="006216AF">
        <w:rPr>
          <w:rtl/>
        </w:rPr>
        <w:t xml:space="preserve">رته ، وأنّ ثديها </w:t>
      </w:r>
      <w:r w:rsidR="006836A0">
        <w:rPr>
          <w:rtl/>
        </w:rPr>
        <w:br/>
      </w:r>
      <w:r w:rsidRPr="006216AF">
        <w:rPr>
          <w:rtl/>
        </w:rPr>
        <w:t>سقاء</w:t>
      </w:r>
      <w:r w:rsidR="00937922">
        <w:rPr>
          <w:rtl/>
        </w:rPr>
        <w:t>ٌ</w:t>
      </w:r>
      <w:r w:rsidRPr="006216AF">
        <w:rPr>
          <w:rtl/>
        </w:rPr>
        <w:t xml:space="preserve"> قد شربته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بلى قال : </w:t>
      </w:r>
      <w:r w:rsidR="009F08E4" w:rsidRPr="006216AF">
        <w:rPr>
          <w:rtl/>
        </w:rPr>
        <w:t>«</w:t>
      </w:r>
      <w:r w:rsidRPr="006216AF">
        <w:rPr>
          <w:rtl/>
        </w:rPr>
        <w:t>فلا تغلظ لها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rPr>
          <w:rtl/>
        </w:rPr>
      </w:pPr>
      <w:r w:rsidRPr="006216AF">
        <w:rPr>
          <w:rtl/>
        </w:rPr>
        <w:t>342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 xml:space="preserve">عن الحارث بن حصيرة الأزدي ، قال : مرّ رجل من </w:t>
      </w:r>
      <w:r w:rsidR="006836A0">
        <w:rPr>
          <w:rtl/>
        </w:rPr>
        <w:br/>
      </w:r>
      <w:r w:rsidRPr="006216AF">
        <w:rPr>
          <w:rtl/>
        </w:rPr>
        <w:t xml:space="preserve">أهل الكوفة إلى خراسان فدعا الناس إلى ولاية جعفر بن محمّد </w:t>
      </w:r>
      <w:r w:rsidR="00276CED">
        <w:rPr>
          <w:rtl/>
        </w:rPr>
        <w:t xml:space="preserve">عليهما </w:t>
      </w:r>
      <w:r w:rsidR="006836A0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ففرقة أجابت وأطاعت ، وفرقة أنكرت وجحدت ، وفرقة وقفت </w:t>
      </w:r>
      <w:r w:rsidR="006836A0">
        <w:rPr>
          <w:rtl/>
        </w:rPr>
        <w:br/>
      </w:r>
      <w:r w:rsidRPr="006216AF">
        <w:rPr>
          <w:rtl/>
        </w:rPr>
        <w:t>وتورعت</w:t>
      </w:r>
      <w:r w:rsidR="00410A32">
        <w:rPr>
          <w:rtl/>
        </w:rPr>
        <w:t xml:space="preserve"> .</w:t>
      </w:r>
    </w:p>
    <w:p w:rsidR="00966E62" w:rsidRDefault="005F4626" w:rsidP="00966E62">
      <w:pPr>
        <w:rPr>
          <w:rStyle w:val="rfdLineChar"/>
        </w:rPr>
      </w:pPr>
      <w:r w:rsidRPr="006216AF">
        <w:rPr>
          <w:rtl/>
        </w:rPr>
        <w:t xml:space="preserve">قال : فخرج من كلّ فرقة رجل فدخلوا على أبي عبد الله </w:t>
      </w:r>
      <w:r w:rsidR="00276CED">
        <w:rPr>
          <w:rtl/>
        </w:rPr>
        <w:t xml:space="preserve">عليه </w:t>
      </w:r>
      <w:r w:rsidR="006836A0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وكان المتكلم منهم الذي ذكرت أنّه تورع ووقف ، وكان مع </w:t>
      </w:r>
      <w:r w:rsidR="006836A0">
        <w:rPr>
          <w:rtl/>
        </w:rPr>
        <w:br/>
      </w:r>
      <w:r w:rsidRPr="006216AF">
        <w:rPr>
          <w:rtl/>
        </w:rPr>
        <w:t>بعض القوم جارية ، فخلا بها الرجل ، فوقع عليها ، فلمّا دخلوا على</w:t>
      </w:r>
      <w:r w:rsidR="00966E62">
        <w:rPr>
          <w:rFonts w:hint="cs"/>
          <w:rtl/>
        </w:rPr>
        <w:t xml:space="preserve"> </w:t>
      </w:r>
      <w:r w:rsidR="00966E62">
        <w:rPr>
          <w:rtl/>
        </w:rPr>
        <w:br/>
      </w:r>
      <w:r w:rsidR="00966E6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966E62">
      <w:pPr>
        <w:pStyle w:val="rfdFootnote0"/>
        <w:rPr>
          <w:rtl/>
        </w:rPr>
      </w:pPr>
      <w:r w:rsidRPr="006216AF">
        <w:rPr>
          <w:rtl/>
        </w:rPr>
        <w:t>7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>دلائل الإ</w:t>
      </w:r>
      <w:r w:rsidR="00E47F41">
        <w:rPr>
          <w:rtl/>
        </w:rPr>
        <w:t>ِ</w:t>
      </w:r>
      <w:r w:rsidRPr="006216AF">
        <w:rPr>
          <w:rtl/>
        </w:rPr>
        <w:t xml:space="preserve">مامة : 137 ، اعلام الورى : 269 ، مضمونه ، اثبات الهداة </w:t>
      </w:r>
      <w:r w:rsidR="006836A0">
        <w:rPr>
          <w:rtl/>
        </w:rPr>
        <w:br/>
      </w:r>
      <w:r w:rsidRPr="006216AF">
        <w:rPr>
          <w:rtl/>
        </w:rPr>
        <w:t>3 : 101</w:t>
      </w:r>
      <w:r w:rsidR="0096323A">
        <w:rPr>
          <w:rtl/>
        </w:rPr>
        <w:t xml:space="preserve"> / </w:t>
      </w:r>
      <w:r w:rsidRPr="006216AF">
        <w:rPr>
          <w:rtl/>
        </w:rPr>
        <w:t>82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pStyle w:val="rfdFootnote0"/>
        <w:rPr>
          <w:rtl/>
        </w:rPr>
      </w:pPr>
      <w:r w:rsidRPr="006216AF">
        <w:rPr>
          <w:rtl/>
        </w:rPr>
        <w:t>8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>بصائر الدرجات : 263</w:t>
      </w:r>
      <w:r w:rsidR="0096323A">
        <w:rPr>
          <w:rtl/>
        </w:rPr>
        <w:t xml:space="preserve"> / </w:t>
      </w:r>
      <w:r w:rsidRPr="006216AF">
        <w:rPr>
          <w:rtl/>
        </w:rPr>
        <w:t>3 ، دلائل الإ</w:t>
      </w:r>
      <w:r w:rsidR="00E47F41">
        <w:rPr>
          <w:rtl/>
        </w:rPr>
        <w:t>ِ</w:t>
      </w:r>
      <w:r w:rsidRPr="006216AF">
        <w:rPr>
          <w:rtl/>
        </w:rPr>
        <w:t xml:space="preserve">مامة : 116 ، مناقب ابن </w:t>
      </w:r>
      <w:r w:rsidR="006836A0">
        <w:rPr>
          <w:rtl/>
        </w:rPr>
        <w:br/>
      </w:r>
      <w:r w:rsidRPr="006216AF">
        <w:rPr>
          <w:rtl/>
        </w:rPr>
        <w:t>شهر</w:t>
      </w:r>
      <w:r w:rsidR="00E47F41">
        <w:rPr>
          <w:rtl/>
        </w:rPr>
        <w:t>ا</w:t>
      </w:r>
      <w:r w:rsidRPr="006216AF">
        <w:rPr>
          <w:rtl/>
        </w:rPr>
        <w:t>شوب 4 : 221 ، اثبات الهداة 3 : 102</w:t>
      </w:r>
      <w:r w:rsidR="0096323A">
        <w:rPr>
          <w:rtl/>
        </w:rPr>
        <w:t xml:space="preserve"> / </w:t>
      </w:r>
      <w:r w:rsidRPr="006216AF">
        <w:rPr>
          <w:rtl/>
        </w:rPr>
        <w:t>88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pStyle w:val="rfdFootnote0"/>
        <w:rPr>
          <w:rtl/>
        </w:rPr>
      </w:pPr>
      <w:r w:rsidRPr="006216AF">
        <w:rPr>
          <w:rtl/>
        </w:rPr>
        <w:t>9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>بصائر الدرجات : 264</w:t>
      </w:r>
      <w:r w:rsidR="0096323A">
        <w:rPr>
          <w:rtl/>
        </w:rPr>
        <w:t xml:space="preserve"> / </w:t>
      </w:r>
      <w:r w:rsidRPr="006216AF">
        <w:rPr>
          <w:rtl/>
        </w:rPr>
        <w:t>5 ، دلائل الإ</w:t>
      </w:r>
      <w:r w:rsidR="00E47F41">
        <w:rPr>
          <w:rtl/>
        </w:rPr>
        <w:t>ِ</w:t>
      </w:r>
      <w:r w:rsidRPr="006216AF">
        <w:rPr>
          <w:rtl/>
        </w:rPr>
        <w:t xml:space="preserve">مامة : 130 ، مناقب ابن </w:t>
      </w:r>
      <w:r w:rsidR="006836A0">
        <w:rPr>
          <w:rtl/>
        </w:rPr>
        <w:br/>
      </w:r>
      <w:r w:rsidRPr="006216AF">
        <w:rPr>
          <w:rtl/>
        </w:rPr>
        <w:t>شهرآشوب 4 : 221 ، اثبات الهداة 3 : 103</w:t>
      </w:r>
      <w:r w:rsidR="0096323A">
        <w:rPr>
          <w:rtl/>
        </w:rPr>
        <w:t xml:space="preserve"> / </w:t>
      </w:r>
      <w:r w:rsidRPr="006216AF">
        <w:rPr>
          <w:rtl/>
        </w:rPr>
        <w:t>89</w:t>
      </w:r>
      <w:r w:rsidR="00410A32">
        <w:rPr>
          <w:rtl/>
        </w:rPr>
        <w:t xml:space="preserve"> .</w:t>
      </w:r>
    </w:p>
    <w:p w:rsidR="005F4626" w:rsidRPr="006216AF" w:rsidRDefault="005F4626" w:rsidP="0047770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قال : إنّه قدم علينا رجل من أهل الكوفة ، </w:t>
      </w:r>
      <w:r w:rsidR="006836A0">
        <w:rPr>
          <w:rtl/>
        </w:rPr>
        <w:br/>
      </w:r>
      <w:r w:rsidRPr="006216AF">
        <w:rPr>
          <w:rtl/>
        </w:rPr>
        <w:t xml:space="preserve">فدعا الناس إلى ولايتك وطاعتك ، فأجاب قوم ، وأنكر قوم ، وتورع </w:t>
      </w:r>
      <w:r w:rsidR="006836A0">
        <w:rPr>
          <w:rtl/>
        </w:rPr>
        <w:br/>
      </w:r>
      <w:r w:rsidRPr="006216AF">
        <w:rPr>
          <w:rtl/>
        </w:rPr>
        <w:t xml:space="preserve">منهم قوم ، وتوقفوا ، فقال : </w:t>
      </w:r>
      <w:r w:rsidR="009F08E4" w:rsidRPr="006216AF">
        <w:rPr>
          <w:rtl/>
        </w:rPr>
        <w:t>«</w:t>
      </w:r>
      <w:r w:rsidRPr="006216AF">
        <w:rPr>
          <w:rtl/>
        </w:rPr>
        <w:t>وم</w:t>
      </w:r>
      <w:r w:rsidR="00937922">
        <w:rPr>
          <w:rtl/>
        </w:rPr>
        <w:t>ِ</w:t>
      </w:r>
      <w:r w:rsidRPr="006216AF">
        <w:rPr>
          <w:rtl/>
        </w:rPr>
        <w:t>ن أي الثلاثة أنت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أنا من الفرقة </w:t>
      </w:r>
      <w:r w:rsidR="006836A0">
        <w:rPr>
          <w:rtl/>
        </w:rPr>
        <w:br/>
      </w:r>
      <w:r w:rsidRPr="006216AF">
        <w:rPr>
          <w:rtl/>
        </w:rPr>
        <w:t>التي توقفت وتورعت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وأين كان تورعك يوم كذا وكذا مع </w:t>
      </w:r>
      <w:r w:rsidR="006836A0">
        <w:rPr>
          <w:rtl/>
        </w:rPr>
        <w:br/>
      </w:r>
      <w:r w:rsidRPr="006216AF">
        <w:rPr>
          <w:rtl/>
        </w:rPr>
        <w:t>الجارية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فارتاب الرجل وسكت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rPr>
          <w:rtl/>
        </w:rPr>
      </w:pPr>
      <w:r w:rsidRPr="006216AF">
        <w:rPr>
          <w:rtl/>
        </w:rPr>
        <w:t>343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 xml:space="preserve">عن عمّار السجستاني ، قال : كان عبد الله بن </w:t>
      </w:r>
      <w:r w:rsidR="006836A0">
        <w:rPr>
          <w:rtl/>
        </w:rPr>
        <w:br/>
      </w:r>
      <w:r w:rsidRPr="006216AF">
        <w:rPr>
          <w:rtl/>
        </w:rPr>
        <w:t>النجاشي منقطعا</w:t>
      </w:r>
      <w:r w:rsidR="00937922">
        <w:rPr>
          <w:rtl/>
        </w:rPr>
        <w:t>ً</w:t>
      </w:r>
      <w:r w:rsidRPr="006216AF">
        <w:rPr>
          <w:rtl/>
        </w:rPr>
        <w:t xml:space="preserve"> إلى الحسن بن الحسن ، ويقول بمقالة الزيدية ، فقضى </w:t>
      </w:r>
      <w:r w:rsidR="006836A0">
        <w:rPr>
          <w:rtl/>
        </w:rPr>
        <w:br/>
      </w:r>
      <w:r w:rsidRPr="006216AF">
        <w:rPr>
          <w:rtl/>
        </w:rPr>
        <w:t xml:space="preserve">أن خرجت أنا إلى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فلقيني بعد ذلك ، فقال </w:t>
      </w:r>
      <w:r w:rsidR="006836A0">
        <w:rPr>
          <w:rtl/>
        </w:rPr>
        <w:br/>
      </w:r>
      <w:r w:rsidRPr="006216AF">
        <w:rPr>
          <w:rtl/>
        </w:rPr>
        <w:t>لي : استأذن لي على صاحبك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لأبي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إنّه </w:t>
      </w:r>
      <w:r w:rsidR="006836A0">
        <w:rPr>
          <w:rtl/>
        </w:rPr>
        <w:br/>
      </w:r>
      <w:r w:rsidRPr="006216AF">
        <w:rPr>
          <w:rtl/>
        </w:rPr>
        <w:t>سألني الإ</w:t>
      </w:r>
      <w:r w:rsidR="00944C64">
        <w:rPr>
          <w:rtl/>
        </w:rPr>
        <w:t>ِ</w:t>
      </w:r>
      <w:r w:rsidRPr="006216AF">
        <w:rPr>
          <w:rtl/>
        </w:rPr>
        <w:t xml:space="preserve">ذن عليك ، فقال : </w:t>
      </w:r>
      <w:r w:rsidR="009F08E4" w:rsidRPr="006216AF">
        <w:rPr>
          <w:rtl/>
        </w:rPr>
        <w:t>«</w:t>
      </w:r>
      <w:r w:rsidRPr="006216AF">
        <w:rPr>
          <w:rtl/>
        </w:rPr>
        <w:t>ائذن 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ما دعاك إلى ما صنعت يوم </w:t>
      </w:r>
      <w:r w:rsidR="006836A0">
        <w:rPr>
          <w:rtl/>
        </w:rPr>
        <w:br/>
      </w:r>
      <w:r w:rsidRPr="006216AF">
        <w:rPr>
          <w:rtl/>
        </w:rPr>
        <w:t>كذا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فدخل عليه ،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أتذكر يوم مررت على باب </w:t>
      </w:r>
      <w:r w:rsidR="006836A0">
        <w:rPr>
          <w:rtl/>
        </w:rPr>
        <w:br/>
      </w:r>
      <w:r w:rsidRPr="006216AF">
        <w:rPr>
          <w:rtl/>
        </w:rPr>
        <w:t xml:space="preserve">دار فسال ميزاب الدار ، فقلت : إنّه قذر ؛ فطرحت نفسك في النهر </w:t>
      </w:r>
      <w:r w:rsidR="006836A0">
        <w:rPr>
          <w:rtl/>
        </w:rPr>
        <w:br/>
      </w:r>
      <w:r w:rsidRPr="006216AF">
        <w:rPr>
          <w:rtl/>
        </w:rPr>
        <w:t xml:space="preserve">بثيابك وعليك منشفة ، فاجتمع عليك الصبيان يضحكون منك ، </w:t>
      </w:r>
      <w:r w:rsidR="006836A0">
        <w:rPr>
          <w:rtl/>
        </w:rPr>
        <w:br/>
      </w:r>
      <w:r w:rsidRPr="006216AF">
        <w:rPr>
          <w:rtl/>
        </w:rPr>
        <w:t>ويصيحون عليك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عمّار : فالتفت إليّ وقال : ما دعاك إلى أن تخبر به أبا </w:t>
      </w:r>
      <w:r w:rsidR="006836A0">
        <w:rPr>
          <w:rtl/>
        </w:rPr>
        <w:br/>
      </w:r>
      <w:r w:rsidRPr="006216AF">
        <w:rPr>
          <w:rtl/>
        </w:rPr>
        <w:t>عبد الله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لا والله ، ما أخبرته ، وها هو ذا قدّامي يسمع كلامي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فلمّا خرجت قال لي : يا عمّار هذا صاحبي دون غيره</w:t>
      </w:r>
      <w:r w:rsidR="00410A32">
        <w:rPr>
          <w:rtl/>
        </w:rPr>
        <w:t xml:space="preserve"> .</w:t>
      </w:r>
    </w:p>
    <w:p w:rsidR="00966E62" w:rsidRDefault="005F4626" w:rsidP="00966E62">
      <w:pPr>
        <w:rPr>
          <w:rStyle w:val="rfdLineChar"/>
        </w:rPr>
      </w:pPr>
      <w:r w:rsidRPr="006216AF">
        <w:rPr>
          <w:rtl/>
        </w:rPr>
        <w:t>344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 xml:space="preserve">عن أبي بصير ، قال : 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</w:t>
      </w:r>
      <w:r w:rsidR="00EE3BB1">
        <w:rPr>
          <w:rtl/>
        </w:rPr>
        <w:t xml:space="preserve"> </w:t>
      </w:r>
      <w:r w:rsidR="006836A0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يا أبا محمّد ، ما فعل أبو حمزة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خلّفته طائحا</w:t>
      </w:r>
      <w:r w:rsidR="00937922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إذا</w:t>
      </w:r>
      <w:r w:rsidR="00966E62">
        <w:rPr>
          <w:rFonts w:hint="cs"/>
          <w:rtl/>
        </w:rPr>
        <w:t xml:space="preserve"> </w:t>
      </w:r>
      <w:r w:rsidR="00966E62">
        <w:rPr>
          <w:rtl/>
        </w:rPr>
        <w:br/>
      </w:r>
      <w:r w:rsidR="00966E6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966E62">
      <w:pPr>
        <w:pStyle w:val="rfdFootnote0"/>
        <w:rPr>
          <w:rtl/>
        </w:rPr>
      </w:pPr>
      <w:r w:rsidRPr="006216AF">
        <w:rPr>
          <w:rtl/>
        </w:rPr>
        <w:t>10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>بصائر ال</w:t>
      </w:r>
      <w:r w:rsidR="00944C64">
        <w:rPr>
          <w:rtl/>
        </w:rPr>
        <w:t>درجات : 265</w:t>
      </w:r>
      <w:r w:rsidR="0096323A">
        <w:rPr>
          <w:rtl/>
        </w:rPr>
        <w:t xml:space="preserve"> / </w:t>
      </w:r>
      <w:r w:rsidR="00944C64">
        <w:rPr>
          <w:rtl/>
        </w:rPr>
        <w:t>6 ، مناقب ابن شهرا</w:t>
      </w:r>
      <w:r w:rsidRPr="006216AF">
        <w:rPr>
          <w:rtl/>
        </w:rPr>
        <w:t xml:space="preserve">شوب 4 : 220 ، اثبات </w:t>
      </w:r>
      <w:r w:rsidR="006836A0">
        <w:rPr>
          <w:rtl/>
        </w:rPr>
        <w:br/>
      </w:r>
      <w:r w:rsidRPr="006216AF">
        <w:rPr>
          <w:rtl/>
        </w:rPr>
        <w:t>الهداة 3 : 102</w:t>
      </w:r>
      <w:r w:rsidR="0096323A">
        <w:rPr>
          <w:rtl/>
        </w:rPr>
        <w:t xml:space="preserve"> / </w:t>
      </w:r>
      <w:r w:rsidRPr="006216AF">
        <w:rPr>
          <w:rtl/>
        </w:rPr>
        <w:t>90 ، قطعة منه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pStyle w:val="rfdFootnote0"/>
        <w:rPr>
          <w:rtl/>
        </w:rPr>
      </w:pPr>
      <w:r w:rsidRPr="006216AF">
        <w:rPr>
          <w:rtl/>
        </w:rPr>
        <w:t>11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>بصائر الدرجات : 283</w:t>
      </w:r>
      <w:r w:rsidR="0096323A">
        <w:rPr>
          <w:rtl/>
        </w:rPr>
        <w:t xml:space="preserve"> / </w:t>
      </w:r>
      <w:r w:rsidRPr="006216AF">
        <w:rPr>
          <w:rtl/>
        </w:rPr>
        <w:t>6 ، دلائل الإ</w:t>
      </w:r>
      <w:r w:rsidR="00944C64">
        <w:rPr>
          <w:rtl/>
        </w:rPr>
        <w:t>ِ</w:t>
      </w:r>
      <w:r w:rsidRPr="006216AF">
        <w:rPr>
          <w:rtl/>
        </w:rPr>
        <w:t xml:space="preserve">مامة : 116 ، اثبات الهداة </w:t>
      </w:r>
      <w:r w:rsidR="006836A0">
        <w:rPr>
          <w:rtl/>
        </w:rPr>
        <w:br/>
      </w:r>
      <w:r w:rsidRPr="006216AF">
        <w:rPr>
          <w:rtl/>
        </w:rPr>
        <w:t>3 : 106</w:t>
      </w:r>
      <w:r w:rsidR="0096323A">
        <w:rPr>
          <w:rtl/>
        </w:rPr>
        <w:t xml:space="preserve"> / </w:t>
      </w:r>
      <w:r w:rsidRPr="006216AF">
        <w:rPr>
          <w:rtl/>
        </w:rPr>
        <w:t>103 ، مدينة المعاجز : 392</w:t>
      </w:r>
      <w:r w:rsidR="0096323A">
        <w:rPr>
          <w:rtl/>
        </w:rPr>
        <w:t xml:space="preserve"> / </w:t>
      </w:r>
      <w:r w:rsidRPr="006216AF">
        <w:rPr>
          <w:rtl/>
        </w:rPr>
        <w:t>113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rPr>
          <w:rtl/>
        </w:rPr>
      </w:pPr>
      <w:r w:rsidRPr="006216AF">
        <w:rPr>
          <w:rStyle w:val="rfdFootnote"/>
          <w:rtl/>
        </w:rPr>
        <w:t xml:space="preserve">(1) الطائح : المشرف على الهلاك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 w:rsidR="00966E62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966E62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طوح</w:t>
      </w:r>
      <w:r w:rsidR="00966E62">
        <w:rPr>
          <w:rStyle w:val="rfdFootnote"/>
          <w:rFonts w:hint="cs"/>
          <w:rtl/>
        </w:rPr>
        <w:t xml:space="preserve"> </w:t>
      </w:r>
      <w:r>
        <w:rPr>
          <w:rStyle w:val="rfdFootnote"/>
          <w:rtl/>
        </w:rPr>
        <w:t>ـ</w:t>
      </w:r>
      <w:r w:rsidR="00966E62">
        <w:rPr>
          <w:rStyle w:val="rfdFootnote"/>
          <w:rFonts w:hint="cs"/>
          <w:rtl/>
        </w:rPr>
        <w:t xml:space="preserve"> </w:t>
      </w:r>
      <w:r w:rsidRPr="006216AF">
        <w:rPr>
          <w:rStyle w:val="rfdFootnote"/>
          <w:rtl/>
        </w:rPr>
        <w:t>2 : 535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</w:t>
      </w:r>
      <w:r w:rsidR="006836A0">
        <w:rPr>
          <w:rStyle w:val="rfdFootnote"/>
          <w:rtl/>
        </w:rPr>
        <w:br/>
      </w:r>
      <w:r w:rsidRPr="006216AF">
        <w:rPr>
          <w:rStyle w:val="rfdFootnote"/>
          <w:rtl/>
        </w:rPr>
        <w:t>ر ، ش ، ص ، ع ، ك : صالحا</w:t>
      </w:r>
      <w:r w:rsidR="00944C64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E3BB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رجعت إليه فاقرأه منّي السلام ، واعلمه أنّه يموت يوم كذا وكذا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EE3BB1">
        <w:rPr>
          <w:rtl/>
        </w:rPr>
        <w:t xml:space="preserve"> </w:t>
      </w:r>
      <w:r w:rsidR="006836A0">
        <w:rPr>
          <w:rtl/>
        </w:rPr>
        <w:br/>
      </w:r>
      <w:r w:rsidRPr="006216AF">
        <w:rPr>
          <w:rtl/>
        </w:rPr>
        <w:t>فقلت له : جعلت فداك ،</w:t>
      </w:r>
      <w:r w:rsidR="00E00231">
        <w:rPr>
          <w:rtl/>
        </w:rPr>
        <w:t xml:space="preserve"> أ</w:t>
      </w:r>
      <w:r w:rsidRPr="006216AF">
        <w:rPr>
          <w:rtl/>
        </w:rPr>
        <w:t>ليس من شيعتكم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نعم ، إنّ الرجل من </w:t>
      </w:r>
      <w:r w:rsidR="006836A0">
        <w:rPr>
          <w:rtl/>
        </w:rPr>
        <w:br/>
      </w:r>
      <w:r w:rsidRPr="006216AF">
        <w:rPr>
          <w:rtl/>
        </w:rPr>
        <w:t xml:space="preserve">شيعتنا إذا خاف الله فراقبه وتوقّى الذنوب ، فإذا فعل ذلك كان معنا في </w:t>
      </w:r>
      <w:r w:rsidR="006836A0">
        <w:rPr>
          <w:rtl/>
        </w:rPr>
        <w:br/>
      </w:r>
      <w:r w:rsidRPr="006216AF">
        <w:rPr>
          <w:rtl/>
        </w:rPr>
        <w:t>درجاتنا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أبو بصير : فرجعت ، فما لبث أبو حمزة أن مات في تلك </w:t>
      </w:r>
      <w:r w:rsidR="005239A6">
        <w:rPr>
          <w:rtl/>
        </w:rPr>
        <w:br/>
      </w:r>
      <w:r w:rsidRPr="006216AF">
        <w:rPr>
          <w:rtl/>
        </w:rPr>
        <w:t>الساعة ، في ذلك اليوم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rPr>
          <w:rtl/>
        </w:rPr>
      </w:pPr>
      <w:r w:rsidRPr="006216AF">
        <w:rPr>
          <w:rtl/>
        </w:rPr>
        <w:t>345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 xml:space="preserve">حنان بن سدير ، قال : رأيت في المنام كأنّي دخلت </w:t>
      </w:r>
      <w:r w:rsidR="005239A6">
        <w:rPr>
          <w:rtl/>
        </w:rPr>
        <w:br/>
      </w:r>
      <w:r w:rsidRPr="006216AF">
        <w:rPr>
          <w:rtl/>
        </w:rPr>
        <w:t xml:space="preserve">على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وبين يديه طبق ، عليه منديل ، قد غطّي به ، </w:t>
      </w:r>
      <w:r w:rsidR="005239A6">
        <w:rPr>
          <w:rtl/>
        </w:rPr>
        <w:br/>
      </w:r>
      <w:r w:rsidRPr="006216AF">
        <w:rPr>
          <w:rtl/>
        </w:rPr>
        <w:t>فكشف المنديل عن الطبق ، فإذا فيه رطب ، فجعل يأكل منه ، فقلت :</w:t>
      </w:r>
      <w:r w:rsidR="00EE3BB1">
        <w:rPr>
          <w:rtl/>
        </w:rPr>
        <w:t xml:space="preserve"> </w:t>
      </w:r>
      <w:r w:rsidR="005239A6">
        <w:rPr>
          <w:rtl/>
        </w:rPr>
        <w:br/>
      </w:r>
      <w:r w:rsidRPr="006216AF">
        <w:rPr>
          <w:rtl/>
        </w:rPr>
        <w:t>أطعمني يا رسول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فناولني رطبة فأكلتها ، حتّى ناولني ثمانية ، </w:t>
      </w:r>
      <w:r w:rsidR="005239A6">
        <w:rPr>
          <w:rtl/>
        </w:rPr>
        <w:br/>
      </w:r>
      <w:r w:rsidRPr="006216AF">
        <w:rPr>
          <w:rtl/>
        </w:rPr>
        <w:t>فقلت : زدني يا رسول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حسبك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من الغد دخلت على مولاي الصادق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5239A6">
        <w:rPr>
          <w:rtl/>
        </w:rPr>
        <w:br/>
      </w:r>
      <w:r w:rsidRPr="006216AF">
        <w:rPr>
          <w:rtl/>
        </w:rPr>
        <w:t xml:space="preserve">وبين يديه طبق قد غطّي بمنديل كأنّه الذي رأيته في المنام ، فكشف </w:t>
      </w:r>
      <w:r w:rsidR="005239A6">
        <w:rPr>
          <w:rtl/>
        </w:rPr>
        <w:br/>
      </w:r>
      <w:r w:rsidRPr="006216AF">
        <w:rPr>
          <w:rtl/>
        </w:rPr>
        <w:t xml:space="preserve">المنديل عنه ، فإذا فيه رطب ، فجعل يأكل منه ، فقلت : يا ابن رسول </w:t>
      </w:r>
      <w:r w:rsidR="005239A6">
        <w:rPr>
          <w:rtl/>
        </w:rPr>
        <w:br/>
      </w:r>
      <w:r w:rsidRPr="006216AF">
        <w:rPr>
          <w:rtl/>
        </w:rPr>
        <w:t xml:space="preserve">الله ، أطعمني فناولني رطبة ، فأكلتها ، حتّى ناولني ثماني ، فقلت : زدني </w:t>
      </w:r>
      <w:r w:rsidR="005239A6">
        <w:rPr>
          <w:rtl/>
        </w:rPr>
        <w:br/>
      </w:r>
      <w:r w:rsidRPr="006216AF">
        <w:rPr>
          <w:rtl/>
        </w:rPr>
        <w:t>يا ابن رسول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لو زادك جدّي لزدتك ، ولكن حسبك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rPr>
          <w:rtl/>
        </w:rPr>
      </w:pPr>
      <w:r w:rsidRPr="006216AF">
        <w:rPr>
          <w:rtl/>
        </w:rPr>
        <w:t>346</w:t>
      </w:r>
      <w:r w:rsidR="0096323A">
        <w:rPr>
          <w:rtl/>
        </w:rPr>
        <w:t xml:space="preserve"> / </w:t>
      </w:r>
      <w:r w:rsidRPr="006216AF">
        <w:rPr>
          <w:rtl/>
        </w:rPr>
        <w:t>13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 xml:space="preserve">عن شعيب العقرقوفي قال : بعث معي رجل بألف </w:t>
      </w:r>
      <w:r w:rsidR="005239A6">
        <w:rPr>
          <w:rtl/>
        </w:rPr>
        <w:br/>
      </w:r>
      <w:r w:rsidRPr="006216AF">
        <w:rPr>
          <w:rtl/>
        </w:rPr>
        <w:t>درهم ، وقال : إنّي أحبّ</w:t>
      </w:r>
      <w:r w:rsidR="00937922">
        <w:rPr>
          <w:rtl/>
        </w:rPr>
        <w:t>ُ</w:t>
      </w:r>
      <w:r w:rsidRPr="006216AF">
        <w:rPr>
          <w:rtl/>
        </w:rPr>
        <w:t xml:space="preserve"> أن أعرف فضل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على </w:t>
      </w:r>
      <w:r w:rsidR="005239A6">
        <w:rPr>
          <w:rtl/>
        </w:rPr>
        <w:br/>
      </w:r>
      <w:r w:rsidRPr="006216AF">
        <w:rPr>
          <w:rtl/>
        </w:rPr>
        <w:t>أهل بيته</w:t>
      </w:r>
      <w:r w:rsidR="00410A32">
        <w:rPr>
          <w:rtl/>
        </w:rPr>
        <w:t xml:space="preserve"> .</w:t>
      </w:r>
    </w:p>
    <w:p w:rsidR="00966E62" w:rsidRDefault="005F4626" w:rsidP="00966E62">
      <w:pPr>
        <w:rPr>
          <w:rStyle w:val="rfdLineChar"/>
        </w:rPr>
      </w:pPr>
      <w:r w:rsidRPr="006216AF">
        <w:rPr>
          <w:rtl/>
        </w:rPr>
        <w:t xml:space="preserve">قال : فخذ خمسة دراهم ستوقة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فاجعلها في الدراهم ، وخذ</w:t>
      </w:r>
      <w:r w:rsidR="00966E62">
        <w:rPr>
          <w:rFonts w:hint="cs"/>
          <w:rtl/>
        </w:rPr>
        <w:t xml:space="preserve"> </w:t>
      </w:r>
      <w:r w:rsidR="00966E62">
        <w:rPr>
          <w:rtl/>
        </w:rPr>
        <w:br/>
      </w:r>
      <w:r w:rsidR="00966E6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966E62">
      <w:pPr>
        <w:pStyle w:val="rfdFootnote0"/>
        <w:rPr>
          <w:rtl/>
        </w:rPr>
      </w:pPr>
      <w:r w:rsidRPr="006216AF">
        <w:rPr>
          <w:rtl/>
        </w:rPr>
        <w:t>12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 xml:space="preserve">روضة الواعظين : 208 ، بشارة المصطفى : 249 ، اثبات الهداة </w:t>
      </w:r>
      <w:r w:rsidR="005239A6">
        <w:rPr>
          <w:rtl/>
        </w:rPr>
        <w:br/>
      </w:r>
      <w:r w:rsidRPr="006216AF">
        <w:rPr>
          <w:rtl/>
        </w:rPr>
        <w:t>3 : 97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pStyle w:val="rfdFootnote0"/>
        <w:rPr>
          <w:rtl/>
        </w:rPr>
      </w:pPr>
      <w:r w:rsidRPr="006216AF">
        <w:rPr>
          <w:rtl/>
        </w:rPr>
        <w:t>13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>بصائر الدرجات : 267</w:t>
      </w:r>
      <w:r w:rsidR="0096323A">
        <w:rPr>
          <w:rtl/>
        </w:rPr>
        <w:t xml:space="preserve"> / </w:t>
      </w:r>
      <w:r w:rsidRPr="006216AF">
        <w:rPr>
          <w:rtl/>
        </w:rPr>
        <w:t>9 ، دلائل الإ</w:t>
      </w:r>
      <w:r w:rsidR="00021F19">
        <w:rPr>
          <w:rtl/>
        </w:rPr>
        <w:t>ِ</w:t>
      </w:r>
      <w:r w:rsidRPr="006216AF">
        <w:rPr>
          <w:rtl/>
        </w:rPr>
        <w:t xml:space="preserve">مامة : 124 ، الخرائج والجرائح </w:t>
      </w:r>
      <w:r w:rsidR="005239A6">
        <w:rPr>
          <w:rtl/>
        </w:rPr>
        <w:br/>
      </w:r>
      <w:r w:rsidR="00021F19">
        <w:rPr>
          <w:rtl/>
        </w:rPr>
        <w:t>2 : 630</w:t>
      </w:r>
      <w:r w:rsidR="0096323A">
        <w:rPr>
          <w:rtl/>
        </w:rPr>
        <w:t xml:space="preserve"> / </w:t>
      </w:r>
      <w:r w:rsidR="00021F19">
        <w:rPr>
          <w:rtl/>
        </w:rPr>
        <w:t>31 ، مناقب ابن شهرا</w:t>
      </w:r>
      <w:r w:rsidRPr="006216AF">
        <w:rPr>
          <w:rtl/>
        </w:rPr>
        <w:t>شوب 4 : 228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الستوق : المزيف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ستق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10</w:t>
      </w:r>
      <w:r w:rsidR="0096323A">
        <w:rPr>
          <w:rStyle w:val="rfdFootnote"/>
          <w:rtl/>
        </w:rPr>
        <w:t xml:space="preserve"> / </w:t>
      </w:r>
      <w:r w:rsidRPr="006216AF">
        <w:rPr>
          <w:rStyle w:val="rfdFootnote"/>
          <w:rtl/>
        </w:rPr>
        <w:t>152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E3BB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من الدراهم خمسة فصيّرها في لبنة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قميصك ، فإنّك ستعرف 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فأتيت بها أبا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فنشرتها بين يديه ، </w:t>
      </w:r>
      <w:r w:rsidR="005239A6">
        <w:rPr>
          <w:rtl/>
        </w:rPr>
        <w:br/>
      </w:r>
      <w:r w:rsidRPr="006216AF">
        <w:rPr>
          <w:rtl/>
        </w:rPr>
        <w:t xml:space="preserve">فأخذ الخمسة ، وقال : </w:t>
      </w:r>
      <w:r w:rsidR="009F08E4" w:rsidRPr="006216AF">
        <w:rPr>
          <w:rtl/>
        </w:rPr>
        <w:t>«</w:t>
      </w:r>
      <w:r w:rsidRPr="006216AF">
        <w:rPr>
          <w:rtl/>
        </w:rPr>
        <w:t>هاك خمستك ، وهات خمستنا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rPr>
          <w:rtl/>
        </w:rPr>
      </w:pPr>
      <w:r w:rsidRPr="006216AF">
        <w:rPr>
          <w:rtl/>
        </w:rPr>
        <w:t>347</w:t>
      </w:r>
      <w:r w:rsidR="0096323A">
        <w:rPr>
          <w:rtl/>
        </w:rPr>
        <w:t xml:space="preserve"> / </w:t>
      </w:r>
      <w:r w:rsidRPr="006216AF">
        <w:rPr>
          <w:rtl/>
        </w:rPr>
        <w:t>14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 xml:space="preserve">عن أحمد بن محمّد بن أبي نصر ، قال حدّثني رجل </w:t>
      </w:r>
      <w:r w:rsidR="005239A6">
        <w:rPr>
          <w:rtl/>
        </w:rPr>
        <w:br/>
      </w:r>
      <w:r w:rsidRPr="006216AF">
        <w:rPr>
          <w:rtl/>
        </w:rPr>
        <w:t xml:space="preserve">من أهل جسر بابل قال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: كان في القرية رجل يؤذيني ، ويقول : يا </w:t>
      </w:r>
      <w:r w:rsidR="005239A6">
        <w:rPr>
          <w:rtl/>
        </w:rPr>
        <w:br/>
      </w:r>
      <w:r w:rsidRPr="006216AF">
        <w:rPr>
          <w:rtl/>
        </w:rPr>
        <w:t>رافضي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ويشتمني ، وكان يلقب بقرد القرية ، فحججت سنة من ذلك ، </w:t>
      </w:r>
      <w:r w:rsidR="005239A6">
        <w:rPr>
          <w:rtl/>
        </w:rPr>
        <w:br/>
      </w:r>
      <w:r w:rsidRPr="006216AF">
        <w:rPr>
          <w:rtl/>
        </w:rPr>
        <w:t xml:space="preserve">فقال لي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ابتداء</w:t>
      </w:r>
      <w:r w:rsidR="00937922">
        <w:rPr>
          <w:rtl/>
        </w:rPr>
        <w:t>ً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قوما [ قد ] مات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</w:t>
      </w:r>
      <w:r w:rsidR="00EE3BB1">
        <w:rPr>
          <w:rtl/>
        </w:rPr>
        <w:t xml:space="preserve"> </w:t>
      </w:r>
      <w:r w:rsidR="005239A6">
        <w:rPr>
          <w:rtl/>
        </w:rPr>
        <w:br/>
      </w:r>
      <w:r w:rsidRPr="006216AF">
        <w:rPr>
          <w:rtl/>
        </w:rPr>
        <w:t>جعلت فداك ، متى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الساعة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فكتبت اليوم والساعة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rPr>
          <w:rtl/>
        </w:rPr>
      </w:pPr>
      <w:r w:rsidRPr="006216AF">
        <w:rPr>
          <w:rtl/>
        </w:rPr>
        <w:t xml:space="preserve">فلمّا قدمت الكوفة تلقّاني أخي ، فسألته عمن مات ، وعمّن بقي ، </w:t>
      </w:r>
      <w:r w:rsidR="005239A6">
        <w:rPr>
          <w:rtl/>
        </w:rPr>
        <w:br/>
      </w:r>
      <w:r w:rsidRPr="006216AF">
        <w:rPr>
          <w:rtl/>
        </w:rPr>
        <w:t>فقال : قوما قد مات فقلت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>هو بالنبطية : قرد القرية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>متى مات</w:t>
      </w:r>
      <w:r w:rsidR="00DD50E3">
        <w:rPr>
          <w:rtl/>
        </w:rPr>
        <w:t xml:space="preserve"> ؟</w:t>
      </w:r>
      <w:r w:rsidR="00937922">
        <w:rPr>
          <w:rtl/>
        </w:rPr>
        <w:t xml:space="preserve"> </w:t>
      </w:r>
      <w:r w:rsidR="005239A6">
        <w:rPr>
          <w:rtl/>
        </w:rPr>
        <w:br/>
      </w:r>
      <w:r w:rsidRPr="006216AF">
        <w:rPr>
          <w:rtl/>
        </w:rPr>
        <w:t>فقال : يوم كذا ، ووقت كذا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وكان في الوقت الذي أخبرني به أبو عبد </w:t>
      </w:r>
      <w:r w:rsidR="005239A6">
        <w:rPr>
          <w:rtl/>
        </w:rPr>
        <w:br/>
      </w:r>
      <w:r w:rsidRPr="006216AF">
        <w:rPr>
          <w:rtl/>
        </w:rPr>
        <w:t xml:space="preserve">الله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rPr>
          <w:rtl/>
        </w:rPr>
      </w:pPr>
      <w:r w:rsidRPr="006216AF">
        <w:rPr>
          <w:rtl/>
        </w:rPr>
        <w:t>348</w:t>
      </w:r>
      <w:r w:rsidR="0096323A">
        <w:rPr>
          <w:rtl/>
        </w:rPr>
        <w:t xml:space="preserve"> / </w:t>
      </w:r>
      <w:r w:rsidRPr="006216AF">
        <w:rPr>
          <w:rtl/>
        </w:rPr>
        <w:t>15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>عن إبراهيم ابن أبي البلاد ، قال : كنّا نزو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بالمدينة ، </w:t>
      </w:r>
      <w:r w:rsidR="005239A6">
        <w:rPr>
          <w:rtl/>
        </w:rPr>
        <w:br/>
      </w:r>
      <w:r w:rsidRPr="006216AF">
        <w:rPr>
          <w:rtl/>
        </w:rPr>
        <w:t xml:space="preserve">وكانت جارية لصاحب المنزل تعجبني ، وإنّي أتيت الباب فاستفتحت ، </w:t>
      </w:r>
      <w:r w:rsidR="005239A6">
        <w:rPr>
          <w:rtl/>
        </w:rPr>
        <w:br/>
      </w:r>
      <w:r w:rsidRPr="006216AF">
        <w:rPr>
          <w:rtl/>
        </w:rPr>
        <w:t xml:space="preserve">ففتحت الجارية ، فغمزت ثديها ، فلمّا أن كان من الغد دخلت على أبي </w:t>
      </w:r>
      <w:r w:rsidR="005239A6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لي : </w:t>
      </w:r>
      <w:r w:rsidR="009F08E4" w:rsidRPr="006216AF">
        <w:rPr>
          <w:rtl/>
        </w:rPr>
        <w:t>«</w:t>
      </w:r>
      <w:r w:rsidRPr="006216AF">
        <w:rPr>
          <w:rtl/>
        </w:rPr>
        <w:t>يا إبراهيم ، أين أقصى أثرك اليوم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5239A6">
        <w:rPr>
          <w:rtl/>
        </w:rPr>
        <w:br/>
      </w:r>
      <w:r w:rsidRPr="006216AF">
        <w:rPr>
          <w:rtl/>
        </w:rPr>
        <w:t>فقلت : ما برحت من المسجد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="00E00231">
        <w:rPr>
          <w:rtl/>
        </w:rPr>
        <w:t>أ</w:t>
      </w:r>
      <w:r w:rsidRPr="006216AF">
        <w:rPr>
          <w:rtl/>
        </w:rPr>
        <w:t>ما تعلم أنّ أمرنا هذا لا ي</w:t>
      </w:r>
      <w:r w:rsidR="00937922">
        <w:rPr>
          <w:rtl/>
        </w:rPr>
        <w:t>ُ</w:t>
      </w:r>
      <w:r w:rsidRPr="006216AF">
        <w:rPr>
          <w:rtl/>
        </w:rPr>
        <w:t xml:space="preserve">نال </w:t>
      </w:r>
      <w:r w:rsidR="005239A6">
        <w:rPr>
          <w:rtl/>
        </w:rPr>
        <w:br/>
      </w:r>
      <w:r w:rsidRPr="006216AF">
        <w:rPr>
          <w:rtl/>
        </w:rPr>
        <w:t>إلا بالورع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966E62" w:rsidRPr="00966E62" w:rsidRDefault="00966E62" w:rsidP="00966E62">
      <w:pPr>
        <w:pStyle w:val="rfdLine"/>
      </w:pPr>
      <w:r w:rsidRPr="00966E62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اللبنة : رقعة تعمل موضع جيب القميص والجبة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5239A6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لبن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13 : 376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14</w:t>
      </w:r>
      <w:r>
        <w:rPr>
          <w:rtl/>
        </w:rPr>
        <w:t xml:space="preserve"> ـ </w:t>
      </w:r>
      <w:r w:rsidRPr="006216AF">
        <w:rPr>
          <w:rtl/>
        </w:rPr>
        <w:t>بصائر الدرجات : 354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نسخة من ك : أهل المدينة ، وفي ر : أهل بانك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66E62">
      <w:pPr>
        <w:pStyle w:val="rfdFootnote0"/>
        <w:rPr>
          <w:rtl/>
        </w:rPr>
      </w:pPr>
      <w:r w:rsidRPr="006216AF">
        <w:rPr>
          <w:rtl/>
        </w:rPr>
        <w:t>15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>بصائر الدرجات : 263</w:t>
      </w:r>
      <w:r w:rsidR="0096323A">
        <w:rPr>
          <w:rtl/>
        </w:rPr>
        <w:t xml:space="preserve"> / </w:t>
      </w:r>
      <w:r w:rsidRPr="006216AF">
        <w:rPr>
          <w:rtl/>
        </w:rPr>
        <w:t>2 ، دلائل الإ</w:t>
      </w:r>
      <w:r w:rsidR="004043D9">
        <w:rPr>
          <w:rtl/>
        </w:rPr>
        <w:t>ِ</w:t>
      </w:r>
      <w:r w:rsidRPr="006216AF">
        <w:rPr>
          <w:rtl/>
        </w:rPr>
        <w:t>مامة : 116 ، أعلام الورى</w:t>
      </w:r>
      <w:r w:rsidR="004043D9" w:rsidRPr="00B35378">
        <w:rPr>
          <w:rtl/>
        </w:rPr>
        <w:t>ٰ</w:t>
      </w:r>
      <w:r w:rsidRPr="00B35378">
        <w:rPr>
          <w:rtl/>
        </w:rPr>
        <w:t xml:space="preserve"> </w:t>
      </w:r>
      <w:r w:rsidRPr="006216AF">
        <w:rPr>
          <w:rtl/>
        </w:rPr>
        <w:t xml:space="preserve">، </w:t>
      </w:r>
      <w:r w:rsidR="005239A6">
        <w:rPr>
          <w:rtl/>
        </w:rPr>
        <w:br/>
      </w:r>
      <w:r w:rsidRPr="006216AF">
        <w:rPr>
          <w:rtl/>
        </w:rPr>
        <w:t>268 ، اثبات الهداة 3 : 102</w:t>
      </w:r>
      <w:r w:rsidR="0096323A">
        <w:rPr>
          <w:rtl/>
        </w:rPr>
        <w:t xml:space="preserve"> / </w:t>
      </w:r>
      <w:r w:rsidRPr="006216AF">
        <w:rPr>
          <w:rtl/>
        </w:rPr>
        <w:t>87</w:t>
      </w:r>
      <w:r w:rsidR="00410A32">
        <w:rPr>
          <w:rtl/>
        </w:rPr>
        <w:t xml:space="preserve"> .</w:t>
      </w:r>
    </w:p>
    <w:p w:rsidR="005F4626" w:rsidRPr="006216AF" w:rsidRDefault="005F4626" w:rsidP="00966E62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349</w:t>
      </w:r>
      <w:r w:rsidR="0096323A">
        <w:rPr>
          <w:rtl/>
        </w:rPr>
        <w:t xml:space="preserve"> / </w:t>
      </w:r>
      <w:r w:rsidRPr="006216AF">
        <w:rPr>
          <w:rtl/>
        </w:rPr>
        <w:t>16</w:t>
      </w:r>
      <w:r w:rsidR="00966E62">
        <w:rPr>
          <w:rFonts w:hint="cs"/>
          <w:rtl/>
        </w:rPr>
        <w:t xml:space="preserve"> </w:t>
      </w:r>
      <w:r>
        <w:rPr>
          <w:rtl/>
        </w:rPr>
        <w:t>ـ</w:t>
      </w:r>
      <w:r w:rsidR="00966E62">
        <w:rPr>
          <w:rFonts w:hint="cs"/>
          <w:rtl/>
        </w:rPr>
        <w:t xml:space="preserve"> </w:t>
      </w:r>
      <w:r w:rsidRPr="006216AF">
        <w:rPr>
          <w:rtl/>
        </w:rPr>
        <w:t xml:space="preserve">عن عمر بن يزيد ، قال : كنت عند أبي عبد الله </w:t>
      </w:r>
      <w:r w:rsidR="00276CED">
        <w:rPr>
          <w:rtl/>
        </w:rPr>
        <w:t xml:space="preserve">عليه </w:t>
      </w:r>
      <w:r w:rsidR="005239A6">
        <w:rPr>
          <w:rtl/>
        </w:rPr>
        <w:br/>
      </w:r>
      <w:r w:rsidR="00276CED">
        <w:rPr>
          <w:rtl/>
        </w:rPr>
        <w:t>السلام</w:t>
      </w:r>
      <w:r w:rsidR="00676129">
        <w:rPr>
          <w:rtl/>
        </w:rPr>
        <w:t xml:space="preserve"> ، وهو وجع ، فولّا</w:t>
      </w:r>
      <w:r w:rsidRPr="006216AF">
        <w:rPr>
          <w:rtl/>
        </w:rPr>
        <w:t xml:space="preserve">ني ظهره ووجهه إلى الحائط ، فقلت في </w:t>
      </w:r>
      <w:r w:rsidR="005239A6">
        <w:rPr>
          <w:rtl/>
        </w:rPr>
        <w:br/>
      </w:r>
      <w:r w:rsidRPr="006216AF">
        <w:rPr>
          <w:rtl/>
        </w:rPr>
        <w:t>نفسي : ما ندري ما يصيبه في مرضه ، فلو سألته عن الإ</w:t>
      </w:r>
      <w:r w:rsidR="00676129">
        <w:rPr>
          <w:rtl/>
        </w:rPr>
        <w:t>ِ</w:t>
      </w:r>
      <w:r w:rsidRPr="006216AF">
        <w:rPr>
          <w:rtl/>
        </w:rPr>
        <w:t xml:space="preserve">مام بعده ؛ وأنا </w:t>
      </w:r>
      <w:r w:rsidR="005239A6">
        <w:rPr>
          <w:rtl/>
        </w:rPr>
        <w:br/>
      </w:r>
      <w:r w:rsidRPr="006216AF">
        <w:rPr>
          <w:rtl/>
        </w:rPr>
        <w:t xml:space="preserve">أفكر إذ حوّل وجهه وقال : </w:t>
      </w:r>
      <w:r w:rsidR="009F08E4" w:rsidRPr="006216AF">
        <w:rPr>
          <w:rtl/>
        </w:rPr>
        <w:t>«</w:t>
      </w:r>
      <w:r w:rsidRPr="006216AF">
        <w:rPr>
          <w:rtl/>
        </w:rPr>
        <w:t>إنّ الأمر ليس كما تظن ، ليس عليّ</w:t>
      </w:r>
      <w:r w:rsidR="00937922">
        <w:rPr>
          <w:rtl/>
        </w:rPr>
        <w:t>َ</w:t>
      </w:r>
      <w:r w:rsidRPr="006216AF">
        <w:rPr>
          <w:rtl/>
        </w:rPr>
        <w:t xml:space="preserve"> من </w:t>
      </w:r>
      <w:r w:rsidR="005239A6">
        <w:rPr>
          <w:rtl/>
        </w:rPr>
        <w:br/>
      </w:r>
      <w:r w:rsidRPr="006216AF">
        <w:rPr>
          <w:rtl/>
        </w:rPr>
        <w:t>وجعي هذا بأس بحمد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3400EA">
      <w:pPr>
        <w:rPr>
          <w:rtl/>
        </w:rPr>
      </w:pPr>
      <w:r w:rsidRPr="006216AF">
        <w:rPr>
          <w:rtl/>
        </w:rPr>
        <w:t>350</w:t>
      </w:r>
      <w:r w:rsidR="0096323A">
        <w:rPr>
          <w:rtl/>
        </w:rPr>
        <w:t xml:space="preserve"> / </w:t>
      </w:r>
      <w:r w:rsidRPr="006216AF">
        <w:rPr>
          <w:rtl/>
        </w:rPr>
        <w:t>17</w:t>
      </w:r>
      <w:r w:rsidR="003400EA">
        <w:rPr>
          <w:rFonts w:hint="cs"/>
          <w:rtl/>
        </w:rPr>
        <w:t xml:space="preserve"> </w:t>
      </w:r>
      <w:r>
        <w:rPr>
          <w:rtl/>
        </w:rPr>
        <w:t>ـ</w:t>
      </w:r>
      <w:r w:rsidR="003400EA">
        <w:rPr>
          <w:rFonts w:hint="cs"/>
          <w:rtl/>
        </w:rPr>
        <w:t xml:space="preserve"> </w:t>
      </w:r>
      <w:r w:rsidRPr="006216AF">
        <w:rPr>
          <w:rtl/>
        </w:rPr>
        <w:t>عن أبي كهمش ، قال : كنت بالمدينة ناز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في دار </w:t>
      </w:r>
      <w:r w:rsidR="005239A6">
        <w:rPr>
          <w:rtl/>
        </w:rPr>
        <w:br/>
      </w:r>
      <w:r w:rsidRPr="006216AF">
        <w:rPr>
          <w:rtl/>
        </w:rPr>
        <w:t>فيها وصيفة كانت تعجبني ، فانصرفت لي</w:t>
      </w:r>
      <w:r w:rsidR="00AB693E">
        <w:rPr>
          <w:rtl/>
        </w:rPr>
        <w:t xml:space="preserve">لاً </w:t>
      </w:r>
      <w:r w:rsidRPr="006216AF">
        <w:rPr>
          <w:rtl/>
        </w:rPr>
        <w:t>ممسيا</w:t>
      </w:r>
      <w:r w:rsidR="00937922">
        <w:rPr>
          <w:rtl/>
        </w:rPr>
        <w:t>ً</w:t>
      </w:r>
      <w:r w:rsidRPr="006216AF">
        <w:rPr>
          <w:rtl/>
        </w:rPr>
        <w:t xml:space="preserve"> ، فاستفتحت الباب ، </w:t>
      </w:r>
      <w:r w:rsidR="005239A6">
        <w:rPr>
          <w:rtl/>
        </w:rPr>
        <w:br/>
      </w:r>
      <w:r w:rsidRPr="006216AF">
        <w:rPr>
          <w:rtl/>
        </w:rPr>
        <w:t xml:space="preserve">ففتحت لي ، فمددت يدي ، فقبضت على ثديها ، فلمّا كان من الغد </w:t>
      </w:r>
      <w:r w:rsidR="005239A6">
        <w:rPr>
          <w:rtl/>
        </w:rPr>
        <w:br/>
      </w:r>
      <w:r w:rsidRPr="006216AF">
        <w:rPr>
          <w:rtl/>
        </w:rPr>
        <w:t xml:space="preserve">دخلت على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يا أبا كهمش ، ت</w:t>
      </w:r>
      <w:r w:rsidR="00676129">
        <w:rPr>
          <w:rtl/>
        </w:rPr>
        <w:t>ُ</w:t>
      </w:r>
      <w:r w:rsidRPr="006216AF">
        <w:rPr>
          <w:rtl/>
        </w:rPr>
        <w:t xml:space="preserve">ب إلى </w:t>
      </w:r>
      <w:r w:rsidR="005239A6">
        <w:rPr>
          <w:rtl/>
        </w:rPr>
        <w:br/>
      </w:r>
      <w:r w:rsidRPr="006216AF">
        <w:rPr>
          <w:rtl/>
        </w:rPr>
        <w:t>الله ممّا صنعت البارحة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3400EA" w:rsidRDefault="003400EA" w:rsidP="003400EA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3400EA">
      <w:pPr>
        <w:pStyle w:val="rfdFootnote0"/>
        <w:rPr>
          <w:rtl/>
        </w:rPr>
      </w:pPr>
      <w:r w:rsidRPr="006216AF">
        <w:rPr>
          <w:rtl/>
        </w:rPr>
        <w:t>16</w:t>
      </w:r>
      <w:r w:rsidR="003400EA">
        <w:rPr>
          <w:rFonts w:hint="cs"/>
          <w:rtl/>
        </w:rPr>
        <w:t xml:space="preserve"> </w:t>
      </w:r>
      <w:r>
        <w:rPr>
          <w:rtl/>
        </w:rPr>
        <w:t>ـ</w:t>
      </w:r>
      <w:r w:rsidR="003400EA">
        <w:rPr>
          <w:rFonts w:hint="cs"/>
          <w:rtl/>
        </w:rPr>
        <w:t xml:space="preserve"> </w:t>
      </w:r>
      <w:r w:rsidRPr="006216AF">
        <w:rPr>
          <w:rtl/>
        </w:rPr>
        <w:t>بصائر الدرجات : 259</w:t>
      </w:r>
      <w:r w:rsidR="0096323A">
        <w:rPr>
          <w:rtl/>
        </w:rPr>
        <w:t xml:space="preserve"> / </w:t>
      </w:r>
      <w:r w:rsidRPr="006216AF">
        <w:rPr>
          <w:rtl/>
        </w:rPr>
        <w:t>14 ، دلائل الإ</w:t>
      </w:r>
      <w:r w:rsidR="00676129">
        <w:rPr>
          <w:rtl/>
        </w:rPr>
        <w:t>ِ</w:t>
      </w:r>
      <w:r w:rsidRPr="006216AF">
        <w:rPr>
          <w:rtl/>
        </w:rPr>
        <w:t xml:space="preserve">مامة : 133 ، نحوه ، اثبات </w:t>
      </w:r>
      <w:r w:rsidR="005239A6">
        <w:rPr>
          <w:rtl/>
        </w:rPr>
        <w:br/>
      </w:r>
      <w:r w:rsidRPr="006216AF">
        <w:rPr>
          <w:rtl/>
        </w:rPr>
        <w:t>الهداة 3 : 100</w:t>
      </w:r>
      <w:r w:rsidR="0096323A">
        <w:rPr>
          <w:rtl/>
        </w:rPr>
        <w:t xml:space="preserve"> / </w:t>
      </w:r>
      <w:r w:rsidRPr="006216AF">
        <w:rPr>
          <w:rtl/>
        </w:rPr>
        <w:t>77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17</w:t>
      </w:r>
      <w:r>
        <w:rPr>
          <w:rtl/>
        </w:rPr>
        <w:t xml:space="preserve"> ـ </w:t>
      </w:r>
      <w:r w:rsidRPr="006216AF">
        <w:rPr>
          <w:rtl/>
        </w:rPr>
        <w:t>بصائر الدرجات : 262</w:t>
      </w:r>
      <w:r w:rsidR="0096323A">
        <w:rPr>
          <w:rtl/>
        </w:rPr>
        <w:t xml:space="preserve"> / </w:t>
      </w:r>
      <w:r w:rsidRPr="006216AF">
        <w:rPr>
          <w:rtl/>
        </w:rPr>
        <w:t>1 ، دلائل الإ</w:t>
      </w:r>
      <w:r w:rsidR="004C6D25">
        <w:rPr>
          <w:rtl/>
        </w:rPr>
        <w:t>ِ</w:t>
      </w:r>
      <w:r w:rsidRPr="006216AF">
        <w:rPr>
          <w:rtl/>
        </w:rPr>
        <w:t>مامة : 115</w:t>
      </w:r>
      <w:r w:rsidR="00410A32">
        <w:rPr>
          <w:rtl/>
        </w:rPr>
        <w:t xml:space="preserve"> .</w:t>
      </w:r>
    </w:p>
    <w:p w:rsidR="00EE3BB1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EE3BB1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آياته ومعجزاته في معان شتّى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اثنا عشر حديثا</w:t>
      </w:r>
      <w:r w:rsidR="007B69DE">
        <w:rPr>
          <w:rtl/>
        </w:rPr>
        <w:t>ً</w:t>
      </w:r>
    </w:p>
    <w:p w:rsidR="005F4626" w:rsidRPr="006216AF" w:rsidRDefault="005F4626" w:rsidP="00801DB8">
      <w:pPr>
        <w:rPr>
          <w:rtl/>
        </w:rPr>
      </w:pPr>
      <w:r w:rsidRPr="006216AF">
        <w:rPr>
          <w:rtl/>
        </w:rPr>
        <w:t>351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801DB8">
        <w:rPr>
          <w:rFonts w:hint="cs"/>
          <w:rtl/>
        </w:rPr>
        <w:t xml:space="preserve"> </w:t>
      </w:r>
      <w:r>
        <w:rPr>
          <w:rtl/>
        </w:rPr>
        <w:t>ـ</w:t>
      </w:r>
      <w:r w:rsidR="00801DB8">
        <w:rPr>
          <w:rFonts w:hint="cs"/>
          <w:rtl/>
        </w:rPr>
        <w:t xml:space="preserve"> </w:t>
      </w:r>
      <w:r w:rsidRPr="006216AF">
        <w:rPr>
          <w:rtl/>
        </w:rPr>
        <w:t>أخبرنا سعد الاسكاف ، عن سعد بن طريف قال :</w:t>
      </w:r>
      <w:r w:rsidR="00EE3BB1">
        <w:rPr>
          <w:rtl/>
        </w:rPr>
        <w:t xml:space="preserve"> </w:t>
      </w:r>
      <w:r w:rsidR="005239A6">
        <w:rPr>
          <w:rtl/>
        </w:rPr>
        <w:br/>
      </w:r>
      <w:r w:rsidRPr="006216AF">
        <w:rPr>
          <w:rtl/>
        </w:rPr>
        <w:t xml:space="preserve">كنا عند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إذ دخل عليه رجل من أهل الجبل </w:t>
      </w:r>
      <w:r w:rsidR="005239A6">
        <w:rPr>
          <w:rtl/>
        </w:rPr>
        <w:br/>
      </w:r>
      <w:r w:rsidRPr="006216AF">
        <w:rPr>
          <w:rtl/>
        </w:rPr>
        <w:t xml:space="preserve">بهدايا وألطاف ، وكان فيما أهدي إليه جراب فيه قديد وخبز ، فنشره أبو </w:t>
      </w:r>
      <w:r w:rsidR="005239A6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قدّامه ، ثمّ قال : </w:t>
      </w:r>
      <w:r w:rsidR="009F08E4" w:rsidRPr="006216AF">
        <w:rPr>
          <w:rtl/>
        </w:rPr>
        <w:t>«</w:t>
      </w:r>
      <w:r w:rsidRPr="006216AF">
        <w:rPr>
          <w:rtl/>
        </w:rPr>
        <w:t>خذ هذا القديد واطعمه الكلب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5239A6">
        <w:rPr>
          <w:rtl/>
        </w:rPr>
        <w:br/>
      </w:r>
      <w:r w:rsidRPr="006216AF">
        <w:rPr>
          <w:rtl/>
        </w:rPr>
        <w:t>فقال الرجل : ول</w:t>
      </w:r>
      <w:r w:rsidR="007B69DE">
        <w:rPr>
          <w:rtl/>
        </w:rPr>
        <w:t>ِ</w:t>
      </w:r>
      <w:r w:rsidRPr="006216AF">
        <w:rPr>
          <w:rtl/>
        </w:rPr>
        <w:t>م</w:t>
      </w:r>
      <w:r w:rsidR="007B69DE">
        <w:rPr>
          <w:rtl/>
        </w:rPr>
        <w:t>َ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إنّ هذا القديد ليس مذكّى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الرجل لقد اشتريته من </w:t>
      </w:r>
      <w:r w:rsidR="005239A6">
        <w:rPr>
          <w:rtl/>
        </w:rPr>
        <w:br/>
      </w:r>
      <w:r w:rsidRPr="006216AF">
        <w:rPr>
          <w:rtl/>
        </w:rPr>
        <w:t>رجل مسلم وذكر أنّه ذكي</w:t>
      </w:r>
      <w:r w:rsidR="00410A32">
        <w:rPr>
          <w:rtl/>
        </w:rPr>
        <w:t xml:space="preserve"> .</w:t>
      </w:r>
    </w:p>
    <w:p w:rsidR="00936796" w:rsidRDefault="005F4626" w:rsidP="00936796">
      <w:pPr>
        <w:rPr>
          <w:rStyle w:val="rfdLineChar"/>
        </w:rPr>
      </w:pPr>
      <w:r w:rsidRPr="006216AF">
        <w:rPr>
          <w:rtl/>
        </w:rPr>
        <w:t xml:space="preserve">قال : فردّه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الجراب كما كان ، ثمّ </w:t>
      </w:r>
      <w:r w:rsidR="005239A6">
        <w:rPr>
          <w:rtl/>
        </w:rPr>
        <w:br/>
      </w:r>
      <w:r w:rsidRPr="006216AF">
        <w:rPr>
          <w:rtl/>
        </w:rPr>
        <w:t xml:space="preserve">قال للرجل : </w:t>
      </w:r>
      <w:r w:rsidR="009F08E4" w:rsidRPr="006216AF">
        <w:rPr>
          <w:rtl/>
        </w:rPr>
        <w:t>«</w:t>
      </w:r>
      <w:r w:rsidRPr="006216AF">
        <w:rPr>
          <w:rtl/>
        </w:rPr>
        <w:t>قم وادخل البيت ، وضعه في زاوية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ففعل الرجل ، وقد </w:t>
      </w:r>
      <w:r w:rsidR="005239A6">
        <w:rPr>
          <w:rtl/>
        </w:rPr>
        <w:br/>
      </w:r>
      <w:r w:rsidRPr="006216AF">
        <w:rPr>
          <w:rtl/>
        </w:rPr>
        <w:t xml:space="preserve">تكلم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بكلام لا أعرفه ، ولا أدري ما هو ، فسمع </w:t>
      </w:r>
      <w:r w:rsidR="005239A6">
        <w:rPr>
          <w:rtl/>
        </w:rPr>
        <w:br/>
      </w:r>
      <w:r w:rsidRPr="006216AF">
        <w:rPr>
          <w:rtl/>
        </w:rPr>
        <w:t xml:space="preserve">الرجل القديد وهو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عبد الله ، ليس مثلى يأكله </w:t>
      </w:r>
      <w:r w:rsidR="006468CB">
        <w:rPr>
          <w:rtl/>
        </w:rPr>
        <w:t>ا</w:t>
      </w:r>
      <w:r w:rsidRPr="006216AF">
        <w:rPr>
          <w:rtl/>
        </w:rPr>
        <w:t>ولاد</w:t>
      </w:r>
      <w:r w:rsidR="00936796">
        <w:rPr>
          <w:rFonts w:hint="cs"/>
          <w:rtl/>
        </w:rPr>
        <w:t xml:space="preserve"> </w:t>
      </w:r>
      <w:r w:rsidR="00936796">
        <w:rPr>
          <w:rtl/>
        </w:rPr>
        <w:br/>
      </w:r>
      <w:r w:rsidR="0093679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936796">
      <w:pPr>
        <w:pStyle w:val="rfdFootnote0"/>
        <w:rPr>
          <w:rtl/>
        </w:rPr>
      </w:pPr>
      <w:r w:rsidRPr="006216AF">
        <w:rPr>
          <w:rtl/>
        </w:rPr>
        <w:t>1</w:t>
      </w:r>
      <w:r w:rsidR="00936796">
        <w:rPr>
          <w:rFonts w:hint="cs"/>
          <w:rtl/>
        </w:rPr>
        <w:t xml:space="preserve"> </w:t>
      </w:r>
      <w:r>
        <w:rPr>
          <w:rtl/>
        </w:rPr>
        <w:t>ـ</w:t>
      </w:r>
      <w:r w:rsidR="00936796">
        <w:rPr>
          <w:rFonts w:hint="cs"/>
          <w:rtl/>
        </w:rPr>
        <w:t xml:space="preserve"> </w:t>
      </w:r>
      <w:r w:rsidRPr="006216AF">
        <w:rPr>
          <w:rtl/>
        </w:rPr>
        <w:t>الهداية الكبرى</w:t>
      </w:r>
      <w:r w:rsidR="006468CB" w:rsidRPr="00B35378">
        <w:rPr>
          <w:rtl/>
        </w:rPr>
        <w:t>ٰ</w:t>
      </w:r>
      <w:r w:rsidRPr="006216AF">
        <w:rPr>
          <w:rtl/>
        </w:rPr>
        <w:t xml:space="preserve"> : 250 ، دلائل الإ</w:t>
      </w:r>
      <w:r w:rsidR="006468CB">
        <w:rPr>
          <w:rtl/>
        </w:rPr>
        <w:t>ِ</w:t>
      </w:r>
      <w:r w:rsidRPr="006216AF">
        <w:rPr>
          <w:rtl/>
        </w:rPr>
        <w:t xml:space="preserve">مامة : 130 ، الخرائج والجرائح </w:t>
      </w:r>
      <w:r w:rsidR="005239A6">
        <w:rPr>
          <w:rtl/>
        </w:rPr>
        <w:br/>
      </w:r>
      <w:r w:rsidRPr="006216AF">
        <w:rPr>
          <w:rtl/>
        </w:rPr>
        <w:t>2 : 606</w:t>
      </w:r>
      <w:r w:rsidR="0096323A">
        <w:rPr>
          <w:rtl/>
        </w:rPr>
        <w:t xml:space="preserve"> / </w:t>
      </w:r>
      <w:r w:rsidRPr="006216AF">
        <w:rPr>
          <w:rtl/>
        </w:rPr>
        <w:t>1 ، مناقب ابن شهر</w:t>
      </w:r>
      <w:r w:rsidR="006468CB">
        <w:rPr>
          <w:rtl/>
        </w:rPr>
        <w:t>ا</w:t>
      </w:r>
      <w:r w:rsidRPr="006216AF">
        <w:rPr>
          <w:rtl/>
        </w:rPr>
        <w:t xml:space="preserve">شوب 4 : 222 ، الصراط المستقيم </w:t>
      </w:r>
      <w:r w:rsidR="005239A6">
        <w:rPr>
          <w:rtl/>
        </w:rPr>
        <w:br/>
      </w:r>
      <w:r w:rsidRPr="006216AF">
        <w:rPr>
          <w:rtl/>
        </w:rPr>
        <w:t>2 : 187 ، مدينة المعاجز : 395</w:t>
      </w:r>
      <w:r w:rsidR="0096323A">
        <w:rPr>
          <w:rtl/>
        </w:rPr>
        <w:t xml:space="preserve"> / </w:t>
      </w:r>
      <w:r w:rsidRPr="006216AF">
        <w:rPr>
          <w:rtl/>
        </w:rPr>
        <w:t>132 ،</w:t>
      </w:r>
    </w:p>
    <w:p w:rsidR="005F4626" w:rsidRPr="006216AF" w:rsidRDefault="005F4626" w:rsidP="00EE3BB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الأنبياء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إنّي لست بذكي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فحمل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الرجل الجراب وخرج إلى أبي </w:t>
      </w:r>
      <w:r w:rsidR="005239A6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وأخبره بما سمع منه ، فقال له أبو عبد الله </w:t>
      </w:r>
      <w:r w:rsidR="00276CED">
        <w:rPr>
          <w:rtl/>
        </w:rPr>
        <w:t xml:space="preserve">عليه </w:t>
      </w:r>
      <w:r w:rsidR="005239A6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="00E00231">
        <w:rPr>
          <w:rtl/>
        </w:rPr>
        <w:t>أ</w:t>
      </w:r>
      <w:r w:rsidRPr="006216AF">
        <w:rPr>
          <w:rtl/>
        </w:rPr>
        <w:t>ما علمت يا هارون أنّا نعلم ما لا يعلمه الناس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بلى ، </w:t>
      </w:r>
      <w:r w:rsidR="005239A6">
        <w:rPr>
          <w:rtl/>
        </w:rPr>
        <w:br/>
      </w:r>
      <w:r w:rsidRPr="006216AF">
        <w:rPr>
          <w:rtl/>
        </w:rPr>
        <w:t>جعلت فداك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وخرج الرجل ، وخرجت أتبعه حتّ</w:t>
      </w:r>
      <w:r w:rsidRPr="00B35378">
        <w:rPr>
          <w:rtl/>
        </w:rPr>
        <w:t>ى</w:t>
      </w:r>
      <w:r w:rsidR="00E80056" w:rsidRPr="00B35378">
        <w:rPr>
          <w:rtl/>
        </w:rPr>
        <w:t>ٰ</w:t>
      </w:r>
      <w:r w:rsidRPr="006216AF">
        <w:rPr>
          <w:rtl/>
        </w:rPr>
        <w:t xml:space="preserve"> لقينا كلب ، فألقاه إليه </w:t>
      </w:r>
      <w:r w:rsidR="005239A6">
        <w:rPr>
          <w:rtl/>
        </w:rPr>
        <w:br/>
      </w:r>
      <w:r w:rsidRPr="006216AF">
        <w:rPr>
          <w:rtl/>
        </w:rPr>
        <w:t>فأكله حتّى لم يبق منه شيء</w:t>
      </w:r>
      <w:r w:rsidR="00410A32">
        <w:rPr>
          <w:rtl/>
        </w:rPr>
        <w:t xml:space="preserve"> .</w:t>
      </w:r>
    </w:p>
    <w:p w:rsidR="005F4626" w:rsidRPr="006216AF" w:rsidRDefault="005F4626" w:rsidP="00936796">
      <w:pPr>
        <w:rPr>
          <w:rtl/>
        </w:rPr>
      </w:pPr>
      <w:r w:rsidRPr="006216AF">
        <w:rPr>
          <w:rtl/>
        </w:rPr>
        <w:t>352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936796">
        <w:rPr>
          <w:rFonts w:hint="cs"/>
          <w:rtl/>
        </w:rPr>
        <w:t xml:space="preserve"> </w:t>
      </w:r>
      <w:r>
        <w:rPr>
          <w:rtl/>
        </w:rPr>
        <w:t>ـ</w:t>
      </w:r>
      <w:r w:rsidR="00936796">
        <w:rPr>
          <w:rFonts w:hint="cs"/>
          <w:rtl/>
        </w:rPr>
        <w:t xml:space="preserve"> </w:t>
      </w:r>
      <w:r w:rsidRPr="006216AF">
        <w:rPr>
          <w:rtl/>
        </w:rPr>
        <w:t xml:space="preserve">عن الحسن بن علي بن فضّال ، قال : قال موسى بن </w:t>
      </w:r>
      <w:r w:rsidR="005239A6">
        <w:rPr>
          <w:rtl/>
        </w:rPr>
        <w:br/>
      </w:r>
      <w:r w:rsidRPr="006216AF">
        <w:rPr>
          <w:rtl/>
        </w:rPr>
        <w:t xml:space="preserve">عطية النيسابوري : اجتمع وفد خراسان من أقطارها ، كبارها وعلماؤها ، </w:t>
      </w:r>
      <w:r w:rsidR="005239A6">
        <w:rPr>
          <w:rtl/>
        </w:rPr>
        <w:br/>
      </w:r>
      <w:r w:rsidRPr="006216AF">
        <w:rPr>
          <w:rtl/>
        </w:rPr>
        <w:t xml:space="preserve">وقصدوا داري ، واجتمع علماء الشيعة واختاروا أبا لبابة وطهمان </w:t>
      </w:r>
      <w:r w:rsidR="005239A6">
        <w:rPr>
          <w:rtl/>
        </w:rPr>
        <w:br/>
      </w:r>
      <w:r w:rsidRPr="006216AF">
        <w:rPr>
          <w:rtl/>
        </w:rPr>
        <w:t xml:space="preserve">وجماعة شتى ، وقالوا بأجمعهم : رضينا بكم أن تردوا المدينة ، فتسألوا </w:t>
      </w:r>
      <w:r w:rsidR="005239A6">
        <w:rPr>
          <w:rtl/>
        </w:rPr>
        <w:br/>
      </w:r>
      <w:r w:rsidRPr="006216AF">
        <w:rPr>
          <w:rtl/>
        </w:rPr>
        <w:t xml:space="preserve">عن المستخلف فيها ، لنقلّده أمرنا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فقد ذكر أنّ باقر العلم قد </w:t>
      </w:r>
      <w:r w:rsidR="005239A6">
        <w:rPr>
          <w:rtl/>
        </w:rPr>
        <w:br/>
      </w:r>
      <w:r w:rsidRPr="006216AF">
        <w:rPr>
          <w:rtl/>
        </w:rPr>
        <w:t xml:space="preserve">مضى ، ولا ندري من نصبه الله بعده من آل الرسول من ولد علي </w:t>
      </w:r>
      <w:r w:rsidR="005239A6">
        <w:rPr>
          <w:rtl/>
        </w:rPr>
        <w:br/>
      </w:r>
      <w:r w:rsidRPr="006216AF">
        <w:rPr>
          <w:rtl/>
        </w:rPr>
        <w:t xml:space="preserve">وفاطمة </w:t>
      </w:r>
      <w:r w:rsidR="00276CED">
        <w:rPr>
          <w:rtl/>
        </w:rPr>
        <w:t>عليهما السلام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ودفعوا إلينا مائة ألف درهم ذهبا</w:t>
      </w:r>
      <w:r w:rsidR="007B69DE">
        <w:rPr>
          <w:rtl/>
        </w:rPr>
        <w:t>ً</w:t>
      </w:r>
      <w:r w:rsidRPr="006216AF">
        <w:rPr>
          <w:rtl/>
        </w:rPr>
        <w:t xml:space="preserve"> وفضّة </w:t>
      </w:r>
      <w:r w:rsidR="005239A6">
        <w:rPr>
          <w:rtl/>
        </w:rPr>
        <w:br/>
      </w:r>
      <w:r w:rsidRPr="006216AF">
        <w:rPr>
          <w:rtl/>
        </w:rPr>
        <w:t>[ وقالوا ] : لتأتونا بالخبر وتعرّفونا الإ</w:t>
      </w:r>
      <w:r w:rsidR="00E80056">
        <w:rPr>
          <w:rtl/>
        </w:rPr>
        <w:t>ِ</w:t>
      </w:r>
      <w:r w:rsidRPr="006216AF">
        <w:rPr>
          <w:rtl/>
        </w:rPr>
        <w:t xml:space="preserve">مام ، فتطالبوه بسيف ذي الفقار </w:t>
      </w:r>
      <w:r w:rsidR="005239A6">
        <w:rPr>
          <w:rtl/>
        </w:rPr>
        <w:br/>
      </w:r>
      <w:r w:rsidRPr="006216AF">
        <w:rPr>
          <w:rtl/>
        </w:rPr>
        <w:t xml:space="preserve">والقضيب والخاتم والبردة واللوح الذي فيه تثبت الأئمة من ولد علي </w:t>
      </w:r>
      <w:r w:rsidR="005239A6">
        <w:rPr>
          <w:rtl/>
        </w:rPr>
        <w:br/>
      </w:r>
      <w:r w:rsidRPr="006216AF">
        <w:rPr>
          <w:rtl/>
        </w:rPr>
        <w:t xml:space="preserve">وفاطمة ، فإنّ ذلك لا يكون </w:t>
      </w:r>
      <w:r w:rsidR="00335A4F">
        <w:rPr>
          <w:rtl/>
        </w:rPr>
        <w:t>إلّا</w:t>
      </w:r>
      <w:r w:rsidRPr="006216AF">
        <w:rPr>
          <w:rtl/>
        </w:rPr>
        <w:t xml:space="preserve"> عند الإ</w:t>
      </w:r>
      <w:r w:rsidR="00E80056">
        <w:rPr>
          <w:rtl/>
        </w:rPr>
        <w:t>ِ</w:t>
      </w:r>
      <w:r w:rsidRPr="006216AF">
        <w:rPr>
          <w:rtl/>
        </w:rPr>
        <w:t xml:space="preserve">مام ، فمن وجدتم ذلك عنده </w:t>
      </w:r>
      <w:r w:rsidR="005239A6">
        <w:rPr>
          <w:rtl/>
        </w:rPr>
        <w:br/>
      </w:r>
      <w:r w:rsidRPr="006216AF">
        <w:rPr>
          <w:rtl/>
        </w:rPr>
        <w:t>فسلّموا إليه المال</w:t>
      </w:r>
      <w:r w:rsidR="00410A32">
        <w:rPr>
          <w:rtl/>
        </w:rPr>
        <w:t xml:space="preserve"> .</w:t>
      </w:r>
    </w:p>
    <w:p w:rsidR="00936796" w:rsidRDefault="00E80056" w:rsidP="00936796">
      <w:pPr>
        <w:rPr>
          <w:rStyle w:val="rfdLineChar"/>
        </w:rPr>
      </w:pPr>
      <w:r>
        <w:rPr>
          <w:rtl/>
        </w:rPr>
        <w:t>فحملناه وتجهّزنا</w:t>
      </w:r>
      <w:r w:rsidR="005F4626" w:rsidRPr="006216AF">
        <w:rPr>
          <w:rtl/>
        </w:rPr>
        <w:t xml:space="preserve"> إلى المدينة وحللنا بمسجد الرسول </w:t>
      </w:r>
      <w:r w:rsidR="00470C8A">
        <w:rPr>
          <w:rtl/>
        </w:rPr>
        <w:t>(ص)</w:t>
      </w:r>
      <w:r w:rsidR="005F4626" w:rsidRPr="006216AF">
        <w:rPr>
          <w:rtl/>
        </w:rPr>
        <w:t xml:space="preserve"> ، </w:t>
      </w:r>
      <w:r w:rsidR="005239A6">
        <w:rPr>
          <w:rtl/>
        </w:rPr>
        <w:br/>
      </w:r>
      <w:r w:rsidR="005F4626" w:rsidRPr="006216AF">
        <w:rPr>
          <w:rtl/>
        </w:rPr>
        <w:t>فصلّينا ركعتين ، وسألنا : م</w:t>
      </w:r>
      <w:r>
        <w:rPr>
          <w:rtl/>
        </w:rPr>
        <w:t>َ</w:t>
      </w:r>
      <w:r w:rsidR="005F4626" w:rsidRPr="006216AF">
        <w:rPr>
          <w:rtl/>
        </w:rPr>
        <w:t>ن القائم بأمور الناس ، والمستخلف فيها</w:t>
      </w:r>
      <w:r w:rsidR="00DD50E3">
        <w:rPr>
          <w:rtl/>
        </w:rPr>
        <w:t xml:space="preserve"> ؟</w:t>
      </w:r>
      <w:r w:rsidR="00EE3BB1">
        <w:rPr>
          <w:rtl/>
        </w:rPr>
        <w:t xml:space="preserve"> </w:t>
      </w:r>
      <w:r w:rsidR="005239A6">
        <w:rPr>
          <w:rtl/>
        </w:rPr>
        <w:br/>
      </w:r>
      <w:r w:rsidR="005F4626" w:rsidRPr="006216AF">
        <w:rPr>
          <w:rtl/>
        </w:rPr>
        <w:t>فقالوا لنا : زيد بن علي ، وابن أخيه جعفر بن محمّد ، فقصدنا زيدا</w:t>
      </w:r>
      <w:r w:rsidR="007B69DE">
        <w:rPr>
          <w:rtl/>
        </w:rPr>
        <w:t>ً</w:t>
      </w:r>
      <w:r w:rsidR="005F4626" w:rsidRPr="006216AF">
        <w:rPr>
          <w:rtl/>
        </w:rPr>
        <w:t xml:space="preserve"> في </w:t>
      </w:r>
      <w:r w:rsidR="005239A6">
        <w:rPr>
          <w:rtl/>
        </w:rPr>
        <w:br/>
      </w:r>
      <w:r w:rsidR="005F4626" w:rsidRPr="006216AF">
        <w:rPr>
          <w:rtl/>
        </w:rPr>
        <w:t>مسجده ، وسلّمنا عليه ، فردّ علينا السلام وقال : من أين أقبلتم</w:t>
      </w:r>
      <w:r w:rsidR="00DD50E3">
        <w:rPr>
          <w:rtl/>
        </w:rPr>
        <w:t xml:space="preserve"> ؟</w:t>
      </w:r>
      <w:r w:rsidR="005F4626" w:rsidRPr="006216AF">
        <w:rPr>
          <w:rtl/>
        </w:rPr>
        <w:t xml:space="preserve"> قلنا :</w:t>
      </w:r>
      <w:r w:rsidR="00936796">
        <w:rPr>
          <w:rFonts w:hint="cs"/>
          <w:rtl/>
        </w:rPr>
        <w:t xml:space="preserve"> </w:t>
      </w:r>
      <w:r w:rsidR="00936796">
        <w:rPr>
          <w:rtl/>
        </w:rPr>
        <w:br/>
      </w:r>
      <w:r w:rsidR="0093679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نبي ولا ولي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ش ، ص : فرفع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411</w:t>
      </w:r>
      <w:r w:rsidR="0096323A">
        <w:rPr>
          <w:rtl/>
        </w:rPr>
        <w:t xml:space="preserve"> / </w:t>
      </w:r>
      <w:r w:rsidRPr="006216AF">
        <w:rPr>
          <w:rtl/>
        </w:rPr>
        <w:t>212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: أمورنا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E3BB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أقبلنا من أرض خراسان لنعرف إمامنا ، ومن نقلده أمورنا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</w:t>
      </w:r>
      <w:r w:rsidR="00EE3BB1">
        <w:rPr>
          <w:rtl/>
        </w:rPr>
        <w:t xml:space="preserve"> </w:t>
      </w:r>
      <w:r w:rsidR="005239A6">
        <w:rPr>
          <w:rtl/>
        </w:rPr>
        <w:br/>
      </w:r>
      <w:r w:rsidRPr="006216AF">
        <w:rPr>
          <w:rtl/>
        </w:rPr>
        <w:t>قوموا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ومشى بين أيدينا حتّى دخل داره ، فأخرج إلينا طعاما</w:t>
      </w:r>
      <w:r w:rsidR="00680F1E">
        <w:rPr>
          <w:rtl/>
        </w:rPr>
        <w:t>ً</w:t>
      </w:r>
      <w:r w:rsidRPr="006216AF">
        <w:rPr>
          <w:rtl/>
        </w:rPr>
        <w:t xml:space="preserve"> ، فأكلنا ، </w:t>
      </w:r>
      <w:r w:rsidR="005239A6">
        <w:rPr>
          <w:rtl/>
        </w:rPr>
        <w:br/>
      </w:r>
      <w:r w:rsidRPr="006216AF">
        <w:rPr>
          <w:rtl/>
        </w:rPr>
        <w:t>ثمّ قال : ما تريدون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فقلنا له : نريد أن ترينا ذا الفقار والقضيب والخاتم والبرد واللوح </w:t>
      </w:r>
      <w:r w:rsidR="005239A6">
        <w:rPr>
          <w:rtl/>
        </w:rPr>
        <w:br/>
      </w:r>
      <w:r w:rsidRPr="006216AF">
        <w:rPr>
          <w:rtl/>
        </w:rPr>
        <w:t xml:space="preserve">الذي فيه تثبت الأئمة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فإنّ ذلك لا يكون </w:t>
      </w:r>
      <w:r w:rsidR="00680F1E">
        <w:rPr>
          <w:rtl/>
        </w:rPr>
        <w:t>إلّ</w:t>
      </w:r>
      <w:r w:rsidR="00335A4F">
        <w:rPr>
          <w:rtl/>
        </w:rPr>
        <w:t>ا</w:t>
      </w:r>
      <w:r w:rsidRPr="006216AF">
        <w:rPr>
          <w:rtl/>
        </w:rPr>
        <w:t xml:space="preserve"> عند </w:t>
      </w:r>
      <w:r w:rsidR="005239A6">
        <w:rPr>
          <w:rtl/>
        </w:rPr>
        <w:br/>
      </w:r>
      <w:r w:rsidRPr="006216AF">
        <w:rPr>
          <w:rtl/>
        </w:rPr>
        <w:t>الإ</w:t>
      </w:r>
      <w:r w:rsidR="00680F1E">
        <w:rPr>
          <w:rtl/>
        </w:rPr>
        <w:t>ِ</w:t>
      </w:r>
      <w:r w:rsidRPr="006216AF">
        <w:rPr>
          <w:rtl/>
        </w:rPr>
        <w:t>مام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فدعا بجارية له ، فأخرجت إليه سفطا</w:t>
      </w:r>
      <w:r w:rsidR="007B69DE">
        <w:rPr>
          <w:rtl/>
        </w:rPr>
        <w:t>ً</w:t>
      </w:r>
      <w:r w:rsidRPr="006216AF">
        <w:rPr>
          <w:rtl/>
        </w:rPr>
        <w:t xml:space="preserve"> ، فاستخرج منه سيفا</w:t>
      </w:r>
      <w:r w:rsidR="007B69DE">
        <w:rPr>
          <w:rtl/>
        </w:rPr>
        <w:t>ً</w:t>
      </w:r>
      <w:r w:rsidRPr="006216AF">
        <w:rPr>
          <w:rtl/>
        </w:rPr>
        <w:t xml:space="preserve"> </w:t>
      </w:r>
      <w:r w:rsidR="005239A6">
        <w:rPr>
          <w:rtl/>
        </w:rPr>
        <w:br/>
      </w:r>
      <w:r w:rsidRPr="006216AF">
        <w:rPr>
          <w:rtl/>
        </w:rPr>
        <w:t>في أديم أحمر ، عليه سجف أخضر ، فقال : هذا ذو الفقار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وأخرج </w:t>
      </w:r>
      <w:r w:rsidR="005239A6">
        <w:rPr>
          <w:rtl/>
        </w:rPr>
        <w:br/>
      </w:r>
      <w:r w:rsidRPr="006216AF">
        <w:rPr>
          <w:rtl/>
        </w:rPr>
        <w:t>إلينا قضيبا</w:t>
      </w:r>
      <w:r w:rsidR="00680F1E">
        <w:rPr>
          <w:rtl/>
        </w:rPr>
        <w:t>ً</w:t>
      </w:r>
      <w:r w:rsidRPr="006216AF">
        <w:rPr>
          <w:rtl/>
        </w:rPr>
        <w:t xml:space="preserve"> ، ودعا بدرع من فضّة ، واستخرج منه خاتما</w:t>
      </w:r>
      <w:r w:rsidR="007B69DE">
        <w:rPr>
          <w:rtl/>
        </w:rPr>
        <w:t>ً</w:t>
      </w:r>
      <w:r w:rsidRPr="006216AF">
        <w:rPr>
          <w:rtl/>
        </w:rPr>
        <w:t xml:space="preserve"> وبردا</w:t>
      </w:r>
      <w:r w:rsidR="007B69DE">
        <w:rPr>
          <w:rtl/>
        </w:rPr>
        <w:t>ً</w:t>
      </w:r>
      <w:r w:rsidRPr="006216AF">
        <w:rPr>
          <w:rtl/>
        </w:rPr>
        <w:t xml:space="preserve"> ، ولم </w:t>
      </w:r>
      <w:r w:rsidR="005239A6">
        <w:rPr>
          <w:rtl/>
        </w:rPr>
        <w:br/>
      </w:r>
      <w:r w:rsidRPr="006216AF">
        <w:rPr>
          <w:rtl/>
        </w:rPr>
        <w:t xml:space="preserve">يخرج اللوح الذي فيه تثبيت الأئمة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فقال أبو لبابة من </w:t>
      </w:r>
      <w:r w:rsidR="005239A6">
        <w:rPr>
          <w:rtl/>
        </w:rPr>
        <w:br/>
      </w:r>
      <w:r w:rsidRPr="006216AF">
        <w:rPr>
          <w:rtl/>
        </w:rPr>
        <w:t>عنده : قوموا بنا حتّى نرجع إلى مولانا غدا</w:t>
      </w:r>
      <w:r w:rsidR="007B69DE">
        <w:rPr>
          <w:rtl/>
        </w:rPr>
        <w:t>ً</w:t>
      </w:r>
      <w:r w:rsidRPr="006216AF">
        <w:rPr>
          <w:rtl/>
        </w:rPr>
        <w:t xml:space="preserve"> فنستوفي ما نحتاج إليه ، </w:t>
      </w:r>
      <w:r w:rsidR="005239A6">
        <w:rPr>
          <w:rtl/>
        </w:rPr>
        <w:br/>
      </w:r>
      <w:r w:rsidRPr="006216AF">
        <w:rPr>
          <w:rtl/>
        </w:rPr>
        <w:t>ونوفّيه ما عندنا ومعنا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فمضينا نريد جعفر بن محمّد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فقيل لنا : إنّه مضى </w:t>
      </w:r>
      <w:r w:rsidR="005239A6">
        <w:rPr>
          <w:rtl/>
        </w:rPr>
        <w:br/>
      </w:r>
      <w:r w:rsidRPr="006216AF">
        <w:rPr>
          <w:rtl/>
        </w:rPr>
        <w:t xml:space="preserve">إلى حائط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له ، فما لبثنا </w:t>
      </w:r>
      <w:r w:rsidR="00335A4F">
        <w:rPr>
          <w:rtl/>
        </w:rPr>
        <w:t>إلّا</w:t>
      </w:r>
      <w:r w:rsidRPr="006216AF">
        <w:rPr>
          <w:rtl/>
        </w:rPr>
        <w:t xml:space="preserve"> ساعة حتّى أقبل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موسى بن </w:t>
      </w:r>
      <w:r w:rsidR="005239A6">
        <w:rPr>
          <w:rtl/>
        </w:rPr>
        <w:br/>
      </w:r>
      <w:r w:rsidRPr="006216AF">
        <w:rPr>
          <w:rtl/>
        </w:rPr>
        <w:t xml:space="preserve">عطية النيسابوري ويا أبا لبابة ، ويا طهمان ، ويا أيّها الوافدون من أرض </w:t>
      </w:r>
      <w:r w:rsidR="005239A6">
        <w:rPr>
          <w:rtl/>
        </w:rPr>
        <w:br/>
      </w:r>
      <w:r w:rsidRPr="006216AF">
        <w:rPr>
          <w:rtl/>
        </w:rPr>
        <w:t>خراسان ، إليّ</w:t>
      </w:r>
      <w:r w:rsidR="00406B79">
        <w:rPr>
          <w:rtl/>
        </w:rPr>
        <w:t>َ</w:t>
      </w:r>
      <w:r w:rsidRPr="006216AF">
        <w:rPr>
          <w:rtl/>
        </w:rPr>
        <w:t xml:space="preserve"> فأقبلوا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يا موسى ، ما أسوأ ظنّك بربّك وبإمامك ، لم</w:t>
      </w:r>
      <w:r w:rsidR="007B69DE">
        <w:rPr>
          <w:rtl/>
        </w:rPr>
        <w:t>َ</w:t>
      </w:r>
      <w:r w:rsidRPr="006216AF">
        <w:rPr>
          <w:rtl/>
        </w:rPr>
        <w:t xml:space="preserve"> جعلت </w:t>
      </w:r>
      <w:r w:rsidR="005239A6">
        <w:rPr>
          <w:rtl/>
        </w:rPr>
        <w:br/>
      </w:r>
      <w:r w:rsidRPr="006216AF">
        <w:rPr>
          <w:rtl/>
        </w:rPr>
        <w:t>في الفضّة التي معك فضة غيرها ، وفي الذهب ذهبا</w:t>
      </w:r>
      <w:r w:rsidR="007B69DE">
        <w:rPr>
          <w:rtl/>
        </w:rPr>
        <w:t>ً</w:t>
      </w:r>
      <w:r w:rsidRPr="006216AF">
        <w:rPr>
          <w:rtl/>
        </w:rPr>
        <w:t xml:space="preserve"> غيره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أردت أن </w:t>
      </w:r>
      <w:r w:rsidR="005239A6">
        <w:rPr>
          <w:rtl/>
        </w:rPr>
        <w:br/>
      </w:r>
      <w:r w:rsidRPr="006216AF">
        <w:rPr>
          <w:rtl/>
        </w:rPr>
        <w:t xml:space="preserve">تمتحن إمامك ، وتعلم ما عنده في ذلك ، وجملة المال مائة ألف </w:t>
      </w:r>
      <w:r w:rsidR="005239A6">
        <w:rPr>
          <w:rtl/>
        </w:rPr>
        <w:br/>
      </w:r>
      <w:r w:rsidRPr="006216AF">
        <w:rPr>
          <w:rtl/>
        </w:rPr>
        <w:t>درهم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يا موسى بن عطية ، إنّ الأرض وم</w:t>
      </w:r>
      <w:r w:rsidR="007B69DE">
        <w:rPr>
          <w:rtl/>
        </w:rPr>
        <w:t>َ</w:t>
      </w:r>
      <w:r w:rsidRPr="006216AF">
        <w:rPr>
          <w:rtl/>
        </w:rPr>
        <w:t xml:space="preserve">ن عليها لله ولرسوله </w:t>
      </w:r>
      <w:r w:rsidR="005239A6">
        <w:rPr>
          <w:rtl/>
        </w:rPr>
        <w:br/>
      </w:r>
      <w:r w:rsidRPr="006216AF">
        <w:rPr>
          <w:rtl/>
        </w:rPr>
        <w:t>وللإ</w:t>
      </w:r>
      <w:r w:rsidR="00F14257">
        <w:rPr>
          <w:rtl/>
        </w:rPr>
        <w:t>ِ</w:t>
      </w:r>
      <w:r w:rsidRPr="006216AF">
        <w:rPr>
          <w:rtl/>
        </w:rPr>
        <w:t>مام من بعد رسوله ، أتيت</w:t>
      </w:r>
      <w:r w:rsidR="00F14257">
        <w:rPr>
          <w:rtl/>
        </w:rPr>
        <w:t>َ</w:t>
      </w:r>
      <w:r w:rsidRPr="006216AF">
        <w:rPr>
          <w:rtl/>
        </w:rPr>
        <w:t xml:space="preserve"> عمّي زيدا</w:t>
      </w:r>
      <w:r w:rsidR="007B69DE">
        <w:rPr>
          <w:rtl/>
        </w:rPr>
        <w:t>ً</w:t>
      </w:r>
      <w:r w:rsidRPr="006216AF">
        <w:rPr>
          <w:rtl/>
        </w:rPr>
        <w:t xml:space="preserve"> فأخرج إليكم من السفط ما </w:t>
      </w:r>
      <w:r w:rsidR="005239A6">
        <w:rPr>
          <w:rtl/>
        </w:rPr>
        <w:br/>
      </w:r>
      <w:r w:rsidRPr="006216AF">
        <w:rPr>
          <w:rtl/>
        </w:rPr>
        <w:t>رأيتم ، وقمتم من عنده قاصدين إليّ</w:t>
      </w:r>
      <w:r w:rsidR="007B69DE">
        <w:rPr>
          <w:rtl/>
        </w:rPr>
        <w:t>َ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936796" w:rsidRPr="00936796" w:rsidRDefault="00936796" w:rsidP="00936796">
      <w:pPr>
        <w:pStyle w:val="rfdLine"/>
      </w:pPr>
      <w:r w:rsidRPr="00936796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حاجة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موسى بن عطية ، يا أيّها الوافدون من خراسان ، </w:t>
      </w:r>
      <w:r w:rsidR="0016542F">
        <w:rPr>
          <w:rtl/>
        </w:rPr>
        <w:br/>
      </w:r>
      <w:r w:rsidRPr="006216AF">
        <w:rPr>
          <w:rtl/>
        </w:rPr>
        <w:t>أرسلكم أهل بلدكم لتعرفوا الإ</w:t>
      </w:r>
      <w:r w:rsidR="00F05F43">
        <w:rPr>
          <w:rtl/>
        </w:rPr>
        <w:t>ِ</w:t>
      </w:r>
      <w:r w:rsidRPr="006216AF">
        <w:rPr>
          <w:rtl/>
        </w:rPr>
        <w:t xml:space="preserve">مام وتطالبوه بسيف الله ذي الفقار الذي </w:t>
      </w:r>
      <w:r w:rsidR="0016542F">
        <w:rPr>
          <w:rtl/>
        </w:rPr>
        <w:br/>
      </w:r>
      <w:r w:rsidRPr="006216AF">
        <w:rPr>
          <w:rtl/>
        </w:rPr>
        <w:t xml:space="preserve">فضّل به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ونصر به أمير المؤمنين وأيّده ، فأخرج إليكم </w:t>
      </w:r>
      <w:r w:rsidR="0016542F">
        <w:rPr>
          <w:rtl/>
        </w:rPr>
        <w:br/>
      </w:r>
      <w:r w:rsidRPr="006216AF">
        <w:rPr>
          <w:rtl/>
        </w:rPr>
        <w:t>زيد ما رأيتموه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7305E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ثمّ أومى بيده إلى فص خاتم له ، فقلعه ، ثمّ قال :</w:t>
      </w:r>
      <w:r w:rsidR="00EE3BB1">
        <w:rPr>
          <w:rtl/>
        </w:rPr>
        <w:t xml:space="preserve"> </w:t>
      </w:r>
      <w:r w:rsidR="0016542F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سبحان الله ، الذي أودع الذخائر وليه والنائب عنه في خليقته ، ليريهم </w:t>
      </w:r>
      <w:r w:rsidR="0016542F">
        <w:rPr>
          <w:rtl/>
        </w:rPr>
        <w:br/>
      </w:r>
      <w:r w:rsidRPr="006216AF">
        <w:rPr>
          <w:rtl/>
        </w:rPr>
        <w:t xml:space="preserve">قدرته ، ويكون الحجّة عليهم حتى إذا عرضوا على النار بعد المخالفة </w:t>
      </w:r>
      <w:r w:rsidR="0016542F">
        <w:rPr>
          <w:rtl/>
        </w:rPr>
        <w:br/>
      </w:r>
      <w:r w:rsidRPr="006216AF">
        <w:rPr>
          <w:rtl/>
        </w:rPr>
        <w:t>لأمره ، فقال :</w:t>
      </w:r>
      <w:r w:rsidR="00E00231">
        <w:rPr>
          <w:rtl/>
        </w:rPr>
        <w:t xml:space="preserve"> أ</w:t>
      </w:r>
      <w:r w:rsidRPr="006216AF">
        <w:rPr>
          <w:rtl/>
        </w:rPr>
        <w:t>ليس هذا بالحق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</w:t>
      </w:r>
      <w:r w:rsidRPr="006216AF">
        <w:rPr>
          <w:rStyle w:val="rfdAlaem"/>
          <w:rtl/>
        </w:rPr>
        <w:t>(</w:t>
      </w:r>
      <w:r w:rsidR="00F7305E" w:rsidRPr="00F7305E">
        <w:rPr>
          <w:rStyle w:val="rfdAie"/>
          <w:rtl/>
        </w:rPr>
        <w:t xml:space="preserve"> قَالُوا بَلَىٰ وَرَبِّنَا</w:t>
      </w:r>
      <w:r w:rsidR="00F7305E">
        <w:rPr>
          <w:rStyle w:val="rfdAie"/>
          <w:rtl/>
        </w:rPr>
        <w:t xml:space="preserve"> </w:t>
      </w:r>
      <w:r w:rsidR="00F7305E" w:rsidRPr="00F7305E">
        <w:rPr>
          <w:rStyle w:val="rfdAie"/>
          <w:rtl/>
        </w:rPr>
        <w:t xml:space="preserve">قَالَ فَذُوقُوا الْعَذَابَ </w:t>
      </w:r>
      <w:r w:rsidR="00F7305E">
        <w:rPr>
          <w:rStyle w:val="rfdAie"/>
          <w:rtl/>
        </w:rPr>
        <w:br/>
      </w:r>
      <w:r w:rsidR="00F7305E" w:rsidRPr="00F7305E">
        <w:rPr>
          <w:rStyle w:val="rfdAie"/>
          <w:rtl/>
        </w:rPr>
        <w:t>بِمَا كُنتُمْ تَكْفُرُونَ</w:t>
      </w:r>
      <w:r w:rsidRPr="00F7305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ثمّ أخرج لنا من وسط الخاتم البردة والقضيب واللوح الذي </w:t>
      </w:r>
      <w:r w:rsidR="0016542F">
        <w:rPr>
          <w:rtl/>
        </w:rPr>
        <w:br/>
      </w:r>
      <w:r w:rsidRPr="006216AF">
        <w:rPr>
          <w:rtl/>
        </w:rPr>
        <w:t xml:space="preserve">فيه تثبيت الأئمة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ثمّ قال : </w:t>
      </w:r>
      <w:r w:rsidR="009F08E4" w:rsidRPr="006216AF">
        <w:rPr>
          <w:rtl/>
        </w:rPr>
        <w:t>«</w:t>
      </w:r>
      <w:r w:rsidRPr="006216AF">
        <w:rPr>
          <w:rtl/>
        </w:rPr>
        <w:t>سبحان الذي سخّر للإ</w:t>
      </w:r>
      <w:r w:rsidR="00F7305E">
        <w:rPr>
          <w:rtl/>
        </w:rPr>
        <w:t>ِ</w:t>
      </w:r>
      <w:r w:rsidRPr="006216AF">
        <w:rPr>
          <w:rtl/>
        </w:rPr>
        <w:t xml:space="preserve">مام </w:t>
      </w:r>
      <w:r w:rsidR="0016542F">
        <w:rPr>
          <w:rtl/>
        </w:rPr>
        <w:br/>
      </w:r>
      <w:r w:rsidRPr="006216AF">
        <w:rPr>
          <w:rtl/>
        </w:rPr>
        <w:t xml:space="preserve">كلّ شيء وجعل له مقاليد السماوات والأرض لينوب عن الله في خلقه </w:t>
      </w:r>
      <w:r w:rsidR="0016542F">
        <w:rPr>
          <w:rtl/>
        </w:rPr>
        <w:br/>
      </w:r>
      <w:r w:rsidRPr="006216AF">
        <w:rPr>
          <w:rtl/>
        </w:rPr>
        <w:t xml:space="preserve">ويقيم فيهم حدوده كما تقدم إليه ليثبت حجّة الله على خلقه ، فإن </w:t>
      </w:r>
      <w:r w:rsidR="0016542F">
        <w:rPr>
          <w:rtl/>
        </w:rPr>
        <w:br/>
      </w:r>
      <w:r w:rsidRPr="006216AF">
        <w:rPr>
          <w:rtl/>
        </w:rPr>
        <w:t>الإ</w:t>
      </w:r>
      <w:r w:rsidR="00F7305E">
        <w:rPr>
          <w:rtl/>
        </w:rPr>
        <w:t>ِ</w:t>
      </w:r>
      <w:r w:rsidRPr="006216AF">
        <w:rPr>
          <w:rtl/>
        </w:rPr>
        <w:t>مام حجّة الله تعالى في خلقه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ادخل الدار أنت ومن </w:t>
      </w:r>
      <w:r w:rsidR="0016542F">
        <w:rPr>
          <w:rtl/>
        </w:rPr>
        <w:br/>
      </w:r>
      <w:r w:rsidRPr="006216AF">
        <w:rPr>
          <w:rtl/>
        </w:rPr>
        <w:t>معك بإخلاص وإيقان وإيمان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7305E">
      <w:pPr>
        <w:rPr>
          <w:rtl/>
        </w:rPr>
      </w:pPr>
      <w:r w:rsidRPr="006216AF">
        <w:rPr>
          <w:rtl/>
        </w:rPr>
        <w:t xml:space="preserve">قال : فدخلت أنا ومن معي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موسى ، ترى النور الذي </w:t>
      </w:r>
      <w:r w:rsidR="0016542F">
        <w:rPr>
          <w:rtl/>
        </w:rPr>
        <w:br/>
      </w:r>
      <w:r w:rsidRPr="006216AF">
        <w:rPr>
          <w:rtl/>
        </w:rPr>
        <w:t xml:space="preserve">في زاوية البيت </w:t>
      </w:r>
      <w:r w:rsidR="00DD50E3">
        <w:rPr>
          <w:rtl/>
        </w:rPr>
        <w:t>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ائتني به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فأتيته ووضعته بين </w:t>
      </w:r>
      <w:r w:rsidR="0016542F">
        <w:rPr>
          <w:rtl/>
        </w:rPr>
        <w:br/>
      </w:r>
      <w:r w:rsidRPr="006216AF">
        <w:rPr>
          <w:rtl/>
        </w:rPr>
        <w:t xml:space="preserve">يديه وجئت بمروحة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ونقر بها على النور ، وتكلّم بكلام خفي</w:t>
      </w:r>
      <w:r w:rsidR="00410A32">
        <w:rPr>
          <w:rtl/>
        </w:rPr>
        <w:t xml:space="preserve"> .</w:t>
      </w:r>
    </w:p>
    <w:p w:rsidR="00936796" w:rsidRDefault="005F4626" w:rsidP="00936796">
      <w:pPr>
        <w:rPr>
          <w:rStyle w:val="rfdLineChar"/>
        </w:rPr>
      </w:pPr>
      <w:r w:rsidRPr="006216AF">
        <w:rPr>
          <w:rtl/>
        </w:rPr>
        <w:t xml:space="preserve">قال : فلم تزل الدنانير تخرج منه حتّى حالت بيني وبينه ، ثمّ </w:t>
      </w:r>
      <w:r w:rsidR="0016542F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يا موسى بن عطي</w:t>
      </w:r>
      <w:r w:rsidR="00F7305E">
        <w:rPr>
          <w:rtl/>
        </w:rPr>
        <w:t>ه</w:t>
      </w:r>
      <w:r w:rsidRPr="006216AF">
        <w:rPr>
          <w:rtl/>
        </w:rPr>
        <w:t xml:space="preserve"> ، </w:t>
      </w:r>
      <w:r w:rsidR="00F7305E">
        <w:rPr>
          <w:rtl/>
        </w:rPr>
        <w:t>إ</w:t>
      </w:r>
      <w:r w:rsidRPr="006216AF">
        <w:rPr>
          <w:rtl/>
        </w:rPr>
        <w:t xml:space="preserve">قرأ : بسم الله الرحمن الرحيم لقد كفر </w:t>
      </w:r>
      <w:r w:rsidR="0016542F">
        <w:rPr>
          <w:rtl/>
        </w:rPr>
        <w:br/>
      </w:r>
      <w:r w:rsidRPr="006216AF">
        <w:rPr>
          <w:rStyle w:val="rfdAlaem"/>
          <w:rtl/>
        </w:rPr>
        <w:t>(</w:t>
      </w:r>
      <w:r w:rsidR="00F7305E" w:rsidRPr="00F7305E">
        <w:rPr>
          <w:rStyle w:val="rfdAie"/>
          <w:rtl/>
        </w:rPr>
        <w:t xml:space="preserve"> الَّذِينَ قَالُوا إِنَّ اللَّـهَ فَقِيرٌ وَنَحْنُ أَغْنِيَاءُ</w:t>
      </w:r>
      <w:r w:rsidRPr="00F7305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لم نرد مالكم لأنّا فقراء ، وما</w:t>
      </w:r>
      <w:r w:rsidR="00936796">
        <w:rPr>
          <w:rFonts w:hint="cs"/>
          <w:rtl/>
        </w:rPr>
        <w:t xml:space="preserve"> </w:t>
      </w:r>
      <w:r w:rsidR="00936796">
        <w:rPr>
          <w:rtl/>
        </w:rPr>
        <w:br/>
      </w:r>
      <w:r w:rsidR="0093679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الأحقاف الآية : 34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الدار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المروحة : آلة يتروح بها في الحر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روح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456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سورة آل عمران الآية : 181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3679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أردناه </w:t>
      </w:r>
      <w:r w:rsidR="00C640EE">
        <w:rPr>
          <w:rtl/>
        </w:rPr>
        <w:t>إلّ</w:t>
      </w:r>
      <w:r w:rsidR="00335A4F">
        <w:rPr>
          <w:rtl/>
        </w:rPr>
        <w:t>ا</w:t>
      </w:r>
      <w:r w:rsidRPr="006216AF">
        <w:rPr>
          <w:rtl/>
        </w:rPr>
        <w:t xml:space="preserve"> لنفرّقه على أوليائنا من الفقراء ، وننتزع حق الله من الأغنياء ، </w:t>
      </w:r>
      <w:r w:rsidR="0016542F">
        <w:rPr>
          <w:rtl/>
        </w:rPr>
        <w:br/>
      </w:r>
      <w:r w:rsidRPr="006216AF">
        <w:rPr>
          <w:rtl/>
        </w:rPr>
        <w:t xml:space="preserve">فإنّها عقدة فرضها الله عليكم ، قال الله عز وجل : </w:t>
      </w:r>
      <w:r w:rsidRPr="006216AF">
        <w:rPr>
          <w:rStyle w:val="rfdAlaem"/>
          <w:rtl/>
        </w:rPr>
        <w:t>(</w:t>
      </w:r>
      <w:r w:rsidR="00C640EE" w:rsidRPr="00C640EE">
        <w:rPr>
          <w:rStyle w:val="rfdAie"/>
          <w:rtl/>
        </w:rPr>
        <w:t xml:space="preserve"> إِنَّ اللَّـهَ اشْتَرَىٰ مِنَ </w:t>
      </w:r>
      <w:r w:rsidR="00C640EE">
        <w:rPr>
          <w:rStyle w:val="rfdAie"/>
          <w:rtl/>
        </w:rPr>
        <w:br/>
      </w:r>
      <w:r w:rsidR="00C640EE" w:rsidRPr="00C640EE">
        <w:rPr>
          <w:rStyle w:val="rfdAie"/>
          <w:rtl/>
        </w:rPr>
        <w:t>الْمُؤْمِنِينَ أَنفُسَهُمْ وَأَمْوَالَهُم بِأَنَّ لَهُمُ الْجَنَّةَ يُقَاتِلُونَ فِي سَبِيلِ اللَّـهِ</w:t>
      </w:r>
      <w:r w:rsidRPr="00C640E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  <w:r w:rsidR="00EE3BB1">
        <w:rPr>
          <w:rtl/>
        </w:rPr>
        <w:t xml:space="preserve"> </w:t>
      </w:r>
      <w:r w:rsidR="0016542F">
        <w:rPr>
          <w:rtl/>
        </w:rPr>
        <w:br/>
      </w:r>
      <w:r w:rsidRPr="006216AF">
        <w:rPr>
          <w:rtl/>
        </w:rPr>
        <w:t xml:space="preserve">وقال عز وجل : </w:t>
      </w:r>
      <w:r w:rsidRPr="006216AF">
        <w:rPr>
          <w:rStyle w:val="rfdAlaem"/>
          <w:rtl/>
        </w:rPr>
        <w:t>(</w:t>
      </w:r>
      <w:r w:rsidR="00D54E38" w:rsidRPr="00D54E38">
        <w:rPr>
          <w:rStyle w:val="rfdAie"/>
          <w:rtl/>
        </w:rPr>
        <w:t xml:space="preserve"> الَّذِينَ إِذَا أَصَابَتْهُم مُّصِيبَةٌ قَالُوا إِنَّا لِلَّـ</w:t>
      </w:r>
      <w:r w:rsidR="00D54E38">
        <w:rPr>
          <w:rStyle w:val="rfdAie"/>
          <w:rtl/>
        </w:rPr>
        <w:t xml:space="preserve">هِ وَإِنَّا إِلَيْهِ </w:t>
      </w:r>
      <w:r w:rsidR="00D54E38">
        <w:rPr>
          <w:rStyle w:val="rfdAie"/>
          <w:rtl/>
        </w:rPr>
        <w:br/>
        <w:t>رَاجِعُونَ</w:t>
      </w:r>
      <w:r w:rsidR="00D54E38" w:rsidRPr="00D54E38">
        <w:rPr>
          <w:rStyle w:val="rfdAie"/>
          <w:rtl/>
        </w:rPr>
        <w:t xml:space="preserve"> </w:t>
      </w:r>
      <w:r w:rsidR="00936796">
        <w:rPr>
          <w:rStyle w:val="rfdAie"/>
        </w:rPr>
        <w:t>*</w:t>
      </w:r>
      <w:r w:rsidR="00D54E38">
        <w:rPr>
          <w:rStyle w:val="rfdAie"/>
          <w:rtl/>
        </w:rPr>
        <w:t xml:space="preserve"> </w:t>
      </w:r>
      <w:r w:rsidR="00D54E38" w:rsidRPr="00D54E38">
        <w:rPr>
          <w:rStyle w:val="rfdAie"/>
          <w:rtl/>
        </w:rPr>
        <w:t xml:space="preserve">أُولَـٰئِكَ عَلَيْهِمْ صَلَوَاتٌ مِّن رَّبِّهِمْ وَرَحْمَةٌ وَأُولَـٰئِكَ هُمُ </w:t>
      </w:r>
      <w:r w:rsidR="00D54E38">
        <w:rPr>
          <w:rStyle w:val="rfdAie"/>
          <w:rtl/>
        </w:rPr>
        <w:br/>
      </w:r>
      <w:r w:rsidR="00D54E38" w:rsidRPr="00D54E38">
        <w:rPr>
          <w:rStyle w:val="rfdAie"/>
          <w:rtl/>
        </w:rPr>
        <w:t>الْمُهْتَدُونَ</w:t>
      </w:r>
      <w:r w:rsidRPr="00D54E38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ثمّ رمق الدنانير بعينه فتبادرت إلى كو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كان في </w:t>
      </w:r>
      <w:r w:rsidR="0016542F">
        <w:rPr>
          <w:rtl/>
        </w:rPr>
        <w:br/>
      </w:r>
      <w:r w:rsidR="00D54E38">
        <w:rPr>
          <w:rtl/>
        </w:rPr>
        <w:t>المج</w:t>
      </w:r>
      <w:r w:rsidRPr="006216AF">
        <w:rPr>
          <w:rtl/>
        </w:rPr>
        <w:t>لس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أحسنوا إلى إخوانكم المؤمنين ، وصلوهم ولا </w:t>
      </w:r>
      <w:r w:rsidR="0016542F">
        <w:rPr>
          <w:rtl/>
        </w:rPr>
        <w:br/>
      </w:r>
      <w:r w:rsidRPr="006216AF">
        <w:rPr>
          <w:rtl/>
        </w:rPr>
        <w:t xml:space="preserve">تقطعوهم ، فإنّكم إن وصلتموهم كنتم منّا ومعنا ولنا لا علينا ، وإن </w:t>
      </w:r>
      <w:r w:rsidR="0016542F">
        <w:rPr>
          <w:rtl/>
        </w:rPr>
        <w:br/>
      </w:r>
      <w:r w:rsidRPr="006216AF">
        <w:rPr>
          <w:rtl/>
        </w:rPr>
        <w:t>قطعتموهم انقطعت العصمة بيننا وبينكم لا موصلين ولا مفصلين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فردّ </w:t>
      </w:r>
      <w:r w:rsidR="0016542F">
        <w:rPr>
          <w:rtl/>
        </w:rPr>
        <w:br/>
      </w:r>
      <w:r w:rsidRPr="006216AF">
        <w:rPr>
          <w:rtl/>
        </w:rPr>
        <w:t>المال إلى أصحابه وأخذ الفضّ</w:t>
      </w:r>
      <w:r w:rsidR="00D54E38">
        <w:rPr>
          <w:rtl/>
        </w:rPr>
        <w:t>َ</w:t>
      </w:r>
      <w:r w:rsidRPr="006216AF">
        <w:rPr>
          <w:rtl/>
        </w:rPr>
        <w:t xml:space="preserve">ة التي وضعت في الفضة ، والذهب </w:t>
      </w:r>
      <w:r w:rsidR="0016542F">
        <w:rPr>
          <w:rtl/>
        </w:rPr>
        <w:br/>
      </w:r>
      <w:r w:rsidRPr="006216AF">
        <w:rPr>
          <w:rtl/>
        </w:rPr>
        <w:t xml:space="preserve">الذي وضع في الذهب ، وأمرهم أن يصلوا بذلك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أولياءنا وشيعتنا </w:t>
      </w:r>
      <w:r w:rsidR="00463834">
        <w:rPr>
          <w:rtl/>
        </w:rPr>
        <w:br/>
      </w:r>
      <w:r w:rsidRPr="006216AF">
        <w:rPr>
          <w:rtl/>
        </w:rPr>
        <w:t>الفقراء ، فإنّه الواصل إلينا ونحن المكافئون عليه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E3BB1">
      <w:pPr>
        <w:rPr>
          <w:rtl/>
        </w:rPr>
      </w:pPr>
      <w:r w:rsidRPr="006216AF">
        <w:rPr>
          <w:rtl/>
        </w:rPr>
        <w:t xml:space="preserve">قال : ثمّ قال : </w:t>
      </w:r>
      <w:r w:rsidR="009F08E4" w:rsidRPr="006216AF">
        <w:rPr>
          <w:rtl/>
        </w:rPr>
        <w:t>«</w:t>
      </w:r>
      <w:r w:rsidRPr="006216AF">
        <w:rPr>
          <w:rtl/>
        </w:rPr>
        <w:t>يا موسى بن عطية ، أراك أصلع ، أدن منّي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463834">
        <w:rPr>
          <w:rtl/>
        </w:rPr>
        <w:br/>
      </w:r>
      <w:r w:rsidRPr="006216AF">
        <w:rPr>
          <w:rtl/>
        </w:rPr>
        <w:t>فدنوت منه ، فأمرّ</w:t>
      </w:r>
      <w:r w:rsidR="00D54E38">
        <w:rPr>
          <w:rtl/>
        </w:rPr>
        <w:t>َ</w:t>
      </w:r>
      <w:r w:rsidRPr="006216AF">
        <w:rPr>
          <w:rtl/>
        </w:rPr>
        <w:t xml:space="preserve"> يده على رأسي ، فرجع الشعر قططا</w:t>
      </w:r>
      <w:r w:rsidR="007B69DE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فقال :</w:t>
      </w:r>
      <w:r w:rsidR="00EE3BB1">
        <w:rPr>
          <w:rtl/>
        </w:rPr>
        <w:t xml:space="preserve"> </w:t>
      </w:r>
      <w:r w:rsidR="00463834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يكون معك ذا حجّة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936796" w:rsidRDefault="005F4626" w:rsidP="00936796">
      <w:pPr>
        <w:rPr>
          <w:rStyle w:val="rfdLineChar"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أدن منّي يا أبا لبابة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وكان في عينه كوكب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، فتفل في</w:t>
      </w:r>
      <w:r w:rsidR="00936796">
        <w:rPr>
          <w:rFonts w:hint="cs"/>
          <w:rtl/>
        </w:rPr>
        <w:t xml:space="preserve"> </w:t>
      </w:r>
      <w:r w:rsidR="00936796">
        <w:rPr>
          <w:rtl/>
        </w:rPr>
        <w:br/>
      </w:r>
      <w:r w:rsidR="0093679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التوبة الآية : 111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البقرة الآية : 156 ، 157</w:t>
      </w:r>
      <w:r w:rsidR="00410A32">
        <w:rPr>
          <w:rStyle w:val="rfdFootnote"/>
          <w:rtl/>
        </w:rPr>
        <w:t xml:space="preserve"> .</w:t>
      </w:r>
    </w:p>
    <w:p w:rsidR="005F4626" w:rsidRPr="00EE3BB1" w:rsidRDefault="005F4626" w:rsidP="00EE3BB1">
      <w:pPr>
        <w:rPr>
          <w:rStyle w:val="rfdFootnote"/>
          <w:rtl/>
        </w:rPr>
      </w:pPr>
      <w:r w:rsidRPr="00EE3BB1">
        <w:rPr>
          <w:rStyle w:val="rfdFootnote"/>
          <w:rtl/>
        </w:rPr>
        <w:t>(3) الكو والكوة : الخرق في الحائط والثقب في البيت ونحوه ، وجمعها :</w:t>
      </w:r>
      <w:r w:rsidR="00EE3BB1" w:rsidRPr="00EE3BB1">
        <w:rPr>
          <w:rStyle w:val="rfdFootnote"/>
          <w:rtl/>
        </w:rPr>
        <w:t xml:space="preserve"> </w:t>
      </w:r>
      <w:r w:rsidR="00463834">
        <w:rPr>
          <w:rStyle w:val="rfdFootnote"/>
          <w:rtl/>
        </w:rPr>
        <w:br/>
      </w:r>
      <w:r w:rsidRPr="00EE3BB1">
        <w:rPr>
          <w:rStyle w:val="rfdFootnote"/>
          <w:rtl/>
        </w:rPr>
        <w:t xml:space="preserve">كوى ، </w:t>
      </w:r>
      <w:r w:rsidR="009F08E4" w:rsidRPr="00EE3BB1">
        <w:rPr>
          <w:rStyle w:val="rfdFootnote"/>
          <w:rtl/>
        </w:rPr>
        <w:t>«</w:t>
      </w:r>
      <w:r w:rsidRPr="00EE3BB1">
        <w:rPr>
          <w:rStyle w:val="rfdFootnote"/>
          <w:rtl/>
        </w:rPr>
        <w:t>لسان العرب ـ كوى ـ 15 : 236</w:t>
      </w:r>
      <w:r w:rsidR="009F08E4" w:rsidRPr="00EE3BB1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(4) القطط : الشعر الشديد الجعودة ، أو الحسن الجعودة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463834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قطط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7 : 380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(5) الكوكب : البياض في سواد العين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كوكب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721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E3BB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عينه ، فسقط ذلك الكوكب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هاتان حجتان إذا سألكما سائل </w:t>
      </w:r>
      <w:r w:rsidR="00463834">
        <w:rPr>
          <w:rtl/>
        </w:rPr>
        <w:br/>
      </w:r>
      <w:r w:rsidRPr="006216AF">
        <w:rPr>
          <w:rtl/>
        </w:rPr>
        <w:t>فقولا : إمامنا فعل ذلك بنا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وودّ</w:t>
      </w:r>
      <w:r w:rsidR="007B69DE">
        <w:rPr>
          <w:rtl/>
        </w:rPr>
        <w:t>َ</w:t>
      </w:r>
      <w:r w:rsidRPr="006216AF">
        <w:rPr>
          <w:rtl/>
        </w:rPr>
        <w:t xml:space="preserve">عنا وودّعناه ، وهو إمامنا إلى يوم </w:t>
      </w:r>
      <w:r w:rsidR="00463834">
        <w:rPr>
          <w:rtl/>
        </w:rPr>
        <w:br/>
      </w:r>
      <w:r w:rsidRPr="006216AF">
        <w:rPr>
          <w:rtl/>
        </w:rPr>
        <w:t>البعث ، ورجعنا إلى بلدنا بالذهب والفضّ</w:t>
      </w:r>
      <w:r w:rsidR="007B69DE">
        <w:rPr>
          <w:rtl/>
        </w:rPr>
        <w:t>َ</w:t>
      </w:r>
      <w:r w:rsidRPr="006216AF">
        <w:rPr>
          <w:rtl/>
        </w:rPr>
        <w:t>ة</w:t>
      </w:r>
      <w:r w:rsidR="00410A32">
        <w:rPr>
          <w:rtl/>
        </w:rPr>
        <w:t xml:space="preserve"> .</w:t>
      </w:r>
    </w:p>
    <w:p w:rsidR="005F4626" w:rsidRPr="006216AF" w:rsidRDefault="005F4626" w:rsidP="00076D3B">
      <w:pPr>
        <w:rPr>
          <w:rtl/>
        </w:rPr>
      </w:pPr>
      <w:r w:rsidRPr="006216AF">
        <w:rPr>
          <w:rtl/>
        </w:rPr>
        <w:t>353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 xml:space="preserve">عن داود الرقي ، قال : كنت عند أبي عبد الله </w:t>
      </w:r>
      <w:r w:rsidR="00276CED">
        <w:rPr>
          <w:rtl/>
        </w:rPr>
        <w:t xml:space="preserve">عليه </w:t>
      </w:r>
      <w:r w:rsidR="00463834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جالسا</w:t>
      </w:r>
      <w:r w:rsidR="00B70367">
        <w:rPr>
          <w:rtl/>
        </w:rPr>
        <w:t>ً</w:t>
      </w:r>
      <w:r w:rsidRPr="006216AF">
        <w:rPr>
          <w:rtl/>
        </w:rPr>
        <w:t xml:space="preserve"> إذ دخل ابنه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وهو ينتفض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فقال له </w:t>
      </w:r>
      <w:r w:rsidR="00463834">
        <w:rPr>
          <w:rtl/>
        </w:rPr>
        <w:br/>
      </w:r>
      <w:r w:rsidRPr="006216AF">
        <w:rPr>
          <w:rtl/>
        </w:rPr>
        <w:t xml:space="preserve">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جعلت فداك ، كيف أصبحت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</w:t>
      </w:r>
      <w:r w:rsidR="00EE3BB1">
        <w:rPr>
          <w:rtl/>
        </w:rPr>
        <w:t xml:space="preserve"> </w:t>
      </w:r>
      <w:r w:rsidR="00463834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أصبحت في كنف الله ، متقلبا</w:t>
      </w:r>
      <w:r w:rsidR="007B69DE">
        <w:rPr>
          <w:rtl/>
        </w:rPr>
        <w:t>ً</w:t>
      </w:r>
      <w:r w:rsidRPr="006216AF">
        <w:rPr>
          <w:rtl/>
        </w:rPr>
        <w:t xml:space="preserve"> في نعم الله ، أشتهي عنقود عنب </w:t>
      </w:r>
      <w:r w:rsidR="00463834">
        <w:rPr>
          <w:rtl/>
        </w:rPr>
        <w:br/>
      </w:r>
      <w:r w:rsidRPr="006216AF">
        <w:rPr>
          <w:rtl/>
        </w:rPr>
        <w:t>جرشي ، ورمّانة خضراء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فقلت : يا سبحان الله في الشتاء</w:t>
      </w:r>
      <w:r w:rsidR="00B70367">
        <w:rPr>
          <w:rtl/>
        </w:rPr>
        <w:t xml:space="preserve"> !</w:t>
      </w:r>
      <w:r w:rsidR="00DD50E3">
        <w:rPr>
          <w:rtl/>
        </w:rPr>
        <w:t>!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463834">
        <w:rPr>
          <w:rtl/>
        </w:rPr>
        <w:br/>
      </w:r>
      <w:r w:rsidRPr="006216AF">
        <w:rPr>
          <w:rtl/>
        </w:rPr>
        <w:t xml:space="preserve">داود ، [ إن ] الله قادر على كلّ شيء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أدخل البستان فأخرج إليه </w:t>
      </w:r>
      <w:r w:rsidR="00463834">
        <w:rPr>
          <w:rtl/>
        </w:rPr>
        <w:br/>
      </w:r>
      <w:r w:rsidRPr="006216AF">
        <w:rPr>
          <w:rtl/>
        </w:rPr>
        <w:t>عنقود عنب جرشي ورمّانة خضراء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E3BB1">
      <w:pPr>
        <w:rPr>
          <w:rtl/>
        </w:rPr>
      </w:pPr>
      <w:r w:rsidRPr="006216AF">
        <w:rPr>
          <w:rtl/>
        </w:rPr>
        <w:t xml:space="preserve">قال داود : فلمّا أن دخلت البستان نظرت إلى شجرتين </w:t>
      </w:r>
      <w:r w:rsidR="00463834">
        <w:rPr>
          <w:rtl/>
        </w:rPr>
        <w:br/>
      </w:r>
      <w:r w:rsidRPr="006216AF">
        <w:rPr>
          <w:rtl/>
        </w:rPr>
        <w:t>خضراوتين ، فإذا رمّانة خضراء وعنقود عنب جرشي فاجتنيتهما وقلت :</w:t>
      </w:r>
      <w:r w:rsidR="00EE3BB1">
        <w:rPr>
          <w:rtl/>
        </w:rPr>
        <w:t xml:space="preserve"> </w:t>
      </w:r>
      <w:r w:rsidR="00463834">
        <w:rPr>
          <w:rtl/>
        </w:rPr>
        <w:br/>
      </w:r>
      <w:r w:rsidRPr="006216AF">
        <w:rPr>
          <w:rtl/>
        </w:rPr>
        <w:t xml:space="preserve">آمنت بالله وبسرّكم وعلانيتكم ، فأخرجته إلى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463834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داود ، ادفعه إليه فإنّه والله لأفضل من رزق مريم ، وقد </w:t>
      </w:r>
      <w:r w:rsidR="00463834">
        <w:rPr>
          <w:rtl/>
        </w:rPr>
        <w:br/>
      </w:r>
      <w:r w:rsidRPr="006216AF">
        <w:rPr>
          <w:rtl/>
        </w:rPr>
        <w:t>اختص به موسى من الأفق الأعلى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076D3B" w:rsidRDefault="005F4626" w:rsidP="00076D3B">
      <w:pPr>
        <w:rPr>
          <w:rStyle w:val="rfdLineChar"/>
        </w:rPr>
      </w:pPr>
      <w:r w:rsidRPr="006216AF">
        <w:rPr>
          <w:rtl/>
        </w:rPr>
        <w:t>354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 xml:space="preserve">عن داود الرقيّ قال : خرجت مع أبي عبد الله </w:t>
      </w:r>
      <w:r w:rsidR="00276CED">
        <w:rPr>
          <w:rtl/>
        </w:rPr>
        <w:t xml:space="preserve">عليه </w:t>
      </w:r>
      <w:r w:rsidR="00463834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حاجّا</w:t>
      </w:r>
      <w:r w:rsidR="00E33DF5">
        <w:rPr>
          <w:rtl/>
        </w:rPr>
        <w:t>ً</w:t>
      </w:r>
      <w:r w:rsidRPr="006216AF">
        <w:rPr>
          <w:rtl/>
        </w:rPr>
        <w:t xml:space="preserve"> إلى مكّة ، ونحن نتساير ذات يوم في أرض سبخة إذ دخل </w:t>
      </w:r>
      <w:r w:rsidR="00463834">
        <w:rPr>
          <w:rtl/>
        </w:rPr>
        <w:br/>
      </w:r>
      <w:r w:rsidRPr="006216AF">
        <w:rPr>
          <w:rtl/>
        </w:rPr>
        <w:t xml:space="preserve">علينا وقت الصلاة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هلم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بنا إلى هذا الجانب لنتطهّر ونصلّي</w:t>
      </w:r>
      <w:r w:rsidR="009F08E4" w:rsidRPr="006216AF">
        <w:rPr>
          <w:rtl/>
        </w:rPr>
        <w:t>»</w:t>
      </w:r>
      <w:r w:rsidR="00076D3B">
        <w:rPr>
          <w:rFonts w:hint="cs"/>
          <w:rtl/>
        </w:rPr>
        <w:t xml:space="preserve"> </w:t>
      </w:r>
      <w:r w:rsidR="00076D3B">
        <w:rPr>
          <w:rtl/>
        </w:rPr>
        <w:br/>
      </w:r>
      <w:r w:rsidR="00076D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076D3B">
      <w:pPr>
        <w:pStyle w:val="rfdFootnote0"/>
        <w:rPr>
          <w:rtl/>
        </w:rPr>
      </w:pPr>
      <w:r w:rsidRPr="006216AF">
        <w:rPr>
          <w:rtl/>
        </w:rPr>
        <w:t>3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>الخرائج والجرائح 2 : 617</w:t>
      </w:r>
      <w:r w:rsidR="0096323A">
        <w:rPr>
          <w:rtl/>
        </w:rPr>
        <w:t xml:space="preserve"> / </w:t>
      </w:r>
      <w:r w:rsidRPr="006216AF">
        <w:rPr>
          <w:rtl/>
        </w:rPr>
        <w:t>16 ، اثبات الهداة 3 : 117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142 ، قطعة </w:t>
      </w:r>
      <w:r w:rsidR="00463834">
        <w:rPr>
          <w:rtl/>
        </w:rPr>
        <w:br/>
      </w:r>
      <w:r w:rsidRPr="006216AF">
        <w:rPr>
          <w:rtl/>
        </w:rPr>
        <w:t>منه ، مدينة المعاجز : 406</w:t>
      </w:r>
      <w:r w:rsidR="0096323A">
        <w:rPr>
          <w:rtl/>
        </w:rPr>
        <w:t xml:space="preserve"> / </w:t>
      </w:r>
      <w:r w:rsidRPr="006216AF">
        <w:rPr>
          <w:rtl/>
        </w:rPr>
        <w:t>182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ينتفض : أي يرتعد كأنه مصاب بالنافض ، وهي حمى</w:t>
      </w:r>
      <w:r w:rsidR="00B70367" w:rsidRPr="00B35378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الرعدة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463834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نفض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7 : 240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على ما يشاء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70367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B70367">
        <w:rPr>
          <w:rtl/>
        </w:rPr>
        <w:t>ا</w:t>
      </w:r>
      <w:r w:rsidRPr="006216AF">
        <w:rPr>
          <w:rtl/>
        </w:rPr>
        <w:t>شوب 4 : 241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ش ، ص ، مل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ر : هلمو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E3BB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فقلت : إنّها أرض سبخة لا ماء فيها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اطع إمامك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فملت ، </w:t>
      </w:r>
      <w:r w:rsidR="00463834">
        <w:rPr>
          <w:rtl/>
        </w:rPr>
        <w:br/>
      </w:r>
      <w:r w:rsidRPr="006216AF">
        <w:rPr>
          <w:rtl/>
        </w:rPr>
        <w:t xml:space="preserve">وسرنا ما شاء الله ، فإذا نحن بعين فوّارة ، وماء بارد عذب ، وأشجار </w:t>
      </w:r>
      <w:r w:rsidR="00463834">
        <w:rPr>
          <w:rtl/>
        </w:rPr>
        <w:br/>
      </w:r>
      <w:r w:rsidRPr="006216AF">
        <w:rPr>
          <w:rtl/>
        </w:rPr>
        <w:t xml:space="preserve">خضر ، فنزلنا وتطهّرنا وصلّينا وشربنا وأروينا رواحلنا وملأنا سقاءنا ، </w:t>
      </w:r>
      <w:r w:rsidR="00463834">
        <w:rPr>
          <w:rtl/>
        </w:rPr>
        <w:br/>
      </w:r>
      <w:r w:rsidRPr="006216AF">
        <w:rPr>
          <w:rtl/>
        </w:rPr>
        <w:t>وقمنا ومضينا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سرنا غير بعيد 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داود ، هل تعرف الموضع الذي </w:t>
      </w:r>
      <w:r w:rsidR="00463834">
        <w:rPr>
          <w:rtl/>
        </w:rPr>
        <w:br/>
      </w:r>
      <w:r w:rsidRPr="006216AF">
        <w:rPr>
          <w:rtl/>
        </w:rPr>
        <w:t>كنّا فيه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نعم ، يا ابن رسول 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فاذهب وجئني بسيفي فقد علّقته على الشجرة فوق العين </w:t>
      </w:r>
      <w:r w:rsidR="00463834">
        <w:rPr>
          <w:rtl/>
        </w:rPr>
        <w:br/>
      </w:r>
      <w:r w:rsidRPr="006216AF">
        <w:rPr>
          <w:rtl/>
        </w:rPr>
        <w:t>ونسيته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فمضيت إليه فوجدت السيف معلقا</w:t>
      </w:r>
      <w:r w:rsidR="00E33DF5">
        <w:rPr>
          <w:rtl/>
        </w:rPr>
        <w:t>ً</w:t>
      </w:r>
      <w:r w:rsidRPr="006216AF">
        <w:rPr>
          <w:rtl/>
        </w:rPr>
        <w:t xml:space="preserve"> على الشجرة ، وما رأيت </w:t>
      </w:r>
      <w:r w:rsidR="00463834">
        <w:rPr>
          <w:rtl/>
        </w:rPr>
        <w:br/>
      </w:r>
      <w:r w:rsidRPr="006216AF">
        <w:rPr>
          <w:rtl/>
        </w:rPr>
        <w:t>أثرا</w:t>
      </w:r>
      <w:r w:rsidR="00E33DF5">
        <w:rPr>
          <w:rtl/>
        </w:rPr>
        <w:t>ً</w:t>
      </w:r>
      <w:r w:rsidRPr="006216AF">
        <w:rPr>
          <w:rtl/>
        </w:rPr>
        <w:t xml:space="preserve"> من العين ، ولا من الأشجار الخضر ، وإنّما هي أرض سبخة لا </w:t>
      </w:r>
      <w:r w:rsidR="00463834">
        <w:rPr>
          <w:rtl/>
        </w:rPr>
        <w:br/>
      </w:r>
      <w:r w:rsidRPr="006216AF">
        <w:rPr>
          <w:rtl/>
        </w:rPr>
        <w:t>عهد للماء فيها</w:t>
      </w:r>
      <w:r w:rsidR="00410A32">
        <w:rPr>
          <w:rtl/>
        </w:rPr>
        <w:t xml:space="preserve"> .</w:t>
      </w:r>
    </w:p>
    <w:p w:rsidR="005F4626" w:rsidRPr="006216AF" w:rsidRDefault="005F4626" w:rsidP="00076D3B">
      <w:pPr>
        <w:rPr>
          <w:rtl/>
        </w:rPr>
      </w:pPr>
      <w:r w:rsidRPr="006216AF">
        <w:rPr>
          <w:rtl/>
        </w:rPr>
        <w:t>355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 xml:space="preserve">عن داود بن ظبيان ، قال : كنّا عند أبي عبد الله </w:t>
      </w:r>
      <w:r w:rsidR="00276CED">
        <w:rPr>
          <w:rtl/>
        </w:rPr>
        <w:t xml:space="preserve">عليه </w:t>
      </w:r>
      <w:r w:rsidR="00463834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أنا والمفضّل بن أبي المفضل ويونس بن ظبيان ، فقال أحدهما </w:t>
      </w:r>
      <w:r w:rsidR="00463834">
        <w:rPr>
          <w:rtl/>
        </w:rPr>
        <w:br/>
      </w:r>
      <w:r w:rsidRPr="006216AF">
        <w:rPr>
          <w:rtl/>
        </w:rPr>
        <w:t xml:space="preserve">لأبي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أرني آية من الأرض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وقال الآخر : أرني آية </w:t>
      </w:r>
      <w:r w:rsidR="00463834">
        <w:rPr>
          <w:rtl/>
        </w:rPr>
        <w:br/>
      </w:r>
      <w:r w:rsidRPr="006216AF">
        <w:rPr>
          <w:rtl/>
        </w:rPr>
        <w:t>من السماء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يا أرض ، انفرجي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فانفرجت مدّ البصر ، فنظرت </w:t>
      </w:r>
      <w:r w:rsidR="00463834">
        <w:rPr>
          <w:rtl/>
        </w:rPr>
        <w:br/>
      </w:r>
      <w:r w:rsidRPr="006216AF">
        <w:rPr>
          <w:rtl/>
        </w:rPr>
        <w:t>إلى خلق كثير في أسفل الأرض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 قال : </w:t>
      </w:r>
      <w:r w:rsidR="009F08E4" w:rsidRPr="006216AF">
        <w:rPr>
          <w:rtl/>
        </w:rPr>
        <w:t>«</w:t>
      </w:r>
      <w:r w:rsidRPr="006216AF">
        <w:rPr>
          <w:rtl/>
        </w:rPr>
        <w:t>يا سماء ، انشقي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فانشقت</w:t>
      </w:r>
      <w:r w:rsidR="00410A32">
        <w:rPr>
          <w:rtl/>
        </w:rPr>
        <w:t xml:space="preserve"> .</w:t>
      </w:r>
    </w:p>
    <w:p w:rsidR="005F4626" w:rsidRPr="006216AF" w:rsidRDefault="005F4626" w:rsidP="00B70367">
      <w:pPr>
        <w:rPr>
          <w:rtl/>
        </w:rPr>
      </w:pPr>
      <w:r w:rsidRPr="006216AF">
        <w:rPr>
          <w:rtl/>
        </w:rPr>
        <w:t>قال : فلو شئت أن أجتذب السماء بيدي هاتين لفعلت ، فقال :</w:t>
      </w:r>
      <w:r w:rsidR="00EE3BB1">
        <w:rPr>
          <w:rtl/>
        </w:rPr>
        <w:t xml:space="preserve"> </w:t>
      </w:r>
      <w:r w:rsidR="00463834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استشفّ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وانظر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تلا هذه الآية : </w:t>
      </w:r>
      <w:r w:rsidRPr="006216AF">
        <w:rPr>
          <w:rStyle w:val="rfdAlaem"/>
          <w:rtl/>
        </w:rPr>
        <w:t>(</w:t>
      </w:r>
      <w:r w:rsidR="00B70367" w:rsidRPr="00B70367">
        <w:rPr>
          <w:rStyle w:val="rfdAie"/>
          <w:rtl/>
        </w:rPr>
        <w:t xml:space="preserve"> وَمَا مُحَمَّدٌ إِلَّا رَسُولٌ قَدْ خَلَتْ </w:t>
      </w:r>
      <w:r w:rsidR="00B70367">
        <w:rPr>
          <w:rStyle w:val="rfdAie"/>
          <w:rtl/>
        </w:rPr>
        <w:br/>
      </w:r>
      <w:r w:rsidR="00B70367" w:rsidRPr="00B70367">
        <w:rPr>
          <w:rStyle w:val="rfdAie"/>
          <w:rtl/>
        </w:rPr>
        <w:t>مِن قَبْلِهِ الرُّسُلُ</w:t>
      </w:r>
      <w:r w:rsidRPr="00B70367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076D3B" w:rsidRDefault="005F4626" w:rsidP="00076D3B">
      <w:pPr>
        <w:rPr>
          <w:rStyle w:val="rfdLineChar"/>
        </w:rPr>
      </w:pPr>
      <w:r w:rsidRPr="006216AF">
        <w:rPr>
          <w:rtl/>
        </w:rPr>
        <w:t>356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>عن الحسن بن عطية ، قال : كان أبو عبد الله عليه</w:t>
      </w:r>
      <w:r w:rsidR="00076D3B">
        <w:rPr>
          <w:rFonts w:hint="cs"/>
          <w:rtl/>
        </w:rPr>
        <w:t xml:space="preserve"> </w:t>
      </w:r>
      <w:r w:rsidR="00076D3B">
        <w:rPr>
          <w:rtl/>
        </w:rPr>
        <w:br/>
      </w:r>
      <w:r w:rsidR="00076D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416</w:t>
      </w:r>
      <w:r w:rsidR="0096323A">
        <w:rPr>
          <w:rtl/>
        </w:rPr>
        <w:t xml:space="preserve"> / </w:t>
      </w:r>
      <w:r w:rsidRPr="006216AF">
        <w:rPr>
          <w:rtl/>
        </w:rPr>
        <w:t>235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استشف : تبين ما وراء الشيء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شفف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9 : 180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آل عمران الآية : 144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الاختصاص : 325</w:t>
      </w:r>
      <w:r w:rsidR="00410A32">
        <w:rPr>
          <w:rtl/>
        </w:rPr>
        <w:t xml:space="preserve"> .</w:t>
      </w:r>
    </w:p>
    <w:p w:rsidR="005F4626" w:rsidRPr="006216AF" w:rsidRDefault="005F4626" w:rsidP="003616D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السلام واقفا</w:t>
      </w:r>
      <w:r w:rsidR="00E33DF5">
        <w:rPr>
          <w:rtl/>
        </w:rPr>
        <w:t>ً</w:t>
      </w:r>
      <w:r w:rsidRPr="006216AF">
        <w:rPr>
          <w:rtl/>
        </w:rPr>
        <w:t xml:space="preserve"> على الصفا ، فقال له عبّاد البصري : حديث يروى عنك</w:t>
      </w:r>
      <w:r w:rsidR="00410A32">
        <w:rPr>
          <w:rtl/>
        </w:rPr>
        <w:t xml:space="preserve"> .</w:t>
      </w:r>
      <w:r w:rsidR="003616D8">
        <w:rPr>
          <w:rtl/>
        </w:rPr>
        <w:t xml:space="preserve"> </w:t>
      </w:r>
      <w:r w:rsidR="008C398E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وما هو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قلت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حرمة المؤمن أعظم من حرمة هذه </w:t>
      </w:r>
      <w:r w:rsidR="008C398E">
        <w:rPr>
          <w:rtl/>
        </w:rPr>
        <w:br/>
      </w:r>
      <w:r w:rsidRPr="006216AF">
        <w:rPr>
          <w:rtl/>
        </w:rPr>
        <w:t>البنية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قلت ذلك ، إنّ المؤمن لو قال لهذه الجبال : أقبلي ، </w:t>
      </w:r>
      <w:r w:rsidR="008C398E">
        <w:rPr>
          <w:rtl/>
        </w:rPr>
        <w:br/>
      </w:r>
      <w:r w:rsidRPr="006216AF">
        <w:rPr>
          <w:rtl/>
        </w:rPr>
        <w:t>أقبلت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فنظرت إلى الجبال قد أقبلت ، فقال لها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على رسلك ، </w:t>
      </w:r>
      <w:r w:rsidR="008C398E">
        <w:rPr>
          <w:rtl/>
        </w:rPr>
        <w:br/>
      </w:r>
      <w:r w:rsidRPr="006216AF">
        <w:rPr>
          <w:rtl/>
        </w:rPr>
        <w:t>إنّي لم أردك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076D3B">
      <w:pPr>
        <w:rPr>
          <w:rtl/>
        </w:rPr>
      </w:pPr>
      <w:r w:rsidRPr="006216AF">
        <w:rPr>
          <w:rtl/>
        </w:rPr>
        <w:t>357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المبشر قال : لمّا قدم أبو عبد الله </w:t>
      </w:r>
      <w:r w:rsidR="00276CED">
        <w:rPr>
          <w:rtl/>
        </w:rPr>
        <w:t xml:space="preserve">عليه </w:t>
      </w:r>
      <w:r w:rsidR="008C398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على أبي جعفر أقام أبو جعفر مولى له على رأسه وقال له : إذا </w:t>
      </w:r>
      <w:r w:rsidR="008C398E">
        <w:rPr>
          <w:rtl/>
        </w:rPr>
        <w:br/>
      </w:r>
      <w:r w:rsidRPr="006216AF">
        <w:rPr>
          <w:rtl/>
        </w:rPr>
        <w:t>دخل عليّ</w:t>
      </w:r>
      <w:r w:rsidR="00E33DF5">
        <w:rPr>
          <w:rtl/>
        </w:rPr>
        <w:t>َ</w:t>
      </w:r>
      <w:r w:rsidRPr="006216AF">
        <w:rPr>
          <w:rtl/>
        </w:rPr>
        <w:t xml:space="preserve"> فاضرب عنقه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دخل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ونظر إلى </w:t>
      </w:r>
      <w:r w:rsidR="008C398E">
        <w:rPr>
          <w:rtl/>
        </w:rPr>
        <w:br/>
      </w:r>
      <w:r w:rsidRPr="006216AF">
        <w:rPr>
          <w:rtl/>
        </w:rPr>
        <w:t>أبي جعفر أسرّ شيئا</w:t>
      </w:r>
      <w:r w:rsidR="00E33DF5">
        <w:rPr>
          <w:rtl/>
        </w:rPr>
        <w:t>ً</w:t>
      </w:r>
      <w:r w:rsidRPr="006216AF">
        <w:rPr>
          <w:rtl/>
        </w:rPr>
        <w:t xml:space="preserve"> فيما بينه وبين نفسه ، لم ندر ما هو ، ثمّ أظهر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8C398E">
        <w:rPr>
          <w:rtl/>
        </w:rPr>
        <w:br/>
      </w:r>
      <w:r w:rsidRPr="006216AF">
        <w:rPr>
          <w:rtl/>
        </w:rPr>
        <w:t>من يكفي خلقه كلّه ولا يكفيه أحد ، اكفني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فصار أبو جعفر لا يبصر </w:t>
      </w:r>
      <w:r w:rsidR="008C398E">
        <w:rPr>
          <w:rtl/>
        </w:rPr>
        <w:br/>
      </w:r>
      <w:r w:rsidRPr="006216AF">
        <w:rPr>
          <w:rtl/>
        </w:rPr>
        <w:t xml:space="preserve">مولاه ولا مولاه يبصره ، فقال أبو جعفر : يا جعفر بن محمّد ، لقد </w:t>
      </w:r>
      <w:r w:rsidR="008C398E">
        <w:rPr>
          <w:rtl/>
        </w:rPr>
        <w:br/>
      </w:r>
      <w:r w:rsidRPr="006216AF">
        <w:rPr>
          <w:rtl/>
        </w:rPr>
        <w:t>عنّ</w:t>
      </w:r>
      <w:r w:rsidR="00E33DF5">
        <w:rPr>
          <w:rtl/>
        </w:rPr>
        <w:t>َ</w:t>
      </w:r>
      <w:r w:rsidRPr="006216AF">
        <w:rPr>
          <w:rtl/>
        </w:rPr>
        <w:t xml:space="preserve">يتك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في هذا الحرّ ، فانصرف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وخرج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</w:t>
      </w:r>
      <w:r w:rsidR="008C398E">
        <w:rPr>
          <w:rtl/>
        </w:rPr>
        <w:br/>
      </w:r>
      <w:r w:rsidRPr="006216AF">
        <w:rPr>
          <w:rtl/>
        </w:rPr>
        <w:t>عنده ، فقال لمولاه : ما منعك أن تفعل ما أمرتك به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: لا والله ، </w:t>
      </w:r>
      <w:r w:rsidR="008C398E">
        <w:rPr>
          <w:rtl/>
        </w:rPr>
        <w:br/>
      </w:r>
      <w:r w:rsidRPr="006216AF">
        <w:rPr>
          <w:rtl/>
        </w:rPr>
        <w:t>ما أبصرته ، ولقد جاء شيء فحال بيني وبينه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أبو جعفر : والله </w:t>
      </w:r>
      <w:r w:rsidR="008C398E">
        <w:rPr>
          <w:rtl/>
        </w:rPr>
        <w:br/>
      </w:r>
      <w:r w:rsidRPr="006216AF">
        <w:rPr>
          <w:rtl/>
        </w:rPr>
        <w:t xml:space="preserve">لئن حدّثت بهذا الحديث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أحدا</w:t>
      </w:r>
      <w:r w:rsidR="00E33DF5">
        <w:rPr>
          <w:rtl/>
        </w:rPr>
        <w:t>ً</w:t>
      </w:r>
      <w:r w:rsidRPr="006216AF">
        <w:rPr>
          <w:rtl/>
        </w:rPr>
        <w:t xml:space="preserve"> لأقتلك</w:t>
      </w:r>
      <w:r w:rsidR="00410A32">
        <w:rPr>
          <w:rtl/>
        </w:rPr>
        <w:t xml:space="preserve"> .</w:t>
      </w:r>
    </w:p>
    <w:p w:rsidR="00076D3B" w:rsidRDefault="005F4626" w:rsidP="00076D3B">
      <w:pPr>
        <w:rPr>
          <w:rStyle w:val="rfdLineChar"/>
        </w:rPr>
      </w:pPr>
      <w:r w:rsidRPr="006216AF">
        <w:rPr>
          <w:rtl/>
        </w:rPr>
        <w:t>358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 xml:space="preserve">عن أبي الصامت ، قال : قلت لأبي عبد الله </w:t>
      </w:r>
      <w:r w:rsidR="00276CED">
        <w:rPr>
          <w:rtl/>
        </w:rPr>
        <w:t xml:space="preserve">عليه </w:t>
      </w:r>
      <w:r w:rsidR="008C398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أعطني شيئا</w:t>
      </w:r>
      <w:r w:rsidR="00E33DF5">
        <w:rPr>
          <w:rtl/>
        </w:rPr>
        <w:t>ً</w:t>
      </w:r>
      <w:r w:rsidRPr="006216AF">
        <w:rPr>
          <w:rtl/>
        </w:rPr>
        <w:t xml:space="preserve"> أزداد به يقينا</w:t>
      </w:r>
      <w:r w:rsidR="00E33DF5">
        <w:rPr>
          <w:rtl/>
        </w:rPr>
        <w:t>ً</w:t>
      </w:r>
      <w:r w:rsidRPr="006216AF">
        <w:rPr>
          <w:rtl/>
        </w:rPr>
        <w:t xml:space="preserve"> ، وأنفي به الشك عن قلبي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</w:t>
      </w:r>
      <w:r w:rsidR="00076D3B">
        <w:rPr>
          <w:rFonts w:hint="cs"/>
          <w:rtl/>
        </w:rPr>
        <w:t xml:space="preserve"> </w:t>
      </w:r>
      <w:r w:rsidR="00076D3B">
        <w:rPr>
          <w:rtl/>
        </w:rPr>
        <w:br/>
      </w:r>
      <w:r w:rsidR="00076D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هذا البيت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بصائر الدرجات : 514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من العناء وهو النصب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عنا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15 : 106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، ك ، م : الأمر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076D3B">
      <w:pPr>
        <w:pStyle w:val="rfdFootnote0"/>
        <w:rPr>
          <w:rtl/>
        </w:rPr>
      </w:pPr>
      <w:r w:rsidRPr="006216AF">
        <w:rPr>
          <w:rtl/>
        </w:rPr>
        <w:t>8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 xml:space="preserve">الخرائج والجرائح 1 : 306 ، باختلاف فيه ، مدينة المعاجز : 416 ، عن كتابنا </w:t>
      </w:r>
      <w:r w:rsidR="008C398E">
        <w:rPr>
          <w:rtl/>
        </w:rPr>
        <w:br/>
      </w:r>
      <w:r w:rsidRPr="006216AF">
        <w:rPr>
          <w:rtl/>
        </w:rPr>
        <w:t>هذا</w:t>
      </w:r>
      <w:r w:rsidR="00410A32">
        <w:rPr>
          <w:rtl/>
        </w:rPr>
        <w:t xml:space="preserve"> .</w:t>
      </w:r>
    </w:p>
    <w:p w:rsidR="005F4626" w:rsidRPr="006216AF" w:rsidRDefault="005F4626" w:rsidP="003616D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لي : </w:t>
      </w:r>
      <w:r w:rsidR="009F08E4" w:rsidRPr="006216AF">
        <w:rPr>
          <w:rtl/>
        </w:rPr>
        <w:t>«</w:t>
      </w:r>
      <w:r w:rsidRPr="006216AF">
        <w:rPr>
          <w:rtl/>
        </w:rPr>
        <w:t>هات ما معك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وكان في كمي مفتاح ، فناولته ، فإذا المفتاح </w:t>
      </w:r>
      <w:r w:rsidR="008C398E">
        <w:rPr>
          <w:rtl/>
        </w:rPr>
        <w:br/>
      </w:r>
      <w:r w:rsidRPr="006216AF">
        <w:rPr>
          <w:rtl/>
        </w:rPr>
        <w:t xml:space="preserve">أسد ، ففزعت منه ، ثمّ قال : </w:t>
      </w:r>
      <w:r w:rsidR="009F08E4" w:rsidRPr="006216AF">
        <w:rPr>
          <w:rtl/>
        </w:rPr>
        <w:t>«</w:t>
      </w:r>
      <w:r w:rsidRPr="006216AF">
        <w:rPr>
          <w:rtl/>
        </w:rPr>
        <w:t>نح وجهك عنّي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ففعلت ، فعاد </w:t>
      </w:r>
      <w:r w:rsidR="008C398E">
        <w:rPr>
          <w:rtl/>
        </w:rPr>
        <w:br/>
      </w:r>
      <w:r w:rsidRPr="006216AF">
        <w:rPr>
          <w:rtl/>
        </w:rPr>
        <w:t>مفتاحا</w:t>
      </w:r>
      <w:r w:rsidR="00F06772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076D3B">
      <w:pPr>
        <w:rPr>
          <w:rtl/>
        </w:rPr>
      </w:pPr>
      <w:r w:rsidRPr="006216AF">
        <w:rPr>
          <w:rtl/>
        </w:rPr>
        <w:t>359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 xml:space="preserve">عن داود الرقي ، قال : دخل كثير النواء على أبي </w:t>
      </w:r>
      <w:r w:rsidR="008C398E">
        <w:rPr>
          <w:rtl/>
        </w:rPr>
        <w:br/>
      </w:r>
      <w:r w:rsidRPr="006216AF">
        <w:rPr>
          <w:rtl/>
        </w:rPr>
        <w:t xml:space="preserve">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وكان كبيرا</w:t>
      </w:r>
      <w:r w:rsidR="00F06772">
        <w:rPr>
          <w:rtl/>
        </w:rPr>
        <w:t>ً</w:t>
      </w:r>
      <w:r w:rsidRPr="006216AF">
        <w:rPr>
          <w:rtl/>
        </w:rPr>
        <w:t xml:space="preserve"> ، فسلّم ، فأجابه وخرج ، فلمّا خرج </w:t>
      </w:r>
      <w:r w:rsidR="008C398E">
        <w:rPr>
          <w:rtl/>
        </w:rPr>
        <w:br/>
      </w:r>
      <w:r w:rsidRPr="006216AF">
        <w:rPr>
          <w:rtl/>
        </w:rPr>
        <w:t xml:space="preserve">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أما والله ، لئن كان أبو إسماعيل يقول ذلك لهو أعلم </w:t>
      </w:r>
      <w:r w:rsidR="008C398E">
        <w:rPr>
          <w:rtl/>
        </w:rPr>
        <w:br/>
      </w:r>
      <w:r w:rsidRPr="006216AF">
        <w:rPr>
          <w:rtl/>
        </w:rPr>
        <w:t>بذلك من غيره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وكان معنا رجل من أهل خراسان من بلخ يكنى بأبي عبد الله </w:t>
      </w:r>
      <w:r w:rsidR="008C398E">
        <w:rPr>
          <w:rtl/>
        </w:rPr>
        <w:br/>
      </w:r>
      <w:r w:rsidRPr="006216AF">
        <w:rPr>
          <w:rtl/>
        </w:rPr>
        <w:t xml:space="preserve">فتغيّر وجهه ، فقال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لعلك ورعت ممّا </w:t>
      </w:r>
      <w:r w:rsidR="008C398E">
        <w:rPr>
          <w:rtl/>
        </w:rPr>
        <w:br/>
      </w:r>
      <w:r w:rsidRPr="006216AF">
        <w:rPr>
          <w:rtl/>
        </w:rPr>
        <w:t>سمعت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قد كان ذلك</w:t>
      </w:r>
      <w:r w:rsidR="00410A32">
        <w:rPr>
          <w:rtl/>
        </w:rPr>
        <w:t xml:space="preserve"> .</w:t>
      </w:r>
    </w:p>
    <w:p w:rsidR="005F4626" w:rsidRPr="006216AF" w:rsidRDefault="005F4626" w:rsidP="00E33DF5">
      <w:pPr>
        <w:rPr>
          <w:rtl/>
        </w:rPr>
      </w:pPr>
      <w:r w:rsidRPr="006216AF">
        <w:rPr>
          <w:rtl/>
        </w:rPr>
        <w:t xml:space="preserve">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فهلا كان هذا الورع ليلة نهر </w:t>
      </w:r>
      <w:r w:rsidR="008C398E">
        <w:rPr>
          <w:rtl/>
        </w:rPr>
        <w:br/>
      </w:r>
      <w:r w:rsidRPr="006216AF">
        <w:rPr>
          <w:rtl/>
        </w:rPr>
        <w:t>بلخ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جعلت فداك ، وما كان بنهر بلخ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حيث دفع إليك </w:t>
      </w:r>
      <w:r w:rsidR="008C398E">
        <w:rPr>
          <w:rtl/>
        </w:rPr>
        <w:br/>
      </w:r>
      <w:r w:rsidRPr="006216AF">
        <w:rPr>
          <w:rtl/>
        </w:rPr>
        <w:t>فلان جاريته لتبيعها ، فلمّا عبرت النهر افترعتها في أصل الشجرة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E33DF5">
        <w:rPr>
          <w:rtl/>
        </w:rPr>
        <w:t xml:space="preserve"> </w:t>
      </w:r>
      <w:r w:rsidR="008C398E">
        <w:rPr>
          <w:rtl/>
        </w:rPr>
        <w:br/>
      </w:r>
      <w:r w:rsidRPr="006216AF">
        <w:rPr>
          <w:rtl/>
        </w:rPr>
        <w:t xml:space="preserve">فقال : لقد كان ذلك جعلت فداك ، ولقد أتى لذلك أربعون سنة ، ولقد </w:t>
      </w:r>
      <w:r w:rsidR="008C398E">
        <w:rPr>
          <w:rtl/>
        </w:rPr>
        <w:br/>
      </w:r>
      <w:r w:rsidRPr="006216AF">
        <w:rPr>
          <w:rtl/>
        </w:rPr>
        <w:t>تبت إلى الله من ذلك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رجل : لقد تاب الله عليك</w:t>
      </w:r>
      <w:r w:rsidR="00410A32">
        <w:rPr>
          <w:rtl/>
        </w:rPr>
        <w:t xml:space="preserve"> .</w:t>
      </w:r>
    </w:p>
    <w:p w:rsidR="005F4626" w:rsidRPr="006216AF" w:rsidRDefault="005F4626" w:rsidP="00076D3B">
      <w:pPr>
        <w:rPr>
          <w:rtl/>
        </w:rPr>
      </w:pPr>
      <w:r w:rsidRPr="006216AF">
        <w:rPr>
          <w:rtl/>
        </w:rPr>
        <w:t xml:space="preserve">ثمّ إنّ أبا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أمر معتبا</w:t>
      </w:r>
      <w:r w:rsidR="00E33DF5">
        <w:rPr>
          <w:rtl/>
        </w:rPr>
        <w:t>ً</w:t>
      </w:r>
      <w:r w:rsidRPr="006216AF">
        <w:rPr>
          <w:rtl/>
        </w:rPr>
        <w:t xml:space="preserve"> غلامه أن يسرج حماره </w:t>
      </w:r>
      <w:r w:rsidR="008C398E">
        <w:rPr>
          <w:rtl/>
        </w:rPr>
        <w:br/>
      </w:r>
      <w:r w:rsidRPr="006216AF">
        <w:rPr>
          <w:rtl/>
        </w:rPr>
        <w:t>فركب وخرجنا معه حتّ</w:t>
      </w:r>
      <w:r w:rsidRPr="00B35378">
        <w:rPr>
          <w:rtl/>
        </w:rPr>
        <w:t>ى</w:t>
      </w:r>
      <w:r w:rsidR="009600F6" w:rsidRPr="00B35378">
        <w:rPr>
          <w:rtl/>
        </w:rPr>
        <w:t>ٰ</w:t>
      </w:r>
      <w:r w:rsidRPr="006216AF">
        <w:rPr>
          <w:rtl/>
        </w:rPr>
        <w:t xml:space="preserve"> برزنا إلى الصحراء فاختال الحمار في </w:t>
      </w:r>
      <w:r w:rsidR="008C398E">
        <w:rPr>
          <w:rtl/>
        </w:rPr>
        <w:br/>
      </w:r>
      <w:r w:rsidRPr="006216AF">
        <w:rPr>
          <w:rtl/>
        </w:rPr>
        <w:t>مشيته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>في حديث له طويل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 xml:space="preserve">فدنا منه أبو عبد الله فمضينا حتّى انتهينا </w:t>
      </w:r>
      <w:r w:rsidR="008C398E">
        <w:rPr>
          <w:rtl/>
        </w:rPr>
        <w:br/>
      </w:r>
      <w:r w:rsidRPr="006216AF">
        <w:rPr>
          <w:rtl/>
        </w:rPr>
        <w:t xml:space="preserve">إلى جب بعيد القعر ، وليس فيه ماء فقال البلخي : اسقنا من هذا </w:t>
      </w:r>
      <w:r w:rsidR="008C398E">
        <w:rPr>
          <w:rtl/>
        </w:rPr>
        <w:br/>
      </w:r>
      <w:r w:rsidRPr="006216AF">
        <w:rPr>
          <w:rtl/>
        </w:rPr>
        <w:t>الجب ، فإنّ هذا جب بعيد القعر ، وليس فيه ماء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فدنا منه أبو عبد الله </w:t>
      </w:r>
      <w:r w:rsidR="008C398E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أيّها الجب السامع المطيع لربه ، اسقنا ممّا جعل الله فيك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076D3B" w:rsidRDefault="009600F6" w:rsidP="00076D3B">
      <w:pPr>
        <w:rPr>
          <w:rStyle w:val="rfdLineChar"/>
        </w:rPr>
      </w:pPr>
      <w:r>
        <w:rPr>
          <w:rtl/>
        </w:rPr>
        <w:t>قال : فو</w:t>
      </w:r>
      <w:r w:rsidR="005F4626" w:rsidRPr="006216AF">
        <w:rPr>
          <w:rtl/>
        </w:rPr>
        <w:t>الله لقد رأينا الماء يغلي غليانا</w:t>
      </w:r>
      <w:r w:rsidR="00E33DF5">
        <w:rPr>
          <w:rtl/>
        </w:rPr>
        <w:t>ً</w:t>
      </w:r>
      <w:r w:rsidR="005F4626" w:rsidRPr="006216AF">
        <w:rPr>
          <w:rtl/>
        </w:rPr>
        <w:t xml:space="preserve"> حتّى ارتفع على وجه</w:t>
      </w:r>
      <w:r w:rsidR="00076D3B">
        <w:rPr>
          <w:rFonts w:hint="cs"/>
          <w:rtl/>
        </w:rPr>
        <w:t xml:space="preserve"> </w:t>
      </w:r>
      <w:r w:rsidR="00076D3B">
        <w:rPr>
          <w:rtl/>
        </w:rPr>
        <w:br/>
      </w:r>
      <w:r w:rsidR="00076D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076D3B">
      <w:pPr>
        <w:pStyle w:val="rfdFootnote0"/>
        <w:rPr>
          <w:rtl/>
        </w:rPr>
      </w:pPr>
      <w:r w:rsidRPr="006216AF">
        <w:rPr>
          <w:rtl/>
        </w:rPr>
        <w:t>9</w:t>
      </w:r>
      <w:r w:rsidR="00076D3B">
        <w:rPr>
          <w:rFonts w:hint="cs"/>
          <w:rtl/>
        </w:rPr>
        <w:t xml:space="preserve"> </w:t>
      </w:r>
      <w:r>
        <w:rPr>
          <w:rtl/>
        </w:rPr>
        <w:t>ـ</w:t>
      </w:r>
      <w:r w:rsidR="00076D3B">
        <w:rPr>
          <w:rFonts w:hint="cs"/>
          <w:rtl/>
        </w:rPr>
        <w:t xml:space="preserve"> </w:t>
      </w:r>
      <w:r w:rsidRPr="006216AF">
        <w:rPr>
          <w:rtl/>
        </w:rPr>
        <w:t>الخرائج والجرائح 1 : 297 ، مدينة المعاجز : 407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186 ، اثبات الهداة </w:t>
      </w:r>
      <w:r w:rsidR="008C398E">
        <w:rPr>
          <w:rtl/>
        </w:rPr>
        <w:br/>
      </w:r>
      <w:r w:rsidRPr="006216AF">
        <w:rPr>
          <w:rtl/>
        </w:rPr>
        <w:t>3 : 114 ، بلفظ آخر</w:t>
      </w:r>
      <w:r w:rsidR="00410A32">
        <w:rPr>
          <w:rtl/>
        </w:rPr>
        <w:t xml:space="preserve"> .</w:t>
      </w:r>
    </w:p>
    <w:p w:rsidR="005F4626" w:rsidRPr="006216AF" w:rsidRDefault="005F4626" w:rsidP="00E13E2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الأرض ، فشرب وشربنا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المفضّل وداود الرقي : جعلنا فداك ، وما هذا ، إنّما هذا </w:t>
      </w:r>
      <w:r w:rsidR="008C398E">
        <w:rPr>
          <w:rtl/>
        </w:rPr>
        <w:br/>
      </w:r>
      <w:r w:rsidRPr="006216AF">
        <w:rPr>
          <w:rtl/>
        </w:rPr>
        <w:t>يشبه فيكم كشبه موسى بن عمران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رحمكم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مضينا حتّى انتهينا إلى نخلة يابسة لا سعف لها ، فقال </w:t>
      </w:r>
      <w:r w:rsidR="008C398E">
        <w:rPr>
          <w:rtl/>
        </w:rPr>
        <w:br/>
      </w:r>
      <w:r w:rsidRPr="006216AF">
        <w:rPr>
          <w:rtl/>
        </w:rPr>
        <w:t>البلخي : يا أبا عبد الله ، أطعمنا من هذه النخلة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فدنا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</w:t>
      </w:r>
      <w:r w:rsidR="008C398E">
        <w:rPr>
          <w:rtl/>
        </w:rPr>
        <w:br/>
      </w:r>
      <w:r w:rsidRPr="006216AF">
        <w:rPr>
          <w:rtl/>
        </w:rPr>
        <w:t xml:space="preserve">النخلة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أيّتها النخلة اللينة ، السامعة لربّها ، المطيعة ، أطعمينا </w:t>
      </w:r>
      <w:r w:rsidR="008C398E">
        <w:rPr>
          <w:rtl/>
        </w:rPr>
        <w:br/>
      </w:r>
      <w:r w:rsidR="00BF2981">
        <w:rPr>
          <w:rtl/>
        </w:rPr>
        <w:t>ممّ</w:t>
      </w:r>
      <w:r w:rsidRPr="006216AF">
        <w:rPr>
          <w:rtl/>
        </w:rPr>
        <w:t>ا جعل الله فيك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المفضّل : فنثرت علينا رطبا</w:t>
      </w:r>
      <w:r w:rsidR="00BF2981">
        <w:rPr>
          <w:rtl/>
        </w:rPr>
        <w:t>ً</w:t>
      </w:r>
      <w:r w:rsidRPr="006216AF">
        <w:rPr>
          <w:rtl/>
        </w:rPr>
        <w:t xml:space="preserve"> كثيرا</w:t>
      </w:r>
      <w:r w:rsidR="00BF2981">
        <w:rPr>
          <w:rtl/>
        </w:rPr>
        <w:t>ً</w:t>
      </w:r>
      <w:r w:rsidRPr="006216AF">
        <w:rPr>
          <w:rtl/>
        </w:rPr>
        <w:t xml:space="preserve"> ، وأكل وأكلنا </w:t>
      </w:r>
      <w:r w:rsidR="008C398E">
        <w:rPr>
          <w:rtl/>
        </w:rPr>
        <w:br/>
      </w:r>
      <w:r w:rsidRPr="006216AF">
        <w:rPr>
          <w:rtl/>
        </w:rPr>
        <w:t>معه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وقال المفضّل وداود الرقي : جعلنا الله فداك ، ما هذا إنما هو </w:t>
      </w:r>
      <w:r w:rsidR="008C398E">
        <w:rPr>
          <w:rtl/>
        </w:rPr>
        <w:br/>
      </w:r>
      <w:r w:rsidRPr="006216AF">
        <w:rPr>
          <w:rtl/>
        </w:rPr>
        <w:t>أشبه فيكم كشبه مريم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لهم : </w:t>
      </w:r>
      <w:r w:rsidR="009F08E4" w:rsidRPr="006216AF">
        <w:rPr>
          <w:rtl/>
        </w:rPr>
        <w:t>«</w:t>
      </w:r>
      <w:r w:rsidRPr="006216AF">
        <w:rPr>
          <w:rtl/>
        </w:rPr>
        <w:t>رحمكم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ثمّ مضى ومضينا معه حتّى انتهينا إلى ظبي ، فوقف الظبي قريبا</w:t>
      </w:r>
      <w:r w:rsidR="00E33DF5">
        <w:rPr>
          <w:rtl/>
        </w:rPr>
        <w:t>ً</w:t>
      </w:r>
      <w:r w:rsidRPr="006216AF">
        <w:rPr>
          <w:rtl/>
        </w:rPr>
        <w:t xml:space="preserve"> </w:t>
      </w:r>
      <w:r w:rsidR="008C398E">
        <w:rPr>
          <w:rtl/>
        </w:rPr>
        <w:br/>
      </w:r>
      <w:r w:rsidRPr="006216AF">
        <w:rPr>
          <w:rtl/>
        </w:rPr>
        <w:t xml:space="preserve">منه ، تنغم وتحرك ذنبه ، فقال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أفعل إن شاء </w:t>
      </w:r>
      <w:r w:rsidR="008C398E">
        <w:rPr>
          <w:rtl/>
        </w:rPr>
        <w:br/>
      </w:r>
      <w:r w:rsidRPr="006216AF">
        <w:rPr>
          <w:rtl/>
        </w:rPr>
        <w:t>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ثمّ أقبل وقال : </w:t>
      </w:r>
      <w:r w:rsidR="009F08E4" w:rsidRPr="006216AF">
        <w:rPr>
          <w:rtl/>
        </w:rPr>
        <w:t>«</w:t>
      </w:r>
      <w:r w:rsidRPr="006216AF">
        <w:rPr>
          <w:rtl/>
        </w:rPr>
        <w:t>هل علمتم ما قال الظبي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فقلنا : الله </w:t>
      </w:r>
      <w:r w:rsidR="008C398E">
        <w:rPr>
          <w:rtl/>
        </w:rPr>
        <w:br/>
      </w:r>
      <w:r w:rsidRPr="006216AF">
        <w:rPr>
          <w:rtl/>
        </w:rPr>
        <w:t xml:space="preserve">ورسوله وابن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أعلم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إنّه أتاني فأخبرني أنّ بعض أهل المدينة نصب لأنثاه </w:t>
      </w:r>
      <w:r w:rsidR="008C398E">
        <w:rPr>
          <w:rtl/>
        </w:rPr>
        <w:br/>
      </w:r>
      <w:r w:rsidRPr="006216AF">
        <w:rPr>
          <w:rtl/>
        </w:rPr>
        <w:t xml:space="preserve">الشرك فأخذها ، ولها خشفان لم ينهضا ولم يقويا للرعي ، فسألني أن </w:t>
      </w:r>
      <w:r w:rsidR="008C398E">
        <w:rPr>
          <w:rtl/>
        </w:rPr>
        <w:br/>
      </w:r>
      <w:r w:rsidRPr="006216AF">
        <w:rPr>
          <w:rtl/>
        </w:rPr>
        <w:t xml:space="preserve">أسألهم أن يخلو عنها ، وضمن أنّها إذا أرضعت خشفيها حتّى يقويا أن </w:t>
      </w:r>
      <w:r w:rsidR="008C398E">
        <w:rPr>
          <w:rtl/>
        </w:rPr>
        <w:br/>
      </w:r>
      <w:r w:rsidRPr="006216AF">
        <w:rPr>
          <w:rtl/>
        </w:rPr>
        <w:t xml:space="preserve">ترد عليهم ، فاستحلفته ، فقال : برئت من ولايتكم أهل البيت إن لم </w:t>
      </w:r>
      <w:r w:rsidR="008C398E">
        <w:rPr>
          <w:rtl/>
        </w:rPr>
        <w:br/>
      </w:r>
      <w:r w:rsidRPr="006216AF">
        <w:rPr>
          <w:rtl/>
        </w:rPr>
        <w:t>أوفّ</w:t>
      </w:r>
      <w:r w:rsidR="00BF2981">
        <w:rPr>
          <w:rtl/>
        </w:rPr>
        <w:t>ِ</w:t>
      </w:r>
      <w:r w:rsidRPr="006216AF">
        <w:rPr>
          <w:rtl/>
        </w:rPr>
        <w:t xml:space="preserve"> ، وأنا فاعل ذلك إن شاء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المفضّل وداود الرقي : يشبه فيكم ذلك كشبه سليمان بن </w:t>
      </w:r>
      <w:r w:rsidR="008C398E">
        <w:rPr>
          <w:rtl/>
        </w:rPr>
        <w:br/>
      </w:r>
      <w:r w:rsidRPr="006216AF">
        <w:rPr>
          <w:rtl/>
        </w:rPr>
        <w:t>داود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لهم : </w:t>
      </w:r>
      <w:r w:rsidR="009F08E4" w:rsidRPr="006216AF">
        <w:rPr>
          <w:rtl/>
        </w:rPr>
        <w:t>«</w:t>
      </w:r>
      <w:r w:rsidRPr="006216AF">
        <w:rPr>
          <w:rtl/>
        </w:rPr>
        <w:t>رحمكم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4627DD" w:rsidRDefault="005F4626" w:rsidP="005F4626">
      <w:pPr>
        <w:rPr>
          <w:rStyle w:val="rfdPoemTiniCharChar"/>
          <w:rtl/>
        </w:rPr>
      </w:pPr>
      <w:r w:rsidRPr="006216AF">
        <w:rPr>
          <w:rtl/>
        </w:rPr>
        <w:t>وانصرف وانصرفنا معه ، فلمّا انتهى إلى باب داره تلا هذه الآية :</w:t>
      </w:r>
      <w:r w:rsidR="008C398E">
        <w:rPr>
          <w:rtl/>
        </w:rPr>
        <w:t xml:space="preserve"> </w:t>
      </w:r>
      <w:r w:rsidR="008C398E">
        <w:rPr>
          <w:rtl/>
        </w:rPr>
        <w:br/>
      </w:r>
    </w:p>
    <w:p w:rsidR="005F4626" w:rsidRPr="006216AF" w:rsidRDefault="005F4626" w:rsidP="006C4BF6">
      <w:pPr>
        <w:pStyle w:val="rfdNormal0"/>
        <w:rPr>
          <w:rtl/>
        </w:rPr>
      </w:pPr>
      <w:r>
        <w:rPr>
          <w:rtl/>
        </w:rPr>
        <w:br w:type="page"/>
      </w:r>
      <w:r w:rsidR="009F08E4" w:rsidRPr="006216AF">
        <w:rPr>
          <w:rtl/>
        </w:rPr>
        <w:lastRenderedPageBreak/>
        <w:t>«</w:t>
      </w:r>
      <w:r w:rsidRPr="006216AF">
        <w:rPr>
          <w:rStyle w:val="rfdAlaem"/>
          <w:rtl/>
        </w:rPr>
        <w:t>(</w:t>
      </w:r>
      <w:r w:rsidR="006C4BF6" w:rsidRPr="006C4BF6">
        <w:rPr>
          <w:rStyle w:val="rfdAie"/>
          <w:rtl/>
        </w:rPr>
        <w:t xml:space="preserve"> أَمْ يَحْسُدُونَ النَّاسَ عَلَىٰ مَا آتَاهُمُ اللَّـهُ مِن فَضْلِهِ</w:t>
      </w:r>
      <w:r w:rsidRPr="006C4BF6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نحن والله </w:t>
      </w:r>
      <w:r w:rsidR="008C398E">
        <w:rPr>
          <w:rtl/>
        </w:rPr>
        <w:br/>
      </w:r>
      <w:r w:rsidRPr="006216AF">
        <w:rPr>
          <w:rtl/>
        </w:rPr>
        <w:t>الناس الذين ذكرهم الله في هذا المكان ، ونحن المحسودون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أقبل علينا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رحمكم الله اكتموا علينا ولا تذيعوا </w:t>
      </w:r>
      <w:r w:rsidR="00335A4F">
        <w:rPr>
          <w:rtl/>
        </w:rPr>
        <w:t>إلّا</w:t>
      </w:r>
      <w:r w:rsidRPr="006216AF">
        <w:rPr>
          <w:rtl/>
        </w:rPr>
        <w:t xml:space="preserve"> عند </w:t>
      </w:r>
      <w:r w:rsidR="008C398E">
        <w:rPr>
          <w:rtl/>
        </w:rPr>
        <w:br/>
      </w:r>
      <w:r w:rsidRPr="006216AF">
        <w:rPr>
          <w:rtl/>
        </w:rPr>
        <w:t>أ</w:t>
      </w:r>
      <w:r w:rsidR="002A130B">
        <w:rPr>
          <w:rtl/>
        </w:rPr>
        <w:t>هله ، فإنّ المذيع علينا أشدّ مؤ</w:t>
      </w:r>
      <w:r w:rsidRPr="006216AF">
        <w:rPr>
          <w:rtl/>
        </w:rPr>
        <w:t>نة من عدونا ، انصرفوا رحمكم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4127DD">
      <w:pPr>
        <w:rPr>
          <w:rtl/>
        </w:rPr>
      </w:pPr>
      <w:r w:rsidRPr="006216AF">
        <w:rPr>
          <w:rtl/>
        </w:rPr>
        <w:t>360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4127DD">
        <w:rPr>
          <w:rFonts w:hint="cs"/>
          <w:rtl/>
        </w:rPr>
        <w:t xml:space="preserve"> </w:t>
      </w:r>
      <w:r>
        <w:rPr>
          <w:rtl/>
        </w:rPr>
        <w:t>ـ</w:t>
      </w:r>
      <w:r w:rsidR="004127DD">
        <w:rPr>
          <w:rFonts w:hint="cs"/>
          <w:rtl/>
        </w:rPr>
        <w:t xml:space="preserve"> </w:t>
      </w:r>
      <w:r w:rsidRPr="006216AF">
        <w:rPr>
          <w:rtl/>
        </w:rPr>
        <w:t xml:space="preserve">عن سدير الصيرفي ، قال : مرّ أبو عبد الله </w:t>
      </w:r>
      <w:r w:rsidR="00276CED">
        <w:rPr>
          <w:rtl/>
        </w:rPr>
        <w:t xml:space="preserve">عليه </w:t>
      </w:r>
      <w:r w:rsidR="008C398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على حمار له يريد المدينة ، فمرّ بقطيع من الغنم ، فتخلفت شاة </w:t>
      </w:r>
      <w:r w:rsidR="008C398E">
        <w:rPr>
          <w:rtl/>
        </w:rPr>
        <w:br/>
      </w:r>
      <w:r w:rsidRPr="006216AF">
        <w:rPr>
          <w:rtl/>
        </w:rPr>
        <w:t xml:space="preserve">من القطيع واتبعت حماره ، فتعبت الشاة ، فحبس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الحمار </w:t>
      </w:r>
      <w:r w:rsidR="008C398E">
        <w:rPr>
          <w:rtl/>
        </w:rPr>
        <w:br/>
      </w:r>
      <w:r w:rsidRPr="006216AF">
        <w:rPr>
          <w:rtl/>
        </w:rPr>
        <w:t xml:space="preserve">عليها حتّى دنت منه الشاة ، فأومى برأسه نحوها ، فقالت له : يا ابن </w:t>
      </w:r>
      <w:r w:rsidR="008C398E">
        <w:rPr>
          <w:rtl/>
        </w:rPr>
        <w:br/>
      </w:r>
      <w:r w:rsidRPr="006216AF">
        <w:rPr>
          <w:rtl/>
        </w:rPr>
        <w:t>رسول الله ، أنصفني من راعيي هذا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ويحك ، ما بالك تريدين </w:t>
      </w:r>
      <w:r w:rsidR="008C398E">
        <w:rPr>
          <w:rtl/>
        </w:rPr>
        <w:br/>
      </w:r>
      <w:r w:rsidRPr="006216AF">
        <w:rPr>
          <w:rtl/>
        </w:rPr>
        <w:t>الإ</w:t>
      </w:r>
      <w:r w:rsidR="00437286">
        <w:rPr>
          <w:rtl/>
        </w:rPr>
        <w:t>ِ</w:t>
      </w:r>
      <w:r w:rsidRPr="006216AF">
        <w:rPr>
          <w:rtl/>
        </w:rPr>
        <w:t>نصاف من راعيك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: يا ابن رسول الله ، يفجر بي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فوقف </w:t>
      </w:r>
      <w:r w:rsidR="008C398E">
        <w:rPr>
          <w:rtl/>
        </w:rPr>
        <w:br/>
      </w:r>
      <w:r w:rsidRPr="006216AF">
        <w:rPr>
          <w:rtl/>
        </w:rPr>
        <w:t xml:space="preserve">عليها حتّى دنا منه الراعي ، ثمّ قال له : </w:t>
      </w:r>
      <w:r w:rsidR="009F08E4" w:rsidRPr="006216AF">
        <w:rPr>
          <w:rtl/>
        </w:rPr>
        <w:t>«</w:t>
      </w:r>
      <w:r w:rsidRPr="006216AF">
        <w:rPr>
          <w:rtl/>
        </w:rPr>
        <w:t>ويلك تفجر بها</w:t>
      </w:r>
      <w:r w:rsidR="00437286">
        <w:rPr>
          <w:rtl/>
        </w:rPr>
        <w:t xml:space="preserve"> !</w:t>
      </w:r>
      <w:r w:rsidR="00DD50E3">
        <w:rPr>
          <w:rtl/>
        </w:rPr>
        <w:t>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13E2C">
      <w:pPr>
        <w:rPr>
          <w:rtl/>
        </w:rPr>
      </w:pPr>
      <w:r w:rsidRPr="006216AF">
        <w:rPr>
          <w:rtl/>
        </w:rPr>
        <w:t>قال : فالتفت الراعي إليه يقول : أم</w:t>
      </w:r>
      <w:r w:rsidR="00437286">
        <w:rPr>
          <w:rtl/>
        </w:rPr>
        <w:t>ِ</w:t>
      </w:r>
      <w:r w:rsidRPr="006216AF">
        <w:rPr>
          <w:rtl/>
        </w:rPr>
        <w:t>ن</w:t>
      </w:r>
      <w:r w:rsidR="00437286">
        <w:rPr>
          <w:rtl/>
        </w:rPr>
        <w:t>َ</w:t>
      </w:r>
      <w:r w:rsidRPr="006216AF">
        <w:rPr>
          <w:rtl/>
        </w:rPr>
        <w:t xml:space="preserve"> الشياطين أنت ، أو من </w:t>
      </w:r>
      <w:r w:rsidR="008C398E">
        <w:rPr>
          <w:rtl/>
        </w:rPr>
        <w:br/>
      </w:r>
      <w:r w:rsidRPr="006216AF">
        <w:rPr>
          <w:rtl/>
        </w:rPr>
        <w:t>الجن ، أو من الملائكة ، أو من النبيّين ، أو من المرسلين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</w:t>
      </w:r>
      <w:r w:rsidR="00E13E2C">
        <w:rPr>
          <w:rtl/>
        </w:rPr>
        <w:t xml:space="preserve"> </w:t>
      </w:r>
      <w:r w:rsidR="008C398E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ويلك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ما أنا بشيطان ، ولا جنّي ، ولا ملك مقرّب ، ولا نبي </w:t>
      </w:r>
      <w:r w:rsidR="008C398E">
        <w:rPr>
          <w:rtl/>
        </w:rPr>
        <w:br/>
      </w:r>
      <w:r w:rsidRPr="006216AF">
        <w:rPr>
          <w:rtl/>
        </w:rPr>
        <w:t xml:space="preserve">مرسل ، ولكني ابن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وإن تبت استغفرت لك ، وإن أبيت </w:t>
      </w:r>
      <w:r w:rsidR="008C398E">
        <w:rPr>
          <w:rtl/>
        </w:rPr>
        <w:br/>
      </w:r>
      <w:r w:rsidRPr="006216AF">
        <w:rPr>
          <w:rtl/>
        </w:rPr>
        <w:t>دعوت الله عليك بالسخط واللعنة في ساعتك هذه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يا ابن </w:t>
      </w:r>
      <w:r w:rsidR="008C398E">
        <w:rPr>
          <w:rtl/>
        </w:rPr>
        <w:br/>
      </w:r>
      <w:r w:rsidRPr="006216AF">
        <w:rPr>
          <w:rtl/>
        </w:rPr>
        <w:t>رسول الله ، إنّي تائب عمّا كنت فيه ، فاستغفر الله لي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للشاة :</w:t>
      </w:r>
      <w:r w:rsidR="00E13E2C">
        <w:rPr>
          <w:rtl/>
        </w:rPr>
        <w:t xml:space="preserve"> </w:t>
      </w:r>
      <w:r w:rsidR="008C398E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أيّتها الشاة ، ارجعي إلى قطيعك ومرعاك ، فإنّه قد ضمن أن لا يعود </w:t>
      </w:r>
      <w:r w:rsidR="008C398E">
        <w:rPr>
          <w:rtl/>
        </w:rPr>
        <w:br/>
      </w:r>
      <w:r w:rsidRPr="006216AF">
        <w:rPr>
          <w:rtl/>
        </w:rPr>
        <w:t>إلى ما كان فيه إن شاء 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فمرّت الشاة وهي تقول : أشهد أن لا إله </w:t>
      </w:r>
      <w:r w:rsidR="008C398E">
        <w:rPr>
          <w:rtl/>
        </w:rPr>
        <w:br/>
      </w:r>
      <w:r w:rsidRPr="006216AF">
        <w:rPr>
          <w:rtl/>
        </w:rPr>
        <w:t>إلا الله ، وأشهد أنّ محمّدا</w:t>
      </w:r>
      <w:r w:rsidR="00E33DF5">
        <w:rPr>
          <w:rtl/>
        </w:rPr>
        <w:t>ً</w:t>
      </w:r>
      <w:r w:rsidRPr="006216AF">
        <w:rPr>
          <w:rtl/>
        </w:rPr>
        <w:t xml:space="preserve"> رسول الله ، وأنّك حجّة الله على خلقه ، </w:t>
      </w:r>
      <w:r w:rsidR="008C398E">
        <w:rPr>
          <w:rtl/>
        </w:rPr>
        <w:br/>
      </w:r>
      <w:r w:rsidRPr="006216AF">
        <w:rPr>
          <w:rtl/>
        </w:rPr>
        <w:t>ولعن الله من ظلمكم وجحد ولايتكم</w:t>
      </w:r>
      <w:r w:rsidR="00410A32">
        <w:rPr>
          <w:rtl/>
        </w:rPr>
        <w:t xml:space="preserve"> .</w:t>
      </w:r>
    </w:p>
    <w:p w:rsidR="004127DD" w:rsidRPr="004127DD" w:rsidRDefault="004127DD" w:rsidP="004127DD">
      <w:pPr>
        <w:pStyle w:val="rfdLine"/>
      </w:pPr>
      <w:r w:rsidRPr="004127DD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النساء الآية : 54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 </w:t>
      </w:r>
      <w:r w:rsidRPr="006216AF">
        <w:rPr>
          <w:rtl/>
        </w:rPr>
        <w:t>وعنه في مدينة المعاجز : 416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ك : ويحك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127DD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361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4127DD">
        <w:rPr>
          <w:rFonts w:hint="cs"/>
          <w:rtl/>
        </w:rPr>
        <w:t xml:space="preserve"> </w:t>
      </w:r>
      <w:r>
        <w:rPr>
          <w:rtl/>
        </w:rPr>
        <w:t>ـ</w:t>
      </w:r>
      <w:r w:rsidR="004127DD">
        <w:rPr>
          <w:rFonts w:hint="cs"/>
          <w:rtl/>
        </w:rPr>
        <w:t xml:space="preserve"> </w:t>
      </w:r>
      <w:r w:rsidRPr="006216AF">
        <w:rPr>
          <w:rtl/>
        </w:rPr>
        <w:t>عن أبي سلمة السرّ</w:t>
      </w:r>
      <w:r w:rsidR="00E33DF5">
        <w:rPr>
          <w:rtl/>
        </w:rPr>
        <w:t>َ</w:t>
      </w:r>
      <w:r w:rsidRPr="006216AF">
        <w:rPr>
          <w:rtl/>
        </w:rPr>
        <w:t xml:space="preserve">اج </w:t>
      </w:r>
      <w:r w:rsidR="00C24190">
        <w:rPr>
          <w:rtl/>
        </w:rPr>
        <w:t>(</w:t>
      </w:r>
      <w:r w:rsidRPr="006216AF">
        <w:rPr>
          <w:rtl/>
        </w:rPr>
        <w:t xml:space="preserve">ويونس بن ظبيان وحسين بن </w:t>
      </w:r>
      <w:r w:rsidR="008C398E">
        <w:rPr>
          <w:rtl/>
        </w:rPr>
        <w:br/>
      </w:r>
      <w:r w:rsidRPr="006216AF">
        <w:rPr>
          <w:rtl/>
        </w:rPr>
        <w:t xml:space="preserve">ثوير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قالوا : كنا عند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لنا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عندنا خزائن </w:t>
      </w:r>
      <w:r w:rsidR="008C398E">
        <w:rPr>
          <w:rtl/>
        </w:rPr>
        <w:br/>
      </w:r>
      <w:r w:rsidRPr="006216AF">
        <w:rPr>
          <w:rtl/>
        </w:rPr>
        <w:t xml:space="preserve">الأرض ومفاتيحها ، ولو شاء أن أقول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بإحدى رجليّ</w:t>
      </w:r>
      <w:r w:rsidR="00E33DF5">
        <w:rPr>
          <w:rtl/>
        </w:rPr>
        <w:t>َ</w:t>
      </w:r>
      <w:r w:rsidRPr="006216AF">
        <w:rPr>
          <w:rtl/>
        </w:rPr>
        <w:t xml:space="preserve"> : أخرجي ما </w:t>
      </w:r>
      <w:r w:rsidR="008C398E">
        <w:rPr>
          <w:rtl/>
        </w:rPr>
        <w:br/>
      </w:r>
      <w:r w:rsidRPr="006216AF">
        <w:rPr>
          <w:rtl/>
        </w:rPr>
        <w:t>فيك ، لأخرجت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وقال بإحدى رجليه ، فإذا نحن بالأرض قد انفرجت ، فنظرنا إلى </w:t>
      </w:r>
      <w:r w:rsidR="008C398E">
        <w:rPr>
          <w:rtl/>
        </w:rPr>
        <w:br/>
      </w:r>
      <w:r w:rsidRPr="006216AF">
        <w:rPr>
          <w:rtl/>
        </w:rPr>
        <w:t xml:space="preserve">سبائك من ذهب كثيرة ، بعضها على بعض ، فقال لنا أبو عبد الله </w:t>
      </w:r>
      <w:r w:rsidR="00276CED">
        <w:rPr>
          <w:rtl/>
        </w:rPr>
        <w:t xml:space="preserve">عليه </w:t>
      </w:r>
      <w:r w:rsidR="008C398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خذوها بأيديكم وانظروا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[ قلنا ] : قد أعطيتم ما أعطيتم </w:t>
      </w:r>
      <w:r w:rsidR="008C398E">
        <w:rPr>
          <w:rtl/>
        </w:rPr>
        <w:br/>
      </w:r>
      <w:r w:rsidRPr="006216AF">
        <w:rPr>
          <w:rtl/>
        </w:rPr>
        <w:t>وشيعتكم وعامّتكم فقراء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سيجمع الله لهم الدنيا والآخرة ، ويدخلهم جنّات النعيم ، </w:t>
      </w:r>
      <w:r w:rsidR="008C398E">
        <w:rPr>
          <w:rtl/>
        </w:rPr>
        <w:br/>
      </w:r>
      <w:r w:rsidRPr="006216AF">
        <w:rPr>
          <w:rtl/>
        </w:rPr>
        <w:t>ويدخل عدونا الجحيم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4127DD">
      <w:pPr>
        <w:rPr>
          <w:rtl/>
        </w:rPr>
      </w:pPr>
      <w:r w:rsidRPr="006216AF">
        <w:rPr>
          <w:rtl/>
        </w:rPr>
        <w:t>362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4127DD">
        <w:rPr>
          <w:rFonts w:hint="cs"/>
          <w:rtl/>
        </w:rPr>
        <w:t xml:space="preserve"> </w:t>
      </w:r>
      <w:r>
        <w:rPr>
          <w:rtl/>
        </w:rPr>
        <w:t>ـ</w:t>
      </w:r>
      <w:r w:rsidR="004127DD">
        <w:rPr>
          <w:rFonts w:hint="cs"/>
          <w:rtl/>
        </w:rPr>
        <w:t xml:space="preserve"> </w:t>
      </w:r>
      <w:r w:rsidRPr="006216AF">
        <w:rPr>
          <w:rtl/>
        </w:rPr>
        <w:t xml:space="preserve">عن داود الرقيّ ، قال : دخلت على أبي عبد الله </w:t>
      </w:r>
      <w:r w:rsidR="00276CED">
        <w:rPr>
          <w:rtl/>
        </w:rPr>
        <w:t xml:space="preserve">عليه </w:t>
      </w:r>
      <w:r w:rsidR="008C398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فقلت له : جعلت فداك ، كم عدد الطهارة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أوجب </w:t>
      </w:r>
      <w:r w:rsidR="008C398E">
        <w:rPr>
          <w:rtl/>
        </w:rPr>
        <w:br/>
      </w:r>
      <w:r w:rsidRPr="006216AF">
        <w:rPr>
          <w:rtl/>
        </w:rPr>
        <w:t xml:space="preserve">الله تعالى فواحدة ، وأضاف إليها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واحدة ، ومن توضّ</w:t>
      </w:r>
      <w:r w:rsidR="00E33DF5">
        <w:rPr>
          <w:rtl/>
        </w:rPr>
        <w:t>َ</w:t>
      </w:r>
      <w:r w:rsidRPr="006216AF">
        <w:rPr>
          <w:rtl/>
        </w:rPr>
        <w:t xml:space="preserve">أ </w:t>
      </w:r>
      <w:r w:rsidR="008C398E">
        <w:rPr>
          <w:rtl/>
        </w:rPr>
        <w:br/>
      </w:r>
      <w:r w:rsidRPr="006216AF">
        <w:rPr>
          <w:rtl/>
        </w:rPr>
        <w:t>ثلاثا</w:t>
      </w:r>
      <w:r w:rsidR="00E33DF5">
        <w:rPr>
          <w:rtl/>
        </w:rPr>
        <w:t>ً</w:t>
      </w:r>
      <w:r w:rsidRPr="006216AF">
        <w:rPr>
          <w:rtl/>
        </w:rPr>
        <w:t xml:space="preserve"> ثلاثا</w:t>
      </w:r>
      <w:r w:rsidR="00E33DF5">
        <w:rPr>
          <w:rtl/>
        </w:rPr>
        <w:t>ً</w:t>
      </w:r>
      <w:r w:rsidRPr="006216AF">
        <w:rPr>
          <w:rtl/>
        </w:rPr>
        <w:t xml:space="preserve"> فلا صلاة 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4127DD">
      <w:pPr>
        <w:rPr>
          <w:rtl/>
        </w:rPr>
      </w:pPr>
      <w:r w:rsidRPr="006216AF">
        <w:rPr>
          <w:rtl/>
        </w:rPr>
        <w:t xml:space="preserve">فبينا أنا معه في ذلك المكان إذ جاء داود بن زربي فأخذ زاوية </w:t>
      </w:r>
      <w:r w:rsidR="008C398E">
        <w:rPr>
          <w:rtl/>
        </w:rPr>
        <w:br/>
      </w:r>
      <w:r w:rsidRPr="006216AF">
        <w:rPr>
          <w:rtl/>
        </w:rPr>
        <w:t xml:space="preserve">[ من البيت ] فسأله عمّا سألت في عدد الطهارة ، فقال له : </w:t>
      </w:r>
      <w:r w:rsidR="009F08E4" w:rsidRPr="006216AF">
        <w:rPr>
          <w:rtl/>
        </w:rPr>
        <w:t>«</w:t>
      </w:r>
      <w:r w:rsidRPr="006216AF">
        <w:rPr>
          <w:rtl/>
        </w:rPr>
        <w:t>ثلاثا</w:t>
      </w:r>
      <w:r w:rsidR="00E33DF5">
        <w:rPr>
          <w:rtl/>
        </w:rPr>
        <w:t>ً</w:t>
      </w:r>
      <w:r w:rsidRPr="006216AF">
        <w:rPr>
          <w:rtl/>
        </w:rPr>
        <w:t xml:space="preserve"> ثلاثا</w:t>
      </w:r>
      <w:r w:rsidR="00E33DF5">
        <w:rPr>
          <w:rtl/>
        </w:rPr>
        <w:t>ً</w:t>
      </w:r>
      <w:r w:rsidRPr="006216AF">
        <w:rPr>
          <w:rtl/>
        </w:rPr>
        <w:t xml:space="preserve"> ، </w:t>
      </w:r>
      <w:r w:rsidR="008C398E">
        <w:rPr>
          <w:rtl/>
        </w:rPr>
        <w:br/>
      </w:r>
      <w:r w:rsidRPr="006216AF">
        <w:rPr>
          <w:rtl/>
        </w:rPr>
        <w:t>من نقّص عنهن فلا صلاة 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فارتعدت فرائصي ، وكاد أن يدخلني </w:t>
      </w:r>
      <w:r w:rsidR="008C398E">
        <w:rPr>
          <w:rtl/>
        </w:rPr>
        <w:br/>
      </w:r>
      <w:r w:rsidRPr="006216AF">
        <w:rPr>
          <w:rtl/>
        </w:rPr>
        <w:t>الشيطان</w:t>
      </w:r>
      <w:r w:rsidR="004127DD">
        <w:rPr>
          <w:rFonts w:hint="cs"/>
          <w:rtl/>
        </w:rPr>
        <w:t xml:space="preserve"> </w:t>
      </w:r>
      <w:r>
        <w:rPr>
          <w:rtl/>
        </w:rPr>
        <w:t>ـ</w:t>
      </w:r>
      <w:r w:rsidR="004127DD">
        <w:rPr>
          <w:rFonts w:hint="cs"/>
          <w:rtl/>
        </w:rPr>
        <w:t xml:space="preserve"> </w:t>
      </w:r>
      <w:r w:rsidRPr="006216AF">
        <w:rPr>
          <w:rtl/>
        </w:rPr>
        <w:t>أعوذ بالله منه</w:t>
      </w:r>
      <w:r w:rsidR="004127DD">
        <w:rPr>
          <w:rFonts w:hint="cs"/>
          <w:rtl/>
        </w:rPr>
        <w:t xml:space="preserve"> </w:t>
      </w:r>
      <w:r>
        <w:rPr>
          <w:rtl/>
        </w:rPr>
        <w:t>ـ</w:t>
      </w:r>
      <w:r w:rsidR="004127DD">
        <w:rPr>
          <w:rFonts w:hint="cs"/>
          <w:rtl/>
        </w:rPr>
        <w:t xml:space="preserve"> </w:t>
      </w:r>
      <w:r w:rsidRPr="006216AF">
        <w:rPr>
          <w:rtl/>
        </w:rPr>
        <w:t xml:space="preserve">فأبصر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إليّ</w:t>
      </w:r>
      <w:r w:rsidR="00E33DF5">
        <w:rPr>
          <w:rtl/>
        </w:rPr>
        <w:t>َ</w:t>
      </w:r>
      <w:r w:rsidRPr="006216AF">
        <w:rPr>
          <w:rtl/>
        </w:rPr>
        <w:t xml:space="preserve"> وقد تغيّر </w:t>
      </w:r>
      <w:r w:rsidR="008C398E">
        <w:rPr>
          <w:rtl/>
        </w:rPr>
        <w:br/>
      </w:r>
      <w:r w:rsidRPr="006216AF">
        <w:rPr>
          <w:rtl/>
        </w:rPr>
        <w:t xml:space="preserve">لوني ، فقال لي : </w:t>
      </w:r>
      <w:r w:rsidR="009F08E4" w:rsidRPr="006216AF">
        <w:rPr>
          <w:rtl/>
        </w:rPr>
        <w:t>«</w:t>
      </w:r>
      <w:r w:rsidRPr="006216AF">
        <w:rPr>
          <w:rtl/>
        </w:rPr>
        <w:t>اسكن يا داود ، هذا هو الكفر وضرب الأعناق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4127DD" w:rsidRPr="004127DD" w:rsidRDefault="004127DD" w:rsidP="004127DD">
      <w:pPr>
        <w:pStyle w:val="rfdLine"/>
      </w:pPr>
      <w:r w:rsidRPr="004127DD">
        <w:rPr>
          <w:rFonts w:hint="cs"/>
          <w:rtl/>
        </w:rPr>
        <w:t>___________________</w:t>
      </w:r>
    </w:p>
    <w:p w:rsidR="005F4626" w:rsidRPr="006216AF" w:rsidRDefault="005F4626" w:rsidP="004127DD">
      <w:pPr>
        <w:pStyle w:val="rfdFootnote0"/>
        <w:rPr>
          <w:rtl/>
        </w:rPr>
      </w:pPr>
      <w:r w:rsidRPr="006216AF">
        <w:rPr>
          <w:rtl/>
        </w:rPr>
        <w:t>11</w:t>
      </w:r>
      <w:r w:rsidR="004127DD">
        <w:rPr>
          <w:rFonts w:hint="cs"/>
          <w:rtl/>
        </w:rPr>
        <w:t xml:space="preserve"> </w:t>
      </w:r>
      <w:r>
        <w:rPr>
          <w:rtl/>
        </w:rPr>
        <w:t>ـ</w:t>
      </w:r>
      <w:r w:rsidR="004127DD">
        <w:rPr>
          <w:rFonts w:hint="cs"/>
          <w:rtl/>
        </w:rPr>
        <w:t xml:space="preserve"> </w:t>
      </w:r>
      <w:r w:rsidRPr="006216AF">
        <w:rPr>
          <w:rtl/>
        </w:rPr>
        <w:t xml:space="preserve">بصائر الدرجات : 394 ، الكافي 1 : 474 ، الاختصاص : 269 ، دلائل </w:t>
      </w:r>
      <w:r w:rsidR="001A36EB">
        <w:rPr>
          <w:rtl/>
        </w:rPr>
        <w:br/>
      </w:r>
      <w:r w:rsidRPr="006216AF">
        <w:rPr>
          <w:rtl/>
        </w:rPr>
        <w:t>الامامة : 145 ، عيون المعجزات : 86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الأصل : زيد بن ظبيان وحسين بن زيد ، وما أثبتناه هو الصحيح ، </w:t>
      </w:r>
      <w:r w:rsidR="001A36EB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معجم رجال الحديث 5 : 206 </w:t>
      </w:r>
      <w:r w:rsidR="00166E62">
        <w:rPr>
          <w:rStyle w:val="rfdFootnote"/>
          <w:rtl/>
        </w:rPr>
        <w:t>و 2</w:t>
      </w:r>
      <w:r w:rsidRPr="006216AF">
        <w:rPr>
          <w:rStyle w:val="rfdFootnote"/>
          <w:rtl/>
        </w:rPr>
        <w:t>0 : 192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لو أشرنا بإحدى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12</w:t>
      </w:r>
      <w:r>
        <w:rPr>
          <w:rtl/>
        </w:rPr>
        <w:t xml:space="preserve"> ـ </w:t>
      </w:r>
      <w:r w:rsidRPr="006216AF">
        <w:rPr>
          <w:rtl/>
        </w:rPr>
        <w:t>رجال الكشي 2 : 312</w:t>
      </w:r>
      <w:r w:rsidR="0096323A">
        <w:rPr>
          <w:rtl/>
        </w:rPr>
        <w:t xml:space="preserve"> / </w:t>
      </w:r>
      <w:r w:rsidRPr="006216AF">
        <w:rPr>
          <w:rtl/>
        </w:rPr>
        <w:t>564 ، مدينة المعاجز : 416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فخرجنا من عنده ، وكان ابن زربي إلى جوار بستان أبي </w:t>
      </w:r>
      <w:r w:rsidR="001A36EB">
        <w:rPr>
          <w:rtl/>
        </w:rPr>
        <w:br/>
      </w:r>
      <w:r w:rsidRPr="006216AF">
        <w:rPr>
          <w:rtl/>
        </w:rPr>
        <w:t xml:space="preserve">جعفر المنصور ، وكان ألقي إلى أبي جعفر أمر داود بن زربي ، وأنّه </w:t>
      </w:r>
      <w:r w:rsidR="001A36EB">
        <w:rPr>
          <w:rtl/>
        </w:rPr>
        <w:br/>
      </w:r>
      <w:r w:rsidRPr="006216AF">
        <w:rPr>
          <w:rtl/>
        </w:rPr>
        <w:t>رافضيّ</w:t>
      </w:r>
      <w:r w:rsidR="00E33DF5">
        <w:rPr>
          <w:rtl/>
        </w:rPr>
        <w:t>ُ</w:t>
      </w:r>
      <w:r w:rsidRPr="006216AF">
        <w:rPr>
          <w:rtl/>
        </w:rPr>
        <w:t xml:space="preserve"> يختلف إلى جعفر بن محمّد فقال أبو جعفر : إنّي أطّلع على </w:t>
      </w:r>
      <w:r w:rsidR="001A36EB">
        <w:rPr>
          <w:rtl/>
        </w:rPr>
        <w:br/>
      </w:r>
      <w:r w:rsidRPr="006216AF">
        <w:rPr>
          <w:rtl/>
        </w:rPr>
        <w:t>طهارته ، فإن هو توضّ</w:t>
      </w:r>
      <w:r w:rsidR="00B35378">
        <w:rPr>
          <w:rtl/>
        </w:rPr>
        <w:t>َ</w:t>
      </w:r>
      <w:r w:rsidRPr="006216AF">
        <w:rPr>
          <w:rtl/>
        </w:rPr>
        <w:t xml:space="preserve">أ وضوء جعفر بن محمّد فإني لأعرف طهارته ، </w:t>
      </w:r>
      <w:r w:rsidR="001A36EB">
        <w:rPr>
          <w:rtl/>
        </w:rPr>
        <w:br/>
      </w:r>
      <w:r w:rsidRPr="006216AF">
        <w:rPr>
          <w:rtl/>
        </w:rPr>
        <w:t>وحققت عليه القول فاقتله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فاطّ</w:t>
      </w:r>
      <w:r w:rsidR="00E33DF5">
        <w:rPr>
          <w:rtl/>
        </w:rPr>
        <w:t>َ</w:t>
      </w:r>
      <w:r w:rsidRPr="006216AF">
        <w:rPr>
          <w:rtl/>
        </w:rPr>
        <w:t>لع وداود يتهيّ</w:t>
      </w:r>
      <w:r w:rsidR="00E33DF5">
        <w:rPr>
          <w:rtl/>
        </w:rPr>
        <w:t>َ</w:t>
      </w:r>
      <w:r w:rsidRPr="006216AF">
        <w:rPr>
          <w:rtl/>
        </w:rPr>
        <w:t xml:space="preserve">أ للصلاة من حيث لا يراه ، فأسبغ داود بن </w:t>
      </w:r>
      <w:r w:rsidR="001A36EB">
        <w:rPr>
          <w:rtl/>
        </w:rPr>
        <w:br/>
      </w:r>
      <w:r w:rsidRPr="006216AF">
        <w:rPr>
          <w:rtl/>
        </w:rPr>
        <w:t>زربي الوضوء ثلاثا</w:t>
      </w:r>
      <w:r w:rsidR="00E33DF5">
        <w:rPr>
          <w:rtl/>
        </w:rPr>
        <w:t>ً</w:t>
      </w:r>
      <w:r w:rsidRPr="006216AF">
        <w:rPr>
          <w:rtl/>
        </w:rPr>
        <w:t xml:space="preserve"> ثلاثا</w:t>
      </w:r>
      <w:r w:rsidR="00E33DF5">
        <w:rPr>
          <w:rtl/>
        </w:rPr>
        <w:t>ً</w:t>
      </w:r>
      <w:r w:rsidRPr="006216AF">
        <w:rPr>
          <w:rtl/>
        </w:rPr>
        <w:t xml:space="preserve"> كما أمره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فما أتمّ </w:t>
      </w:r>
      <w:r w:rsidR="001A36EB">
        <w:rPr>
          <w:rtl/>
        </w:rPr>
        <w:br/>
      </w:r>
      <w:r w:rsidRPr="006216AF">
        <w:rPr>
          <w:rtl/>
        </w:rPr>
        <w:t>وضوءه حتّى بعث إليه أبو جعفر المنصور فدعاه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داود : فلمّا دخلت عليه رحّب بي فقال : يا داود قيل فيك </w:t>
      </w:r>
      <w:r w:rsidR="001A36EB">
        <w:rPr>
          <w:rtl/>
        </w:rPr>
        <w:br/>
      </w:r>
      <w:r w:rsidRPr="006216AF">
        <w:rPr>
          <w:rtl/>
        </w:rPr>
        <w:t>شيء باطل ، وما أنت كذلك حتّى اطّ</w:t>
      </w:r>
      <w:r w:rsidR="00B35378">
        <w:rPr>
          <w:rtl/>
        </w:rPr>
        <w:t>َ</w:t>
      </w:r>
      <w:r w:rsidRPr="006216AF">
        <w:rPr>
          <w:rtl/>
        </w:rPr>
        <w:t xml:space="preserve">لعت على طهارتك ، ليست </w:t>
      </w:r>
      <w:r w:rsidR="001A36EB">
        <w:rPr>
          <w:rtl/>
        </w:rPr>
        <w:br/>
      </w:r>
      <w:r w:rsidRPr="006216AF">
        <w:rPr>
          <w:rtl/>
        </w:rPr>
        <w:t>طهارتك طهارة الرفضة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فجعلني في ح</w:t>
      </w:r>
      <w:r w:rsidR="00E33DF5">
        <w:rPr>
          <w:rtl/>
        </w:rPr>
        <w:t>ِ</w:t>
      </w:r>
      <w:r w:rsidRPr="006216AF">
        <w:rPr>
          <w:rtl/>
        </w:rPr>
        <w:t xml:space="preserve">لّ وأمر لي بمائة ألف درهم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داود الرقّي : فالتقيت أنا وداود بن زربي عند أبي عبد الله </w:t>
      </w:r>
      <w:r w:rsidR="001A36EB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له داود بن زربي : جعلني الله فداك ، حقنت دماءنا </w:t>
      </w:r>
      <w:r w:rsidR="001A36EB">
        <w:rPr>
          <w:rtl/>
        </w:rPr>
        <w:br/>
      </w:r>
      <w:r w:rsidRPr="006216AF">
        <w:rPr>
          <w:rtl/>
        </w:rPr>
        <w:t xml:space="preserve">في دار الدنيا ، ونرجو أن ندخل بحبّك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الجنّة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فعل الله ذلك بك وبإخوانك من </w:t>
      </w:r>
      <w:r w:rsidR="001A36EB">
        <w:rPr>
          <w:rtl/>
        </w:rPr>
        <w:br/>
      </w:r>
      <w:r w:rsidRPr="006216AF">
        <w:rPr>
          <w:rtl/>
        </w:rPr>
        <w:t>جميع المؤمنين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13E2C">
      <w:pPr>
        <w:rPr>
          <w:rtl/>
        </w:rPr>
      </w:pPr>
      <w:r w:rsidRPr="006216AF">
        <w:rPr>
          <w:rtl/>
        </w:rPr>
        <w:t xml:space="preserve">ثمّ 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يا داود بن زربي ، حدّ</w:t>
      </w:r>
      <w:r w:rsidR="00E33DF5">
        <w:rPr>
          <w:rtl/>
        </w:rPr>
        <w:t>َ</w:t>
      </w:r>
      <w:r w:rsidRPr="006216AF">
        <w:rPr>
          <w:rtl/>
        </w:rPr>
        <w:t xml:space="preserve">ث داود </w:t>
      </w:r>
      <w:r w:rsidR="001A36EB">
        <w:rPr>
          <w:rtl/>
        </w:rPr>
        <w:br/>
      </w:r>
      <w:r w:rsidRPr="006216AF">
        <w:rPr>
          <w:rtl/>
        </w:rPr>
        <w:t>الرقيّ بما مرّ عليك ، حتّى يسكن روعه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فحدّ</w:t>
      </w:r>
      <w:r w:rsidR="00E33DF5">
        <w:rPr>
          <w:rtl/>
        </w:rPr>
        <w:t>َ</w:t>
      </w:r>
      <w:r w:rsidRPr="006216AF">
        <w:rPr>
          <w:rtl/>
        </w:rPr>
        <w:t>ثني بالأمر كلّه ، ثمّ قال :</w:t>
      </w:r>
      <w:r w:rsidR="00E13E2C">
        <w:rPr>
          <w:rtl/>
        </w:rPr>
        <w:t xml:space="preserve"> </w:t>
      </w:r>
      <w:r w:rsidR="001A36EB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يا داود بن زربي ، توضّ</w:t>
      </w:r>
      <w:r w:rsidR="00E33DF5">
        <w:rPr>
          <w:rtl/>
        </w:rPr>
        <w:t>َ</w:t>
      </w:r>
      <w:r w:rsidRPr="006216AF">
        <w:rPr>
          <w:rtl/>
        </w:rPr>
        <w:t xml:space="preserve">أ مثنى مثنى ، لا تزدن عليه ، فإنك إن زدت </w:t>
      </w:r>
      <w:r w:rsidR="001A36EB">
        <w:rPr>
          <w:rtl/>
        </w:rPr>
        <w:br/>
      </w:r>
      <w:r w:rsidRPr="006216AF">
        <w:rPr>
          <w:rtl/>
        </w:rPr>
        <w:t>عليه فلا صلاة 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4127DD" w:rsidRDefault="004127DD" w:rsidP="004127DD">
      <w:pPr>
        <w:rPr>
          <w:rStyle w:val="rfdLineChar"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بألف درهم</w:t>
      </w:r>
      <w:r w:rsidR="00410A32">
        <w:rPr>
          <w:rStyle w:val="rfdFootnote"/>
          <w:rtl/>
        </w:rPr>
        <w:t xml:space="preserve"> .</w:t>
      </w:r>
    </w:p>
    <w:p w:rsidR="00801DB8" w:rsidRDefault="005F4626" w:rsidP="005F4626">
      <w:pPr>
        <w:rPr>
          <w:rStyle w:val="rfdFootnote"/>
          <w:rtl/>
        </w:rPr>
      </w:pPr>
      <w:r w:rsidRPr="006216AF">
        <w:rPr>
          <w:rStyle w:val="rfdFootnote"/>
          <w:rtl/>
        </w:rPr>
        <w:t>(2) في ك ، م : بهمتك</w:t>
      </w:r>
      <w:r w:rsidR="00410A32">
        <w:rPr>
          <w:rStyle w:val="rfdFootnote"/>
          <w:rtl/>
        </w:rPr>
        <w:t xml:space="preserve"> .</w:t>
      </w:r>
    </w:p>
    <w:p w:rsidR="004127DD" w:rsidRPr="004127DD" w:rsidRDefault="00801DB8" w:rsidP="004127DD">
      <w:pPr>
        <w:rPr>
          <w:rtl/>
        </w:rPr>
      </w:pPr>
      <w:r w:rsidRPr="00801DB8">
        <w:rPr>
          <w:rtl/>
        </w:rPr>
        <w:br w:type="page"/>
      </w:r>
      <w:r w:rsidR="004127DD" w:rsidRPr="004127DD">
        <w:rPr>
          <w:rtl/>
        </w:rPr>
        <w:lastRenderedPageBreak/>
        <w:br w:type="page"/>
      </w:r>
    </w:p>
    <w:p w:rsidR="004127DD" w:rsidRDefault="004127DD" w:rsidP="004127DD">
      <w:pPr>
        <w:pStyle w:val="rfdPoemTini"/>
        <w:rPr>
          <w:rtl/>
        </w:rPr>
      </w:pPr>
    </w:p>
    <w:p w:rsidR="00E13E2C" w:rsidRPr="004127DD" w:rsidRDefault="004127DD" w:rsidP="004127DD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 w:rsidR="005F4626" w:rsidRPr="004127DD">
        <w:rPr>
          <w:rtl/>
        </w:rPr>
        <w:t>الباب العاشر</w:t>
      </w:r>
    </w:p>
    <w:p w:rsidR="00E13E2C" w:rsidRPr="004127DD" w:rsidRDefault="005F4626" w:rsidP="004127DD">
      <w:pPr>
        <w:pStyle w:val="rfdCenterBold1"/>
        <w:rPr>
          <w:rtl/>
        </w:rPr>
      </w:pPr>
      <w:r w:rsidRPr="004127DD">
        <w:rPr>
          <w:rtl/>
        </w:rPr>
        <w:t xml:space="preserve">في ذكر معجزات الامام موسى بن جعفر </w:t>
      </w:r>
      <w:r w:rsidR="001A36EB" w:rsidRPr="004127DD">
        <w:rPr>
          <w:rtl/>
        </w:rPr>
        <w:br/>
      </w:r>
      <w:r w:rsidR="00276CED" w:rsidRPr="004127DD">
        <w:rPr>
          <w:rtl/>
        </w:rPr>
        <w:t>عليهما السلام</w:t>
      </w:r>
    </w:p>
    <w:p w:rsidR="004127DD" w:rsidRDefault="005F4626" w:rsidP="004127DD">
      <w:pPr>
        <w:pStyle w:val="rfdCenterBold2"/>
        <w:rPr>
          <w:rtl/>
        </w:rPr>
      </w:pPr>
      <w:r w:rsidRPr="00B35378">
        <w:rPr>
          <w:rtl/>
        </w:rPr>
        <w:t>وفيه ستة فصول</w:t>
      </w:r>
    </w:p>
    <w:p w:rsidR="004127DD" w:rsidRPr="004127DD" w:rsidRDefault="004127DD" w:rsidP="004127DD">
      <w:pPr>
        <w:rPr>
          <w:rtl/>
        </w:rPr>
      </w:pPr>
      <w:r w:rsidRPr="004127DD">
        <w:rPr>
          <w:rtl/>
        </w:rPr>
        <w:br w:type="page"/>
      </w:r>
    </w:p>
    <w:p w:rsidR="004127DD" w:rsidRPr="004127DD" w:rsidRDefault="004127DD" w:rsidP="004127DD">
      <w:pPr>
        <w:rPr>
          <w:rtl/>
        </w:rPr>
      </w:pPr>
      <w:r w:rsidRPr="004127DD">
        <w:rPr>
          <w:rtl/>
        </w:rPr>
        <w:lastRenderedPageBreak/>
        <w:br w:type="page"/>
      </w:r>
    </w:p>
    <w:p w:rsidR="007879BE" w:rsidRDefault="007879BE" w:rsidP="007879BE">
      <w:pPr>
        <w:pStyle w:val="rfdPoemTini"/>
        <w:rPr>
          <w:rtl/>
        </w:rPr>
      </w:pPr>
    </w:p>
    <w:p w:rsidR="00E13E2C" w:rsidRPr="007879BE" w:rsidRDefault="005F4626" w:rsidP="007879BE">
      <w:pPr>
        <w:pStyle w:val="Heading1"/>
        <w:rPr>
          <w:rtl/>
        </w:rPr>
      </w:pPr>
      <w:r w:rsidRPr="007879BE">
        <w:rPr>
          <w:rtl/>
        </w:rPr>
        <w:t>1 ـ فصل :</w:t>
      </w:r>
    </w:p>
    <w:p w:rsidR="00E13E2C" w:rsidRDefault="005F4626" w:rsidP="001F459E">
      <w:pPr>
        <w:pStyle w:val="Heading2Center"/>
        <w:rPr>
          <w:rtl/>
        </w:rPr>
      </w:pPr>
      <w:r w:rsidRPr="006216AF">
        <w:rPr>
          <w:rtl/>
        </w:rPr>
        <w:t>في ظهور آياته في إحياء الموتى</w:t>
      </w:r>
    </w:p>
    <w:p w:rsidR="005F4626" w:rsidRPr="006B38B8" w:rsidRDefault="005F4626" w:rsidP="001F459E">
      <w:pPr>
        <w:pStyle w:val="rfdCenterBold2"/>
        <w:rPr>
          <w:rtl/>
        </w:rPr>
      </w:pPr>
      <w:r w:rsidRPr="006B38B8">
        <w:rPr>
          <w:rtl/>
        </w:rPr>
        <w:t>وفيه : حديثان</w:t>
      </w:r>
    </w:p>
    <w:p w:rsidR="005F4626" w:rsidRPr="006216AF" w:rsidRDefault="005F4626" w:rsidP="00EB456F">
      <w:pPr>
        <w:rPr>
          <w:rtl/>
        </w:rPr>
      </w:pPr>
      <w:r w:rsidRPr="006216AF">
        <w:rPr>
          <w:rtl/>
        </w:rPr>
        <w:t>363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EB456F">
        <w:rPr>
          <w:rFonts w:hint="cs"/>
          <w:rtl/>
        </w:rPr>
        <w:t xml:space="preserve"> </w:t>
      </w:r>
      <w:r>
        <w:rPr>
          <w:rtl/>
        </w:rPr>
        <w:t>ـ</w:t>
      </w:r>
      <w:r w:rsidR="00EB456F">
        <w:rPr>
          <w:rFonts w:hint="cs"/>
          <w:rtl/>
        </w:rPr>
        <w:t xml:space="preserve"> </w:t>
      </w:r>
      <w:r w:rsidRPr="006216AF">
        <w:rPr>
          <w:rtl/>
        </w:rPr>
        <w:t xml:space="preserve">عن المغيرة بن عبد الله ، قال : مر العبد الصالح </w:t>
      </w:r>
      <w:r w:rsidR="00276CED">
        <w:rPr>
          <w:rtl/>
        </w:rPr>
        <w:t xml:space="preserve">عليه </w:t>
      </w:r>
      <w:r w:rsidR="001A36EB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بامرأة بمنى ، وهي تبكي ، وصبيانها حولها يبكون ، فدنا منها </w:t>
      </w:r>
      <w:r w:rsidR="001A36EB">
        <w:rPr>
          <w:rtl/>
        </w:rPr>
        <w:br/>
      </w:r>
      <w:r w:rsidRPr="006216AF">
        <w:rPr>
          <w:rtl/>
        </w:rPr>
        <w:t xml:space="preserve">وقال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لها : </w:t>
      </w:r>
      <w:r w:rsidR="009F08E4" w:rsidRPr="006216AF">
        <w:rPr>
          <w:rtl/>
        </w:rPr>
        <w:t>«</w:t>
      </w:r>
      <w:r w:rsidRPr="006216AF">
        <w:rPr>
          <w:rtl/>
        </w:rPr>
        <w:t>ما يبكيك يا أمة الله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فقالت : يا عبد الله ، إنّ </w:t>
      </w:r>
      <w:r w:rsidR="001A36EB">
        <w:rPr>
          <w:rtl/>
        </w:rPr>
        <w:br/>
      </w:r>
      <w:r w:rsidRPr="006216AF">
        <w:rPr>
          <w:rtl/>
        </w:rPr>
        <w:t>لي صبيانا</w:t>
      </w:r>
      <w:r w:rsidR="00E33DF5">
        <w:rPr>
          <w:rtl/>
        </w:rPr>
        <w:t>ً</w:t>
      </w:r>
      <w:r w:rsidRPr="006216AF">
        <w:rPr>
          <w:rtl/>
        </w:rPr>
        <w:t xml:space="preserve"> يتامى ، وكانت لي بقرة كانت معيشتي ومعيشة صبياني منها ، </w:t>
      </w:r>
      <w:r w:rsidR="001A36EB">
        <w:rPr>
          <w:rtl/>
        </w:rPr>
        <w:br/>
      </w:r>
      <w:r w:rsidRPr="006216AF">
        <w:rPr>
          <w:rtl/>
        </w:rPr>
        <w:t>وقد ماتت ، وبقيت منقطعة بي وبولدي ، ولا حيلة لنا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لها : </w:t>
      </w:r>
      <w:r w:rsidR="009F08E4" w:rsidRPr="006216AF">
        <w:rPr>
          <w:rtl/>
        </w:rPr>
        <w:t>«</w:t>
      </w:r>
      <w:r w:rsidRPr="006216AF">
        <w:rPr>
          <w:rtl/>
        </w:rPr>
        <w:t>يا أمة الله ، هل لك أن أحييها لك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فألهمت أن </w:t>
      </w:r>
      <w:r w:rsidR="001A36EB">
        <w:rPr>
          <w:rtl/>
        </w:rPr>
        <w:br/>
      </w:r>
      <w:r w:rsidRPr="006216AF">
        <w:rPr>
          <w:rtl/>
        </w:rPr>
        <w:t>قالت : نعم يا عبد 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فتنحّى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وصلّى ركعتين ، ثمّ رفع يديه وقلب يمينه </w:t>
      </w:r>
      <w:r w:rsidR="001A36EB">
        <w:rPr>
          <w:rtl/>
        </w:rPr>
        <w:br/>
      </w:r>
      <w:r w:rsidRPr="006216AF">
        <w:rPr>
          <w:rtl/>
        </w:rPr>
        <w:t>وحرّك شفتيه ، ثمّ قام فمرّ</w:t>
      </w:r>
      <w:r w:rsidR="00E33DF5">
        <w:rPr>
          <w:rtl/>
        </w:rPr>
        <w:t>َ</w:t>
      </w:r>
      <w:r w:rsidRPr="006216AF">
        <w:rPr>
          <w:rtl/>
        </w:rPr>
        <w:t xml:space="preserve"> بالبقرة فنخسها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نخسا</w:t>
      </w:r>
      <w:r w:rsidR="00E33DF5">
        <w:rPr>
          <w:rtl/>
        </w:rPr>
        <w:t>ً</w:t>
      </w:r>
      <w:r w:rsidRPr="006216AF">
        <w:rPr>
          <w:rtl/>
        </w:rPr>
        <w:t xml:space="preserve"> أو ضربها برجله ، </w:t>
      </w:r>
      <w:r w:rsidR="001A36EB">
        <w:rPr>
          <w:rtl/>
        </w:rPr>
        <w:br/>
      </w:r>
      <w:r w:rsidRPr="006216AF">
        <w:rPr>
          <w:rtl/>
        </w:rPr>
        <w:t xml:space="preserve">فاستوت البقرة على الأرض قائمة ، فلمّا نظرت المرأة إلى البقرة قد </w:t>
      </w:r>
      <w:r w:rsidR="001A36EB">
        <w:rPr>
          <w:rtl/>
        </w:rPr>
        <w:br/>
      </w:r>
      <w:r w:rsidRPr="006216AF">
        <w:rPr>
          <w:rtl/>
        </w:rPr>
        <w:t>قامت فقالت : وصاحت عيسى بن مريم وربّ الكعبة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فخالط موسى بن </w:t>
      </w:r>
      <w:r w:rsidR="001A36EB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الناس ومضى</w:t>
      </w:r>
      <w:r w:rsidR="00410A32">
        <w:rPr>
          <w:rtl/>
        </w:rPr>
        <w:t xml:space="preserve"> .</w:t>
      </w:r>
    </w:p>
    <w:p w:rsidR="00EB456F" w:rsidRPr="00EB456F" w:rsidRDefault="00EB456F" w:rsidP="00EB456F">
      <w:pPr>
        <w:pStyle w:val="rfdLine"/>
      </w:pPr>
      <w:r w:rsidRPr="00EB456F">
        <w:rPr>
          <w:rFonts w:hint="cs"/>
          <w:rtl/>
        </w:rPr>
        <w:t>___________________</w:t>
      </w:r>
    </w:p>
    <w:p w:rsidR="005F4626" w:rsidRPr="006216AF" w:rsidRDefault="005F4626" w:rsidP="00EB456F">
      <w:pPr>
        <w:pStyle w:val="rfdFootnote0"/>
        <w:rPr>
          <w:rtl/>
        </w:rPr>
      </w:pPr>
      <w:r w:rsidRPr="006216AF">
        <w:rPr>
          <w:rtl/>
        </w:rPr>
        <w:t>1</w:t>
      </w:r>
      <w:r w:rsidR="00EB456F">
        <w:rPr>
          <w:rFonts w:hint="cs"/>
          <w:rtl/>
        </w:rPr>
        <w:t xml:space="preserve"> </w:t>
      </w:r>
      <w:r>
        <w:rPr>
          <w:rtl/>
        </w:rPr>
        <w:t>ـ</w:t>
      </w:r>
      <w:r w:rsidR="00EB456F">
        <w:rPr>
          <w:rFonts w:hint="cs"/>
          <w:rtl/>
        </w:rPr>
        <w:t xml:space="preserve"> </w:t>
      </w:r>
      <w:r w:rsidRPr="006216AF">
        <w:rPr>
          <w:rtl/>
        </w:rPr>
        <w:t>بصائر الدرجات : 292</w:t>
      </w:r>
      <w:r w:rsidR="0096323A">
        <w:rPr>
          <w:rtl/>
        </w:rPr>
        <w:t xml:space="preserve"> / </w:t>
      </w:r>
      <w:r w:rsidRPr="006216AF">
        <w:rPr>
          <w:rtl/>
        </w:rPr>
        <w:t>2 ، الكافي 1 : 484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6 ، الخرائج والجرائح </w:t>
      </w:r>
      <w:r w:rsidR="001A36EB">
        <w:rPr>
          <w:rtl/>
        </w:rPr>
        <w:br/>
      </w:r>
      <w:r w:rsidR="006B38B8">
        <w:rPr>
          <w:rtl/>
        </w:rPr>
        <w:t>1 : 294 ، مناقب ابن شهرا</w:t>
      </w:r>
      <w:r w:rsidRPr="006216AF">
        <w:rPr>
          <w:rtl/>
        </w:rPr>
        <w:t xml:space="preserve">شوب 4 : 309 ، كشف الغمة 2 : 411 ، مدينة </w:t>
      </w:r>
      <w:r w:rsidR="001A36EB">
        <w:rPr>
          <w:rtl/>
        </w:rPr>
        <w:br/>
      </w:r>
      <w:r w:rsidRPr="006216AF">
        <w:rPr>
          <w:rtl/>
        </w:rPr>
        <w:t>المعاجز : 441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نخس الدابة : غرز جنبها أو مؤخرها بعود ونحوه فهاجت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1A36EB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نخس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6 : 228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B305F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364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4B305F">
        <w:rPr>
          <w:rFonts w:hint="cs"/>
          <w:rtl/>
        </w:rPr>
        <w:t xml:space="preserve"> </w:t>
      </w:r>
      <w:r>
        <w:rPr>
          <w:rtl/>
        </w:rPr>
        <w:t>ـ</w:t>
      </w:r>
      <w:r w:rsidR="004B305F">
        <w:rPr>
          <w:rFonts w:hint="cs"/>
          <w:rtl/>
        </w:rPr>
        <w:t xml:space="preserve"> </w:t>
      </w:r>
      <w:r w:rsidRPr="006216AF">
        <w:rPr>
          <w:rtl/>
        </w:rPr>
        <w:t>عن علي بن يقطين ، قال : استدعى الرّ</w:t>
      </w:r>
      <w:r w:rsidR="00E33DF5">
        <w:rPr>
          <w:rtl/>
        </w:rPr>
        <w:t>َ</w:t>
      </w:r>
      <w:r w:rsidRPr="006216AF">
        <w:rPr>
          <w:rtl/>
        </w:rPr>
        <w:t>شيد رج</w:t>
      </w:r>
      <w:r w:rsidR="00AB693E">
        <w:rPr>
          <w:rtl/>
        </w:rPr>
        <w:t xml:space="preserve">لاً </w:t>
      </w:r>
      <w:r w:rsidRPr="006216AF">
        <w:rPr>
          <w:rtl/>
        </w:rPr>
        <w:t>ي</w:t>
      </w:r>
      <w:r w:rsidR="00E33DF5">
        <w:rPr>
          <w:rtl/>
        </w:rPr>
        <w:t>ُ</w:t>
      </w:r>
      <w:r w:rsidRPr="006216AF">
        <w:rPr>
          <w:rtl/>
        </w:rPr>
        <w:t xml:space="preserve">بطل </w:t>
      </w:r>
      <w:r w:rsidR="0074421A">
        <w:rPr>
          <w:rtl/>
        </w:rPr>
        <w:br/>
      </w:r>
      <w:r w:rsidRPr="006216AF">
        <w:rPr>
          <w:rtl/>
        </w:rPr>
        <w:t xml:space="preserve">به أمر موسى بن 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ويقطعه </w:t>
      </w:r>
      <w:r w:rsidRPr="006216AF">
        <w:rPr>
          <w:rStyle w:val="rfdFootnotenum"/>
          <w:rtl/>
        </w:rPr>
        <w:t>(1)</w:t>
      </w:r>
      <w:r w:rsidR="0030596A">
        <w:rPr>
          <w:rtl/>
        </w:rPr>
        <w:t xml:space="preserve"> ويخجله في المج</w:t>
      </w:r>
      <w:r w:rsidRPr="006216AF">
        <w:rPr>
          <w:rtl/>
        </w:rPr>
        <w:t xml:space="preserve">لس ، </w:t>
      </w:r>
      <w:r w:rsidR="0074421A">
        <w:rPr>
          <w:rtl/>
        </w:rPr>
        <w:br/>
      </w:r>
      <w:r w:rsidRPr="006216AF">
        <w:rPr>
          <w:rtl/>
        </w:rPr>
        <w:t>فانت</w:t>
      </w:r>
      <w:r w:rsidR="00E33DF5">
        <w:rPr>
          <w:rtl/>
        </w:rPr>
        <w:t>ُ</w:t>
      </w:r>
      <w:r w:rsidRPr="006216AF">
        <w:rPr>
          <w:rtl/>
        </w:rPr>
        <w:t>د</w:t>
      </w:r>
      <w:r w:rsidR="00E33DF5">
        <w:rPr>
          <w:rtl/>
        </w:rPr>
        <w:t>ِ</w:t>
      </w:r>
      <w:r w:rsidRPr="006216AF">
        <w:rPr>
          <w:rtl/>
        </w:rPr>
        <w:t>ب</w:t>
      </w:r>
      <w:r w:rsidR="00E33DF5">
        <w:rPr>
          <w:rtl/>
        </w:rPr>
        <w:t>َ</w:t>
      </w:r>
      <w:r w:rsidRPr="006216AF">
        <w:rPr>
          <w:rtl/>
        </w:rPr>
        <w:t xml:space="preserve"> له رجل مع</w:t>
      </w:r>
      <w:r w:rsidR="0030596A">
        <w:rPr>
          <w:rtl/>
        </w:rPr>
        <w:t>ْ</w:t>
      </w:r>
      <w:r w:rsidRPr="006216AF">
        <w:rPr>
          <w:rtl/>
        </w:rPr>
        <w:t>ز</w:t>
      </w:r>
      <w:r w:rsidR="0030596A">
        <w:rPr>
          <w:rtl/>
        </w:rPr>
        <w:t>َ</w:t>
      </w:r>
      <w:r w:rsidRPr="006216AF">
        <w:rPr>
          <w:rtl/>
        </w:rPr>
        <w:t xml:space="preserve">م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فلمّا حضرت المائدة عمل ناموسا</w:t>
      </w:r>
      <w:r w:rsidR="0030596A">
        <w:rPr>
          <w:rtl/>
        </w:rPr>
        <w:t>ً</w:t>
      </w:r>
      <w:r w:rsidRPr="006216AF">
        <w:rPr>
          <w:rtl/>
        </w:rPr>
        <w:t xml:space="preserve"> على الخبز ، </w:t>
      </w:r>
      <w:r w:rsidR="0074421A">
        <w:rPr>
          <w:rtl/>
        </w:rPr>
        <w:br/>
      </w:r>
      <w:r w:rsidRPr="006216AF">
        <w:rPr>
          <w:rtl/>
        </w:rPr>
        <w:t xml:space="preserve">فكان كلّما رام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تناول رغيفا</w:t>
      </w:r>
      <w:r w:rsidR="00E33DF5">
        <w:rPr>
          <w:rtl/>
        </w:rPr>
        <w:t>ً</w:t>
      </w:r>
      <w:r w:rsidRPr="006216AF">
        <w:rPr>
          <w:rtl/>
        </w:rPr>
        <w:t xml:space="preserve"> من الخبز طار من </w:t>
      </w:r>
      <w:r w:rsidR="0074421A">
        <w:rPr>
          <w:rtl/>
        </w:rPr>
        <w:br/>
      </w:r>
      <w:r w:rsidRPr="006216AF">
        <w:rPr>
          <w:rtl/>
        </w:rPr>
        <w:t xml:space="preserve">بين يديه ، واستفز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هارون الفرح والضحك لذلك ، فلم يلبث أبو </w:t>
      </w:r>
      <w:r w:rsidR="0074421A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أن رفع رأسه إلى أسد مصوّر على بعض الستور ، </w:t>
      </w:r>
      <w:r w:rsidR="0074421A">
        <w:rPr>
          <w:rtl/>
        </w:rPr>
        <w:br/>
      </w:r>
      <w:r w:rsidRPr="006216AF">
        <w:rPr>
          <w:rtl/>
        </w:rPr>
        <w:t xml:space="preserve">فقال 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أسد الله ، خذ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خذ عدوّ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فوثبت تلك الصورة كأعظم ما يكون من السباع ، فافترس </w:t>
      </w:r>
      <w:r w:rsidR="0074421A">
        <w:rPr>
          <w:rtl/>
        </w:rPr>
        <w:br/>
      </w:r>
      <w:r w:rsidRPr="006216AF">
        <w:rPr>
          <w:rtl/>
        </w:rPr>
        <w:t>ذلك المعزم ، فخرّ هارون الرشيد وندماؤه على وجوههم مغشيا</w:t>
      </w:r>
      <w:r w:rsidR="00AF17A9">
        <w:rPr>
          <w:rtl/>
        </w:rPr>
        <w:t>ً</w:t>
      </w:r>
      <w:r w:rsidRPr="006216AF">
        <w:rPr>
          <w:rtl/>
        </w:rPr>
        <w:t xml:space="preserve"> عليهم ، </w:t>
      </w:r>
      <w:r w:rsidR="00693C72">
        <w:rPr>
          <w:rtl/>
        </w:rPr>
        <w:br/>
      </w:r>
      <w:r w:rsidRPr="006216AF">
        <w:rPr>
          <w:rtl/>
        </w:rPr>
        <w:t>وطارت عقولهم خوفا</w:t>
      </w:r>
      <w:r w:rsidR="00AF17A9">
        <w:rPr>
          <w:rtl/>
        </w:rPr>
        <w:t>ً</w:t>
      </w:r>
      <w:r w:rsidRPr="006216AF">
        <w:rPr>
          <w:rtl/>
        </w:rPr>
        <w:t xml:space="preserve"> من هول ما رأوه ، فلمّا أفاقوا ، قال هارون لأبي </w:t>
      </w:r>
      <w:r w:rsidR="00693C72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أسألك بحقّي عليك لمّا سألت الصورة أن تردّ </w:t>
      </w:r>
      <w:r w:rsidR="00693C72">
        <w:rPr>
          <w:rtl/>
        </w:rPr>
        <w:br/>
      </w:r>
      <w:r w:rsidRPr="006216AF">
        <w:rPr>
          <w:rtl/>
        </w:rPr>
        <w:t>الرجل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إن كانت عصا موسى ردّ</w:t>
      </w:r>
      <w:r w:rsidR="00AF17A9">
        <w:rPr>
          <w:rtl/>
        </w:rPr>
        <w:t>َ</w:t>
      </w:r>
      <w:r w:rsidRPr="006216AF">
        <w:rPr>
          <w:rtl/>
        </w:rPr>
        <w:t xml:space="preserve">ت ما ابتلعته من </w:t>
      </w:r>
      <w:r w:rsidR="00693C72">
        <w:rPr>
          <w:rtl/>
        </w:rPr>
        <w:br/>
      </w:r>
      <w:r w:rsidRPr="006216AF">
        <w:rPr>
          <w:rtl/>
        </w:rPr>
        <w:t xml:space="preserve">حبال القوم وعصيّهم ، فإنّ هذه </w:t>
      </w:r>
      <w:r w:rsidRPr="006216AF">
        <w:rPr>
          <w:rStyle w:val="rfdFootnotenum"/>
          <w:rtl/>
        </w:rPr>
        <w:t>(5)</w:t>
      </w:r>
      <w:r w:rsidRPr="006216AF">
        <w:rPr>
          <w:rtl/>
        </w:rPr>
        <w:t xml:space="preserve"> الصورة تردّ ما ابتلعته من هذا </w:t>
      </w:r>
      <w:r w:rsidR="00693C72">
        <w:rPr>
          <w:rtl/>
        </w:rPr>
        <w:br/>
      </w:r>
      <w:r w:rsidRPr="006216AF">
        <w:rPr>
          <w:rtl/>
        </w:rPr>
        <w:t>الرجل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(6)</w:t>
      </w:r>
      <w:r w:rsidR="00410A32">
        <w:rPr>
          <w:rtl/>
        </w:rPr>
        <w:t xml:space="preserve"> .</w:t>
      </w:r>
    </w:p>
    <w:p w:rsidR="004B305F" w:rsidRPr="004B305F" w:rsidRDefault="004B305F" w:rsidP="004B305F">
      <w:pPr>
        <w:pStyle w:val="rfdLine"/>
      </w:pPr>
      <w:r w:rsidRPr="004B305F">
        <w:rPr>
          <w:rFonts w:hint="cs"/>
          <w:rtl/>
        </w:rPr>
        <w:t>___________________</w:t>
      </w:r>
    </w:p>
    <w:p w:rsidR="005F4626" w:rsidRPr="006216AF" w:rsidRDefault="005F4626" w:rsidP="004B305F">
      <w:pPr>
        <w:pStyle w:val="rfdFootnote0"/>
        <w:rPr>
          <w:rtl/>
        </w:rPr>
      </w:pPr>
      <w:r w:rsidRPr="006216AF">
        <w:rPr>
          <w:rtl/>
        </w:rPr>
        <w:t>2</w:t>
      </w:r>
      <w:r w:rsidR="004B305F">
        <w:rPr>
          <w:rFonts w:hint="cs"/>
          <w:rtl/>
        </w:rPr>
        <w:t xml:space="preserve"> </w:t>
      </w:r>
      <w:r>
        <w:rPr>
          <w:rtl/>
        </w:rPr>
        <w:t>ـ</w:t>
      </w:r>
      <w:r w:rsidR="004B305F">
        <w:rPr>
          <w:rFonts w:hint="cs"/>
          <w:rtl/>
        </w:rPr>
        <w:t xml:space="preserve"> </w:t>
      </w:r>
      <w:r w:rsidRPr="006216AF">
        <w:rPr>
          <w:rtl/>
        </w:rPr>
        <w:t xml:space="preserve">عيون اخبار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1 : 95</w:t>
      </w:r>
      <w:r w:rsidR="0096323A">
        <w:rPr>
          <w:rtl/>
        </w:rPr>
        <w:t xml:space="preserve"> / </w:t>
      </w:r>
      <w:r w:rsidRPr="006216AF">
        <w:rPr>
          <w:rtl/>
        </w:rPr>
        <w:t>1 ، أمالي الصدوق : 127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19 ، </w:t>
      </w:r>
      <w:r w:rsidR="00693C72">
        <w:rPr>
          <w:rtl/>
        </w:rPr>
        <w:br/>
      </w:r>
      <w:r w:rsidR="0052711A">
        <w:rPr>
          <w:rtl/>
        </w:rPr>
        <w:t>مناقب ابن شهرا</w:t>
      </w:r>
      <w:r w:rsidRPr="006216AF">
        <w:rPr>
          <w:rtl/>
        </w:rPr>
        <w:t xml:space="preserve">شوب 4 : 299 ، روضة الواعظين : 257 ، مدينة </w:t>
      </w:r>
      <w:r w:rsidR="00693C72">
        <w:rPr>
          <w:rtl/>
        </w:rPr>
        <w:br/>
      </w:r>
      <w:r w:rsidRPr="006216AF">
        <w:rPr>
          <w:rtl/>
        </w:rPr>
        <w:t>المعاجز : 446 ، اثبات الهداة 3 : 181</w:t>
      </w:r>
      <w:r w:rsidR="0096323A">
        <w:rPr>
          <w:rtl/>
        </w:rPr>
        <w:t xml:space="preserve"> / </w:t>
      </w:r>
      <w:r w:rsidRPr="006216AF">
        <w:rPr>
          <w:rtl/>
        </w:rPr>
        <w:t>31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يقطعه : بمعن</w:t>
      </w:r>
      <w:r w:rsidRPr="00A944A4">
        <w:rPr>
          <w:rStyle w:val="rfdFootnote"/>
          <w:rtl/>
        </w:rPr>
        <w:t>ى</w:t>
      </w:r>
      <w:r w:rsidR="0052711A" w:rsidRPr="00A944A4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يسكته عن حجته ويبطلها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693C72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قطع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8 : 279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معزم : الرجل الذي عنده العزيمة والرقي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لسان </w:t>
      </w:r>
      <w:r w:rsidR="00693C72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عزم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12 : 400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استفزه الضحك : استخفه وغلب عليه حتى</w:t>
      </w:r>
      <w:r w:rsidR="0052711A" w:rsidRPr="00A944A4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جعله يضطرب لشدة </w:t>
      </w:r>
      <w:r w:rsidR="00693C72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ضحكه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قزز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391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م : ك</w:t>
      </w:r>
      <w:r w:rsidR="00AF17A9">
        <w:rPr>
          <w:rStyle w:val="rfdFootnote"/>
          <w:rtl/>
        </w:rPr>
        <w:t>ُ</w:t>
      </w:r>
      <w:r w:rsidRPr="006216AF">
        <w:rPr>
          <w:rStyle w:val="rfdFootnote"/>
          <w:rtl/>
        </w:rPr>
        <w:t>ل</w:t>
      </w:r>
      <w:r w:rsidR="0052711A">
        <w:rPr>
          <w:rStyle w:val="rfdFootnote"/>
          <w:rtl/>
        </w:rPr>
        <w:t>ْ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(5) في ر : فهذه ، بدل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فإن هذه</w:t>
      </w:r>
      <w:r w:rsidR="003E76E8">
        <w:rPr>
          <w:rStyle w:val="rfdFootnote"/>
          <w:rtl/>
        </w:rPr>
        <w:t>)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(6) زاد في ر : وكان ذلك أعمل الأشياء في إفاقة نفسه عليه الصلاة </w:t>
      </w:r>
      <w:r w:rsidR="00693C72">
        <w:rPr>
          <w:rStyle w:val="rfdFootnote"/>
          <w:rtl/>
        </w:rPr>
        <w:br/>
      </w:r>
      <w:r w:rsidRPr="006216AF">
        <w:rPr>
          <w:rStyle w:val="rfdFootnote"/>
          <w:rtl/>
        </w:rPr>
        <w:t>والسلام</w:t>
      </w:r>
      <w:r w:rsidR="00410A32">
        <w:rPr>
          <w:rStyle w:val="rfdFootnote"/>
          <w:rtl/>
        </w:rPr>
        <w:t xml:space="preserve"> .</w:t>
      </w:r>
    </w:p>
    <w:p w:rsidR="00E13E2C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E13E2C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ومعجزاته من كلامه في المهد</w:t>
      </w:r>
    </w:p>
    <w:p w:rsidR="005F4626" w:rsidRPr="00903540" w:rsidRDefault="005F4626" w:rsidP="001F459E">
      <w:pPr>
        <w:pStyle w:val="rfdCenterBold2"/>
        <w:rPr>
          <w:rtl/>
        </w:rPr>
      </w:pPr>
      <w:r w:rsidRPr="00903540">
        <w:rPr>
          <w:rtl/>
        </w:rPr>
        <w:t>وفيه : حديث واحد</w:t>
      </w:r>
    </w:p>
    <w:p w:rsidR="005F4626" w:rsidRPr="006216AF" w:rsidRDefault="005F4626" w:rsidP="004B305F">
      <w:pPr>
        <w:rPr>
          <w:rtl/>
        </w:rPr>
      </w:pPr>
      <w:r w:rsidRPr="006216AF">
        <w:rPr>
          <w:rtl/>
        </w:rPr>
        <w:t>365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B305F">
        <w:rPr>
          <w:rFonts w:hint="cs"/>
          <w:rtl/>
        </w:rPr>
        <w:t xml:space="preserve"> </w:t>
      </w:r>
      <w:r>
        <w:rPr>
          <w:rtl/>
        </w:rPr>
        <w:t>ـ</w:t>
      </w:r>
      <w:r w:rsidR="004B305F">
        <w:rPr>
          <w:rFonts w:hint="cs"/>
          <w:rtl/>
        </w:rPr>
        <w:t xml:space="preserve"> </w:t>
      </w:r>
      <w:r w:rsidRPr="006216AF">
        <w:rPr>
          <w:rtl/>
        </w:rPr>
        <w:t xml:space="preserve">عن يعقوب السرّاج ، قال : دخلت على أبي عبد الله </w:t>
      </w:r>
      <w:r w:rsidR="00693C72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، وهو واقف على رأس أبي الحسن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693C72">
        <w:rPr>
          <w:rtl/>
        </w:rPr>
        <w:br/>
      </w:r>
      <w:r w:rsidRPr="006216AF">
        <w:rPr>
          <w:rtl/>
        </w:rPr>
        <w:t>وهو في المهد ، فجعل يسارّ</w:t>
      </w:r>
      <w:r w:rsidR="00AF17A9">
        <w:rPr>
          <w:rtl/>
        </w:rPr>
        <w:t>ُ</w:t>
      </w:r>
      <w:r w:rsidRPr="006216AF">
        <w:rPr>
          <w:rtl/>
        </w:rPr>
        <w:t>ه طوي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فجلست حتّى فرغ فقمت إليه </w:t>
      </w:r>
      <w:r w:rsidR="00693C72">
        <w:rPr>
          <w:rtl/>
        </w:rPr>
        <w:br/>
      </w:r>
      <w:r w:rsidRPr="006216AF">
        <w:rPr>
          <w:rtl/>
        </w:rPr>
        <w:t xml:space="preserve">فقال لي : </w:t>
      </w:r>
      <w:r w:rsidR="009F08E4" w:rsidRPr="006216AF">
        <w:rPr>
          <w:rtl/>
        </w:rPr>
        <w:t>«</w:t>
      </w:r>
      <w:r w:rsidRPr="006216AF">
        <w:rPr>
          <w:rtl/>
        </w:rPr>
        <w:t>أدن من مولاك فسلّم عليه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فدنوت وسلّمت عليه ، فردّ </w:t>
      </w:r>
      <w:r w:rsidR="00693C72">
        <w:rPr>
          <w:rtl/>
        </w:rPr>
        <w:br/>
      </w:r>
      <w:r w:rsidRPr="006216AF">
        <w:rPr>
          <w:rtl/>
        </w:rPr>
        <w:t xml:space="preserve">عليّ بلسان فصيح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اذهب فغير اسم ابنتك التي سمّيتها أمس ، </w:t>
      </w:r>
      <w:r w:rsidR="00693C72">
        <w:rPr>
          <w:rtl/>
        </w:rPr>
        <w:br/>
      </w:r>
      <w:r w:rsidRPr="006216AF">
        <w:rPr>
          <w:rtl/>
        </w:rPr>
        <w:t>فإنّه اسم يبغضه الله عزّ وجل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وقد كانت ولدت لي بنت فسمّيتها </w:t>
      </w:r>
      <w:r w:rsidR="00693C72">
        <w:rPr>
          <w:rtl/>
        </w:rPr>
        <w:br/>
      </w:r>
      <w:r w:rsidRPr="006216AF">
        <w:rPr>
          <w:rtl/>
        </w:rPr>
        <w:t xml:space="preserve">باسم فقال أبو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انته إلى أمره ترشد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4B305F" w:rsidRDefault="004B305F" w:rsidP="004B305F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4B305F">
      <w:pPr>
        <w:pStyle w:val="rfdFootnote0"/>
        <w:rPr>
          <w:rtl/>
        </w:rPr>
      </w:pPr>
      <w:r w:rsidRPr="006216AF">
        <w:rPr>
          <w:rtl/>
        </w:rPr>
        <w:t>1</w:t>
      </w:r>
      <w:r w:rsidR="004B305F">
        <w:rPr>
          <w:rFonts w:hint="cs"/>
          <w:rtl/>
        </w:rPr>
        <w:t xml:space="preserve"> </w:t>
      </w:r>
      <w:r>
        <w:rPr>
          <w:rtl/>
        </w:rPr>
        <w:t>ـ</w:t>
      </w:r>
      <w:r w:rsidR="004B305F">
        <w:rPr>
          <w:rFonts w:hint="cs"/>
          <w:rtl/>
        </w:rPr>
        <w:t xml:space="preserve"> </w:t>
      </w:r>
      <w:r w:rsidRPr="006216AF">
        <w:rPr>
          <w:rtl/>
        </w:rPr>
        <w:t>الكافي 1 : 310</w:t>
      </w:r>
      <w:r w:rsidR="0096323A">
        <w:rPr>
          <w:rtl/>
        </w:rPr>
        <w:t xml:space="preserve"> / </w:t>
      </w:r>
      <w:r w:rsidRPr="006216AF">
        <w:rPr>
          <w:rtl/>
        </w:rPr>
        <w:t>11 ، مناقب ابن شهر</w:t>
      </w:r>
      <w:r w:rsidR="00903540">
        <w:rPr>
          <w:rtl/>
        </w:rPr>
        <w:t>ا</w:t>
      </w:r>
      <w:r w:rsidRPr="006216AF">
        <w:rPr>
          <w:rtl/>
        </w:rPr>
        <w:t>شوب 4 : 287 ، إعلام الورى</w:t>
      </w:r>
      <w:r w:rsidR="00903540" w:rsidRPr="00A944A4">
        <w:rPr>
          <w:rtl/>
        </w:rPr>
        <w:t>ٰ</w:t>
      </w:r>
      <w:r w:rsidRPr="006216AF">
        <w:rPr>
          <w:rtl/>
        </w:rPr>
        <w:t xml:space="preserve"> : 299 ، </w:t>
      </w:r>
      <w:r w:rsidR="00693C72">
        <w:rPr>
          <w:rtl/>
        </w:rPr>
        <w:br/>
      </w:r>
      <w:r w:rsidRPr="006216AF">
        <w:rPr>
          <w:rtl/>
        </w:rPr>
        <w:t>مدينة المعاجز : 431 ، عن كتابنا هذا</w:t>
      </w:r>
      <w:r w:rsidR="00410A32">
        <w:rPr>
          <w:rtl/>
        </w:rPr>
        <w:t xml:space="preserve"> .</w:t>
      </w:r>
    </w:p>
    <w:p w:rsidR="00E13E2C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E13E2C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من الإ</w:t>
      </w:r>
      <w:r w:rsidR="002A690A">
        <w:rPr>
          <w:rtl/>
        </w:rPr>
        <w:t>ِ</w:t>
      </w:r>
      <w:r w:rsidRPr="006216AF">
        <w:rPr>
          <w:rtl/>
        </w:rPr>
        <w:t>خبار عن آجال الناس</w:t>
      </w:r>
    </w:p>
    <w:p w:rsidR="005F4626" w:rsidRPr="002A690A" w:rsidRDefault="005F4626" w:rsidP="001F459E">
      <w:pPr>
        <w:pStyle w:val="rfdCenterBold2"/>
        <w:rPr>
          <w:rtl/>
        </w:rPr>
      </w:pPr>
      <w:r w:rsidRPr="002A690A">
        <w:rPr>
          <w:rtl/>
        </w:rPr>
        <w:t>وفيه : ستة أحاديث</w:t>
      </w:r>
    </w:p>
    <w:p w:rsidR="005F4626" w:rsidRPr="006216AF" w:rsidRDefault="005F4626" w:rsidP="004B305F">
      <w:pPr>
        <w:rPr>
          <w:rtl/>
        </w:rPr>
      </w:pPr>
      <w:r w:rsidRPr="006216AF">
        <w:rPr>
          <w:rtl/>
        </w:rPr>
        <w:t>366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B305F">
        <w:rPr>
          <w:rFonts w:hint="cs"/>
          <w:rtl/>
        </w:rPr>
        <w:t xml:space="preserve"> </w:t>
      </w:r>
      <w:r>
        <w:rPr>
          <w:rtl/>
        </w:rPr>
        <w:t>ـ</w:t>
      </w:r>
      <w:r w:rsidR="004B305F">
        <w:rPr>
          <w:rFonts w:hint="cs"/>
          <w:rtl/>
        </w:rPr>
        <w:t xml:space="preserve"> </w:t>
      </w:r>
      <w:r w:rsidRPr="006216AF">
        <w:rPr>
          <w:rtl/>
        </w:rPr>
        <w:t xml:space="preserve">عن إسحاق بن عمّار ، قال : كنت عند أبي الحسن </w:t>
      </w:r>
      <w:r w:rsidR="00693C72">
        <w:rPr>
          <w:rtl/>
        </w:rPr>
        <w:br/>
      </w:r>
      <w:r w:rsidRPr="006216AF">
        <w:rPr>
          <w:rtl/>
        </w:rPr>
        <w:t xml:space="preserve">الأول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فدخل عليه رجل فقال له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</w:t>
      </w:r>
      <w:r w:rsidR="00E13E2C">
        <w:rPr>
          <w:rtl/>
        </w:rPr>
        <w:t xml:space="preserve"> </w:t>
      </w:r>
      <w:r w:rsidR="00693C72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يا فلان ، إنّك تموت إلى شهر ، فأضمرت في نفسي كأنّه يعرف آجال </w:t>
      </w:r>
      <w:r w:rsidR="00693C72">
        <w:rPr>
          <w:rtl/>
        </w:rPr>
        <w:br/>
      </w:r>
      <w:r w:rsidRPr="006216AF">
        <w:rPr>
          <w:rtl/>
        </w:rPr>
        <w:t>الشيعة</w:t>
      </w:r>
      <w:r w:rsidR="00DD50E3">
        <w:rPr>
          <w:rtl/>
        </w:rPr>
        <w:t xml:space="preserve"> 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يا إسحاق ، ما تنكرون من ذلك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قد كان رشيد </w:t>
      </w:r>
      <w:r w:rsidR="00693C72">
        <w:rPr>
          <w:rtl/>
        </w:rPr>
        <w:br/>
      </w:r>
      <w:r w:rsidRPr="006216AF">
        <w:rPr>
          <w:rtl/>
        </w:rPr>
        <w:t>الهجري مستضعفا</w:t>
      </w:r>
      <w:r w:rsidR="00AF17A9">
        <w:rPr>
          <w:rtl/>
        </w:rPr>
        <w:t>ً</w:t>
      </w:r>
      <w:r w:rsidRPr="006216AF">
        <w:rPr>
          <w:rtl/>
        </w:rPr>
        <w:t xml:space="preserve"> ، وكان يعرف علم المنايا ، فالإ</w:t>
      </w:r>
      <w:r w:rsidR="002A690A">
        <w:rPr>
          <w:rtl/>
        </w:rPr>
        <w:t>ِ</w:t>
      </w:r>
      <w:r w:rsidRPr="006216AF">
        <w:rPr>
          <w:rtl/>
        </w:rPr>
        <w:t>مام أولى بذلك منه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إسحاق ، إنّك تموت إلى سنتين ، ويفتقر أهلك </w:t>
      </w:r>
      <w:r w:rsidR="00693C72">
        <w:rPr>
          <w:rtl/>
        </w:rPr>
        <w:br/>
      </w:r>
      <w:r w:rsidRPr="006216AF">
        <w:rPr>
          <w:rtl/>
        </w:rPr>
        <w:t>وأهل بيتك ، وتفلسون إفلاسا</w:t>
      </w:r>
      <w:r w:rsidR="00AF17A9">
        <w:rPr>
          <w:rtl/>
        </w:rPr>
        <w:t>ً</w:t>
      </w:r>
      <w:r w:rsidRPr="006216AF">
        <w:rPr>
          <w:rtl/>
        </w:rPr>
        <w:t xml:space="preserve"> شديدا</w:t>
      </w:r>
      <w:r w:rsidR="00AF17A9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وكان كما قال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ذلك ثلاث آيات</w:t>
      </w:r>
      <w:r w:rsidR="00410A32">
        <w:rPr>
          <w:rtl/>
        </w:rPr>
        <w:t xml:space="preserve"> .</w:t>
      </w:r>
    </w:p>
    <w:p w:rsidR="004B305F" w:rsidRDefault="005F4626" w:rsidP="004B305F">
      <w:pPr>
        <w:rPr>
          <w:rStyle w:val="rfdLineChar"/>
        </w:rPr>
      </w:pPr>
      <w:r w:rsidRPr="006216AF">
        <w:rPr>
          <w:rtl/>
        </w:rPr>
        <w:t>367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4B305F">
        <w:rPr>
          <w:rFonts w:hint="cs"/>
          <w:rtl/>
        </w:rPr>
        <w:t xml:space="preserve"> </w:t>
      </w:r>
      <w:r>
        <w:rPr>
          <w:rtl/>
        </w:rPr>
        <w:t>ـ</w:t>
      </w:r>
      <w:r w:rsidR="004B305F">
        <w:rPr>
          <w:rFonts w:hint="cs"/>
          <w:rtl/>
        </w:rPr>
        <w:t xml:space="preserve"> </w:t>
      </w:r>
      <w:r w:rsidRPr="006216AF">
        <w:rPr>
          <w:rtl/>
        </w:rPr>
        <w:t xml:space="preserve">عن خالد بن نجيح ، قال : قال لي أبو الحسن </w:t>
      </w:r>
      <w:r w:rsidR="00276CED">
        <w:rPr>
          <w:rtl/>
        </w:rPr>
        <w:t xml:space="preserve">عليه </w:t>
      </w:r>
      <w:r w:rsidR="00693C7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أفرغ فيما بينك وبين الناس في سنة أربع وسبعين ومائة حتّى </w:t>
      </w:r>
      <w:r w:rsidR="00693C72">
        <w:rPr>
          <w:rtl/>
        </w:rPr>
        <w:br/>
      </w:r>
      <w:r w:rsidRPr="006216AF">
        <w:rPr>
          <w:rtl/>
        </w:rPr>
        <w:t>يجيئك كتابي ، فاخرج وانظر ما عندك وابعث إليّ</w:t>
      </w:r>
      <w:r w:rsidR="00AF17A9">
        <w:rPr>
          <w:rtl/>
        </w:rPr>
        <w:t>َ</w:t>
      </w:r>
      <w:r w:rsidRPr="006216AF">
        <w:rPr>
          <w:rtl/>
        </w:rPr>
        <w:t xml:space="preserve"> ، ولا تقبل من أحد</w:t>
      </w:r>
      <w:r w:rsidR="00AF17A9">
        <w:rPr>
          <w:rtl/>
        </w:rPr>
        <w:t>ٍ</w:t>
      </w:r>
      <w:r w:rsidRPr="006216AF">
        <w:rPr>
          <w:rtl/>
        </w:rPr>
        <w:t xml:space="preserve"> </w:t>
      </w:r>
      <w:r w:rsidR="00693C72">
        <w:rPr>
          <w:rtl/>
        </w:rPr>
        <w:br/>
      </w:r>
      <w:r w:rsidRPr="006216AF">
        <w:rPr>
          <w:rtl/>
        </w:rPr>
        <w:t>شيئا</w:t>
      </w:r>
      <w:r w:rsidR="00AF17A9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وخرج إلى المدينة ، وبقي خالد بمكّة فبقي خالد بعد المدة</w:t>
      </w:r>
      <w:r w:rsidR="004B305F">
        <w:rPr>
          <w:rFonts w:hint="cs"/>
          <w:rtl/>
        </w:rPr>
        <w:t xml:space="preserve"> </w:t>
      </w:r>
      <w:r w:rsidR="004B305F">
        <w:rPr>
          <w:rtl/>
        </w:rPr>
        <w:br/>
      </w:r>
      <w:r w:rsidR="004B305F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4B305F">
      <w:pPr>
        <w:pStyle w:val="rfdFootnote0"/>
        <w:rPr>
          <w:rtl/>
        </w:rPr>
      </w:pPr>
      <w:r w:rsidRPr="006216AF">
        <w:rPr>
          <w:rtl/>
        </w:rPr>
        <w:t>1</w:t>
      </w:r>
      <w:r w:rsidR="004B305F">
        <w:rPr>
          <w:rFonts w:hint="cs"/>
          <w:rtl/>
        </w:rPr>
        <w:t xml:space="preserve"> </w:t>
      </w:r>
      <w:r>
        <w:rPr>
          <w:rtl/>
        </w:rPr>
        <w:t>ـ</w:t>
      </w:r>
      <w:r w:rsidR="004B305F">
        <w:rPr>
          <w:rFonts w:hint="cs"/>
          <w:rtl/>
        </w:rPr>
        <w:t xml:space="preserve"> </w:t>
      </w:r>
      <w:r w:rsidRPr="006216AF">
        <w:rPr>
          <w:rtl/>
        </w:rPr>
        <w:t>بصائر الدرجات : 73</w:t>
      </w:r>
      <w:r w:rsidR="0096323A">
        <w:rPr>
          <w:rtl/>
        </w:rPr>
        <w:t xml:space="preserve"> / </w:t>
      </w:r>
      <w:r w:rsidRPr="006216AF">
        <w:rPr>
          <w:rtl/>
        </w:rPr>
        <w:t>6 ، الكافي 1 : 484 ، دلائل الإ</w:t>
      </w:r>
      <w:r w:rsidR="002A690A">
        <w:rPr>
          <w:rtl/>
        </w:rPr>
        <w:t>ِ</w:t>
      </w:r>
      <w:r w:rsidRPr="006216AF">
        <w:rPr>
          <w:rtl/>
        </w:rPr>
        <w:t xml:space="preserve">مامة : 160 ، مناقب </w:t>
      </w:r>
      <w:r w:rsidR="00693C72">
        <w:rPr>
          <w:rtl/>
        </w:rPr>
        <w:br/>
      </w:r>
      <w:r w:rsidR="002A690A">
        <w:rPr>
          <w:rtl/>
        </w:rPr>
        <w:t>ابن شهرا</w:t>
      </w:r>
      <w:r w:rsidRPr="006216AF">
        <w:rPr>
          <w:rtl/>
        </w:rPr>
        <w:t>شوب 4 : 287 ، إعلام الورى : 295</w:t>
      </w:r>
      <w:r w:rsidR="00410A32">
        <w:rPr>
          <w:rtl/>
        </w:rPr>
        <w:t xml:space="preserve"> .</w:t>
      </w:r>
    </w:p>
    <w:p w:rsidR="005F4626" w:rsidRPr="006216AF" w:rsidRDefault="005F4626" w:rsidP="004B305F">
      <w:pPr>
        <w:pStyle w:val="rfdFootnote0"/>
        <w:rPr>
          <w:rtl/>
        </w:rPr>
      </w:pPr>
      <w:r w:rsidRPr="006216AF">
        <w:rPr>
          <w:rtl/>
        </w:rPr>
        <w:t>2</w:t>
      </w:r>
      <w:r w:rsidR="004B305F">
        <w:rPr>
          <w:rFonts w:hint="cs"/>
          <w:rtl/>
        </w:rPr>
        <w:t xml:space="preserve"> </w:t>
      </w:r>
      <w:r>
        <w:rPr>
          <w:rtl/>
        </w:rPr>
        <w:t>ـ</w:t>
      </w:r>
      <w:r w:rsidR="004B305F">
        <w:rPr>
          <w:rFonts w:hint="cs"/>
          <w:rtl/>
        </w:rPr>
        <w:t xml:space="preserve"> </w:t>
      </w:r>
      <w:r w:rsidRPr="006216AF">
        <w:rPr>
          <w:rtl/>
        </w:rPr>
        <w:t>بصائر الدرجات : 284</w:t>
      </w:r>
      <w:r w:rsidR="0096323A">
        <w:rPr>
          <w:rtl/>
        </w:rPr>
        <w:t xml:space="preserve"> / </w:t>
      </w:r>
      <w:r w:rsidRPr="006216AF">
        <w:rPr>
          <w:rtl/>
        </w:rPr>
        <w:t>10 ، 73</w:t>
      </w:r>
      <w:r w:rsidR="0096323A">
        <w:rPr>
          <w:rtl/>
        </w:rPr>
        <w:t xml:space="preserve"> / </w:t>
      </w:r>
      <w:r w:rsidRPr="006216AF">
        <w:rPr>
          <w:rtl/>
        </w:rPr>
        <w:t>6 ، الخرائج والجرائح 2 : 715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14 ، مدينة </w:t>
      </w:r>
      <w:r w:rsidR="00693C72">
        <w:rPr>
          <w:rtl/>
        </w:rPr>
        <w:br/>
      </w:r>
      <w:r w:rsidRPr="006216AF">
        <w:rPr>
          <w:rtl/>
        </w:rPr>
        <w:t>المعاجز : 466</w:t>
      </w:r>
      <w:r w:rsidR="00410A32">
        <w:rPr>
          <w:rtl/>
        </w:rPr>
        <w:t xml:space="preserve"> .</w:t>
      </w:r>
    </w:p>
    <w:p w:rsidR="005F4626" w:rsidRPr="006216AF" w:rsidRDefault="005F4626" w:rsidP="00E13E2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خمسة عشر يوما</w:t>
      </w:r>
      <w:r w:rsidR="00AF17A9">
        <w:rPr>
          <w:rtl/>
        </w:rPr>
        <w:t>ً</w:t>
      </w:r>
      <w:r w:rsidRPr="006216AF">
        <w:rPr>
          <w:rtl/>
        </w:rPr>
        <w:t xml:space="preserve"> ثمّ مات</w:t>
      </w:r>
      <w:r w:rsidR="00410A32">
        <w:rPr>
          <w:rtl/>
        </w:rPr>
        <w:t xml:space="preserve"> .</w:t>
      </w:r>
    </w:p>
    <w:p w:rsidR="005F4626" w:rsidRPr="006216AF" w:rsidRDefault="005F4626" w:rsidP="006901D1">
      <w:pPr>
        <w:rPr>
          <w:rtl/>
        </w:rPr>
      </w:pPr>
      <w:r w:rsidRPr="006216AF">
        <w:rPr>
          <w:rtl/>
        </w:rPr>
        <w:t>368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 xml:space="preserve">وعنه ، قال : قلت لأبي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إنّ </w:t>
      </w:r>
      <w:r w:rsidR="00693C72">
        <w:rPr>
          <w:rtl/>
        </w:rPr>
        <w:br/>
      </w:r>
      <w:r w:rsidRPr="006216AF">
        <w:rPr>
          <w:rtl/>
        </w:rPr>
        <w:t xml:space="preserve">أصحابنا قدموا من الكوفة فذكروا أنّ المفضل شديد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الوجع ، فادع </w:t>
      </w:r>
      <w:r w:rsidR="00693C72">
        <w:rPr>
          <w:rtl/>
        </w:rPr>
        <w:br/>
      </w:r>
      <w:r w:rsidRPr="006216AF">
        <w:rPr>
          <w:rtl/>
        </w:rPr>
        <w:t>الله 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قد استراح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وكان هذا الكلام بعد موته بثلاثة أيّام</w:t>
      </w:r>
      <w:r w:rsidR="00410A32">
        <w:rPr>
          <w:rtl/>
        </w:rPr>
        <w:t xml:space="preserve"> .</w:t>
      </w:r>
    </w:p>
    <w:p w:rsidR="005F4626" w:rsidRPr="006216AF" w:rsidRDefault="005F4626" w:rsidP="006901D1">
      <w:pPr>
        <w:rPr>
          <w:rtl/>
        </w:rPr>
      </w:pPr>
      <w:r w:rsidRPr="006216AF">
        <w:rPr>
          <w:rtl/>
        </w:rPr>
        <w:t>369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 xml:space="preserve">وعنه ، قال : كنت بمكّة معه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فدخلت </w:t>
      </w:r>
      <w:r w:rsidR="00693C72">
        <w:rPr>
          <w:rtl/>
        </w:rPr>
        <w:br/>
      </w:r>
      <w:r w:rsidRPr="006216AF">
        <w:rPr>
          <w:rtl/>
        </w:rPr>
        <w:t xml:space="preserve">عليه ، فقال : </w:t>
      </w:r>
      <w:r w:rsidR="009F08E4" w:rsidRPr="006216AF">
        <w:rPr>
          <w:rtl/>
        </w:rPr>
        <w:t>«</w:t>
      </w:r>
      <w:r w:rsidRPr="006216AF">
        <w:rPr>
          <w:rtl/>
        </w:rPr>
        <w:t>من ها</w:t>
      </w:r>
      <w:r w:rsidR="00FE4795">
        <w:rPr>
          <w:rtl/>
        </w:rPr>
        <w:t xml:space="preserve"> </w:t>
      </w:r>
      <w:r w:rsidRPr="006216AF">
        <w:rPr>
          <w:rtl/>
        </w:rPr>
        <w:t>هنا من أصحابكم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فعددت عليه ثمانية أنفس ، </w:t>
      </w:r>
      <w:r w:rsidR="00693C72">
        <w:rPr>
          <w:rtl/>
        </w:rPr>
        <w:br/>
      </w:r>
      <w:r w:rsidRPr="006216AF">
        <w:rPr>
          <w:rtl/>
        </w:rPr>
        <w:t xml:space="preserve">فأمر بخروج أربعة ، وسكت عن أربعة ، فما كان </w:t>
      </w:r>
      <w:r w:rsidR="00335A4F">
        <w:rPr>
          <w:rtl/>
        </w:rPr>
        <w:t>إلّا</w:t>
      </w:r>
      <w:r w:rsidRPr="006216AF">
        <w:rPr>
          <w:rtl/>
        </w:rPr>
        <w:t xml:space="preserve"> يومه من الغد حتّى </w:t>
      </w:r>
      <w:r w:rsidR="00693C72">
        <w:rPr>
          <w:rtl/>
        </w:rPr>
        <w:br/>
      </w:r>
      <w:r w:rsidRPr="006216AF">
        <w:rPr>
          <w:rtl/>
        </w:rPr>
        <w:t>مات أربعة ، وخرج الأربعة فسلموا</w:t>
      </w:r>
      <w:r w:rsidR="00410A32">
        <w:rPr>
          <w:rtl/>
        </w:rPr>
        <w:t xml:space="preserve"> .</w:t>
      </w:r>
    </w:p>
    <w:p w:rsidR="005F4626" w:rsidRPr="006216AF" w:rsidRDefault="005F4626" w:rsidP="006901D1">
      <w:pPr>
        <w:rPr>
          <w:rtl/>
        </w:rPr>
      </w:pPr>
      <w:r w:rsidRPr="006216AF">
        <w:rPr>
          <w:rtl/>
        </w:rPr>
        <w:t>370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 xml:space="preserve">عن عبد الرحمن بن الحجّاج ، قال : استقرض أبو </w:t>
      </w:r>
      <w:r w:rsidR="00693C72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شهاب بن عبد ربه ما</w:t>
      </w:r>
      <w:r w:rsidR="00AB693E">
        <w:rPr>
          <w:rtl/>
        </w:rPr>
        <w:t xml:space="preserve">لاً </w:t>
      </w:r>
      <w:r w:rsidRPr="006216AF">
        <w:rPr>
          <w:rtl/>
        </w:rPr>
        <w:t>، وكتب كتابا</w:t>
      </w:r>
      <w:r w:rsidR="006901D1">
        <w:rPr>
          <w:rFonts w:hint="cs"/>
          <w:rtl/>
        </w:rPr>
        <w:t>ً</w:t>
      </w:r>
      <w:r w:rsidRPr="006216AF">
        <w:rPr>
          <w:rtl/>
        </w:rPr>
        <w:t xml:space="preserve"> ووضعه </w:t>
      </w:r>
      <w:r w:rsidR="00693C72">
        <w:rPr>
          <w:rtl/>
        </w:rPr>
        <w:br/>
      </w:r>
      <w:r w:rsidRPr="006216AF">
        <w:rPr>
          <w:rtl/>
        </w:rPr>
        <w:t>على يدي ، وقال : إن حدث بي حدث فخرّقه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عبد الرحمن : فخرجت إلى مكّة فلقيني أبو الحسن </w:t>
      </w:r>
      <w:r w:rsidR="00276CED">
        <w:rPr>
          <w:rtl/>
        </w:rPr>
        <w:t xml:space="preserve">عليه </w:t>
      </w:r>
      <w:r w:rsidR="00693C7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وأنا بمنى ، فقال لي : </w:t>
      </w:r>
      <w:r w:rsidR="009F08E4" w:rsidRPr="006216AF">
        <w:rPr>
          <w:rtl/>
        </w:rPr>
        <w:t>«</w:t>
      </w:r>
      <w:r w:rsidRPr="006216AF">
        <w:rPr>
          <w:rtl/>
        </w:rPr>
        <w:t>يا عبد الرحمن ، خرّق الكتاب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ففعلت ، </w:t>
      </w:r>
      <w:r w:rsidR="00693C72">
        <w:rPr>
          <w:rtl/>
        </w:rPr>
        <w:br/>
      </w:r>
      <w:r w:rsidRPr="006216AF">
        <w:rPr>
          <w:rtl/>
        </w:rPr>
        <w:t xml:space="preserve">وقدمت الكوفة وسألت عن شهاب ، فإذا هو قد مات في الوقت الذي </w:t>
      </w:r>
      <w:r w:rsidR="00693C72">
        <w:rPr>
          <w:rtl/>
        </w:rPr>
        <w:br/>
      </w:r>
      <w:r w:rsidRPr="006216AF">
        <w:rPr>
          <w:rtl/>
        </w:rPr>
        <w:t>أومأ إليّ في خرق الكتاب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ذلك آيتان</w:t>
      </w:r>
      <w:r w:rsidR="00410A32">
        <w:rPr>
          <w:rtl/>
        </w:rPr>
        <w:t xml:space="preserve"> .</w:t>
      </w:r>
    </w:p>
    <w:p w:rsidR="006901D1" w:rsidRDefault="005F4626" w:rsidP="006901D1">
      <w:pPr>
        <w:rPr>
          <w:rStyle w:val="rfdLineChar"/>
        </w:rPr>
      </w:pPr>
      <w:r w:rsidRPr="006216AF">
        <w:rPr>
          <w:rtl/>
        </w:rPr>
        <w:t>371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>عن الحسن بن علي الوشّاء ، عن هشام ، قال : أردت</w:t>
      </w:r>
      <w:r w:rsidR="006901D1">
        <w:rPr>
          <w:rFonts w:hint="cs"/>
          <w:rtl/>
        </w:rPr>
        <w:t xml:space="preserve"> </w:t>
      </w:r>
      <w:r w:rsidR="006901D1">
        <w:rPr>
          <w:rtl/>
        </w:rPr>
        <w:br/>
      </w:r>
      <w:r w:rsidR="006901D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6901D1">
      <w:pPr>
        <w:pStyle w:val="rfdFootnote0"/>
        <w:rPr>
          <w:rtl/>
        </w:rPr>
      </w:pPr>
      <w:r w:rsidRPr="006216AF">
        <w:rPr>
          <w:rtl/>
        </w:rPr>
        <w:t>3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>بصائر الدرجات : 284</w:t>
      </w:r>
      <w:r w:rsidR="0096323A">
        <w:rPr>
          <w:rtl/>
        </w:rPr>
        <w:t xml:space="preserve"> / </w:t>
      </w:r>
      <w:r w:rsidRPr="006216AF">
        <w:rPr>
          <w:rtl/>
        </w:rPr>
        <w:t>10 ، اختيار معرفة الرجال : 329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597 ، </w:t>
      </w:r>
      <w:r w:rsidR="00693C72">
        <w:rPr>
          <w:rtl/>
        </w:rPr>
        <w:br/>
      </w:r>
      <w:r w:rsidRPr="006216AF">
        <w:rPr>
          <w:rtl/>
        </w:rPr>
        <w:t>الخرائج والجرائح 2 : 715</w:t>
      </w:r>
      <w:r w:rsidR="0096323A">
        <w:rPr>
          <w:rtl/>
        </w:rPr>
        <w:t xml:space="preserve"> / </w:t>
      </w:r>
      <w:r w:rsidRPr="006216AF">
        <w:rPr>
          <w:rtl/>
        </w:rPr>
        <w:t>13 ، مدينة المعاجز : 466</w:t>
      </w:r>
      <w:r w:rsidR="0096323A">
        <w:rPr>
          <w:rtl/>
        </w:rPr>
        <w:t xml:space="preserve"> / </w:t>
      </w:r>
      <w:r w:rsidRPr="006216AF">
        <w:rPr>
          <w:rtl/>
        </w:rPr>
        <w:t>116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النسخ : براه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وما أثبتناه من المصادر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بصائر الدرجات : 284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410A32">
        <w:rPr>
          <w:rtl/>
        </w:rPr>
        <w:t xml:space="preserve"> .</w:t>
      </w:r>
    </w:p>
    <w:p w:rsidR="005F4626" w:rsidRPr="006216AF" w:rsidRDefault="005F4626" w:rsidP="006901D1">
      <w:pPr>
        <w:pStyle w:val="rfdFootnote0"/>
        <w:rPr>
          <w:rtl/>
        </w:rPr>
      </w:pPr>
      <w:r w:rsidRPr="006216AF">
        <w:rPr>
          <w:rtl/>
        </w:rPr>
        <w:t>5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>بصائر الدرجات : 72</w:t>
      </w:r>
      <w:r w:rsidR="0096323A">
        <w:rPr>
          <w:rtl/>
        </w:rPr>
        <w:t xml:space="preserve"> / </w:t>
      </w:r>
      <w:r w:rsidRPr="006216AF">
        <w:rPr>
          <w:rtl/>
        </w:rPr>
        <w:t>6 ، الخرائج والجرائح 2 : 714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 ذكره </w:t>
      </w:r>
      <w:r w:rsidR="00693C72">
        <w:rPr>
          <w:rtl/>
        </w:rPr>
        <w:br/>
      </w:r>
      <w:r w:rsidRPr="006216AF">
        <w:rPr>
          <w:rtl/>
        </w:rPr>
        <w:t>مفص</w:t>
      </w:r>
      <w:r w:rsidR="00AB693E">
        <w:rPr>
          <w:rtl/>
        </w:rPr>
        <w:t xml:space="preserve">لاً </w:t>
      </w:r>
      <w:r w:rsidRPr="006216AF">
        <w:rPr>
          <w:rtl/>
        </w:rPr>
        <w:t>، مدينة المعاجز : 466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6901D1">
      <w:pPr>
        <w:pStyle w:val="rfdFootnote0"/>
        <w:rPr>
          <w:rtl/>
        </w:rPr>
      </w:pPr>
      <w:r w:rsidRPr="006216AF">
        <w:rPr>
          <w:rtl/>
        </w:rPr>
        <w:t>6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>بصائر الدرجات : 72</w:t>
      </w:r>
      <w:r w:rsidR="0096323A">
        <w:rPr>
          <w:rtl/>
        </w:rPr>
        <w:t xml:space="preserve"> / </w:t>
      </w:r>
      <w:r w:rsidRPr="006216AF">
        <w:rPr>
          <w:rtl/>
        </w:rPr>
        <w:t>6 ، الخرائج والجرائح 2 : 716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16 ، كشف </w:t>
      </w:r>
      <w:r w:rsidR="00693C72">
        <w:rPr>
          <w:rtl/>
        </w:rPr>
        <w:br/>
      </w:r>
      <w:r w:rsidRPr="006216AF">
        <w:rPr>
          <w:rtl/>
        </w:rPr>
        <w:t>الغمة 2 : 243 ، مدينة المعاجز : 466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E13E2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شراء جارية بمنى ، فكتبت إلى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أستشيره في </w:t>
      </w:r>
      <w:r w:rsidR="00693C72">
        <w:rPr>
          <w:rtl/>
        </w:rPr>
        <w:br/>
      </w:r>
      <w:r w:rsidRPr="006216AF">
        <w:rPr>
          <w:rtl/>
        </w:rPr>
        <w:t>ذلك ، فأمسك ولم يخبر</w:t>
      </w:r>
      <w:r w:rsidR="00410A32">
        <w:rPr>
          <w:rtl/>
        </w:rPr>
        <w:t xml:space="preserve"> .</w:t>
      </w:r>
    </w:p>
    <w:p w:rsidR="005F4626" w:rsidRPr="006216AF" w:rsidRDefault="005F4626" w:rsidP="00E13E2C">
      <w:pPr>
        <w:rPr>
          <w:rtl/>
        </w:rPr>
      </w:pPr>
      <w:r w:rsidRPr="006216AF">
        <w:rPr>
          <w:rtl/>
        </w:rPr>
        <w:t>قال : فانني من الغد عند مولى الجارية إذ مرّ</w:t>
      </w:r>
      <w:r w:rsidR="00AF17A9">
        <w:rPr>
          <w:rtl/>
        </w:rPr>
        <w:t>َ</w:t>
      </w:r>
      <w:r w:rsidRPr="006216AF">
        <w:rPr>
          <w:rtl/>
        </w:rPr>
        <w:t xml:space="preserve"> بي ، وهي جالسة </w:t>
      </w:r>
      <w:r w:rsidR="00693C72">
        <w:rPr>
          <w:rtl/>
        </w:rPr>
        <w:br/>
      </w:r>
      <w:r w:rsidRPr="006216AF">
        <w:rPr>
          <w:rtl/>
        </w:rPr>
        <w:t>عند جوار تتحدّث مع جارية ، فنظر إليها ، ثمّ رجع إلى منزله وقال لي :</w:t>
      </w:r>
      <w:r w:rsidR="00E13E2C">
        <w:rPr>
          <w:rtl/>
        </w:rPr>
        <w:t xml:space="preserve"> </w:t>
      </w:r>
      <w:r w:rsidR="00693C72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لا بأس ، إن لم يكن في عمرها قلّة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فأمسكت عن شرائها ، فلم أخرج </w:t>
      </w:r>
      <w:r w:rsidR="00693C72">
        <w:rPr>
          <w:rtl/>
        </w:rPr>
        <w:br/>
      </w:r>
      <w:r w:rsidRPr="006216AF">
        <w:rPr>
          <w:rtl/>
        </w:rPr>
        <w:t>من مكّة حتّى ماتت</w:t>
      </w:r>
      <w:r w:rsidR="00410A32">
        <w:rPr>
          <w:rtl/>
        </w:rPr>
        <w:t xml:space="preserve"> .</w:t>
      </w:r>
    </w:p>
    <w:p w:rsidR="00E13E2C" w:rsidRPr="00C916F9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C916F9">
        <w:rPr>
          <w:rtl/>
        </w:rPr>
        <w:lastRenderedPageBreak/>
        <w:t>4 ـ فصل :</w:t>
      </w:r>
    </w:p>
    <w:p w:rsidR="00E13E2C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إخباره عن حديث النفس</w:t>
      </w:r>
    </w:p>
    <w:p w:rsidR="005F4626" w:rsidRPr="00C916F9" w:rsidRDefault="005F4626" w:rsidP="001F459E">
      <w:pPr>
        <w:pStyle w:val="rfdCenterBold2"/>
        <w:rPr>
          <w:rtl/>
        </w:rPr>
      </w:pPr>
      <w:r w:rsidRPr="00C916F9">
        <w:rPr>
          <w:rtl/>
        </w:rPr>
        <w:t>وفيه : خمسة أحاديث</w:t>
      </w:r>
    </w:p>
    <w:p w:rsidR="005F4626" w:rsidRPr="006216AF" w:rsidRDefault="005F4626" w:rsidP="006901D1">
      <w:pPr>
        <w:rPr>
          <w:rtl/>
        </w:rPr>
      </w:pPr>
      <w:r w:rsidRPr="006216AF">
        <w:rPr>
          <w:rtl/>
        </w:rPr>
        <w:t>372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 xml:space="preserve">عن خالد بن نجيح ، قال : دخلت على أبي الحسن </w:t>
      </w:r>
      <w:r w:rsidR="00693C72">
        <w:rPr>
          <w:rtl/>
        </w:rPr>
        <w:br/>
      </w:r>
      <w:r w:rsidRPr="006216AF">
        <w:rPr>
          <w:rtl/>
        </w:rPr>
        <w:t xml:space="preserve">الأول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وهو في عرصة داره ، وهو يومئذ بالرميلة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فلمّا </w:t>
      </w:r>
      <w:r w:rsidR="00693C72">
        <w:rPr>
          <w:rtl/>
        </w:rPr>
        <w:br/>
      </w:r>
      <w:r w:rsidRPr="006216AF">
        <w:rPr>
          <w:rtl/>
        </w:rPr>
        <w:t xml:space="preserve">نظرت إليه قلت في نفسي : بأبي وأمّي مظلوم مغصوب مضطهد ، ثمّ </w:t>
      </w:r>
      <w:r w:rsidR="00693C72">
        <w:rPr>
          <w:rtl/>
        </w:rPr>
        <w:br/>
      </w:r>
      <w:r w:rsidRPr="006216AF">
        <w:rPr>
          <w:rtl/>
        </w:rPr>
        <w:t xml:space="preserve">دنوت فقبّلت ما بين عينيه ، ثمّ جلست بين يديه ، فالتفت إليّ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693C72">
        <w:rPr>
          <w:rtl/>
        </w:rPr>
        <w:br/>
      </w:r>
      <w:r w:rsidRPr="006216AF">
        <w:rPr>
          <w:rtl/>
        </w:rPr>
        <w:t>خالد ، نحن أعلم بهذا الأمر ، فلا تضمر هذا في نفسك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والله </w:t>
      </w:r>
      <w:r w:rsidR="00693C72">
        <w:rPr>
          <w:rtl/>
        </w:rPr>
        <w:br/>
      </w:r>
      <w:r w:rsidRPr="006216AF">
        <w:rPr>
          <w:rtl/>
        </w:rPr>
        <w:t>ما أردت بهذا شيئا</w:t>
      </w:r>
      <w:r w:rsidR="00AF17A9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نحن أعلم بهذا الأمر من غيرنا ، لو أردنا لزف إلينا ، وإن </w:t>
      </w:r>
      <w:r w:rsidR="00693C72">
        <w:rPr>
          <w:rtl/>
        </w:rPr>
        <w:br/>
      </w:r>
      <w:r w:rsidRPr="006216AF">
        <w:rPr>
          <w:rtl/>
        </w:rPr>
        <w:t>لهؤلاء القوم مدة وغاية لا بدّ</w:t>
      </w:r>
      <w:r w:rsidR="00AF17A9">
        <w:rPr>
          <w:rtl/>
        </w:rPr>
        <w:t>َ</w:t>
      </w:r>
      <w:r w:rsidRPr="006216AF">
        <w:rPr>
          <w:rtl/>
        </w:rPr>
        <w:t xml:space="preserve"> من الانتهاء إليها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: لا أعود أضمر في نفسي شيئا</w:t>
      </w:r>
      <w:r w:rsidR="00C916F9">
        <w:rPr>
          <w:rtl/>
        </w:rPr>
        <w:t>ً</w:t>
      </w:r>
      <w:r w:rsidRPr="006216AF">
        <w:rPr>
          <w:rtl/>
        </w:rPr>
        <w:t xml:space="preserve"> بعد هذا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تعد </w:t>
      </w:r>
      <w:r w:rsidR="00693C72">
        <w:rPr>
          <w:rtl/>
        </w:rPr>
        <w:br/>
      </w:r>
      <w:r w:rsidRPr="006216AF">
        <w:rPr>
          <w:rtl/>
        </w:rPr>
        <w:t>أبدا</w:t>
      </w:r>
      <w:r w:rsidR="00C916F9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901D1" w:rsidRDefault="005F4626" w:rsidP="006901D1">
      <w:pPr>
        <w:rPr>
          <w:rStyle w:val="rfdLineChar"/>
        </w:rPr>
      </w:pPr>
      <w:r w:rsidRPr="006216AF">
        <w:rPr>
          <w:rtl/>
        </w:rPr>
        <w:t>373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>عن هشام بن سالم ، قال : لمّا قبض أبو عبد الله عليه</w:t>
      </w:r>
      <w:r w:rsidR="006901D1">
        <w:rPr>
          <w:rFonts w:hint="cs"/>
          <w:rtl/>
        </w:rPr>
        <w:t xml:space="preserve"> </w:t>
      </w:r>
      <w:r w:rsidR="006901D1">
        <w:rPr>
          <w:rtl/>
        </w:rPr>
        <w:br/>
      </w:r>
      <w:r w:rsidR="006901D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بصائر الدرجات : 146</w:t>
      </w:r>
      <w:r w:rsidR="0096323A">
        <w:rPr>
          <w:rtl/>
        </w:rPr>
        <w:t xml:space="preserve"> / </w:t>
      </w:r>
      <w:r w:rsidRPr="006216AF">
        <w:rPr>
          <w:rtl/>
        </w:rPr>
        <w:t>7 ، دلائل الإ</w:t>
      </w:r>
      <w:r w:rsidR="00C916F9">
        <w:rPr>
          <w:rtl/>
        </w:rPr>
        <w:t>ِ</w:t>
      </w:r>
      <w:r w:rsidRPr="006216AF">
        <w:rPr>
          <w:rtl/>
        </w:rPr>
        <w:t>مامة : 159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الرميلة : منزل في طريق البصرة إلى مكة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معجم البلدان 3 : 73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901D1" w:rsidRDefault="005F4626" w:rsidP="006901D1">
      <w:pPr>
        <w:pStyle w:val="rfdFootnote0"/>
        <w:rPr>
          <w:rStyle w:val="rfdPoemTiniCharChar"/>
          <w:rtl/>
        </w:rPr>
      </w:pPr>
      <w:r w:rsidRPr="006216AF">
        <w:rPr>
          <w:rtl/>
        </w:rPr>
        <w:t>2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>بصائر الدرجات : 270</w:t>
      </w:r>
      <w:r w:rsidR="0096323A">
        <w:rPr>
          <w:rtl/>
        </w:rPr>
        <w:t xml:space="preserve"> / </w:t>
      </w:r>
      <w:r w:rsidRPr="006216AF">
        <w:rPr>
          <w:rtl/>
        </w:rPr>
        <w:t>1 ، نحوه ، اختيار معرفة الرجال : 282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502 ، مثله ، </w:t>
      </w:r>
      <w:r w:rsidR="00693C72">
        <w:rPr>
          <w:rtl/>
        </w:rPr>
        <w:br/>
      </w:r>
      <w:r w:rsidRPr="006216AF">
        <w:rPr>
          <w:rtl/>
        </w:rPr>
        <w:t>دلائل الإ</w:t>
      </w:r>
      <w:r w:rsidR="00C916F9">
        <w:rPr>
          <w:rtl/>
        </w:rPr>
        <w:t>ِ</w:t>
      </w:r>
      <w:r w:rsidRPr="006216AF">
        <w:rPr>
          <w:rtl/>
        </w:rPr>
        <w:t>مامة : 159 ، الخرائج والجرائح 2 : 332</w:t>
      </w:r>
      <w:r w:rsidR="0096323A">
        <w:rPr>
          <w:rtl/>
        </w:rPr>
        <w:t xml:space="preserve"> / </w:t>
      </w:r>
      <w:r w:rsidRPr="006216AF">
        <w:rPr>
          <w:rtl/>
        </w:rPr>
        <w:t>23 ، نحوه ، مناقب ابن</w:t>
      </w:r>
      <w:r w:rsidR="00C916F9">
        <w:rPr>
          <w:rtl/>
        </w:rPr>
        <w:t xml:space="preserve"> </w:t>
      </w:r>
      <w:r w:rsidR="00C916F9">
        <w:rPr>
          <w:rtl/>
        </w:rPr>
        <w:br/>
      </w:r>
    </w:p>
    <w:p w:rsidR="005F4626" w:rsidRPr="006216AF" w:rsidRDefault="005F4626" w:rsidP="00E13E2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السلام اختلف أصحابه من بعده ، ومالوا إلى عبد الله بن جعفر ، فتبين </w:t>
      </w:r>
      <w:r w:rsidR="00693C72">
        <w:rPr>
          <w:rtl/>
        </w:rPr>
        <w:br/>
      </w:r>
      <w:r w:rsidRPr="006216AF">
        <w:rPr>
          <w:rtl/>
        </w:rPr>
        <w:t xml:space="preserve">لهم منه أنّه ليس بصاحب الأمر بعد أبيه ، فمالوا إلى محمّد بن جعفر </w:t>
      </w:r>
      <w:r w:rsidR="00693C72">
        <w:rPr>
          <w:rtl/>
        </w:rPr>
        <w:br/>
      </w:r>
      <w:r w:rsidRPr="006216AF">
        <w:rPr>
          <w:rtl/>
        </w:rPr>
        <w:t>فوجدوا فيه مثل ما وجدوا في عبد الله ، فاغتمّوا لذلك غمّا</w:t>
      </w:r>
      <w:r w:rsidR="00AF17A9">
        <w:rPr>
          <w:rtl/>
        </w:rPr>
        <w:t>ً</w:t>
      </w:r>
      <w:r w:rsidRPr="006216AF">
        <w:rPr>
          <w:rtl/>
        </w:rPr>
        <w:t xml:space="preserve"> شديدا</w:t>
      </w:r>
      <w:r w:rsidR="00AF17A9">
        <w:rPr>
          <w:rtl/>
        </w:rPr>
        <w:t>ً</w:t>
      </w:r>
      <w:r w:rsidRPr="006216AF">
        <w:rPr>
          <w:rtl/>
        </w:rPr>
        <w:t xml:space="preserve"> ، </w:t>
      </w:r>
      <w:r w:rsidR="00693C72">
        <w:rPr>
          <w:rtl/>
        </w:rPr>
        <w:br/>
      </w:r>
      <w:r w:rsidRPr="006216AF">
        <w:rPr>
          <w:rtl/>
        </w:rPr>
        <w:t xml:space="preserve">فدخلنا مسجد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وصلّى كلّ واحد منّا ركعتين ، ثمّ رفعنا </w:t>
      </w:r>
      <w:r w:rsidR="00693C72">
        <w:rPr>
          <w:rtl/>
        </w:rPr>
        <w:br/>
      </w:r>
      <w:r w:rsidRPr="006216AF">
        <w:rPr>
          <w:rtl/>
        </w:rPr>
        <w:t>أيدينا إلى السماء ، باكية أعيننا ، حيرة</w:t>
      </w:r>
      <w:r w:rsidR="00AF17A9">
        <w:rPr>
          <w:rtl/>
        </w:rPr>
        <w:t>ً</w:t>
      </w:r>
      <w:r w:rsidRPr="006216AF">
        <w:rPr>
          <w:rtl/>
        </w:rPr>
        <w:t xml:space="preserve"> منّا في أمرنا ، ونحن نقول : اللهمّ </w:t>
      </w:r>
      <w:r w:rsidR="00693C72">
        <w:rPr>
          <w:rtl/>
        </w:rPr>
        <w:br/>
      </w:r>
      <w:r w:rsidRPr="006216AF">
        <w:rPr>
          <w:rtl/>
        </w:rPr>
        <w:t>إلى م</w:t>
      </w:r>
      <w:r w:rsidR="009D63D7">
        <w:rPr>
          <w:rtl/>
        </w:rPr>
        <w:t>َ</w:t>
      </w:r>
      <w:r w:rsidRPr="006216AF">
        <w:rPr>
          <w:rtl/>
        </w:rPr>
        <w:t>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إلى المرجئة أم إلى الخوارج أم إلى المعتزلة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فجاءنا مولى </w:t>
      </w:r>
      <w:r w:rsidR="00693C72">
        <w:rPr>
          <w:rtl/>
        </w:rPr>
        <w:br/>
      </w:r>
      <w:r w:rsidRPr="006216AF">
        <w:rPr>
          <w:rtl/>
        </w:rPr>
        <w:t xml:space="preserve">لأبي عبد الله ، فدعانا إلى أبي الحسن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فمضينا </w:t>
      </w:r>
      <w:r w:rsidR="00693C72">
        <w:rPr>
          <w:rtl/>
        </w:rPr>
        <w:br/>
      </w:r>
      <w:r w:rsidRPr="006216AF">
        <w:rPr>
          <w:rtl/>
        </w:rPr>
        <w:t xml:space="preserve">معه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فاستأذن لنا عليه ، فأذن لنا ، فدخلنا فلمّا بصر بنا قال من قبل </w:t>
      </w:r>
      <w:r w:rsidR="00693C72">
        <w:rPr>
          <w:rtl/>
        </w:rPr>
        <w:br/>
      </w:r>
      <w:r w:rsidRPr="006216AF">
        <w:rPr>
          <w:rtl/>
        </w:rPr>
        <w:t xml:space="preserve">أن نتكلم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إليّ ، لا إلى الخوارج ، ولا إلى المعتزلة ، ولا إلى </w:t>
      </w:r>
      <w:r w:rsidR="00693C72">
        <w:rPr>
          <w:rtl/>
        </w:rPr>
        <w:br/>
      </w:r>
      <w:r w:rsidRPr="006216AF">
        <w:rPr>
          <w:rtl/>
        </w:rPr>
        <w:t>المرجئة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فعلمنا أنّه صاحب الأمر</w:t>
      </w:r>
      <w:r w:rsidR="00410A32">
        <w:rPr>
          <w:rtl/>
        </w:rPr>
        <w:t xml:space="preserve"> .</w:t>
      </w:r>
    </w:p>
    <w:p w:rsidR="005F4626" w:rsidRPr="006216AF" w:rsidRDefault="005F4626" w:rsidP="006901D1">
      <w:pPr>
        <w:rPr>
          <w:rtl/>
        </w:rPr>
      </w:pPr>
      <w:r w:rsidRPr="006216AF">
        <w:rPr>
          <w:rtl/>
        </w:rPr>
        <w:t>374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يقطين ، قال : أردت أن أكتب إلى أبي </w:t>
      </w:r>
      <w:r w:rsidR="00693C72">
        <w:rPr>
          <w:rtl/>
        </w:rPr>
        <w:br/>
      </w:r>
      <w:r w:rsidRPr="006216AF">
        <w:rPr>
          <w:rtl/>
        </w:rPr>
        <w:t xml:space="preserve">الحسن الأول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</w:t>
      </w:r>
      <w:r w:rsidR="00E00231">
        <w:rPr>
          <w:rtl/>
        </w:rPr>
        <w:t xml:space="preserve"> أ</w:t>
      </w:r>
      <w:r w:rsidRPr="006216AF">
        <w:rPr>
          <w:rtl/>
        </w:rPr>
        <w:t>يتنور الرجل وهو جنب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فكتب إليّ</w:t>
      </w:r>
      <w:r w:rsidR="009D63D7">
        <w:rPr>
          <w:rtl/>
        </w:rPr>
        <w:t>َ</w:t>
      </w:r>
      <w:r w:rsidRPr="006216AF">
        <w:rPr>
          <w:rtl/>
        </w:rPr>
        <w:t xml:space="preserve"> أشياء </w:t>
      </w:r>
      <w:r w:rsidR="00693C72">
        <w:rPr>
          <w:rtl/>
        </w:rPr>
        <w:br/>
      </w:r>
      <w:r w:rsidRPr="006216AF">
        <w:rPr>
          <w:rtl/>
        </w:rPr>
        <w:t>ابتداء</w:t>
      </w:r>
      <w:r w:rsidR="008150A4">
        <w:rPr>
          <w:rtl/>
        </w:rPr>
        <w:t>ً</w:t>
      </w:r>
      <w:r w:rsidRPr="006216AF">
        <w:rPr>
          <w:rtl/>
        </w:rPr>
        <w:t xml:space="preserve"> منه ، أولها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النورة تزيد الرجل نظافة ، ولكن لا يجامع الرجل </w:t>
      </w:r>
      <w:r w:rsidR="00693C72">
        <w:rPr>
          <w:rtl/>
        </w:rPr>
        <w:br/>
      </w:r>
      <w:r w:rsidRPr="006216AF">
        <w:rPr>
          <w:rtl/>
        </w:rPr>
        <w:t>وهو مختضب ، ولا يجامع امرأة مختضبة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901D1" w:rsidRDefault="005F4626" w:rsidP="006901D1">
      <w:pPr>
        <w:rPr>
          <w:rStyle w:val="rfdLineChar"/>
        </w:rPr>
      </w:pPr>
      <w:r w:rsidRPr="006216AF">
        <w:rPr>
          <w:rtl/>
        </w:rPr>
        <w:t>375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="009D63D7">
        <w:rPr>
          <w:rtl/>
        </w:rPr>
        <w:t>عن أحمد بن عمر الحلّا</w:t>
      </w:r>
      <w:r w:rsidRPr="006216AF">
        <w:rPr>
          <w:rtl/>
        </w:rPr>
        <w:t xml:space="preserve">ل : لمّا سمعت الأخرس بمكّة </w:t>
      </w:r>
      <w:r w:rsidR="00693C72">
        <w:rPr>
          <w:rtl/>
        </w:rPr>
        <w:br/>
      </w:r>
      <w:r w:rsidRPr="006216AF">
        <w:rPr>
          <w:rtl/>
        </w:rPr>
        <w:t xml:space="preserve">يذكر أبا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اشتريت سكينا</w:t>
      </w:r>
      <w:r w:rsidR="00AF17A9">
        <w:rPr>
          <w:rtl/>
        </w:rPr>
        <w:t>ً</w:t>
      </w:r>
      <w:r w:rsidRPr="006216AF">
        <w:rPr>
          <w:rtl/>
        </w:rPr>
        <w:t xml:space="preserve"> وقلت : والله لأقتلنه إذا </w:t>
      </w:r>
      <w:r w:rsidR="00693C72">
        <w:rPr>
          <w:rtl/>
        </w:rPr>
        <w:br/>
      </w:r>
      <w:r w:rsidRPr="006216AF">
        <w:rPr>
          <w:rtl/>
        </w:rPr>
        <w:t>خرج من المسجد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فأقمت على ذلك وجلست ، فما شعرت </w:t>
      </w:r>
      <w:r w:rsidR="00335A4F">
        <w:rPr>
          <w:rtl/>
        </w:rPr>
        <w:t>إلّا</w:t>
      </w:r>
      <w:r w:rsidRPr="006216AF">
        <w:rPr>
          <w:rtl/>
        </w:rPr>
        <w:t xml:space="preserve"> برقعة</w:t>
      </w:r>
      <w:r w:rsidR="006901D1">
        <w:rPr>
          <w:rFonts w:hint="cs"/>
          <w:rtl/>
        </w:rPr>
        <w:t xml:space="preserve"> </w:t>
      </w:r>
      <w:r w:rsidR="006901D1">
        <w:rPr>
          <w:rtl/>
        </w:rPr>
        <w:br/>
      </w:r>
      <w:r w:rsidR="006901D1">
        <w:rPr>
          <w:rStyle w:val="rfdLineChar"/>
          <w:rFonts w:hint="cs"/>
          <w:rtl/>
        </w:rPr>
        <w:t>___________________</w:t>
      </w:r>
    </w:p>
    <w:p w:rsidR="005F4626" w:rsidRPr="006216AF" w:rsidRDefault="008150A4" w:rsidP="005F4626">
      <w:pPr>
        <w:pStyle w:val="rfdFootnote0"/>
        <w:rPr>
          <w:rtl/>
        </w:rPr>
      </w:pPr>
      <w:r>
        <w:rPr>
          <w:rtl/>
        </w:rPr>
        <w:t>شهرا</w:t>
      </w:r>
      <w:r w:rsidR="005F4626" w:rsidRPr="006216AF">
        <w:rPr>
          <w:rtl/>
        </w:rPr>
        <w:t xml:space="preserve">شوب 4 : 290 ، مضمونه ، كشف الغمة 2 : 222 ، إثبات الهداة 3 : 173 ، </w:t>
      </w:r>
      <w:r w:rsidR="00693C72">
        <w:rPr>
          <w:rtl/>
        </w:rPr>
        <w:br/>
      </w:r>
      <w:r w:rsidR="005F4626" w:rsidRPr="006216AF">
        <w:rPr>
          <w:rtl/>
        </w:rPr>
        <w:t>باختلاف فيه ، مدينة المعاجز : 430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إليه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901D1">
      <w:pPr>
        <w:pStyle w:val="rfdFootnote0"/>
        <w:rPr>
          <w:rtl/>
        </w:rPr>
      </w:pPr>
      <w:r w:rsidRPr="006216AF">
        <w:rPr>
          <w:rtl/>
        </w:rPr>
        <w:t>3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>بصائر الدرجات : 271</w:t>
      </w:r>
      <w:r w:rsidR="0096323A">
        <w:rPr>
          <w:rtl/>
        </w:rPr>
        <w:t xml:space="preserve"> / </w:t>
      </w:r>
      <w:r w:rsidRPr="006216AF">
        <w:rPr>
          <w:rtl/>
        </w:rPr>
        <w:t>3 ، دلائل الإ</w:t>
      </w:r>
      <w:r w:rsidR="008150A4">
        <w:rPr>
          <w:rtl/>
        </w:rPr>
        <w:t>ِ</w:t>
      </w:r>
      <w:r w:rsidRPr="006216AF">
        <w:rPr>
          <w:rtl/>
        </w:rPr>
        <w:t xml:space="preserve">مامة : 160 ، تهذيب التهذيب </w:t>
      </w:r>
      <w:r w:rsidR="00693C72">
        <w:rPr>
          <w:rtl/>
        </w:rPr>
        <w:br/>
      </w:r>
      <w:r w:rsidRPr="006216AF">
        <w:rPr>
          <w:rtl/>
        </w:rPr>
        <w:t>1 : 377 ، الخرائج والجرائح 1 : 652 ، الصراط المستقيم 2 : 193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 ، </w:t>
      </w:r>
      <w:r w:rsidR="00693C72">
        <w:rPr>
          <w:rtl/>
        </w:rPr>
        <w:br/>
      </w:r>
      <w:r w:rsidRPr="006216AF">
        <w:rPr>
          <w:rtl/>
        </w:rPr>
        <w:t>ملحق احقاق الحق 12 : 322 ، وسائل الشيعة 1 : 499</w:t>
      </w:r>
      <w:r w:rsidR="00410A32">
        <w:rPr>
          <w:rtl/>
        </w:rPr>
        <w:t xml:space="preserve"> .</w:t>
      </w:r>
    </w:p>
    <w:p w:rsidR="005F4626" w:rsidRPr="0064491F" w:rsidRDefault="005F4626" w:rsidP="006901D1">
      <w:pPr>
        <w:pStyle w:val="rfdFootnote0"/>
        <w:rPr>
          <w:rtl/>
        </w:rPr>
      </w:pPr>
      <w:r w:rsidRPr="0064491F">
        <w:rPr>
          <w:rtl/>
        </w:rPr>
        <w:t>4</w:t>
      </w:r>
      <w:r w:rsidR="006901D1">
        <w:rPr>
          <w:rFonts w:hint="cs"/>
          <w:rtl/>
        </w:rPr>
        <w:t xml:space="preserve"> </w:t>
      </w:r>
      <w:r w:rsidRPr="0064491F"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4491F">
        <w:rPr>
          <w:rtl/>
        </w:rPr>
        <w:t>بصائر الدرجات : 272</w:t>
      </w:r>
      <w:r w:rsidR="0096323A">
        <w:rPr>
          <w:rtl/>
        </w:rPr>
        <w:t xml:space="preserve"> / </w:t>
      </w:r>
      <w:r w:rsidRPr="0064491F">
        <w:rPr>
          <w:rtl/>
        </w:rPr>
        <w:t>6 ، الخرائج والجرائح 2 : 651</w:t>
      </w:r>
      <w:r w:rsidR="0096323A">
        <w:rPr>
          <w:rtl/>
        </w:rPr>
        <w:t xml:space="preserve"> / </w:t>
      </w:r>
      <w:r w:rsidRPr="0064491F">
        <w:rPr>
          <w:rtl/>
        </w:rPr>
        <w:t xml:space="preserve">3 ، مناقب ابن </w:t>
      </w:r>
      <w:r w:rsidR="00693C72">
        <w:rPr>
          <w:rtl/>
        </w:rPr>
        <w:br/>
      </w:r>
      <w:r w:rsidR="008150A4">
        <w:rPr>
          <w:rtl/>
        </w:rPr>
        <w:t>شهرا</w:t>
      </w:r>
      <w:r w:rsidRPr="0064491F">
        <w:rPr>
          <w:rtl/>
        </w:rPr>
        <w:t>شوب 4 : 289 ، اثبات الهداة 3 : 199</w:t>
      </w:r>
      <w:r w:rsidR="0096323A">
        <w:rPr>
          <w:rtl/>
        </w:rPr>
        <w:t xml:space="preserve"> / </w:t>
      </w:r>
      <w:r w:rsidRPr="0064491F">
        <w:rPr>
          <w:rtl/>
        </w:rPr>
        <w:t>87 ، مدينة المعاجز :</w:t>
      </w:r>
      <w:r w:rsidR="0064491F">
        <w:rPr>
          <w:rtl/>
        </w:rPr>
        <w:t xml:space="preserve"> </w:t>
      </w:r>
      <w:r w:rsidR="00693C72">
        <w:rPr>
          <w:rtl/>
        </w:rPr>
        <w:br/>
      </w:r>
      <w:r w:rsidRPr="0064491F">
        <w:rPr>
          <w:rtl/>
        </w:rPr>
        <w:t>461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64491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من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قد طلعت فيها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بحقّي عليك </w:t>
      </w:r>
      <w:r w:rsidR="00335A4F">
        <w:rPr>
          <w:rtl/>
        </w:rPr>
        <w:t>إلّا</w:t>
      </w:r>
      <w:r w:rsidRPr="006216AF">
        <w:rPr>
          <w:rtl/>
        </w:rPr>
        <w:t xml:space="preserve"> كففت </w:t>
      </w:r>
      <w:r w:rsidR="00693C72">
        <w:rPr>
          <w:rtl/>
        </w:rPr>
        <w:br/>
      </w:r>
      <w:r w:rsidRPr="006216AF">
        <w:rPr>
          <w:rtl/>
        </w:rPr>
        <w:t>عن الأخرس ، فإنّ الله معي وهو حسبي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901D1">
      <w:pPr>
        <w:rPr>
          <w:rtl/>
        </w:rPr>
      </w:pPr>
      <w:r w:rsidRPr="006216AF">
        <w:rPr>
          <w:rtl/>
        </w:rPr>
        <w:t>376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6901D1">
        <w:rPr>
          <w:rFonts w:hint="cs"/>
          <w:rtl/>
        </w:rPr>
        <w:t xml:space="preserve"> </w:t>
      </w:r>
      <w:r>
        <w:rPr>
          <w:rtl/>
        </w:rPr>
        <w:t>ـ</w:t>
      </w:r>
      <w:r w:rsidR="006901D1">
        <w:rPr>
          <w:rFonts w:hint="cs"/>
          <w:rtl/>
        </w:rPr>
        <w:t xml:space="preserve"> </w:t>
      </w:r>
      <w:r w:rsidRPr="006216AF">
        <w:rPr>
          <w:rtl/>
        </w:rPr>
        <w:t>عن عثمان بن سعيد ، عن أبي علي بن راشد ، قال :</w:t>
      </w:r>
      <w:r w:rsidR="0064491F">
        <w:rPr>
          <w:rtl/>
        </w:rPr>
        <w:t xml:space="preserve"> </w:t>
      </w:r>
      <w:r w:rsidR="00693C72">
        <w:rPr>
          <w:rtl/>
        </w:rPr>
        <w:br/>
      </w:r>
      <w:r w:rsidRPr="006216AF">
        <w:rPr>
          <w:rtl/>
        </w:rPr>
        <w:t xml:space="preserve">اجتمعت العصابة بنيسابور في أيّام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فتذاكروا ما </w:t>
      </w:r>
      <w:r w:rsidR="00693C72">
        <w:rPr>
          <w:rtl/>
        </w:rPr>
        <w:br/>
      </w:r>
      <w:r w:rsidRPr="006216AF">
        <w:rPr>
          <w:rtl/>
        </w:rPr>
        <w:t xml:space="preserve">هم فيه من الانتظار للفرج ، وقالوا : نحن نحمل في كلّ سنة إلى مولانا </w:t>
      </w:r>
      <w:r w:rsidR="00693C72">
        <w:rPr>
          <w:rtl/>
        </w:rPr>
        <w:br/>
      </w:r>
      <w:r w:rsidRPr="006216AF">
        <w:rPr>
          <w:rtl/>
        </w:rPr>
        <w:t>ما يجب علينا ، وقد كثرت الكاذبة ، وم</w:t>
      </w:r>
      <w:r w:rsidR="00AF17A9">
        <w:rPr>
          <w:rtl/>
        </w:rPr>
        <w:t>َ</w:t>
      </w:r>
      <w:r w:rsidRPr="006216AF">
        <w:rPr>
          <w:rtl/>
        </w:rPr>
        <w:t xml:space="preserve">ن يدّعي هذا الأمر ، فينبغي لنا </w:t>
      </w:r>
      <w:r w:rsidR="00693C72">
        <w:rPr>
          <w:rtl/>
        </w:rPr>
        <w:br/>
      </w:r>
      <w:r w:rsidRPr="006216AF">
        <w:rPr>
          <w:rtl/>
        </w:rPr>
        <w:t>أن نختار رج</w:t>
      </w:r>
      <w:r w:rsidR="00AB693E">
        <w:rPr>
          <w:rtl/>
        </w:rPr>
        <w:t xml:space="preserve">لاً </w:t>
      </w:r>
      <w:r w:rsidRPr="006216AF">
        <w:rPr>
          <w:rtl/>
        </w:rPr>
        <w:t>ثقة نبعثه إلى الإ</w:t>
      </w:r>
      <w:r w:rsidR="00F75D49">
        <w:rPr>
          <w:rtl/>
        </w:rPr>
        <w:t>ِ</w:t>
      </w:r>
      <w:r w:rsidRPr="006216AF">
        <w:rPr>
          <w:rtl/>
        </w:rPr>
        <w:t>مام ، ليتعرف لنا الأمر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فاختاروا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يعرف بأبي جعفر محمّد بن إبراهيم النيسابوري </w:t>
      </w:r>
      <w:r w:rsidR="00693C72">
        <w:rPr>
          <w:rtl/>
        </w:rPr>
        <w:br/>
      </w:r>
      <w:r w:rsidRPr="006216AF">
        <w:rPr>
          <w:rtl/>
        </w:rPr>
        <w:t xml:space="preserve">ودفعوا إليه ما وجب عليهم في السنة من مال وثياب ، وكانت الدنانير </w:t>
      </w:r>
      <w:r w:rsidR="00693C72">
        <w:rPr>
          <w:rtl/>
        </w:rPr>
        <w:br/>
      </w:r>
      <w:r w:rsidRPr="006216AF">
        <w:rPr>
          <w:rtl/>
        </w:rPr>
        <w:t xml:space="preserve">ثلاثين ألف دينار ، والدراهم خمسين ألف درهم ، والثياب ألفي شقة ، </w:t>
      </w:r>
      <w:r w:rsidR="00693C72">
        <w:rPr>
          <w:rtl/>
        </w:rPr>
        <w:br/>
      </w:r>
      <w:r w:rsidRPr="006216AF">
        <w:rPr>
          <w:rtl/>
        </w:rPr>
        <w:t>وأثواب مقاربات ومرتفعات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وجاءت عجوز من عجائز الشيعة الفاضلات اسمها </w:t>
      </w:r>
      <w:r w:rsidR="00C24190">
        <w:rPr>
          <w:rtl/>
        </w:rPr>
        <w:t>(</w:t>
      </w:r>
      <w:r w:rsidRPr="006216AF">
        <w:rPr>
          <w:rtl/>
        </w:rPr>
        <w:t>شطيطة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="00693C72">
        <w:rPr>
          <w:rtl/>
        </w:rPr>
        <w:br/>
      </w:r>
      <w:r w:rsidRPr="006216AF">
        <w:rPr>
          <w:rtl/>
        </w:rPr>
        <w:t xml:space="preserve">ومعها درهم صحيح ، فيه درهم ودانقان ، وشقّه من غزلها ، خام تساوي </w:t>
      </w:r>
      <w:r w:rsidR="00693C72">
        <w:rPr>
          <w:rtl/>
        </w:rPr>
        <w:br/>
      </w:r>
      <w:r w:rsidRPr="006216AF">
        <w:rPr>
          <w:rtl/>
        </w:rPr>
        <w:t>أربعة دراهم ، وقالت ما يستحق عليّ</w:t>
      </w:r>
      <w:r w:rsidR="00AF17A9">
        <w:rPr>
          <w:rtl/>
        </w:rPr>
        <w:t>َ</w:t>
      </w:r>
      <w:r w:rsidRPr="006216AF">
        <w:rPr>
          <w:rtl/>
        </w:rPr>
        <w:t xml:space="preserve"> في مالي غير هذا ، فادفعه إلى </w:t>
      </w:r>
      <w:r w:rsidR="00693C72">
        <w:rPr>
          <w:rtl/>
        </w:rPr>
        <w:br/>
      </w:r>
      <w:r w:rsidRPr="006216AF">
        <w:rPr>
          <w:rtl/>
        </w:rPr>
        <w:t xml:space="preserve">مولاي ، فقال : يا امرأة ، استحي من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أن أحمل </w:t>
      </w:r>
      <w:r w:rsidR="00693C72">
        <w:rPr>
          <w:rtl/>
        </w:rPr>
        <w:br/>
      </w:r>
      <w:r w:rsidRPr="006216AF">
        <w:rPr>
          <w:rtl/>
        </w:rPr>
        <w:t>إليه درهما</w:t>
      </w:r>
      <w:r w:rsidR="00F75D49">
        <w:rPr>
          <w:rtl/>
        </w:rPr>
        <w:t>ً</w:t>
      </w:r>
      <w:r w:rsidRPr="006216AF">
        <w:rPr>
          <w:rtl/>
        </w:rPr>
        <w:t xml:space="preserve"> وشقّة بطانة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فقالت : </w:t>
      </w:r>
      <w:r w:rsidR="009F08E4" w:rsidRPr="006216AF">
        <w:rPr>
          <w:rtl/>
        </w:rPr>
        <w:t>«</w:t>
      </w:r>
      <w:r w:rsidR="00E00231">
        <w:rPr>
          <w:rtl/>
        </w:rPr>
        <w:t>أ</w:t>
      </w:r>
      <w:r w:rsidRPr="006216AF">
        <w:rPr>
          <w:rtl/>
        </w:rPr>
        <w:t xml:space="preserve">لا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تفعل</w:t>
      </w:r>
      <w:r w:rsidR="00DD50E3">
        <w:rPr>
          <w:rtl/>
        </w:rPr>
        <w:t xml:space="preserve"> !</w:t>
      </w:r>
      <w:r w:rsidRPr="006216AF">
        <w:rPr>
          <w:rtl/>
        </w:rPr>
        <w:t xml:space="preserve"> إنّ الله لا يستحي من </w:t>
      </w:r>
      <w:r w:rsidR="00693C72">
        <w:rPr>
          <w:rtl/>
        </w:rPr>
        <w:br/>
      </w:r>
      <w:r w:rsidRPr="006216AF">
        <w:rPr>
          <w:rtl/>
        </w:rPr>
        <w:t xml:space="preserve">الحق ، هذا الذي يستحق ، فاحمل يا فلان فلئن ألقى الله عز وجل وما </w:t>
      </w:r>
      <w:r w:rsidR="00693C72">
        <w:rPr>
          <w:rtl/>
        </w:rPr>
        <w:br/>
      </w:r>
      <w:r w:rsidRPr="006216AF">
        <w:rPr>
          <w:rtl/>
        </w:rPr>
        <w:t>له قبلي حقّ قلّ أم كثر ، أحبّ إليّ</w:t>
      </w:r>
      <w:r w:rsidR="00F75D49">
        <w:rPr>
          <w:rtl/>
        </w:rPr>
        <w:t>َ</w:t>
      </w:r>
      <w:r w:rsidRPr="006216AF">
        <w:rPr>
          <w:rtl/>
        </w:rPr>
        <w:t xml:space="preserve"> من أن ألقاه وفي رقبتي لجعفر بن </w:t>
      </w:r>
      <w:r w:rsidR="00693C72">
        <w:rPr>
          <w:rtl/>
        </w:rPr>
        <w:br/>
      </w:r>
      <w:r w:rsidRPr="006216AF">
        <w:rPr>
          <w:rtl/>
        </w:rPr>
        <w:t>محمّد حق</w:t>
      </w:r>
      <w:r w:rsidR="00410A32">
        <w:rPr>
          <w:rtl/>
        </w:rPr>
        <w:t xml:space="preserve"> .</w:t>
      </w:r>
      <w:r w:rsidR="009F08E4" w:rsidRPr="006216AF">
        <w:rPr>
          <w:rtl/>
        </w:rPr>
        <w:t>»</w:t>
      </w:r>
    </w:p>
    <w:p w:rsidR="001B44D8" w:rsidRDefault="005F4626" w:rsidP="001B44D8">
      <w:pPr>
        <w:rPr>
          <w:rStyle w:val="rfdLineChar"/>
        </w:rPr>
      </w:pPr>
      <w:r w:rsidRPr="006216AF">
        <w:rPr>
          <w:rtl/>
        </w:rPr>
        <w:t xml:space="preserve">قال : فعوجت الدرهم ، وطرحته في كيس ، فيه أربعمائة درهم </w:t>
      </w:r>
      <w:r w:rsidR="00063FE2">
        <w:rPr>
          <w:rtl/>
        </w:rPr>
        <w:br/>
      </w:r>
      <w:r w:rsidRPr="006216AF">
        <w:rPr>
          <w:rtl/>
        </w:rPr>
        <w:t>لرجل يعرف بخلف بن موسى اللؤلو</w:t>
      </w:r>
      <w:r w:rsidR="00F75D49">
        <w:rPr>
          <w:rtl/>
        </w:rPr>
        <w:t>ئی</w:t>
      </w:r>
      <w:r w:rsidRPr="006216AF">
        <w:rPr>
          <w:rtl/>
        </w:rPr>
        <w:t xml:space="preserve"> ، وطرحت الشقة في رزمة فيها </w:t>
      </w:r>
      <w:r w:rsidR="00063FE2">
        <w:rPr>
          <w:rtl/>
        </w:rPr>
        <w:br/>
      </w:r>
      <w:r w:rsidRPr="006216AF">
        <w:rPr>
          <w:rtl/>
        </w:rPr>
        <w:t>ثلاثون ثوبا</w:t>
      </w:r>
      <w:r w:rsidR="00AF17A9">
        <w:rPr>
          <w:rtl/>
        </w:rPr>
        <w:t>ً</w:t>
      </w:r>
      <w:r w:rsidRPr="006216AF">
        <w:rPr>
          <w:rtl/>
        </w:rPr>
        <w:t xml:space="preserve"> لأخوين بلخيين يعرفان بابني نوح بن إسماعيل ، وجاءت</w:t>
      </w:r>
      <w:r w:rsidR="001B44D8">
        <w:rPr>
          <w:rFonts w:hint="cs"/>
          <w:rtl/>
        </w:rPr>
        <w:t xml:space="preserve"> </w:t>
      </w:r>
      <w:r w:rsidR="001B44D8">
        <w:rPr>
          <w:rtl/>
        </w:rPr>
        <w:br/>
      </w:r>
      <w:r w:rsidR="001B44D8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1B44D8">
      <w:pPr>
        <w:pStyle w:val="rfdFootnote0"/>
        <w:rPr>
          <w:rtl/>
        </w:rPr>
      </w:pPr>
      <w:r w:rsidRPr="006216AF">
        <w:rPr>
          <w:rtl/>
        </w:rPr>
        <w:t>5</w:t>
      </w:r>
      <w:r w:rsidR="001B44D8">
        <w:rPr>
          <w:rFonts w:hint="cs"/>
          <w:rtl/>
        </w:rPr>
        <w:t xml:space="preserve"> </w:t>
      </w:r>
      <w:r>
        <w:rPr>
          <w:rtl/>
        </w:rPr>
        <w:t>ـ</w:t>
      </w:r>
      <w:r w:rsidR="001B44D8">
        <w:rPr>
          <w:rFonts w:hint="cs"/>
          <w:rtl/>
        </w:rPr>
        <w:t xml:space="preserve"> </w:t>
      </w:r>
      <w:r w:rsidRPr="006216AF">
        <w:rPr>
          <w:rtl/>
        </w:rPr>
        <w:t>الخرائج والجرائح 1 : 328 ، نحوه ، مناقب ابن شهر</w:t>
      </w:r>
      <w:r w:rsidR="00F75D49">
        <w:rPr>
          <w:rtl/>
        </w:rPr>
        <w:t>ا</w:t>
      </w:r>
      <w:r w:rsidRPr="006216AF">
        <w:rPr>
          <w:rtl/>
        </w:rPr>
        <w:t xml:space="preserve">شوب 4 : 291 ، مثل </w:t>
      </w:r>
      <w:r w:rsidR="00063FE2">
        <w:rPr>
          <w:rtl/>
        </w:rPr>
        <w:br/>
      </w:r>
      <w:r w:rsidRPr="006216AF">
        <w:rPr>
          <w:rtl/>
        </w:rPr>
        <w:t>قطعة منه عنه مدينة المعاجز : 462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لم لا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4491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الشيعة بالجزء الذي فيه المسائل ، وكان سبعين ورقة ، وكلّ مسألة تحتها </w:t>
      </w:r>
      <w:r w:rsidR="00063FE2">
        <w:rPr>
          <w:rtl/>
        </w:rPr>
        <w:br/>
      </w:r>
      <w:r w:rsidRPr="006216AF">
        <w:rPr>
          <w:rtl/>
        </w:rPr>
        <w:t xml:space="preserve">بياض ، وقد أخذوا كلّ ورقتين فحزموها بحزائم ثلاثة ، وختموا على كلّ </w:t>
      </w:r>
      <w:r w:rsidR="00063FE2">
        <w:rPr>
          <w:rtl/>
        </w:rPr>
        <w:br/>
      </w:r>
      <w:r w:rsidRPr="006216AF">
        <w:rPr>
          <w:rtl/>
        </w:rPr>
        <w:t xml:space="preserve">حزام بخاتم ، وقالوا : تحمل هذا الجزء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معك ، وتمضي إلى الإ</w:t>
      </w:r>
      <w:r w:rsidR="00D15880">
        <w:rPr>
          <w:rtl/>
        </w:rPr>
        <w:t>ِ</w:t>
      </w:r>
      <w:r w:rsidRPr="006216AF">
        <w:rPr>
          <w:rtl/>
        </w:rPr>
        <w:t xml:space="preserve">مام ، </w:t>
      </w:r>
      <w:r w:rsidR="00063FE2">
        <w:rPr>
          <w:rtl/>
        </w:rPr>
        <w:br/>
      </w:r>
      <w:r w:rsidRPr="006216AF">
        <w:rPr>
          <w:rtl/>
        </w:rPr>
        <w:t>فتدفع الجزء</w:t>
      </w:r>
      <w:r w:rsidR="00D15880">
        <w:rPr>
          <w:rtl/>
        </w:rPr>
        <w:t>ُ</w:t>
      </w:r>
      <w:r w:rsidRPr="006216AF">
        <w:rPr>
          <w:rtl/>
        </w:rPr>
        <w:t xml:space="preserve"> إليه ، وتبيّته عنده ليلة ، وعد عليه وخذه منه ، فإن وجدت </w:t>
      </w:r>
      <w:r w:rsidR="00063FE2">
        <w:rPr>
          <w:rtl/>
        </w:rPr>
        <w:br/>
      </w:r>
      <w:r w:rsidRPr="006216AF">
        <w:rPr>
          <w:rtl/>
        </w:rPr>
        <w:t xml:space="preserve">الخاتم بحاله لم يكسر ولم يتشعب فاكسر منها ختمه وانظر الجواب ، </w:t>
      </w:r>
      <w:r w:rsidR="00063FE2">
        <w:rPr>
          <w:rtl/>
        </w:rPr>
        <w:br/>
      </w:r>
      <w:r w:rsidRPr="006216AF">
        <w:rPr>
          <w:rtl/>
        </w:rPr>
        <w:t>فإن أجاب ولم يكسر الخواتيم فهو الإ</w:t>
      </w:r>
      <w:r w:rsidR="00D15880">
        <w:rPr>
          <w:rtl/>
        </w:rPr>
        <w:t>ِ</w:t>
      </w:r>
      <w:r w:rsidRPr="006216AF">
        <w:rPr>
          <w:rtl/>
        </w:rPr>
        <w:t>مام ، فادفعه إليه و</w:t>
      </w:r>
      <w:r w:rsidR="00335A4F">
        <w:rPr>
          <w:rtl/>
        </w:rPr>
        <w:t>إلّا</w:t>
      </w:r>
      <w:r w:rsidRPr="006216AF">
        <w:rPr>
          <w:rtl/>
        </w:rPr>
        <w:t xml:space="preserve"> فرد أموالنا </w:t>
      </w:r>
      <w:r w:rsidR="00063FE2">
        <w:rPr>
          <w:rtl/>
        </w:rPr>
        <w:br/>
      </w:r>
      <w:r w:rsidRPr="006216AF">
        <w:rPr>
          <w:rtl/>
        </w:rPr>
        <w:t>علينا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أبو جعفر : فسرت حتّى وصلت إلى الكوفة ، وبدأت بزيارة </w:t>
      </w:r>
      <w:r w:rsidR="00063FE2">
        <w:rPr>
          <w:rtl/>
        </w:rPr>
        <w:br/>
      </w:r>
      <w:r w:rsidRPr="006216AF">
        <w:rPr>
          <w:rtl/>
        </w:rPr>
        <w:t>أمير المؤمنين صلوات الله عليه ، ووجدت على باب المسجد شيخا</w:t>
      </w:r>
      <w:r w:rsidR="00AF17A9">
        <w:rPr>
          <w:rtl/>
        </w:rPr>
        <w:t>ً</w:t>
      </w:r>
      <w:r w:rsidRPr="006216AF">
        <w:rPr>
          <w:rtl/>
        </w:rPr>
        <w:t xml:space="preserve"> </w:t>
      </w:r>
      <w:r w:rsidR="00063FE2">
        <w:rPr>
          <w:rtl/>
        </w:rPr>
        <w:br/>
      </w:r>
      <w:r w:rsidRPr="006216AF">
        <w:rPr>
          <w:rtl/>
        </w:rPr>
        <w:t>مسنّا</w:t>
      </w:r>
      <w:r w:rsidR="00AF17A9">
        <w:rPr>
          <w:rtl/>
        </w:rPr>
        <w:t>ً</w:t>
      </w:r>
      <w:r w:rsidRPr="006216AF">
        <w:rPr>
          <w:rtl/>
        </w:rPr>
        <w:t xml:space="preserve"> قد سقط حاجباه على عينيه من الكبر ، وقد تشنّج وجهه ، متزرا</w:t>
      </w:r>
      <w:r w:rsidR="00AF17A9">
        <w:rPr>
          <w:rtl/>
        </w:rPr>
        <w:t>ً</w:t>
      </w:r>
      <w:r w:rsidRPr="006216AF">
        <w:rPr>
          <w:rtl/>
        </w:rPr>
        <w:t xml:space="preserve"> </w:t>
      </w:r>
      <w:r w:rsidR="00063FE2">
        <w:rPr>
          <w:rtl/>
        </w:rPr>
        <w:br/>
      </w:r>
      <w:r w:rsidRPr="006216AF">
        <w:rPr>
          <w:rtl/>
        </w:rPr>
        <w:t>ببرد ، متشحا</w:t>
      </w:r>
      <w:r w:rsidR="00AF17A9">
        <w:rPr>
          <w:rtl/>
        </w:rPr>
        <w:t>ً</w:t>
      </w:r>
      <w:r w:rsidRPr="006216AF">
        <w:rPr>
          <w:rtl/>
        </w:rPr>
        <w:t xml:space="preserve"> بآخر ، وحوله جماعة يسألونه عن الحلال والحرام ، وهو </w:t>
      </w:r>
      <w:r w:rsidR="00063FE2">
        <w:rPr>
          <w:rtl/>
        </w:rPr>
        <w:br/>
      </w:r>
      <w:r w:rsidRPr="006216AF">
        <w:rPr>
          <w:rtl/>
        </w:rPr>
        <w:t xml:space="preserve">يفتيهم على مذهب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فسألت من حضر </w:t>
      </w:r>
      <w:r w:rsidR="00063FE2">
        <w:rPr>
          <w:rtl/>
        </w:rPr>
        <w:br/>
      </w:r>
      <w:r w:rsidRPr="006216AF">
        <w:rPr>
          <w:rtl/>
        </w:rPr>
        <w:t>عنده ، فقالوا : أبو حمزة الثمالي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فسلّمت عليه ، وجلست إليه ، فسألني </w:t>
      </w:r>
      <w:r w:rsidR="00063FE2">
        <w:rPr>
          <w:rtl/>
        </w:rPr>
        <w:br/>
      </w:r>
      <w:r w:rsidRPr="006216AF">
        <w:rPr>
          <w:rtl/>
        </w:rPr>
        <w:t xml:space="preserve">عن أمري ، فعرّفته الحال ، ففرح بي وجذبني إليه ، وقبّل بين عيني </w:t>
      </w:r>
      <w:r w:rsidR="00063FE2">
        <w:rPr>
          <w:rtl/>
        </w:rPr>
        <w:br/>
      </w:r>
      <w:r w:rsidRPr="006216AF">
        <w:rPr>
          <w:rtl/>
        </w:rPr>
        <w:t xml:space="preserve">وقال : لو تجدب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الدنيا ما وصل إلى هؤلاء حقوقهم ، وإنّك ستصل </w:t>
      </w:r>
      <w:r w:rsidR="00063FE2">
        <w:rPr>
          <w:rtl/>
        </w:rPr>
        <w:br/>
      </w:r>
      <w:r w:rsidRPr="006216AF">
        <w:rPr>
          <w:rtl/>
        </w:rPr>
        <w:t>بحرمتهم إلى جوارهم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فسررت بكلامه ، وكان ذلك أول فائدة لقيتها بالعراق ، وجلست </w:t>
      </w:r>
      <w:r w:rsidR="00063FE2">
        <w:rPr>
          <w:rtl/>
        </w:rPr>
        <w:br/>
      </w:r>
      <w:r w:rsidRPr="006216AF">
        <w:rPr>
          <w:rtl/>
        </w:rPr>
        <w:t xml:space="preserve">معهم أتحدّث إذ فتح عينيه ، ونظر إلى البرية ، وقال : هل ترون ما </w:t>
      </w:r>
      <w:r w:rsidR="00063FE2">
        <w:rPr>
          <w:rtl/>
        </w:rPr>
        <w:br/>
      </w:r>
      <w:r w:rsidRPr="006216AF">
        <w:rPr>
          <w:rtl/>
        </w:rPr>
        <w:t>أرى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فقلنا : وأي شيء رأيت</w:t>
      </w:r>
      <w:r w:rsidR="00410A32">
        <w:rPr>
          <w:rtl/>
        </w:rPr>
        <w:t xml:space="preserve"> .</w:t>
      </w:r>
    </w:p>
    <w:p w:rsidR="001B44D8" w:rsidRDefault="005F4626" w:rsidP="001B44D8">
      <w:pPr>
        <w:rPr>
          <w:rStyle w:val="rfdLineChar"/>
        </w:rPr>
      </w:pPr>
      <w:r w:rsidRPr="006216AF">
        <w:rPr>
          <w:rtl/>
        </w:rPr>
        <w:t>قال : أرى شخصا</w:t>
      </w:r>
      <w:r w:rsidR="00AF17A9">
        <w:rPr>
          <w:rtl/>
        </w:rPr>
        <w:t>ً</w:t>
      </w:r>
      <w:r w:rsidRPr="006216AF">
        <w:rPr>
          <w:rtl/>
        </w:rPr>
        <w:t xml:space="preserve"> على ناقة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فنظرنا إلى الموضع فرأينا رج</w:t>
      </w:r>
      <w:r w:rsidR="00AB693E">
        <w:rPr>
          <w:rtl/>
        </w:rPr>
        <w:t xml:space="preserve">لاً </w:t>
      </w:r>
      <w:r w:rsidR="00063FE2">
        <w:rPr>
          <w:rtl/>
        </w:rPr>
        <w:br/>
      </w:r>
      <w:r w:rsidRPr="006216AF">
        <w:rPr>
          <w:rtl/>
        </w:rPr>
        <w:t xml:space="preserve">على جمل ، فأقبل ، فأناخ البعير ، وسلّم علينا وجلس ، فسأله الشيخ </w:t>
      </w:r>
      <w:r w:rsidR="00063FE2">
        <w:rPr>
          <w:rtl/>
        </w:rPr>
        <w:br/>
      </w:r>
      <w:r w:rsidRPr="006216AF">
        <w:rPr>
          <w:rtl/>
        </w:rPr>
        <w:t>وقال : من أين أقبلت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من يثرب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ما وراءك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مات </w:t>
      </w:r>
      <w:r w:rsidR="00063FE2">
        <w:rPr>
          <w:rtl/>
        </w:rPr>
        <w:br/>
      </w:r>
      <w:r w:rsidRPr="006216AF">
        <w:rPr>
          <w:rtl/>
        </w:rPr>
        <w:t xml:space="preserve">جعفر بن محمّد </w:t>
      </w:r>
      <w:r w:rsidR="00276CED">
        <w:rPr>
          <w:rtl/>
        </w:rPr>
        <w:t>عليهما السلام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فانقطع ظهري نصفين ، وقلت لنفسي :</w:t>
      </w:r>
      <w:r w:rsidR="001B44D8">
        <w:rPr>
          <w:rFonts w:hint="cs"/>
          <w:rtl/>
        </w:rPr>
        <w:t xml:space="preserve"> </w:t>
      </w:r>
      <w:r w:rsidR="001B44D8">
        <w:rPr>
          <w:rtl/>
        </w:rPr>
        <w:br/>
      </w:r>
      <w:r w:rsidR="001B44D8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الحزم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هامشها : الحزائم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تخرب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ر : نحرت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هامشها : تجرت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4491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إلى أين أمضي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له أبو حمزة : إلى من أوصى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إلى ثلاثة ، </w:t>
      </w:r>
      <w:r w:rsidR="00063FE2">
        <w:rPr>
          <w:rtl/>
        </w:rPr>
        <w:br/>
      </w:r>
      <w:r w:rsidRPr="006216AF">
        <w:rPr>
          <w:rtl/>
        </w:rPr>
        <w:t>أولهم أبو جعفر المنصور ، وإلى ابنه عبد الله ، وإلى ابنه موسى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فضحك أبو حمزة ، والتفت إليّ</w:t>
      </w:r>
      <w:r w:rsidR="00AF17A9">
        <w:rPr>
          <w:rtl/>
        </w:rPr>
        <w:t>َ</w:t>
      </w:r>
      <w:r w:rsidRPr="006216AF">
        <w:rPr>
          <w:rtl/>
        </w:rPr>
        <w:t xml:space="preserve"> وقال : لا تغتم فقد عرفت </w:t>
      </w:r>
      <w:r w:rsidR="00063FE2">
        <w:rPr>
          <w:rtl/>
        </w:rPr>
        <w:br/>
      </w:r>
      <w:r w:rsidRPr="006216AF">
        <w:rPr>
          <w:rtl/>
        </w:rPr>
        <w:t>الإ</w:t>
      </w:r>
      <w:r w:rsidR="00981580">
        <w:rPr>
          <w:rtl/>
        </w:rPr>
        <w:t>ِ</w:t>
      </w:r>
      <w:r w:rsidRPr="006216AF">
        <w:rPr>
          <w:rtl/>
        </w:rPr>
        <w:t>مام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وكيف أيّ</w:t>
      </w:r>
      <w:r w:rsidR="00981580">
        <w:rPr>
          <w:rtl/>
        </w:rPr>
        <w:t>ُ</w:t>
      </w:r>
      <w:r w:rsidRPr="006216AF">
        <w:rPr>
          <w:rtl/>
        </w:rPr>
        <w:t>ها الشيخ</w:t>
      </w:r>
      <w:r w:rsidR="00DD50E3">
        <w:rPr>
          <w:rtl/>
        </w:rPr>
        <w:t xml:space="preserve"> ؟!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أمّا وصيته إلى أبي جعفر المنصور فستر على الإ</w:t>
      </w:r>
      <w:r w:rsidR="00981580">
        <w:rPr>
          <w:rtl/>
        </w:rPr>
        <w:t>ِ</w:t>
      </w:r>
      <w:r w:rsidRPr="006216AF">
        <w:rPr>
          <w:rtl/>
        </w:rPr>
        <w:t xml:space="preserve">مام ، وأمّا </w:t>
      </w:r>
      <w:r w:rsidR="00063FE2">
        <w:rPr>
          <w:rtl/>
        </w:rPr>
        <w:br/>
      </w:r>
      <w:r w:rsidRPr="006216AF">
        <w:rPr>
          <w:rtl/>
        </w:rPr>
        <w:t xml:space="preserve">وصيته إلى ابنه الأكبر والأصغر فقد بيّن عن عوار الأكبر ، ونص على </w:t>
      </w:r>
      <w:r w:rsidR="00063FE2">
        <w:rPr>
          <w:rtl/>
        </w:rPr>
        <w:br/>
      </w:r>
      <w:r w:rsidRPr="006216AF">
        <w:rPr>
          <w:rtl/>
        </w:rPr>
        <w:t>الأصغر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وما فقه ذلك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قول النبي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الإ</w:t>
      </w:r>
      <w:r w:rsidR="00981580">
        <w:rPr>
          <w:rtl/>
        </w:rPr>
        <w:t>ِ</w:t>
      </w:r>
      <w:r w:rsidRPr="006216AF">
        <w:rPr>
          <w:rtl/>
        </w:rPr>
        <w:t xml:space="preserve">مامة في </w:t>
      </w:r>
      <w:r w:rsidR="00063FE2">
        <w:rPr>
          <w:rtl/>
        </w:rPr>
        <w:br/>
      </w:r>
      <w:r w:rsidRPr="006216AF">
        <w:rPr>
          <w:rtl/>
        </w:rPr>
        <w:t>أكبر ولدك يا علي ، ما لم يكن ذا عاهة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فلمّا رأيناه قد أوصى إلى </w:t>
      </w:r>
      <w:r w:rsidR="00063FE2">
        <w:rPr>
          <w:rtl/>
        </w:rPr>
        <w:br/>
      </w:r>
      <w:r w:rsidRPr="006216AF">
        <w:rPr>
          <w:rtl/>
        </w:rPr>
        <w:t xml:space="preserve">الأكبر والأصغر ، علمنا أنّه قد بيّن عن عوار كبيره ، ونصّ على صغيره ، </w:t>
      </w:r>
      <w:r w:rsidR="00063FE2">
        <w:rPr>
          <w:rtl/>
        </w:rPr>
        <w:br/>
      </w:r>
      <w:r w:rsidRPr="006216AF">
        <w:rPr>
          <w:rtl/>
        </w:rPr>
        <w:t>فسر إلى موسى ، فإنّه صاحب الأمر</w:t>
      </w:r>
      <w:r w:rsidR="00410A32">
        <w:rPr>
          <w:rtl/>
        </w:rPr>
        <w:t xml:space="preserve"> .</w:t>
      </w:r>
    </w:p>
    <w:p w:rsidR="005F4626" w:rsidRPr="006216AF" w:rsidRDefault="005F4626" w:rsidP="0064491F">
      <w:pPr>
        <w:rPr>
          <w:rtl/>
        </w:rPr>
      </w:pPr>
      <w:r w:rsidRPr="006216AF">
        <w:rPr>
          <w:rtl/>
        </w:rPr>
        <w:t xml:space="preserve">قال أبو جعفر : فودّعت أمير المؤمنين ، وودّعت أبا حمزة ، وسرت </w:t>
      </w:r>
      <w:r w:rsidR="00063FE2">
        <w:rPr>
          <w:rtl/>
        </w:rPr>
        <w:br/>
      </w:r>
      <w:r w:rsidRPr="006216AF">
        <w:rPr>
          <w:rtl/>
        </w:rPr>
        <w:t xml:space="preserve">إلى المدينة ، وجعلت رحلي في بعض الخانات ، وقصدت مسجد </w:t>
      </w:r>
      <w:r w:rsidR="00063FE2">
        <w:rPr>
          <w:rtl/>
        </w:rPr>
        <w:br/>
      </w:r>
      <w:r w:rsidRPr="006216AF">
        <w:rPr>
          <w:rtl/>
        </w:rPr>
        <w:t xml:space="preserve">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وزرته ، وصلّيت ، ثمّ خرجت وسألت أهل المدينة :</w:t>
      </w:r>
      <w:r w:rsidR="0064491F">
        <w:rPr>
          <w:rtl/>
        </w:rPr>
        <w:t xml:space="preserve"> </w:t>
      </w:r>
      <w:r w:rsidR="00063FE2">
        <w:rPr>
          <w:rtl/>
        </w:rPr>
        <w:br/>
      </w:r>
      <w:r w:rsidRPr="006216AF">
        <w:rPr>
          <w:rtl/>
        </w:rPr>
        <w:t>إلى من أوصى جعفر بن محمّد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فقالوا : إلى ابنه الأفطح عبد الله </w:t>
      </w:r>
      <w:r w:rsidR="00063FE2">
        <w:rPr>
          <w:rtl/>
        </w:rPr>
        <w:br/>
      </w:r>
      <w:r w:rsidRPr="006216AF">
        <w:rPr>
          <w:rtl/>
        </w:rPr>
        <w:t>فقلت : هل يفتي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نعم</w:t>
      </w:r>
      <w:r w:rsidR="00410A32">
        <w:rPr>
          <w:rtl/>
        </w:rPr>
        <w:t xml:space="preserve"> .</w:t>
      </w:r>
    </w:p>
    <w:p w:rsidR="001B44D8" w:rsidRDefault="005F4626" w:rsidP="001B44D8">
      <w:pPr>
        <w:rPr>
          <w:rStyle w:val="rfdLineChar"/>
        </w:rPr>
      </w:pPr>
      <w:r w:rsidRPr="006216AF">
        <w:rPr>
          <w:rtl/>
        </w:rPr>
        <w:t xml:space="preserve">فقصدته وجئت إلى باب داره ، فوجدت عليها من الغلمان ما لم </w:t>
      </w:r>
      <w:r w:rsidR="00063FE2">
        <w:rPr>
          <w:rtl/>
        </w:rPr>
        <w:br/>
      </w:r>
      <w:r w:rsidRPr="006216AF">
        <w:rPr>
          <w:rtl/>
        </w:rPr>
        <w:t>يوجد على باب دار أمير البلد ، فأنكرت ، ثمّ قلت : الإ</w:t>
      </w:r>
      <w:r w:rsidR="00981580">
        <w:rPr>
          <w:rtl/>
        </w:rPr>
        <w:t>ِ</w:t>
      </w:r>
      <w:r w:rsidRPr="006216AF">
        <w:rPr>
          <w:rtl/>
        </w:rPr>
        <w:t xml:space="preserve">مام لا يقال له </w:t>
      </w:r>
      <w:r w:rsidR="00063FE2">
        <w:rPr>
          <w:rtl/>
        </w:rPr>
        <w:br/>
      </w:r>
      <w:r w:rsidRPr="006216AF">
        <w:rPr>
          <w:rtl/>
        </w:rPr>
        <w:t>ل</w:t>
      </w:r>
      <w:r w:rsidR="00981580">
        <w:rPr>
          <w:rtl/>
        </w:rPr>
        <w:t>ِ</w:t>
      </w:r>
      <w:r w:rsidRPr="006216AF">
        <w:rPr>
          <w:rtl/>
        </w:rPr>
        <w:t>م</w:t>
      </w:r>
      <w:r w:rsidR="00981580">
        <w:rPr>
          <w:rtl/>
        </w:rPr>
        <w:t>َ</w:t>
      </w:r>
      <w:r w:rsidRPr="006216AF">
        <w:rPr>
          <w:rtl/>
        </w:rPr>
        <w:t xml:space="preserve"> وكيف ؛ فاستأذنت ، فدخل الغلام ، وخرج وقال : من أين أنت</w:t>
      </w:r>
      <w:r w:rsidR="00DD50E3">
        <w:rPr>
          <w:rtl/>
        </w:rPr>
        <w:t xml:space="preserve"> ؟</w:t>
      </w:r>
      <w:r w:rsidR="0064491F">
        <w:rPr>
          <w:rtl/>
        </w:rPr>
        <w:t xml:space="preserve"> </w:t>
      </w:r>
      <w:r w:rsidR="00063FE2">
        <w:rPr>
          <w:rtl/>
        </w:rPr>
        <w:br/>
      </w:r>
      <w:r w:rsidRPr="006216AF">
        <w:rPr>
          <w:rtl/>
        </w:rPr>
        <w:t>فأنكرت وقلت : والله ما هذا بصاحبي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قلت : لعله من التقية ، </w:t>
      </w:r>
      <w:r w:rsidR="00063FE2">
        <w:rPr>
          <w:rtl/>
        </w:rPr>
        <w:br/>
      </w:r>
      <w:r w:rsidRPr="006216AF">
        <w:rPr>
          <w:rtl/>
        </w:rPr>
        <w:t xml:space="preserve">فقلت : قل : فلان الخراساني ، فدخل وأذن لي ، فدخلت ، فإذا به </w:t>
      </w:r>
      <w:r w:rsidR="00063FE2">
        <w:rPr>
          <w:rtl/>
        </w:rPr>
        <w:br/>
      </w:r>
      <w:r w:rsidRPr="006216AF">
        <w:rPr>
          <w:rtl/>
        </w:rPr>
        <w:t xml:space="preserve">جالس في الدست على منصة عظيمة ، وبين يديه غلمان قيام ، فقلت </w:t>
      </w:r>
      <w:r w:rsidR="00063FE2">
        <w:rPr>
          <w:rtl/>
        </w:rPr>
        <w:br/>
      </w:r>
      <w:r w:rsidRPr="006216AF">
        <w:rPr>
          <w:rtl/>
        </w:rPr>
        <w:t>في نفسي : ذا أعظم ، الإ</w:t>
      </w:r>
      <w:r w:rsidR="00981580">
        <w:rPr>
          <w:rtl/>
        </w:rPr>
        <w:t>ِ</w:t>
      </w:r>
      <w:r w:rsidRPr="006216AF">
        <w:rPr>
          <w:rtl/>
        </w:rPr>
        <w:t>مام يقعد في الدست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ثمّ قلت : هذا أيضا</w:t>
      </w:r>
      <w:r w:rsidR="00AF17A9">
        <w:rPr>
          <w:rtl/>
        </w:rPr>
        <w:t>ً</w:t>
      </w:r>
      <w:r w:rsidRPr="006216AF">
        <w:rPr>
          <w:rtl/>
        </w:rPr>
        <w:t xml:space="preserve"> </w:t>
      </w:r>
      <w:r w:rsidR="00063FE2">
        <w:rPr>
          <w:rtl/>
        </w:rPr>
        <w:br/>
      </w:r>
      <w:r w:rsidRPr="006216AF">
        <w:rPr>
          <w:rtl/>
        </w:rPr>
        <w:t>من الفضول الذي لا يحتاج إليه ، يفعل الإ</w:t>
      </w:r>
      <w:r w:rsidR="00981580">
        <w:rPr>
          <w:rtl/>
        </w:rPr>
        <w:t>ِ</w:t>
      </w:r>
      <w:r w:rsidRPr="006216AF">
        <w:rPr>
          <w:rtl/>
        </w:rPr>
        <w:t xml:space="preserve">مام ما يشاء ، فسلّمت عليه ، </w:t>
      </w:r>
      <w:r w:rsidR="00063FE2">
        <w:rPr>
          <w:rtl/>
        </w:rPr>
        <w:br/>
      </w:r>
      <w:r w:rsidRPr="006216AF">
        <w:rPr>
          <w:rtl/>
        </w:rPr>
        <w:t xml:space="preserve">فأدناني وصافحني ، وأجلسني بالقرب منه ، وسألني فاحفى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ثمّ قال :</w:t>
      </w:r>
      <w:r w:rsidR="001B44D8">
        <w:rPr>
          <w:rFonts w:hint="cs"/>
          <w:rtl/>
        </w:rPr>
        <w:t xml:space="preserve"> </w:t>
      </w:r>
      <w:r w:rsidR="001B44D8">
        <w:rPr>
          <w:rtl/>
        </w:rPr>
        <w:br/>
      </w:r>
      <w:r w:rsidR="001B44D8">
        <w:rPr>
          <w:rStyle w:val="rfdLineChar"/>
          <w:rFonts w:hint="cs"/>
          <w:rtl/>
        </w:rPr>
        <w:t>___________________</w:t>
      </w:r>
    </w:p>
    <w:p w:rsidR="005F4626" w:rsidRPr="001B44D8" w:rsidRDefault="005F4626" w:rsidP="005F4626">
      <w:pPr>
        <w:rPr>
          <w:rStyle w:val="rfdPoemTiniCharChar"/>
          <w:rtl/>
        </w:rPr>
      </w:pPr>
      <w:r w:rsidRPr="006216AF">
        <w:rPr>
          <w:rStyle w:val="rfdFootnote"/>
          <w:rtl/>
        </w:rPr>
        <w:t>(1) فاحفى</w:t>
      </w:r>
      <w:r w:rsidR="00FE73E1" w:rsidRPr="00A944A4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: من الحفاوة وهي المبالغة في السؤال عن الرجل والعناية في</w:t>
      </w:r>
      <w:r w:rsidR="00063FE2" w:rsidRPr="00AF74ED">
        <w:rPr>
          <w:rStyle w:val="rfdFootnote"/>
          <w:rtl/>
        </w:rPr>
        <w:t xml:space="preserve"> </w:t>
      </w:r>
      <w:r w:rsidR="00063FE2">
        <w:rPr>
          <w:rtl/>
        </w:rPr>
        <w:br/>
      </w:r>
    </w:p>
    <w:p w:rsidR="005F4626" w:rsidRPr="006216AF" w:rsidRDefault="005F4626" w:rsidP="00A8747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في أي شيء جئت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في مسائل أسأل عنها ، وأ</w:t>
      </w:r>
      <w:r w:rsidR="00AF17A9">
        <w:rPr>
          <w:rtl/>
        </w:rPr>
        <w:t>ُ</w:t>
      </w:r>
      <w:r w:rsidRPr="006216AF">
        <w:rPr>
          <w:rtl/>
        </w:rPr>
        <w:t>ريد الحج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063FE2">
        <w:rPr>
          <w:rtl/>
        </w:rPr>
        <w:br/>
      </w:r>
      <w:r w:rsidRPr="006216AF">
        <w:rPr>
          <w:rtl/>
        </w:rPr>
        <w:t xml:space="preserve">لي : </w:t>
      </w:r>
      <w:r w:rsidR="00A8747C">
        <w:rPr>
          <w:rtl/>
        </w:rPr>
        <w:t>إ</w:t>
      </w:r>
      <w:r w:rsidRPr="006216AF">
        <w:rPr>
          <w:rtl/>
        </w:rPr>
        <w:t>سأل عمّا تريد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: كم في المائتين من الزكاة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خمسة دراهم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قلت : كم في المائة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درهمان ونصف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: حسن</w:t>
      </w:r>
      <w:r w:rsidR="00AF17A9">
        <w:rPr>
          <w:rtl/>
        </w:rPr>
        <w:t>ٌ</w:t>
      </w:r>
      <w:r w:rsidRPr="006216AF">
        <w:rPr>
          <w:rtl/>
        </w:rPr>
        <w:t xml:space="preserve"> يا مولاي ، أ</w:t>
      </w:r>
      <w:r w:rsidR="00AF17A9">
        <w:rPr>
          <w:rtl/>
        </w:rPr>
        <w:t>ُ</w:t>
      </w:r>
      <w:r w:rsidRPr="006216AF">
        <w:rPr>
          <w:rtl/>
        </w:rPr>
        <w:t xml:space="preserve">عيذك بالله ، ما تقول في رجل قال </w:t>
      </w:r>
      <w:r w:rsidR="00063FE2">
        <w:rPr>
          <w:rtl/>
        </w:rPr>
        <w:br/>
      </w:r>
      <w:r w:rsidRPr="006216AF">
        <w:rPr>
          <w:rtl/>
        </w:rPr>
        <w:t>لامرأته : أنت طالق عدد نجوم السماء</w:t>
      </w:r>
      <w:r w:rsidR="00DD50E3">
        <w:rPr>
          <w:rtl/>
        </w:rPr>
        <w:t xml:space="preserve"> ؟</w:t>
      </w:r>
    </w:p>
    <w:p w:rsidR="005F4626" w:rsidRPr="006216AF" w:rsidRDefault="005F4626" w:rsidP="00A8747C">
      <w:pPr>
        <w:rPr>
          <w:rtl/>
        </w:rPr>
      </w:pPr>
      <w:r w:rsidRPr="006216AF">
        <w:rPr>
          <w:rtl/>
        </w:rPr>
        <w:t>قال : يكفيه من رأس الجوزا ، ثلاثة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الرجل لا ي</w:t>
      </w:r>
      <w:r w:rsidR="00AF17A9">
        <w:rPr>
          <w:rtl/>
        </w:rPr>
        <w:t>ُ</w:t>
      </w:r>
      <w:r w:rsidRPr="006216AF">
        <w:rPr>
          <w:rtl/>
        </w:rPr>
        <w:t xml:space="preserve">حسن </w:t>
      </w:r>
      <w:r w:rsidR="00063FE2">
        <w:rPr>
          <w:rtl/>
        </w:rPr>
        <w:br/>
      </w:r>
      <w:r w:rsidRPr="006216AF">
        <w:rPr>
          <w:rtl/>
        </w:rPr>
        <w:t>شيئا</w:t>
      </w:r>
      <w:r w:rsidR="00AF17A9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فقمت وقلت : أنا أعود إلى سيدنا غدا</w:t>
      </w:r>
      <w:r w:rsidR="00AF17A9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إن كان لك </w:t>
      </w:r>
      <w:r w:rsidR="00063FE2">
        <w:rPr>
          <w:rtl/>
        </w:rPr>
        <w:br/>
      </w:r>
      <w:r w:rsidRPr="006216AF">
        <w:rPr>
          <w:rtl/>
        </w:rPr>
        <w:t>حاجة فإنّا لا نقصّر</w:t>
      </w:r>
      <w:r w:rsidR="00410A32">
        <w:rPr>
          <w:rtl/>
        </w:rPr>
        <w:t xml:space="preserve"> .</w:t>
      </w:r>
    </w:p>
    <w:p w:rsidR="005F4626" w:rsidRPr="006216AF" w:rsidRDefault="005F4626" w:rsidP="00FE7B18">
      <w:pPr>
        <w:rPr>
          <w:rtl/>
        </w:rPr>
      </w:pPr>
      <w:r w:rsidRPr="006216AF">
        <w:rPr>
          <w:rtl/>
        </w:rPr>
        <w:t xml:space="preserve">فانصرفت من عنده ، وجئت إلى ضريح النبي </w:t>
      </w:r>
      <w:r>
        <w:rPr>
          <w:rtl/>
        </w:rPr>
        <w:t>(</w:t>
      </w:r>
      <w:r w:rsidRPr="006216AF">
        <w:rPr>
          <w:rtl/>
        </w:rPr>
        <w:t>ص</w:t>
      </w:r>
      <w:r w:rsidR="003460E9">
        <w:rPr>
          <w:rtl/>
        </w:rPr>
        <w:t>)</w:t>
      </w:r>
      <w:r w:rsidRPr="006216AF">
        <w:rPr>
          <w:rtl/>
        </w:rPr>
        <w:t xml:space="preserve"> فانكببت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063FE2">
        <w:rPr>
          <w:rtl/>
        </w:rPr>
        <w:br/>
      </w:r>
      <w:r w:rsidRPr="006216AF">
        <w:rPr>
          <w:rtl/>
        </w:rPr>
        <w:t xml:space="preserve">على قبره ، وشكوت خيبة سفري ، وقلت : يا رسول الله ، بأبي أنت </w:t>
      </w:r>
      <w:r w:rsidR="00063FE2">
        <w:rPr>
          <w:rtl/>
        </w:rPr>
        <w:br/>
      </w:r>
      <w:r w:rsidRPr="006216AF">
        <w:rPr>
          <w:rtl/>
        </w:rPr>
        <w:t>وأمّي ، إلى م</w:t>
      </w:r>
      <w:r w:rsidR="00AF17A9">
        <w:rPr>
          <w:rtl/>
        </w:rPr>
        <w:t>َ</w:t>
      </w:r>
      <w:r w:rsidRPr="006216AF">
        <w:rPr>
          <w:rtl/>
        </w:rPr>
        <w:t>ن أمضي في هذه المسائل التي معي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إلى اليهود ، أم إلى </w:t>
      </w:r>
      <w:r w:rsidR="00063FE2">
        <w:rPr>
          <w:rtl/>
        </w:rPr>
        <w:br/>
      </w:r>
      <w:r w:rsidRPr="006216AF">
        <w:rPr>
          <w:rtl/>
        </w:rPr>
        <w:t>النصارى ، أم إلى المجوس ، أم إلى فقهاء النواصب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إلى أين يا رسول </w:t>
      </w:r>
      <w:r w:rsidR="00063FE2">
        <w:rPr>
          <w:rtl/>
        </w:rPr>
        <w:br/>
      </w:r>
      <w:r w:rsidRPr="006216AF">
        <w:rPr>
          <w:rtl/>
        </w:rPr>
        <w:t>الله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فما زلت أبكي وأستغيث به ، فإذا أنا بإنسان يحركني ، فرفعت </w:t>
      </w:r>
      <w:r w:rsidR="00063FE2">
        <w:rPr>
          <w:rtl/>
        </w:rPr>
        <w:br/>
      </w:r>
      <w:r w:rsidRPr="006216AF">
        <w:rPr>
          <w:rtl/>
        </w:rPr>
        <w:t>رأسي من فوق القبر ، فرأيت عبدا</w:t>
      </w:r>
      <w:r w:rsidR="00AF17A9">
        <w:rPr>
          <w:rtl/>
        </w:rPr>
        <w:t>ً</w:t>
      </w:r>
      <w:r w:rsidRPr="006216AF">
        <w:rPr>
          <w:rtl/>
        </w:rPr>
        <w:t xml:space="preserve"> أسود عليه قميص خ</w:t>
      </w:r>
      <w:r w:rsidR="00FE7B18">
        <w:rPr>
          <w:rtl/>
        </w:rPr>
        <w:t>َ</w:t>
      </w:r>
      <w:r w:rsidRPr="006216AF">
        <w:rPr>
          <w:rtl/>
        </w:rPr>
        <w:t>ل</w:t>
      </w:r>
      <w:r w:rsidR="00FE7B18">
        <w:rPr>
          <w:rtl/>
        </w:rPr>
        <w:t>ِ</w:t>
      </w:r>
      <w:r w:rsidRPr="006216AF">
        <w:rPr>
          <w:rtl/>
        </w:rPr>
        <w:t xml:space="preserve">ق ، وعلى رأسه </w:t>
      </w:r>
      <w:r w:rsidR="00063FE2">
        <w:rPr>
          <w:rtl/>
        </w:rPr>
        <w:br/>
      </w:r>
      <w:r w:rsidRPr="006216AF">
        <w:rPr>
          <w:rtl/>
        </w:rPr>
        <w:t xml:space="preserve">عمامة خلق فقال لي : يا أبا جعفر النيسابوري ، يقول لك مولاك </w:t>
      </w:r>
      <w:r w:rsidR="00063FE2">
        <w:rPr>
          <w:rtl/>
        </w:rPr>
        <w:br/>
      </w:r>
      <w:r w:rsidRPr="006216AF">
        <w:rPr>
          <w:rtl/>
        </w:rPr>
        <w:t>موس</w:t>
      </w:r>
      <w:r w:rsidRPr="00A944A4">
        <w:rPr>
          <w:rtl/>
        </w:rPr>
        <w:t>ى</w:t>
      </w:r>
      <w:r w:rsidR="00FE7B18" w:rsidRPr="00A944A4">
        <w:rPr>
          <w:rtl/>
        </w:rPr>
        <w:t>ٰ</w:t>
      </w:r>
      <w:r w:rsidRPr="006216AF">
        <w:rPr>
          <w:rtl/>
        </w:rPr>
        <w:t xml:space="preserve"> بن 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إلى اليهود ، ولا إلى النصارى ، </w:t>
      </w:r>
      <w:r w:rsidR="00063FE2">
        <w:rPr>
          <w:rtl/>
        </w:rPr>
        <w:br/>
      </w:r>
      <w:r w:rsidRPr="006216AF">
        <w:rPr>
          <w:rtl/>
        </w:rPr>
        <w:t>ولا إلى المجوس ، ولا إلى أعدائنا من النواصب ، إليّ</w:t>
      </w:r>
      <w:r w:rsidR="00AF17A9">
        <w:rPr>
          <w:rtl/>
        </w:rPr>
        <w:t>َ</w:t>
      </w:r>
      <w:r w:rsidRPr="006216AF">
        <w:rPr>
          <w:rtl/>
        </w:rPr>
        <w:t xml:space="preserve"> ، فأنا حجّة </w:t>
      </w:r>
      <w:r w:rsidR="00063FE2">
        <w:rPr>
          <w:rtl/>
        </w:rPr>
        <w:br/>
      </w:r>
      <w:r w:rsidRPr="006216AF">
        <w:rPr>
          <w:rtl/>
        </w:rPr>
        <w:t xml:space="preserve">الله ، قد أجبتك عمّا في الجزو وبجميع ما تحتاج إليه منذ أمس ، فجئني </w:t>
      </w:r>
      <w:r w:rsidR="00063FE2">
        <w:rPr>
          <w:rtl/>
        </w:rPr>
        <w:br/>
      </w:r>
      <w:r w:rsidRPr="006216AF">
        <w:rPr>
          <w:rtl/>
        </w:rPr>
        <w:t xml:space="preserve">به ، وبدرهم شطيطة الذي فيه درهم ودانقان ، الذي في كيس أربعمائة </w:t>
      </w:r>
      <w:r w:rsidR="00063FE2">
        <w:rPr>
          <w:rtl/>
        </w:rPr>
        <w:br/>
      </w:r>
      <w:r w:rsidRPr="006216AF">
        <w:rPr>
          <w:rtl/>
        </w:rPr>
        <w:t>درهم اللؤلو</w:t>
      </w:r>
      <w:r w:rsidR="00FE7B18">
        <w:rPr>
          <w:rtl/>
        </w:rPr>
        <w:t>ئی</w:t>
      </w:r>
      <w:r w:rsidRPr="006216AF">
        <w:rPr>
          <w:rtl/>
        </w:rPr>
        <w:t xml:space="preserve"> ، وشقتها التي في رزمة الأخوين البلخيين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1B44D8" w:rsidRPr="001B44D8" w:rsidRDefault="001B44D8" w:rsidP="001B44D8">
      <w:pPr>
        <w:pStyle w:val="rfdLine"/>
      </w:pPr>
      <w:r w:rsidRPr="001B44D8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 xml:space="preserve">أمره </w:t>
      </w:r>
      <w:r w:rsidR="009F08E4" w:rsidRPr="006216AF">
        <w:rPr>
          <w:rtl/>
        </w:rPr>
        <w:t>«</w:t>
      </w:r>
      <w:r w:rsidRPr="006216AF">
        <w:rPr>
          <w:rtl/>
        </w:rPr>
        <w:t>لسان العرب</w:t>
      </w:r>
      <w:r>
        <w:rPr>
          <w:rtl/>
        </w:rPr>
        <w:t xml:space="preserve"> ـ </w:t>
      </w:r>
      <w:r w:rsidRPr="006216AF">
        <w:rPr>
          <w:rtl/>
        </w:rPr>
        <w:t>حفا</w:t>
      </w:r>
      <w:r>
        <w:rPr>
          <w:rtl/>
        </w:rPr>
        <w:t xml:space="preserve"> ـ </w:t>
      </w:r>
      <w:r w:rsidRPr="006216AF">
        <w:rPr>
          <w:rtl/>
        </w:rPr>
        <w:t>14 : 188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هامش ص : فبكيت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4491F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فطار عقلي ، وجئت إلى رحلي ، ففتحت وأخذت الجزو </w:t>
      </w:r>
      <w:r w:rsidR="00063FE2">
        <w:rPr>
          <w:rtl/>
        </w:rPr>
        <w:br/>
      </w:r>
      <w:r w:rsidRPr="006216AF">
        <w:rPr>
          <w:rtl/>
        </w:rPr>
        <w:t xml:space="preserve">والكيس والرزمة ، فجئت إليه فوجدته في دار خراب ، وبابه مهجور ما </w:t>
      </w:r>
      <w:r w:rsidR="00063FE2">
        <w:rPr>
          <w:rtl/>
        </w:rPr>
        <w:br/>
      </w:r>
      <w:r w:rsidRPr="006216AF">
        <w:rPr>
          <w:rtl/>
        </w:rPr>
        <w:t xml:space="preserve">عليه أحد ، وإذا بذلك الغلام قائم على الباب ، فلمّا رآني دخل بين </w:t>
      </w:r>
      <w:r w:rsidR="00063FE2">
        <w:rPr>
          <w:rtl/>
        </w:rPr>
        <w:br/>
      </w:r>
      <w:r w:rsidRPr="006216AF">
        <w:rPr>
          <w:rtl/>
        </w:rPr>
        <w:t xml:space="preserve">يدي ، ودخلت معه ، فإذا بسيدنا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جالس على الحصير ، </w:t>
      </w:r>
      <w:r w:rsidR="00063FE2">
        <w:rPr>
          <w:rtl/>
        </w:rPr>
        <w:br/>
      </w:r>
      <w:r w:rsidRPr="006216AF">
        <w:rPr>
          <w:rtl/>
        </w:rPr>
        <w:t xml:space="preserve">وتحته شاذكونه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يمانية ، فلما رآني ضحك وقال : </w:t>
      </w:r>
      <w:r w:rsidR="009F08E4" w:rsidRPr="006216AF">
        <w:rPr>
          <w:rtl/>
        </w:rPr>
        <w:t>«</w:t>
      </w:r>
      <w:r w:rsidRPr="006216AF">
        <w:rPr>
          <w:rtl/>
        </w:rPr>
        <w:t>لا تقنط ، ولم</w:t>
      </w:r>
      <w:r w:rsidR="00FE7B18">
        <w:rPr>
          <w:rtl/>
        </w:rPr>
        <w:t>َ</w:t>
      </w:r>
      <w:r w:rsidRPr="006216AF">
        <w:rPr>
          <w:rtl/>
        </w:rPr>
        <w:t xml:space="preserve"> تفزع</w:t>
      </w:r>
      <w:r w:rsidR="00DD50E3">
        <w:rPr>
          <w:rtl/>
        </w:rPr>
        <w:t xml:space="preserve"> ؟</w:t>
      </w:r>
      <w:r w:rsidR="0064491F">
        <w:rPr>
          <w:rtl/>
        </w:rPr>
        <w:t xml:space="preserve"> </w:t>
      </w:r>
      <w:r w:rsidR="00063FE2">
        <w:rPr>
          <w:rtl/>
        </w:rPr>
        <w:br/>
      </w:r>
      <w:r w:rsidRPr="006216AF">
        <w:rPr>
          <w:rtl/>
        </w:rPr>
        <w:t>لا إلى اليهود ، ولا إلى النصارى والمجوس ، أنا حجّة الله ووليه ،</w:t>
      </w:r>
      <w:r w:rsidR="00E00231">
        <w:rPr>
          <w:rtl/>
        </w:rPr>
        <w:t xml:space="preserve"> أ</w:t>
      </w:r>
      <w:r w:rsidRPr="006216AF">
        <w:rPr>
          <w:rtl/>
        </w:rPr>
        <w:t xml:space="preserve">لم </w:t>
      </w:r>
      <w:r w:rsidR="00063FE2">
        <w:rPr>
          <w:rtl/>
        </w:rPr>
        <w:br/>
      </w:r>
      <w:r w:rsidRPr="006216AF">
        <w:rPr>
          <w:rtl/>
        </w:rPr>
        <w:t>يعرفك أبو حمزة على باب مسجد الكوفة جري أمري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182D99">
      <w:pPr>
        <w:rPr>
          <w:rtl/>
        </w:rPr>
      </w:pPr>
      <w:r w:rsidRPr="006216AF">
        <w:rPr>
          <w:rtl/>
        </w:rPr>
        <w:t>قال : فأزاد ذلك في بصيرتي ، وتحققت أمره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هات </w:t>
      </w:r>
      <w:r w:rsidR="00063FE2">
        <w:rPr>
          <w:rtl/>
        </w:rPr>
        <w:br/>
      </w:r>
      <w:r w:rsidRPr="006216AF">
        <w:rPr>
          <w:rtl/>
        </w:rPr>
        <w:t>الكيس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فدفعته إليه ، فحلّه وأدخل يده فيه ، وأخرج منه درهم شطيطة ، </w:t>
      </w:r>
      <w:r w:rsidR="00063FE2">
        <w:rPr>
          <w:rtl/>
        </w:rPr>
        <w:br/>
      </w:r>
      <w:r w:rsidRPr="006216AF">
        <w:rPr>
          <w:rtl/>
        </w:rPr>
        <w:t>وقال لي : هذا درهمها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فأخذ الرزمة وحلّها وأخرج </w:t>
      </w:r>
      <w:r w:rsidR="00063FE2">
        <w:rPr>
          <w:rtl/>
        </w:rPr>
        <w:br/>
      </w:r>
      <w:r w:rsidRPr="006216AF">
        <w:rPr>
          <w:rtl/>
        </w:rPr>
        <w:t>منها شقة قطن مقصورة ، طولها خمسة وعشرون ذراعا</w:t>
      </w:r>
      <w:r w:rsidR="00AF17A9">
        <w:rPr>
          <w:rtl/>
        </w:rPr>
        <w:t>ً</w:t>
      </w:r>
      <w:r w:rsidRPr="006216AF">
        <w:rPr>
          <w:rtl/>
        </w:rPr>
        <w:t xml:space="preserve"> ، وقال لي : </w:t>
      </w:r>
      <w:r w:rsidR="009F08E4" w:rsidRPr="006216AF">
        <w:rPr>
          <w:rtl/>
        </w:rPr>
        <w:t>«</w:t>
      </w:r>
      <w:r w:rsidR="00182D99">
        <w:rPr>
          <w:rtl/>
        </w:rPr>
        <w:t>إ</w:t>
      </w:r>
      <w:r w:rsidRPr="006216AF">
        <w:rPr>
          <w:rtl/>
        </w:rPr>
        <w:t xml:space="preserve">قرأ </w:t>
      </w:r>
      <w:r w:rsidR="00063FE2">
        <w:rPr>
          <w:rtl/>
        </w:rPr>
        <w:br/>
      </w:r>
      <w:r w:rsidR="00276CED">
        <w:rPr>
          <w:rtl/>
        </w:rPr>
        <w:t>عليها السلام</w:t>
      </w:r>
      <w:r w:rsidRPr="006216AF">
        <w:rPr>
          <w:rtl/>
        </w:rPr>
        <w:t xml:space="preserve"> كثيرا</w:t>
      </w:r>
      <w:r w:rsidR="00AF17A9">
        <w:rPr>
          <w:rtl/>
        </w:rPr>
        <w:t>ً</w:t>
      </w:r>
      <w:r w:rsidRPr="006216AF">
        <w:rPr>
          <w:rtl/>
        </w:rPr>
        <w:t xml:space="preserve"> ، وقل لها : قد جعلت شقتك في أكفاني ، وبعثت </w:t>
      </w:r>
      <w:r w:rsidR="00063FE2">
        <w:rPr>
          <w:rtl/>
        </w:rPr>
        <w:br/>
      </w:r>
      <w:r w:rsidRPr="006216AF">
        <w:rPr>
          <w:rtl/>
        </w:rPr>
        <w:t xml:space="preserve">إليك بهذه من أكفاننا ، من قطن قريتنا صريا ، قرية فاطمة </w:t>
      </w:r>
      <w:r w:rsidR="00276CED">
        <w:rPr>
          <w:rtl/>
        </w:rPr>
        <w:t xml:space="preserve">عليها </w:t>
      </w:r>
      <w:r w:rsidR="00063FE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وبذر قطن ، كانت تزرعه بيدها الشريفة لأكفان ولدها ، وغزل </w:t>
      </w:r>
      <w:r w:rsidR="00063FE2">
        <w:rPr>
          <w:rtl/>
        </w:rPr>
        <w:br/>
      </w:r>
      <w:r w:rsidRPr="006216AF">
        <w:rPr>
          <w:rtl/>
        </w:rPr>
        <w:t xml:space="preserve">أختي حكيمة بنت أبي عبد الله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وقصارة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يده لكفنه ، </w:t>
      </w:r>
      <w:r w:rsidR="00063FE2">
        <w:rPr>
          <w:rtl/>
        </w:rPr>
        <w:br/>
      </w:r>
      <w:r w:rsidRPr="006216AF">
        <w:rPr>
          <w:rtl/>
        </w:rPr>
        <w:t>فاجعليها في كفنك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182D99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يا معتب جئني بكيس نفقة م</w:t>
      </w:r>
      <w:r w:rsidR="00AF17A9">
        <w:rPr>
          <w:rtl/>
        </w:rPr>
        <w:t>ؤ</w:t>
      </w:r>
      <w:r w:rsidRPr="006216AF">
        <w:rPr>
          <w:rtl/>
        </w:rPr>
        <w:t>ناتنا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فجاء به ، فطرح </w:t>
      </w:r>
      <w:r w:rsidR="00063FE2">
        <w:rPr>
          <w:rtl/>
        </w:rPr>
        <w:br/>
      </w:r>
      <w:r w:rsidRPr="006216AF">
        <w:rPr>
          <w:rtl/>
        </w:rPr>
        <w:t>درهما</w:t>
      </w:r>
      <w:r w:rsidR="00AF17A9">
        <w:rPr>
          <w:rtl/>
        </w:rPr>
        <w:t>ً</w:t>
      </w:r>
      <w:r w:rsidRPr="006216AF">
        <w:rPr>
          <w:rtl/>
        </w:rPr>
        <w:t xml:space="preserve"> فيه ، وأخرج منه أربعين درهما</w:t>
      </w:r>
      <w:r w:rsidR="00AF17A9">
        <w:rPr>
          <w:rtl/>
        </w:rPr>
        <w:t>ً</w:t>
      </w:r>
      <w:r w:rsidRPr="006216AF">
        <w:rPr>
          <w:rtl/>
        </w:rPr>
        <w:t xml:space="preserve"> ، وقال : </w:t>
      </w:r>
      <w:r w:rsidR="009F08E4" w:rsidRPr="006216AF">
        <w:rPr>
          <w:rtl/>
        </w:rPr>
        <w:t>«</w:t>
      </w:r>
      <w:r w:rsidR="00182D99">
        <w:rPr>
          <w:rtl/>
        </w:rPr>
        <w:t>إ</w:t>
      </w:r>
      <w:r w:rsidRPr="006216AF">
        <w:rPr>
          <w:rtl/>
        </w:rPr>
        <w:t xml:space="preserve">قرأها منّي السلام ، وقل </w:t>
      </w:r>
      <w:r w:rsidR="00063FE2">
        <w:rPr>
          <w:rtl/>
        </w:rPr>
        <w:br/>
      </w:r>
      <w:r w:rsidRPr="006216AF">
        <w:rPr>
          <w:rtl/>
        </w:rPr>
        <w:t xml:space="preserve">لها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ستعيشين تسع عشرة ليلة من دخول أبي جعفر ، ووصول هذا </w:t>
      </w:r>
      <w:r w:rsidR="00063FE2">
        <w:rPr>
          <w:rtl/>
        </w:rPr>
        <w:br/>
      </w:r>
      <w:r w:rsidRPr="006216AF">
        <w:rPr>
          <w:rtl/>
        </w:rPr>
        <w:t>الكفن ، وهذه الدراهم ، فانفقي منها ستة عشر درهما</w:t>
      </w:r>
      <w:r w:rsidR="00AF17A9">
        <w:rPr>
          <w:rtl/>
        </w:rPr>
        <w:t>ً</w:t>
      </w:r>
      <w:r w:rsidRPr="006216AF">
        <w:rPr>
          <w:rtl/>
        </w:rPr>
        <w:t xml:space="preserve"> ، واجعلي أربعة </w:t>
      </w:r>
      <w:r w:rsidR="00063FE2">
        <w:rPr>
          <w:rtl/>
        </w:rPr>
        <w:br/>
      </w:r>
      <w:r w:rsidRPr="006216AF">
        <w:rPr>
          <w:rtl/>
        </w:rPr>
        <w:t xml:space="preserve">وعشرين صدقة عنك ، وما يلزم عليك ، وأنا أتولى الصلاة عليك ؛ فإذا </w:t>
      </w:r>
      <w:r w:rsidR="00F504C1">
        <w:rPr>
          <w:rtl/>
        </w:rPr>
        <w:br/>
      </w:r>
      <w:r w:rsidRPr="006216AF">
        <w:rPr>
          <w:rtl/>
        </w:rPr>
        <w:t xml:space="preserve">رأيتني فاكتم ، فإنّ ذلك أبقى لنفسك ؛ وافكك هذه الخواتيم وانظر هل </w:t>
      </w:r>
      <w:r w:rsidR="00F504C1">
        <w:rPr>
          <w:rtl/>
        </w:rPr>
        <w:br/>
      </w:r>
      <w:r w:rsidRPr="006216AF">
        <w:rPr>
          <w:rtl/>
        </w:rPr>
        <w:t>أجبناك أم لا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قبل أن تجيء بدراهمهم كما أوصوك ، فإنّك رسول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462514" w:rsidRPr="00462514" w:rsidRDefault="00462514" w:rsidP="00462514">
      <w:pPr>
        <w:pStyle w:val="rfdLine"/>
      </w:pPr>
      <w:r w:rsidRPr="00462514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الشاذكونة : معرب شادكونه أي عباءة أو جبة ، فراش أو متكأ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القصارة : فضل الشيء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قصر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101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فتأملت الخواتيم فوجدتها صحاحا</w:t>
      </w:r>
      <w:r w:rsidR="00AF17A9">
        <w:rPr>
          <w:rtl/>
        </w:rPr>
        <w:t>ً</w:t>
      </w:r>
      <w:r w:rsidRPr="006216AF">
        <w:rPr>
          <w:rtl/>
        </w:rPr>
        <w:t xml:space="preserve"> ، ففككت من وسطها واحدا</w:t>
      </w:r>
      <w:r w:rsidR="00AF17A9">
        <w:rPr>
          <w:rtl/>
        </w:rPr>
        <w:t>ً</w:t>
      </w:r>
      <w:r w:rsidRPr="006216AF">
        <w:rPr>
          <w:rtl/>
        </w:rPr>
        <w:t xml:space="preserve"> </w:t>
      </w:r>
      <w:r w:rsidR="00F504C1">
        <w:rPr>
          <w:rtl/>
        </w:rPr>
        <w:br/>
      </w:r>
      <w:r w:rsidRPr="006216AF">
        <w:rPr>
          <w:rtl/>
        </w:rPr>
        <w:t xml:space="preserve">فوجدت تحتها : ما يقول العالم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رجل قال : نذرت لله </w:t>
      </w:r>
      <w:r w:rsidR="009A1F18">
        <w:rPr>
          <w:rtl/>
        </w:rPr>
        <w:br/>
      </w:r>
      <w:r w:rsidRPr="006216AF">
        <w:rPr>
          <w:rtl/>
        </w:rPr>
        <w:t>عزّ وجل لأعتقن كلّ مملوك كان في ملكي قديما</w:t>
      </w:r>
      <w:r w:rsidR="00AF17A9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وكان له جماعة من </w:t>
      </w:r>
      <w:r w:rsidR="009A1F18">
        <w:rPr>
          <w:rtl/>
        </w:rPr>
        <w:br/>
      </w:r>
      <w:r w:rsidRPr="006216AF">
        <w:rPr>
          <w:rtl/>
        </w:rPr>
        <w:t>المماليك</w:t>
      </w:r>
      <w:r w:rsidR="00DD50E3">
        <w:rPr>
          <w:rtl/>
        </w:rPr>
        <w:t xml:space="preserve"> ؟</w:t>
      </w:r>
    </w:p>
    <w:p w:rsidR="005F4626" w:rsidRPr="006216AF" w:rsidRDefault="005F4626" w:rsidP="0086406E">
      <w:pPr>
        <w:rPr>
          <w:rtl/>
        </w:rPr>
      </w:pPr>
      <w:r w:rsidRPr="006216AF">
        <w:rPr>
          <w:rtl/>
        </w:rPr>
        <w:t xml:space="preserve">تحته الجواب من موسى بن 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من كان في </w:t>
      </w:r>
      <w:r w:rsidR="009A1F18">
        <w:rPr>
          <w:rtl/>
        </w:rPr>
        <w:br/>
      </w:r>
      <w:r w:rsidRPr="006216AF">
        <w:rPr>
          <w:rtl/>
        </w:rPr>
        <w:t xml:space="preserve">ملكه قبل ستة أشهر ، والدليل على صحة ذلك قوله تعالى : </w:t>
      </w:r>
      <w:r w:rsidRPr="006216AF">
        <w:rPr>
          <w:rStyle w:val="rfdAlaem"/>
          <w:rtl/>
        </w:rPr>
        <w:t>(</w:t>
      </w:r>
      <w:r w:rsidR="0086406E" w:rsidRPr="0086406E">
        <w:rPr>
          <w:rStyle w:val="rfdAie"/>
          <w:rtl/>
        </w:rPr>
        <w:t xml:space="preserve"> حَتَّىٰ عَادَ </w:t>
      </w:r>
      <w:r w:rsidR="0086406E">
        <w:rPr>
          <w:rStyle w:val="rfdAie"/>
          <w:rtl/>
        </w:rPr>
        <w:br/>
      </w:r>
      <w:r w:rsidR="0086406E" w:rsidRPr="0086406E">
        <w:rPr>
          <w:rStyle w:val="rfdAie"/>
          <w:rtl/>
        </w:rPr>
        <w:t>كَالْعُرْجُونِ الْقَدِيمِ</w:t>
      </w:r>
      <w:r w:rsidRPr="0086406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C24190">
        <w:rPr>
          <w:rtl/>
        </w:rPr>
        <w:t>(</w:t>
      </w:r>
      <w:r w:rsidRPr="006216AF">
        <w:rPr>
          <w:rtl/>
        </w:rPr>
        <w:t xml:space="preserve">وكان بين العرجون القديم والعرجون الجديد </w:t>
      </w:r>
      <w:r w:rsidR="009A1F18">
        <w:rPr>
          <w:rtl/>
        </w:rPr>
        <w:br/>
      </w:r>
      <w:r w:rsidRPr="006216AF">
        <w:rPr>
          <w:rtl/>
        </w:rPr>
        <w:t>في النخلة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ستة أشهر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وفككت الآخر ، فوجدت فيه : ما يقول العالم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</w:t>
      </w:r>
      <w:r w:rsidR="009A1F18">
        <w:rPr>
          <w:rtl/>
        </w:rPr>
        <w:br/>
      </w:r>
      <w:r w:rsidRPr="006216AF">
        <w:rPr>
          <w:rtl/>
        </w:rPr>
        <w:t>رجل قال : [ والله</w:t>
      </w:r>
      <w:r w:rsidR="00DA6DA4">
        <w:rPr>
          <w:rtl/>
        </w:rPr>
        <w:t>ِ</w:t>
      </w:r>
      <w:r w:rsidRPr="006216AF">
        <w:rPr>
          <w:rtl/>
        </w:rPr>
        <w:t xml:space="preserve"> ] أتصدّق بمال كثير ، بما يتصدّق</w:t>
      </w:r>
      <w:r w:rsidR="00410A32">
        <w:rPr>
          <w:rtl/>
        </w:rPr>
        <w:t xml:space="preserve"> .</w:t>
      </w:r>
    </w:p>
    <w:p w:rsidR="005F4626" w:rsidRPr="006216AF" w:rsidRDefault="005F4626" w:rsidP="0086406E">
      <w:pPr>
        <w:rPr>
          <w:rtl/>
        </w:rPr>
      </w:pPr>
      <w:r w:rsidRPr="006216AF">
        <w:rPr>
          <w:rtl/>
        </w:rPr>
        <w:t xml:space="preserve">تحته الجواب بخطه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كان الذي حلف بهذا </w:t>
      </w:r>
      <w:r w:rsidR="009A1F18">
        <w:rPr>
          <w:rtl/>
        </w:rPr>
        <w:br/>
      </w:r>
      <w:r w:rsidRPr="006216AF">
        <w:rPr>
          <w:rtl/>
        </w:rPr>
        <w:t>اليمين من أرباب الدنانير تصدّق بأربعة وثمانين دينارا</w:t>
      </w:r>
      <w:r w:rsidR="00AF17A9">
        <w:rPr>
          <w:rtl/>
        </w:rPr>
        <w:t>ً</w:t>
      </w:r>
      <w:r w:rsidRPr="006216AF">
        <w:rPr>
          <w:rtl/>
        </w:rPr>
        <w:t xml:space="preserve"> ، وإن كان من </w:t>
      </w:r>
      <w:r w:rsidR="009A1F18">
        <w:rPr>
          <w:rtl/>
        </w:rPr>
        <w:br/>
      </w:r>
      <w:r w:rsidRPr="006216AF">
        <w:rPr>
          <w:rtl/>
        </w:rPr>
        <w:t>أرباب الدراهم تصدّق بأربعة وثمانين درهما</w:t>
      </w:r>
      <w:r w:rsidR="00DA6DA4">
        <w:rPr>
          <w:rtl/>
        </w:rPr>
        <w:t>ً</w:t>
      </w:r>
      <w:r w:rsidRPr="006216AF">
        <w:rPr>
          <w:rtl/>
        </w:rPr>
        <w:t xml:space="preserve"> ، وإن كان من أرباب الغنم </w:t>
      </w:r>
      <w:r w:rsidR="009A1F18">
        <w:rPr>
          <w:rtl/>
        </w:rPr>
        <w:br/>
      </w:r>
      <w:r w:rsidRPr="006216AF">
        <w:rPr>
          <w:rtl/>
        </w:rPr>
        <w:t>فيتصدّق بأربعة وثمانين غنما</w:t>
      </w:r>
      <w:r w:rsidR="00DA6DA4">
        <w:rPr>
          <w:rtl/>
        </w:rPr>
        <w:t>ً</w:t>
      </w:r>
      <w:r w:rsidRPr="006216AF">
        <w:rPr>
          <w:rtl/>
        </w:rPr>
        <w:t xml:space="preserve"> ، وإن كان من أرباب البعير فباربعة </w:t>
      </w:r>
      <w:r w:rsidR="009A1F18">
        <w:rPr>
          <w:rtl/>
        </w:rPr>
        <w:br/>
      </w:r>
      <w:r w:rsidRPr="006216AF">
        <w:rPr>
          <w:rtl/>
        </w:rPr>
        <w:t>وثمانين بعيرا</w:t>
      </w:r>
      <w:r w:rsidR="00DA6DA4">
        <w:rPr>
          <w:rtl/>
        </w:rPr>
        <w:t>ً</w:t>
      </w:r>
      <w:r w:rsidRPr="006216AF">
        <w:rPr>
          <w:rtl/>
        </w:rPr>
        <w:t xml:space="preserve"> ؛ والدليل على ذلك قوله تعالى : </w:t>
      </w:r>
      <w:r w:rsidRPr="006216AF">
        <w:rPr>
          <w:rStyle w:val="rfdAlaem"/>
          <w:rtl/>
        </w:rPr>
        <w:t>(</w:t>
      </w:r>
      <w:r w:rsidR="0086406E" w:rsidRPr="0086406E">
        <w:rPr>
          <w:rStyle w:val="rfdAie"/>
          <w:rtl/>
        </w:rPr>
        <w:t xml:space="preserve"> لَقَدْ نَصَرَكُمُ اللَّـهُ فِي </w:t>
      </w:r>
      <w:r w:rsidR="0086406E">
        <w:rPr>
          <w:rStyle w:val="rfdAie"/>
          <w:rtl/>
        </w:rPr>
        <w:br/>
      </w:r>
      <w:r w:rsidR="0086406E" w:rsidRPr="0086406E">
        <w:rPr>
          <w:rStyle w:val="rfdAie"/>
          <w:rtl/>
        </w:rPr>
        <w:t>مَوَاطِنَ كَثِيرَةٍ وَيَوْمَ حُنَيْنٍ</w:t>
      </w:r>
      <w:r w:rsidRPr="0086406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فعددت مواطن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قبل </w:t>
      </w:r>
      <w:r w:rsidR="009A1F18">
        <w:rPr>
          <w:rtl/>
        </w:rPr>
        <w:br/>
      </w:r>
      <w:r w:rsidRPr="006216AF">
        <w:rPr>
          <w:rtl/>
        </w:rPr>
        <w:t>نزول الآية فكانت أربعة وثمانين موطنا</w:t>
      </w:r>
      <w:r w:rsidR="00DA6DA4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وكسرت الأخرى فوجدت تحته : ما يقول العالم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</w:t>
      </w:r>
      <w:r w:rsidR="009A1F18">
        <w:rPr>
          <w:rtl/>
        </w:rPr>
        <w:br/>
      </w:r>
      <w:r w:rsidRPr="006216AF">
        <w:rPr>
          <w:rtl/>
        </w:rPr>
        <w:t>رجل نبش قبرا</w:t>
      </w:r>
      <w:r w:rsidR="00AF17A9">
        <w:rPr>
          <w:rtl/>
        </w:rPr>
        <w:t>ً</w:t>
      </w:r>
      <w:r w:rsidRPr="006216AF">
        <w:rPr>
          <w:rtl/>
        </w:rPr>
        <w:t xml:space="preserve"> وقطع رأس الميت وأخذ كفنه</w:t>
      </w:r>
      <w:r w:rsidR="00DD50E3">
        <w:rPr>
          <w:rtl/>
        </w:rPr>
        <w:t xml:space="preserve"> ؟</w:t>
      </w:r>
    </w:p>
    <w:p w:rsidR="00462514" w:rsidRDefault="005F4626" w:rsidP="00462514">
      <w:pPr>
        <w:rPr>
          <w:rStyle w:val="rfdLineChar"/>
        </w:rPr>
      </w:pPr>
      <w:r w:rsidRPr="006216AF">
        <w:rPr>
          <w:rtl/>
        </w:rPr>
        <w:t xml:space="preserve">الجواب تحته بخطه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تقطع يده لأخذ الكفن من </w:t>
      </w:r>
      <w:r w:rsidR="009A1F18">
        <w:rPr>
          <w:rtl/>
        </w:rPr>
        <w:br/>
      </w:r>
      <w:r w:rsidRPr="006216AF">
        <w:rPr>
          <w:rtl/>
        </w:rPr>
        <w:t>وراء الحرز ، ويؤخذ منه مائة دينار لقطع رأس الميت ، لأنّا جعلناه</w:t>
      </w:r>
      <w:r w:rsidR="00462514">
        <w:rPr>
          <w:rFonts w:hint="cs"/>
          <w:rtl/>
        </w:rPr>
        <w:t xml:space="preserve"> </w:t>
      </w:r>
      <w:r w:rsidR="00462514">
        <w:rPr>
          <w:rtl/>
        </w:rPr>
        <w:br/>
      </w:r>
      <w:r w:rsidR="0046251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يس الآية : 39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ع ، ش ، ص : والعرجون الجديد للنخلة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سورة التوبة الآية : 25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4491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بمنزلة الجنين في بطن أمّه من قبل نفخ الروح فيه ، فجعلنا في النطفة </w:t>
      </w:r>
      <w:r w:rsidR="009A1F18">
        <w:rPr>
          <w:rtl/>
        </w:rPr>
        <w:br/>
      </w:r>
      <w:r w:rsidRPr="006216AF">
        <w:rPr>
          <w:rtl/>
        </w:rPr>
        <w:t>عشرين دينارا</w:t>
      </w:r>
      <w:r w:rsidR="00AF17A9">
        <w:rPr>
          <w:rtl/>
        </w:rPr>
        <w:t>ً</w:t>
      </w:r>
      <w:r w:rsidRPr="006216AF">
        <w:rPr>
          <w:rtl/>
        </w:rPr>
        <w:t xml:space="preserve"> ، وفي العلقة عشرين دينارا</w:t>
      </w:r>
      <w:r w:rsidR="00AF17A9">
        <w:rPr>
          <w:rtl/>
        </w:rPr>
        <w:t>ً</w:t>
      </w:r>
      <w:r w:rsidRPr="006216AF">
        <w:rPr>
          <w:rtl/>
        </w:rPr>
        <w:t xml:space="preserve"> ، وفي المضغة عشرين دينارا</w:t>
      </w:r>
      <w:r w:rsidR="00AF17A9">
        <w:rPr>
          <w:rtl/>
        </w:rPr>
        <w:t>ً</w:t>
      </w:r>
      <w:r w:rsidRPr="006216AF">
        <w:rPr>
          <w:rtl/>
        </w:rPr>
        <w:t xml:space="preserve"> ، </w:t>
      </w:r>
      <w:r w:rsidR="009A1F18">
        <w:rPr>
          <w:rtl/>
        </w:rPr>
        <w:br/>
      </w:r>
      <w:r w:rsidRPr="006216AF">
        <w:rPr>
          <w:rtl/>
        </w:rPr>
        <w:t>وفي اللحم عشرين دينارا</w:t>
      </w:r>
      <w:r w:rsidR="00AF17A9">
        <w:rPr>
          <w:rtl/>
        </w:rPr>
        <w:t>ً</w:t>
      </w:r>
      <w:r w:rsidRPr="006216AF">
        <w:rPr>
          <w:rtl/>
        </w:rPr>
        <w:t xml:space="preserve"> ، وفي تمام الخلق عشرين دينارا</w:t>
      </w:r>
      <w:r w:rsidR="00D06121">
        <w:rPr>
          <w:rtl/>
        </w:rPr>
        <w:t>ً</w:t>
      </w:r>
      <w:r w:rsidRPr="006216AF">
        <w:rPr>
          <w:rtl/>
        </w:rPr>
        <w:t xml:space="preserve"> ، فلو نفخ </w:t>
      </w:r>
      <w:r w:rsidR="009A1F18">
        <w:rPr>
          <w:rtl/>
        </w:rPr>
        <w:br/>
      </w:r>
      <w:r w:rsidRPr="006216AF">
        <w:rPr>
          <w:rtl/>
        </w:rPr>
        <w:t>فيه الروح لألزمناه ألف دينار ، على أن لا يأخذ ورثة الميت منها شيئا</w:t>
      </w:r>
      <w:r w:rsidR="00D06121">
        <w:rPr>
          <w:rtl/>
        </w:rPr>
        <w:t>ً</w:t>
      </w:r>
      <w:r w:rsidRPr="006216AF">
        <w:rPr>
          <w:rtl/>
        </w:rPr>
        <w:t xml:space="preserve"> ، </w:t>
      </w:r>
      <w:r w:rsidR="009A1F18">
        <w:rPr>
          <w:rtl/>
        </w:rPr>
        <w:br/>
      </w:r>
      <w:r w:rsidRPr="006216AF">
        <w:rPr>
          <w:rtl/>
        </w:rPr>
        <w:t xml:space="preserve">بل يتصدق بها عنه ، أو يحجّ ، أو يغزى بها ، لأنّها أصابته في جسمه </w:t>
      </w:r>
      <w:r w:rsidR="009A1F18">
        <w:rPr>
          <w:rtl/>
        </w:rPr>
        <w:br/>
      </w:r>
      <w:r w:rsidRPr="006216AF">
        <w:rPr>
          <w:rtl/>
        </w:rPr>
        <w:t>بعد الموت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أبو جعفر فمضيت من فوري إلى الخان وحملت المال </w:t>
      </w:r>
      <w:r w:rsidR="009A1F18">
        <w:rPr>
          <w:rtl/>
        </w:rPr>
        <w:br/>
      </w:r>
      <w:r w:rsidRPr="006216AF">
        <w:rPr>
          <w:rtl/>
        </w:rPr>
        <w:t>والمتاع إليه ، وأقمت مع</w:t>
      </w:r>
      <w:r w:rsidR="00AB693E">
        <w:rPr>
          <w:rtl/>
        </w:rPr>
        <w:t>ه وحج ف</w:t>
      </w:r>
      <w:r w:rsidR="00AB693E">
        <w:rPr>
          <w:rFonts w:hint="cs"/>
          <w:rtl/>
        </w:rPr>
        <w:t>ي</w:t>
      </w:r>
      <w:r w:rsidRPr="006216AF">
        <w:rPr>
          <w:rtl/>
        </w:rPr>
        <w:t xml:space="preserve"> تلك السنة فخرجت في جملته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9A1F18">
        <w:rPr>
          <w:rtl/>
        </w:rPr>
        <w:br/>
      </w:r>
      <w:r w:rsidRPr="006216AF">
        <w:rPr>
          <w:rtl/>
        </w:rPr>
        <w:t>معاد</w:t>
      </w:r>
      <w:r w:rsidR="00AB693E">
        <w:rPr>
          <w:rtl/>
        </w:rPr>
        <w:t xml:space="preserve">لاً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له في عماريّته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في ذهابي يوما</w:t>
      </w:r>
      <w:r w:rsidR="00D06121">
        <w:rPr>
          <w:rtl/>
        </w:rPr>
        <w:t>ً</w:t>
      </w:r>
      <w:r w:rsidRPr="006216AF">
        <w:rPr>
          <w:rtl/>
        </w:rPr>
        <w:t xml:space="preserve"> وفي عماريّة أبيه يوما</w:t>
      </w:r>
      <w:r w:rsidR="005242F0">
        <w:rPr>
          <w:rtl/>
        </w:rPr>
        <w:t>ً</w:t>
      </w:r>
      <w:r w:rsidRPr="006216AF">
        <w:rPr>
          <w:rtl/>
        </w:rPr>
        <w:t xml:space="preserve"> ، </w:t>
      </w:r>
      <w:r w:rsidR="009A1F18">
        <w:rPr>
          <w:rtl/>
        </w:rPr>
        <w:br/>
      </w:r>
      <w:r w:rsidRPr="006216AF">
        <w:rPr>
          <w:rtl/>
        </w:rPr>
        <w:t xml:space="preserve">ورجعت إلى خراسان فاستقبلني الناس ، وشطيطة من جملتهم ، فسلّموا </w:t>
      </w:r>
      <w:r w:rsidR="009A1F18">
        <w:rPr>
          <w:rtl/>
        </w:rPr>
        <w:br/>
      </w:r>
      <w:r w:rsidRPr="006216AF">
        <w:rPr>
          <w:rtl/>
        </w:rPr>
        <w:t>عليّ</w:t>
      </w:r>
      <w:r w:rsidR="005242F0">
        <w:rPr>
          <w:rtl/>
        </w:rPr>
        <w:t>َ</w:t>
      </w:r>
      <w:r w:rsidRPr="006216AF">
        <w:rPr>
          <w:rtl/>
        </w:rPr>
        <w:t xml:space="preserve"> ، فأقبلت عليها من بينهم وأخبرتها بحضرتهم بما جرى ، ودفعت </w:t>
      </w:r>
      <w:r w:rsidR="009A1F18">
        <w:rPr>
          <w:rtl/>
        </w:rPr>
        <w:br/>
      </w:r>
      <w:r w:rsidRPr="006216AF">
        <w:rPr>
          <w:rtl/>
        </w:rPr>
        <w:t xml:space="preserve">إليها الشقة والدراهم ، وكادت تنشق مرارتها من الفرح ، ولم يدخل إلى </w:t>
      </w:r>
      <w:r w:rsidR="009A1F18">
        <w:rPr>
          <w:rtl/>
        </w:rPr>
        <w:br/>
      </w:r>
      <w:r w:rsidRPr="006216AF">
        <w:rPr>
          <w:rtl/>
        </w:rPr>
        <w:t xml:space="preserve">المدينة من الشيعة </w:t>
      </w:r>
      <w:r w:rsidR="00335A4F">
        <w:rPr>
          <w:rtl/>
        </w:rPr>
        <w:t>إلّ</w:t>
      </w:r>
      <w:r w:rsidR="005242F0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حاسد أو متأسف على منزلتها ودفعت الجزء </w:t>
      </w:r>
      <w:r w:rsidR="009A1F18">
        <w:rPr>
          <w:rtl/>
        </w:rPr>
        <w:br/>
      </w:r>
      <w:r w:rsidRPr="006216AF">
        <w:rPr>
          <w:rtl/>
        </w:rPr>
        <w:t>إليهم ، ففتحوا الخواتيم ، فوجدوا الجوابات تحت مسائلهم</w:t>
      </w:r>
      <w:r w:rsidR="00410A32">
        <w:rPr>
          <w:rtl/>
        </w:rPr>
        <w:t xml:space="preserve"> .</w:t>
      </w:r>
    </w:p>
    <w:p w:rsidR="00AB693E" w:rsidRDefault="005F4626" w:rsidP="00AB693E">
      <w:pPr>
        <w:rPr>
          <w:rStyle w:val="rfdLineChar"/>
        </w:rPr>
      </w:pPr>
      <w:r w:rsidRPr="006216AF">
        <w:rPr>
          <w:rtl/>
        </w:rPr>
        <w:t>وأقامت شطيطة تسعة عشر يوما</w:t>
      </w:r>
      <w:r w:rsidR="00D06121">
        <w:rPr>
          <w:rtl/>
        </w:rPr>
        <w:t>ً</w:t>
      </w:r>
      <w:r w:rsidRPr="006216AF">
        <w:rPr>
          <w:rtl/>
        </w:rPr>
        <w:t xml:space="preserve"> ، وماتت رحمها الله ، فتزاحمت </w:t>
      </w:r>
      <w:r w:rsidR="009A1F18">
        <w:rPr>
          <w:rtl/>
        </w:rPr>
        <w:br/>
      </w:r>
      <w:r w:rsidRPr="006216AF">
        <w:rPr>
          <w:rtl/>
        </w:rPr>
        <w:t xml:space="preserve">الشيعة على الصلاة عليها ، فرأيت أبا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على نجيب ، </w:t>
      </w:r>
      <w:r w:rsidR="009A1F18">
        <w:rPr>
          <w:rtl/>
        </w:rPr>
        <w:br/>
      </w:r>
      <w:r w:rsidRPr="006216AF">
        <w:rPr>
          <w:rtl/>
        </w:rPr>
        <w:t xml:space="preserve">فنزل عنه وأخذ بخطامه ، ووقف يصلّي عليها مع القوم ، وحضر نزولها </w:t>
      </w:r>
      <w:r w:rsidR="009A1F18">
        <w:rPr>
          <w:rtl/>
        </w:rPr>
        <w:br/>
      </w:r>
      <w:r w:rsidRPr="006216AF">
        <w:rPr>
          <w:rtl/>
        </w:rPr>
        <w:t xml:space="preserve">إلى قبرها ونثر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في قبرها من تراب قبر أبي عبد الله الحسين </w:t>
      </w:r>
      <w:r w:rsidR="00276CED">
        <w:rPr>
          <w:rtl/>
        </w:rPr>
        <w:t xml:space="preserve">عليه </w:t>
      </w:r>
      <w:r w:rsidR="009A1F18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فلما فرغ من أمرها ركب البعير وألوى برأسه نحو البرية ، </w:t>
      </w:r>
      <w:r w:rsidR="009A1F18">
        <w:rPr>
          <w:rtl/>
        </w:rPr>
        <w:br/>
      </w:r>
      <w:r w:rsidRPr="006216AF">
        <w:rPr>
          <w:rtl/>
        </w:rPr>
        <w:t xml:space="preserve">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عرّف أصحابك واقرأهم عنّي السلام ، وقل لهم : إنّني ومن </w:t>
      </w:r>
      <w:r w:rsidR="009A1F18">
        <w:rPr>
          <w:rtl/>
        </w:rPr>
        <w:br/>
      </w:r>
      <w:r w:rsidRPr="006216AF">
        <w:rPr>
          <w:rtl/>
        </w:rPr>
        <w:t>جرى مجراي من أهل البيت لا بد لنا من حضور جنائزكم في أي بلد</w:t>
      </w:r>
      <w:r w:rsidR="00AB693E">
        <w:rPr>
          <w:rFonts w:hint="cs"/>
          <w:rtl/>
        </w:rPr>
        <w:t xml:space="preserve"> </w:t>
      </w:r>
      <w:r w:rsidR="00AB693E">
        <w:rPr>
          <w:rtl/>
        </w:rPr>
        <w:br/>
      </w:r>
      <w:r w:rsidR="00AB693E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الجملة : الجماعة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جمل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11 : 128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معاد</w:t>
      </w:r>
      <w:r w:rsidR="00AB693E">
        <w:rPr>
          <w:rStyle w:val="rfdFootnote"/>
          <w:rtl/>
        </w:rPr>
        <w:t>لاً له : أ</w:t>
      </w:r>
      <w:r w:rsidR="00AB693E">
        <w:rPr>
          <w:rStyle w:val="rfdFootnote"/>
          <w:rFonts w:hint="cs"/>
          <w:rtl/>
        </w:rPr>
        <w:t>ي</w:t>
      </w:r>
      <w:r w:rsidRPr="006216AF">
        <w:rPr>
          <w:rStyle w:val="rfdFootnote"/>
          <w:rtl/>
        </w:rPr>
        <w:t xml:space="preserve"> راكبا</w:t>
      </w:r>
      <w:r w:rsidR="005242F0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معه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عدل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11 : 432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الع</w:t>
      </w:r>
      <w:r w:rsidR="005242F0">
        <w:rPr>
          <w:rStyle w:val="rfdFootnote"/>
          <w:rtl/>
        </w:rPr>
        <w:t>َ</w:t>
      </w:r>
      <w:r w:rsidRPr="006216AF">
        <w:rPr>
          <w:rStyle w:val="rfdFootnote"/>
          <w:rtl/>
        </w:rPr>
        <w:t>م</w:t>
      </w:r>
      <w:r w:rsidR="005242F0">
        <w:rPr>
          <w:rStyle w:val="rfdFootnote"/>
          <w:rtl/>
        </w:rPr>
        <w:t>َ</w:t>
      </w:r>
      <w:r w:rsidRPr="006216AF">
        <w:rPr>
          <w:rStyle w:val="rfdFootnote"/>
          <w:rtl/>
        </w:rPr>
        <w:t>اريّة : هودج يجلس فيه</w:t>
      </w:r>
      <w:r w:rsidR="00410A32">
        <w:rPr>
          <w:rStyle w:val="rfdFootnote"/>
          <w:rtl/>
        </w:rPr>
        <w:t xml:space="preserve"> .</w:t>
      </w:r>
    </w:p>
    <w:p w:rsidR="005F4626" w:rsidRPr="0064491F" w:rsidRDefault="009F08E4" w:rsidP="0064491F">
      <w:pPr>
        <w:rPr>
          <w:rStyle w:val="rfdFootnote"/>
          <w:rtl/>
        </w:rPr>
      </w:pPr>
      <w:r w:rsidRPr="0064491F">
        <w:rPr>
          <w:rStyle w:val="rfdFootnote"/>
          <w:rtl/>
        </w:rPr>
        <w:t>«</w:t>
      </w:r>
      <w:r w:rsidR="005F4626" w:rsidRPr="0064491F">
        <w:rPr>
          <w:rStyle w:val="rfdFootnote"/>
          <w:rtl/>
        </w:rPr>
        <w:t>راجع محيط المحيط ـ عمر ـ 632</w:t>
      </w:r>
      <w:r w:rsidRPr="0064491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في ص : طرح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4491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كنتم ، فاتقوا الله في أنفسكم وأحسنوا الأعمال لتعينونا على خلاصكم ، </w:t>
      </w:r>
      <w:r w:rsidR="009A1F18">
        <w:rPr>
          <w:rtl/>
        </w:rPr>
        <w:br/>
      </w:r>
      <w:r w:rsidRPr="006216AF">
        <w:rPr>
          <w:rtl/>
        </w:rPr>
        <w:t>وفك رقابكم من النار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أبو جعفر : فلما ولّى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عرّفت الجماعة ، فرأوه وقد </w:t>
      </w:r>
      <w:r w:rsidR="009A1F18">
        <w:rPr>
          <w:rtl/>
        </w:rPr>
        <w:br/>
      </w:r>
      <w:r w:rsidRPr="006216AF">
        <w:rPr>
          <w:rtl/>
        </w:rPr>
        <w:t>ب</w:t>
      </w:r>
      <w:r w:rsidR="00D06121">
        <w:rPr>
          <w:rtl/>
        </w:rPr>
        <w:t>َ</w:t>
      </w:r>
      <w:r w:rsidRPr="006216AF">
        <w:rPr>
          <w:rtl/>
        </w:rPr>
        <w:t>ع</w:t>
      </w:r>
      <w:r w:rsidR="00D06121">
        <w:rPr>
          <w:rtl/>
        </w:rPr>
        <w:t>ُ</w:t>
      </w:r>
      <w:r w:rsidRPr="006216AF">
        <w:rPr>
          <w:rtl/>
        </w:rPr>
        <w:t>د</w:t>
      </w:r>
      <w:r w:rsidR="00D06121">
        <w:rPr>
          <w:rtl/>
        </w:rPr>
        <w:t>َ</w:t>
      </w:r>
      <w:r w:rsidRPr="006216AF">
        <w:rPr>
          <w:rtl/>
        </w:rPr>
        <w:t xml:space="preserve"> والنجيب يجري به ، فكادت أنفسهم تسيل حزنا</w:t>
      </w:r>
      <w:r w:rsidR="00770CE7">
        <w:rPr>
          <w:rtl/>
        </w:rPr>
        <w:t>ً</w:t>
      </w:r>
      <w:r w:rsidRPr="006216AF">
        <w:rPr>
          <w:rtl/>
        </w:rPr>
        <w:t xml:space="preserve"> إذ لم يتمكنوا من </w:t>
      </w:r>
      <w:r w:rsidR="009A1F18">
        <w:rPr>
          <w:rtl/>
        </w:rPr>
        <w:br/>
      </w:r>
      <w:r w:rsidRPr="006216AF">
        <w:rPr>
          <w:rtl/>
        </w:rPr>
        <w:t>النظر إليه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ذلك عدة آيات ، وكفى بها حجّة للمتأمل الذاكر</w:t>
      </w:r>
      <w:r w:rsidR="00410A32">
        <w:rPr>
          <w:rtl/>
        </w:rPr>
        <w:t xml:space="preserve"> .</w:t>
      </w:r>
    </w:p>
    <w:p w:rsidR="0064491F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64491F" w:rsidRDefault="005F4626" w:rsidP="001F459E">
      <w:pPr>
        <w:pStyle w:val="Heading2Center"/>
        <w:rPr>
          <w:rtl/>
        </w:rPr>
      </w:pPr>
      <w:r w:rsidRPr="006216AF">
        <w:rPr>
          <w:rtl/>
        </w:rPr>
        <w:t>في ظهور آياته في الإ</w:t>
      </w:r>
      <w:r w:rsidR="00E15B95">
        <w:rPr>
          <w:rtl/>
        </w:rPr>
        <w:t>ِ</w:t>
      </w:r>
      <w:r w:rsidRPr="006216AF">
        <w:rPr>
          <w:rtl/>
        </w:rPr>
        <w:t>خبار بالمغيبات</w:t>
      </w:r>
    </w:p>
    <w:p w:rsidR="005F4626" w:rsidRPr="00E15B95" w:rsidRDefault="005F4626" w:rsidP="001F459E">
      <w:pPr>
        <w:pStyle w:val="rfdCenterBold2"/>
        <w:rPr>
          <w:rtl/>
        </w:rPr>
      </w:pPr>
      <w:r w:rsidRPr="00E15B95">
        <w:rPr>
          <w:rtl/>
        </w:rPr>
        <w:t>وفيه : ستة أحاديث</w:t>
      </w:r>
    </w:p>
    <w:p w:rsidR="005F4626" w:rsidRPr="006216AF" w:rsidRDefault="005F4626" w:rsidP="0015433B">
      <w:pPr>
        <w:rPr>
          <w:rtl/>
        </w:rPr>
      </w:pPr>
      <w:r w:rsidRPr="006216AF">
        <w:rPr>
          <w:rtl/>
        </w:rPr>
        <w:t>377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15433B">
        <w:rPr>
          <w:rFonts w:hint="cs"/>
          <w:rtl/>
        </w:rPr>
        <w:t xml:space="preserve"> </w:t>
      </w:r>
      <w:r>
        <w:rPr>
          <w:rtl/>
        </w:rPr>
        <w:t>ـ</w:t>
      </w:r>
      <w:r w:rsidR="0015433B">
        <w:rPr>
          <w:rFonts w:hint="cs"/>
          <w:rtl/>
        </w:rPr>
        <w:t xml:space="preserve"> </w:t>
      </w:r>
      <w:r w:rsidRPr="006216AF">
        <w:rPr>
          <w:rtl/>
        </w:rPr>
        <w:t xml:space="preserve">عن الأصبغ بن موسى ، قال : بعث معي رجل من </w:t>
      </w:r>
      <w:r w:rsidR="009A1F18">
        <w:rPr>
          <w:rtl/>
        </w:rPr>
        <w:br/>
      </w:r>
      <w:r w:rsidRPr="006216AF">
        <w:rPr>
          <w:rtl/>
        </w:rPr>
        <w:t xml:space="preserve">أصحابنا إلى أبي الحسن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بمائة دينار ، وكان معي </w:t>
      </w:r>
      <w:r w:rsidR="009A1F18">
        <w:rPr>
          <w:rtl/>
        </w:rPr>
        <w:br/>
      </w:r>
      <w:r w:rsidRPr="006216AF">
        <w:rPr>
          <w:rtl/>
        </w:rPr>
        <w:t>بضاعة لنفسي ، فلمّا دخلت المدينة صببت عليّ</w:t>
      </w:r>
      <w:r w:rsidR="00D06121">
        <w:rPr>
          <w:rtl/>
        </w:rPr>
        <w:t>َ</w:t>
      </w:r>
      <w:r w:rsidRPr="006216AF">
        <w:rPr>
          <w:rtl/>
        </w:rPr>
        <w:t xml:space="preserve"> ماء</w:t>
      </w:r>
      <w:r w:rsidR="00D06121">
        <w:rPr>
          <w:rtl/>
        </w:rPr>
        <w:t>ً</w:t>
      </w:r>
      <w:r w:rsidRPr="006216AF">
        <w:rPr>
          <w:rtl/>
        </w:rPr>
        <w:t xml:space="preserve"> ، وغسلت بضاعتي </w:t>
      </w:r>
      <w:r w:rsidR="009A1F18">
        <w:rPr>
          <w:rtl/>
        </w:rPr>
        <w:br/>
      </w:r>
      <w:r w:rsidRPr="006216AF">
        <w:rPr>
          <w:rtl/>
        </w:rPr>
        <w:t>وبضاعة الرجل ، وذررت عليها مسكا</w:t>
      </w:r>
      <w:r w:rsidR="00D06121">
        <w:rPr>
          <w:rtl/>
        </w:rPr>
        <w:t>ً</w:t>
      </w:r>
      <w:r w:rsidRPr="006216AF">
        <w:rPr>
          <w:rtl/>
        </w:rPr>
        <w:t xml:space="preserve"> ، ثمّ إني عددت بضاعة </w:t>
      </w:r>
      <w:r w:rsidR="009A1F18">
        <w:rPr>
          <w:rtl/>
        </w:rPr>
        <w:br/>
      </w:r>
      <w:r w:rsidRPr="006216AF">
        <w:rPr>
          <w:rtl/>
        </w:rPr>
        <w:t xml:space="preserve">الرجل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فوجدتها تسعة وتسعين دينارا</w:t>
      </w:r>
      <w:r w:rsidR="00E15B95">
        <w:rPr>
          <w:rtl/>
        </w:rPr>
        <w:t>ً</w:t>
      </w:r>
      <w:r w:rsidRPr="006216AF">
        <w:rPr>
          <w:rtl/>
        </w:rPr>
        <w:t xml:space="preserve"> ، فأخذت دينارا</w:t>
      </w:r>
      <w:r w:rsidR="00E15B95">
        <w:rPr>
          <w:rtl/>
        </w:rPr>
        <w:t>ً</w:t>
      </w:r>
      <w:r w:rsidRPr="006216AF">
        <w:rPr>
          <w:rtl/>
        </w:rPr>
        <w:t xml:space="preserve"> من دنانير لي </w:t>
      </w:r>
      <w:r w:rsidR="009A1F18">
        <w:rPr>
          <w:rtl/>
        </w:rPr>
        <w:br/>
      </w:r>
      <w:r w:rsidRPr="006216AF">
        <w:rPr>
          <w:rtl/>
        </w:rPr>
        <w:t>أخرى فغسلته وذررت عليه مسكا</w:t>
      </w:r>
      <w:r w:rsidR="00E15B95">
        <w:rPr>
          <w:rtl/>
        </w:rPr>
        <w:t>ً</w:t>
      </w:r>
      <w:r w:rsidRPr="006216AF">
        <w:rPr>
          <w:rtl/>
        </w:rPr>
        <w:t xml:space="preserve"> ، وأعدتها في الصرّة كما كانت ، ثمّ </w:t>
      </w:r>
      <w:r w:rsidR="009A1F18">
        <w:rPr>
          <w:rtl/>
        </w:rPr>
        <w:br/>
      </w:r>
      <w:r w:rsidRPr="006216AF">
        <w:rPr>
          <w:rtl/>
        </w:rPr>
        <w:t>دخلت عليه في الليل ، فقلت له : جعلت فداك ، إنّ معي شيئا</w:t>
      </w:r>
      <w:r w:rsidR="00E15B95">
        <w:rPr>
          <w:rtl/>
        </w:rPr>
        <w:t>ً</w:t>
      </w:r>
      <w:r w:rsidRPr="006216AF">
        <w:rPr>
          <w:rtl/>
        </w:rPr>
        <w:t xml:space="preserve"> أتقرّ</w:t>
      </w:r>
      <w:r w:rsidR="00E15B95">
        <w:rPr>
          <w:rtl/>
        </w:rPr>
        <w:t>َ</w:t>
      </w:r>
      <w:r w:rsidRPr="006216AF">
        <w:rPr>
          <w:rtl/>
        </w:rPr>
        <w:t xml:space="preserve">ب </w:t>
      </w:r>
      <w:r w:rsidR="009A1F18">
        <w:rPr>
          <w:rtl/>
        </w:rPr>
        <w:br/>
      </w:r>
      <w:r w:rsidRPr="006216AF">
        <w:rPr>
          <w:rtl/>
        </w:rPr>
        <w:t>به إلى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هات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ناولته الصرّة قال : </w:t>
      </w:r>
      <w:r w:rsidR="009F08E4" w:rsidRPr="006216AF">
        <w:rPr>
          <w:rtl/>
        </w:rPr>
        <w:t>«</w:t>
      </w:r>
      <w:r w:rsidRPr="006216AF">
        <w:rPr>
          <w:rtl/>
        </w:rPr>
        <w:t>فضها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ففضضتها ، ثمّ قلت : إنّ فلانا</w:t>
      </w:r>
      <w:r w:rsidR="00D06121">
        <w:rPr>
          <w:rtl/>
        </w:rPr>
        <w:t>ً</w:t>
      </w:r>
      <w:r w:rsidRPr="006216AF">
        <w:rPr>
          <w:rtl/>
        </w:rPr>
        <w:t xml:space="preserve"> </w:t>
      </w:r>
      <w:r w:rsidR="009A1F18">
        <w:rPr>
          <w:rtl/>
        </w:rPr>
        <w:br/>
      </w:r>
      <w:r w:rsidRPr="006216AF">
        <w:rPr>
          <w:rtl/>
        </w:rPr>
        <w:t>مولاك بعث إليك معي بشيء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أن ناولته ونثرتها بين يديه أخرج </w:t>
      </w:r>
      <w:r w:rsidR="009A1F18">
        <w:rPr>
          <w:rtl/>
        </w:rPr>
        <w:br/>
      </w:r>
      <w:r w:rsidRPr="006216AF">
        <w:rPr>
          <w:rtl/>
        </w:rPr>
        <w:t xml:space="preserve">ديناري من بينها ، ثمّ قال : </w:t>
      </w:r>
      <w:r w:rsidR="009F08E4" w:rsidRPr="006216AF">
        <w:rPr>
          <w:rtl/>
        </w:rPr>
        <w:t>«</w:t>
      </w:r>
      <w:r w:rsidRPr="006216AF">
        <w:rPr>
          <w:rtl/>
        </w:rPr>
        <w:t>إنّما بعث إلينا وزنا</w:t>
      </w:r>
      <w:r w:rsidR="00D06121">
        <w:rPr>
          <w:rtl/>
        </w:rPr>
        <w:t>ً</w:t>
      </w:r>
      <w:r w:rsidRPr="006216AF">
        <w:rPr>
          <w:rtl/>
        </w:rPr>
        <w:t xml:space="preserve"> لا عددا</w:t>
      </w:r>
      <w:r w:rsidR="00D06121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15433B" w:rsidRDefault="005F4626" w:rsidP="0015433B">
      <w:pPr>
        <w:rPr>
          <w:rStyle w:val="rfdLineChar"/>
        </w:rPr>
      </w:pPr>
      <w:r w:rsidRPr="006216AF">
        <w:rPr>
          <w:rtl/>
        </w:rPr>
        <w:t>378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15433B">
        <w:rPr>
          <w:rFonts w:hint="cs"/>
          <w:rtl/>
        </w:rPr>
        <w:t xml:space="preserve"> </w:t>
      </w:r>
      <w:r>
        <w:rPr>
          <w:rtl/>
        </w:rPr>
        <w:t>ـ</w:t>
      </w:r>
      <w:r w:rsidR="0015433B">
        <w:rPr>
          <w:rFonts w:hint="cs"/>
          <w:rtl/>
        </w:rPr>
        <w:t xml:space="preserve"> </w:t>
      </w:r>
      <w:r w:rsidRPr="006216AF">
        <w:rPr>
          <w:rtl/>
        </w:rPr>
        <w:t>ولقد وجدت في بعض كتب أصحابنا رضي الله عنهم</w:t>
      </w:r>
      <w:r w:rsidR="0015433B">
        <w:rPr>
          <w:rFonts w:hint="cs"/>
          <w:rtl/>
        </w:rPr>
        <w:t xml:space="preserve"> </w:t>
      </w:r>
      <w:r w:rsidR="0015433B">
        <w:rPr>
          <w:rtl/>
        </w:rPr>
        <w:br/>
      </w:r>
      <w:r w:rsidR="001543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15433B">
      <w:pPr>
        <w:pStyle w:val="rfdFootnote0"/>
        <w:rPr>
          <w:rtl/>
        </w:rPr>
      </w:pPr>
      <w:r w:rsidRPr="006216AF">
        <w:rPr>
          <w:rtl/>
        </w:rPr>
        <w:t>1</w:t>
      </w:r>
      <w:r w:rsidR="0015433B">
        <w:rPr>
          <w:rFonts w:hint="cs"/>
          <w:rtl/>
        </w:rPr>
        <w:t xml:space="preserve"> </w:t>
      </w:r>
      <w:r>
        <w:rPr>
          <w:rtl/>
        </w:rPr>
        <w:t>ـ</w:t>
      </w:r>
      <w:r w:rsidR="0015433B">
        <w:rPr>
          <w:rFonts w:hint="cs"/>
          <w:rtl/>
        </w:rPr>
        <w:t xml:space="preserve"> </w:t>
      </w:r>
      <w:r w:rsidRPr="006216AF">
        <w:rPr>
          <w:rtl/>
        </w:rPr>
        <w:t>الخرائج والجرائح 1 : 328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21 ، باختصار ، كشف الغمة 2 : 244 ، مدينة </w:t>
      </w:r>
      <w:r w:rsidR="009A1F18">
        <w:rPr>
          <w:rtl/>
        </w:rPr>
        <w:br/>
      </w:r>
      <w:r w:rsidRPr="006216AF">
        <w:rPr>
          <w:rtl/>
        </w:rPr>
        <w:t>المعاجز : 467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زاد في ر : وذررت عليها مسكا</w:t>
      </w:r>
      <w:r w:rsidR="00D06121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وعنه في مدينة المعاجز : 467</w:t>
      </w:r>
      <w:r w:rsidR="00410A32">
        <w:rPr>
          <w:rtl/>
        </w:rPr>
        <w:t xml:space="preserve"> .</w:t>
      </w:r>
    </w:p>
    <w:p w:rsidR="005F4626" w:rsidRPr="006216AF" w:rsidRDefault="005F4626" w:rsidP="0064491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أنّه كان للرشيد باز أبيض ، يحبه حبا</w:t>
      </w:r>
      <w:r w:rsidR="004D0289">
        <w:rPr>
          <w:rtl/>
        </w:rPr>
        <w:t>ً</w:t>
      </w:r>
      <w:r w:rsidRPr="006216AF">
        <w:rPr>
          <w:rtl/>
        </w:rPr>
        <w:t xml:space="preserve"> شديدا</w:t>
      </w:r>
      <w:r w:rsidR="004D0289">
        <w:rPr>
          <w:rtl/>
        </w:rPr>
        <w:t>ً</w:t>
      </w:r>
      <w:r w:rsidRPr="006216AF">
        <w:rPr>
          <w:rtl/>
        </w:rPr>
        <w:t xml:space="preserve"> ، فطار في بعض متصيداته </w:t>
      </w:r>
      <w:r w:rsidR="009A1F18">
        <w:rPr>
          <w:rtl/>
        </w:rPr>
        <w:br/>
      </w:r>
      <w:r w:rsidRPr="006216AF">
        <w:rPr>
          <w:rtl/>
        </w:rPr>
        <w:t xml:space="preserve">حتّى غاب عن أعينهم ، فأمر الرشيد أن يضرب له قبّة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ونزل تحتها ، </w:t>
      </w:r>
      <w:r w:rsidR="009A1F18">
        <w:rPr>
          <w:rtl/>
        </w:rPr>
        <w:br/>
      </w:r>
      <w:r w:rsidRPr="006216AF">
        <w:rPr>
          <w:rtl/>
        </w:rPr>
        <w:t xml:space="preserve">وحلف أنّه لا يبرح من موضعه أو يجيئوا إليه بالباز ، وأقام بالموضع ، </w:t>
      </w:r>
      <w:r w:rsidR="009A1F18">
        <w:rPr>
          <w:rtl/>
        </w:rPr>
        <w:br/>
      </w:r>
      <w:r w:rsidRPr="006216AF">
        <w:rPr>
          <w:rtl/>
        </w:rPr>
        <w:t xml:space="preserve">وأنفذ وجوه العسكر ، وسرح الأمراء والأقواد في طلبه على مسيرة يوم أو </w:t>
      </w:r>
      <w:r w:rsidR="009A1F18">
        <w:rPr>
          <w:rtl/>
        </w:rPr>
        <w:br/>
      </w:r>
      <w:r w:rsidRPr="006216AF">
        <w:rPr>
          <w:rtl/>
        </w:rPr>
        <w:t>يومين وثلاثة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في اليوم الثاني آخر النهار نزل البازي عليه في يده </w:t>
      </w:r>
      <w:r w:rsidR="009A1F18">
        <w:rPr>
          <w:rtl/>
        </w:rPr>
        <w:br/>
      </w:r>
      <w:r w:rsidRPr="006216AF">
        <w:rPr>
          <w:rtl/>
        </w:rPr>
        <w:t xml:space="preserve">حيوان يتحرك ، ويلمع كما يلمع السيف في الشمس ، فأخذه من يده </w:t>
      </w:r>
      <w:r w:rsidR="009A1F18">
        <w:rPr>
          <w:rtl/>
        </w:rPr>
        <w:br/>
      </w:r>
      <w:r w:rsidRPr="006216AF">
        <w:rPr>
          <w:rtl/>
        </w:rPr>
        <w:t xml:space="preserve">بالرفق ، ورجع إلى داره فطرحه في طست ذهب ، ودعا بالأشراف </w:t>
      </w:r>
      <w:r w:rsidR="009A1F18">
        <w:rPr>
          <w:rtl/>
        </w:rPr>
        <w:br/>
      </w:r>
      <w:r w:rsidRPr="006216AF">
        <w:rPr>
          <w:rtl/>
        </w:rPr>
        <w:t xml:space="preserve">والأطباء والحكماء والفقهاء والقضاة والحكّام ، فقال : هل فيكم من رأى </w:t>
      </w:r>
      <w:r w:rsidR="009A1F18">
        <w:rPr>
          <w:rtl/>
        </w:rPr>
        <w:br/>
      </w:r>
      <w:r w:rsidRPr="006216AF">
        <w:rPr>
          <w:rtl/>
        </w:rPr>
        <w:t>مثل هذه الصورة قط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فقالوا : ما رأينا مثلها قط ، ولا ندري ما هي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كيف لنا بعلمها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له ابن أكثم القاضي وأبو يوسف </w:t>
      </w:r>
      <w:r w:rsidR="009A1F18">
        <w:rPr>
          <w:rtl/>
        </w:rPr>
        <w:br/>
      </w:r>
      <w:r w:rsidRPr="006216AF">
        <w:rPr>
          <w:rtl/>
        </w:rPr>
        <w:t xml:space="preserve">يعقوب القاضي : مالك غير إمام الروافض موسى بن جعفر تبعث </w:t>
      </w:r>
      <w:r w:rsidR="009A1F18">
        <w:rPr>
          <w:rtl/>
        </w:rPr>
        <w:br/>
      </w:r>
      <w:r w:rsidRPr="006216AF">
        <w:rPr>
          <w:rtl/>
        </w:rPr>
        <w:t>وت</w:t>
      </w:r>
      <w:r w:rsidR="004D0289">
        <w:rPr>
          <w:rtl/>
        </w:rPr>
        <w:t>ُ</w:t>
      </w:r>
      <w:r w:rsidRPr="006216AF">
        <w:rPr>
          <w:rtl/>
        </w:rPr>
        <w:t xml:space="preserve">حضر جماعة من الروافض ، وتسأله عنها ، فإن علم كانت معرفتها لنا </w:t>
      </w:r>
      <w:r w:rsidR="009A1F18">
        <w:rPr>
          <w:rtl/>
        </w:rPr>
        <w:br/>
      </w:r>
      <w:r w:rsidRPr="006216AF">
        <w:rPr>
          <w:rtl/>
        </w:rPr>
        <w:t xml:space="preserve">فائدة ، وإن لم يعلم افتضح عند أصحابه الذين عندهم أنّه يعلم </w:t>
      </w:r>
      <w:r w:rsidR="009A1F18">
        <w:rPr>
          <w:rtl/>
        </w:rPr>
        <w:br/>
      </w:r>
      <w:r w:rsidRPr="006216AF">
        <w:rPr>
          <w:rtl/>
        </w:rPr>
        <w:t>الغيب ، وينظر في السماء إلى الملائكة</w:t>
      </w:r>
      <w:r w:rsidR="00410A32">
        <w:rPr>
          <w:rtl/>
        </w:rPr>
        <w:t xml:space="preserve"> .</w:t>
      </w:r>
    </w:p>
    <w:p w:rsidR="005F4626" w:rsidRPr="006216AF" w:rsidRDefault="005F4626" w:rsidP="0064491F">
      <w:pPr>
        <w:rPr>
          <w:rtl/>
        </w:rPr>
      </w:pPr>
      <w:r w:rsidRPr="006216AF">
        <w:rPr>
          <w:rtl/>
        </w:rPr>
        <w:t xml:space="preserve">فقال : هذا وتربة المهدي نعم الرأي وارسلوا خلف أبي الحسن </w:t>
      </w:r>
      <w:r w:rsidR="00276CED">
        <w:rPr>
          <w:rtl/>
        </w:rPr>
        <w:t xml:space="preserve">عليه </w:t>
      </w:r>
      <w:r w:rsidR="009A1F18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وسألوه أن يحضر المجالس الساعة ومن عنده من أصحابه</w:t>
      </w:r>
      <w:r w:rsidR="00410A32">
        <w:rPr>
          <w:rtl/>
        </w:rPr>
        <w:t xml:space="preserve"> .</w:t>
      </w:r>
      <w:r w:rsidR="0064491F">
        <w:rPr>
          <w:rtl/>
        </w:rPr>
        <w:t xml:space="preserve"> </w:t>
      </w:r>
      <w:r w:rsidR="009A1F18">
        <w:rPr>
          <w:rtl/>
        </w:rPr>
        <w:br/>
      </w:r>
      <w:r w:rsidRPr="006216AF">
        <w:rPr>
          <w:rtl/>
        </w:rPr>
        <w:t>وبعثوا خلف فلان وفلان من أصحاب الروافض</w:t>
      </w:r>
      <w:r w:rsidR="00410A32">
        <w:rPr>
          <w:rtl/>
        </w:rPr>
        <w:t xml:space="preserve"> .</w:t>
      </w:r>
    </w:p>
    <w:p w:rsidR="0015433B" w:rsidRDefault="005F4626" w:rsidP="0015433B">
      <w:pPr>
        <w:rPr>
          <w:rStyle w:val="rfdLineChar"/>
        </w:rPr>
      </w:pPr>
      <w:r w:rsidRPr="006216AF">
        <w:rPr>
          <w:rtl/>
        </w:rPr>
        <w:t xml:space="preserve">فحضر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وجماعة من الشيعة معه ، فقال :</w:t>
      </w:r>
      <w:r w:rsidR="0064491F">
        <w:rPr>
          <w:rtl/>
        </w:rPr>
        <w:t xml:space="preserve"> </w:t>
      </w:r>
      <w:r w:rsidR="009A1F18">
        <w:rPr>
          <w:rtl/>
        </w:rPr>
        <w:br/>
      </w:r>
      <w:r w:rsidRPr="006216AF">
        <w:rPr>
          <w:rtl/>
        </w:rPr>
        <w:t>يا أبا الحسن ، إنّما أحضرتك شوقا</w:t>
      </w:r>
      <w:r w:rsidR="004D0289">
        <w:rPr>
          <w:rtl/>
        </w:rPr>
        <w:t>ً</w:t>
      </w:r>
      <w:r w:rsidRPr="006216AF">
        <w:rPr>
          <w:rtl/>
        </w:rPr>
        <w:t xml:space="preserve"> إليك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دعني من شوقك ، </w:t>
      </w:r>
      <w:r w:rsidR="009A1F18">
        <w:rPr>
          <w:rtl/>
        </w:rPr>
        <w:br/>
      </w:r>
      <w:r w:rsidRPr="006216AF">
        <w:rPr>
          <w:rtl/>
        </w:rPr>
        <w:t>ألا إنّ الله تبارك خلق بين السماء والأرض بحرا</w:t>
      </w:r>
      <w:r w:rsidR="004D0289">
        <w:rPr>
          <w:rtl/>
        </w:rPr>
        <w:t>ً</w:t>
      </w:r>
      <w:r w:rsidRPr="006216AF">
        <w:rPr>
          <w:rtl/>
        </w:rPr>
        <w:t xml:space="preserve"> مكفوفا</w:t>
      </w:r>
      <w:r w:rsidR="004D0289">
        <w:rPr>
          <w:rtl/>
        </w:rPr>
        <w:t>ً</w:t>
      </w:r>
      <w:r w:rsidRPr="006216AF">
        <w:rPr>
          <w:rtl/>
        </w:rPr>
        <w:t xml:space="preserve"> عذبا</w:t>
      </w:r>
      <w:r w:rsidR="004D0289">
        <w:rPr>
          <w:rtl/>
        </w:rPr>
        <w:t>ً</w:t>
      </w:r>
      <w:r w:rsidRPr="006216AF">
        <w:rPr>
          <w:rtl/>
        </w:rPr>
        <w:t xml:space="preserve"> زلا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</w:t>
      </w:r>
      <w:r w:rsidR="009A1F18">
        <w:rPr>
          <w:rtl/>
        </w:rPr>
        <w:br/>
      </w:r>
      <w:r w:rsidRPr="006216AF">
        <w:rPr>
          <w:rtl/>
        </w:rPr>
        <w:t>كفّ</w:t>
      </w:r>
      <w:r w:rsidR="004D0289">
        <w:rPr>
          <w:rtl/>
        </w:rPr>
        <w:t>َ</w:t>
      </w:r>
      <w:r w:rsidRPr="006216AF">
        <w:rPr>
          <w:rtl/>
        </w:rPr>
        <w:t xml:space="preserve"> الموج بعضه على بعض من حواشيه لئلا يطغى خزنته فينزل منه </w:t>
      </w:r>
      <w:r w:rsidR="009A1F18">
        <w:rPr>
          <w:rtl/>
        </w:rPr>
        <w:br/>
      </w:r>
      <w:r w:rsidRPr="006216AF">
        <w:rPr>
          <w:rtl/>
        </w:rPr>
        <w:t>مكيال فيهلك ما تحته ، وطوله أربعة فراسخ في أربعة فراسخ من</w:t>
      </w:r>
      <w:r w:rsidR="0015433B">
        <w:rPr>
          <w:rFonts w:hint="cs"/>
          <w:rtl/>
        </w:rPr>
        <w:t xml:space="preserve"> </w:t>
      </w:r>
      <w:r w:rsidR="0015433B">
        <w:rPr>
          <w:rtl/>
        </w:rPr>
        <w:br/>
      </w:r>
      <w:r w:rsidR="001543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، م : قبة تركية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5433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فراسخ الملائكة ، الفرسخ مسيرة مائتي عام للراكب المجد يحفّ به </w:t>
      </w:r>
      <w:r w:rsidR="00056E11">
        <w:rPr>
          <w:rtl/>
        </w:rPr>
        <w:br/>
      </w:r>
      <w:r w:rsidRPr="006216AF">
        <w:rPr>
          <w:rtl/>
        </w:rPr>
        <w:t>الصافون المسبّحون من الملائكة الذين قال الله تعالى</w:t>
      </w:r>
      <w:r w:rsidR="00477C0C" w:rsidRPr="00A944A4">
        <w:rPr>
          <w:rtl/>
        </w:rPr>
        <w:t>ٰ</w:t>
      </w:r>
      <w:r w:rsidRPr="006216AF">
        <w:rPr>
          <w:rtl/>
        </w:rPr>
        <w:t xml:space="preserve"> : </w:t>
      </w:r>
      <w:r w:rsidRPr="006216AF">
        <w:rPr>
          <w:rStyle w:val="rfdAlaem"/>
          <w:rtl/>
        </w:rPr>
        <w:t>(</w:t>
      </w:r>
      <w:r w:rsidR="00477C0C" w:rsidRPr="00477C0C">
        <w:rPr>
          <w:rStyle w:val="rfdAie"/>
          <w:rtl/>
        </w:rPr>
        <w:t xml:space="preserve"> وَإِنَّا لَنَحْنُ </w:t>
      </w:r>
      <w:r w:rsidR="00477C0C">
        <w:rPr>
          <w:rStyle w:val="rfdAie"/>
          <w:rtl/>
        </w:rPr>
        <w:br/>
      </w:r>
      <w:r w:rsidR="00477C0C" w:rsidRPr="00477C0C">
        <w:rPr>
          <w:rStyle w:val="rfdAie"/>
          <w:rtl/>
        </w:rPr>
        <w:t xml:space="preserve">الصَّافُّونَ </w:t>
      </w:r>
      <w:r w:rsidR="0015433B">
        <w:rPr>
          <w:rStyle w:val="rfdAie"/>
        </w:rPr>
        <w:t>*</w:t>
      </w:r>
      <w:r w:rsidR="00477C0C" w:rsidRPr="00477C0C">
        <w:rPr>
          <w:rStyle w:val="rfdAie"/>
          <w:rtl/>
        </w:rPr>
        <w:t xml:space="preserve"> وَإِنَّا لَنَحْنُ الْمُسَبِّحُونَ</w:t>
      </w:r>
      <w:r w:rsidRPr="00477C0C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وخلق له سكانا</w:t>
      </w:r>
      <w:r w:rsidR="004D0289">
        <w:rPr>
          <w:rtl/>
        </w:rPr>
        <w:t>ً</w:t>
      </w:r>
      <w:r w:rsidRPr="006216AF">
        <w:rPr>
          <w:rtl/>
        </w:rPr>
        <w:t xml:space="preserve"> أشخاصا</w:t>
      </w:r>
      <w:r w:rsidR="004D0289">
        <w:rPr>
          <w:rtl/>
        </w:rPr>
        <w:t>ً</w:t>
      </w:r>
      <w:r w:rsidRPr="006216AF">
        <w:rPr>
          <w:rtl/>
        </w:rPr>
        <w:t xml:space="preserve"> على عمل السمك صغارا</w:t>
      </w:r>
      <w:r w:rsidR="004D0289">
        <w:rPr>
          <w:rtl/>
        </w:rPr>
        <w:t>ً</w:t>
      </w:r>
      <w:r w:rsidRPr="006216AF">
        <w:rPr>
          <w:rtl/>
        </w:rPr>
        <w:t xml:space="preserve"> وكبارا</w:t>
      </w:r>
      <w:r w:rsidR="004D0289">
        <w:rPr>
          <w:rtl/>
        </w:rPr>
        <w:t>ً</w:t>
      </w:r>
      <w:r w:rsidRPr="006216AF">
        <w:rPr>
          <w:rtl/>
        </w:rPr>
        <w:t xml:space="preserve"> ، فأكبر </w:t>
      </w:r>
      <w:r w:rsidR="00056E11">
        <w:rPr>
          <w:rtl/>
        </w:rPr>
        <w:br/>
      </w:r>
      <w:r w:rsidRPr="006216AF">
        <w:rPr>
          <w:rtl/>
        </w:rPr>
        <w:t xml:space="preserve">ما فيه من هذه الصورة شبر ، وله رأس كرأس الآدمي ، وله أنف وأذنان </w:t>
      </w:r>
      <w:r w:rsidR="00056E11">
        <w:rPr>
          <w:rtl/>
        </w:rPr>
        <w:br/>
      </w:r>
      <w:r w:rsidRPr="006216AF">
        <w:rPr>
          <w:rtl/>
        </w:rPr>
        <w:t>وعينان ، والذكور منها له سواد في وجهه مثل اللحى ، والإ</w:t>
      </w:r>
      <w:r w:rsidR="00477C0C">
        <w:rPr>
          <w:rtl/>
        </w:rPr>
        <w:t>ِ</w:t>
      </w:r>
      <w:r w:rsidRPr="006216AF">
        <w:rPr>
          <w:rtl/>
        </w:rPr>
        <w:t xml:space="preserve">ناث لها </w:t>
      </w:r>
      <w:r w:rsidR="00056E11">
        <w:rPr>
          <w:rtl/>
        </w:rPr>
        <w:br/>
      </w:r>
      <w:r w:rsidRPr="006216AF">
        <w:rPr>
          <w:rtl/>
        </w:rPr>
        <w:t xml:space="preserve">شعور على رأسها مثل النساء ، ولها أجساد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مثل أجساد السمك ، </w:t>
      </w:r>
      <w:r w:rsidR="00056E11">
        <w:rPr>
          <w:rtl/>
        </w:rPr>
        <w:br/>
      </w:r>
      <w:r w:rsidRPr="006216AF">
        <w:rPr>
          <w:rtl/>
        </w:rPr>
        <w:t xml:space="preserve">وفلوس مثل </w:t>
      </w:r>
      <w:r w:rsidR="00C24190">
        <w:rPr>
          <w:rtl/>
        </w:rPr>
        <w:t>(</w:t>
      </w:r>
      <w:r w:rsidRPr="006216AF">
        <w:rPr>
          <w:rtl/>
        </w:rPr>
        <w:t>فلوس السمك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وبطون مثل بطونها ، ومواضع الأجنحة </w:t>
      </w:r>
      <w:r w:rsidR="00056E11">
        <w:rPr>
          <w:rtl/>
        </w:rPr>
        <w:br/>
      </w:r>
      <w:r w:rsidRPr="006216AF">
        <w:rPr>
          <w:rtl/>
        </w:rPr>
        <w:t>منها مثل أكف وأرجل مثل أيدي الناس ، وأرجلهم ، تلمع لمعانا</w:t>
      </w:r>
      <w:r w:rsidR="004D0289">
        <w:rPr>
          <w:rtl/>
        </w:rPr>
        <w:t>ً</w:t>
      </w:r>
      <w:r w:rsidRPr="006216AF">
        <w:rPr>
          <w:rtl/>
        </w:rPr>
        <w:t xml:space="preserve"> عظيما</w:t>
      </w:r>
      <w:r w:rsidR="004D0289">
        <w:rPr>
          <w:rtl/>
        </w:rPr>
        <w:t>ً</w:t>
      </w:r>
      <w:r w:rsidRPr="006216AF">
        <w:rPr>
          <w:rtl/>
        </w:rPr>
        <w:t xml:space="preserve"> </w:t>
      </w:r>
      <w:r w:rsidR="00056E11">
        <w:rPr>
          <w:rtl/>
        </w:rPr>
        <w:br/>
      </w:r>
      <w:r w:rsidRPr="006216AF">
        <w:rPr>
          <w:rtl/>
        </w:rPr>
        <w:t>لأنّها متبرّجة بالأنوار ، تغشي الناظر إليها حتى يرد طرفه حسيرا</w:t>
      </w:r>
      <w:r w:rsidR="004D0289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غداؤها التقديس والتكبير والتهليل ، فإذا قصّ</w:t>
      </w:r>
      <w:r w:rsidR="004D0289">
        <w:rPr>
          <w:rtl/>
        </w:rPr>
        <w:t>َ</w:t>
      </w:r>
      <w:r w:rsidRPr="006216AF">
        <w:rPr>
          <w:rtl/>
        </w:rPr>
        <w:t xml:space="preserve">ر أحدهما في </w:t>
      </w:r>
      <w:r w:rsidR="00056E11">
        <w:rPr>
          <w:rtl/>
        </w:rPr>
        <w:br/>
      </w:r>
      <w:r w:rsidRPr="006216AF">
        <w:rPr>
          <w:rtl/>
        </w:rPr>
        <w:t>التسبيح سلّ</w:t>
      </w:r>
      <w:r w:rsidR="00450726">
        <w:rPr>
          <w:rtl/>
        </w:rPr>
        <w:t>َ</w:t>
      </w:r>
      <w:r w:rsidRPr="006216AF">
        <w:rPr>
          <w:rtl/>
        </w:rPr>
        <w:t>ط الله عليها البزاة البيض ، فأكلتها وج</w:t>
      </w:r>
      <w:r w:rsidR="00450726">
        <w:rPr>
          <w:rtl/>
        </w:rPr>
        <w:t>ُ</w:t>
      </w:r>
      <w:r w:rsidRPr="006216AF">
        <w:rPr>
          <w:rtl/>
        </w:rPr>
        <w:t xml:space="preserve">علت رزقها ، وما يحل </w:t>
      </w:r>
      <w:r w:rsidR="005E3A28">
        <w:rPr>
          <w:rtl/>
        </w:rPr>
        <w:br/>
      </w:r>
      <w:r w:rsidRPr="006216AF">
        <w:rPr>
          <w:rtl/>
        </w:rPr>
        <w:t>لك أن تأخذ من هذا البازي رزقه الذي بعثه الله إليه ليأكله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259B7">
      <w:pPr>
        <w:rPr>
          <w:rtl/>
        </w:rPr>
      </w:pPr>
      <w:r w:rsidRPr="006216AF">
        <w:rPr>
          <w:rtl/>
        </w:rPr>
        <w:t xml:space="preserve">فقال الرشيد : أخرجوا الطست ، فأخرجوه ، فنظر إليها فما أخطأ </w:t>
      </w:r>
      <w:r w:rsidR="007673AF">
        <w:rPr>
          <w:rtl/>
        </w:rPr>
        <w:br/>
      </w:r>
      <w:r w:rsidRPr="006216AF">
        <w:rPr>
          <w:rtl/>
        </w:rPr>
        <w:t xml:space="preserve">ممّا قال أبو الحسن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شيئا</w:t>
      </w:r>
      <w:r w:rsidR="004D0289">
        <w:rPr>
          <w:rtl/>
        </w:rPr>
        <w:t>ً</w:t>
      </w:r>
      <w:r w:rsidRPr="006216AF">
        <w:rPr>
          <w:rtl/>
        </w:rPr>
        <w:t xml:space="preserve"> ، ثمّ انصرف ، فطرحها </w:t>
      </w:r>
      <w:r w:rsidR="007673AF">
        <w:rPr>
          <w:rtl/>
        </w:rPr>
        <w:br/>
      </w:r>
      <w:r w:rsidRPr="006216AF">
        <w:rPr>
          <w:rtl/>
        </w:rPr>
        <w:t>الرشيد للبازي فقطعها وأكلها ، فما نقط لها دم ، ولا سقط منها شيء</w:t>
      </w:r>
      <w:r w:rsidR="00410A32">
        <w:rPr>
          <w:rtl/>
        </w:rPr>
        <w:t xml:space="preserve"> .</w:t>
      </w:r>
      <w:r w:rsidR="009259B7">
        <w:rPr>
          <w:rtl/>
        </w:rPr>
        <w:t xml:space="preserve"> </w:t>
      </w:r>
      <w:r w:rsidR="007673AF">
        <w:rPr>
          <w:rtl/>
        </w:rPr>
        <w:br/>
      </w:r>
      <w:r w:rsidRPr="006216AF">
        <w:rPr>
          <w:rtl/>
        </w:rPr>
        <w:t>فقال الرشيد لجماعة الهاشميين ومن حضر :</w:t>
      </w:r>
      <w:r w:rsidR="00E00231">
        <w:rPr>
          <w:rtl/>
        </w:rPr>
        <w:t xml:space="preserve"> أ</w:t>
      </w:r>
      <w:r w:rsidRPr="006216AF">
        <w:rPr>
          <w:rtl/>
        </w:rPr>
        <w:t xml:space="preserve">ترانا لو حدّثنا بهذا كنا </w:t>
      </w:r>
      <w:r w:rsidR="007673AF">
        <w:rPr>
          <w:rtl/>
        </w:rPr>
        <w:br/>
      </w:r>
      <w:r w:rsidRPr="006216AF">
        <w:rPr>
          <w:rtl/>
        </w:rPr>
        <w:t>نصدّ</w:t>
      </w:r>
      <w:r w:rsidR="00450726">
        <w:rPr>
          <w:rtl/>
        </w:rPr>
        <w:t>َ</w:t>
      </w:r>
      <w:r w:rsidRPr="006216AF">
        <w:rPr>
          <w:rtl/>
        </w:rPr>
        <w:t>ق</w:t>
      </w:r>
      <w:r w:rsidR="00DD50E3">
        <w:rPr>
          <w:rtl/>
        </w:rPr>
        <w:t xml:space="preserve"> ؟!</w:t>
      </w:r>
    </w:p>
    <w:p w:rsidR="0015433B" w:rsidRDefault="005F4626" w:rsidP="0015433B">
      <w:pPr>
        <w:rPr>
          <w:rStyle w:val="rfdLineChar"/>
        </w:rPr>
      </w:pPr>
      <w:r w:rsidRPr="006216AF">
        <w:rPr>
          <w:rtl/>
        </w:rPr>
        <w:t>379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15433B">
        <w:rPr>
          <w:rFonts w:hint="cs"/>
          <w:rtl/>
        </w:rPr>
        <w:t xml:space="preserve"> </w:t>
      </w:r>
      <w:r>
        <w:rPr>
          <w:rtl/>
        </w:rPr>
        <w:t>ـ</w:t>
      </w:r>
      <w:r w:rsidR="0015433B">
        <w:rPr>
          <w:rFonts w:hint="cs"/>
          <w:rtl/>
        </w:rPr>
        <w:t xml:space="preserve"> </w:t>
      </w:r>
      <w:r w:rsidRPr="006216AF">
        <w:rPr>
          <w:rtl/>
        </w:rPr>
        <w:t>عن عبد الله بن سنان ، قال : حمل الرشيد في بعض</w:t>
      </w:r>
      <w:r w:rsidR="0015433B">
        <w:rPr>
          <w:rFonts w:hint="cs"/>
          <w:rtl/>
        </w:rPr>
        <w:t xml:space="preserve"> </w:t>
      </w:r>
      <w:r w:rsidR="0015433B">
        <w:rPr>
          <w:rtl/>
        </w:rPr>
        <w:br/>
      </w:r>
      <w:r w:rsidR="0015433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الصافات الآيتان : 165 ، 166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بأجساد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م : فلوسها</w:t>
      </w:r>
      <w:r w:rsidR="00410A32">
        <w:rPr>
          <w:rStyle w:val="rfdFootnote"/>
          <w:rtl/>
        </w:rPr>
        <w:t xml:space="preserve"> .</w:t>
      </w:r>
    </w:p>
    <w:p w:rsidR="005F4626" w:rsidRPr="0015433B" w:rsidRDefault="005F4626" w:rsidP="0015433B">
      <w:pPr>
        <w:pStyle w:val="rfdFootnote0"/>
        <w:rPr>
          <w:rStyle w:val="rfdPoemTiniCharChar"/>
          <w:rtl/>
        </w:rPr>
      </w:pPr>
      <w:r w:rsidRPr="006216AF">
        <w:rPr>
          <w:rtl/>
        </w:rPr>
        <w:t>3</w:t>
      </w:r>
      <w:r w:rsidR="0015433B">
        <w:rPr>
          <w:rFonts w:hint="cs"/>
          <w:rtl/>
        </w:rPr>
        <w:t xml:space="preserve"> </w:t>
      </w:r>
      <w:r>
        <w:rPr>
          <w:rtl/>
        </w:rPr>
        <w:t>ـ</w:t>
      </w:r>
      <w:r w:rsidR="0015433B">
        <w:rPr>
          <w:rFonts w:hint="cs"/>
          <w:rtl/>
        </w:rPr>
        <w:t xml:space="preserve"> </w:t>
      </w:r>
      <w:r w:rsidRPr="006216AF">
        <w:rPr>
          <w:rtl/>
        </w:rPr>
        <w:t>إرشاد المفيد : 293 ، دلائل الإ</w:t>
      </w:r>
      <w:r w:rsidR="00450726">
        <w:rPr>
          <w:rtl/>
        </w:rPr>
        <w:t>ِ</w:t>
      </w:r>
      <w:r w:rsidRPr="006216AF">
        <w:rPr>
          <w:rtl/>
        </w:rPr>
        <w:t xml:space="preserve">مامة : 158 ، الخرائج والجرائح </w:t>
      </w:r>
      <w:r w:rsidR="007673AF">
        <w:rPr>
          <w:rtl/>
        </w:rPr>
        <w:br/>
      </w:r>
      <w:r w:rsidRPr="006216AF">
        <w:rPr>
          <w:rtl/>
        </w:rPr>
        <w:t>1 : 334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25 ، قطعة منه </w:t>
      </w:r>
      <w:r w:rsidR="00166E62">
        <w:rPr>
          <w:rtl/>
        </w:rPr>
        <w:t>و 2</w:t>
      </w:r>
      <w:r w:rsidRPr="006216AF">
        <w:rPr>
          <w:rtl/>
        </w:rPr>
        <w:t xml:space="preserve"> : 6</w:t>
      </w:r>
      <w:r w:rsidR="00450726">
        <w:rPr>
          <w:rtl/>
        </w:rPr>
        <w:t>56</w:t>
      </w:r>
      <w:r w:rsidR="0096323A">
        <w:rPr>
          <w:rtl/>
        </w:rPr>
        <w:t xml:space="preserve"> / </w:t>
      </w:r>
      <w:r w:rsidR="00450726">
        <w:rPr>
          <w:rtl/>
        </w:rPr>
        <w:t>9 بلفظ آخر ، مناقب ابن شهرا</w:t>
      </w:r>
      <w:r w:rsidRPr="006216AF">
        <w:rPr>
          <w:rtl/>
        </w:rPr>
        <w:t xml:space="preserve">شوب </w:t>
      </w:r>
      <w:r w:rsidR="007673AF">
        <w:rPr>
          <w:rtl/>
        </w:rPr>
        <w:br/>
      </w:r>
      <w:r w:rsidRPr="006216AF">
        <w:rPr>
          <w:rtl/>
        </w:rPr>
        <w:t>4 : 289 ، قطعة منه ، إعلام الورى</w:t>
      </w:r>
      <w:r w:rsidR="00450726" w:rsidRPr="00A944A4">
        <w:rPr>
          <w:rtl/>
        </w:rPr>
        <w:t>ٰ</w:t>
      </w:r>
      <w:r w:rsidRPr="006216AF">
        <w:rPr>
          <w:rtl/>
        </w:rPr>
        <w:t xml:space="preserve"> : 302 ، كشف الغمة 2 : 224 ، عيون</w:t>
      </w:r>
      <w:r w:rsidR="007673AF">
        <w:rPr>
          <w:rtl/>
        </w:rPr>
        <w:t xml:space="preserve"> </w:t>
      </w:r>
      <w:r w:rsidR="007673AF">
        <w:rPr>
          <w:rtl/>
        </w:rPr>
        <w:br/>
      </w:r>
    </w:p>
    <w:p w:rsidR="005F4626" w:rsidRPr="006216AF" w:rsidRDefault="005F4626" w:rsidP="009259B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الأيام إلى علي بن يقطين ثيابا</w:t>
      </w:r>
      <w:r w:rsidR="004D0289">
        <w:rPr>
          <w:rtl/>
        </w:rPr>
        <w:t>ً</w:t>
      </w:r>
      <w:r w:rsidRPr="006216AF">
        <w:rPr>
          <w:rtl/>
        </w:rPr>
        <w:t xml:space="preserve"> أكرمه بها ، وكان من جملتها درّاعة خزّ </w:t>
      </w:r>
      <w:r w:rsidR="007673AF">
        <w:rPr>
          <w:rtl/>
        </w:rPr>
        <w:br/>
      </w:r>
      <w:r w:rsidRPr="006216AF">
        <w:rPr>
          <w:rtl/>
        </w:rPr>
        <w:t xml:space="preserve">سوداء من لباس الملوك ، مثقّلة بالذّهب ، فأنفذ علي بن يقطين جلّ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7673AF">
        <w:rPr>
          <w:rtl/>
        </w:rPr>
        <w:br/>
      </w:r>
      <w:r w:rsidRPr="006216AF">
        <w:rPr>
          <w:rtl/>
        </w:rPr>
        <w:t xml:space="preserve">تلك الثياب إلى موسى بن 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وأنفذ من جملتها تلك </w:t>
      </w:r>
      <w:r w:rsidR="007673AF">
        <w:rPr>
          <w:rtl/>
        </w:rPr>
        <w:br/>
      </w:r>
      <w:r w:rsidRPr="006216AF">
        <w:rPr>
          <w:rtl/>
        </w:rPr>
        <w:t>الدرّاعة ، وأضاف إليها ما</w:t>
      </w:r>
      <w:r w:rsidR="00AB693E">
        <w:rPr>
          <w:rtl/>
        </w:rPr>
        <w:t xml:space="preserve">لاً </w:t>
      </w:r>
      <w:r w:rsidRPr="006216AF">
        <w:rPr>
          <w:rtl/>
        </w:rPr>
        <w:t>كان أعدّ</w:t>
      </w:r>
      <w:r w:rsidR="004D0289">
        <w:rPr>
          <w:rtl/>
        </w:rPr>
        <w:t>َ</w:t>
      </w:r>
      <w:r w:rsidRPr="006216AF">
        <w:rPr>
          <w:rtl/>
        </w:rPr>
        <w:t xml:space="preserve">ه على رسم له فيما يحمله من </w:t>
      </w:r>
      <w:r w:rsidR="007673AF">
        <w:rPr>
          <w:rtl/>
        </w:rPr>
        <w:br/>
      </w:r>
      <w:r w:rsidRPr="006216AF">
        <w:rPr>
          <w:rtl/>
        </w:rPr>
        <w:t>خمس ماله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rPr>
          <w:rtl/>
        </w:rPr>
      </w:pPr>
      <w:r w:rsidRPr="006216AF">
        <w:rPr>
          <w:rtl/>
        </w:rPr>
        <w:t xml:space="preserve">فلمّا وصل ذلك إلى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</w:t>
      </w:r>
      <w:r w:rsidR="004D0289">
        <w:rPr>
          <w:rtl/>
        </w:rPr>
        <w:t>َ</w:t>
      </w:r>
      <w:r w:rsidRPr="006216AF">
        <w:rPr>
          <w:rtl/>
        </w:rPr>
        <w:t>ب</w:t>
      </w:r>
      <w:r w:rsidR="004D0289">
        <w:rPr>
          <w:rtl/>
        </w:rPr>
        <w:t>ِ</w:t>
      </w:r>
      <w:r w:rsidRPr="006216AF">
        <w:rPr>
          <w:rtl/>
        </w:rPr>
        <w:t>ل</w:t>
      </w:r>
      <w:r w:rsidR="004D0289">
        <w:rPr>
          <w:rtl/>
        </w:rPr>
        <w:t>َ</w:t>
      </w:r>
      <w:r w:rsidRPr="006216AF">
        <w:rPr>
          <w:rtl/>
        </w:rPr>
        <w:t xml:space="preserve"> المال والثياب </w:t>
      </w:r>
      <w:r w:rsidR="007673AF">
        <w:rPr>
          <w:rtl/>
        </w:rPr>
        <w:br/>
      </w:r>
      <w:r w:rsidRPr="006216AF">
        <w:rPr>
          <w:rtl/>
        </w:rPr>
        <w:t xml:space="preserve">وردّ الدرّاعة على يد الرسول إلى عليّ بن يقطين ، وكتب إليه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احتفظ </w:t>
      </w:r>
      <w:r w:rsidR="007673AF">
        <w:rPr>
          <w:rtl/>
        </w:rPr>
        <w:br/>
      </w:r>
      <w:r w:rsidRPr="006216AF">
        <w:rPr>
          <w:rtl/>
        </w:rPr>
        <w:t>بها ، ولا تخرجها من يدك فسيكون لك بها شأن تحتاج معه إليها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6E2D38">
        <w:rPr>
          <w:rtl/>
        </w:rPr>
        <w:t xml:space="preserve"> </w:t>
      </w:r>
      <w:r w:rsidR="007673AF">
        <w:rPr>
          <w:rtl/>
        </w:rPr>
        <w:br/>
      </w:r>
      <w:r w:rsidRPr="006216AF">
        <w:rPr>
          <w:rtl/>
        </w:rPr>
        <w:t xml:space="preserve">فارتاب عليّ بن يقطين بردّها إليه ، ولم يدر ما سبب ذلك ، واحتفظ </w:t>
      </w:r>
      <w:r w:rsidR="007673AF">
        <w:rPr>
          <w:rtl/>
        </w:rPr>
        <w:br/>
      </w:r>
      <w:r w:rsidRPr="006216AF">
        <w:rPr>
          <w:rtl/>
        </w:rPr>
        <w:t xml:space="preserve">بالدرّاعة ، فلمّا كان بعد أيام تغير علي بن يقطين على غلام له كان </w:t>
      </w:r>
      <w:r w:rsidR="007673AF">
        <w:rPr>
          <w:rtl/>
        </w:rPr>
        <w:br/>
      </w:r>
      <w:r w:rsidRPr="006216AF">
        <w:rPr>
          <w:rtl/>
        </w:rPr>
        <w:t xml:space="preserve">يختصّ به ، فصرفه عن خدمته ، وكان الغلام يعرف ميل علي بن يقطين </w:t>
      </w:r>
      <w:r w:rsidR="007673AF">
        <w:rPr>
          <w:rtl/>
        </w:rPr>
        <w:br/>
      </w:r>
      <w:r w:rsidRPr="006216AF">
        <w:rPr>
          <w:rtl/>
        </w:rPr>
        <w:t xml:space="preserve">إلى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ويقف على ما يحمله إليه في كلّ وقت </w:t>
      </w:r>
      <w:r w:rsidR="007673AF">
        <w:rPr>
          <w:rtl/>
        </w:rPr>
        <w:br/>
      </w:r>
      <w:r w:rsidRPr="006216AF">
        <w:rPr>
          <w:rtl/>
        </w:rPr>
        <w:t xml:space="preserve">من الأوقات من مال وثياب وألطاف وغير ذلك ، فسعى به إلى الرشيد </w:t>
      </w:r>
      <w:r w:rsidR="007673AF">
        <w:rPr>
          <w:rtl/>
        </w:rPr>
        <w:br/>
      </w:r>
      <w:r w:rsidRPr="006216AF">
        <w:rPr>
          <w:rtl/>
        </w:rPr>
        <w:t>وقال : إنّ</w:t>
      </w:r>
      <w:r w:rsidR="00F96523">
        <w:rPr>
          <w:rtl/>
        </w:rPr>
        <w:t>َ</w:t>
      </w:r>
      <w:r w:rsidRPr="006216AF">
        <w:rPr>
          <w:rtl/>
        </w:rPr>
        <w:t xml:space="preserve">ه يقول بإمامة موسى بن 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ويحمل إليه </w:t>
      </w:r>
      <w:r w:rsidR="007673AF">
        <w:rPr>
          <w:rtl/>
        </w:rPr>
        <w:br/>
      </w:r>
      <w:r w:rsidRPr="006216AF">
        <w:rPr>
          <w:rtl/>
        </w:rPr>
        <w:t xml:space="preserve">خمس ماله في كلّ سنة ، وقد حمل إليه الدرّاعة التي أكرمه بها أمير </w:t>
      </w:r>
      <w:r w:rsidR="007673AF">
        <w:rPr>
          <w:rtl/>
        </w:rPr>
        <w:br/>
      </w:r>
      <w:r w:rsidRPr="006216AF">
        <w:rPr>
          <w:rtl/>
        </w:rPr>
        <w:t>المؤمنين في وقت كذا وكذا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فاستشاط الرشيد لذلك ، وغضب غضبا</w:t>
      </w:r>
      <w:r w:rsidR="004D0289">
        <w:rPr>
          <w:rtl/>
        </w:rPr>
        <w:t>ً</w:t>
      </w:r>
      <w:r w:rsidRPr="006216AF">
        <w:rPr>
          <w:rtl/>
        </w:rPr>
        <w:t xml:space="preserve"> </w:t>
      </w:r>
      <w:r w:rsidR="007673AF">
        <w:rPr>
          <w:rtl/>
        </w:rPr>
        <w:br/>
      </w:r>
      <w:r w:rsidRPr="006216AF">
        <w:rPr>
          <w:rtl/>
        </w:rPr>
        <w:t>شديدا</w:t>
      </w:r>
      <w:r w:rsidR="004D0289">
        <w:rPr>
          <w:rtl/>
        </w:rPr>
        <w:t>ً</w:t>
      </w:r>
      <w:r w:rsidRPr="006216AF">
        <w:rPr>
          <w:rtl/>
        </w:rPr>
        <w:t xml:space="preserve"> ، وقال : لأكشفن عن هذا الحال ، فإن كان الأمر كما تقول </w:t>
      </w:r>
      <w:r w:rsidR="007673AF">
        <w:rPr>
          <w:rtl/>
        </w:rPr>
        <w:br/>
      </w:r>
      <w:r w:rsidRPr="006216AF">
        <w:rPr>
          <w:rtl/>
        </w:rPr>
        <w:t xml:space="preserve">أزهقت نفسه </w:t>
      </w:r>
      <w:r w:rsidR="00C24190">
        <w:rPr>
          <w:rtl/>
        </w:rPr>
        <w:t>(</w:t>
      </w:r>
      <w:r w:rsidRPr="006216AF">
        <w:rPr>
          <w:rtl/>
        </w:rPr>
        <w:t>وأمر في الحال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بإحضار علي بن يقطين</w:t>
      </w:r>
      <w:r w:rsidR="00410A32">
        <w:rPr>
          <w:rtl/>
        </w:rPr>
        <w:t xml:space="preserve"> .</w:t>
      </w:r>
    </w:p>
    <w:p w:rsidR="00F06BFB" w:rsidRDefault="005F4626" w:rsidP="00F06BFB">
      <w:pPr>
        <w:rPr>
          <w:rStyle w:val="rfdLineChar"/>
        </w:rPr>
      </w:pPr>
      <w:r w:rsidRPr="006216AF">
        <w:rPr>
          <w:rtl/>
        </w:rPr>
        <w:t xml:space="preserve">فلمّا مثل بين يديه قال : ما فعلت بالدرّاعة التي كسوتك إيّاها ، </w:t>
      </w:r>
      <w:r w:rsidR="007673AF">
        <w:rPr>
          <w:rtl/>
        </w:rPr>
        <w:br/>
      </w:r>
      <w:r w:rsidRPr="006216AF">
        <w:rPr>
          <w:rtl/>
        </w:rPr>
        <w:t xml:space="preserve">قال : هي عندي يا أمير المؤمنين في سفط مختوم ، فيه طيب ، قد </w:t>
      </w:r>
      <w:r w:rsidR="007673AF">
        <w:rPr>
          <w:rtl/>
        </w:rPr>
        <w:br/>
      </w:r>
      <w:r w:rsidRPr="006216AF">
        <w:rPr>
          <w:rtl/>
        </w:rPr>
        <w:t>احتفظت بها ، وكلّما أصبحت فتحت السفط ونظرت إليها تبركا</w:t>
      </w:r>
      <w:r w:rsidR="004D0289">
        <w:rPr>
          <w:rtl/>
        </w:rPr>
        <w:t>ً</w:t>
      </w:r>
      <w:r w:rsidRPr="006216AF">
        <w:rPr>
          <w:rtl/>
        </w:rPr>
        <w:t xml:space="preserve"> بها ،</w:t>
      </w:r>
      <w:r w:rsidR="00F06BFB">
        <w:rPr>
          <w:rFonts w:hint="cs"/>
          <w:rtl/>
        </w:rPr>
        <w:t xml:space="preserve"> </w:t>
      </w:r>
      <w:r w:rsidR="00F06BFB">
        <w:rPr>
          <w:rtl/>
        </w:rPr>
        <w:br/>
      </w:r>
      <w:r w:rsidR="00F06BF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المعجزات : 99 ، روضة الواعظين : 255 ، اثبات الهداة 3 : 193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73 ، </w:t>
      </w:r>
      <w:r w:rsidR="007673AF">
        <w:rPr>
          <w:rtl/>
        </w:rPr>
        <w:br/>
      </w:r>
      <w:r w:rsidRPr="006216AF">
        <w:rPr>
          <w:rtl/>
        </w:rPr>
        <w:t>مدينة المعاجز : 428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أجمل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وانفذ في الوقت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وقبّلتها ورددتها إلى موضعها ، وكلّما أمسيت صنعت مثل ذلك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</w:t>
      </w:r>
      <w:r w:rsidR="006E2D38">
        <w:rPr>
          <w:rtl/>
        </w:rPr>
        <w:t xml:space="preserve"> </w:t>
      </w:r>
      <w:r w:rsidR="007673AF">
        <w:rPr>
          <w:rtl/>
        </w:rPr>
        <w:br/>
      </w:r>
      <w:r w:rsidRPr="006216AF">
        <w:rPr>
          <w:rtl/>
        </w:rPr>
        <w:t>أحضرها الساعة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نعم يا أمير المؤمنين</w:t>
      </w:r>
      <w:r w:rsidR="00410A32">
        <w:rPr>
          <w:rtl/>
        </w:rPr>
        <w:t xml:space="preserve"> .</w:t>
      </w:r>
    </w:p>
    <w:p w:rsidR="005F4626" w:rsidRPr="006216AF" w:rsidRDefault="005F4626" w:rsidP="00F96523">
      <w:pPr>
        <w:rPr>
          <w:rtl/>
        </w:rPr>
      </w:pPr>
      <w:r w:rsidRPr="006216AF">
        <w:rPr>
          <w:rtl/>
        </w:rPr>
        <w:t xml:space="preserve">واستدعى بعض خدمه وقال له : </w:t>
      </w:r>
      <w:r w:rsidR="00F96523">
        <w:rPr>
          <w:rtl/>
        </w:rPr>
        <w:t>إ</w:t>
      </w:r>
      <w:r w:rsidRPr="006216AF">
        <w:rPr>
          <w:rtl/>
        </w:rPr>
        <w:t xml:space="preserve">مض إلى البيت في داري ، </w:t>
      </w:r>
      <w:r w:rsidR="007673AF">
        <w:rPr>
          <w:rtl/>
        </w:rPr>
        <w:br/>
      </w:r>
      <w:r w:rsidRPr="006216AF">
        <w:rPr>
          <w:rtl/>
        </w:rPr>
        <w:t xml:space="preserve">وخذ مفتاحه من جاريتي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وافتحه ، ثمّ افتح الصندوق الفلاني وجئني </w:t>
      </w:r>
      <w:r w:rsidR="007673AF">
        <w:rPr>
          <w:rtl/>
        </w:rPr>
        <w:br/>
      </w:r>
      <w:r w:rsidRPr="006216AF">
        <w:rPr>
          <w:rtl/>
        </w:rPr>
        <w:t>بالسفط الذي فيه بختمه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 يلبث الغلام أن جاء بالسفط مختوما</w:t>
      </w:r>
      <w:r w:rsidR="00E878F9">
        <w:rPr>
          <w:rtl/>
        </w:rPr>
        <w:t>ً</w:t>
      </w:r>
      <w:r w:rsidRPr="006216AF">
        <w:rPr>
          <w:rtl/>
        </w:rPr>
        <w:t xml:space="preserve"> ، </w:t>
      </w:r>
      <w:r w:rsidR="007673AF">
        <w:rPr>
          <w:rtl/>
        </w:rPr>
        <w:br/>
      </w:r>
      <w:r w:rsidRPr="006216AF">
        <w:rPr>
          <w:rtl/>
        </w:rPr>
        <w:t>ووضع بين يدي الرّ</w:t>
      </w:r>
      <w:r w:rsidR="00E878F9">
        <w:rPr>
          <w:rtl/>
        </w:rPr>
        <w:t>َ</w:t>
      </w:r>
      <w:r w:rsidRPr="006216AF">
        <w:rPr>
          <w:rtl/>
        </w:rPr>
        <w:t>شيد ، وأمر بكسر ختمه وفتحه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فتح نظر إلى الدرّاعة فيه بحالها مطوية مدفونة في الطيب ، </w:t>
      </w:r>
      <w:r w:rsidR="007673AF">
        <w:rPr>
          <w:rtl/>
        </w:rPr>
        <w:br/>
      </w:r>
      <w:r w:rsidRPr="006216AF">
        <w:rPr>
          <w:rtl/>
        </w:rPr>
        <w:t xml:space="preserve">فسكن الرشيد من غضبه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ثمّ قال لعلي بن يقطين : أرددها إلى </w:t>
      </w:r>
      <w:r w:rsidR="007673AF">
        <w:rPr>
          <w:rtl/>
        </w:rPr>
        <w:br/>
      </w:r>
      <w:r w:rsidRPr="006216AF">
        <w:rPr>
          <w:rtl/>
        </w:rPr>
        <w:t>مكانها وانصرف راشدا</w:t>
      </w:r>
      <w:r w:rsidR="00E878F9">
        <w:rPr>
          <w:rtl/>
        </w:rPr>
        <w:t>ً</w:t>
      </w:r>
      <w:r w:rsidRPr="006216AF">
        <w:rPr>
          <w:rtl/>
        </w:rPr>
        <w:t xml:space="preserve"> ، فلن أصدّق عليك بعدها ساعيا</w:t>
      </w:r>
      <w:r w:rsidR="00E878F9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وأمر أن يتبع </w:t>
      </w:r>
      <w:r w:rsidR="007673AF">
        <w:rPr>
          <w:rtl/>
        </w:rPr>
        <w:br/>
      </w:r>
      <w:r w:rsidRPr="006216AF">
        <w:rPr>
          <w:rtl/>
        </w:rPr>
        <w:t xml:space="preserve">بجائزة سنية ، وتقدم بضرب الساعي به ألف سوط ، فضرب نحو </w:t>
      </w:r>
      <w:r w:rsidR="007673AF">
        <w:rPr>
          <w:rtl/>
        </w:rPr>
        <w:br/>
      </w:r>
      <w:r w:rsidRPr="006216AF">
        <w:rPr>
          <w:rtl/>
        </w:rPr>
        <w:t>خمسمائة سوط ، فمات في ذلك</w:t>
      </w:r>
      <w:r w:rsidR="00410A32">
        <w:rPr>
          <w:rtl/>
        </w:rPr>
        <w:t xml:space="preserve"> .</w:t>
      </w:r>
    </w:p>
    <w:p w:rsidR="005F4626" w:rsidRPr="006216AF" w:rsidRDefault="005F4626" w:rsidP="00F06BFB">
      <w:pPr>
        <w:rPr>
          <w:rtl/>
        </w:rPr>
      </w:pPr>
      <w:r w:rsidRPr="006216AF">
        <w:rPr>
          <w:rtl/>
        </w:rPr>
        <w:t>380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F06BFB">
        <w:rPr>
          <w:rFonts w:hint="cs"/>
          <w:rtl/>
        </w:rPr>
        <w:t xml:space="preserve"> </w:t>
      </w:r>
      <w:r>
        <w:rPr>
          <w:rtl/>
        </w:rPr>
        <w:t>ـ</w:t>
      </w:r>
      <w:r w:rsidR="00F06BFB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إسماعيل ، عن محمد بن المفضل ، </w:t>
      </w:r>
      <w:r w:rsidR="007673AF">
        <w:rPr>
          <w:rtl/>
        </w:rPr>
        <w:br/>
      </w:r>
      <w:r w:rsidRPr="006216AF">
        <w:rPr>
          <w:rtl/>
        </w:rPr>
        <w:t>قال : اختلفت الرواية بين أصحابنا في مسح الرّجلين في الوضوء ،</w:t>
      </w:r>
      <w:r w:rsidR="00E00231">
        <w:rPr>
          <w:rtl/>
        </w:rPr>
        <w:t xml:space="preserve"> أ</w:t>
      </w:r>
      <w:r w:rsidRPr="006216AF">
        <w:rPr>
          <w:rtl/>
        </w:rPr>
        <w:t xml:space="preserve">هو </w:t>
      </w:r>
      <w:r w:rsidR="007673AF">
        <w:rPr>
          <w:rtl/>
        </w:rPr>
        <w:br/>
      </w:r>
      <w:r w:rsidRPr="006216AF">
        <w:rPr>
          <w:rtl/>
        </w:rPr>
        <w:t>من الأصابع إلى الكعبين ، أم من الكعبين إلى الأصابع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فكتب علي بن </w:t>
      </w:r>
      <w:r w:rsidR="007673AF">
        <w:rPr>
          <w:rtl/>
        </w:rPr>
        <w:br/>
      </w:r>
      <w:r w:rsidRPr="006216AF">
        <w:rPr>
          <w:rtl/>
        </w:rPr>
        <w:t xml:space="preserve">يقطين إلى أبي الحسن موسى بن 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: جعلت فداك ، </w:t>
      </w:r>
      <w:r w:rsidR="007673AF">
        <w:rPr>
          <w:rtl/>
        </w:rPr>
        <w:br/>
      </w:r>
      <w:r w:rsidRPr="006216AF">
        <w:rPr>
          <w:rtl/>
        </w:rPr>
        <w:t xml:space="preserve">إنّ أصحابنا قد اختلفوا في مسح الرّجلين ، فإن رأيت أن تكتب لي </w:t>
      </w:r>
      <w:r w:rsidR="007673AF">
        <w:rPr>
          <w:rtl/>
        </w:rPr>
        <w:br/>
      </w:r>
      <w:r w:rsidRPr="006216AF">
        <w:rPr>
          <w:rtl/>
        </w:rPr>
        <w:t>بخطّك ما يكون عملي عليه فعلت إن شاء الله تعالى</w:t>
      </w:r>
      <w:r w:rsidR="00410A32">
        <w:rPr>
          <w:rtl/>
        </w:rPr>
        <w:t xml:space="preserve"> .</w:t>
      </w:r>
    </w:p>
    <w:p w:rsidR="00F06BFB" w:rsidRDefault="005F4626" w:rsidP="00F06BFB">
      <w:pPr>
        <w:rPr>
          <w:rStyle w:val="rfdLineChar"/>
        </w:rPr>
      </w:pPr>
      <w:r w:rsidRPr="006216AF">
        <w:rPr>
          <w:rtl/>
        </w:rPr>
        <w:t xml:space="preserve">فكتب إليه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فهمت ما ذكرت من </w:t>
      </w:r>
      <w:r w:rsidR="007673AF">
        <w:rPr>
          <w:rtl/>
        </w:rPr>
        <w:br/>
      </w:r>
      <w:r w:rsidRPr="006216AF">
        <w:rPr>
          <w:rtl/>
        </w:rPr>
        <w:t>الاختلاف في الوضوء ، والذي آمرك به في ذلك أن تتمضمض ثلاثا</w:t>
      </w:r>
      <w:r w:rsidR="00E878F9">
        <w:rPr>
          <w:rtl/>
        </w:rPr>
        <w:t>ً</w:t>
      </w:r>
      <w:r w:rsidRPr="006216AF">
        <w:rPr>
          <w:rtl/>
        </w:rPr>
        <w:t xml:space="preserve"> ، </w:t>
      </w:r>
      <w:r w:rsidR="007673AF">
        <w:rPr>
          <w:rtl/>
        </w:rPr>
        <w:br/>
      </w:r>
      <w:r w:rsidRPr="006216AF">
        <w:rPr>
          <w:rtl/>
        </w:rPr>
        <w:t>وتستنشق ثلاثا</w:t>
      </w:r>
      <w:r w:rsidR="00E878F9">
        <w:rPr>
          <w:rtl/>
        </w:rPr>
        <w:t>ً</w:t>
      </w:r>
      <w:r w:rsidRPr="006216AF">
        <w:rPr>
          <w:rtl/>
        </w:rPr>
        <w:t xml:space="preserve"> ، وتغسل وجهك ثلاثا</w:t>
      </w:r>
      <w:r w:rsidR="001732CC">
        <w:rPr>
          <w:rtl/>
        </w:rPr>
        <w:t>ً</w:t>
      </w:r>
      <w:r w:rsidRPr="006216AF">
        <w:rPr>
          <w:rtl/>
        </w:rPr>
        <w:t xml:space="preserve"> ، وتخلّل شعر لحيتك ، وتغسل</w:t>
      </w:r>
      <w:r w:rsidR="00F06BFB">
        <w:rPr>
          <w:rFonts w:hint="cs"/>
          <w:rtl/>
        </w:rPr>
        <w:t xml:space="preserve"> </w:t>
      </w:r>
      <w:r w:rsidR="00F06BFB">
        <w:rPr>
          <w:rtl/>
        </w:rPr>
        <w:br/>
      </w:r>
      <w:r w:rsidR="00F06BF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خزانتي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: غيظه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06BFB">
      <w:pPr>
        <w:pStyle w:val="rfdFootnote0"/>
        <w:rPr>
          <w:rtl/>
        </w:rPr>
      </w:pPr>
      <w:r w:rsidRPr="006216AF">
        <w:rPr>
          <w:rtl/>
        </w:rPr>
        <w:t>4</w:t>
      </w:r>
      <w:r w:rsidR="00F06BFB">
        <w:rPr>
          <w:rFonts w:hint="cs"/>
          <w:rtl/>
        </w:rPr>
        <w:t xml:space="preserve"> </w:t>
      </w:r>
      <w:r>
        <w:rPr>
          <w:rtl/>
        </w:rPr>
        <w:t>ـ</w:t>
      </w:r>
      <w:r w:rsidR="00F06BFB">
        <w:rPr>
          <w:rFonts w:hint="cs"/>
          <w:rtl/>
        </w:rPr>
        <w:t xml:space="preserve"> </w:t>
      </w:r>
      <w:r w:rsidRPr="006216AF">
        <w:rPr>
          <w:rtl/>
        </w:rPr>
        <w:t>ارشاد المفيد : 294 ، الخرائج والجرائح 1 : 335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26 ، باختصار ، </w:t>
      </w:r>
      <w:r w:rsidR="005E6B4F">
        <w:rPr>
          <w:rtl/>
        </w:rPr>
        <w:br/>
      </w:r>
      <w:r w:rsidR="001732CC">
        <w:rPr>
          <w:rtl/>
        </w:rPr>
        <w:t>مناقب ابن شهرا</w:t>
      </w:r>
      <w:r w:rsidRPr="006216AF">
        <w:rPr>
          <w:rtl/>
        </w:rPr>
        <w:t>شوب 4 : 288 ، كشف الغمة 2 : 226 ، اعلام الورى</w:t>
      </w:r>
      <w:r w:rsidR="001732CC" w:rsidRPr="00A944A4">
        <w:rPr>
          <w:rtl/>
        </w:rPr>
        <w:t>ٰ</w:t>
      </w:r>
      <w:r w:rsidRPr="006216AF">
        <w:rPr>
          <w:rtl/>
        </w:rPr>
        <w:t xml:space="preserve"> : 293</w:t>
      </w:r>
      <w:r w:rsidR="00410A32">
        <w:rPr>
          <w:rtl/>
        </w:rPr>
        <w:t xml:space="preserve"> .</w:t>
      </w:r>
      <w:r w:rsidR="006E2D38">
        <w:rPr>
          <w:rtl/>
        </w:rPr>
        <w:t xml:space="preserve"> </w:t>
      </w:r>
      <w:r w:rsidR="005E6B4F">
        <w:rPr>
          <w:rtl/>
        </w:rPr>
        <w:br/>
      </w:r>
      <w:r w:rsidRPr="006216AF">
        <w:rPr>
          <w:rtl/>
        </w:rPr>
        <w:t>اثبات الهداة 3 : 194</w:t>
      </w:r>
      <w:r w:rsidR="0096323A">
        <w:rPr>
          <w:rtl/>
        </w:rPr>
        <w:t xml:space="preserve"> / </w:t>
      </w:r>
      <w:r w:rsidRPr="006216AF">
        <w:rPr>
          <w:rtl/>
        </w:rPr>
        <w:t>74 ، مدينة المعاجز : 451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يديك ثلاثا</w:t>
      </w:r>
      <w:r w:rsidR="00E878F9">
        <w:rPr>
          <w:rtl/>
        </w:rPr>
        <w:t>ً</w:t>
      </w:r>
      <w:r w:rsidRPr="006216AF">
        <w:rPr>
          <w:rtl/>
        </w:rPr>
        <w:t xml:space="preserve"> ، وتمسح رأسك كلّه ، وتمسح ظاهر أذنيك وباطنهما ، </w:t>
      </w:r>
      <w:r w:rsidR="005E6B4F">
        <w:rPr>
          <w:rtl/>
        </w:rPr>
        <w:br/>
      </w:r>
      <w:r w:rsidRPr="006216AF">
        <w:rPr>
          <w:rtl/>
        </w:rPr>
        <w:t>وتغسل رجليك إلى الكعبين ثلاثا</w:t>
      </w:r>
      <w:r w:rsidR="00E878F9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ولا تخالف ذلك إلى غيره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وصل الكتاب إلى علي بن يقطين تعجّب ممّا رسم له فيه </w:t>
      </w:r>
      <w:r w:rsidR="005E6B4F">
        <w:rPr>
          <w:rtl/>
        </w:rPr>
        <w:br/>
      </w:r>
      <w:r w:rsidRPr="006216AF">
        <w:rPr>
          <w:rtl/>
        </w:rPr>
        <w:t xml:space="preserve">ممّا </w:t>
      </w:r>
      <w:r w:rsidR="00C24190">
        <w:rPr>
          <w:rtl/>
        </w:rPr>
        <w:t>(</w:t>
      </w:r>
      <w:r w:rsidRPr="006216AF">
        <w:rPr>
          <w:rtl/>
        </w:rPr>
        <w:t>أجمعت العصابة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على خلافه ، ثمّ قال : مولاي أعلم بما قال ، </w:t>
      </w:r>
      <w:r w:rsidR="005E6B4F">
        <w:rPr>
          <w:rtl/>
        </w:rPr>
        <w:br/>
      </w:r>
      <w:r w:rsidRPr="006216AF">
        <w:rPr>
          <w:rtl/>
        </w:rPr>
        <w:t>وأنا ممتثل أمره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فكان يعمل في وضوئه على هذا الحد ، ويخالف ما </w:t>
      </w:r>
      <w:r w:rsidR="005E6B4F">
        <w:rPr>
          <w:rtl/>
        </w:rPr>
        <w:br/>
      </w:r>
      <w:r w:rsidRPr="006216AF">
        <w:rPr>
          <w:rtl/>
        </w:rPr>
        <w:t>عليه جميع الشيعة امتثا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لأمر أبي الحسن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وسعي بعليّ بن يقطين إلى الرشيد وقيل له : إنه رافضيّ مخالف </w:t>
      </w:r>
      <w:r w:rsidR="005E6B4F">
        <w:rPr>
          <w:rtl/>
        </w:rPr>
        <w:br/>
      </w:r>
      <w:r w:rsidRPr="006216AF">
        <w:rPr>
          <w:rtl/>
        </w:rPr>
        <w:t>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الرّ</w:t>
      </w:r>
      <w:r w:rsidR="00E878F9">
        <w:rPr>
          <w:rtl/>
        </w:rPr>
        <w:t>َ</w:t>
      </w:r>
      <w:r w:rsidRPr="006216AF">
        <w:rPr>
          <w:rtl/>
        </w:rPr>
        <w:t xml:space="preserve">شيد لبعض خاصته : قد كثر عندي القول في علي بن </w:t>
      </w:r>
      <w:r w:rsidR="005E6B4F">
        <w:rPr>
          <w:rtl/>
        </w:rPr>
        <w:br/>
      </w:r>
      <w:r w:rsidRPr="006216AF">
        <w:rPr>
          <w:rtl/>
        </w:rPr>
        <w:t xml:space="preserve">يقطين والقذف له بخلافنا ، وميله إلى الرفض ، ولست أرى في خدمته </w:t>
      </w:r>
      <w:r w:rsidR="005E6B4F">
        <w:rPr>
          <w:rtl/>
        </w:rPr>
        <w:br/>
      </w:r>
      <w:r w:rsidRPr="006216AF">
        <w:rPr>
          <w:rtl/>
        </w:rPr>
        <w:t>لي تقصيرا</w:t>
      </w:r>
      <w:r w:rsidR="00E878F9">
        <w:rPr>
          <w:rtl/>
        </w:rPr>
        <w:t>ً</w:t>
      </w:r>
      <w:r w:rsidRPr="006216AF">
        <w:rPr>
          <w:rtl/>
        </w:rPr>
        <w:t xml:space="preserve"> ، وقد امتحنته مرارا</w:t>
      </w:r>
      <w:r w:rsidR="00E878F9">
        <w:rPr>
          <w:rtl/>
        </w:rPr>
        <w:t>ً</w:t>
      </w:r>
      <w:r w:rsidRPr="006216AF">
        <w:rPr>
          <w:rtl/>
        </w:rPr>
        <w:t xml:space="preserve"> فما ظهرت منه على شيء يقذف به ، </w:t>
      </w:r>
      <w:r w:rsidR="005E6B4F">
        <w:rPr>
          <w:rtl/>
        </w:rPr>
        <w:br/>
      </w:r>
      <w:r w:rsidRPr="006216AF">
        <w:rPr>
          <w:rtl/>
        </w:rPr>
        <w:t>وأحب أن أستبرئ أمره من حيث لا يشعر بذلك ، فيتحرز منّي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5E6B4F">
        <w:rPr>
          <w:rtl/>
        </w:rPr>
        <w:br/>
      </w:r>
      <w:r w:rsidRPr="006216AF">
        <w:rPr>
          <w:rtl/>
        </w:rPr>
        <w:t xml:space="preserve">له : يا أمير المؤمنين ، إنّ الرافضة تخالف الجماعة في الوضوء فتحققه </w:t>
      </w:r>
      <w:r w:rsidR="005E6B4F">
        <w:rPr>
          <w:rtl/>
        </w:rPr>
        <w:br/>
      </w:r>
      <w:r w:rsidRPr="006216AF">
        <w:rPr>
          <w:rtl/>
        </w:rPr>
        <w:t xml:space="preserve">ولا ترى غسل الرجلين ، فامتحنه من حيث لا يعلم بالوقوف على </w:t>
      </w:r>
      <w:r w:rsidR="005E6B4F">
        <w:rPr>
          <w:rtl/>
        </w:rPr>
        <w:br/>
      </w:r>
      <w:r w:rsidRPr="006216AF">
        <w:rPr>
          <w:rtl/>
        </w:rPr>
        <w:t>وضوئه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أجل ، إنّ هذا الوضوء يظهر به أمره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تركه مدة وناطه بشيء من الشغل في الدار حتّى دخل وقت </w:t>
      </w:r>
      <w:r w:rsidR="005E6B4F">
        <w:rPr>
          <w:rtl/>
        </w:rPr>
        <w:br/>
      </w:r>
      <w:r w:rsidRPr="006216AF">
        <w:rPr>
          <w:rtl/>
        </w:rPr>
        <w:t xml:space="preserve">الصلاة ، وكان علي بن يقطين يخلو في حجرة في الدار لوضوئه </w:t>
      </w:r>
      <w:r w:rsidR="005E6B4F">
        <w:rPr>
          <w:rtl/>
        </w:rPr>
        <w:br/>
      </w:r>
      <w:r w:rsidRPr="006216AF">
        <w:rPr>
          <w:rtl/>
        </w:rPr>
        <w:t xml:space="preserve">وصلاته ، فلمّا دخل وقت الصلاة وقف الرشيد من وراء حائط الحجرة </w:t>
      </w:r>
      <w:r w:rsidR="005E6B4F">
        <w:rPr>
          <w:rtl/>
        </w:rPr>
        <w:br/>
      </w:r>
      <w:r w:rsidRPr="006216AF">
        <w:rPr>
          <w:rtl/>
        </w:rPr>
        <w:t>بحيث يرى علي بن يقطين ولا يراه هو ، فدعا بالماء فتمضمض ثلاثا</w:t>
      </w:r>
      <w:r w:rsidR="00E878F9">
        <w:rPr>
          <w:rtl/>
        </w:rPr>
        <w:t>ً</w:t>
      </w:r>
      <w:r w:rsidRPr="006216AF">
        <w:rPr>
          <w:rtl/>
        </w:rPr>
        <w:t xml:space="preserve"> ، </w:t>
      </w:r>
      <w:r w:rsidR="005E6B4F">
        <w:rPr>
          <w:rtl/>
        </w:rPr>
        <w:br/>
      </w:r>
      <w:r w:rsidRPr="006216AF">
        <w:rPr>
          <w:rtl/>
        </w:rPr>
        <w:t>واستنشق ثلاثا</w:t>
      </w:r>
      <w:r w:rsidR="00E878F9">
        <w:rPr>
          <w:rtl/>
        </w:rPr>
        <w:t>ً</w:t>
      </w:r>
      <w:r w:rsidRPr="006216AF">
        <w:rPr>
          <w:rtl/>
        </w:rPr>
        <w:t xml:space="preserve"> ، وغسل وجهه وخلل شعر لحيته ، وغسل يديه إلى </w:t>
      </w:r>
      <w:r w:rsidR="005E6B4F">
        <w:rPr>
          <w:rtl/>
        </w:rPr>
        <w:br/>
      </w:r>
      <w:r w:rsidRPr="006216AF">
        <w:rPr>
          <w:rtl/>
        </w:rPr>
        <w:t>المرفقين ثلاثا</w:t>
      </w:r>
      <w:r w:rsidR="00E878F9">
        <w:rPr>
          <w:rtl/>
        </w:rPr>
        <w:t>ً</w:t>
      </w:r>
      <w:r w:rsidRPr="006216AF">
        <w:rPr>
          <w:rtl/>
        </w:rPr>
        <w:t xml:space="preserve"> ، ومسح رأسه وأذنيه ، وغسل رجليه ، والرشيد ينظر إليه ، </w:t>
      </w:r>
      <w:r w:rsidR="005E6B4F">
        <w:rPr>
          <w:rtl/>
        </w:rPr>
        <w:br/>
      </w:r>
      <w:r w:rsidRPr="006216AF">
        <w:rPr>
          <w:rtl/>
        </w:rPr>
        <w:t xml:space="preserve">فلمّا رآه قد فعل ذلك لم يملك نفسه حتّى أشرف عليه بحيث يراه ، ثمّ </w:t>
      </w:r>
      <w:r w:rsidR="005E6B4F">
        <w:rPr>
          <w:rtl/>
        </w:rPr>
        <w:br/>
      </w:r>
      <w:r w:rsidRPr="006216AF">
        <w:rPr>
          <w:rtl/>
        </w:rPr>
        <w:t>ناداه : كذب يا علي بن يقطين من زعم أنّك من الرافضة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وصلحت </w:t>
      </w:r>
      <w:r w:rsidR="005E6B4F">
        <w:rPr>
          <w:rtl/>
        </w:rPr>
        <w:br/>
      </w:r>
      <w:r w:rsidRPr="006216AF">
        <w:rPr>
          <w:rtl/>
        </w:rPr>
        <w:t>حاله عنده</w:t>
      </w:r>
      <w:r w:rsidR="00410A32">
        <w:rPr>
          <w:rtl/>
        </w:rPr>
        <w:t xml:space="preserve"> .</w:t>
      </w:r>
    </w:p>
    <w:p w:rsidR="00F06BFB" w:rsidRPr="00F06BFB" w:rsidRDefault="00F06BFB" w:rsidP="00F06BFB">
      <w:pPr>
        <w:pStyle w:val="rfdLine"/>
      </w:pPr>
      <w:r w:rsidRPr="00F06BFB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أجمع أصحابه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ثمّ ورد عليه كتاب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ابتداء يا علي بن </w:t>
      </w:r>
      <w:r w:rsidR="005E6B4F">
        <w:rPr>
          <w:rtl/>
        </w:rPr>
        <w:br/>
      </w:r>
      <w:r w:rsidRPr="006216AF">
        <w:rPr>
          <w:rtl/>
        </w:rPr>
        <w:t xml:space="preserve">يقطين من الآن توضأ كما أمرك الله ، اغسل وجهك مرة فريضة ، </w:t>
      </w:r>
      <w:r w:rsidR="005E6B4F">
        <w:rPr>
          <w:rtl/>
        </w:rPr>
        <w:br/>
      </w:r>
      <w:r w:rsidRPr="006216AF">
        <w:rPr>
          <w:rtl/>
        </w:rPr>
        <w:t>والأخرى إسباغا</w:t>
      </w:r>
      <w:r w:rsidR="000B571A">
        <w:rPr>
          <w:rtl/>
        </w:rPr>
        <w:t>ً</w:t>
      </w:r>
      <w:r w:rsidRPr="006216AF">
        <w:rPr>
          <w:rtl/>
        </w:rPr>
        <w:t xml:space="preserve"> ، واغسل يديك من المرفقين كذلك ، وامسح بمقدّم </w:t>
      </w:r>
      <w:r w:rsidR="005E6B4F">
        <w:rPr>
          <w:rtl/>
        </w:rPr>
        <w:br/>
      </w:r>
      <w:r w:rsidRPr="006216AF">
        <w:rPr>
          <w:rtl/>
        </w:rPr>
        <w:t xml:space="preserve">رأسك وظاهر قدميك من فضل نداوة وضوئك ، فقد زال ما كنا نخاف </w:t>
      </w:r>
      <w:r w:rsidR="005E6B4F">
        <w:rPr>
          <w:rtl/>
        </w:rPr>
        <w:br/>
      </w:r>
      <w:r w:rsidRPr="006216AF">
        <w:rPr>
          <w:rtl/>
        </w:rPr>
        <w:t>عليك منه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06BFB">
      <w:pPr>
        <w:rPr>
          <w:rtl/>
        </w:rPr>
      </w:pPr>
      <w:r w:rsidRPr="006216AF">
        <w:rPr>
          <w:rtl/>
        </w:rPr>
        <w:t>381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F06BFB">
        <w:rPr>
          <w:rFonts w:hint="cs"/>
          <w:rtl/>
        </w:rPr>
        <w:t xml:space="preserve"> </w:t>
      </w:r>
      <w:r>
        <w:rPr>
          <w:rtl/>
        </w:rPr>
        <w:t>ـ</w:t>
      </w:r>
      <w:r w:rsidR="00F06BFB">
        <w:rPr>
          <w:rFonts w:hint="cs"/>
          <w:rtl/>
        </w:rPr>
        <w:t xml:space="preserve"> </w:t>
      </w:r>
      <w:r w:rsidRPr="006216AF">
        <w:rPr>
          <w:rtl/>
        </w:rPr>
        <w:t xml:space="preserve">عن مرازم ، قال : حضرت باب الرشيد أنا وعبد الحميد </w:t>
      </w:r>
      <w:r w:rsidR="005E6B4F">
        <w:rPr>
          <w:rtl/>
        </w:rPr>
        <w:br/>
      </w:r>
      <w:r w:rsidRPr="006216AF">
        <w:rPr>
          <w:rtl/>
        </w:rPr>
        <w:t xml:space="preserve">الطائي ومحمّد بن حكيم وأدخل عبد الحميد فما لبثنا أن طرح برأسه </w:t>
      </w:r>
      <w:r w:rsidR="005E6B4F">
        <w:rPr>
          <w:rtl/>
        </w:rPr>
        <w:br/>
      </w:r>
      <w:r w:rsidRPr="006216AF">
        <w:rPr>
          <w:rtl/>
        </w:rPr>
        <w:t>وحده ، فتغيرت ألواننا وقلنا : قد وقع الأمر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دخلت عليه وجدته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مغضبا</w:t>
      </w:r>
      <w:r w:rsidR="000B571A">
        <w:rPr>
          <w:rtl/>
        </w:rPr>
        <w:t>ً</w:t>
      </w:r>
      <w:r w:rsidRPr="006216AF">
        <w:rPr>
          <w:rtl/>
        </w:rPr>
        <w:t xml:space="preserve"> ، والسياف قائم بين يديه ، </w:t>
      </w:r>
      <w:r w:rsidR="005E6B4F">
        <w:rPr>
          <w:rtl/>
        </w:rPr>
        <w:br/>
      </w:r>
      <w:r w:rsidRPr="006216AF">
        <w:rPr>
          <w:rtl/>
        </w:rPr>
        <w:t>وبيده سيف مصلت ، ورأيت خلفه علويا</w:t>
      </w:r>
      <w:r w:rsidR="00785052">
        <w:rPr>
          <w:rtl/>
        </w:rPr>
        <w:t>ً</w:t>
      </w:r>
      <w:r w:rsidRPr="006216AF">
        <w:rPr>
          <w:rtl/>
        </w:rPr>
        <w:t xml:space="preserve"> ، فعلمت أنّه قد فعل بنا ذلك ، </w:t>
      </w:r>
      <w:r w:rsidR="005E6B4F">
        <w:rPr>
          <w:rtl/>
        </w:rPr>
        <w:br/>
      </w:r>
      <w:r w:rsidRPr="006216AF">
        <w:rPr>
          <w:rtl/>
        </w:rPr>
        <w:t xml:space="preserve">فقلت : اتق الله يا أمير المؤمنين في دمي ، فإنّه لا يحل لك </w:t>
      </w:r>
      <w:r w:rsidR="00335A4F">
        <w:rPr>
          <w:rtl/>
        </w:rPr>
        <w:t>إلّا</w:t>
      </w:r>
      <w:r w:rsidRPr="006216AF">
        <w:rPr>
          <w:rtl/>
        </w:rPr>
        <w:t xml:space="preserve"> بحجّة ، </w:t>
      </w:r>
      <w:r w:rsidR="005E6B4F">
        <w:rPr>
          <w:rtl/>
        </w:rPr>
        <w:br/>
      </w:r>
      <w:r w:rsidRPr="006216AF">
        <w:rPr>
          <w:rtl/>
        </w:rPr>
        <w:t>ولا تسمع فينا قول هذا الفاسق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rPr>
          <w:rtl/>
        </w:rPr>
      </w:pPr>
      <w:r w:rsidRPr="006216AF">
        <w:rPr>
          <w:rtl/>
        </w:rPr>
        <w:t>فقال العلوي :</w:t>
      </w:r>
      <w:r w:rsidR="00E00231">
        <w:rPr>
          <w:rtl/>
        </w:rPr>
        <w:t xml:space="preserve"> أ</w:t>
      </w:r>
      <w:r w:rsidRPr="006216AF">
        <w:rPr>
          <w:rtl/>
        </w:rPr>
        <w:t xml:space="preserve">تفسقني وقد كنت بالمدينة تلقمني الفالوذج بيدك </w:t>
      </w:r>
      <w:r w:rsidR="005E6B4F">
        <w:rPr>
          <w:rtl/>
        </w:rPr>
        <w:br/>
      </w:r>
      <w:r w:rsidRPr="006216AF">
        <w:rPr>
          <w:rtl/>
        </w:rPr>
        <w:t>محبّة لي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الرشيد بحيث لم يسمع هو : إذا</w:t>
      </w:r>
      <w:r w:rsidR="000B571A">
        <w:rPr>
          <w:rtl/>
        </w:rPr>
        <w:t>ً</w:t>
      </w:r>
      <w:r w:rsidRPr="006216AF">
        <w:rPr>
          <w:rtl/>
        </w:rPr>
        <w:t xml:space="preserve"> عرفت حقّه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</w:t>
      </w:r>
      <w:r w:rsidR="006E2D38">
        <w:rPr>
          <w:rtl/>
        </w:rPr>
        <w:t xml:space="preserve"> </w:t>
      </w:r>
      <w:r w:rsidR="005E6B4F">
        <w:rPr>
          <w:rtl/>
        </w:rPr>
        <w:br/>
      </w:r>
      <w:r w:rsidRPr="006216AF">
        <w:rPr>
          <w:rtl/>
        </w:rPr>
        <w:t xml:space="preserve">يا أمير المؤمنين ، أنشدك الله </w:t>
      </w:r>
      <w:r w:rsidR="00335A4F">
        <w:rPr>
          <w:rtl/>
        </w:rPr>
        <w:t>إلّ</w:t>
      </w:r>
      <w:r w:rsidR="00785052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قلت لهذا :</w:t>
      </w:r>
      <w:r w:rsidR="00E00231">
        <w:rPr>
          <w:rtl/>
        </w:rPr>
        <w:t xml:space="preserve"> أ</w:t>
      </w:r>
      <w:r w:rsidRPr="006216AF">
        <w:rPr>
          <w:rtl/>
        </w:rPr>
        <w:t>لست كنت أبيع دارا</w:t>
      </w:r>
      <w:r w:rsidR="000B571A">
        <w:rPr>
          <w:rtl/>
        </w:rPr>
        <w:t>ً</w:t>
      </w:r>
      <w:r w:rsidRPr="006216AF">
        <w:rPr>
          <w:rtl/>
        </w:rPr>
        <w:t xml:space="preserve"> </w:t>
      </w:r>
      <w:r w:rsidR="005E6B4F">
        <w:rPr>
          <w:rtl/>
        </w:rPr>
        <w:br/>
      </w:r>
      <w:r w:rsidRPr="006216AF">
        <w:rPr>
          <w:rtl/>
        </w:rPr>
        <w:t xml:space="preserve">بالمدينة لي فطلب منّي أن أبيعها منه ، ثمّ إنه استشفع في ذلك </w:t>
      </w:r>
      <w:r w:rsidR="005E6B4F">
        <w:rPr>
          <w:rtl/>
        </w:rPr>
        <w:br/>
      </w:r>
      <w:r w:rsidRPr="006216AF">
        <w:rPr>
          <w:rtl/>
        </w:rPr>
        <w:t xml:space="preserve">بموسى بن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فما قبلت ولا شفّعته فيه ، وبعته من </w:t>
      </w:r>
      <w:r w:rsidR="005E6B4F">
        <w:rPr>
          <w:rtl/>
        </w:rPr>
        <w:br/>
      </w:r>
      <w:r w:rsidRPr="006216AF">
        <w:rPr>
          <w:rtl/>
        </w:rPr>
        <w:t>غيره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فسأله :</w:t>
      </w:r>
      <w:r w:rsidR="00E00231">
        <w:rPr>
          <w:rtl/>
        </w:rPr>
        <w:t xml:space="preserve"> أ</w:t>
      </w:r>
      <w:r w:rsidRPr="006216AF">
        <w:rPr>
          <w:rtl/>
        </w:rPr>
        <w:t>كذلك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قم ، قبحك الله ، تقول إنّه </w:t>
      </w:r>
      <w:r w:rsidR="005E6B4F">
        <w:rPr>
          <w:rtl/>
        </w:rPr>
        <w:br/>
      </w:r>
      <w:r w:rsidRPr="006216AF">
        <w:rPr>
          <w:rtl/>
        </w:rPr>
        <w:t xml:space="preserve">يقول بربوبية موسى بن 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ثمّ تقول إنّه لم يقبل </w:t>
      </w:r>
      <w:r w:rsidR="005E6B4F">
        <w:rPr>
          <w:rtl/>
        </w:rPr>
        <w:br/>
      </w:r>
      <w:r w:rsidRPr="006216AF">
        <w:rPr>
          <w:rtl/>
        </w:rPr>
        <w:t>شفاعته في بيع دار منّي</w:t>
      </w:r>
      <w:r w:rsidR="00DD50E3">
        <w:rPr>
          <w:rtl/>
        </w:rPr>
        <w:t xml:space="preserve"> ؟!</w:t>
      </w:r>
    </w:p>
    <w:p w:rsidR="00F06BFB" w:rsidRDefault="005F4626" w:rsidP="00F06BFB">
      <w:pPr>
        <w:rPr>
          <w:rStyle w:val="rfdLineChar"/>
        </w:rPr>
      </w:pPr>
      <w:r w:rsidRPr="006216AF">
        <w:rPr>
          <w:rtl/>
        </w:rPr>
        <w:t>ثمّ أقبل عليّ</w:t>
      </w:r>
      <w:r w:rsidR="000B571A">
        <w:rPr>
          <w:rtl/>
        </w:rPr>
        <w:t>َ</w:t>
      </w:r>
      <w:r w:rsidRPr="006216AF">
        <w:rPr>
          <w:rtl/>
        </w:rPr>
        <w:t xml:space="preserve"> وقال : ارجع راشدا</w:t>
      </w:r>
      <w:r w:rsidR="000B571A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فخرجت وأخذت بيد صاحبي </w:t>
      </w:r>
      <w:r w:rsidR="005E6B4F">
        <w:rPr>
          <w:rtl/>
        </w:rPr>
        <w:br/>
      </w:r>
      <w:r w:rsidRPr="006216AF">
        <w:rPr>
          <w:rtl/>
        </w:rPr>
        <w:t>وقلت : امض ، فقد خلّ</w:t>
      </w:r>
      <w:r w:rsidR="00AB231C">
        <w:rPr>
          <w:rtl/>
        </w:rPr>
        <w:t>َ</w:t>
      </w:r>
      <w:r w:rsidRPr="006216AF">
        <w:rPr>
          <w:rtl/>
        </w:rPr>
        <w:t>صنا الله تعالى ، ورحم الله عبد الحميد ،</w:t>
      </w:r>
      <w:r w:rsidR="00F06BFB">
        <w:rPr>
          <w:rFonts w:hint="cs"/>
          <w:rtl/>
        </w:rPr>
        <w:t xml:space="preserve"> </w:t>
      </w:r>
      <w:r w:rsidR="00F06BFB">
        <w:rPr>
          <w:rtl/>
        </w:rPr>
        <w:br/>
      </w:r>
      <w:r w:rsidR="00F06BF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وعنه في مدينة المعاجز : 467 ، اثبات الهداة 3 : 175</w:t>
      </w:r>
      <w:r w:rsidR="0096323A">
        <w:rPr>
          <w:rtl/>
        </w:rPr>
        <w:t xml:space="preserve"> / </w:t>
      </w:r>
      <w:r w:rsidRPr="006216AF">
        <w:rPr>
          <w:rtl/>
        </w:rPr>
        <w:t>13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رأيته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وحكيت له ما جرى فقال لي : وما منعك من قبول شفاعة أبي الحسن </w:t>
      </w:r>
      <w:r w:rsidR="005E6B4F">
        <w:rPr>
          <w:rtl/>
        </w:rPr>
        <w:br/>
      </w:r>
      <w:r w:rsidR="00276CED">
        <w:rPr>
          <w:rtl/>
        </w:rPr>
        <w:t>عليه السلام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له : هو أمرني بذلك ، وقال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استشفع بي </w:t>
      </w:r>
      <w:r w:rsidR="005E6B4F">
        <w:rPr>
          <w:rtl/>
        </w:rPr>
        <w:br/>
      </w:r>
      <w:r w:rsidRPr="006216AF">
        <w:rPr>
          <w:rtl/>
        </w:rPr>
        <w:t>إليك فلا تقبل شفاعتي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06BFB">
      <w:pPr>
        <w:rPr>
          <w:rtl/>
        </w:rPr>
      </w:pPr>
      <w:r w:rsidRPr="006216AF">
        <w:rPr>
          <w:rtl/>
        </w:rPr>
        <w:t>382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F06BFB">
        <w:rPr>
          <w:rFonts w:hint="cs"/>
          <w:rtl/>
        </w:rPr>
        <w:t xml:space="preserve"> </w:t>
      </w:r>
      <w:r>
        <w:rPr>
          <w:rtl/>
        </w:rPr>
        <w:t>ـ</w:t>
      </w:r>
      <w:r w:rsidR="00F06BFB">
        <w:rPr>
          <w:rFonts w:hint="cs"/>
          <w:rtl/>
        </w:rPr>
        <w:t xml:space="preserve"> </w:t>
      </w:r>
      <w:r w:rsidRPr="006216AF">
        <w:rPr>
          <w:rtl/>
        </w:rPr>
        <w:t>عن أبي خالد الزّ</w:t>
      </w:r>
      <w:r w:rsidR="00AB231C">
        <w:rPr>
          <w:rtl/>
        </w:rPr>
        <w:t>ُ</w:t>
      </w:r>
      <w:r w:rsidRPr="006216AF">
        <w:rPr>
          <w:rtl/>
        </w:rPr>
        <w:t xml:space="preserve">بالي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قال : ورد علينا أبو الحسن </w:t>
      </w:r>
      <w:r w:rsidR="005E6B4F">
        <w:rPr>
          <w:rtl/>
        </w:rPr>
        <w:br/>
      </w:r>
      <w:r w:rsidRPr="006216AF">
        <w:rPr>
          <w:rtl/>
        </w:rPr>
        <w:t xml:space="preserve">موسى بن 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وقد حمله المهدي ، فلمّا خرج ودعته </w:t>
      </w:r>
      <w:r w:rsidR="005E6B4F">
        <w:rPr>
          <w:rtl/>
        </w:rPr>
        <w:br/>
      </w:r>
      <w:r w:rsidRPr="006216AF">
        <w:rPr>
          <w:rtl/>
        </w:rPr>
        <w:t xml:space="preserve">وبكيت فقال : </w:t>
      </w:r>
      <w:r w:rsidR="009F08E4" w:rsidRPr="006216AF">
        <w:rPr>
          <w:rtl/>
        </w:rPr>
        <w:t>«</w:t>
      </w:r>
      <w:r w:rsidRPr="006216AF">
        <w:rPr>
          <w:rtl/>
        </w:rPr>
        <w:t>ما يبكيك يا أبا خالد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جعلت فداك ، قد </w:t>
      </w:r>
      <w:r w:rsidR="005E6B4F">
        <w:rPr>
          <w:rtl/>
        </w:rPr>
        <w:br/>
      </w:r>
      <w:r w:rsidRPr="006216AF">
        <w:rPr>
          <w:rtl/>
        </w:rPr>
        <w:t>حملك هؤلاء وما أدري ما يحدث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أمّا في هذه المرّة فلا خوف </w:t>
      </w:r>
      <w:r w:rsidR="005E6B4F">
        <w:rPr>
          <w:rtl/>
        </w:rPr>
        <w:br/>
      </w:r>
      <w:r w:rsidRPr="006216AF">
        <w:rPr>
          <w:rtl/>
        </w:rPr>
        <w:t xml:space="preserve">عليّ منهم ، وأنا عندك في يوم كذا ، في شهر كذا ، في ساعة كذا ، </w:t>
      </w:r>
      <w:r w:rsidR="005E6B4F">
        <w:rPr>
          <w:rtl/>
        </w:rPr>
        <w:br/>
      </w:r>
      <w:r w:rsidRPr="006216AF">
        <w:rPr>
          <w:rtl/>
        </w:rPr>
        <w:t>فانتظرني عند أول الميل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ومضى</w:t>
      </w:r>
      <w:r w:rsidR="00410A32">
        <w:rPr>
          <w:rtl/>
        </w:rPr>
        <w:t xml:space="preserve"> .</w:t>
      </w:r>
    </w:p>
    <w:p w:rsidR="005F4626" w:rsidRPr="006216AF" w:rsidRDefault="005F4626" w:rsidP="00F06BFB">
      <w:pPr>
        <w:rPr>
          <w:rtl/>
        </w:rPr>
      </w:pPr>
      <w:r w:rsidRPr="006216AF">
        <w:rPr>
          <w:rtl/>
        </w:rPr>
        <w:t xml:space="preserve">قال : فلمّا كان من اليوم الذي وصفه لي خرجت إلى الميل ، </w:t>
      </w:r>
      <w:r w:rsidR="005E6B4F">
        <w:rPr>
          <w:rtl/>
        </w:rPr>
        <w:br/>
      </w:r>
      <w:r w:rsidRPr="006216AF">
        <w:rPr>
          <w:rtl/>
        </w:rPr>
        <w:t xml:space="preserve">وجلست أنتظره حتّى اصفرت الشمس ، وخفت أن يكون قد تأخر به </w:t>
      </w:r>
      <w:r w:rsidR="005E6B4F">
        <w:rPr>
          <w:rtl/>
        </w:rPr>
        <w:br/>
      </w:r>
      <w:r w:rsidRPr="006216AF">
        <w:rPr>
          <w:rtl/>
        </w:rPr>
        <w:t>عن الوقت ، فقمت لأنصرف فإذا أنا بسواد قد أقبل ، ومناد</w:t>
      </w:r>
      <w:r w:rsidR="00AB231C">
        <w:rPr>
          <w:rtl/>
        </w:rPr>
        <w:t xml:space="preserve">ٍ </w:t>
      </w:r>
      <w:r w:rsidRPr="006216AF">
        <w:rPr>
          <w:rtl/>
        </w:rPr>
        <w:t xml:space="preserve">ينادي من </w:t>
      </w:r>
      <w:r w:rsidR="005E6B4F">
        <w:rPr>
          <w:rtl/>
        </w:rPr>
        <w:br/>
      </w:r>
      <w:r w:rsidRPr="006216AF">
        <w:rPr>
          <w:rtl/>
        </w:rPr>
        <w:t xml:space="preserve">خلفي ، فأتيته فإذا هو أبو الحسن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على بغلته فقال </w:t>
      </w:r>
      <w:r w:rsidR="005E6B4F">
        <w:rPr>
          <w:rtl/>
        </w:rPr>
        <w:br/>
      </w:r>
      <w:r w:rsidRPr="006216AF">
        <w:rPr>
          <w:rtl/>
        </w:rPr>
        <w:t>ابتداء</w:t>
      </w:r>
      <w:r w:rsidR="00B013BE">
        <w:rPr>
          <w:rtl/>
        </w:rPr>
        <w:t>ً</w:t>
      </w:r>
      <w:r w:rsidRPr="006216AF">
        <w:rPr>
          <w:rtl/>
        </w:rPr>
        <w:t xml:space="preserve"> : يا أبا خالد ، إنّ لي عودة إليهم ، ولا أتخلّص من أيديهم</w:t>
      </w:r>
      <w:r w:rsidR="00410A32">
        <w:rPr>
          <w:rtl/>
        </w:rPr>
        <w:t xml:space="preserve"> .</w:t>
      </w:r>
    </w:p>
    <w:p w:rsidR="00F06BFB" w:rsidRDefault="00F06BFB" w:rsidP="00F06BFB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F06BFB">
      <w:pPr>
        <w:pStyle w:val="rfdFootnote0"/>
        <w:rPr>
          <w:rtl/>
        </w:rPr>
      </w:pPr>
      <w:r w:rsidRPr="006216AF">
        <w:rPr>
          <w:rtl/>
        </w:rPr>
        <w:t>6</w:t>
      </w:r>
      <w:r w:rsidR="00F06BFB">
        <w:rPr>
          <w:rFonts w:hint="cs"/>
          <w:rtl/>
        </w:rPr>
        <w:t xml:space="preserve"> </w:t>
      </w:r>
      <w:r>
        <w:rPr>
          <w:rtl/>
        </w:rPr>
        <w:t>ـ</w:t>
      </w:r>
      <w:r w:rsidR="00F06BFB">
        <w:rPr>
          <w:rFonts w:hint="cs"/>
          <w:rtl/>
        </w:rPr>
        <w:t xml:space="preserve"> </w:t>
      </w:r>
      <w:r w:rsidRPr="006216AF">
        <w:rPr>
          <w:rtl/>
        </w:rPr>
        <w:t>الكافي 1 : 477 ، بلفظ آخر ، مناقب ابن شهر</w:t>
      </w:r>
      <w:r w:rsidR="00B013BE">
        <w:rPr>
          <w:rtl/>
        </w:rPr>
        <w:t>ا</w:t>
      </w:r>
      <w:r w:rsidRPr="006216AF">
        <w:rPr>
          <w:rtl/>
        </w:rPr>
        <w:t xml:space="preserve">شوب 4 : 287 ، إعلام </w:t>
      </w:r>
      <w:r w:rsidR="005E6B4F">
        <w:rPr>
          <w:rtl/>
        </w:rPr>
        <w:br/>
      </w:r>
      <w:r w:rsidRPr="006216AF">
        <w:rPr>
          <w:rtl/>
        </w:rPr>
        <w:t>الورى</w:t>
      </w:r>
      <w:r w:rsidR="00B013BE" w:rsidRPr="00A944A4">
        <w:rPr>
          <w:rtl/>
        </w:rPr>
        <w:t>ٰ</w:t>
      </w:r>
      <w:r w:rsidRPr="006216AF">
        <w:rPr>
          <w:rtl/>
        </w:rPr>
        <w:t xml:space="preserve"> : 295 ، مدينة المعاجز : 435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الزبالي : نسبة إلى زبالة منزل بطريق مكة من الكوفة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معجم البلدان </w:t>
      </w:r>
      <w:r w:rsidR="005E6B4F">
        <w:rPr>
          <w:rStyle w:val="rfdFootnote"/>
          <w:rtl/>
        </w:rPr>
        <w:br/>
      </w:r>
      <w:r w:rsidRPr="006216AF">
        <w:rPr>
          <w:rStyle w:val="rfdFootnote"/>
          <w:rtl/>
        </w:rPr>
        <w:t>3 : 129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الميل : أول وقت زوال الشمس وغيابها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المعجم </w:t>
      </w:r>
      <w:r w:rsidR="005E6B4F">
        <w:rPr>
          <w:rStyle w:val="rfdFootnote"/>
          <w:rtl/>
        </w:rPr>
        <w:br/>
      </w:r>
      <w:r w:rsidRPr="006216AF">
        <w:rPr>
          <w:rStyle w:val="rfdFootnote"/>
          <w:rtl/>
        </w:rPr>
        <w:t>الوسيط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ميل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894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6E2D38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6E2D38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معان شتى</w:t>
      </w:r>
    </w:p>
    <w:p w:rsidR="005F4626" w:rsidRPr="00353070" w:rsidRDefault="005F4626" w:rsidP="001F459E">
      <w:pPr>
        <w:pStyle w:val="rfdCenterBold2"/>
        <w:rPr>
          <w:rtl/>
        </w:rPr>
      </w:pPr>
      <w:r w:rsidRPr="00353070">
        <w:rPr>
          <w:rtl/>
        </w:rPr>
        <w:t>وفيه : أحد عشر حديثا</w:t>
      </w:r>
      <w:r w:rsidR="00353070">
        <w:rPr>
          <w:rtl/>
        </w:rPr>
        <w:t>ً</w:t>
      </w:r>
    </w:p>
    <w:p w:rsidR="005F4626" w:rsidRPr="006216AF" w:rsidRDefault="005F4626" w:rsidP="00505313">
      <w:pPr>
        <w:rPr>
          <w:rtl/>
        </w:rPr>
      </w:pPr>
      <w:r w:rsidRPr="006216AF">
        <w:rPr>
          <w:rtl/>
        </w:rPr>
        <w:t>383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505313">
        <w:rPr>
          <w:rFonts w:hint="cs"/>
          <w:rtl/>
        </w:rPr>
        <w:t xml:space="preserve"> </w:t>
      </w:r>
      <w:r>
        <w:rPr>
          <w:rtl/>
        </w:rPr>
        <w:t>ـ</w:t>
      </w:r>
      <w:r w:rsidR="00505313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إبراهيم ، عن أبيه ، عن محمّد الرافعي ، </w:t>
      </w:r>
      <w:r w:rsidR="00177AE9">
        <w:rPr>
          <w:rtl/>
        </w:rPr>
        <w:br/>
      </w:r>
      <w:r w:rsidRPr="006216AF">
        <w:rPr>
          <w:rtl/>
        </w:rPr>
        <w:t xml:space="preserve">قال : كان لي ابن عم يقال له </w:t>
      </w:r>
      <w:r w:rsidR="00C24190">
        <w:rPr>
          <w:rtl/>
        </w:rPr>
        <w:t>(</w:t>
      </w:r>
      <w:r w:rsidRPr="006216AF">
        <w:rPr>
          <w:rtl/>
        </w:rPr>
        <w:t>الحسين بن عبد الله</w:t>
      </w:r>
      <w:r w:rsidR="003E76E8">
        <w:rPr>
          <w:rtl/>
        </w:rPr>
        <w:t>)</w:t>
      </w:r>
      <w:r w:rsidRPr="006216AF">
        <w:rPr>
          <w:rtl/>
        </w:rPr>
        <w:t xml:space="preserve"> وكان زاهدا</w:t>
      </w:r>
      <w:r w:rsidR="003A5BBB">
        <w:rPr>
          <w:rtl/>
        </w:rPr>
        <w:t>ً</w:t>
      </w:r>
      <w:r w:rsidRPr="006216AF">
        <w:rPr>
          <w:rtl/>
        </w:rPr>
        <w:t xml:space="preserve"> ومن </w:t>
      </w:r>
      <w:r w:rsidR="00177AE9">
        <w:rPr>
          <w:rtl/>
        </w:rPr>
        <w:br/>
      </w:r>
      <w:r w:rsidRPr="006216AF">
        <w:rPr>
          <w:rtl/>
        </w:rPr>
        <w:t xml:space="preserve">أعبد أهل زمانه ، وكان يعظ السلطان ، وربما استقبله بكلام صعب فيما </w:t>
      </w:r>
      <w:r w:rsidR="00177AE9">
        <w:rPr>
          <w:rtl/>
        </w:rPr>
        <w:br/>
      </w:r>
      <w:r w:rsidRPr="006216AF">
        <w:rPr>
          <w:rtl/>
        </w:rPr>
        <w:t xml:space="preserve">يعظه به ، ويأمره بالمعروف ، وكان السلطان يحتمله لصلاحه ، ولم تزل </w:t>
      </w:r>
      <w:r w:rsidR="00177AE9">
        <w:rPr>
          <w:rtl/>
        </w:rPr>
        <w:br/>
      </w:r>
      <w:r w:rsidRPr="006216AF">
        <w:rPr>
          <w:rtl/>
        </w:rPr>
        <w:t xml:space="preserve">هذه حالته حتّى كان ذات يوم فدخل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المسجد </w:t>
      </w:r>
      <w:r w:rsidR="00177AE9">
        <w:rPr>
          <w:rtl/>
        </w:rPr>
        <w:br/>
      </w:r>
      <w:r w:rsidRPr="006216AF">
        <w:rPr>
          <w:rtl/>
        </w:rPr>
        <w:t xml:space="preserve">فرآه فأومى إليه وقال له : </w:t>
      </w:r>
      <w:r w:rsidR="009F08E4" w:rsidRPr="006216AF">
        <w:rPr>
          <w:rtl/>
        </w:rPr>
        <w:t>«</w:t>
      </w:r>
      <w:r w:rsidRPr="006216AF">
        <w:rPr>
          <w:rtl/>
        </w:rPr>
        <w:t>يا أبا علي ما أحب إليّ</w:t>
      </w:r>
      <w:r w:rsidR="003A5BBB">
        <w:rPr>
          <w:rtl/>
        </w:rPr>
        <w:t>َ</w:t>
      </w:r>
      <w:r w:rsidRPr="006216AF">
        <w:rPr>
          <w:rtl/>
        </w:rPr>
        <w:t xml:space="preserve"> ما أنت فيه وأسرني </w:t>
      </w:r>
      <w:r w:rsidR="00177AE9">
        <w:rPr>
          <w:rtl/>
        </w:rPr>
        <w:br/>
      </w:r>
      <w:r w:rsidRPr="006216AF">
        <w:rPr>
          <w:rtl/>
        </w:rPr>
        <w:t xml:space="preserve">بك فيه ، </w:t>
      </w:r>
      <w:r w:rsidR="00335A4F">
        <w:rPr>
          <w:rtl/>
        </w:rPr>
        <w:t>إلّا</w:t>
      </w:r>
      <w:r w:rsidRPr="006216AF">
        <w:rPr>
          <w:rtl/>
        </w:rPr>
        <w:t xml:space="preserve"> أنّه ليس لك معرفة ، فاطلب المعرفة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جعلت فداك يا ابن رسول الله ، فما المعرفة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اذهب </w:t>
      </w:r>
      <w:r w:rsidR="00177AE9">
        <w:rPr>
          <w:rtl/>
        </w:rPr>
        <w:br/>
      </w:r>
      <w:r w:rsidRPr="006216AF">
        <w:rPr>
          <w:rtl/>
        </w:rPr>
        <w:t>وتفقه واطلب الحديث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05313" w:rsidRDefault="005F4626" w:rsidP="00505313">
      <w:pPr>
        <w:rPr>
          <w:rStyle w:val="rfdLineChar"/>
        </w:rPr>
      </w:pPr>
      <w:r w:rsidRPr="006216AF">
        <w:rPr>
          <w:rtl/>
        </w:rPr>
        <w:t>قال : فممّن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من مالك بن أنس ، ومن فقهاء المدينة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 </w:t>
      </w:r>
      <w:r w:rsidR="00177AE9">
        <w:rPr>
          <w:rtl/>
        </w:rPr>
        <w:br/>
      </w:r>
      <w:r w:rsidRPr="006216AF">
        <w:rPr>
          <w:rtl/>
        </w:rPr>
        <w:t>أعرض علي الحديث فذهب وكتب حديثا</w:t>
      </w:r>
      <w:r w:rsidR="003A5BBB">
        <w:rPr>
          <w:rtl/>
        </w:rPr>
        <w:t>ً</w:t>
      </w:r>
      <w:r w:rsidRPr="006216AF">
        <w:rPr>
          <w:rtl/>
        </w:rPr>
        <w:t xml:space="preserve"> كثيرا</w:t>
      </w:r>
      <w:r w:rsidR="003A5BBB">
        <w:rPr>
          <w:rtl/>
        </w:rPr>
        <w:t>ً</w:t>
      </w:r>
      <w:r w:rsidRPr="006216AF">
        <w:rPr>
          <w:rtl/>
        </w:rPr>
        <w:t xml:space="preserve"> ، ثمّ جاءه وقرأه عليه ، </w:t>
      </w:r>
      <w:r w:rsidR="00177AE9">
        <w:rPr>
          <w:rtl/>
        </w:rPr>
        <w:br/>
      </w:r>
      <w:r w:rsidRPr="006216AF">
        <w:rPr>
          <w:rtl/>
        </w:rPr>
        <w:t xml:space="preserve">فأسقطه كلّه ، ثمّ قال : </w:t>
      </w:r>
      <w:r w:rsidR="009F08E4" w:rsidRPr="006216AF">
        <w:rPr>
          <w:rtl/>
        </w:rPr>
        <w:t>«</w:t>
      </w:r>
      <w:r w:rsidRPr="006216AF">
        <w:rPr>
          <w:rtl/>
        </w:rPr>
        <w:t>اذهب في طلب المعرفة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وكان الرجل معنيا</w:t>
      </w:r>
      <w:r w:rsidR="003A5BBB">
        <w:rPr>
          <w:rtl/>
        </w:rPr>
        <w:t>ً</w:t>
      </w:r>
      <w:r w:rsidR="00505313">
        <w:rPr>
          <w:rFonts w:hint="cs"/>
          <w:rtl/>
        </w:rPr>
        <w:t xml:space="preserve"> </w:t>
      </w:r>
      <w:r w:rsidR="00505313">
        <w:rPr>
          <w:rtl/>
        </w:rPr>
        <w:br/>
      </w:r>
      <w:r w:rsidR="0050531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05313">
      <w:pPr>
        <w:pStyle w:val="rfdFootnote0"/>
        <w:rPr>
          <w:rtl/>
        </w:rPr>
      </w:pPr>
      <w:r w:rsidRPr="006216AF">
        <w:rPr>
          <w:rtl/>
        </w:rPr>
        <w:t>1</w:t>
      </w:r>
      <w:r w:rsidR="00505313">
        <w:rPr>
          <w:rFonts w:hint="cs"/>
          <w:rtl/>
        </w:rPr>
        <w:t xml:space="preserve"> </w:t>
      </w:r>
      <w:r>
        <w:rPr>
          <w:rtl/>
        </w:rPr>
        <w:t>ـ</w:t>
      </w:r>
      <w:r w:rsidR="00505313">
        <w:rPr>
          <w:rFonts w:hint="cs"/>
          <w:rtl/>
        </w:rPr>
        <w:t xml:space="preserve"> </w:t>
      </w:r>
      <w:r w:rsidRPr="006216AF">
        <w:rPr>
          <w:rtl/>
        </w:rPr>
        <w:t>بصائر الدرجات : 274</w:t>
      </w:r>
      <w:r w:rsidR="0096323A">
        <w:rPr>
          <w:rtl/>
        </w:rPr>
        <w:t xml:space="preserve"> / </w:t>
      </w:r>
      <w:r w:rsidRPr="006216AF">
        <w:rPr>
          <w:rtl/>
        </w:rPr>
        <w:t>6 ، الكافي 1 : 352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 ، ارشاد المفيد : 292 ، </w:t>
      </w:r>
      <w:r w:rsidR="00177AE9">
        <w:rPr>
          <w:rtl/>
        </w:rPr>
        <w:br/>
      </w:r>
      <w:r w:rsidRPr="006216AF">
        <w:rPr>
          <w:rtl/>
        </w:rPr>
        <w:t>الخرائج والجرائح 2 : 65</w:t>
      </w:r>
      <w:r w:rsidR="0096323A">
        <w:rPr>
          <w:rtl/>
        </w:rPr>
        <w:t xml:space="preserve"> / </w:t>
      </w:r>
      <w:r w:rsidRPr="006216AF">
        <w:rPr>
          <w:rtl/>
        </w:rPr>
        <w:t>2 ، باخت</w:t>
      </w:r>
      <w:r w:rsidR="00496E3E">
        <w:rPr>
          <w:rtl/>
        </w:rPr>
        <w:t>لاف فيه ، مناقب ابن شهرا</w:t>
      </w:r>
      <w:r w:rsidRPr="006216AF">
        <w:rPr>
          <w:rtl/>
        </w:rPr>
        <w:t xml:space="preserve">شوب </w:t>
      </w:r>
      <w:r w:rsidR="00177AE9">
        <w:rPr>
          <w:rtl/>
        </w:rPr>
        <w:br/>
      </w:r>
      <w:r w:rsidRPr="006216AF">
        <w:rPr>
          <w:rtl/>
        </w:rPr>
        <w:t>4 : 288 ، باختصار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بدينه ، فلم يزل يترصد أبا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حتّى إذا خرج إلى </w:t>
      </w:r>
      <w:r w:rsidR="00177AE9">
        <w:rPr>
          <w:rtl/>
        </w:rPr>
        <w:br/>
      </w:r>
      <w:r w:rsidRPr="006216AF">
        <w:rPr>
          <w:rtl/>
        </w:rPr>
        <w:t xml:space="preserve">ضيعة له تبعه فبلغه في الطريق وقال : جعلت فداك يا ابن رسول الله ، </w:t>
      </w:r>
      <w:r w:rsidR="00177AE9">
        <w:rPr>
          <w:rtl/>
        </w:rPr>
        <w:br/>
      </w:r>
      <w:r w:rsidRPr="006216AF">
        <w:rPr>
          <w:rtl/>
        </w:rPr>
        <w:t>إنّي احتجّ عليك بين يدي الله تعالى ، دلني على المعرفة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فأخبره بأمر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وأخبره بأمر غيره فقبل </w:t>
      </w:r>
      <w:r w:rsidR="00177AE9">
        <w:rPr>
          <w:rtl/>
        </w:rPr>
        <w:br/>
      </w:r>
      <w:r w:rsidRPr="006216AF">
        <w:rPr>
          <w:rtl/>
        </w:rPr>
        <w:t xml:space="preserve">ذلك منه ، ثمّ سأل عمّن كان بعد أمير المؤمنين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الحسن </w:t>
      </w:r>
      <w:r w:rsidR="00177AE9">
        <w:rPr>
          <w:rtl/>
        </w:rPr>
        <w:br/>
      </w:r>
      <w:r w:rsidRPr="006216AF">
        <w:rPr>
          <w:rtl/>
        </w:rPr>
        <w:t>والحسين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حتّى عدّ</w:t>
      </w:r>
      <w:r w:rsidR="003A5BBB">
        <w:rPr>
          <w:rtl/>
        </w:rPr>
        <w:t>َ</w:t>
      </w:r>
      <w:r w:rsidRPr="006216AF">
        <w:rPr>
          <w:rtl/>
        </w:rPr>
        <w:t xml:space="preserve"> إلى نفسه ، ثمّ سكت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فمن في هذا اليوم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إن أخبرتك تقبل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بلى</w:t>
      </w:r>
      <w:r w:rsidR="00410A32">
        <w:rPr>
          <w:rtl/>
        </w:rPr>
        <w:t xml:space="preserve"> .</w:t>
      </w:r>
    </w:p>
    <w:p w:rsidR="005F4626" w:rsidRPr="006216AF" w:rsidRDefault="005F4626" w:rsidP="00505313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أنا هو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فشيء استدل به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="003D4AC9">
        <w:rPr>
          <w:rtl/>
        </w:rPr>
        <w:t>إ</w:t>
      </w:r>
      <w:r w:rsidRPr="006216AF">
        <w:rPr>
          <w:rtl/>
        </w:rPr>
        <w:t xml:space="preserve">ذهب إلى تلك </w:t>
      </w:r>
      <w:r w:rsidR="00177AE9">
        <w:rPr>
          <w:rtl/>
        </w:rPr>
        <w:br/>
      </w:r>
      <w:r w:rsidRPr="006216AF">
        <w:rPr>
          <w:rtl/>
        </w:rPr>
        <w:t>الشجرة</w:t>
      </w:r>
      <w:r w:rsidR="00505313">
        <w:rPr>
          <w:rFonts w:hint="cs"/>
          <w:rtl/>
        </w:rPr>
        <w:t xml:space="preserve"> </w:t>
      </w:r>
      <w:r>
        <w:rPr>
          <w:rtl/>
        </w:rPr>
        <w:t>ـ</w:t>
      </w:r>
      <w:r w:rsidR="00505313">
        <w:rPr>
          <w:rFonts w:hint="cs"/>
          <w:rtl/>
        </w:rPr>
        <w:t xml:space="preserve"> </w:t>
      </w:r>
      <w:r w:rsidRPr="006216AF">
        <w:rPr>
          <w:rtl/>
        </w:rPr>
        <w:t xml:space="preserve">وأشار إلى بعض أشجار أمّ غيلان </w:t>
      </w:r>
      <w:r w:rsidRPr="006216AF">
        <w:rPr>
          <w:rStyle w:val="rfdFootnotenum"/>
          <w:rtl/>
        </w:rPr>
        <w:t>(1)</w:t>
      </w:r>
      <w:r w:rsidR="00505313">
        <w:rPr>
          <w:rFonts w:hint="cs"/>
          <w:rtl/>
        </w:rPr>
        <w:t xml:space="preserve"> </w:t>
      </w:r>
      <w:r>
        <w:rPr>
          <w:rtl/>
        </w:rPr>
        <w:t>ـ</w:t>
      </w:r>
      <w:r w:rsidR="00505313">
        <w:rPr>
          <w:rFonts w:hint="cs"/>
          <w:rtl/>
        </w:rPr>
        <w:t xml:space="preserve"> </w:t>
      </w:r>
      <w:r w:rsidRPr="006216AF">
        <w:rPr>
          <w:rtl/>
        </w:rPr>
        <w:t xml:space="preserve">فقل لها : يقول لك </w:t>
      </w:r>
      <w:r w:rsidR="00177AE9">
        <w:rPr>
          <w:rtl/>
        </w:rPr>
        <w:br/>
      </w:r>
      <w:r w:rsidRPr="006216AF">
        <w:rPr>
          <w:rtl/>
        </w:rPr>
        <w:t>موسى بن جعفر : أقبلي</w:t>
      </w:r>
      <w:r w:rsidR="009F08E4" w:rsidRPr="006216AF">
        <w:rPr>
          <w:rtl/>
        </w:rPr>
        <w:t>»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فأتيتها وقلت لها ذلك ، فرأيتها تخدّ</w:t>
      </w:r>
      <w:r w:rsidR="003A5BBB">
        <w:rPr>
          <w:rtl/>
        </w:rPr>
        <w:t>ُ</w:t>
      </w:r>
      <w:r w:rsidRPr="006216AF">
        <w:rPr>
          <w:rtl/>
        </w:rPr>
        <w:t xml:space="preserve"> الأرض خدّا</w:t>
      </w:r>
      <w:r w:rsidR="003A5BBB">
        <w:rPr>
          <w:rtl/>
        </w:rPr>
        <w:t>ً</w:t>
      </w:r>
      <w:r w:rsidRPr="006216AF">
        <w:rPr>
          <w:rtl/>
        </w:rPr>
        <w:t xml:space="preserve"> </w:t>
      </w:r>
      <w:r w:rsidRPr="00A944A4">
        <w:rPr>
          <w:rtl/>
        </w:rPr>
        <w:t>حتّى</w:t>
      </w:r>
      <w:r w:rsidR="00FD55A4" w:rsidRPr="00A944A4">
        <w:rPr>
          <w:rtl/>
        </w:rPr>
        <w:t>ٰ</w:t>
      </w:r>
      <w:r w:rsidRPr="006216AF">
        <w:rPr>
          <w:rtl/>
        </w:rPr>
        <w:t xml:space="preserve"> وقفت </w:t>
      </w:r>
      <w:r w:rsidR="00177AE9">
        <w:rPr>
          <w:rtl/>
        </w:rPr>
        <w:br/>
      </w:r>
      <w:r w:rsidRPr="006216AF">
        <w:rPr>
          <w:rtl/>
        </w:rPr>
        <w:t xml:space="preserve">بين يديه ، ثمّ أشار إليها فرجعت ، فأقر به ، ثمّ لزم الصمت والعبادة ، </w:t>
      </w:r>
      <w:r w:rsidR="00177AE9">
        <w:rPr>
          <w:rtl/>
        </w:rPr>
        <w:br/>
      </w:r>
      <w:r w:rsidRPr="006216AF">
        <w:rPr>
          <w:rtl/>
        </w:rPr>
        <w:t xml:space="preserve">وكان لا يراه أحد بعد ذلك يتكلم ، وكان قبل ذلك يرى الرؤيا الحسنة ، </w:t>
      </w:r>
      <w:r w:rsidR="00177AE9">
        <w:rPr>
          <w:rtl/>
        </w:rPr>
        <w:br/>
      </w:r>
      <w:r w:rsidRPr="006216AF">
        <w:rPr>
          <w:rtl/>
        </w:rPr>
        <w:t>وي</w:t>
      </w:r>
      <w:r w:rsidR="003A5BBB">
        <w:rPr>
          <w:rtl/>
        </w:rPr>
        <w:t>ُ</w:t>
      </w:r>
      <w:r w:rsidRPr="006216AF">
        <w:rPr>
          <w:rtl/>
        </w:rPr>
        <w:t xml:space="preserve">رى له ، ثمّ انقطعت عنه ، فرأى أبا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فيما يرى </w:t>
      </w:r>
      <w:r w:rsidR="00177AE9">
        <w:rPr>
          <w:rtl/>
        </w:rPr>
        <w:br/>
      </w:r>
      <w:r w:rsidRPr="006216AF">
        <w:rPr>
          <w:rtl/>
        </w:rPr>
        <w:t xml:space="preserve">النائم ، فشكا إليه انقطاع الرؤيا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تغتم ، إنّ المؤمن إذا </w:t>
      </w:r>
      <w:r w:rsidR="00177AE9">
        <w:rPr>
          <w:rtl/>
        </w:rPr>
        <w:br/>
      </w:r>
      <w:r w:rsidRPr="006216AF">
        <w:rPr>
          <w:rtl/>
        </w:rPr>
        <w:t>رسخ في الإ</w:t>
      </w:r>
      <w:r w:rsidR="00FD55A4">
        <w:rPr>
          <w:rtl/>
        </w:rPr>
        <w:t>ِ</w:t>
      </w:r>
      <w:r w:rsidRPr="006216AF">
        <w:rPr>
          <w:rtl/>
        </w:rPr>
        <w:t>يمان رفعت عنه الرؤيا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05313" w:rsidRDefault="005F4626" w:rsidP="00505313">
      <w:pPr>
        <w:rPr>
          <w:rStyle w:val="rfdLineChar"/>
        </w:rPr>
      </w:pPr>
      <w:r w:rsidRPr="006216AF">
        <w:rPr>
          <w:rtl/>
        </w:rPr>
        <w:t>384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505313">
        <w:rPr>
          <w:rFonts w:hint="cs"/>
          <w:rtl/>
        </w:rPr>
        <w:t xml:space="preserve"> </w:t>
      </w:r>
      <w:r>
        <w:rPr>
          <w:rtl/>
        </w:rPr>
        <w:t>ـ</w:t>
      </w:r>
      <w:r w:rsidR="00505313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أبي حمزة البطائني ، قال : خرج أبو </w:t>
      </w:r>
      <w:r w:rsidR="00177AE9">
        <w:rPr>
          <w:rtl/>
        </w:rPr>
        <w:br/>
      </w:r>
      <w:r w:rsidRPr="006216AF">
        <w:rPr>
          <w:rtl/>
        </w:rPr>
        <w:t>الحسن موس</w:t>
      </w:r>
      <w:r w:rsidRPr="00A944A4">
        <w:rPr>
          <w:rtl/>
        </w:rPr>
        <w:t>ى</w:t>
      </w:r>
      <w:r w:rsidR="00FD55A4" w:rsidRPr="00A944A4">
        <w:rPr>
          <w:rtl/>
        </w:rPr>
        <w:t>ٰ</w:t>
      </w:r>
      <w:r w:rsidRPr="006216AF">
        <w:rPr>
          <w:rtl/>
        </w:rPr>
        <w:t xml:space="preserve"> بن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بعض الأيّ</w:t>
      </w:r>
      <w:r w:rsidR="00FD55A4">
        <w:rPr>
          <w:rtl/>
        </w:rPr>
        <w:t>َ</w:t>
      </w:r>
      <w:r w:rsidRPr="006216AF">
        <w:rPr>
          <w:rtl/>
        </w:rPr>
        <w:t xml:space="preserve">ام من المدينة ، إلى </w:t>
      </w:r>
      <w:r w:rsidR="00177AE9">
        <w:rPr>
          <w:rtl/>
        </w:rPr>
        <w:br/>
      </w:r>
      <w:r w:rsidRPr="006216AF">
        <w:rPr>
          <w:rtl/>
        </w:rPr>
        <w:t xml:space="preserve">ضيعة له خارجة عنها ، فصحبته ، وكان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راكبا</w:t>
      </w:r>
      <w:r w:rsidR="003A5BBB">
        <w:rPr>
          <w:rtl/>
        </w:rPr>
        <w:t>ً</w:t>
      </w:r>
      <w:r w:rsidRPr="006216AF">
        <w:rPr>
          <w:rtl/>
        </w:rPr>
        <w:t xml:space="preserve"> بغلة ، وأنا </w:t>
      </w:r>
      <w:r w:rsidR="00177AE9">
        <w:rPr>
          <w:rtl/>
        </w:rPr>
        <w:br/>
      </w:r>
      <w:r w:rsidRPr="006216AF">
        <w:rPr>
          <w:rtl/>
        </w:rPr>
        <w:t>على حمار لي ، فلمّا صرنا في بعض الطريق اعترضنا أسد ، فأحجمت</w:t>
      </w:r>
      <w:r w:rsidR="00505313">
        <w:rPr>
          <w:rFonts w:hint="cs"/>
          <w:rtl/>
        </w:rPr>
        <w:t xml:space="preserve"> </w:t>
      </w:r>
      <w:r w:rsidR="00505313">
        <w:rPr>
          <w:rtl/>
        </w:rPr>
        <w:br/>
      </w:r>
      <w:r w:rsidR="0050531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اشجار أم غيلان : الطلح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الجامع لابن بيطار 1 : 157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05313">
      <w:pPr>
        <w:pStyle w:val="rfdFootnote0"/>
        <w:rPr>
          <w:rtl/>
        </w:rPr>
      </w:pPr>
      <w:r w:rsidRPr="006216AF">
        <w:rPr>
          <w:rtl/>
        </w:rPr>
        <w:t>2</w:t>
      </w:r>
      <w:r w:rsidR="00505313">
        <w:rPr>
          <w:rFonts w:hint="cs"/>
          <w:rtl/>
        </w:rPr>
        <w:t xml:space="preserve"> </w:t>
      </w:r>
      <w:r>
        <w:rPr>
          <w:rtl/>
        </w:rPr>
        <w:t>ـ</w:t>
      </w:r>
      <w:r w:rsidR="00505313">
        <w:rPr>
          <w:rFonts w:hint="cs"/>
          <w:rtl/>
        </w:rPr>
        <w:t xml:space="preserve"> </w:t>
      </w:r>
      <w:r w:rsidRPr="006216AF">
        <w:rPr>
          <w:rtl/>
        </w:rPr>
        <w:t xml:space="preserve">ارشاد المفيد : 295 ، الخرائج والجرائح 2 : 649 ، مناقب ابن </w:t>
      </w:r>
      <w:r w:rsidR="00177AE9">
        <w:rPr>
          <w:rtl/>
        </w:rPr>
        <w:br/>
      </w:r>
      <w:r w:rsidRPr="006216AF">
        <w:rPr>
          <w:rtl/>
        </w:rPr>
        <w:t>شهر</w:t>
      </w:r>
      <w:r w:rsidR="00FD55A4">
        <w:rPr>
          <w:rtl/>
        </w:rPr>
        <w:t>ا</w:t>
      </w:r>
      <w:r w:rsidRPr="006216AF">
        <w:rPr>
          <w:rtl/>
        </w:rPr>
        <w:t xml:space="preserve">شوب 4 : 298 ، كشف الغمة 2 : 227 ، روضة الواعظين : 214 ، </w:t>
      </w:r>
      <w:r w:rsidR="00177AE9">
        <w:rPr>
          <w:rtl/>
        </w:rPr>
        <w:br/>
      </w:r>
      <w:r w:rsidRPr="006216AF">
        <w:rPr>
          <w:rtl/>
        </w:rPr>
        <w:t>مدينة المعاجز : 446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خوفا</w:t>
      </w:r>
      <w:r w:rsidR="003A5BBB">
        <w:rPr>
          <w:rtl/>
        </w:rPr>
        <w:t>ً</w:t>
      </w:r>
      <w:r w:rsidRPr="006216AF">
        <w:rPr>
          <w:rtl/>
        </w:rPr>
        <w:t xml:space="preserve"> ، وأقدم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غير مكترث له ، فرأيت الأسد يتذلل </w:t>
      </w:r>
      <w:r w:rsidR="00177AE9">
        <w:rPr>
          <w:rtl/>
        </w:rPr>
        <w:br/>
      </w:r>
      <w:r w:rsidRPr="006216AF">
        <w:rPr>
          <w:rtl/>
        </w:rPr>
        <w:t xml:space="preserve">له ويهمهم ، فوقف له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كالمصغي إلى همهمته ، </w:t>
      </w:r>
      <w:r w:rsidR="00177AE9">
        <w:rPr>
          <w:rtl/>
        </w:rPr>
        <w:br/>
      </w:r>
      <w:r w:rsidRPr="006216AF">
        <w:rPr>
          <w:rtl/>
        </w:rPr>
        <w:t xml:space="preserve">ووضع الأسد يده على كفل بغلته ، فدهمني من ذلك [ فزع ] وخفت </w:t>
      </w:r>
      <w:r w:rsidR="00177AE9">
        <w:rPr>
          <w:rtl/>
        </w:rPr>
        <w:br/>
      </w:r>
      <w:r w:rsidRPr="006216AF">
        <w:rPr>
          <w:rtl/>
        </w:rPr>
        <w:t>خوفا</w:t>
      </w:r>
      <w:r w:rsidR="003A5BBB">
        <w:rPr>
          <w:rtl/>
        </w:rPr>
        <w:t>ً</w:t>
      </w:r>
      <w:r w:rsidRPr="006216AF">
        <w:rPr>
          <w:rtl/>
        </w:rPr>
        <w:t xml:space="preserve"> عظيما</w:t>
      </w:r>
      <w:r w:rsidR="003A5BBB">
        <w:rPr>
          <w:rtl/>
        </w:rPr>
        <w:t>ً</w:t>
      </w:r>
      <w:r w:rsidRPr="006216AF">
        <w:rPr>
          <w:rtl/>
        </w:rPr>
        <w:t xml:space="preserve"> ، ثمّ تنحى الأسد إلى جانب الطريق ، وحوّل أبو الحسن </w:t>
      </w:r>
      <w:r w:rsidR="00177AE9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وجهه إلى القبلة وجعل يدعو ويحرك شفتيه بما لم أفهمه ، </w:t>
      </w:r>
      <w:r w:rsidR="00177AE9">
        <w:rPr>
          <w:rtl/>
        </w:rPr>
        <w:br/>
      </w:r>
      <w:r w:rsidRPr="006216AF">
        <w:rPr>
          <w:rtl/>
        </w:rPr>
        <w:t xml:space="preserve">ثمّ أومى إلى الأسد باليد أن امض ، فهمهم الأسد همهمة طويلة ، وأبو </w:t>
      </w:r>
      <w:r w:rsidR="00177AE9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يقول : </w:t>
      </w:r>
      <w:r w:rsidR="009F08E4" w:rsidRPr="006216AF">
        <w:rPr>
          <w:rtl/>
        </w:rPr>
        <w:t>«</w:t>
      </w:r>
      <w:r w:rsidRPr="006216AF">
        <w:rPr>
          <w:rtl/>
        </w:rPr>
        <w:t>آمين ، آمين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حتّى غاب عن أعيننا ، </w:t>
      </w:r>
      <w:r w:rsidR="00177AE9">
        <w:rPr>
          <w:rtl/>
        </w:rPr>
        <w:br/>
      </w:r>
      <w:r w:rsidRPr="006216AF">
        <w:rPr>
          <w:rtl/>
        </w:rPr>
        <w:t xml:space="preserve">ومضى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لوجهه واتبعته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بعدنا عن الموضع لحقته ، وقلت : جعلت فداك ، ما شأن </w:t>
      </w:r>
      <w:r w:rsidR="00177AE9">
        <w:rPr>
          <w:rtl/>
        </w:rPr>
        <w:br/>
      </w:r>
      <w:r w:rsidRPr="006216AF">
        <w:rPr>
          <w:rtl/>
        </w:rPr>
        <w:t>هذا الأسد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فلقد خفته والله عليك ، وعجبت من شأنه معك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فقال </w:t>
      </w:r>
      <w:r w:rsidR="00177AE9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إنّه خرج إليّ</w:t>
      </w:r>
      <w:r w:rsidR="003A5BBB">
        <w:rPr>
          <w:rtl/>
        </w:rPr>
        <w:t>َ</w:t>
      </w:r>
      <w:r w:rsidRPr="006216AF">
        <w:rPr>
          <w:rtl/>
        </w:rPr>
        <w:t xml:space="preserve"> يشكو عسر الولادة على لبوته ، وسألني أن </w:t>
      </w:r>
      <w:r w:rsidR="00177AE9">
        <w:rPr>
          <w:rtl/>
        </w:rPr>
        <w:br/>
      </w:r>
      <w:r w:rsidRPr="006216AF">
        <w:rPr>
          <w:rtl/>
        </w:rPr>
        <w:t xml:space="preserve">أسأل الله تعالى أن يفرج عنها ، ففعلت ذلك ، وألقي في روعي أنّها تلد </w:t>
      </w:r>
      <w:r w:rsidR="00177AE9">
        <w:rPr>
          <w:rtl/>
        </w:rPr>
        <w:br/>
      </w:r>
      <w:r w:rsidRPr="006216AF">
        <w:rPr>
          <w:rtl/>
        </w:rPr>
        <w:t>ذكرا</w:t>
      </w:r>
      <w:r w:rsidR="003A5BBB">
        <w:rPr>
          <w:rtl/>
        </w:rPr>
        <w:t>ً</w:t>
      </w:r>
      <w:r w:rsidRPr="006216AF">
        <w:rPr>
          <w:rtl/>
        </w:rPr>
        <w:t xml:space="preserve"> فخبّرته بذلك ، فقال لي : امض في حفظ الله فلا سلّط الله عليك </w:t>
      </w:r>
      <w:r w:rsidR="00177AE9">
        <w:rPr>
          <w:rtl/>
        </w:rPr>
        <w:br/>
      </w:r>
      <w:r w:rsidRPr="006216AF">
        <w:rPr>
          <w:rtl/>
        </w:rPr>
        <w:t>ولا على أحد من ذريتك وشيعتك شيئا</w:t>
      </w:r>
      <w:r w:rsidR="003A5BBB">
        <w:rPr>
          <w:rtl/>
        </w:rPr>
        <w:t>ً</w:t>
      </w:r>
      <w:r w:rsidRPr="006216AF">
        <w:rPr>
          <w:rtl/>
        </w:rPr>
        <w:t xml:space="preserve"> من السباع ؛ فقلت : آمين ، </w:t>
      </w:r>
      <w:r w:rsidR="00177AE9">
        <w:rPr>
          <w:rtl/>
        </w:rPr>
        <w:br/>
      </w:r>
      <w:r w:rsidRPr="006216AF">
        <w:rPr>
          <w:rtl/>
        </w:rPr>
        <w:t>آمين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05313">
      <w:pPr>
        <w:rPr>
          <w:rtl/>
        </w:rPr>
      </w:pPr>
      <w:r w:rsidRPr="006216AF">
        <w:rPr>
          <w:rtl/>
        </w:rPr>
        <w:t>385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505313">
        <w:rPr>
          <w:rFonts w:hint="cs"/>
          <w:rtl/>
        </w:rPr>
        <w:t xml:space="preserve"> </w:t>
      </w:r>
      <w:r>
        <w:rPr>
          <w:rtl/>
        </w:rPr>
        <w:t>ـ</w:t>
      </w:r>
      <w:r w:rsidR="00505313">
        <w:rPr>
          <w:rFonts w:hint="cs"/>
          <w:rtl/>
        </w:rPr>
        <w:t xml:space="preserve"> </w:t>
      </w:r>
      <w:r w:rsidRPr="006216AF">
        <w:rPr>
          <w:rtl/>
        </w:rPr>
        <w:t xml:space="preserve">عن إسماعيل بن سلام وأبي حميد قالا : بعث إلينا </w:t>
      </w:r>
      <w:r w:rsidR="00177AE9">
        <w:rPr>
          <w:rtl/>
        </w:rPr>
        <w:br/>
      </w:r>
      <w:r w:rsidRPr="006216AF">
        <w:rPr>
          <w:rtl/>
        </w:rPr>
        <w:t>علي بن يقطين وقال : اشتريا راحلتين ، وتجنبا الطريق ، ودفع إلينا ما</w:t>
      </w:r>
      <w:r w:rsidR="00AB693E">
        <w:rPr>
          <w:rtl/>
        </w:rPr>
        <w:t xml:space="preserve">لاً </w:t>
      </w:r>
      <w:r w:rsidR="00177AE9">
        <w:rPr>
          <w:rtl/>
        </w:rPr>
        <w:br/>
      </w:r>
      <w:r w:rsidRPr="006216AF">
        <w:rPr>
          <w:rtl/>
        </w:rPr>
        <w:t>وكتبا</w:t>
      </w:r>
      <w:r w:rsidR="003A5BBB">
        <w:rPr>
          <w:rtl/>
        </w:rPr>
        <w:t>ً</w:t>
      </w:r>
      <w:r w:rsidRPr="006216AF">
        <w:rPr>
          <w:rtl/>
        </w:rPr>
        <w:t xml:space="preserve"> حتّ</w:t>
      </w:r>
      <w:r w:rsidR="00805A48">
        <w:rPr>
          <w:rtl/>
        </w:rPr>
        <w:t>ى توصلا ما معكما من المال والكت</w:t>
      </w:r>
      <w:r w:rsidRPr="006216AF">
        <w:rPr>
          <w:rtl/>
        </w:rPr>
        <w:t xml:space="preserve">ب إلى أبي الحسن </w:t>
      </w:r>
      <w:r w:rsidR="00276CED">
        <w:rPr>
          <w:rtl/>
        </w:rPr>
        <w:t xml:space="preserve">عليه </w:t>
      </w:r>
      <w:r w:rsidR="00177AE9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ولا يعلم بكما أحد</w:t>
      </w:r>
      <w:r w:rsidR="00410A32">
        <w:rPr>
          <w:rtl/>
        </w:rPr>
        <w:t xml:space="preserve"> .</w:t>
      </w:r>
    </w:p>
    <w:p w:rsidR="00505313" w:rsidRDefault="005F4626" w:rsidP="00505313">
      <w:pPr>
        <w:rPr>
          <w:rStyle w:val="rfdLineChar"/>
        </w:rPr>
      </w:pPr>
      <w:r w:rsidRPr="006216AF">
        <w:rPr>
          <w:rtl/>
        </w:rPr>
        <w:t>قالا : فأتينا الكوفة واشترينا راحلتين ، وتزودنا زادا</w:t>
      </w:r>
      <w:r w:rsidR="003A5BBB">
        <w:rPr>
          <w:rtl/>
        </w:rPr>
        <w:t>ً</w:t>
      </w:r>
      <w:r w:rsidRPr="006216AF">
        <w:rPr>
          <w:rtl/>
        </w:rPr>
        <w:t xml:space="preserve"> ، وخرجنا </w:t>
      </w:r>
      <w:r w:rsidR="00177AE9">
        <w:rPr>
          <w:rtl/>
        </w:rPr>
        <w:br/>
      </w:r>
      <w:r w:rsidRPr="006216AF">
        <w:rPr>
          <w:rtl/>
        </w:rPr>
        <w:t xml:space="preserve">نتجنب الطريق ، حتّى إذا صرنا ببطن البرية شددنا راحلتينا ، ووضعنا </w:t>
      </w:r>
      <w:r w:rsidR="00177AE9">
        <w:rPr>
          <w:rtl/>
        </w:rPr>
        <w:br/>
      </w:r>
      <w:r w:rsidRPr="006216AF">
        <w:rPr>
          <w:rtl/>
        </w:rPr>
        <w:t>العلف لهما ، وقعدنا نأكل ، فبينما نحن كذلك إذ رأينا راكبا</w:t>
      </w:r>
      <w:r w:rsidR="003A5BBB">
        <w:rPr>
          <w:rtl/>
        </w:rPr>
        <w:t>ً</w:t>
      </w:r>
      <w:r w:rsidRPr="006216AF">
        <w:rPr>
          <w:rtl/>
        </w:rPr>
        <w:t xml:space="preserve"> قد أقبل</w:t>
      </w:r>
      <w:r w:rsidR="00505313">
        <w:rPr>
          <w:rFonts w:hint="cs"/>
          <w:rtl/>
        </w:rPr>
        <w:t xml:space="preserve"> </w:t>
      </w:r>
      <w:r w:rsidR="00505313">
        <w:rPr>
          <w:rtl/>
        </w:rPr>
        <w:br/>
      </w:r>
      <w:r w:rsidR="0050531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05313">
      <w:pPr>
        <w:pStyle w:val="rfdFootnote0"/>
        <w:rPr>
          <w:rtl/>
        </w:rPr>
      </w:pPr>
      <w:r w:rsidRPr="006216AF">
        <w:rPr>
          <w:rtl/>
        </w:rPr>
        <w:t>3</w:t>
      </w:r>
      <w:r w:rsidR="00505313">
        <w:rPr>
          <w:rFonts w:hint="cs"/>
          <w:rtl/>
        </w:rPr>
        <w:t xml:space="preserve"> </w:t>
      </w:r>
      <w:r>
        <w:rPr>
          <w:rtl/>
        </w:rPr>
        <w:t>ـ</w:t>
      </w:r>
      <w:r w:rsidR="00505313">
        <w:rPr>
          <w:rFonts w:hint="cs"/>
          <w:rtl/>
        </w:rPr>
        <w:t xml:space="preserve"> </w:t>
      </w:r>
      <w:r w:rsidRPr="006216AF">
        <w:rPr>
          <w:rtl/>
        </w:rPr>
        <w:t>اختيار معرفة الرجال : 436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821 ، باختلاف فيه ، الخرائج والجرائح </w:t>
      </w:r>
      <w:r w:rsidR="00177AE9">
        <w:rPr>
          <w:rtl/>
        </w:rPr>
        <w:br/>
      </w:r>
      <w:r w:rsidRPr="006216AF">
        <w:rPr>
          <w:rtl/>
        </w:rPr>
        <w:t>1 : 327</w:t>
      </w:r>
      <w:r w:rsidR="0096323A">
        <w:rPr>
          <w:rtl/>
        </w:rPr>
        <w:t xml:space="preserve"> / </w:t>
      </w:r>
      <w:r w:rsidRPr="006216AF">
        <w:rPr>
          <w:rtl/>
        </w:rPr>
        <w:t>20 ، كشف الغمة 2 : 249 ، مدينة المعاجز : 468 ،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ومعه شاكري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فلمّا قرب فإذا هو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فقمنا إليه </w:t>
      </w:r>
      <w:r w:rsidR="00177AE9">
        <w:rPr>
          <w:rtl/>
        </w:rPr>
        <w:br/>
      </w:r>
      <w:r w:rsidRPr="006216AF">
        <w:rPr>
          <w:rtl/>
        </w:rPr>
        <w:t>وسلّمنا عليه ، ودفعنا إليه الكتاب ، وما كان معنا ، فأخرج من كمّه كتبا</w:t>
      </w:r>
      <w:r w:rsidR="003A5BBB">
        <w:rPr>
          <w:rtl/>
        </w:rPr>
        <w:t>ً</w:t>
      </w:r>
      <w:r w:rsidRPr="006216AF">
        <w:rPr>
          <w:rtl/>
        </w:rPr>
        <w:t xml:space="preserve"> </w:t>
      </w:r>
      <w:r w:rsidR="00177AE9">
        <w:rPr>
          <w:rtl/>
        </w:rPr>
        <w:br/>
      </w:r>
      <w:r w:rsidRPr="006216AF">
        <w:rPr>
          <w:rtl/>
        </w:rPr>
        <w:t>فناولها إيّ</w:t>
      </w:r>
      <w:r w:rsidR="00C4751A">
        <w:rPr>
          <w:rtl/>
        </w:rPr>
        <w:t>َ</w:t>
      </w:r>
      <w:r w:rsidRPr="006216AF">
        <w:rPr>
          <w:rtl/>
        </w:rPr>
        <w:t xml:space="preserve">انا وقال : </w:t>
      </w:r>
      <w:r w:rsidR="009F08E4" w:rsidRPr="006216AF">
        <w:rPr>
          <w:rtl/>
        </w:rPr>
        <w:t>«</w:t>
      </w:r>
      <w:r w:rsidRPr="006216AF">
        <w:rPr>
          <w:rtl/>
        </w:rPr>
        <w:t>هذه جوابات كتبكم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فقلنا : زادنا قد فني ، فلو </w:t>
      </w:r>
      <w:r w:rsidR="00177AE9">
        <w:rPr>
          <w:rtl/>
        </w:rPr>
        <w:br/>
      </w:r>
      <w:r w:rsidRPr="006216AF">
        <w:rPr>
          <w:rtl/>
        </w:rPr>
        <w:t xml:space="preserve">أذنت لنا فدخلنا المدينة وزرنا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وتزودنا زادا</w:t>
      </w:r>
      <w:r w:rsidR="003A5BBB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</w:t>
      </w:r>
      <w:r w:rsidR="006E2D38">
        <w:rPr>
          <w:rtl/>
        </w:rPr>
        <w:t xml:space="preserve"> </w:t>
      </w:r>
      <w:r w:rsidR="00177AE9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هاتوا ما معكما من الزاد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فأخرجنا الزاد إليه فقلّبه بيده الشريفة وقال :</w:t>
      </w:r>
      <w:r w:rsidR="006E2D38">
        <w:rPr>
          <w:rtl/>
        </w:rPr>
        <w:t xml:space="preserve"> </w:t>
      </w:r>
      <w:r w:rsidR="00177AE9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هذا يبلغكما الكوفة ، وأمّا زيارة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فقد زرتماه ، إنّي </w:t>
      </w:r>
      <w:r w:rsidR="00177AE9">
        <w:rPr>
          <w:rtl/>
        </w:rPr>
        <w:br/>
      </w:r>
      <w:r w:rsidRPr="006216AF">
        <w:rPr>
          <w:rtl/>
        </w:rPr>
        <w:t xml:space="preserve">صلّيت معهم الفجر ، وأنا أريد أن أصلي معهم الظهر ، انصرفا في </w:t>
      </w:r>
      <w:r w:rsidR="00177AE9">
        <w:rPr>
          <w:rtl/>
        </w:rPr>
        <w:br/>
      </w:r>
      <w:r w:rsidRPr="006216AF">
        <w:rPr>
          <w:rtl/>
        </w:rPr>
        <w:t>حفظ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07F24">
      <w:pPr>
        <w:rPr>
          <w:rtl/>
        </w:rPr>
      </w:pPr>
      <w:r w:rsidRPr="006216AF">
        <w:rPr>
          <w:rtl/>
        </w:rPr>
        <w:t>386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207F24">
        <w:rPr>
          <w:rFonts w:hint="cs"/>
          <w:rtl/>
        </w:rPr>
        <w:t xml:space="preserve"> </w:t>
      </w:r>
      <w:r>
        <w:rPr>
          <w:rtl/>
        </w:rPr>
        <w:t>ـ</w:t>
      </w:r>
      <w:r w:rsidR="00207F24">
        <w:rPr>
          <w:rFonts w:hint="cs"/>
          <w:rtl/>
        </w:rPr>
        <w:t xml:space="preserve"> </w:t>
      </w:r>
      <w:r w:rsidRPr="006216AF">
        <w:rPr>
          <w:rtl/>
        </w:rPr>
        <w:t xml:space="preserve">ووجدت في بعض كتب أصحابنا رضي الله عنهم أنّ </w:t>
      </w:r>
      <w:r w:rsidR="00177AE9">
        <w:rPr>
          <w:rtl/>
        </w:rPr>
        <w:br/>
      </w:r>
      <w:r w:rsidRPr="006216AF">
        <w:rPr>
          <w:rtl/>
        </w:rPr>
        <w:t xml:space="preserve">إبراهيم الجمّال كان من الموحدين العارفين ، فاستأذن على أبي الحسن </w:t>
      </w:r>
      <w:r w:rsidR="00177AE9">
        <w:rPr>
          <w:rtl/>
        </w:rPr>
        <w:br/>
      </w:r>
      <w:r w:rsidRPr="006216AF">
        <w:rPr>
          <w:rtl/>
        </w:rPr>
        <w:t xml:space="preserve">علي بن يقطين الوزير ، وكان ممّن يوالي أهل البيت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</w:t>
      </w:r>
      <w:r w:rsidR="00177AE9">
        <w:rPr>
          <w:rtl/>
        </w:rPr>
        <w:br/>
      </w:r>
      <w:r w:rsidRPr="006216AF">
        <w:rPr>
          <w:rtl/>
        </w:rPr>
        <w:t xml:space="preserve">فحجب عليه ، فحجّ في تلك السنة علي بن يقطين فاستأذن بالمدينة </w:t>
      </w:r>
      <w:r w:rsidR="00177AE9">
        <w:rPr>
          <w:rtl/>
        </w:rPr>
        <w:br/>
      </w:r>
      <w:r w:rsidRPr="006216AF">
        <w:rPr>
          <w:rtl/>
        </w:rPr>
        <w:t xml:space="preserve">على أبي إبراهيم موسى بن 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فحجبه ، فرآه ثاني يوم </w:t>
      </w:r>
      <w:r w:rsidR="00177AE9">
        <w:rPr>
          <w:rtl/>
        </w:rPr>
        <w:br/>
      </w:r>
      <w:r w:rsidRPr="006216AF">
        <w:rPr>
          <w:rtl/>
        </w:rPr>
        <w:t>فقال : يا مولاي ما ذنبي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حجبتك لأنّك حجبت </w:t>
      </w:r>
      <w:r w:rsidR="00177AE9">
        <w:rPr>
          <w:rtl/>
        </w:rPr>
        <w:br/>
      </w:r>
      <w:r w:rsidRPr="006216AF">
        <w:rPr>
          <w:rtl/>
        </w:rPr>
        <w:t>أخاك إبراهيم الجمال مولاي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م</w:t>
      </w:r>
      <w:r w:rsidR="0053226D">
        <w:rPr>
          <w:rtl/>
        </w:rPr>
        <w:t>َ</w:t>
      </w:r>
      <w:r w:rsidRPr="006216AF">
        <w:rPr>
          <w:rtl/>
        </w:rPr>
        <w:t xml:space="preserve">ن لي بإبراهيم الجمّال وهذا </w:t>
      </w:r>
      <w:r w:rsidR="00177AE9">
        <w:rPr>
          <w:rtl/>
        </w:rPr>
        <w:br/>
      </w:r>
      <w:r w:rsidRPr="006216AF">
        <w:rPr>
          <w:rtl/>
        </w:rPr>
        <w:t>الوقت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إذا كان 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فامض إلى البقيع وحدك من </w:t>
      </w:r>
      <w:r w:rsidR="00177AE9">
        <w:rPr>
          <w:rtl/>
        </w:rPr>
        <w:br/>
      </w:r>
      <w:r w:rsidRPr="006216AF">
        <w:rPr>
          <w:rtl/>
        </w:rPr>
        <w:t>غير أن يراك أحد من أصحابك ، فاركب نجيبا</w:t>
      </w:r>
      <w:r w:rsidR="003A5BBB">
        <w:rPr>
          <w:rtl/>
        </w:rPr>
        <w:t>ً</w:t>
      </w:r>
      <w:r w:rsidRPr="006216AF">
        <w:rPr>
          <w:rtl/>
        </w:rPr>
        <w:t xml:space="preserve"> هناك مسرجا</w:t>
      </w:r>
      <w:r w:rsidR="003A5BBB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فوافى البقيع ، وركب النجيب ، ولم يلبث حتّى أناخه على باب </w:t>
      </w:r>
      <w:r w:rsidR="00177AE9">
        <w:rPr>
          <w:rtl/>
        </w:rPr>
        <w:br/>
      </w:r>
      <w:r w:rsidRPr="006216AF">
        <w:rPr>
          <w:rtl/>
        </w:rPr>
        <w:t xml:space="preserve">إبراهيم الجمّال ، فقرع الباب وقال : أنا علي بن يقطين فقال من داخل </w:t>
      </w:r>
      <w:r w:rsidR="00177AE9">
        <w:rPr>
          <w:rtl/>
        </w:rPr>
        <w:br/>
      </w:r>
      <w:r w:rsidRPr="006216AF">
        <w:rPr>
          <w:rtl/>
        </w:rPr>
        <w:t>الدار : وما يعمل علي بن يقطين الوزير ببابي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علي بن يقطين : يا </w:t>
      </w:r>
      <w:r w:rsidR="00177AE9">
        <w:rPr>
          <w:rtl/>
        </w:rPr>
        <w:br/>
      </w:r>
      <w:r w:rsidRPr="006216AF">
        <w:rPr>
          <w:rtl/>
        </w:rPr>
        <w:t>هذا ، إن أمري عظيم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فأبى أن يفتح عليه الباب ، ثمّ أذن له</w:t>
      </w:r>
      <w:r w:rsidR="00410A32">
        <w:rPr>
          <w:rtl/>
        </w:rPr>
        <w:t xml:space="preserve"> .</w:t>
      </w:r>
    </w:p>
    <w:p w:rsidR="00207F24" w:rsidRDefault="005F4626" w:rsidP="00207F24">
      <w:pPr>
        <w:rPr>
          <w:rStyle w:val="rfdLineChar"/>
        </w:rPr>
      </w:pPr>
      <w:r w:rsidRPr="006216AF">
        <w:rPr>
          <w:rtl/>
        </w:rPr>
        <w:t xml:space="preserve">فلمّا دخل عليه قال : إنّ المولى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أبى أن يقبلني دون </w:t>
      </w:r>
      <w:r w:rsidR="00177AE9">
        <w:rPr>
          <w:rtl/>
        </w:rPr>
        <w:br/>
      </w:r>
      <w:r w:rsidRPr="006216AF">
        <w:rPr>
          <w:rtl/>
        </w:rPr>
        <w:t>أن تغفر لي يا إبراهيم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يغفر الله 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وعلي بن يقطين يقول :</w:t>
      </w:r>
      <w:r w:rsidR="00207F24">
        <w:rPr>
          <w:rFonts w:hint="cs"/>
          <w:rtl/>
        </w:rPr>
        <w:t xml:space="preserve"> </w:t>
      </w:r>
      <w:r w:rsidR="00207F24">
        <w:rPr>
          <w:rtl/>
        </w:rPr>
        <w:br/>
      </w:r>
      <w:r w:rsidR="00207F2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الشاكري : الأجير والمستخدم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فارسية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451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اللهم اشهد لي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انصرف وركب النجيب وأناخه من ليلته بباب </w:t>
      </w:r>
      <w:r w:rsidR="00177AE9">
        <w:rPr>
          <w:rtl/>
        </w:rPr>
        <w:br/>
      </w:r>
      <w:r w:rsidRPr="006216AF">
        <w:rPr>
          <w:rtl/>
        </w:rPr>
        <w:t xml:space="preserve">المولى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بالمدينة ، فأذن له ، ودخل عليه فقبله</w:t>
      </w:r>
      <w:r w:rsidR="00410A32">
        <w:rPr>
          <w:rtl/>
        </w:rPr>
        <w:t xml:space="preserve"> .</w:t>
      </w:r>
    </w:p>
    <w:p w:rsidR="005F4626" w:rsidRPr="006216AF" w:rsidRDefault="005F4626" w:rsidP="00207F24">
      <w:pPr>
        <w:rPr>
          <w:rtl/>
        </w:rPr>
      </w:pPr>
      <w:r w:rsidRPr="006216AF">
        <w:rPr>
          <w:rtl/>
        </w:rPr>
        <w:t>387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207F24">
        <w:rPr>
          <w:rFonts w:hint="cs"/>
          <w:rtl/>
        </w:rPr>
        <w:t xml:space="preserve"> </w:t>
      </w:r>
      <w:r>
        <w:rPr>
          <w:rtl/>
        </w:rPr>
        <w:t>ـ</w:t>
      </w:r>
      <w:r w:rsidR="00207F24">
        <w:rPr>
          <w:rFonts w:hint="cs"/>
          <w:rtl/>
        </w:rPr>
        <w:t xml:space="preserve"> </w:t>
      </w:r>
      <w:r w:rsidRPr="006216AF">
        <w:rPr>
          <w:rtl/>
        </w:rPr>
        <w:t xml:space="preserve">عن إسحاق بن أبي عبد الله ، قال : كنت مع أبي </w:t>
      </w:r>
      <w:r w:rsidR="00177AE9">
        <w:rPr>
          <w:rtl/>
        </w:rPr>
        <w:br/>
      </w:r>
      <w:r w:rsidRPr="006216AF">
        <w:rPr>
          <w:rtl/>
        </w:rPr>
        <w:t xml:space="preserve">الحسن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حين قدم من البصرة ، فبينما نحن نسير في </w:t>
      </w:r>
      <w:r w:rsidR="00177AE9">
        <w:rPr>
          <w:rtl/>
        </w:rPr>
        <w:br/>
      </w:r>
      <w:r w:rsidRPr="006216AF">
        <w:rPr>
          <w:rtl/>
        </w:rPr>
        <w:t xml:space="preserve">البطائح في هول أرياح إذ سايرنا قوم في السفينة ، فسمعنا لهم </w:t>
      </w:r>
      <w:r w:rsidR="00177AE9">
        <w:rPr>
          <w:rtl/>
        </w:rPr>
        <w:br/>
      </w:r>
      <w:r w:rsidRPr="006216AF">
        <w:rPr>
          <w:rtl/>
        </w:rPr>
        <w:t xml:space="preserve">جلبة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ما هذا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فقيل : عروس تهدى إلى </w:t>
      </w:r>
      <w:r w:rsidR="00177AE9">
        <w:rPr>
          <w:rtl/>
        </w:rPr>
        <w:br/>
      </w:r>
      <w:r w:rsidRPr="006216AF">
        <w:rPr>
          <w:rtl/>
        </w:rPr>
        <w:t>زوجها</w:t>
      </w:r>
      <w:r w:rsidR="00410A32">
        <w:rPr>
          <w:rtl/>
        </w:rPr>
        <w:t xml:space="preserve"> .</w:t>
      </w:r>
    </w:p>
    <w:p w:rsidR="005F4626" w:rsidRPr="006216AF" w:rsidRDefault="005F4626" w:rsidP="00633ED4">
      <w:pPr>
        <w:rPr>
          <w:rtl/>
        </w:rPr>
      </w:pPr>
      <w:r w:rsidRPr="006216AF">
        <w:rPr>
          <w:rtl/>
        </w:rPr>
        <w:t>قال : ثمّ مكثنا ما شاء الله تعالى ، فسمعنا صراخا</w:t>
      </w:r>
      <w:r w:rsidR="003A5BBB">
        <w:rPr>
          <w:rtl/>
        </w:rPr>
        <w:t>ً</w:t>
      </w:r>
      <w:r w:rsidRPr="006216AF">
        <w:rPr>
          <w:rtl/>
        </w:rPr>
        <w:t xml:space="preserve"> وصيحة فقال </w:t>
      </w:r>
      <w:r w:rsidR="00177AE9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ما هذا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فقيل : العروس أرادت تغرف ماء</w:t>
      </w:r>
      <w:r w:rsidR="003A5BBB">
        <w:rPr>
          <w:rtl/>
        </w:rPr>
        <w:t>ً</w:t>
      </w:r>
      <w:r w:rsidRPr="006216AF">
        <w:rPr>
          <w:rtl/>
        </w:rPr>
        <w:t xml:space="preserve"> فوقع سوارها </w:t>
      </w:r>
      <w:r w:rsidR="00177AE9">
        <w:rPr>
          <w:rtl/>
        </w:rPr>
        <w:br/>
      </w:r>
      <w:r w:rsidRPr="006216AF">
        <w:rPr>
          <w:rtl/>
        </w:rPr>
        <w:t>في الماء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C24190">
        <w:rPr>
          <w:rtl/>
        </w:rPr>
        <w:t>(</w:t>
      </w:r>
      <w:r w:rsidRPr="006216AF">
        <w:rPr>
          <w:rtl/>
        </w:rPr>
        <w:t>أحبسوا وقولوا لملاحهم يحبس فحبسنا وحبس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</w:t>
      </w:r>
      <w:r w:rsidR="00177AE9">
        <w:rPr>
          <w:rtl/>
        </w:rPr>
        <w:br/>
      </w:r>
      <w:r w:rsidRPr="006216AF">
        <w:rPr>
          <w:rtl/>
        </w:rPr>
        <w:t xml:space="preserve">ملاحهم فجلس ووضع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صدره على السفينة </w:t>
      </w:r>
      <w:r w:rsidR="00177AE9">
        <w:rPr>
          <w:rtl/>
        </w:rPr>
        <w:br/>
      </w:r>
      <w:r w:rsidRPr="006216AF">
        <w:rPr>
          <w:rtl/>
        </w:rPr>
        <w:t xml:space="preserve">وتكلم بكلام خفي ، وقال للملاح : </w:t>
      </w:r>
      <w:r w:rsidR="009F08E4" w:rsidRPr="006216AF">
        <w:rPr>
          <w:rtl/>
        </w:rPr>
        <w:t>«</w:t>
      </w:r>
      <w:r w:rsidR="00633ED4">
        <w:rPr>
          <w:rtl/>
        </w:rPr>
        <w:t>إ</w:t>
      </w:r>
      <w:r w:rsidRPr="006216AF">
        <w:rPr>
          <w:rtl/>
        </w:rPr>
        <w:t>نزل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فنزل الملاح بفوطة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فلم </w:t>
      </w:r>
      <w:r w:rsidR="00177AE9">
        <w:rPr>
          <w:rtl/>
        </w:rPr>
        <w:br/>
      </w:r>
      <w:r w:rsidRPr="006216AF">
        <w:rPr>
          <w:rtl/>
        </w:rPr>
        <w:t>يزل في الماء نصف ساعة وبعض ساعة فإذا هو بسوارها ، فجاء به</w:t>
      </w:r>
      <w:r w:rsidR="00410A32">
        <w:rPr>
          <w:rtl/>
        </w:rPr>
        <w:t xml:space="preserve"> .</w:t>
      </w:r>
    </w:p>
    <w:p w:rsidR="00372DF3" w:rsidRDefault="00633ED4" w:rsidP="00372DF3">
      <w:pPr>
        <w:rPr>
          <w:rStyle w:val="rfdLineChar"/>
        </w:rPr>
      </w:pPr>
      <w:r>
        <w:rPr>
          <w:rtl/>
        </w:rPr>
        <w:t>فلمّا أخرج الملّا</w:t>
      </w:r>
      <w:r w:rsidR="005F4626" w:rsidRPr="006216AF">
        <w:rPr>
          <w:rtl/>
        </w:rPr>
        <w:t xml:space="preserve">ح السوار قال له إسحاق أخوه : جعلت فداك ، </w:t>
      </w:r>
      <w:r w:rsidR="00177AE9">
        <w:rPr>
          <w:rtl/>
        </w:rPr>
        <w:br/>
      </w:r>
      <w:r w:rsidR="005F4626" w:rsidRPr="006216AF">
        <w:rPr>
          <w:rtl/>
        </w:rPr>
        <w:t>الدعاء الذي قلت أخبرنا به</w:t>
      </w:r>
      <w:r w:rsidR="00410A32">
        <w:rPr>
          <w:rtl/>
        </w:rPr>
        <w:t xml:space="preserve"> .</w:t>
      </w:r>
      <w:r w:rsidR="005F4626" w:rsidRPr="006216AF">
        <w:rPr>
          <w:rtl/>
        </w:rPr>
        <w:t xml:space="preserve"> فقال له : </w:t>
      </w:r>
      <w:r w:rsidR="009F08E4" w:rsidRPr="006216AF">
        <w:rPr>
          <w:rtl/>
        </w:rPr>
        <w:t>«</w:t>
      </w:r>
      <w:r w:rsidR="005F4626" w:rsidRPr="006216AF">
        <w:rPr>
          <w:rtl/>
        </w:rPr>
        <w:t xml:space="preserve">أستره </w:t>
      </w:r>
      <w:r w:rsidR="00335A4F">
        <w:rPr>
          <w:rtl/>
        </w:rPr>
        <w:t>إلّا</w:t>
      </w:r>
      <w:r w:rsidR="005F4626" w:rsidRPr="006216AF">
        <w:rPr>
          <w:rtl/>
        </w:rPr>
        <w:t xml:space="preserve"> ممّن تثق به</w:t>
      </w:r>
      <w:r w:rsidR="009F08E4" w:rsidRPr="006216AF">
        <w:rPr>
          <w:rtl/>
        </w:rPr>
        <w:t>»</w:t>
      </w:r>
      <w:r w:rsidR="005F4626" w:rsidRPr="006216AF">
        <w:rPr>
          <w:rtl/>
        </w:rPr>
        <w:t xml:space="preserve"> ثم </w:t>
      </w:r>
      <w:r w:rsidR="00177AE9">
        <w:rPr>
          <w:rtl/>
        </w:rPr>
        <w:br/>
      </w:r>
      <w:r w:rsidR="005F4626"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="005F4626" w:rsidRPr="006216AF">
        <w:rPr>
          <w:rtl/>
        </w:rPr>
        <w:t xml:space="preserve">يا سابق كل فوت ، ويا سامع كل صوت ، ويا بارئ النفوس بعد </w:t>
      </w:r>
      <w:r w:rsidR="00177AE9">
        <w:rPr>
          <w:rtl/>
        </w:rPr>
        <w:br/>
      </w:r>
      <w:r w:rsidR="005F4626" w:rsidRPr="006216AF">
        <w:rPr>
          <w:rtl/>
        </w:rPr>
        <w:t>الموت ، يا كاسي العظام لحما</w:t>
      </w:r>
      <w:r>
        <w:rPr>
          <w:rtl/>
        </w:rPr>
        <w:t>ً</w:t>
      </w:r>
      <w:r w:rsidR="005F4626" w:rsidRPr="006216AF">
        <w:rPr>
          <w:rtl/>
        </w:rPr>
        <w:t xml:space="preserve"> بعد الموت ، يا من لا تغشاه الظلمات </w:t>
      </w:r>
      <w:r w:rsidR="00177AE9">
        <w:rPr>
          <w:rtl/>
        </w:rPr>
        <w:br/>
      </w:r>
      <w:r w:rsidR="005F4626" w:rsidRPr="006216AF">
        <w:rPr>
          <w:rtl/>
        </w:rPr>
        <w:t xml:space="preserve">الحندسية ، ولا تتشابه عليه الأصوات المختلفة ، ويا من لا يشغله شأن </w:t>
      </w:r>
      <w:r w:rsidR="00177AE9">
        <w:rPr>
          <w:rtl/>
        </w:rPr>
        <w:br/>
      </w:r>
      <w:r w:rsidR="005F4626" w:rsidRPr="006216AF">
        <w:rPr>
          <w:rtl/>
        </w:rPr>
        <w:t>عن شأن ، يا من له عند كل شيء من خلقه سمع حاضر ، وبصر نافذ ،</w:t>
      </w:r>
      <w:r w:rsidR="00372DF3">
        <w:rPr>
          <w:rFonts w:hint="cs"/>
          <w:rtl/>
        </w:rPr>
        <w:t xml:space="preserve"> </w:t>
      </w:r>
      <w:r w:rsidR="00372DF3">
        <w:rPr>
          <w:rtl/>
        </w:rPr>
        <w:br/>
      </w:r>
      <w:r w:rsidR="00372DF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372DF3">
      <w:pPr>
        <w:pStyle w:val="rfdFootnote0"/>
        <w:rPr>
          <w:rtl/>
        </w:rPr>
      </w:pPr>
      <w:r w:rsidRPr="006216AF">
        <w:rPr>
          <w:rtl/>
        </w:rPr>
        <w:t>5</w:t>
      </w:r>
      <w:r w:rsidR="00372DF3">
        <w:rPr>
          <w:rFonts w:hint="cs"/>
          <w:rtl/>
        </w:rPr>
        <w:t xml:space="preserve"> </w:t>
      </w:r>
      <w:r>
        <w:rPr>
          <w:rtl/>
        </w:rPr>
        <w:t>ـ</w:t>
      </w:r>
      <w:r w:rsidR="00372DF3">
        <w:rPr>
          <w:rFonts w:hint="cs"/>
          <w:rtl/>
        </w:rPr>
        <w:t xml:space="preserve"> </w:t>
      </w:r>
      <w:r w:rsidRPr="006216AF">
        <w:rPr>
          <w:rtl/>
        </w:rPr>
        <w:t xml:space="preserve">كشف الغمة 2 : 239 ، اثبات الهداة 3 : 203 ، مع اختلاف فيه ، مدينة </w:t>
      </w:r>
      <w:r w:rsidR="00177AE9">
        <w:rPr>
          <w:rtl/>
        </w:rPr>
        <w:br/>
      </w:r>
      <w:r w:rsidRPr="006216AF">
        <w:rPr>
          <w:rtl/>
        </w:rPr>
        <w:t>المعاجز : 468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م : غلبة ، والجلبة : الصوت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جلب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269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النسخ : فقال : من ملاحنا يحبس وملاحهم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وما أثبتناه من </w:t>
      </w:r>
      <w:r w:rsidR="00177AE9">
        <w:rPr>
          <w:rStyle w:val="rfdFootnote"/>
          <w:rtl/>
        </w:rPr>
        <w:br/>
      </w:r>
      <w:r w:rsidRPr="006216AF">
        <w:rPr>
          <w:rStyle w:val="rfdFootnote"/>
          <w:rtl/>
        </w:rPr>
        <w:t>المصادر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الفوطة : ثوب قصير غليظ يكون مئزرا</w:t>
      </w:r>
      <w:r w:rsidR="003A5BBB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فوط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7 : 373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لا يغلطه كثرة المسائل ، ولا يبرمه إلحاح الملحين ، يا حي حين لا حي </w:t>
      </w:r>
      <w:r w:rsidR="00177AE9">
        <w:rPr>
          <w:rtl/>
        </w:rPr>
        <w:br/>
      </w:r>
      <w:r w:rsidRPr="006216AF">
        <w:rPr>
          <w:rtl/>
        </w:rPr>
        <w:t xml:space="preserve">في ديمومة ملكه وبقائه ، يا من سكن العلى واحتجب عن خلقه بنوره ، </w:t>
      </w:r>
      <w:r w:rsidR="00177AE9">
        <w:rPr>
          <w:rtl/>
        </w:rPr>
        <w:br/>
      </w:r>
      <w:r w:rsidRPr="006216AF">
        <w:rPr>
          <w:rtl/>
        </w:rPr>
        <w:t xml:space="preserve">يا من أشرق بنوره دياجي الظلم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أسألك باسمك الواحد الأحد الفرد </w:t>
      </w:r>
      <w:r w:rsidR="00177AE9">
        <w:rPr>
          <w:rtl/>
        </w:rPr>
        <w:br/>
      </w:r>
      <w:r w:rsidRPr="006216AF">
        <w:rPr>
          <w:rtl/>
        </w:rPr>
        <w:t>الوتر الصمد أن تصلّي على محمّد وآل محمّد الطيبين الطاهرين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372DF3">
      <w:pPr>
        <w:rPr>
          <w:rtl/>
        </w:rPr>
      </w:pPr>
      <w:r w:rsidRPr="006216AF">
        <w:rPr>
          <w:rtl/>
        </w:rPr>
        <w:t>388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372DF3">
        <w:rPr>
          <w:rFonts w:hint="cs"/>
          <w:rtl/>
        </w:rPr>
        <w:t xml:space="preserve"> </w:t>
      </w:r>
      <w:r>
        <w:rPr>
          <w:rtl/>
        </w:rPr>
        <w:t>ـ</w:t>
      </w:r>
      <w:r w:rsidR="00372DF3">
        <w:rPr>
          <w:rFonts w:hint="cs"/>
          <w:rtl/>
        </w:rPr>
        <w:t xml:space="preserve"> </w:t>
      </w:r>
      <w:r w:rsidRPr="006216AF">
        <w:rPr>
          <w:rtl/>
        </w:rPr>
        <w:t xml:space="preserve">عن بشّار مولى السندي بن شاهك ، قال : كنت من </w:t>
      </w:r>
      <w:r w:rsidR="00177AE9">
        <w:rPr>
          <w:rtl/>
        </w:rPr>
        <w:br/>
      </w:r>
      <w:r w:rsidRPr="006216AF">
        <w:rPr>
          <w:rtl/>
        </w:rPr>
        <w:t>أشدّ الناس بغضا</w:t>
      </w:r>
      <w:r w:rsidR="00633ED4">
        <w:rPr>
          <w:rtl/>
        </w:rPr>
        <w:t>ً</w:t>
      </w:r>
      <w:r w:rsidRPr="006216AF">
        <w:rPr>
          <w:rtl/>
        </w:rPr>
        <w:t xml:space="preserve"> لآل محمّد فدعاني السندي يوما</w:t>
      </w:r>
      <w:r w:rsidR="00536AE7">
        <w:rPr>
          <w:rtl/>
        </w:rPr>
        <w:t>ً</w:t>
      </w:r>
      <w:r w:rsidRPr="006216AF">
        <w:rPr>
          <w:rtl/>
        </w:rPr>
        <w:t xml:space="preserve"> ف</w:t>
      </w:r>
      <w:r w:rsidR="00536AE7">
        <w:rPr>
          <w:rtl/>
        </w:rPr>
        <w:t xml:space="preserve">قال : يا بشّار ، إنّي </w:t>
      </w:r>
      <w:r w:rsidR="0082437B">
        <w:rPr>
          <w:rtl/>
        </w:rPr>
        <w:br/>
      </w:r>
      <w:r w:rsidR="00536AE7">
        <w:rPr>
          <w:rtl/>
        </w:rPr>
        <w:t>أريد أن أئت</w:t>
      </w:r>
      <w:r w:rsidR="00633ED4">
        <w:rPr>
          <w:rtl/>
        </w:rPr>
        <w:t>من</w:t>
      </w:r>
      <w:r w:rsidRPr="006216AF">
        <w:rPr>
          <w:rtl/>
        </w:rPr>
        <w:t>ك على ما ائتمنني هارون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 إذا</w:t>
      </w:r>
      <w:r w:rsidR="00536AE7">
        <w:rPr>
          <w:rtl/>
        </w:rPr>
        <w:t>ً</w:t>
      </w:r>
      <w:r w:rsidRPr="006216AF">
        <w:rPr>
          <w:rtl/>
        </w:rPr>
        <w:t xml:space="preserve"> لا أبقي فيه غاية</w:t>
      </w:r>
      <w:r w:rsidR="00410A32">
        <w:rPr>
          <w:rtl/>
        </w:rPr>
        <w:t xml:space="preserve"> .</w:t>
      </w:r>
      <w:r w:rsidR="00536AE7">
        <w:rPr>
          <w:rtl/>
        </w:rPr>
        <w:t xml:space="preserve"> </w:t>
      </w:r>
      <w:r w:rsidR="0082437B">
        <w:rPr>
          <w:rtl/>
        </w:rPr>
        <w:br/>
      </w:r>
      <w:r w:rsidRPr="006216AF">
        <w:rPr>
          <w:rtl/>
        </w:rPr>
        <w:t>قال : هذا موسى بن جعفر قد دفعه إليّ</w:t>
      </w:r>
      <w:r w:rsidR="00536AE7">
        <w:rPr>
          <w:rtl/>
        </w:rPr>
        <w:t>َ</w:t>
      </w:r>
      <w:r w:rsidRPr="006216AF">
        <w:rPr>
          <w:rtl/>
        </w:rPr>
        <w:t xml:space="preserve"> ، وقد دفعته ووكلتك بحفظه ، </w:t>
      </w:r>
      <w:r w:rsidR="0082437B">
        <w:rPr>
          <w:rtl/>
        </w:rPr>
        <w:br/>
      </w:r>
      <w:r w:rsidRPr="006216AF">
        <w:rPr>
          <w:rtl/>
        </w:rPr>
        <w:t xml:space="preserve">فجعلته في دار في جوف دور ، وكنت أقفل عليه عدّة أقفال ، فإذا </w:t>
      </w:r>
      <w:r w:rsidR="0082437B">
        <w:rPr>
          <w:rtl/>
        </w:rPr>
        <w:br/>
      </w:r>
      <w:r w:rsidRPr="006216AF">
        <w:rPr>
          <w:rtl/>
        </w:rPr>
        <w:t>مضيت في حاجة وكّلت امرأتي بالباب ، لا تفارقه حتّى أرجع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بشار : فحول الله ما كان في قلبي من البغض حبّا</w:t>
      </w:r>
      <w:r w:rsidR="00536AE7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فدعاني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يوما</w:t>
      </w:r>
      <w:r w:rsidR="00536AE7">
        <w:rPr>
          <w:rtl/>
        </w:rPr>
        <w:t>ً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بشّار ، احضر في سجن </w:t>
      </w:r>
      <w:r w:rsidR="0082437B">
        <w:rPr>
          <w:rtl/>
        </w:rPr>
        <w:br/>
      </w:r>
      <w:r w:rsidRPr="006216AF">
        <w:rPr>
          <w:rtl/>
        </w:rPr>
        <w:t xml:space="preserve">القنطرة وادع لي هند بن الحجاج ، وقل له : أبو الحسن يأمرك بالمصير </w:t>
      </w:r>
      <w:r w:rsidR="0082437B">
        <w:rPr>
          <w:rtl/>
        </w:rPr>
        <w:br/>
      </w:r>
      <w:r w:rsidRPr="006216AF">
        <w:rPr>
          <w:rtl/>
        </w:rPr>
        <w:t xml:space="preserve">إليه ، فإنّه ينتهرك ويصيح عليك ، فإذا فعل ذلك فقل : أنا قد قلت </w:t>
      </w:r>
      <w:r w:rsidR="0082437B">
        <w:rPr>
          <w:rtl/>
        </w:rPr>
        <w:br/>
      </w:r>
      <w:r w:rsidRPr="006216AF">
        <w:rPr>
          <w:rtl/>
        </w:rPr>
        <w:t xml:space="preserve">وأبلغت رسالته ، فإن شئت فافعل ، وإن شئت لا تفعل ، واتركه </w:t>
      </w:r>
      <w:r w:rsidR="0082437B">
        <w:rPr>
          <w:rtl/>
        </w:rPr>
        <w:br/>
      </w:r>
      <w:r w:rsidRPr="006216AF">
        <w:rPr>
          <w:rtl/>
        </w:rPr>
        <w:t>وانصرف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ففعلت ما أمرني ، وأقفلت الأبواب كما كنت أقفل ، </w:t>
      </w:r>
      <w:r w:rsidR="0082437B">
        <w:rPr>
          <w:rtl/>
        </w:rPr>
        <w:br/>
      </w:r>
      <w:r w:rsidRPr="006216AF">
        <w:rPr>
          <w:rtl/>
        </w:rPr>
        <w:t xml:space="preserve">وأقعدت امرأتي على الباب ، وقلت : لا تبرحي حتّى آتيك ، وقصدت </w:t>
      </w:r>
      <w:r w:rsidR="0082437B">
        <w:rPr>
          <w:rtl/>
        </w:rPr>
        <w:br/>
      </w:r>
      <w:r w:rsidRPr="006216AF">
        <w:rPr>
          <w:rtl/>
        </w:rPr>
        <w:t xml:space="preserve">إلى سجن القنطرة ، ودخلت على هند بن الحجاج وقلت له : أبو </w:t>
      </w:r>
      <w:r w:rsidR="0082437B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يأمرك بالمصير إليه ، فصاح عليّ وانتهرني ، فقلت </w:t>
      </w:r>
      <w:r w:rsidR="0082437B">
        <w:rPr>
          <w:rtl/>
        </w:rPr>
        <w:br/>
      </w:r>
      <w:r w:rsidRPr="006216AF">
        <w:rPr>
          <w:rtl/>
        </w:rPr>
        <w:t xml:space="preserve">له : قد أبلغتك فإن شئت فافعل ، وإن شئت لا تفعل ، وانصرفت </w:t>
      </w:r>
      <w:r w:rsidR="0082437B">
        <w:rPr>
          <w:rtl/>
        </w:rPr>
        <w:br/>
      </w:r>
      <w:r w:rsidRPr="006216AF">
        <w:rPr>
          <w:rtl/>
        </w:rPr>
        <w:t>وتركته</w:t>
      </w:r>
      <w:r w:rsidR="00410A32">
        <w:rPr>
          <w:rtl/>
        </w:rPr>
        <w:t xml:space="preserve"> .</w:t>
      </w:r>
    </w:p>
    <w:p w:rsidR="00372DF3" w:rsidRPr="00372DF3" w:rsidRDefault="00372DF3" w:rsidP="00372DF3">
      <w:pPr>
        <w:pStyle w:val="rfdLine"/>
      </w:pPr>
      <w:r w:rsidRPr="00372DF3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: الظلام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72DF3">
      <w:pPr>
        <w:pStyle w:val="rfdFootnote0"/>
        <w:rPr>
          <w:rtl/>
        </w:rPr>
      </w:pPr>
      <w:r w:rsidRPr="006216AF">
        <w:rPr>
          <w:rtl/>
        </w:rPr>
        <w:t>6</w:t>
      </w:r>
      <w:r w:rsidR="00372DF3">
        <w:rPr>
          <w:rFonts w:hint="cs"/>
          <w:rtl/>
        </w:rPr>
        <w:t xml:space="preserve"> </w:t>
      </w:r>
      <w:r>
        <w:rPr>
          <w:rtl/>
        </w:rPr>
        <w:t>ـ</w:t>
      </w:r>
      <w:r w:rsidR="00372DF3">
        <w:rPr>
          <w:rFonts w:hint="cs"/>
          <w:rtl/>
        </w:rPr>
        <w:t xml:space="preserve"> </w:t>
      </w:r>
      <w:r w:rsidRPr="006216AF">
        <w:rPr>
          <w:rtl/>
        </w:rPr>
        <w:t>اختيار معرفة الرجال : 438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827 ، مدينة المعاجز : 468 ، عن كتابنا هذا </w:t>
      </w:r>
      <w:r w:rsidR="0082437B">
        <w:rPr>
          <w:rtl/>
        </w:rPr>
        <w:br/>
      </w:r>
      <w:r w:rsidRPr="006216AF">
        <w:rPr>
          <w:rtl/>
        </w:rPr>
        <w:t>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وجئت إلى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فوجدت امرأتي قاعدة على </w:t>
      </w:r>
      <w:r w:rsidR="0082437B">
        <w:rPr>
          <w:rtl/>
        </w:rPr>
        <w:br/>
      </w:r>
      <w:r w:rsidRPr="006216AF">
        <w:rPr>
          <w:rtl/>
        </w:rPr>
        <w:t>الباب ، والأبواب مغلقة ، فلم أزل أفتح واحدا</w:t>
      </w:r>
      <w:r w:rsidR="00536AE7">
        <w:rPr>
          <w:rtl/>
        </w:rPr>
        <w:t>ً</w:t>
      </w:r>
      <w:r w:rsidRPr="006216AF">
        <w:rPr>
          <w:rtl/>
        </w:rPr>
        <w:t xml:space="preserve"> بعد واحد حتّى وصلت </w:t>
      </w:r>
      <w:r w:rsidR="0082437B">
        <w:rPr>
          <w:rtl/>
        </w:rPr>
        <w:br/>
      </w:r>
      <w:r w:rsidRPr="006216AF">
        <w:rPr>
          <w:rtl/>
        </w:rPr>
        <w:t xml:space="preserve">إليه ، فأعلمته الخبر ، فقال : </w:t>
      </w:r>
      <w:r w:rsidR="009F08E4" w:rsidRPr="006216AF">
        <w:rPr>
          <w:rtl/>
        </w:rPr>
        <w:t>«</w:t>
      </w:r>
      <w:r w:rsidRPr="006216AF">
        <w:rPr>
          <w:rtl/>
        </w:rPr>
        <w:t>نعم قد جاءني وانصرف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فخرجت إلى امرأتي فقلت لها : هل جاء أحد بعدي فدخل هذا </w:t>
      </w:r>
      <w:r w:rsidR="0082437B">
        <w:rPr>
          <w:rtl/>
        </w:rPr>
        <w:br/>
      </w:r>
      <w:r w:rsidRPr="006216AF">
        <w:rPr>
          <w:rtl/>
        </w:rPr>
        <w:t>الباب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فقالت : لا والله ، ما فارقت الباب ، ولا فتحت الأقفال حتّى </w:t>
      </w:r>
      <w:r w:rsidR="0082437B">
        <w:rPr>
          <w:rtl/>
        </w:rPr>
        <w:br/>
      </w:r>
      <w:r w:rsidRPr="006216AF">
        <w:rPr>
          <w:rtl/>
        </w:rPr>
        <w:t>جئت</w:t>
      </w:r>
      <w:r w:rsidR="00410A32">
        <w:rPr>
          <w:rtl/>
        </w:rPr>
        <w:t xml:space="preserve"> .</w:t>
      </w:r>
    </w:p>
    <w:p w:rsidR="005F4626" w:rsidRPr="006216AF" w:rsidRDefault="005F4626" w:rsidP="00372DF3">
      <w:pPr>
        <w:rPr>
          <w:rtl/>
        </w:rPr>
      </w:pPr>
      <w:r w:rsidRPr="006216AF">
        <w:rPr>
          <w:rtl/>
        </w:rPr>
        <w:t>389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372DF3">
        <w:rPr>
          <w:rFonts w:hint="cs"/>
          <w:rtl/>
        </w:rPr>
        <w:t xml:space="preserve"> </w:t>
      </w:r>
      <w:r>
        <w:rPr>
          <w:rtl/>
        </w:rPr>
        <w:t>ـ</w:t>
      </w:r>
      <w:r w:rsidR="00372DF3">
        <w:rPr>
          <w:rFonts w:hint="cs"/>
          <w:rtl/>
        </w:rPr>
        <w:t xml:space="preserve"> </w:t>
      </w:r>
      <w:r w:rsidRPr="006216AF">
        <w:rPr>
          <w:rtl/>
        </w:rPr>
        <w:t xml:space="preserve">قال : وروى علي بن محمّد بن الحسن الأنباري أخو </w:t>
      </w:r>
      <w:r w:rsidR="0082437B">
        <w:rPr>
          <w:rtl/>
        </w:rPr>
        <w:br/>
      </w:r>
      <w:r w:rsidRPr="006216AF">
        <w:rPr>
          <w:rtl/>
        </w:rPr>
        <w:t xml:space="preserve">صندل ، قال : بلغني من جهة أخرى أنّه لمّا صار إليه هند بن الحجّاج </w:t>
      </w:r>
      <w:r w:rsidR="0082437B">
        <w:rPr>
          <w:rtl/>
        </w:rPr>
        <w:br/>
      </w:r>
      <w:r w:rsidRPr="006216AF">
        <w:rPr>
          <w:rtl/>
        </w:rPr>
        <w:t xml:space="preserve">قال له العبد الصالح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عند انصرافه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شئت رجعت إلى </w:t>
      </w:r>
      <w:r w:rsidR="0082437B">
        <w:rPr>
          <w:rtl/>
        </w:rPr>
        <w:br/>
      </w:r>
      <w:r w:rsidRPr="006216AF">
        <w:rPr>
          <w:rtl/>
        </w:rPr>
        <w:t>موضعك ولك الجنّة ، وإن شئت انصرفت إلى منزلك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إلى </w:t>
      </w:r>
      <w:r w:rsidR="0082437B">
        <w:rPr>
          <w:rtl/>
        </w:rPr>
        <w:br/>
      </w:r>
      <w:r w:rsidRPr="006216AF">
        <w:rPr>
          <w:rtl/>
        </w:rPr>
        <w:t>موضعي ، إلى السجن</w:t>
      </w:r>
      <w:r w:rsidR="00410A32">
        <w:rPr>
          <w:rtl/>
        </w:rPr>
        <w:t xml:space="preserve"> .</w:t>
      </w:r>
    </w:p>
    <w:p w:rsidR="005F4626" w:rsidRPr="006216AF" w:rsidRDefault="005F4626" w:rsidP="00372DF3">
      <w:pPr>
        <w:rPr>
          <w:rtl/>
        </w:rPr>
      </w:pPr>
      <w:r w:rsidRPr="006216AF">
        <w:rPr>
          <w:rtl/>
        </w:rPr>
        <w:t>390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372DF3">
        <w:rPr>
          <w:rFonts w:hint="cs"/>
          <w:rtl/>
        </w:rPr>
        <w:t xml:space="preserve"> </w:t>
      </w:r>
      <w:r>
        <w:rPr>
          <w:rtl/>
        </w:rPr>
        <w:t>ـ</w:t>
      </w:r>
      <w:r w:rsidR="00372DF3">
        <w:rPr>
          <w:rFonts w:hint="cs"/>
          <w:rtl/>
        </w:rPr>
        <w:t xml:space="preserve"> </w:t>
      </w:r>
      <w:r w:rsidRPr="006216AF">
        <w:rPr>
          <w:rtl/>
        </w:rPr>
        <w:t xml:space="preserve">عن إسحاق بن منصور ، قال : سمعت موسى بن جعفر </w:t>
      </w:r>
      <w:r w:rsidR="0082437B">
        <w:rPr>
          <w:rtl/>
        </w:rPr>
        <w:br/>
      </w:r>
      <w:r w:rsidR="00276CED">
        <w:rPr>
          <w:rtl/>
        </w:rPr>
        <w:t>عليهما السلام</w:t>
      </w:r>
      <w:r w:rsidRPr="006216AF">
        <w:rPr>
          <w:rtl/>
        </w:rPr>
        <w:t xml:space="preserve"> يقول ناعيا</w:t>
      </w:r>
      <w:r w:rsidR="00536AE7">
        <w:rPr>
          <w:rtl/>
        </w:rPr>
        <w:t>ً</w:t>
      </w:r>
      <w:r w:rsidRPr="006216AF">
        <w:rPr>
          <w:rtl/>
        </w:rPr>
        <w:t xml:space="preserve"> إلى رجل من الشيعة نفسه ، فقلت في </w:t>
      </w:r>
      <w:r w:rsidR="00FD1235">
        <w:rPr>
          <w:rtl/>
        </w:rPr>
        <w:br/>
      </w:r>
      <w:r w:rsidR="00EE5C58">
        <w:rPr>
          <w:rtl/>
        </w:rPr>
        <w:t>نفسي : وإنّه ليعلم مت</w:t>
      </w:r>
      <w:r w:rsidRPr="006216AF">
        <w:rPr>
          <w:rtl/>
        </w:rPr>
        <w:t>ى يموت الرجل من شيعته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فالتفت إليّ</w:t>
      </w:r>
      <w:r w:rsidR="004A6BEE">
        <w:rPr>
          <w:rtl/>
        </w:rPr>
        <w:t>َ</w:t>
      </w:r>
      <w:r w:rsidRPr="006216AF">
        <w:rPr>
          <w:rtl/>
        </w:rPr>
        <w:t xml:space="preserve"> وقال :</w:t>
      </w:r>
      <w:r w:rsidR="006E2D38">
        <w:rPr>
          <w:rtl/>
        </w:rPr>
        <w:t xml:space="preserve"> </w:t>
      </w:r>
      <w:r w:rsidR="00FD1235">
        <w:rPr>
          <w:rtl/>
        </w:rPr>
        <w:br/>
      </w:r>
      <w:r w:rsidR="009F08E4" w:rsidRPr="006216AF">
        <w:rPr>
          <w:rtl/>
        </w:rPr>
        <w:t>«</w:t>
      </w:r>
      <w:r w:rsidR="004A6BEE">
        <w:rPr>
          <w:rtl/>
        </w:rPr>
        <w:t>إ</w:t>
      </w:r>
      <w:r w:rsidRPr="006216AF">
        <w:rPr>
          <w:rtl/>
        </w:rPr>
        <w:t>صنع ما أنت صانع ، فإنّ</w:t>
      </w:r>
      <w:r w:rsidR="00536AE7">
        <w:rPr>
          <w:rtl/>
        </w:rPr>
        <w:t>َ</w:t>
      </w:r>
      <w:r w:rsidRPr="006216AF">
        <w:rPr>
          <w:rtl/>
        </w:rPr>
        <w:t xml:space="preserve"> عمرك قد فني ، وقد بقي منه دون سنتين ، </w:t>
      </w:r>
      <w:r w:rsidR="00FD1235">
        <w:rPr>
          <w:rtl/>
        </w:rPr>
        <w:br/>
      </w:r>
      <w:r w:rsidRPr="006216AF">
        <w:rPr>
          <w:rtl/>
        </w:rPr>
        <w:t xml:space="preserve">وكذلك أخوك لا يمكث بعدك </w:t>
      </w:r>
      <w:r w:rsidR="00335A4F">
        <w:rPr>
          <w:rtl/>
        </w:rPr>
        <w:t>إلّا</w:t>
      </w:r>
      <w:r w:rsidRPr="006216AF">
        <w:rPr>
          <w:rtl/>
        </w:rPr>
        <w:t xml:space="preserve"> شهرا</w:t>
      </w:r>
      <w:r w:rsidR="00536AE7">
        <w:rPr>
          <w:rtl/>
        </w:rPr>
        <w:t>ً</w:t>
      </w:r>
      <w:r w:rsidRPr="006216AF">
        <w:rPr>
          <w:rtl/>
        </w:rPr>
        <w:t xml:space="preserve"> واحدا</w:t>
      </w:r>
      <w:r w:rsidR="00536AE7">
        <w:rPr>
          <w:rtl/>
        </w:rPr>
        <w:t>ً</w:t>
      </w:r>
      <w:r w:rsidRPr="006216AF">
        <w:rPr>
          <w:rtl/>
        </w:rPr>
        <w:t xml:space="preserve"> حتّى يموت ، وكذلك </w:t>
      </w:r>
      <w:r w:rsidR="00FD1235">
        <w:rPr>
          <w:rtl/>
        </w:rPr>
        <w:br/>
      </w:r>
      <w:r w:rsidRPr="006216AF">
        <w:rPr>
          <w:rtl/>
        </w:rPr>
        <w:t xml:space="preserve">عامّة أهل بيتك ويتشتت كلهم ، ويتفرق جمعهم ، ويشمت بهم </w:t>
      </w:r>
      <w:r w:rsidR="00FD1235">
        <w:rPr>
          <w:rtl/>
        </w:rPr>
        <w:br/>
      </w:r>
      <w:r w:rsidRPr="006216AF">
        <w:rPr>
          <w:rtl/>
        </w:rPr>
        <w:t xml:space="preserve">أعداؤهم ، ويصيرون رحمة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لإ</w:t>
      </w:r>
      <w:r w:rsidR="001C0156">
        <w:rPr>
          <w:rtl/>
        </w:rPr>
        <w:t>ِ</w:t>
      </w:r>
      <w:r w:rsidRPr="006216AF">
        <w:rPr>
          <w:rtl/>
        </w:rPr>
        <w:t>خوانهم ، إن كان هذا في صدرك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6E2D38">
        <w:rPr>
          <w:rtl/>
        </w:rPr>
        <w:t xml:space="preserve"> </w:t>
      </w:r>
      <w:r w:rsidR="00FD1235">
        <w:rPr>
          <w:rtl/>
        </w:rPr>
        <w:br/>
      </w:r>
      <w:r w:rsidRPr="006216AF">
        <w:rPr>
          <w:rtl/>
        </w:rPr>
        <w:t>فقلت : أستغفر الله ممّا عرض في صدري منكم</w:t>
      </w:r>
      <w:r w:rsidR="00410A32">
        <w:rPr>
          <w:rtl/>
        </w:rPr>
        <w:t xml:space="preserve"> .</w:t>
      </w:r>
    </w:p>
    <w:p w:rsidR="00EE5C58" w:rsidRPr="00EE5C58" w:rsidRDefault="00EE5C58" w:rsidP="00EE5C58">
      <w:pPr>
        <w:pStyle w:val="rfdLine"/>
      </w:pPr>
      <w:r w:rsidRPr="00EE5C58">
        <w:rPr>
          <w:rFonts w:hint="cs"/>
          <w:rtl/>
        </w:rPr>
        <w:t>___________________</w:t>
      </w:r>
    </w:p>
    <w:p w:rsidR="005F4626" w:rsidRPr="006216AF" w:rsidRDefault="005F4626" w:rsidP="006F2FB3">
      <w:pPr>
        <w:pStyle w:val="rfdFootnote0"/>
        <w:rPr>
          <w:rtl/>
        </w:rPr>
      </w:pPr>
      <w:r w:rsidRPr="006216AF">
        <w:rPr>
          <w:rtl/>
        </w:rPr>
        <w:t>7</w:t>
      </w:r>
      <w:r w:rsidR="006F2FB3">
        <w:rPr>
          <w:rFonts w:hint="cs"/>
          <w:rtl/>
        </w:rPr>
        <w:t xml:space="preserve"> </w:t>
      </w:r>
      <w:r>
        <w:rPr>
          <w:rtl/>
        </w:rPr>
        <w:t>ـ</w:t>
      </w:r>
      <w:r w:rsidR="006F2FB3">
        <w:rPr>
          <w:rFonts w:hint="cs"/>
          <w:rtl/>
        </w:rPr>
        <w:t xml:space="preserve"> </w:t>
      </w:r>
      <w:r w:rsidRPr="006216AF">
        <w:rPr>
          <w:rtl/>
        </w:rPr>
        <w:t>رجال الكشي : 440 ، في آخر حديث 827 ، عنه في مدينة المعاجز :</w:t>
      </w:r>
      <w:r w:rsidR="006E2D38">
        <w:rPr>
          <w:rtl/>
        </w:rPr>
        <w:t xml:space="preserve"> </w:t>
      </w:r>
      <w:r w:rsidR="00FD1235">
        <w:rPr>
          <w:rtl/>
        </w:rPr>
        <w:br/>
      </w:r>
      <w:r w:rsidRPr="006216AF">
        <w:rPr>
          <w:rtl/>
        </w:rPr>
        <w:t>468</w:t>
      </w:r>
      <w:r w:rsidR="00410A32">
        <w:rPr>
          <w:rtl/>
        </w:rPr>
        <w:t xml:space="preserve"> .</w:t>
      </w:r>
    </w:p>
    <w:p w:rsidR="005F4626" w:rsidRPr="006216AF" w:rsidRDefault="005F4626" w:rsidP="006F2FB3">
      <w:pPr>
        <w:pStyle w:val="rfdFootnote0"/>
        <w:rPr>
          <w:rtl/>
        </w:rPr>
      </w:pPr>
      <w:r w:rsidRPr="006216AF">
        <w:rPr>
          <w:rtl/>
        </w:rPr>
        <w:t>8</w:t>
      </w:r>
      <w:r w:rsidR="006F2FB3">
        <w:rPr>
          <w:rFonts w:hint="cs"/>
          <w:rtl/>
        </w:rPr>
        <w:t xml:space="preserve"> </w:t>
      </w:r>
      <w:r>
        <w:rPr>
          <w:rtl/>
        </w:rPr>
        <w:t>ـ</w:t>
      </w:r>
      <w:r w:rsidR="006F2FB3">
        <w:rPr>
          <w:rFonts w:hint="cs"/>
          <w:rtl/>
        </w:rPr>
        <w:t xml:space="preserve"> </w:t>
      </w:r>
      <w:r w:rsidRPr="006216AF">
        <w:rPr>
          <w:rtl/>
        </w:rPr>
        <w:t>بصائر الدرجات : 285</w:t>
      </w:r>
      <w:r w:rsidR="0096323A">
        <w:rPr>
          <w:rtl/>
        </w:rPr>
        <w:t xml:space="preserve"> / </w:t>
      </w:r>
      <w:r w:rsidRPr="006216AF">
        <w:rPr>
          <w:rtl/>
        </w:rPr>
        <w:t>13 ، الكافي 1 : 404</w:t>
      </w:r>
      <w:r w:rsidR="0096323A">
        <w:rPr>
          <w:rtl/>
        </w:rPr>
        <w:t xml:space="preserve"> / </w:t>
      </w:r>
      <w:r w:rsidRPr="006216AF">
        <w:rPr>
          <w:rtl/>
        </w:rPr>
        <w:t>7 نحوه ، دلائل الإ</w:t>
      </w:r>
      <w:r w:rsidR="001C0156">
        <w:rPr>
          <w:rtl/>
        </w:rPr>
        <w:t>ِ</w:t>
      </w:r>
      <w:r w:rsidRPr="006216AF">
        <w:rPr>
          <w:rtl/>
        </w:rPr>
        <w:t>مامة :</w:t>
      </w:r>
      <w:r w:rsidR="006E2D38">
        <w:rPr>
          <w:rtl/>
        </w:rPr>
        <w:t xml:space="preserve"> </w:t>
      </w:r>
      <w:r w:rsidR="00FD1235">
        <w:rPr>
          <w:rtl/>
        </w:rPr>
        <w:br/>
      </w:r>
      <w:r w:rsidRPr="006216AF">
        <w:rPr>
          <w:rtl/>
        </w:rPr>
        <w:t>160 ، الخرائج والجرائح 1 : 310 ، اثبات الهداة 3 : 196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79 ، مدينة </w:t>
      </w:r>
      <w:r w:rsidR="00FD1235">
        <w:rPr>
          <w:rtl/>
        </w:rPr>
        <w:br/>
      </w:r>
      <w:r w:rsidRPr="006216AF">
        <w:rPr>
          <w:rtl/>
        </w:rPr>
        <w:t>المعاجز : 459 ، عن كتابنا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زحمة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فلم يستكمل منصور سنتين حتّى مات ، ومات بعده بشهر أخوه ، </w:t>
      </w:r>
      <w:r w:rsidR="00FD1235">
        <w:rPr>
          <w:rtl/>
        </w:rPr>
        <w:br/>
      </w:r>
      <w:r w:rsidRPr="006216AF">
        <w:rPr>
          <w:rtl/>
        </w:rPr>
        <w:t xml:space="preserve">ومات أهل بيته ، وأفلس بقيتهم وتفرّقوا حتّى احتاج من بقي منهم إلى </w:t>
      </w:r>
      <w:r w:rsidR="00FD1235">
        <w:rPr>
          <w:rtl/>
        </w:rPr>
        <w:br/>
      </w:r>
      <w:r w:rsidRPr="006216AF">
        <w:rPr>
          <w:rtl/>
        </w:rPr>
        <w:t>الصّدقة</w:t>
      </w:r>
      <w:r w:rsidR="00410A32">
        <w:rPr>
          <w:rtl/>
        </w:rPr>
        <w:t xml:space="preserve"> .</w:t>
      </w:r>
    </w:p>
    <w:p w:rsidR="005F4626" w:rsidRPr="006216AF" w:rsidRDefault="005F4626" w:rsidP="006F2FB3">
      <w:pPr>
        <w:rPr>
          <w:rtl/>
        </w:rPr>
      </w:pPr>
      <w:r w:rsidRPr="006216AF">
        <w:rPr>
          <w:rtl/>
        </w:rPr>
        <w:t>391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6F2FB3">
        <w:rPr>
          <w:rFonts w:hint="cs"/>
          <w:rtl/>
        </w:rPr>
        <w:t xml:space="preserve"> </w:t>
      </w:r>
      <w:r>
        <w:rPr>
          <w:rtl/>
        </w:rPr>
        <w:t>ـ</w:t>
      </w:r>
      <w:r w:rsidR="006F2FB3">
        <w:rPr>
          <w:rFonts w:hint="cs"/>
          <w:rtl/>
        </w:rPr>
        <w:t xml:space="preserve"> </w:t>
      </w:r>
      <w:r w:rsidRPr="006216AF">
        <w:rPr>
          <w:rtl/>
        </w:rPr>
        <w:t xml:space="preserve">عن إسحاق بن عمّار قال : دخلت على موسى بن </w:t>
      </w:r>
      <w:r w:rsidR="00FD1235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فجلست عنده ، إذ استأذن عليه رجل خراساني </w:t>
      </w:r>
      <w:r w:rsidR="00FD1235">
        <w:rPr>
          <w:rtl/>
        </w:rPr>
        <w:br/>
      </w:r>
      <w:r w:rsidRPr="006216AF">
        <w:rPr>
          <w:rtl/>
        </w:rPr>
        <w:t>فكلّمه بكلام لم أسمع بمثله ، كأنّه كلام الطير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إسحاق : فأجابه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بمثل هذا الكلام وبلغته ، إلى </w:t>
      </w:r>
      <w:r w:rsidR="00FD1235">
        <w:rPr>
          <w:rtl/>
        </w:rPr>
        <w:br/>
      </w:r>
      <w:r w:rsidRPr="006216AF">
        <w:rPr>
          <w:rtl/>
        </w:rPr>
        <w:t xml:space="preserve">أن قضى وطره من مسائله وخرج من عنده ، فقلت : ما سمعت بمثل </w:t>
      </w:r>
      <w:r w:rsidR="00FD1235">
        <w:rPr>
          <w:rtl/>
        </w:rPr>
        <w:br/>
      </w:r>
      <w:r w:rsidRPr="006216AF">
        <w:rPr>
          <w:rtl/>
        </w:rPr>
        <w:t>هذا الكلام</w:t>
      </w:r>
      <w:r w:rsidR="00DD50E3">
        <w:rPr>
          <w:rtl/>
        </w:rPr>
        <w:t xml:space="preserve"> 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هذا كلام قوم من أهل الصين ، وليس كلّ كلام أهل </w:t>
      </w:r>
      <w:r w:rsidR="00FD1235">
        <w:rPr>
          <w:rtl/>
        </w:rPr>
        <w:br/>
      </w:r>
      <w:r w:rsidRPr="006216AF">
        <w:rPr>
          <w:rtl/>
        </w:rPr>
        <w:t>الصين مثله ثمّ إنّه تعجب من كلامي بلغته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هو موضع </w:t>
      </w:r>
      <w:r w:rsidR="00FD1235">
        <w:rPr>
          <w:rtl/>
        </w:rPr>
        <w:br/>
      </w:r>
      <w:r w:rsidRPr="006216AF">
        <w:rPr>
          <w:rtl/>
        </w:rPr>
        <w:t>التعجب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أخبرك بما هو أعجب منه ، إنّ الإ</w:t>
      </w:r>
      <w:r w:rsidR="00401895">
        <w:rPr>
          <w:rtl/>
        </w:rPr>
        <w:t>ِ</w:t>
      </w:r>
      <w:r w:rsidRPr="006216AF">
        <w:rPr>
          <w:rtl/>
        </w:rPr>
        <w:t xml:space="preserve">مام يعلم منطق الطير </w:t>
      </w:r>
      <w:r w:rsidR="00FD1235">
        <w:rPr>
          <w:rtl/>
        </w:rPr>
        <w:br/>
      </w:r>
      <w:r w:rsidRPr="006216AF">
        <w:rPr>
          <w:rtl/>
        </w:rPr>
        <w:t>ومنطق كلّ ذي روح خلقه الله ، وما يخفى على الإ</w:t>
      </w:r>
      <w:r w:rsidR="00401895">
        <w:rPr>
          <w:rtl/>
        </w:rPr>
        <w:t>ِ</w:t>
      </w:r>
      <w:r w:rsidRPr="006216AF">
        <w:rPr>
          <w:rtl/>
        </w:rPr>
        <w:t>مام شيء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F2FB3">
      <w:pPr>
        <w:rPr>
          <w:rtl/>
        </w:rPr>
      </w:pPr>
      <w:r w:rsidRPr="006216AF">
        <w:rPr>
          <w:rtl/>
        </w:rPr>
        <w:t>392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6F2FB3">
        <w:rPr>
          <w:rFonts w:hint="cs"/>
          <w:rtl/>
        </w:rPr>
        <w:t xml:space="preserve"> </w:t>
      </w:r>
      <w:r>
        <w:rPr>
          <w:rtl/>
        </w:rPr>
        <w:t>ـ</w:t>
      </w:r>
      <w:r w:rsidR="006F2FB3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أبي حمزة ، قال : كنت عند موسى بن </w:t>
      </w:r>
      <w:r w:rsidR="00FD1235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إذ أتاه رجل من أهل الري يقال له </w:t>
      </w:r>
      <w:r w:rsidR="00C24190">
        <w:rPr>
          <w:rtl/>
        </w:rPr>
        <w:t>(</w:t>
      </w:r>
      <w:r w:rsidRPr="006216AF">
        <w:rPr>
          <w:rtl/>
        </w:rPr>
        <w:t>جندب</w:t>
      </w:r>
      <w:r w:rsidR="003E76E8">
        <w:rPr>
          <w:rtl/>
        </w:rPr>
        <w:t>)</w:t>
      </w:r>
      <w:r w:rsidRPr="006216AF">
        <w:rPr>
          <w:rtl/>
        </w:rPr>
        <w:t xml:space="preserve"> فسلّم </w:t>
      </w:r>
      <w:r w:rsidR="00FD1235">
        <w:rPr>
          <w:rtl/>
        </w:rPr>
        <w:br/>
      </w:r>
      <w:r w:rsidRPr="006216AF">
        <w:rPr>
          <w:rtl/>
        </w:rPr>
        <w:t xml:space="preserve">عليه وجلس ، فسأله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وأحسن السؤال ، ثمّ قال </w:t>
      </w:r>
      <w:r w:rsidR="00FD1235">
        <w:rPr>
          <w:rtl/>
        </w:rPr>
        <w:br/>
      </w:r>
      <w:r w:rsidRPr="006216AF">
        <w:rPr>
          <w:rtl/>
        </w:rPr>
        <w:t xml:space="preserve">له : </w:t>
      </w:r>
      <w:r w:rsidR="009F08E4" w:rsidRPr="006216AF">
        <w:rPr>
          <w:rtl/>
        </w:rPr>
        <w:t>«</w:t>
      </w:r>
      <w:r w:rsidRPr="006216AF">
        <w:rPr>
          <w:rtl/>
        </w:rPr>
        <w:t>يا جندب ، ما فعل أخوك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بخير ، وهو يقرئك السلام</w:t>
      </w:r>
      <w:r w:rsidR="00410A32">
        <w:rPr>
          <w:rtl/>
        </w:rPr>
        <w:t xml:space="preserve"> .</w:t>
      </w:r>
      <w:r w:rsidR="006E2D38">
        <w:rPr>
          <w:rtl/>
        </w:rPr>
        <w:t xml:space="preserve"> </w:t>
      </w:r>
      <w:r w:rsidR="00FD1235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يا جندب ، أعظم الله أجرك في أخيك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ورد كتابه من </w:t>
      </w:r>
      <w:r w:rsidR="00FD1235">
        <w:rPr>
          <w:rtl/>
        </w:rPr>
        <w:br/>
      </w:r>
      <w:r w:rsidRPr="006216AF">
        <w:rPr>
          <w:rtl/>
        </w:rPr>
        <w:t>الكوفة لثلاثة عشر يوما</w:t>
      </w:r>
      <w:r w:rsidR="00536AE7">
        <w:rPr>
          <w:rtl/>
        </w:rPr>
        <w:t>ً</w:t>
      </w:r>
      <w:r w:rsidRPr="006216AF">
        <w:rPr>
          <w:rtl/>
        </w:rPr>
        <w:t xml:space="preserve"> بالسلامة</w:t>
      </w:r>
      <w:r w:rsidR="00DD50E3">
        <w:rPr>
          <w:rtl/>
        </w:rPr>
        <w:t xml:space="preserve"> !</w:t>
      </w:r>
    </w:p>
    <w:p w:rsidR="006F2FB3" w:rsidRDefault="005F4626" w:rsidP="006F2FB3">
      <w:pPr>
        <w:rPr>
          <w:rStyle w:val="rfdLineChar"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إنّه والله مات بعد كتابه إليك بيومين ، ودفع إلى امرأته ما</w:t>
      </w:r>
      <w:r w:rsidR="006F2FB3">
        <w:rPr>
          <w:rtl/>
        </w:rPr>
        <w:t>ل</w:t>
      </w:r>
      <w:r w:rsidR="00CC25B2">
        <w:rPr>
          <w:rtl/>
        </w:rPr>
        <w:t>ا</w:t>
      </w:r>
      <w:r w:rsidR="006F2FB3">
        <w:rPr>
          <w:rFonts w:hint="cs"/>
          <w:rtl/>
        </w:rPr>
        <w:t xml:space="preserve">ً </w:t>
      </w:r>
      <w:r w:rsidR="006F2FB3">
        <w:rPr>
          <w:rtl/>
        </w:rPr>
        <w:br/>
      </w:r>
      <w:r w:rsidR="006F2FB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6F2FB3">
      <w:pPr>
        <w:pStyle w:val="rfdFootnote0"/>
        <w:rPr>
          <w:rtl/>
        </w:rPr>
      </w:pPr>
      <w:r w:rsidRPr="006216AF">
        <w:rPr>
          <w:rtl/>
        </w:rPr>
        <w:t>9</w:t>
      </w:r>
      <w:r w:rsidR="006F2FB3">
        <w:rPr>
          <w:rFonts w:hint="cs"/>
          <w:rtl/>
        </w:rPr>
        <w:t xml:space="preserve"> </w:t>
      </w:r>
      <w:r>
        <w:rPr>
          <w:rtl/>
        </w:rPr>
        <w:t>ـ</w:t>
      </w:r>
      <w:r w:rsidR="006F2FB3">
        <w:rPr>
          <w:rFonts w:hint="cs"/>
          <w:rtl/>
        </w:rPr>
        <w:t xml:space="preserve"> </w:t>
      </w:r>
      <w:r w:rsidRPr="006216AF">
        <w:rPr>
          <w:rtl/>
        </w:rPr>
        <w:t xml:space="preserve">دلائل الطبري : 171 ، الخرائج والجرائح 1 : 313 ، كشف الغمة </w:t>
      </w:r>
      <w:r w:rsidR="00FD1235">
        <w:rPr>
          <w:rtl/>
        </w:rPr>
        <w:br/>
      </w:r>
      <w:r w:rsidRPr="006216AF">
        <w:rPr>
          <w:rtl/>
        </w:rPr>
        <w:t>2 : 247 ، مدينة المعاجز : 438</w:t>
      </w:r>
      <w:r w:rsidR="00410A32">
        <w:rPr>
          <w:rtl/>
        </w:rPr>
        <w:t xml:space="preserve"> .</w:t>
      </w:r>
    </w:p>
    <w:p w:rsidR="005F4626" w:rsidRPr="006216AF" w:rsidRDefault="005F4626" w:rsidP="006F2FB3">
      <w:pPr>
        <w:pStyle w:val="rfdFootnote0"/>
        <w:rPr>
          <w:rtl/>
        </w:rPr>
      </w:pPr>
      <w:r w:rsidRPr="006216AF">
        <w:rPr>
          <w:rtl/>
        </w:rPr>
        <w:t>10</w:t>
      </w:r>
      <w:r w:rsidR="006F2FB3">
        <w:rPr>
          <w:rFonts w:hint="cs"/>
          <w:rtl/>
        </w:rPr>
        <w:t xml:space="preserve"> </w:t>
      </w:r>
      <w:r>
        <w:rPr>
          <w:rtl/>
        </w:rPr>
        <w:t>ـ</w:t>
      </w:r>
      <w:r w:rsidR="006F2FB3">
        <w:rPr>
          <w:rFonts w:hint="cs"/>
          <w:rtl/>
        </w:rPr>
        <w:t xml:space="preserve"> </w:t>
      </w:r>
      <w:r w:rsidRPr="006216AF">
        <w:rPr>
          <w:rtl/>
        </w:rPr>
        <w:t>دلائل الإ</w:t>
      </w:r>
      <w:r w:rsidR="00401895">
        <w:rPr>
          <w:rtl/>
        </w:rPr>
        <w:t>ِ</w:t>
      </w:r>
      <w:r w:rsidRPr="006216AF">
        <w:rPr>
          <w:rtl/>
        </w:rPr>
        <w:t xml:space="preserve">مامة : 162 ، الخرائج والجرائح 1 : 317 ، كشف الغمة </w:t>
      </w:r>
      <w:r w:rsidR="00FD1235">
        <w:rPr>
          <w:rtl/>
        </w:rPr>
        <w:br/>
      </w:r>
      <w:r w:rsidRPr="006216AF">
        <w:rPr>
          <w:rtl/>
        </w:rPr>
        <w:t xml:space="preserve">2 : 241 ، فرج المهموم : 230 ، عيون المعجزات : 87 ، مدينة </w:t>
      </w:r>
      <w:r w:rsidR="00FD1235">
        <w:rPr>
          <w:rtl/>
        </w:rPr>
        <w:br/>
      </w:r>
      <w:r w:rsidRPr="006216AF">
        <w:rPr>
          <w:rtl/>
        </w:rPr>
        <w:t>المعاجز : 432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وقال : ليكن هذا المال عندك ، فإذا قدم أخي فادفعيه إليه ؛ وقد أودعته </w:t>
      </w:r>
      <w:r w:rsidR="00FD1235">
        <w:rPr>
          <w:rtl/>
        </w:rPr>
        <w:br/>
      </w:r>
      <w:r w:rsidRPr="006216AF">
        <w:rPr>
          <w:rtl/>
        </w:rPr>
        <w:t>الأرض في البيت الذي كان يكون فيه ، فإذا أتيتها فتلطّ</w:t>
      </w:r>
      <w:r w:rsidR="00536AE7">
        <w:rPr>
          <w:rtl/>
        </w:rPr>
        <w:t>َ</w:t>
      </w:r>
      <w:r w:rsidRPr="006216AF">
        <w:rPr>
          <w:rtl/>
        </w:rPr>
        <w:t xml:space="preserve">ف لها وأطمعها </w:t>
      </w:r>
      <w:r w:rsidR="00FD1235">
        <w:rPr>
          <w:rtl/>
        </w:rPr>
        <w:br/>
      </w:r>
      <w:r w:rsidRPr="006216AF">
        <w:rPr>
          <w:rtl/>
        </w:rPr>
        <w:t>في نفسك ، فإنّها ستدفعه إليك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علي بن أبي حمزة : وكان جندب رج</w:t>
      </w:r>
      <w:r w:rsidR="00AB693E">
        <w:rPr>
          <w:rtl/>
        </w:rPr>
        <w:t xml:space="preserve">لاً </w:t>
      </w:r>
      <w:r w:rsidRPr="006216AF">
        <w:rPr>
          <w:rtl/>
        </w:rPr>
        <w:t>جمي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  <w:r w:rsidRPr="006216AF">
        <w:rPr>
          <w:rtl/>
        </w:rPr>
        <w:t xml:space="preserve"> قال : فلقيت </w:t>
      </w:r>
      <w:r w:rsidR="00FD1235">
        <w:rPr>
          <w:rtl/>
        </w:rPr>
        <w:br/>
      </w:r>
      <w:r w:rsidRPr="006216AF">
        <w:rPr>
          <w:rtl/>
        </w:rPr>
        <w:t>جندبا</w:t>
      </w:r>
      <w:r w:rsidR="00536AE7">
        <w:rPr>
          <w:rtl/>
        </w:rPr>
        <w:t>ً</w:t>
      </w:r>
      <w:r w:rsidRPr="006216AF">
        <w:rPr>
          <w:rtl/>
        </w:rPr>
        <w:t xml:space="preserve"> بعدها فقال : صدق أبو الحسن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فسألته عمّا قال له ، </w:t>
      </w:r>
      <w:r w:rsidR="00FD1235">
        <w:rPr>
          <w:rtl/>
        </w:rPr>
        <w:br/>
      </w:r>
      <w:r w:rsidRPr="006216AF">
        <w:rPr>
          <w:rtl/>
        </w:rPr>
        <w:t xml:space="preserve">فقال : صدق والله سيدي ، ما زاد ولا نقص ، لا في الكتاب ، ولا في </w:t>
      </w:r>
      <w:r w:rsidR="00FD1235">
        <w:rPr>
          <w:rtl/>
        </w:rPr>
        <w:br/>
      </w:r>
      <w:r w:rsidRPr="006216AF">
        <w:rPr>
          <w:rtl/>
        </w:rPr>
        <w:t>المال</w:t>
      </w:r>
      <w:r w:rsidR="00410A32">
        <w:rPr>
          <w:rtl/>
        </w:rPr>
        <w:t xml:space="preserve"> .</w:t>
      </w:r>
    </w:p>
    <w:p w:rsidR="005F4626" w:rsidRPr="006216AF" w:rsidRDefault="005F4626" w:rsidP="006F2FB3">
      <w:pPr>
        <w:rPr>
          <w:rtl/>
        </w:rPr>
      </w:pPr>
      <w:r w:rsidRPr="006216AF">
        <w:rPr>
          <w:rtl/>
        </w:rPr>
        <w:t>393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6F2FB3">
        <w:rPr>
          <w:rFonts w:hint="cs"/>
          <w:rtl/>
        </w:rPr>
        <w:t xml:space="preserve"> </w:t>
      </w:r>
      <w:r>
        <w:rPr>
          <w:rtl/>
        </w:rPr>
        <w:t>ـ</w:t>
      </w:r>
      <w:r w:rsidR="006F2FB3">
        <w:rPr>
          <w:rFonts w:hint="cs"/>
          <w:rtl/>
        </w:rPr>
        <w:t xml:space="preserve"> </w:t>
      </w:r>
      <w:r w:rsidRPr="006216AF">
        <w:rPr>
          <w:rtl/>
        </w:rPr>
        <w:t xml:space="preserve">وعنه ، قال : كان رجل من موالي أبي الحسن </w:t>
      </w:r>
      <w:r w:rsidR="00276CED">
        <w:rPr>
          <w:rtl/>
        </w:rPr>
        <w:t xml:space="preserve">عليه </w:t>
      </w:r>
      <w:r w:rsidR="00FD1235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لي صديقا</w:t>
      </w:r>
      <w:r w:rsidR="00536AE7">
        <w:rPr>
          <w:rtl/>
        </w:rPr>
        <w:t>ً</w:t>
      </w:r>
      <w:r w:rsidRPr="006216AF">
        <w:rPr>
          <w:rtl/>
        </w:rPr>
        <w:t xml:space="preserve"> ، قال : خرجت من منزلي يوما</w:t>
      </w:r>
      <w:r w:rsidR="00064CF1">
        <w:rPr>
          <w:rtl/>
        </w:rPr>
        <w:t>ً</w:t>
      </w:r>
      <w:r w:rsidRPr="006216AF">
        <w:rPr>
          <w:rtl/>
        </w:rPr>
        <w:t xml:space="preserve"> ، فإذا أنا بامرأة حسناء </w:t>
      </w:r>
      <w:r w:rsidR="00FD1235">
        <w:rPr>
          <w:rtl/>
        </w:rPr>
        <w:br/>
      </w:r>
      <w:r w:rsidRPr="006216AF">
        <w:rPr>
          <w:rtl/>
        </w:rPr>
        <w:t>جميلة ومعها أخرى فتبعتها ، فقلت لها : تمتعيني نفسك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فالتفتت إليّ</w:t>
      </w:r>
      <w:r w:rsidR="00536AE7">
        <w:rPr>
          <w:rtl/>
        </w:rPr>
        <w:t>َ</w:t>
      </w:r>
      <w:r w:rsidRPr="006216AF">
        <w:rPr>
          <w:rtl/>
        </w:rPr>
        <w:t xml:space="preserve"> </w:t>
      </w:r>
      <w:r w:rsidR="00FD1235">
        <w:rPr>
          <w:rtl/>
        </w:rPr>
        <w:br/>
      </w:r>
      <w:r w:rsidRPr="006216AF">
        <w:rPr>
          <w:rtl/>
        </w:rPr>
        <w:t xml:space="preserve">وقالت : إن كان لنا عندك حسن فليس فينا مطمع ، وإن لم يكن لك </w:t>
      </w:r>
      <w:r w:rsidR="00FD1235">
        <w:rPr>
          <w:rtl/>
        </w:rPr>
        <w:br/>
      </w:r>
      <w:r w:rsidRPr="006216AF">
        <w:rPr>
          <w:rtl/>
        </w:rPr>
        <w:t>زوجة فامض بنا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ليس عندنا ، فانطلقت معي حتّى صرنا إلى </w:t>
      </w:r>
      <w:r w:rsidR="00FD1235">
        <w:rPr>
          <w:rtl/>
        </w:rPr>
        <w:br/>
      </w:r>
      <w:r w:rsidRPr="006216AF">
        <w:rPr>
          <w:rtl/>
        </w:rPr>
        <w:t>باب المنزل فدخلت ، فلما أن خلعت فردة خفها ، وبقي الخفّ</w:t>
      </w:r>
      <w:r w:rsidR="00536AE7">
        <w:rPr>
          <w:rtl/>
        </w:rPr>
        <w:t>ُ</w:t>
      </w:r>
      <w:r w:rsidRPr="006216AF">
        <w:rPr>
          <w:rtl/>
        </w:rPr>
        <w:t xml:space="preserve"> الآخر </w:t>
      </w:r>
      <w:r w:rsidR="00FD1235">
        <w:rPr>
          <w:rtl/>
        </w:rPr>
        <w:br/>
      </w:r>
      <w:r w:rsidRPr="006216AF">
        <w:rPr>
          <w:rtl/>
        </w:rPr>
        <w:t>تنزعها إذا بقارع يقرع الباب ، فخرجت إليه ، فإذا هو موفق ، فقلت له :</w:t>
      </w:r>
      <w:r w:rsidR="006E2D38">
        <w:rPr>
          <w:rtl/>
        </w:rPr>
        <w:t xml:space="preserve"> </w:t>
      </w:r>
      <w:r w:rsidR="00FD1235">
        <w:rPr>
          <w:rtl/>
        </w:rPr>
        <w:br/>
      </w:r>
      <w:r w:rsidRPr="006216AF">
        <w:rPr>
          <w:rtl/>
        </w:rPr>
        <w:t>ما وراءك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خير ، يقول لك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أخرج هذه </w:t>
      </w:r>
      <w:r w:rsidR="00FD1235">
        <w:rPr>
          <w:rtl/>
        </w:rPr>
        <w:br/>
      </w:r>
      <w:r w:rsidRPr="006216AF">
        <w:rPr>
          <w:rtl/>
        </w:rPr>
        <w:t>المرأة من البيت ، ولا تمسّها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فدخلت وقلت لها : البسي خفّيك يا هذه </w:t>
      </w:r>
      <w:r w:rsidR="00FD1235">
        <w:rPr>
          <w:rtl/>
        </w:rPr>
        <w:br/>
      </w:r>
      <w:r w:rsidRPr="006216AF">
        <w:rPr>
          <w:rtl/>
        </w:rPr>
        <w:t>واخرجي</w:t>
      </w:r>
      <w:r w:rsidR="00410A32">
        <w:rPr>
          <w:rtl/>
        </w:rPr>
        <w:t xml:space="preserve"> .</w:t>
      </w:r>
    </w:p>
    <w:p w:rsidR="006F2FB3" w:rsidRDefault="005F4626" w:rsidP="006F2FB3">
      <w:pPr>
        <w:rPr>
          <w:rStyle w:val="rfdLineChar"/>
        </w:rPr>
      </w:pPr>
      <w:r w:rsidRPr="006216AF">
        <w:rPr>
          <w:rtl/>
        </w:rPr>
        <w:t>فلبست خفّيها وخرجت ، فنظرت</w:t>
      </w:r>
      <w:r w:rsidR="00064CF1">
        <w:rPr>
          <w:rtl/>
        </w:rPr>
        <w:t>ْ</w:t>
      </w:r>
      <w:r w:rsidRPr="006216AF">
        <w:rPr>
          <w:rtl/>
        </w:rPr>
        <w:t xml:space="preserve"> إلى الموفق بالباب ، فقال : سد </w:t>
      </w:r>
      <w:r w:rsidR="00FD1235">
        <w:rPr>
          <w:rtl/>
        </w:rPr>
        <w:br/>
      </w:r>
      <w:r w:rsidR="00064CF1">
        <w:rPr>
          <w:rtl/>
        </w:rPr>
        <w:t>الباب فسددته ، فو</w:t>
      </w:r>
      <w:r w:rsidRPr="006216AF">
        <w:rPr>
          <w:rtl/>
        </w:rPr>
        <w:t xml:space="preserve">الله ما جازت غير بعيد ، وأنا وراء الباب أسمع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</w:t>
      </w:r>
      <w:r w:rsidR="00FD1235">
        <w:rPr>
          <w:rtl/>
        </w:rPr>
        <w:br/>
      </w:r>
      <w:r w:rsidRPr="006216AF">
        <w:rPr>
          <w:rtl/>
        </w:rPr>
        <w:t>حتّى أتاها رجل فقال لها : مالك خرجت سريعا</w:t>
      </w:r>
      <w:r w:rsidR="00536AE7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وما لبثت </w:t>
      </w:r>
      <w:r w:rsidR="00335A4F">
        <w:rPr>
          <w:rtl/>
        </w:rPr>
        <w:t>إلّ</w:t>
      </w:r>
      <w:r w:rsidR="00064CF1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قلي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  <w:r w:rsidR="006E2D38">
        <w:rPr>
          <w:rtl/>
        </w:rPr>
        <w:t xml:space="preserve"> </w:t>
      </w:r>
      <w:r w:rsidR="00FD1235">
        <w:rPr>
          <w:rtl/>
        </w:rPr>
        <w:br/>
      </w:r>
      <w:r w:rsidRPr="006216AF">
        <w:rPr>
          <w:rtl/>
        </w:rPr>
        <w:t>قالت : إنّ رسول الساحر جاء فأمره أن يخرجني ، فأخرجني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فسمعته</w:t>
      </w:r>
      <w:r w:rsidR="006F2FB3">
        <w:rPr>
          <w:rFonts w:hint="cs"/>
          <w:rtl/>
        </w:rPr>
        <w:t xml:space="preserve"> </w:t>
      </w:r>
      <w:r w:rsidR="006F2FB3">
        <w:rPr>
          <w:rtl/>
        </w:rPr>
        <w:br/>
      </w:r>
      <w:r w:rsidR="006F2FB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6F2FB3">
      <w:pPr>
        <w:pStyle w:val="rfdFootnote0"/>
        <w:rPr>
          <w:rtl/>
        </w:rPr>
      </w:pPr>
      <w:r w:rsidRPr="006216AF">
        <w:rPr>
          <w:rtl/>
        </w:rPr>
        <w:t>11</w:t>
      </w:r>
      <w:r w:rsidR="006F2FB3">
        <w:rPr>
          <w:rFonts w:hint="cs"/>
          <w:rtl/>
        </w:rPr>
        <w:t xml:space="preserve"> </w:t>
      </w:r>
      <w:r>
        <w:rPr>
          <w:rtl/>
        </w:rPr>
        <w:t>ـ</w:t>
      </w:r>
      <w:r w:rsidR="006F2FB3">
        <w:rPr>
          <w:rFonts w:hint="cs"/>
          <w:rtl/>
        </w:rPr>
        <w:t xml:space="preserve"> </w:t>
      </w:r>
      <w:r w:rsidRPr="006216AF">
        <w:rPr>
          <w:rtl/>
        </w:rPr>
        <w:t>الخرائج والجرائح 1 : 318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11 ، مدينة المعاجز : 468 ، عن كتابنا هذا ، </w:t>
      </w:r>
      <w:r w:rsidR="00FD1235">
        <w:rPr>
          <w:rtl/>
        </w:rPr>
        <w:br/>
      </w:r>
      <w:r w:rsidRPr="006216AF">
        <w:rPr>
          <w:rtl/>
        </w:rPr>
        <w:t>الصراط المستقيم 2 : 190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اتطلع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يقول : آه له ، فإذا القوم قد طمعوا في مال عندي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العشاء عدت إلى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A608DA">
        <w:rPr>
          <w:rtl/>
        </w:rPr>
        <w:br/>
      </w:r>
      <w:r w:rsidRPr="006216AF">
        <w:rPr>
          <w:rtl/>
        </w:rPr>
        <w:t xml:space="preserve">فلان تلك المرأة من أميّة ، أهل بيت اللعنة ، إنّهم كانوا بعثوها ليأخذوا </w:t>
      </w:r>
      <w:r w:rsidR="00A608DA">
        <w:rPr>
          <w:rtl/>
        </w:rPr>
        <w:br/>
      </w:r>
      <w:r w:rsidRPr="006216AF">
        <w:rPr>
          <w:rtl/>
        </w:rPr>
        <w:t>ما بقي في بيتك ومنزلك ، فالحمد لله الذي صرفها عنك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F2FB3">
      <w:pPr>
        <w:rPr>
          <w:rtl/>
        </w:rPr>
      </w:pPr>
      <w:r w:rsidRPr="006216AF">
        <w:rPr>
          <w:rtl/>
        </w:rPr>
        <w:t xml:space="preserve">ثمّ قال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تزوج بابنة فلان</w:t>
      </w:r>
      <w:r w:rsidR="006F2FB3">
        <w:rPr>
          <w:rFonts w:hint="cs"/>
          <w:rtl/>
        </w:rPr>
        <w:t xml:space="preserve"> </w:t>
      </w:r>
      <w:r>
        <w:rPr>
          <w:rtl/>
        </w:rPr>
        <w:t>ـ</w:t>
      </w:r>
      <w:r w:rsidR="006F2FB3">
        <w:rPr>
          <w:rFonts w:hint="cs"/>
          <w:rtl/>
        </w:rPr>
        <w:t xml:space="preserve"> </w:t>
      </w:r>
      <w:r w:rsidRPr="006216AF">
        <w:rPr>
          <w:rtl/>
        </w:rPr>
        <w:t xml:space="preserve">وهو مولى </w:t>
      </w:r>
      <w:r w:rsidR="00A608DA">
        <w:rPr>
          <w:rtl/>
        </w:rPr>
        <w:br/>
      </w:r>
      <w:r w:rsidRPr="006216AF">
        <w:rPr>
          <w:rtl/>
        </w:rPr>
        <w:t>لأبي أيّوب الأنصاري</w:t>
      </w:r>
      <w:r w:rsidR="006F2FB3">
        <w:rPr>
          <w:rFonts w:hint="cs"/>
          <w:rtl/>
        </w:rPr>
        <w:t xml:space="preserve"> </w:t>
      </w:r>
      <w:r>
        <w:rPr>
          <w:rtl/>
        </w:rPr>
        <w:t>ـ</w:t>
      </w:r>
      <w:r w:rsidR="006F2FB3">
        <w:rPr>
          <w:rFonts w:hint="cs"/>
          <w:rtl/>
        </w:rPr>
        <w:t xml:space="preserve"> </w:t>
      </w:r>
      <w:r w:rsidRPr="006216AF">
        <w:rPr>
          <w:rtl/>
        </w:rPr>
        <w:t xml:space="preserve">فإن له ابنة قد جمعت كلّ ما تريد من أمر الدنيا </w:t>
      </w:r>
      <w:r w:rsidR="00A608DA">
        <w:rPr>
          <w:rtl/>
        </w:rPr>
        <w:br/>
      </w:r>
      <w:r w:rsidRPr="006216AF">
        <w:rPr>
          <w:rtl/>
        </w:rPr>
        <w:t>والآخرة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فتزوجتها فكانت كما قال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6F2FB3" w:rsidRPr="006F2FB3" w:rsidRDefault="005F4626" w:rsidP="006F2FB3">
      <w:pPr>
        <w:rPr>
          <w:rtl/>
        </w:rPr>
      </w:pPr>
      <w:r w:rsidRPr="006F2FB3">
        <w:rPr>
          <w:rtl/>
        </w:rPr>
        <w:br w:type="page"/>
      </w:r>
    </w:p>
    <w:p w:rsidR="006F2FB3" w:rsidRDefault="006F2FB3" w:rsidP="006F2FB3">
      <w:pPr>
        <w:pStyle w:val="rfdPoemTini"/>
        <w:rPr>
          <w:rtl/>
        </w:rPr>
      </w:pPr>
    </w:p>
    <w:p w:rsidR="006E2D38" w:rsidRDefault="006F2FB3" w:rsidP="006F2FB3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 w:rsidR="005F4626" w:rsidRPr="006216AF">
        <w:rPr>
          <w:rtl/>
        </w:rPr>
        <w:t>الباب الحادي عشر</w:t>
      </w:r>
    </w:p>
    <w:p w:rsidR="006E2D38" w:rsidRPr="006F2FB3" w:rsidRDefault="005F4626" w:rsidP="006F2FB3">
      <w:pPr>
        <w:pStyle w:val="rfdCenterBold1"/>
        <w:rPr>
          <w:rtl/>
        </w:rPr>
      </w:pPr>
      <w:r w:rsidRPr="006F2FB3">
        <w:rPr>
          <w:rtl/>
        </w:rPr>
        <w:t>في ذكر معجزات الامام أبي الحسن علي بن موسى</w:t>
      </w:r>
      <w:r w:rsidR="00A608DA" w:rsidRPr="006F2FB3">
        <w:rPr>
          <w:rtl/>
        </w:rPr>
        <w:t xml:space="preserve"> </w:t>
      </w:r>
      <w:r w:rsidR="00A608DA" w:rsidRPr="006F2FB3">
        <w:rPr>
          <w:rtl/>
        </w:rPr>
        <w:br/>
      </w:r>
      <w:r w:rsidRPr="006F2FB3">
        <w:rPr>
          <w:rtl/>
        </w:rPr>
        <w:t xml:space="preserve">الرضا </w:t>
      </w:r>
      <w:r w:rsidR="00276CED" w:rsidRPr="006F2FB3">
        <w:rPr>
          <w:rtl/>
        </w:rPr>
        <w:t>عليهما السلام</w:t>
      </w:r>
    </w:p>
    <w:p w:rsidR="006F2FB3" w:rsidRDefault="005F4626" w:rsidP="006F2FB3">
      <w:pPr>
        <w:pStyle w:val="rfdCenterBold2"/>
        <w:rPr>
          <w:rtl/>
        </w:rPr>
      </w:pPr>
      <w:r w:rsidRPr="006216AF">
        <w:rPr>
          <w:rtl/>
        </w:rPr>
        <w:t>وفيه تسعة فصول</w:t>
      </w:r>
    </w:p>
    <w:p w:rsidR="006F2FB3" w:rsidRPr="006F2FB3" w:rsidRDefault="006F2FB3" w:rsidP="006F2FB3">
      <w:pPr>
        <w:rPr>
          <w:rtl/>
        </w:rPr>
      </w:pPr>
      <w:r w:rsidRPr="006F2FB3">
        <w:rPr>
          <w:rtl/>
        </w:rPr>
        <w:br w:type="page"/>
      </w:r>
    </w:p>
    <w:p w:rsidR="006F2FB3" w:rsidRPr="006F2FB3" w:rsidRDefault="006F2FB3" w:rsidP="006F2FB3">
      <w:pPr>
        <w:rPr>
          <w:rtl/>
        </w:rPr>
      </w:pPr>
      <w:r w:rsidRPr="006F2FB3">
        <w:rPr>
          <w:rtl/>
        </w:rPr>
        <w:lastRenderedPageBreak/>
        <w:br w:type="page"/>
      </w:r>
    </w:p>
    <w:p w:rsidR="006F2FB3" w:rsidRDefault="006F2FB3" w:rsidP="006F2FB3">
      <w:pPr>
        <w:pStyle w:val="rfdPoemTini"/>
        <w:rPr>
          <w:rtl/>
        </w:rPr>
      </w:pPr>
    </w:p>
    <w:p w:rsidR="006E2D38" w:rsidRPr="006F2FB3" w:rsidRDefault="005F4626" w:rsidP="006F2FB3">
      <w:pPr>
        <w:pStyle w:val="Heading1"/>
        <w:rPr>
          <w:rtl/>
        </w:rPr>
      </w:pPr>
      <w:r w:rsidRPr="006F2FB3">
        <w:rPr>
          <w:rtl/>
        </w:rPr>
        <w:t>1 ـ فصل :</w:t>
      </w:r>
    </w:p>
    <w:p w:rsidR="006E2D38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الاستسقاء</w:t>
      </w:r>
    </w:p>
    <w:p w:rsidR="005F4626" w:rsidRPr="005A46A4" w:rsidRDefault="005F4626" w:rsidP="001F459E">
      <w:pPr>
        <w:pStyle w:val="rfdCenterBold2"/>
        <w:rPr>
          <w:rtl/>
        </w:rPr>
      </w:pPr>
      <w:r w:rsidRPr="005A46A4">
        <w:rPr>
          <w:rtl/>
        </w:rPr>
        <w:t>وفيه : حديث واحد</w:t>
      </w:r>
    </w:p>
    <w:p w:rsidR="005F4626" w:rsidRPr="006216AF" w:rsidRDefault="005F4626" w:rsidP="00852AD4">
      <w:pPr>
        <w:rPr>
          <w:rtl/>
        </w:rPr>
      </w:pPr>
      <w:r w:rsidRPr="006216AF">
        <w:rPr>
          <w:rtl/>
        </w:rPr>
        <w:t>394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852AD4">
        <w:rPr>
          <w:rFonts w:hint="cs"/>
          <w:rtl/>
        </w:rPr>
        <w:t xml:space="preserve"> </w:t>
      </w:r>
      <w:r>
        <w:rPr>
          <w:rtl/>
        </w:rPr>
        <w:t>ـ</w:t>
      </w:r>
      <w:r w:rsidR="00852AD4">
        <w:rPr>
          <w:rFonts w:hint="cs"/>
          <w:rtl/>
        </w:rPr>
        <w:t xml:space="preserve"> </w:t>
      </w:r>
      <w:r w:rsidRPr="006216AF">
        <w:rPr>
          <w:rtl/>
        </w:rPr>
        <w:t xml:space="preserve">عن أبي يعقوب يوسف بن محمد بن زياد وعلي بن </w:t>
      </w:r>
      <w:r w:rsidR="00A608DA">
        <w:rPr>
          <w:rtl/>
        </w:rPr>
        <w:br/>
      </w:r>
      <w:r w:rsidRPr="006216AF">
        <w:rPr>
          <w:rtl/>
        </w:rPr>
        <w:t xml:space="preserve">محمد بن سيار عن الحسن بن علي العسكري ، عن أبيه علي بن محمّد </w:t>
      </w:r>
      <w:r w:rsidR="00A608DA">
        <w:rPr>
          <w:rtl/>
        </w:rPr>
        <w:br/>
      </w:r>
      <w:r w:rsidRPr="006216AF">
        <w:rPr>
          <w:rtl/>
        </w:rPr>
        <w:t xml:space="preserve">عن أبيه محمّد بن علي التقي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الرضا </w:t>
      </w:r>
      <w:r w:rsidR="00276CED">
        <w:rPr>
          <w:rtl/>
        </w:rPr>
        <w:t xml:space="preserve">عليه </w:t>
      </w:r>
      <w:r w:rsidR="00A608DA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لمّا جعله المأمون ولي عهده ، جعل بعض حاشية المأمون </w:t>
      </w:r>
      <w:r w:rsidR="00A608DA">
        <w:rPr>
          <w:rtl/>
        </w:rPr>
        <w:br/>
      </w:r>
      <w:r w:rsidRPr="006216AF">
        <w:rPr>
          <w:rtl/>
        </w:rPr>
        <w:t xml:space="preserve">والمتعصبين على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يقولون : انظروا إلى الذي جاءنا </w:t>
      </w:r>
      <w:r w:rsidR="00A608DA">
        <w:rPr>
          <w:rtl/>
        </w:rPr>
        <w:br/>
      </w:r>
      <w:r w:rsidRPr="006216AF">
        <w:rPr>
          <w:rtl/>
        </w:rPr>
        <w:t>من علي بن موسى الرضا ولي عهدنا فحبس الله عزّ وجل علينا المطر</w:t>
      </w:r>
      <w:r w:rsidR="00410A32">
        <w:rPr>
          <w:rtl/>
        </w:rPr>
        <w:t xml:space="preserve"> .</w:t>
      </w:r>
      <w:r w:rsidR="006E2D38">
        <w:rPr>
          <w:rtl/>
        </w:rPr>
        <w:t xml:space="preserve"> </w:t>
      </w:r>
      <w:r w:rsidR="00A608DA">
        <w:rPr>
          <w:rtl/>
        </w:rPr>
        <w:br/>
      </w:r>
      <w:r w:rsidRPr="006216AF">
        <w:rPr>
          <w:rtl/>
        </w:rPr>
        <w:t xml:space="preserve">واتصل ذلك بالمأمون فاشتدّ عليه ، فقال للرضا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لو دعوت </w:t>
      </w:r>
      <w:r w:rsidR="00A608DA">
        <w:rPr>
          <w:rtl/>
        </w:rPr>
        <w:br/>
      </w:r>
      <w:r w:rsidRPr="006216AF">
        <w:rPr>
          <w:rtl/>
        </w:rPr>
        <w:t>الله عزّ وجل أن يمطر للناس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ومتى تفعل ذلك</w:t>
      </w:r>
      <w:r w:rsidR="00DD50E3">
        <w:rPr>
          <w:rtl/>
        </w:rPr>
        <w:t xml:space="preserve"> ؟</w:t>
      </w:r>
      <w:r w:rsidR="006E2D38">
        <w:rPr>
          <w:rtl/>
        </w:rPr>
        <w:t xml:space="preserve"> </w:t>
      </w:r>
      <w:r w:rsidR="00A608DA">
        <w:rPr>
          <w:rtl/>
        </w:rPr>
        <w:br/>
      </w:r>
      <w:r w:rsidRPr="006216AF">
        <w:rPr>
          <w:rtl/>
        </w:rPr>
        <w:t xml:space="preserve">وكان ذلك يوم الجمعة ، فقال : يوم الاثنين ، فإنّ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أتاني </w:t>
      </w:r>
      <w:r w:rsidR="00A608DA">
        <w:rPr>
          <w:rtl/>
        </w:rPr>
        <w:br/>
      </w:r>
      <w:r w:rsidRPr="006216AF">
        <w:rPr>
          <w:rtl/>
        </w:rPr>
        <w:t xml:space="preserve">البارحة في منامي ومعه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 : يا بني انتظر </w:t>
      </w:r>
      <w:r w:rsidR="00A608DA">
        <w:rPr>
          <w:rtl/>
        </w:rPr>
        <w:br/>
      </w:r>
      <w:r w:rsidRPr="006216AF">
        <w:rPr>
          <w:rtl/>
        </w:rPr>
        <w:t xml:space="preserve">يوم الاثنين ، وابرز إلى الصحراء واستسق فإنّ الله عزّ وجل يسقيهم ، </w:t>
      </w:r>
      <w:r w:rsidR="00A608DA">
        <w:rPr>
          <w:rtl/>
        </w:rPr>
        <w:br/>
      </w:r>
      <w:r w:rsidRPr="006216AF">
        <w:rPr>
          <w:rtl/>
        </w:rPr>
        <w:t xml:space="preserve">واخبرهم بما يريك الله ممّا لا يعلمون كي يزداد علمهم بفضلك </w:t>
      </w:r>
      <w:r w:rsidR="00A608DA">
        <w:rPr>
          <w:rtl/>
        </w:rPr>
        <w:br/>
      </w:r>
      <w:r w:rsidRPr="006216AF">
        <w:rPr>
          <w:rtl/>
        </w:rPr>
        <w:t>ومكانك من ربّك عزّ وجل</w:t>
      </w:r>
      <w:r w:rsidR="00410A32">
        <w:rPr>
          <w:rtl/>
        </w:rPr>
        <w:t xml:space="preserve"> .</w:t>
      </w:r>
    </w:p>
    <w:p w:rsidR="00852AD4" w:rsidRPr="00852AD4" w:rsidRDefault="00852AD4" w:rsidP="00852AD4">
      <w:pPr>
        <w:pStyle w:val="rfdLine"/>
      </w:pPr>
      <w:r w:rsidRPr="00852AD4">
        <w:rPr>
          <w:rFonts w:hint="cs"/>
          <w:rtl/>
        </w:rPr>
        <w:t>___________________</w:t>
      </w:r>
    </w:p>
    <w:p w:rsidR="005F4626" w:rsidRPr="006216AF" w:rsidRDefault="005F4626" w:rsidP="00852AD4">
      <w:pPr>
        <w:pStyle w:val="rfdFootnote0"/>
        <w:rPr>
          <w:rtl/>
        </w:rPr>
      </w:pPr>
      <w:r w:rsidRPr="006216AF">
        <w:rPr>
          <w:rtl/>
        </w:rPr>
        <w:t>1</w:t>
      </w:r>
      <w:r w:rsidR="00852AD4">
        <w:rPr>
          <w:rFonts w:hint="cs"/>
          <w:rtl/>
        </w:rPr>
        <w:t xml:space="preserve"> </w:t>
      </w:r>
      <w:r>
        <w:rPr>
          <w:rtl/>
        </w:rPr>
        <w:t>ـ</w:t>
      </w:r>
      <w:r w:rsidR="00852AD4">
        <w:rPr>
          <w:rFonts w:hint="cs"/>
          <w:rtl/>
        </w:rPr>
        <w:t xml:space="preserve"> </w:t>
      </w:r>
      <w:r w:rsidRPr="006216AF">
        <w:rPr>
          <w:rtl/>
        </w:rPr>
        <w:t xml:space="preserve">عيون اخبار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167 ، دلائل الإ</w:t>
      </w:r>
      <w:r w:rsidR="005A46A4">
        <w:rPr>
          <w:rtl/>
        </w:rPr>
        <w:t>ِ</w:t>
      </w:r>
      <w:r w:rsidRPr="006216AF">
        <w:rPr>
          <w:rtl/>
        </w:rPr>
        <w:t xml:space="preserve">مامة : 195 ، مناقب ابن </w:t>
      </w:r>
      <w:r w:rsidR="00A608DA">
        <w:rPr>
          <w:rtl/>
        </w:rPr>
        <w:br/>
      </w:r>
      <w:r w:rsidRPr="006216AF">
        <w:rPr>
          <w:rtl/>
        </w:rPr>
        <w:t>شهر</w:t>
      </w:r>
      <w:r w:rsidR="005A46A4">
        <w:rPr>
          <w:rtl/>
        </w:rPr>
        <w:t>ا</w:t>
      </w:r>
      <w:r w:rsidRPr="006216AF">
        <w:rPr>
          <w:rtl/>
        </w:rPr>
        <w:t xml:space="preserve">شوب 4 : 370 ، وفيه قطعة منه ، فرائد السمطين </w:t>
      </w:r>
      <w:r w:rsidR="00A608DA">
        <w:rPr>
          <w:rtl/>
        </w:rPr>
        <w:br/>
      </w:r>
      <w:r w:rsidRPr="006216AF">
        <w:rPr>
          <w:rtl/>
        </w:rPr>
        <w:t>2 : 212</w:t>
      </w:r>
      <w:r w:rsidR="0096323A">
        <w:rPr>
          <w:rtl/>
        </w:rPr>
        <w:t xml:space="preserve"> / </w:t>
      </w:r>
      <w:r w:rsidRPr="006216AF">
        <w:rPr>
          <w:rtl/>
        </w:rPr>
        <w:t>490 ، الصراط المستقيم 2 : 197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 ، قطعة منه ، اثبات </w:t>
      </w:r>
      <w:r w:rsidR="00A608DA">
        <w:rPr>
          <w:rtl/>
        </w:rPr>
        <w:br/>
      </w:r>
      <w:r w:rsidRPr="006216AF">
        <w:rPr>
          <w:rtl/>
        </w:rPr>
        <w:t>الهداة 3 : 259</w:t>
      </w:r>
      <w:r w:rsidR="0096323A">
        <w:rPr>
          <w:rtl/>
        </w:rPr>
        <w:t xml:space="preserve"> / </w:t>
      </w:r>
      <w:r w:rsidRPr="006216AF">
        <w:rPr>
          <w:rtl/>
        </w:rPr>
        <w:t>35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فلما كان يوم الاثنين عمد إلى الصحراء وخرج الخلائق ينظرون ، </w:t>
      </w:r>
      <w:r w:rsidR="00A608DA">
        <w:rPr>
          <w:rtl/>
        </w:rPr>
        <w:br/>
      </w:r>
      <w:r w:rsidRPr="006216AF">
        <w:rPr>
          <w:rtl/>
        </w:rPr>
        <w:t>فصعد المنبر ، فحمد الله وأثنى</w:t>
      </w:r>
      <w:r w:rsidR="005A46A4" w:rsidRPr="00A944A4">
        <w:rPr>
          <w:rtl/>
        </w:rPr>
        <w:t>ٰ</w:t>
      </w:r>
      <w:r w:rsidRPr="00A944A4">
        <w:rPr>
          <w:rtl/>
        </w:rPr>
        <w:t xml:space="preserve"> </w:t>
      </w:r>
      <w:r w:rsidRPr="006216AF">
        <w:rPr>
          <w:rtl/>
        </w:rPr>
        <w:t xml:space="preserve">عليه ، ثمّ قال : اللهم يا رب ، إنّك </w:t>
      </w:r>
      <w:r w:rsidR="00A608DA">
        <w:rPr>
          <w:rtl/>
        </w:rPr>
        <w:br/>
      </w:r>
      <w:r w:rsidRPr="006216AF">
        <w:rPr>
          <w:rtl/>
        </w:rPr>
        <w:t>عظّمت حقنا أهل البيت وتوسلوا فأرسل مطرا</w:t>
      </w:r>
      <w:r w:rsidR="00536AE7">
        <w:rPr>
          <w:rtl/>
        </w:rPr>
        <w:t>ً</w:t>
      </w:r>
      <w:r w:rsidRPr="006216AF">
        <w:rPr>
          <w:rtl/>
        </w:rPr>
        <w:t xml:space="preserve"> غير ضار ، وليكن ابتداء </w:t>
      </w:r>
      <w:r w:rsidR="00A608DA">
        <w:rPr>
          <w:rtl/>
        </w:rPr>
        <w:br/>
      </w:r>
      <w:r w:rsidRPr="006216AF">
        <w:rPr>
          <w:rtl/>
        </w:rPr>
        <w:t>مطرهم بعد انصرافهم من مشهدهم هذا إلى مستقرهم ومنازلهم</w:t>
      </w:r>
      <w:r w:rsidR="00410A32">
        <w:rPr>
          <w:rtl/>
        </w:rPr>
        <w:t xml:space="preserve"> .</w:t>
      </w:r>
    </w:p>
    <w:p w:rsidR="005F4626" w:rsidRPr="006216AF" w:rsidRDefault="005A46A4" w:rsidP="005F4626">
      <w:pPr>
        <w:rPr>
          <w:rtl/>
        </w:rPr>
      </w:pPr>
      <w:r>
        <w:rPr>
          <w:rtl/>
        </w:rPr>
        <w:t>قال : فو</w:t>
      </w:r>
      <w:r w:rsidR="005F4626" w:rsidRPr="006216AF">
        <w:rPr>
          <w:rtl/>
        </w:rPr>
        <w:t>الذي بعث محمدا</w:t>
      </w:r>
      <w:r w:rsidR="00536AE7">
        <w:rPr>
          <w:rtl/>
        </w:rPr>
        <w:t>ً</w:t>
      </w:r>
      <w:r w:rsidR="005F4626" w:rsidRPr="006216AF">
        <w:rPr>
          <w:rtl/>
        </w:rPr>
        <w:t xml:space="preserve"> </w:t>
      </w:r>
      <w:r w:rsidR="00470C8A">
        <w:rPr>
          <w:rtl/>
        </w:rPr>
        <w:t>(ص)</w:t>
      </w:r>
      <w:r w:rsidR="005F4626" w:rsidRPr="006216AF">
        <w:rPr>
          <w:rtl/>
        </w:rPr>
        <w:t xml:space="preserve"> بالحق نبيا</w:t>
      </w:r>
      <w:r w:rsidR="00536AE7">
        <w:rPr>
          <w:rtl/>
        </w:rPr>
        <w:t>ً</w:t>
      </w:r>
      <w:r w:rsidR="005F4626" w:rsidRPr="006216AF">
        <w:rPr>
          <w:rtl/>
        </w:rPr>
        <w:t xml:space="preserve"> لقد هبت الرياح </w:t>
      </w:r>
      <w:r w:rsidR="00A608DA">
        <w:rPr>
          <w:rtl/>
        </w:rPr>
        <w:br/>
      </w:r>
      <w:r w:rsidR="005F4626" w:rsidRPr="006216AF">
        <w:rPr>
          <w:rtl/>
        </w:rPr>
        <w:t xml:space="preserve">والغيوم ، وأرعدت وأبرقت ، وتحرك الناس كأنّهم يريدون التنحي عن </w:t>
      </w:r>
      <w:r w:rsidR="00A608DA">
        <w:rPr>
          <w:rtl/>
        </w:rPr>
        <w:br/>
      </w:r>
      <w:r w:rsidR="005F4626" w:rsidRPr="006216AF">
        <w:rPr>
          <w:rtl/>
        </w:rPr>
        <w:t xml:space="preserve">المطر ، فقال الرضا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  <w:r w:rsidR="005F4626" w:rsidRPr="006216AF">
        <w:rPr>
          <w:rtl/>
        </w:rPr>
        <w:t xml:space="preserve"> على رسلكم أيّها الناس ، فليس هذا </w:t>
      </w:r>
      <w:r w:rsidR="00A608DA">
        <w:rPr>
          <w:rtl/>
        </w:rPr>
        <w:br/>
      </w:r>
      <w:r w:rsidR="005F4626" w:rsidRPr="006216AF">
        <w:rPr>
          <w:rtl/>
        </w:rPr>
        <w:t>الغيم لكم ، إنّما هي لبلد كذا</w:t>
      </w:r>
      <w:r w:rsidR="00410A32">
        <w:rPr>
          <w:rtl/>
        </w:rPr>
        <w:t xml:space="preserve"> .</w:t>
      </w:r>
      <w:r w:rsidR="005F4626" w:rsidRPr="006216AF">
        <w:rPr>
          <w:rtl/>
        </w:rPr>
        <w:t xml:space="preserve"> فمضت السحابة وعبرت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فجاءت سحابة أخرى تشتمل على رعد وبرق ، فتحرك الناس ، </w:t>
      </w:r>
      <w:r w:rsidR="00A608DA">
        <w:rPr>
          <w:rtl/>
        </w:rPr>
        <w:br/>
      </w:r>
      <w:r w:rsidRPr="006216AF">
        <w:rPr>
          <w:rtl/>
        </w:rPr>
        <w:t>فقال : على رسلكم ، فما هذه لكم إنّما هي لبلد كذا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فمضت ، فما </w:t>
      </w:r>
      <w:r w:rsidR="00A608DA">
        <w:rPr>
          <w:rtl/>
        </w:rPr>
        <w:br/>
      </w:r>
      <w:r w:rsidRPr="006216AF">
        <w:rPr>
          <w:rtl/>
        </w:rPr>
        <w:t xml:space="preserve">زال كذلك </w:t>
      </w:r>
      <w:r w:rsidRPr="00A944A4">
        <w:rPr>
          <w:rtl/>
        </w:rPr>
        <w:t>حتّى</w:t>
      </w:r>
      <w:r w:rsidR="009F375B" w:rsidRPr="00A944A4">
        <w:rPr>
          <w:rtl/>
        </w:rPr>
        <w:t>ٰ</w:t>
      </w:r>
      <w:r w:rsidRPr="006216AF">
        <w:rPr>
          <w:rtl/>
        </w:rPr>
        <w:t xml:space="preserve"> جاءت عشر سحائب وعبرت ، وهو يقول : إنّما هي </w:t>
      </w:r>
      <w:r w:rsidR="00A608DA">
        <w:rPr>
          <w:rtl/>
        </w:rPr>
        <w:br/>
      </w:r>
      <w:r w:rsidRPr="006216AF">
        <w:rPr>
          <w:rtl/>
        </w:rPr>
        <w:t>لكذا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أقبلت سحابة جارية ، فقال : أيّها الناس هذه بعثها الله لكم ، </w:t>
      </w:r>
      <w:r w:rsidR="00A608DA">
        <w:rPr>
          <w:rtl/>
        </w:rPr>
        <w:br/>
      </w:r>
      <w:r w:rsidRPr="006216AF">
        <w:rPr>
          <w:rtl/>
        </w:rPr>
        <w:t xml:space="preserve">فاشكروا الله على فضله عليكم ، وقوموا إلى منازلكم ومقاركم فإنّها </w:t>
      </w:r>
      <w:r w:rsidR="00A608DA">
        <w:rPr>
          <w:rtl/>
        </w:rPr>
        <w:br/>
      </w:r>
      <w:r w:rsidRPr="006216AF">
        <w:rPr>
          <w:rtl/>
        </w:rPr>
        <w:t xml:space="preserve">مسامتة لرؤوسكم ، ممسكة عنكم ، إلى أن تدخلوا مقارّكم ، ثمّ يأتيكم </w:t>
      </w:r>
      <w:r w:rsidR="00A608DA">
        <w:rPr>
          <w:rtl/>
        </w:rPr>
        <w:br/>
      </w:r>
      <w:r w:rsidRPr="006216AF">
        <w:rPr>
          <w:rtl/>
        </w:rPr>
        <w:t>من الخير ما يليق بكرم الله وجلاله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ونزل عن المنبر وانصرف الناس ، فما زالت السحابة ممسكة إلى </w:t>
      </w:r>
      <w:r w:rsidR="00A608DA">
        <w:rPr>
          <w:rtl/>
        </w:rPr>
        <w:br/>
      </w:r>
      <w:r w:rsidRPr="006216AF">
        <w:rPr>
          <w:rtl/>
        </w:rPr>
        <w:t xml:space="preserve">أن قربوا من منازلهم ، ثمّ جاءت بوابل مطر ، فملأت الأودية والحياض </w:t>
      </w:r>
      <w:r w:rsidR="00A608DA">
        <w:rPr>
          <w:rtl/>
        </w:rPr>
        <w:br/>
      </w:r>
      <w:r w:rsidRPr="006216AF">
        <w:rPr>
          <w:rtl/>
        </w:rPr>
        <w:t>والغدران والفلوات ، وجعل الناس يقولون : هنيئا</w:t>
      </w:r>
      <w:r w:rsidR="00536AE7">
        <w:rPr>
          <w:rtl/>
        </w:rPr>
        <w:t>ً</w:t>
      </w:r>
      <w:r w:rsidRPr="006216AF">
        <w:rPr>
          <w:rtl/>
        </w:rPr>
        <w:t xml:space="preserve"> لولد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A608DA">
        <w:rPr>
          <w:rtl/>
        </w:rPr>
        <w:br/>
      </w:r>
      <w:r w:rsidRPr="006216AF">
        <w:rPr>
          <w:rtl/>
        </w:rPr>
        <w:t>كنز آيات 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E2D38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6E2D38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ومعجزاته فيما جعل الله تعالى الصورتين</w:t>
      </w:r>
      <w:r w:rsidR="00A608DA">
        <w:rPr>
          <w:rtl/>
        </w:rPr>
        <w:t xml:space="preserve"> </w:t>
      </w:r>
      <w:r w:rsidR="00A608DA">
        <w:rPr>
          <w:rtl/>
        </w:rPr>
        <w:br/>
      </w:r>
      <w:r w:rsidRPr="006216AF">
        <w:rPr>
          <w:rtl/>
        </w:rPr>
        <w:t>أسدين</w:t>
      </w:r>
    </w:p>
    <w:p w:rsidR="005F4626" w:rsidRPr="00260C87" w:rsidRDefault="005F4626" w:rsidP="001F459E">
      <w:pPr>
        <w:pStyle w:val="rfdCenterBold2"/>
        <w:rPr>
          <w:rtl/>
        </w:rPr>
      </w:pPr>
      <w:r w:rsidRPr="00260C87">
        <w:rPr>
          <w:rtl/>
        </w:rPr>
        <w:t>وفيه : حديث واحد</w:t>
      </w:r>
    </w:p>
    <w:p w:rsidR="005F4626" w:rsidRPr="006216AF" w:rsidRDefault="005F4626" w:rsidP="003A2207">
      <w:pPr>
        <w:rPr>
          <w:rtl/>
        </w:rPr>
      </w:pPr>
      <w:r w:rsidRPr="006216AF">
        <w:rPr>
          <w:rtl/>
        </w:rPr>
        <w:t>395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3A2207">
        <w:rPr>
          <w:rFonts w:hint="cs"/>
          <w:rtl/>
        </w:rPr>
        <w:t xml:space="preserve"> </w:t>
      </w:r>
      <w:r>
        <w:rPr>
          <w:rtl/>
        </w:rPr>
        <w:t>ـ</w:t>
      </w:r>
      <w:r w:rsidR="003A2207">
        <w:rPr>
          <w:rFonts w:hint="cs"/>
          <w:rtl/>
        </w:rPr>
        <w:t xml:space="preserve"> </w:t>
      </w:r>
      <w:r w:rsidRPr="006216AF">
        <w:rPr>
          <w:rtl/>
        </w:rPr>
        <w:t>وبالإ</w:t>
      </w:r>
      <w:r w:rsidR="00260C87">
        <w:rPr>
          <w:rtl/>
        </w:rPr>
        <w:t>ِ</w:t>
      </w:r>
      <w:r w:rsidRPr="006216AF">
        <w:rPr>
          <w:rtl/>
        </w:rPr>
        <w:t>سناد المتقدّ</w:t>
      </w:r>
      <w:r w:rsidR="00536AE7">
        <w:rPr>
          <w:rtl/>
        </w:rPr>
        <w:t>ِ</w:t>
      </w:r>
      <w:r w:rsidRPr="006216AF">
        <w:rPr>
          <w:rtl/>
        </w:rPr>
        <w:t xml:space="preserve">م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لما اتسق الأمر للرضا </w:t>
      </w:r>
      <w:r w:rsidR="00276CED">
        <w:rPr>
          <w:rtl/>
        </w:rPr>
        <w:t xml:space="preserve">عليه </w:t>
      </w:r>
      <w:r w:rsidR="00A608DA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وطفق الناس يتذاكرون ذلك ، قال للمأمون بعض المبغضين : يا </w:t>
      </w:r>
      <w:r w:rsidR="00A608DA">
        <w:rPr>
          <w:rtl/>
        </w:rPr>
        <w:br/>
      </w:r>
      <w:r w:rsidRPr="006216AF">
        <w:rPr>
          <w:rtl/>
        </w:rPr>
        <w:t>أمير المؤمنين ، أ</w:t>
      </w:r>
      <w:r w:rsidR="00536AE7">
        <w:rPr>
          <w:rtl/>
        </w:rPr>
        <w:t>ُ</w:t>
      </w:r>
      <w:r w:rsidRPr="006216AF">
        <w:rPr>
          <w:rtl/>
        </w:rPr>
        <w:t xml:space="preserve">عيذك بالله أن يكون تاريخ الخلفاء في إخراجك هذا </w:t>
      </w:r>
      <w:r w:rsidR="00A608DA">
        <w:rPr>
          <w:rtl/>
        </w:rPr>
        <w:br/>
      </w:r>
      <w:r w:rsidRPr="006216AF">
        <w:rPr>
          <w:rtl/>
        </w:rPr>
        <w:t xml:space="preserve">الشرف العميم والفضل العظيم من بيت ولد العبّاس إلى بيت ولد علي </w:t>
      </w:r>
      <w:r w:rsidR="00A608DA">
        <w:rPr>
          <w:rtl/>
        </w:rPr>
        <w:br/>
      </w:r>
      <w:r w:rsidRPr="006216AF">
        <w:rPr>
          <w:rtl/>
        </w:rPr>
        <w:t xml:space="preserve">[ لقد ] أعنت على نفسك وأهلك ، وجئت بهذا الساحر ابن الساحر ، </w:t>
      </w:r>
      <w:r w:rsidR="00A608DA">
        <w:rPr>
          <w:rtl/>
        </w:rPr>
        <w:br/>
      </w:r>
      <w:r w:rsidRPr="006216AF">
        <w:rPr>
          <w:rtl/>
        </w:rPr>
        <w:t>وقد كان خام</w:t>
      </w:r>
      <w:r w:rsidR="00AB693E">
        <w:rPr>
          <w:rtl/>
        </w:rPr>
        <w:t xml:space="preserve">لاً </w:t>
      </w:r>
      <w:r w:rsidRPr="006216AF">
        <w:rPr>
          <w:rtl/>
        </w:rPr>
        <w:t>فأظهرته ، ووضيعا</w:t>
      </w:r>
      <w:r w:rsidR="00536AE7">
        <w:rPr>
          <w:rtl/>
        </w:rPr>
        <w:t>ً</w:t>
      </w:r>
      <w:r w:rsidRPr="006216AF">
        <w:rPr>
          <w:rtl/>
        </w:rPr>
        <w:t xml:space="preserve"> فرفعته ، ومنسيا</w:t>
      </w:r>
      <w:r w:rsidR="00536AE7">
        <w:rPr>
          <w:rtl/>
        </w:rPr>
        <w:t>ً</w:t>
      </w:r>
      <w:r w:rsidRPr="006216AF">
        <w:rPr>
          <w:rtl/>
        </w:rPr>
        <w:t xml:space="preserve"> فذكرت به ، ومستخفا</w:t>
      </w:r>
      <w:r w:rsidR="00536AE7">
        <w:rPr>
          <w:rtl/>
        </w:rPr>
        <w:t>ً</w:t>
      </w:r>
      <w:r w:rsidRPr="006216AF">
        <w:rPr>
          <w:rtl/>
        </w:rPr>
        <w:t xml:space="preserve"> </w:t>
      </w:r>
      <w:r w:rsidR="00A608DA">
        <w:rPr>
          <w:rtl/>
        </w:rPr>
        <w:br/>
      </w:r>
      <w:r w:rsidRPr="006216AF">
        <w:rPr>
          <w:rtl/>
        </w:rPr>
        <w:t>فنوهت به ، قد ملأ الدنيا مخرقة وتزويقا</w:t>
      </w:r>
      <w:r w:rsidR="00536AE7">
        <w:rPr>
          <w:rtl/>
        </w:rPr>
        <w:t>ً</w:t>
      </w:r>
      <w:r w:rsidRPr="006216AF">
        <w:rPr>
          <w:rtl/>
        </w:rPr>
        <w:t xml:space="preserve"> بهذا المطر الوارد بدعائه ، فما </w:t>
      </w:r>
      <w:r w:rsidR="00A608DA">
        <w:rPr>
          <w:rtl/>
        </w:rPr>
        <w:br/>
      </w:r>
      <w:r w:rsidRPr="006216AF">
        <w:rPr>
          <w:rtl/>
        </w:rPr>
        <w:t xml:space="preserve">أخوفنا أن يخرج هذا الأمر من ولد العبّاس إلى ولد علي ، ما أخوفنا من </w:t>
      </w:r>
      <w:r w:rsidR="00A608DA">
        <w:rPr>
          <w:rtl/>
        </w:rPr>
        <w:br/>
      </w:r>
      <w:r w:rsidRPr="006216AF">
        <w:rPr>
          <w:rtl/>
        </w:rPr>
        <w:t>أن يتوصل بالسحر إلى إزالة نعمتك والوثوب سراعا</w:t>
      </w:r>
      <w:r w:rsidR="00536AE7">
        <w:rPr>
          <w:rtl/>
        </w:rPr>
        <w:t>ً</w:t>
      </w:r>
      <w:r w:rsidRPr="006216AF">
        <w:rPr>
          <w:rtl/>
        </w:rPr>
        <w:t xml:space="preserve"> إلى مملكتك ، هل </w:t>
      </w:r>
      <w:r w:rsidR="00A608DA">
        <w:rPr>
          <w:rtl/>
        </w:rPr>
        <w:br/>
      </w:r>
      <w:r w:rsidRPr="006216AF">
        <w:rPr>
          <w:rtl/>
        </w:rPr>
        <w:t>جنى أحد على نفسه وملكه مثل ما جنيت</w:t>
      </w:r>
      <w:r w:rsidR="00DD50E3">
        <w:rPr>
          <w:rtl/>
        </w:rPr>
        <w:t xml:space="preserve"> ؟</w:t>
      </w:r>
    </w:p>
    <w:p w:rsidR="003A2207" w:rsidRDefault="005F4626" w:rsidP="003A2207">
      <w:pPr>
        <w:rPr>
          <w:rStyle w:val="rfdLineChar"/>
        </w:rPr>
      </w:pPr>
      <w:r w:rsidRPr="006216AF">
        <w:rPr>
          <w:rtl/>
        </w:rPr>
        <w:t xml:space="preserve">قال المأمون : جئنا بهذا الرجل وأردنا أن نجعله ولي عهدنا </w:t>
      </w:r>
      <w:r w:rsidR="00A608DA">
        <w:rPr>
          <w:rtl/>
        </w:rPr>
        <w:br/>
      </w:r>
      <w:r w:rsidRPr="006216AF">
        <w:rPr>
          <w:rtl/>
        </w:rPr>
        <w:t xml:space="preserve">ليكون دعاءه إلينا ، ويعترف بالخلافة والملك لنا ، وليعتقد المقرّون به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A608DA">
        <w:rPr>
          <w:rtl/>
        </w:rPr>
        <w:br/>
      </w:r>
      <w:r w:rsidRPr="006216AF">
        <w:rPr>
          <w:rtl/>
        </w:rPr>
        <w:t>أنّه ليس ممّا ادّعى في قليل ولا كثير ، وأنّ هذا الأمر لنا من دونه ، وقد</w:t>
      </w:r>
      <w:r w:rsidR="003A2207">
        <w:rPr>
          <w:rFonts w:hint="cs"/>
          <w:rtl/>
        </w:rPr>
        <w:t xml:space="preserve"> </w:t>
      </w:r>
      <w:r w:rsidR="003A2207">
        <w:rPr>
          <w:rtl/>
        </w:rPr>
        <w:br/>
      </w:r>
      <w:r w:rsidR="003A220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3A2207">
      <w:pPr>
        <w:pStyle w:val="rfdFootnote0"/>
        <w:rPr>
          <w:rtl/>
        </w:rPr>
      </w:pPr>
      <w:r w:rsidRPr="006216AF">
        <w:rPr>
          <w:rtl/>
        </w:rPr>
        <w:t>1</w:t>
      </w:r>
      <w:r w:rsidR="003A2207">
        <w:rPr>
          <w:rFonts w:hint="cs"/>
          <w:rtl/>
        </w:rPr>
        <w:t xml:space="preserve"> </w:t>
      </w:r>
      <w:r>
        <w:rPr>
          <w:rtl/>
        </w:rPr>
        <w:t>ـ</w:t>
      </w:r>
      <w:r w:rsidR="003A2207">
        <w:rPr>
          <w:rFonts w:hint="cs"/>
          <w:rtl/>
        </w:rPr>
        <w:t xml:space="preserve"> </w:t>
      </w:r>
      <w:r w:rsidRPr="006216AF">
        <w:rPr>
          <w:rtl/>
        </w:rPr>
        <w:t xml:space="preserve">عيون اخبار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170 ، دلائل الامامة : 197 ، مناقب ابن </w:t>
      </w:r>
      <w:r w:rsidR="00A608DA">
        <w:rPr>
          <w:rtl/>
        </w:rPr>
        <w:br/>
      </w:r>
      <w:r w:rsidR="00230701">
        <w:rPr>
          <w:rtl/>
        </w:rPr>
        <w:t>شهرا</w:t>
      </w:r>
      <w:r w:rsidRPr="006216AF">
        <w:rPr>
          <w:rtl/>
        </w:rPr>
        <w:t>شوب 4 : 370 ، قطعة منه ، اثبات الهداة 3 : 260</w:t>
      </w:r>
      <w:r w:rsidR="0096323A">
        <w:rPr>
          <w:rtl/>
        </w:rPr>
        <w:t xml:space="preserve"> / </w:t>
      </w:r>
      <w:r w:rsidRPr="006216AF">
        <w:rPr>
          <w:rtl/>
        </w:rPr>
        <w:t>ذيل حديث 35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المتقربون منه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خشينا إن تركناه على تلك الحالة أن ينشق علينا منه </w:t>
      </w:r>
      <w:r w:rsidR="00C24190">
        <w:rPr>
          <w:rtl/>
        </w:rPr>
        <w:t>(</w:t>
      </w:r>
      <w:r w:rsidRPr="006216AF">
        <w:rPr>
          <w:rtl/>
        </w:rPr>
        <w:t>ما لا نسدّه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</w:t>
      </w:r>
      <w:r w:rsidR="00A608DA">
        <w:rPr>
          <w:rtl/>
        </w:rPr>
        <w:br/>
      </w:r>
      <w:r w:rsidRPr="006216AF">
        <w:rPr>
          <w:rtl/>
        </w:rPr>
        <w:t xml:space="preserve">ويأتي علينا ما لا نطيقه ، فالآن إذ قد فعلناه ، وأخطأنا في أمره بما </w:t>
      </w:r>
      <w:r w:rsidR="00A608DA">
        <w:rPr>
          <w:rtl/>
        </w:rPr>
        <w:br/>
      </w:r>
      <w:r w:rsidRPr="006216AF">
        <w:rPr>
          <w:rtl/>
        </w:rPr>
        <w:t xml:space="preserve">أخطأنا ، وأشرفنا من الهلاك </w:t>
      </w:r>
      <w:r w:rsidR="00C24190">
        <w:rPr>
          <w:rtl/>
        </w:rPr>
        <w:t>(</w:t>
      </w:r>
      <w:r w:rsidRPr="006216AF">
        <w:rPr>
          <w:rtl/>
        </w:rPr>
        <w:t>بالتنويه به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على ما أشرفنا ، فليس يجوز </w:t>
      </w:r>
      <w:r w:rsidR="00A608DA">
        <w:rPr>
          <w:rtl/>
        </w:rPr>
        <w:br/>
      </w:r>
      <w:r w:rsidRPr="006216AF">
        <w:rPr>
          <w:rtl/>
        </w:rPr>
        <w:t>التهاون في أمره ، لكنا نحتاج أن نضع منه قلي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حتّى نصوره عند </w:t>
      </w:r>
      <w:r w:rsidR="00A608DA">
        <w:rPr>
          <w:rtl/>
        </w:rPr>
        <w:br/>
      </w:r>
      <w:r w:rsidRPr="006216AF">
        <w:rPr>
          <w:rtl/>
        </w:rPr>
        <w:t>الرعايا بصورة من لا يستحق هذا الأمر ، ثم ندبر فيه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الرجل المدبّر : يا أمير المؤمنين ، خوّلني مجادلته ، فإنّي </w:t>
      </w:r>
      <w:r w:rsidR="00A608DA">
        <w:rPr>
          <w:rtl/>
        </w:rPr>
        <w:br/>
      </w:r>
      <w:r w:rsidRPr="006216AF">
        <w:rPr>
          <w:rtl/>
        </w:rPr>
        <w:t>أفح</w:t>
      </w:r>
      <w:r w:rsidR="00804375">
        <w:rPr>
          <w:rtl/>
        </w:rPr>
        <w:t>مه وأصحابه ، وأضع من قدره ، ولو</w:t>
      </w:r>
      <w:r w:rsidRPr="006216AF">
        <w:rPr>
          <w:rtl/>
        </w:rPr>
        <w:t xml:space="preserve">لا هيبتك في صدري لأريته </w:t>
      </w:r>
      <w:r w:rsidR="00A608DA">
        <w:rPr>
          <w:rtl/>
        </w:rPr>
        <w:br/>
      </w:r>
      <w:r w:rsidRPr="006216AF">
        <w:rPr>
          <w:rtl/>
        </w:rPr>
        <w:t>منزلته ؛ ونكشف للناس عن قصوره عما رشّحته 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المأمون : ما </w:t>
      </w:r>
      <w:r w:rsidR="00A608DA">
        <w:rPr>
          <w:rtl/>
        </w:rPr>
        <w:br/>
      </w:r>
      <w:r w:rsidRPr="006216AF">
        <w:rPr>
          <w:rtl/>
        </w:rPr>
        <w:t>شيء أحبّ إليّ</w:t>
      </w:r>
      <w:r w:rsidR="00536AE7">
        <w:rPr>
          <w:rtl/>
        </w:rPr>
        <w:t>َ</w:t>
      </w:r>
      <w:r w:rsidRPr="006216AF">
        <w:rPr>
          <w:rtl/>
        </w:rPr>
        <w:t xml:space="preserve"> من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فاجمع جماعة من وجوه أهل مملكتك ، من القواد والقضاة </w:t>
      </w:r>
      <w:r w:rsidR="00A608DA">
        <w:rPr>
          <w:rtl/>
        </w:rPr>
        <w:br/>
      </w:r>
      <w:r w:rsidRPr="006216AF">
        <w:rPr>
          <w:rtl/>
        </w:rPr>
        <w:t xml:space="preserve">وجملة الفقهاء لأبيّن نقصه بحضرتهم ، فيكون تأخيرك له عن محله </w:t>
      </w:r>
      <w:r w:rsidR="00A608DA">
        <w:rPr>
          <w:rtl/>
        </w:rPr>
        <w:br/>
      </w:r>
      <w:r w:rsidRPr="006216AF">
        <w:rPr>
          <w:rtl/>
        </w:rPr>
        <w:t>الذي أحللته فيه على علم منهم بصواب فعلك</w:t>
      </w:r>
      <w:r w:rsidR="00410A32">
        <w:rPr>
          <w:rtl/>
        </w:rPr>
        <w:t xml:space="preserve"> .</w:t>
      </w:r>
    </w:p>
    <w:p w:rsidR="005F4626" w:rsidRPr="006216AF" w:rsidRDefault="005F4626" w:rsidP="003A2207">
      <w:pPr>
        <w:rPr>
          <w:rtl/>
        </w:rPr>
      </w:pPr>
      <w:r w:rsidRPr="006216AF">
        <w:rPr>
          <w:rtl/>
        </w:rPr>
        <w:t xml:space="preserve">قال : فجمع الخلق الفضلاء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من رعيته في مجلس واحد واسع </w:t>
      </w:r>
      <w:r w:rsidR="00A608DA">
        <w:rPr>
          <w:rtl/>
        </w:rPr>
        <w:br/>
      </w:r>
      <w:r w:rsidRPr="006216AF">
        <w:rPr>
          <w:rtl/>
        </w:rPr>
        <w:t xml:space="preserve">قعد لهم فيه ، وأقعد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دسته التي جعلها له بين </w:t>
      </w:r>
      <w:r w:rsidR="00A608DA">
        <w:rPr>
          <w:rtl/>
        </w:rPr>
        <w:br/>
      </w:r>
      <w:r w:rsidRPr="006216AF">
        <w:rPr>
          <w:rtl/>
        </w:rPr>
        <w:t xml:space="preserve">يديه ، فانتدب هذا الحاجب المتضمن للموضع من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A608DA">
        <w:rPr>
          <w:rtl/>
        </w:rPr>
        <w:br/>
      </w:r>
      <w:r w:rsidRPr="006216AF">
        <w:rPr>
          <w:rtl/>
        </w:rPr>
        <w:t xml:space="preserve">وقال : إنّ الناس قد أخبروا عنك الحكايات وأسرفوا في وصفك ، فيما </w:t>
      </w:r>
      <w:r w:rsidR="00A608DA">
        <w:rPr>
          <w:rtl/>
        </w:rPr>
        <w:br/>
      </w:r>
      <w:r w:rsidRPr="006216AF">
        <w:rPr>
          <w:rtl/>
        </w:rPr>
        <w:t xml:space="preserve">أرى أنّك إن وقفت عليه برئت إلى الله منه ، وأنّك دعوت الله تعالى </w:t>
      </w:r>
      <w:r w:rsidR="00A608DA">
        <w:rPr>
          <w:rtl/>
        </w:rPr>
        <w:br/>
      </w:r>
      <w:r w:rsidRPr="006216AF">
        <w:rPr>
          <w:rtl/>
        </w:rPr>
        <w:t xml:space="preserve">في المطر المعتاد مجيئه فجعلوا ذلك معجزة أوجبوا لك بها آية ، وأنّه </w:t>
      </w:r>
      <w:r w:rsidR="00A608DA">
        <w:rPr>
          <w:rtl/>
        </w:rPr>
        <w:br/>
      </w:r>
      <w:r w:rsidRPr="006216AF">
        <w:rPr>
          <w:rtl/>
        </w:rPr>
        <w:t>لا نظير لك في الدنيا ، وهذا أمير المؤمنين</w:t>
      </w:r>
      <w:r w:rsidR="003A2207">
        <w:rPr>
          <w:rFonts w:hint="cs"/>
          <w:rtl/>
        </w:rPr>
        <w:t xml:space="preserve"> </w:t>
      </w:r>
      <w:r>
        <w:rPr>
          <w:rtl/>
        </w:rPr>
        <w:t>ـ</w:t>
      </w:r>
      <w:r w:rsidR="003A2207">
        <w:rPr>
          <w:rFonts w:hint="cs"/>
          <w:rtl/>
        </w:rPr>
        <w:t xml:space="preserve"> </w:t>
      </w:r>
      <w:r w:rsidRPr="006216AF">
        <w:rPr>
          <w:rtl/>
        </w:rPr>
        <w:t>أدام الله تعالى مملكته</w:t>
      </w:r>
      <w:r w:rsidR="003A2207">
        <w:rPr>
          <w:rFonts w:hint="cs"/>
          <w:rtl/>
        </w:rPr>
        <w:t xml:space="preserve"> </w:t>
      </w:r>
      <w:r>
        <w:rPr>
          <w:rtl/>
        </w:rPr>
        <w:t>ـ</w:t>
      </w:r>
      <w:r w:rsidR="003A2207">
        <w:rPr>
          <w:rFonts w:hint="cs"/>
          <w:rtl/>
        </w:rPr>
        <w:t xml:space="preserve"> </w:t>
      </w:r>
      <w:r w:rsidRPr="006216AF">
        <w:rPr>
          <w:rtl/>
        </w:rPr>
        <w:t xml:space="preserve">لا </w:t>
      </w:r>
      <w:r w:rsidR="00A608DA">
        <w:rPr>
          <w:rtl/>
        </w:rPr>
        <w:br/>
      </w:r>
      <w:r w:rsidRPr="006216AF">
        <w:rPr>
          <w:rtl/>
        </w:rPr>
        <w:t xml:space="preserve">يوازن بأحد </w:t>
      </w:r>
      <w:r w:rsidR="00335A4F">
        <w:rPr>
          <w:rtl/>
        </w:rPr>
        <w:t>إلّا</w:t>
      </w:r>
      <w:r w:rsidRPr="006216AF">
        <w:rPr>
          <w:rtl/>
        </w:rPr>
        <w:t xml:space="preserve"> رجح عليه ، وقد أحلّك المحل الذي قد عرفت ، وليس </w:t>
      </w:r>
      <w:r w:rsidR="00A608DA">
        <w:rPr>
          <w:rtl/>
        </w:rPr>
        <w:br/>
      </w:r>
      <w:r w:rsidRPr="006216AF">
        <w:rPr>
          <w:rtl/>
        </w:rPr>
        <w:t>من حقّه عليك أن تسوغ الكذابين لك وعليه ما يكذبونه</w:t>
      </w:r>
      <w:r w:rsidR="00410A32">
        <w:rPr>
          <w:rtl/>
        </w:rPr>
        <w:t xml:space="preserve"> .</w:t>
      </w:r>
    </w:p>
    <w:p w:rsidR="003A2207" w:rsidRPr="003A2207" w:rsidRDefault="003A2207" w:rsidP="003A2207">
      <w:pPr>
        <w:pStyle w:val="rfdLine"/>
      </w:pPr>
      <w:r w:rsidRPr="003A2207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: شيء لا نقدره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النسخ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بالشر منه على</w:t>
      </w:r>
      <w:r w:rsidR="003E76E8">
        <w:rPr>
          <w:rStyle w:val="rfdFootnote"/>
          <w:rtl/>
        </w:rPr>
        <w:t>)</w:t>
      </w:r>
      <w:r w:rsidRPr="006216AF">
        <w:rPr>
          <w:rStyle w:val="rfdFootnote"/>
          <w:rtl/>
        </w:rPr>
        <w:t xml:space="preserve"> وما أثبتناه من المصادر والتنويه به : أي رفع </w:t>
      </w:r>
      <w:r w:rsidR="00A608DA">
        <w:rPr>
          <w:rStyle w:val="rfdFootnote"/>
          <w:rtl/>
        </w:rPr>
        <w:br/>
      </w:r>
      <w:r w:rsidRPr="006216AF">
        <w:rPr>
          <w:rStyle w:val="rfdFootnote"/>
          <w:rtl/>
        </w:rPr>
        <w:t>شأنه والاشارة إلى فضله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: الفاضلين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36AE7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ما أدفع عباد الله عن التحدّث بنعم الله </w:t>
      </w:r>
      <w:r w:rsidR="00A608DA">
        <w:rPr>
          <w:rtl/>
        </w:rPr>
        <w:br/>
      </w:r>
      <w:r w:rsidRPr="006216AF">
        <w:rPr>
          <w:rtl/>
        </w:rPr>
        <w:t xml:space="preserve">عليّ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وأمّا ذكرك صاحبك الذي أحلّني ما أحلّني ، [ فما أحلّني إلا ] </w:t>
      </w:r>
      <w:r w:rsidR="00A608DA">
        <w:rPr>
          <w:rtl/>
        </w:rPr>
        <w:br/>
      </w:r>
      <w:r w:rsidRPr="006216AF">
        <w:rPr>
          <w:rtl/>
        </w:rPr>
        <w:t xml:space="preserve">المحل الذي أحله ملك مصر يوسف الصدّيق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فكان </w:t>
      </w:r>
      <w:r w:rsidR="00A608DA">
        <w:rPr>
          <w:rtl/>
        </w:rPr>
        <w:br/>
      </w:r>
      <w:r w:rsidRPr="006216AF">
        <w:rPr>
          <w:rtl/>
        </w:rPr>
        <w:t>حالهما ما قد عرفت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فغضب الحاجب عند ذلك وقال : يا علي بن </w:t>
      </w:r>
      <w:r w:rsidR="00A608DA">
        <w:rPr>
          <w:rtl/>
        </w:rPr>
        <w:br/>
      </w:r>
      <w:r w:rsidRPr="006216AF">
        <w:rPr>
          <w:rtl/>
        </w:rPr>
        <w:t xml:space="preserve">موسى ، لقد عدوت طورك ، وتجاوزت قدرك ، أن بعث الله بمطر مقدور </w:t>
      </w:r>
      <w:r w:rsidR="00A608DA">
        <w:rPr>
          <w:rtl/>
        </w:rPr>
        <w:br/>
      </w:r>
      <w:r w:rsidRPr="006216AF">
        <w:rPr>
          <w:rtl/>
        </w:rPr>
        <w:t xml:space="preserve">في وقته ، لا يتقدم ولا يتأخر ؛ جعلته آية تستطيل بها ، وصولة تصول </w:t>
      </w:r>
      <w:r w:rsidR="00A608DA">
        <w:rPr>
          <w:rtl/>
        </w:rPr>
        <w:br/>
      </w:r>
      <w:r w:rsidRPr="006216AF">
        <w:rPr>
          <w:rtl/>
        </w:rPr>
        <w:t xml:space="preserve">بها ، كأنّك جئت بمثل آية إبراهيم الخليل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لمّا أخذ ر</w:t>
      </w:r>
      <w:r w:rsidR="00536AE7">
        <w:rPr>
          <w:rtl/>
        </w:rPr>
        <w:t>ؤ</w:t>
      </w:r>
      <w:r w:rsidRPr="006216AF">
        <w:rPr>
          <w:rtl/>
        </w:rPr>
        <w:t xml:space="preserve">وس </w:t>
      </w:r>
      <w:r w:rsidR="00A608DA">
        <w:rPr>
          <w:rtl/>
        </w:rPr>
        <w:br/>
      </w:r>
      <w:r w:rsidRPr="006216AF">
        <w:rPr>
          <w:rtl/>
        </w:rPr>
        <w:t>الطير بيده ودعا أعضاءها التي كان فرّقها على الجبال فأتينه سعيا</w:t>
      </w:r>
      <w:r w:rsidR="00536AE7">
        <w:rPr>
          <w:rtl/>
        </w:rPr>
        <w:t>ً</w:t>
      </w:r>
      <w:r w:rsidRPr="006216AF">
        <w:rPr>
          <w:rtl/>
        </w:rPr>
        <w:t xml:space="preserve"> ونزلن </w:t>
      </w:r>
      <w:r w:rsidR="00A608DA">
        <w:rPr>
          <w:rtl/>
        </w:rPr>
        <w:br/>
      </w:r>
      <w:r w:rsidRPr="006216AF">
        <w:rPr>
          <w:rtl/>
        </w:rPr>
        <w:t>على الر</w:t>
      </w:r>
      <w:r w:rsidR="00536AE7">
        <w:rPr>
          <w:rtl/>
        </w:rPr>
        <w:t>ؤ</w:t>
      </w:r>
      <w:r w:rsidRPr="006216AF">
        <w:rPr>
          <w:rtl/>
        </w:rPr>
        <w:t>وس ، وخفقن وطرن بإذن الله تعالى ، فإن كنت صادقا</w:t>
      </w:r>
      <w:r w:rsidR="00536AE7">
        <w:rPr>
          <w:rtl/>
        </w:rPr>
        <w:t>ً</w:t>
      </w:r>
      <w:r w:rsidRPr="006216AF">
        <w:rPr>
          <w:rtl/>
        </w:rPr>
        <w:t xml:space="preserve"> فيما </w:t>
      </w:r>
      <w:r w:rsidR="00A608DA">
        <w:rPr>
          <w:rtl/>
        </w:rPr>
        <w:br/>
      </w:r>
      <w:r w:rsidRPr="006216AF">
        <w:rPr>
          <w:rtl/>
        </w:rPr>
        <w:t>تزعم فأحى هذين السبعين وسلطهما عليّ</w:t>
      </w:r>
      <w:r w:rsidR="00536AE7">
        <w:rPr>
          <w:rtl/>
        </w:rPr>
        <w:t>َ</w:t>
      </w:r>
      <w:r w:rsidRPr="006216AF">
        <w:rPr>
          <w:rtl/>
        </w:rPr>
        <w:t xml:space="preserve"> ، فإنّ ذلك حينئذ</w:t>
      </w:r>
      <w:r w:rsidR="00536AE7">
        <w:rPr>
          <w:rtl/>
        </w:rPr>
        <w:t>ٍ</w:t>
      </w:r>
      <w:r w:rsidRPr="006216AF">
        <w:rPr>
          <w:rtl/>
        </w:rPr>
        <w:t xml:space="preserve"> يكون آية </w:t>
      </w:r>
      <w:r w:rsidR="00A608DA">
        <w:rPr>
          <w:rtl/>
        </w:rPr>
        <w:br/>
      </w:r>
      <w:r w:rsidRPr="006216AF">
        <w:rPr>
          <w:rtl/>
        </w:rPr>
        <w:t xml:space="preserve">معجزة ، فأمّا المطر المعتاد فلست أنت أحق بأن يكون جاء بدعائك </w:t>
      </w:r>
      <w:r w:rsidR="00A608DA">
        <w:rPr>
          <w:rtl/>
        </w:rPr>
        <w:br/>
      </w:r>
      <w:r w:rsidR="00C24190">
        <w:rPr>
          <w:rtl/>
        </w:rPr>
        <w:t>(</w:t>
      </w:r>
      <w:r w:rsidRPr="006216AF">
        <w:rPr>
          <w:rtl/>
        </w:rPr>
        <w:t>دون دعاء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غيرك الذي دعا كما دعوت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وكان الحاجب أشار إلى أسدين مصوّرين على مسند المأمون </w:t>
      </w:r>
      <w:r w:rsidR="00A608DA">
        <w:rPr>
          <w:rtl/>
        </w:rPr>
        <w:br/>
      </w:r>
      <w:r w:rsidRPr="006216AF">
        <w:rPr>
          <w:rtl/>
        </w:rPr>
        <w:t xml:space="preserve">الذي كان يستند إليه ، وكانا متقابلين على المسند ، فغضب الرضا </w:t>
      </w:r>
      <w:r w:rsidR="00276CED">
        <w:rPr>
          <w:rtl/>
        </w:rPr>
        <w:t xml:space="preserve">عليه </w:t>
      </w:r>
      <w:r w:rsidR="00A608DA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وصاح بالصورتين :</w:t>
      </w:r>
      <w:r w:rsidR="00D650EB">
        <w:rPr>
          <w:rtl/>
        </w:rPr>
        <w:t xml:space="preserve"> دونكما الفاجر فافترساه في المج</w:t>
      </w:r>
      <w:r w:rsidRPr="006216AF">
        <w:rPr>
          <w:rtl/>
        </w:rPr>
        <w:t xml:space="preserve">لس ، ولا </w:t>
      </w:r>
      <w:r w:rsidR="00A608DA">
        <w:rPr>
          <w:rtl/>
        </w:rPr>
        <w:br/>
      </w:r>
      <w:r w:rsidRPr="006216AF">
        <w:rPr>
          <w:rtl/>
        </w:rPr>
        <w:t>تبقيا له عينا</w:t>
      </w:r>
      <w:r w:rsidR="00536AE7">
        <w:rPr>
          <w:rtl/>
        </w:rPr>
        <w:t>ً</w:t>
      </w:r>
      <w:r w:rsidRPr="006216AF">
        <w:rPr>
          <w:rtl/>
        </w:rPr>
        <w:t xml:space="preserve"> ولا أثرا</w:t>
      </w:r>
      <w:r w:rsidR="00536AE7">
        <w:rPr>
          <w:rtl/>
        </w:rPr>
        <w:t>ً</w:t>
      </w:r>
      <w:r w:rsidR="00410A32">
        <w:rPr>
          <w:rtl/>
        </w:rPr>
        <w:t xml:space="preserve"> .</w:t>
      </w:r>
    </w:p>
    <w:p w:rsidR="003A2207" w:rsidRDefault="005F4626" w:rsidP="003A2207">
      <w:pPr>
        <w:rPr>
          <w:rStyle w:val="rfdLineChar"/>
        </w:rPr>
      </w:pPr>
      <w:r w:rsidRPr="006216AF">
        <w:rPr>
          <w:rtl/>
        </w:rPr>
        <w:t xml:space="preserve">فوثبت الصورتان والقوم ينظرون متحيرين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فلمّا فرغا منه أقبلا </w:t>
      </w:r>
      <w:r w:rsidR="00A608DA">
        <w:rPr>
          <w:rtl/>
        </w:rPr>
        <w:br/>
      </w:r>
      <w:r w:rsidRPr="006216AF">
        <w:rPr>
          <w:rtl/>
        </w:rPr>
        <w:t xml:space="preserve">على الرضا </w:t>
      </w:r>
      <w:r w:rsidR="00276CED">
        <w:rPr>
          <w:rtl/>
        </w:rPr>
        <w:t>عليه السلام</w:t>
      </w:r>
      <w:r w:rsidR="00D650EB">
        <w:rPr>
          <w:rtl/>
        </w:rPr>
        <w:t xml:space="preserve"> وقالا : يا ولي الله في أرضه ما</w:t>
      </w:r>
      <w:r w:rsidRPr="006216AF">
        <w:rPr>
          <w:rtl/>
        </w:rPr>
        <w:t xml:space="preserve">ذا تأمرنا أنفعل </w:t>
      </w:r>
      <w:r w:rsidR="00A608DA">
        <w:rPr>
          <w:rtl/>
        </w:rPr>
        <w:br/>
      </w:r>
      <w:r w:rsidRPr="006216AF">
        <w:rPr>
          <w:rtl/>
        </w:rPr>
        <w:t>به ما فعلنا بهذا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يشيران إلى المأمون ، فغشي على المأمون منهما ، </w:t>
      </w:r>
      <w:r w:rsidR="00A608DA">
        <w:rPr>
          <w:rtl/>
        </w:rPr>
        <w:br/>
      </w:r>
      <w:r w:rsidRPr="006216AF">
        <w:rPr>
          <w:rtl/>
        </w:rPr>
        <w:t xml:space="preserve">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قفا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فوقفا ، ثمّ قال : صبّوا عليه ماء ورد </w:t>
      </w:r>
      <w:r w:rsidR="00A608DA">
        <w:rPr>
          <w:rtl/>
        </w:rPr>
        <w:br/>
      </w:r>
      <w:r w:rsidRPr="006216AF">
        <w:rPr>
          <w:rtl/>
        </w:rPr>
        <w:t>وطيّبوه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ففعل ذلك به ، وعاد الأسدان يقولان :</w:t>
      </w:r>
      <w:r w:rsidR="00E00231">
        <w:rPr>
          <w:rtl/>
        </w:rPr>
        <w:t xml:space="preserve"> أ</w:t>
      </w:r>
      <w:r w:rsidRPr="006216AF">
        <w:rPr>
          <w:rtl/>
        </w:rPr>
        <w:t xml:space="preserve">تأذن لنا أن نلحقه </w:t>
      </w:r>
      <w:r w:rsidR="00A608DA">
        <w:rPr>
          <w:rtl/>
        </w:rPr>
        <w:br/>
      </w:r>
      <w:r w:rsidRPr="006216AF">
        <w:rPr>
          <w:rtl/>
        </w:rPr>
        <w:t>بصاحبه الذي افترسناه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لا ، فإنّ لله عزّ وجل فيه تدبيرا</w:t>
      </w:r>
      <w:r w:rsidR="00536AE7">
        <w:rPr>
          <w:rtl/>
        </w:rPr>
        <w:t>ً</w:t>
      </w:r>
      <w:r w:rsidRPr="006216AF">
        <w:rPr>
          <w:rtl/>
        </w:rPr>
        <w:t xml:space="preserve"> ممضيه</w:t>
      </w:r>
      <w:r w:rsidR="00410A32">
        <w:rPr>
          <w:rtl/>
        </w:rPr>
        <w:t xml:space="preserve"> .</w:t>
      </w:r>
      <w:r w:rsidR="003A2207">
        <w:rPr>
          <w:rFonts w:hint="cs"/>
          <w:rtl/>
        </w:rPr>
        <w:t xml:space="preserve"> </w:t>
      </w:r>
      <w:r w:rsidR="003A2207">
        <w:rPr>
          <w:rtl/>
        </w:rPr>
        <w:br/>
      </w:r>
      <w:r w:rsidR="003A220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D650EB">
      <w:pPr>
        <w:rPr>
          <w:rtl/>
        </w:rPr>
      </w:pPr>
      <w:r w:rsidRPr="006216AF">
        <w:rPr>
          <w:rStyle w:val="rfdFootnote"/>
          <w:rtl/>
        </w:rPr>
        <w:t>(1) زاد في ر : وإن كنت لأبين أو لأوط</w:t>
      </w:r>
      <w:r w:rsidR="00D650EB">
        <w:rPr>
          <w:rStyle w:val="rfdFootnote"/>
          <w:rtl/>
        </w:rPr>
        <w:t>ي</w:t>
      </w:r>
      <w:r w:rsidRPr="006216AF">
        <w:rPr>
          <w:rStyle w:val="rfdFootnote"/>
          <w:rtl/>
        </w:rPr>
        <w:t>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النسخ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من</w:t>
      </w:r>
      <w:r w:rsidR="003E76E8">
        <w:rPr>
          <w:rStyle w:val="rfdFootnote"/>
          <w:rtl/>
        </w:rPr>
        <w:t>)</w:t>
      </w:r>
      <w:r w:rsidRPr="006216AF">
        <w:rPr>
          <w:rStyle w:val="rfdFootnote"/>
          <w:rtl/>
        </w:rPr>
        <w:t xml:space="preserve"> وما أثبتناه من المصادر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زاد في ر : بما ينظرون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="00A31C17">
        <w:rPr>
          <w:rtl/>
        </w:rPr>
        <w:lastRenderedPageBreak/>
        <w:t>فقالا : فما</w:t>
      </w:r>
      <w:r w:rsidRPr="006216AF">
        <w:rPr>
          <w:rtl/>
        </w:rPr>
        <w:t>ذا تأمرنا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عودا إلى مقركما كما كنتما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rPr>
          <w:rtl/>
        </w:rPr>
      </w:pPr>
      <w:r w:rsidRPr="006216AF">
        <w:rPr>
          <w:rtl/>
        </w:rPr>
        <w:t>فعادا إلى المسند ، فصارا صورتين كما كانتا ، فقال المأمون :</w:t>
      </w:r>
      <w:r w:rsidR="006E2D38">
        <w:rPr>
          <w:rtl/>
        </w:rPr>
        <w:t xml:space="preserve"> </w:t>
      </w:r>
      <w:r w:rsidR="00A608DA">
        <w:rPr>
          <w:rtl/>
        </w:rPr>
        <w:br/>
      </w:r>
      <w:r w:rsidRPr="006216AF">
        <w:rPr>
          <w:rtl/>
        </w:rPr>
        <w:t>الحمد لله الذي كفاني شرهما وشر حميد بن مهران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يعني الرجل </w:t>
      </w:r>
      <w:r w:rsidR="00A608DA">
        <w:rPr>
          <w:rtl/>
        </w:rPr>
        <w:br/>
      </w:r>
      <w:r w:rsidRPr="006216AF">
        <w:rPr>
          <w:rtl/>
        </w:rPr>
        <w:t xml:space="preserve">المفترس ، فقال للرضا </w:t>
      </w:r>
      <w:r w:rsidR="00276CED">
        <w:rPr>
          <w:rtl/>
        </w:rPr>
        <w:t>عليه السلام</w:t>
      </w:r>
      <w:r w:rsidR="00A31C17">
        <w:rPr>
          <w:rtl/>
        </w:rPr>
        <w:t xml:space="preserve"> : هذا الأمر لجدّ</w:t>
      </w:r>
      <w:r w:rsidRPr="006216AF">
        <w:rPr>
          <w:rtl/>
        </w:rPr>
        <w:t xml:space="preserve">كم </w:t>
      </w:r>
      <w:r w:rsidR="00470C8A">
        <w:rPr>
          <w:rtl/>
        </w:rPr>
        <w:t>(ص)</w:t>
      </w:r>
      <w:r w:rsidRPr="006216AF">
        <w:rPr>
          <w:rtl/>
        </w:rPr>
        <w:t xml:space="preserve"> ثمّ لكم ، </w:t>
      </w:r>
      <w:r w:rsidR="00A608DA">
        <w:rPr>
          <w:rtl/>
        </w:rPr>
        <w:br/>
      </w:r>
      <w:r w:rsidRPr="006216AF">
        <w:rPr>
          <w:rtl/>
        </w:rPr>
        <w:t>ولو شئت</w:t>
      </w:r>
      <w:r w:rsidR="00BA6140">
        <w:rPr>
          <w:rtl/>
        </w:rPr>
        <w:t>َ</w:t>
      </w:r>
      <w:r w:rsidRPr="006216AF">
        <w:rPr>
          <w:rtl/>
        </w:rPr>
        <w:t xml:space="preserve"> لنزلت عنه 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E2D38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6E2D38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قلب الحجر ذهبا</w:t>
      </w:r>
      <w:r w:rsidR="00AC12D4">
        <w:rPr>
          <w:rtl/>
        </w:rPr>
        <w:t>ً</w:t>
      </w:r>
    </w:p>
    <w:p w:rsidR="005F4626" w:rsidRPr="00AC12D4" w:rsidRDefault="005F4626" w:rsidP="001F459E">
      <w:pPr>
        <w:pStyle w:val="rfdCenterBold2"/>
        <w:rPr>
          <w:rtl/>
        </w:rPr>
      </w:pPr>
      <w:r w:rsidRPr="00AC12D4">
        <w:rPr>
          <w:rtl/>
        </w:rPr>
        <w:t>وفيه : حديثان</w:t>
      </w:r>
    </w:p>
    <w:p w:rsidR="005F4626" w:rsidRPr="006216AF" w:rsidRDefault="005F4626" w:rsidP="003A2207">
      <w:pPr>
        <w:rPr>
          <w:rtl/>
        </w:rPr>
      </w:pPr>
      <w:r w:rsidRPr="006216AF">
        <w:rPr>
          <w:rtl/>
        </w:rPr>
        <w:t>396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3A2207">
        <w:rPr>
          <w:rFonts w:hint="cs"/>
          <w:rtl/>
        </w:rPr>
        <w:t xml:space="preserve"> </w:t>
      </w:r>
      <w:r>
        <w:rPr>
          <w:rtl/>
        </w:rPr>
        <w:t>ـ</w:t>
      </w:r>
      <w:r w:rsidR="003A2207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أسباط ، قال : ذهبت إلى الرضا </w:t>
      </w:r>
      <w:r w:rsidR="00276CED">
        <w:rPr>
          <w:rtl/>
        </w:rPr>
        <w:t xml:space="preserve">عليه </w:t>
      </w:r>
      <w:r w:rsidR="00A608DA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في يوم عرفة فقال لي : </w:t>
      </w:r>
      <w:r w:rsidR="009F08E4" w:rsidRPr="006216AF">
        <w:rPr>
          <w:rtl/>
        </w:rPr>
        <w:t>«</w:t>
      </w:r>
      <w:r w:rsidRPr="006216AF">
        <w:rPr>
          <w:rtl/>
        </w:rPr>
        <w:t>اسرج لي حماري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فأسرجت له </w:t>
      </w:r>
      <w:r w:rsidR="00A608DA">
        <w:rPr>
          <w:rtl/>
        </w:rPr>
        <w:br/>
      </w:r>
      <w:r w:rsidRPr="006216AF">
        <w:rPr>
          <w:rtl/>
        </w:rPr>
        <w:t xml:space="preserve">حماره ، ثمّ خرج من المدينة إلى البقيع يزور فاطمة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، فزار </w:t>
      </w:r>
      <w:r w:rsidR="00A608DA">
        <w:rPr>
          <w:rtl/>
        </w:rPr>
        <w:br/>
      </w:r>
      <w:r w:rsidRPr="006216AF">
        <w:rPr>
          <w:rtl/>
        </w:rPr>
        <w:t xml:space="preserve">وزرت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معه ، فقلت : سيدي على كم أسلّم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لي : سلّم على </w:t>
      </w:r>
      <w:r w:rsidR="00A608DA">
        <w:rPr>
          <w:rtl/>
        </w:rPr>
        <w:br/>
      </w:r>
      <w:r w:rsidRPr="006216AF">
        <w:rPr>
          <w:rtl/>
        </w:rPr>
        <w:t xml:space="preserve">فاطمة الزهراء البتول ، وعلى الحسن والحسين ، وعلى علي بن </w:t>
      </w:r>
      <w:r w:rsidR="00A608DA">
        <w:rPr>
          <w:rtl/>
        </w:rPr>
        <w:br/>
      </w:r>
      <w:r w:rsidRPr="006216AF">
        <w:rPr>
          <w:rtl/>
        </w:rPr>
        <w:t xml:space="preserve">الحسين ، وعلى محمّد بن علي ، وعلى جعفر بن محمّد ، وعلى </w:t>
      </w:r>
      <w:r w:rsidR="00A608DA">
        <w:rPr>
          <w:rtl/>
        </w:rPr>
        <w:br/>
      </w:r>
      <w:r w:rsidRPr="006216AF">
        <w:rPr>
          <w:rtl/>
        </w:rPr>
        <w:t>موسى بن جعفر عليهم أفضل الصلاة وأكمل التحيّات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فسلّمت على </w:t>
      </w:r>
      <w:r w:rsidR="0058272D">
        <w:rPr>
          <w:rtl/>
        </w:rPr>
        <w:br/>
      </w:r>
      <w:r w:rsidRPr="006216AF">
        <w:rPr>
          <w:rtl/>
        </w:rPr>
        <w:t>ساداتي ورجعت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في بعض الطريق : قلت : يا سيدي إنّي معدم ، وليس </w:t>
      </w:r>
      <w:r w:rsidR="0058272D">
        <w:rPr>
          <w:rtl/>
        </w:rPr>
        <w:br/>
      </w:r>
      <w:r w:rsidRPr="006216AF">
        <w:rPr>
          <w:rtl/>
        </w:rPr>
        <w:t>عندي ما أنفقه في عيدي هذا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فحكّ</w:t>
      </w:r>
      <w:r w:rsidR="00BA6140">
        <w:rPr>
          <w:rtl/>
        </w:rPr>
        <w:t>َ</w:t>
      </w:r>
      <w:r w:rsidRPr="006216AF">
        <w:rPr>
          <w:rtl/>
        </w:rPr>
        <w:t xml:space="preserve"> الأرض بسوطه ، ثمّ</w:t>
      </w:r>
      <w:r w:rsidR="00AC12D4">
        <w:rPr>
          <w:rtl/>
        </w:rPr>
        <w:t>َ</w:t>
      </w:r>
      <w:r w:rsidRPr="006216AF">
        <w:rPr>
          <w:rtl/>
        </w:rPr>
        <w:t xml:space="preserve"> ضرب بيده ، </w:t>
      </w:r>
      <w:r w:rsidR="0058272D">
        <w:rPr>
          <w:rtl/>
        </w:rPr>
        <w:br/>
      </w:r>
      <w:r w:rsidRPr="006216AF">
        <w:rPr>
          <w:rtl/>
        </w:rPr>
        <w:t xml:space="preserve">فتناول سبيكة ذهب ، فيها مائة دينار ، فقال لي : </w:t>
      </w:r>
      <w:r w:rsidR="009F08E4" w:rsidRPr="006216AF">
        <w:rPr>
          <w:rtl/>
        </w:rPr>
        <w:t>«</w:t>
      </w:r>
      <w:r w:rsidRPr="006216AF">
        <w:rPr>
          <w:rtl/>
        </w:rPr>
        <w:t>خذها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فأخذتها </w:t>
      </w:r>
      <w:r w:rsidR="0058272D">
        <w:rPr>
          <w:rtl/>
        </w:rPr>
        <w:br/>
      </w:r>
      <w:r w:rsidRPr="006216AF">
        <w:rPr>
          <w:rtl/>
        </w:rPr>
        <w:t>فأنفقتها في أموري</w:t>
      </w:r>
      <w:r w:rsidR="00410A32">
        <w:rPr>
          <w:rtl/>
        </w:rPr>
        <w:t xml:space="preserve"> .</w:t>
      </w:r>
    </w:p>
    <w:p w:rsidR="003A2207" w:rsidRDefault="005F4626" w:rsidP="003A2207">
      <w:pPr>
        <w:rPr>
          <w:rStyle w:val="rfdLineChar"/>
        </w:rPr>
      </w:pPr>
      <w:r w:rsidRPr="006216AF">
        <w:rPr>
          <w:rtl/>
        </w:rPr>
        <w:t>397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3A2207">
        <w:rPr>
          <w:rFonts w:hint="cs"/>
          <w:rtl/>
        </w:rPr>
        <w:t xml:space="preserve"> </w:t>
      </w:r>
      <w:r>
        <w:rPr>
          <w:rtl/>
        </w:rPr>
        <w:t>ـ</w:t>
      </w:r>
      <w:r w:rsidR="003A2207">
        <w:rPr>
          <w:rFonts w:hint="cs"/>
          <w:rtl/>
        </w:rPr>
        <w:t xml:space="preserve"> </w:t>
      </w:r>
      <w:r w:rsidRPr="006216AF">
        <w:rPr>
          <w:rtl/>
        </w:rPr>
        <w:t>ومثل ذلك ما رواه إبراهيم بن موسى ، قال : ألححت</w:t>
      </w:r>
      <w:r w:rsidR="003A2207">
        <w:rPr>
          <w:rFonts w:hint="cs"/>
          <w:rtl/>
        </w:rPr>
        <w:t xml:space="preserve"> </w:t>
      </w:r>
      <w:r w:rsidR="003A2207">
        <w:rPr>
          <w:rtl/>
        </w:rPr>
        <w:br/>
      </w:r>
      <w:r w:rsidR="003A220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وعنه في مدينة المعاجز : 510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، وهامش ر ، ك : وكنت</w:t>
      </w:r>
      <w:r w:rsidR="00410A32">
        <w:rPr>
          <w:rStyle w:val="rfdFootnote"/>
          <w:rtl/>
        </w:rPr>
        <w:t xml:space="preserve"> .</w:t>
      </w:r>
    </w:p>
    <w:p w:rsidR="005F4626" w:rsidRPr="003A2207" w:rsidRDefault="005F4626" w:rsidP="003A2207">
      <w:pPr>
        <w:pStyle w:val="rfdFootnote0"/>
        <w:rPr>
          <w:rStyle w:val="rfdPoemTiniCharChar"/>
          <w:rtl/>
        </w:rPr>
      </w:pPr>
      <w:r w:rsidRPr="006216AF">
        <w:rPr>
          <w:rtl/>
        </w:rPr>
        <w:t>2</w:t>
      </w:r>
      <w:r w:rsidR="003A2207">
        <w:rPr>
          <w:rFonts w:hint="cs"/>
          <w:rtl/>
        </w:rPr>
        <w:t xml:space="preserve"> </w:t>
      </w:r>
      <w:r>
        <w:rPr>
          <w:rtl/>
        </w:rPr>
        <w:t>ـ</w:t>
      </w:r>
      <w:r w:rsidR="003A2207">
        <w:rPr>
          <w:rFonts w:hint="cs"/>
          <w:rtl/>
        </w:rPr>
        <w:t xml:space="preserve"> </w:t>
      </w:r>
      <w:r w:rsidRPr="006216AF">
        <w:rPr>
          <w:rtl/>
        </w:rPr>
        <w:t>بصائر الدرجات : 374</w:t>
      </w:r>
      <w:r w:rsidR="0096323A">
        <w:rPr>
          <w:rtl/>
        </w:rPr>
        <w:t xml:space="preserve"> / </w:t>
      </w:r>
      <w:r w:rsidRPr="006216AF">
        <w:rPr>
          <w:rtl/>
        </w:rPr>
        <w:t>2 ، باختلاف فيه ، الاختصاص : 270 ، ارشاد</w:t>
      </w:r>
      <w:r w:rsidR="0058272D">
        <w:rPr>
          <w:rtl/>
        </w:rPr>
        <w:t xml:space="preserve"> </w:t>
      </w:r>
      <w:r w:rsidR="0058272D">
        <w:rPr>
          <w:rtl/>
        </w:rPr>
        <w:br/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على أبي الحسن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شيء طلبته منه لحاجتي ، </w:t>
      </w:r>
      <w:r w:rsidR="0058272D">
        <w:rPr>
          <w:rtl/>
        </w:rPr>
        <w:br/>
      </w:r>
      <w:r w:rsidRPr="006216AF">
        <w:rPr>
          <w:rtl/>
        </w:rPr>
        <w:t xml:space="preserve">وكان يعدني ، فخرج ذات يوم ليستقبل والي المدينة ، وكنت معه ، فجاء </w:t>
      </w:r>
      <w:r w:rsidR="0058272D">
        <w:rPr>
          <w:rtl/>
        </w:rPr>
        <w:br/>
      </w:r>
      <w:r w:rsidRPr="006216AF">
        <w:rPr>
          <w:rtl/>
        </w:rPr>
        <w:t xml:space="preserve">إلى قرب قصر فلان ونزل تحت شجرة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ونزلت معه ، وليس معنا </w:t>
      </w:r>
      <w:r w:rsidR="0058272D">
        <w:rPr>
          <w:rtl/>
        </w:rPr>
        <w:br/>
      </w:r>
      <w:r w:rsidRPr="006216AF">
        <w:rPr>
          <w:rtl/>
        </w:rPr>
        <w:t>ثالث ، فقلت له : جعلت فداك ، هذا أوان ما وعدتني مرارا</w:t>
      </w:r>
      <w:r w:rsidR="00BA6140">
        <w:rPr>
          <w:rtl/>
        </w:rPr>
        <w:t>ً</w:t>
      </w:r>
      <w:r w:rsidRPr="006216AF">
        <w:rPr>
          <w:rtl/>
        </w:rPr>
        <w:t xml:space="preserve"> ، وأنا معدم </w:t>
      </w:r>
      <w:r w:rsidR="0058272D">
        <w:rPr>
          <w:rtl/>
        </w:rPr>
        <w:br/>
      </w:r>
      <w:r w:rsidRPr="006216AF">
        <w:rPr>
          <w:rtl/>
        </w:rPr>
        <w:t>درهما</w:t>
      </w:r>
      <w:r w:rsidR="00BA6140">
        <w:rPr>
          <w:rtl/>
        </w:rPr>
        <w:t>ً</w:t>
      </w:r>
      <w:r w:rsidRPr="006216AF">
        <w:rPr>
          <w:rtl/>
        </w:rPr>
        <w:t xml:space="preserve"> فما سواه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فحكّ بسوطه الأرض حكّا</w:t>
      </w:r>
      <w:r w:rsidR="00BA6140">
        <w:rPr>
          <w:rtl/>
        </w:rPr>
        <w:t>ً</w:t>
      </w:r>
      <w:r w:rsidRPr="006216AF">
        <w:rPr>
          <w:rtl/>
        </w:rPr>
        <w:t xml:space="preserve"> شديدا</w:t>
      </w:r>
      <w:r w:rsidR="00BA6140">
        <w:rPr>
          <w:rtl/>
        </w:rPr>
        <w:t>ً</w:t>
      </w:r>
      <w:r w:rsidRPr="006216AF">
        <w:rPr>
          <w:rtl/>
        </w:rPr>
        <w:t xml:space="preserve"> ، ثمّ ضرب بيده ، فتناول </w:t>
      </w:r>
      <w:r w:rsidR="0058272D">
        <w:rPr>
          <w:rtl/>
        </w:rPr>
        <w:br/>
      </w:r>
      <w:r w:rsidRPr="006216AF">
        <w:rPr>
          <w:rtl/>
        </w:rPr>
        <w:t xml:space="preserve">سبيكة ذهب من موضع الحكّ ، وقال : </w:t>
      </w:r>
      <w:r w:rsidR="009F08E4" w:rsidRPr="006216AF">
        <w:rPr>
          <w:rtl/>
        </w:rPr>
        <w:t>«</w:t>
      </w:r>
      <w:r w:rsidRPr="006216AF">
        <w:rPr>
          <w:rtl/>
        </w:rPr>
        <w:t>خذها وانتفع بها ، واكتم عليّ</w:t>
      </w:r>
      <w:r w:rsidR="00BA6140">
        <w:rPr>
          <w:rtl/>
        </w:rPr>
        <w:t>َ</w:t>
      </w:r>
      <w:r w:rsidRPr="006216AF">
        <w:rPr>
          <w:rtl/>
        </w:rPr>
        <w:t xml:space="preserve"> </w:t>
      </w:r>
      <w:r w:rsidR="0058272D">
        <w:rPr>
          <w:rtl/>
        </w:rPr>
        <w:br/>
      </w:r>
      <w:r w:rsidRPr="006216AF">
        <w:rPr>
          <w:rtl/>
        </w:rPr>
        <w:t>ما رأيت ، والحمد لله رب العالمين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3A2207" w:rsidRDefault="003A2207" w:rsidP="003A2207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المفيد : 309 ، دلائل الإ</w:t>
      </w:r>
      <w:r w:rsidR="0013512C">
        <w:rPr>
          <w:rtl/>
        </w:rPr>
        <w:t>ِمامة : 190 ، مناقب ابن شهرا</w:t>
      </w:r>
      <w:r w:rsidRPr="006216AF">
        <w:rPr>
          <w:rtl/>
        </w:rPr>
        <w:t xml:space="preserve">شوب 4 : 64 ، </w:t>
      </w:r>
      <w:r w:rsidR="0058272D">
        <w:rPr>
          <w:rtl/>
        </w:rPr>
        <w:br/>
      </w:r>
      <w:r w:rsidRPr="006216AF">
        <w:rPr>
          <w:rtl/>
        </w:rPr>
        <w:t>قطعة منه ، كشف الغمة 3 : 64 ، اعلام الورى</w:t>
      </w:r>
      <w:r w:rsidR="0013512C" w:rsidRPr="00A944A4">
        <w:rPr>
          <w:rtl/>
        </w:rPr>
        <w:t>ٰ</w:t>
      </w:r>
      <w:r w:rsidRPr="006216AF">
        <w:rPr>
          <w:rtl/>
        </w:rPr>
        <w:t xml:space="preserve"> : 313 ، باختلاف فيه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ص ، م ، ك : شجرات</w:t>
      </w:r>
      <w:r w:rsidR="00410A32">
        <w:rPr>
          <w:rStyle w:val="rfdFootnote"/>
          <w:rtl/>
        </w:rPr>
        <w:t xml:space="preserve"> .</w:t>
      </w:r>
    </w:p>
    <w:p w:rsidR="006E2D38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6E2D38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من العلم بحديث النفس</w:t>
      </w:r>
    </w:p>
    <w:p w:rsidR="005F4626" w:rsidRPr="00396A92" w:rsidRDefault="005F4626" w:rsidP="001F459E">
      <w:pPr>
        <w:pStyle w:val="rfdCenterBold2"/>
        <w:rPr>
          <w:rtl/>
        </w:rPr>
      </w:pPr>
      <w:r w:rsidRPr="00396A92">
        <w:rPr>
          <w:rtl/>
        </w:rPr>
        <w:t>وفيه : سبعة أحاديث</w:t>
      </w:r>
    </w:p>
    <w:p w:rsidR="005F4626" w:rsidRPr="006216AF" w:rsidRDefault="005F4626" w:rsidP="00B0591C">
      <w:pPr>
        <w:rPr>
          <w:rtl/>
        </w:rPr>
      </w:pPr>
      <w:r w:rsidRPr="006216AF">
        <w:rPr>
          <w:rtl/>
        </w:rPr>
        <w:t>398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B0591C">
        <w:rPr>
          <w:rFonts w:hint="cs"/>
          <w:rtl/>
        </w:rPr>
        <w:t xml:space="preserve"> </w:t>
      </w:r>
      <w:r>
        <w:rPr>
          <w:rtl/>
        </w:rPr>
        <w:t>ـ</w:t>
      </w:r>
      <w:r w:rsidR="00B0591C">
        <w:rPr>
          <w:rFonts w:hint="cs"/>
          <w:rtl/>
        </w:rPr>
        <w:t xml:space="preserve"> </w:t>
      </w:r>
      <w:r w:rsidRPr="006216AF">
        <w:rPr>
          <w:rtl/>
        </w:rPr>
        <w:t xml:space="preserve">عن الحسن بن علي بن فضّال ، قال : قال عبد الله بن </w:t>
      </w:r>
      <w:r w:rsidR="0058272D">
        <w:rPr>
          <w:rtl/>
        </w:rPr>
        <w:br/>
      </w:r>
      <w:r w:rsidRPr="006216AF">
        <w:rPr>
          <w:rtl/>
        </w:rPr>
        <w:t>المغيرة : كنت واقفيا</w:t>
      </w:r>
      <w:r w:rsidR="009429D5">
        <w:rPr>
          <w:rtl/>
        </w:rPr>
        <w:t>ً</w:t>
      </w:r>
      <w:r w:rsidRPr="006216AF">
        <w:rPr>
          <w:rtl/>
        </w:rPr>
        <w:t xml:space="preserve"> ، فحججت على تلك الحالة ، فلمّا صرت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بمكة </w:t>
      </w:r>
      <w:r w:rsidR="0058272D">
        <w:rPr>
          <w:rtl/>
        </w:rPr>
        <w:br/>
      </w:r>
      <w:r w:rsidRPr="006216AF">
        <w:rPr>
          <w:rtl/>
        </w:rPr>
        <w:t xml:space="preserve">اختلج في صدري شيء ، فتعلّقت بالملتزم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ثمّ قلت : اللهمّ قد </w:t>
      </w:r>
      <w:r w:rsidR="0058272D">
        <w:rPr>
          <w:rtl/>
        </w:rPr>
        <w:br/>
      </w:r>
      <w:r w:rsidRPr="006216AF">
        <w:rPr>
          <w:rtl/>
        </w:rPr>
        <w:t>علمت</w:t>
      </w:r>
      <w:r w:rsidR="00396A92">
        <w:rPr>
          <w:rtl/>
        </w:rPr>
        <w:t>َ</w:t>
      </w:r>
      <w:r w:rsidRPr="006216AF">
        <w:rPr>
          <w:rtl/>
        </w:rPr>
        <w:t xml:space="preserve"> طلبتي وإرادتي ، فارشدني إلى خير الأديان ، فوقع في نفسي أن </w:t>
      </w:r>
      <w:r w:rsidR="0058272D">
        <w:rPr>
          <w:rtl/>
        </w:rPr>
        <w:br/>
      </w:r>
      <w:r w:rsidRPr="006216AF">
        <w:rPr>
          <w:rtl/>
        </w:rPr>
        <w:t xml:space="preserve">آتي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فأتيت المدينة ، فوقفت ببابه وقلت للغلام : قل </w:t>
      </w:r>
      <w:r w:rsidR="0058272D">
        <w:rPr>
          <w:rtl/>
        </w:rPr>
        <w:br/>
      </w:r>
      <w:r w:rsidRPr="006216AF">
        <w:rPr>
          <w:rtl/>
        </w:rPr>
        <w:t>لمولاك : رجل من أهل العراق بالباب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فسمعت النداء : </w:t>
      </w:r>
      <w:r w:rsidR="009F08E4" w:rsidRPr="006216AF">
        <w:rPr>
          <w:rtl/>
        </w:rPr>
        <w:t>«</w:t>
      </w:r>
      <w:r w:rsidRPr="006216AF">
        <w:rPr>
          <w:rtl/>
        </w:rPr>
        <w:t>ادخل يا عبد الله بن المغيرة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فدخلت ، فلمّا </w:t>
      </w:r>
      <w:r w:rsidR="0058272D">
        <w:rPr>
          <w:rtl/>
        </w:rPr>
        <w:br/>
      </w:r>
      <w:r w:rsidRPr="006216AF">
        <w:rPr>
          <w:rtl/>
        </w:rPr>
        <w:t>نظر إليّ</w:t>
      </w:r>
      <w:r w:rsidR="009429D5">
        <w:rPr>
          <w:rtl/>
        </w:rPr>
        <w:t>َ</w:t>
      </w:r>
      <w:r w:rsidRPr="006216AF">
        <w:rPr>
          <w:rtl/>
        </w:rPr>
        <w:t xml:space="preserve"> قال لي : </w:t>
      </w:r>
      <w:r w:rsidR="009F08E4" w:rsidRPr="006216AF">
        <w:rPr>
          <w:rtl/>
        </w:rPr>
        <w:t>«</w:t>
      </w:r>
      <w:r w:rsidRPr="006216AF">
        <w:rPr>
          <w:rtl/>
        </w:rPr>
        <w:t>قد أجاب الله دعوتك وهداك لدينه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أشهد </w:t>
      </w:r>
      <w:r w:rsidR="0058272D">
        <w:rPr>
          <w:rtl/>
        </w:rPr>
        <w:br/>
      </w:r>
      <w:r w:rsidRPr="006216AF">
        <w:rPr>
          <w:rtl/>
        </w:rPr>
        <w:t>أنّك حجّة الله وأمينه على خلقه</w:t>
      </w:r>
      <w:r w:rsidR="00410A32">
        <w:rPr>
          <w:rtl/>
        </w:rPr>
        <w:t xml:space="preserve"> .</w:t>
      </w:r>
    </w:p>
    <w:p w:rsidR="00B0591C" w:rsidRPr="00B0591C" w:rsidRDefault="00B0591C" w:rsidP="00B0591C">
      <w:pPr>
        <w:pStyle w:val="rfdLine"/>
      </w:pPr>
      <w:r w:rsidRPr="00B0591C">
        <w:rPr>
          <w:rFonts w:hint="cs"/>
          <w:rtl/>
        </w:rPr>
        <w:t>___________________</w:t>
      </w:r>
    </w:p>
    <w:p w:rsidR="005F4626" w:rsidRPr="006216AF" w:rsidRDefault="005F4626" w:rsidP="00B0591C">
      <w:pPr>
        <w:pStyle w:val="rfdFootnote0"/>
        <w:rPr>
          <w:rtl/>
        </w:rPr>
      </w:pPr>
      <w:r w:rsidRPr="006216AF">
        <w:rPr>
          <w:rtl/>
        </w:rPr>
        <w:t>1</w:t>
      </w:r>
      <w:r w:rsidR="00B0591C">
        <w:rPr>
          <w:rFonts w:hint="cs"/>
          <w:rtl/>
        </w:rPr>
        <w:t xml:space="preserve"> </w:t>
      </w:r>
      <w:r>
        <w:rPr>
          <w:rtl/>
        </w:rPr>
        <w:t>ـ</w:t>
      </w:r>
      <w:r w:rsidR="00B0591C">
        <w:rPr>
          <w:rFonts w:hint="cs"/>
          <w:rtl/>
        </w:rPr>
        <w:t xml:space="preserve"> </w:t>
      </w:r>
      <w:r w:rsidRPr="006216AF">
        <w:rPr>
          <w:rtl/>
        </w:rPr>
        <w:t>الكافي 1 : 355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13 ، 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219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31 ، </w:t>
      </w:r>
      <w:r w:rsidR="0058272D">
        <w:rPr>
          <w:rtl/>
        </w:rPr>
        <w:br/>
      </w:r>
      <w:r w:rsidRPr="006216AF">
        <w:rPr>
          <w:rtl/>
        </w:rPr>
        <w:t>اختيار معرفة الرجال : 594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1110 ، الاختصاص : 84 ، مناقب ابن </w:t>
      </w:r>
      <w:r w:rsidR="0058272D">
        <w:rPr>
          <w:rtl/>
        </w:rPr>
        <w:br/>
      </w:r>
      <w:r w:rsidRPr="006216AF">
        <w:rPr>
          <w:rtl/>
        </w:rPr>
        <w:t>شهر</w:t>
      </w:r>
      <w:r w:rsidR="00396A92">
        <w:rPr>
          <w:rtl/>
        </w:rPr>
        <w:t>ا</w:t>
      </w:r>
      <w:r w:rsidRPr="006216AF">
        <w:rPr>
          <w:rtl/>
        </w:rPr>
        <w:t xml:space="preserve">شوب 4 : 371 ، كشف الغمة 2 : 302 مع اختلاف فيه ، إعلام </w:t>
      </w:r>
      <w:r w:rsidR="0058272D">
        <w:rPr>
          <w:rtl/>
        </w:rPr>
        <w:br/>
      </w:r>
      <w:r w:rsidRPr="006216AF">
        <w:rPr>
          <w:rtl/>
        </w:rPr>
        <w:t>الورى</w:t>
      </w:r>
      <w:r w:rsidR="00396A92" w:rsidRPr="00A944A4">
        <w:rPr>
          <w:rtl/>
        </w:rPr>
        <w:t>ٰ</w:t>
      </w:r>
      <w:r w:rsidRPr="006216AF">
        <w:rPr>
          <w:rtl/>
        </w:rPr>
        <w:t xml:space="preserve"> : 310 ، مدينة المعاجز : 476</w:t>
      </w:r>
      <w:r w:rsidR="0096323A">
        <w:rPr>
          <w:rtl/>
        </w:rPr>
        <w:t xml:space="preserve"> / </w:t>
      </w:r>
      <w:r w:rsidRPr="006216AF">
        <w:rPr>
          <w:rtl/>
        </w:rPr>
        <w:t>22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: مررت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الملتزم : ويقال له المدعى والمتعوذ ، سمي بذلك لالتزامه عند الدعاء </w:t>
      </w:r>
      <w:r w:rsidR="0058272D">
        <w:rPr>
          <w:rStyle w:val="rfdFootnote"/>
          <w:rtl/>
        </w:rPr>
        <w:br/>
      </w:r>
      <w:r w:rsidRPr="006216AF">
        <w:rPr>
          <w:rStyle w:val="rfdFootnote"/>
          <w:rtl/>
        </w:rPr>
        <w:t>والتعوذ ، وهو ما بين الحجر الأسود والباب</w:t>
      </w:r>
      <w:r w:rsidR="00410A32">
        <w:rPr>
          <w:rStyle w:val="rfdFootnote"/>
          <w:rtl/>
        </w:rPr>
        <w:t xml:space="preserve"> . .</w:t>
      </w:r>
      <w:r w:rsidRPr="006216AF">
        <w:rPr>
          <w:rStyle w:val="rfdFootnote"/>
          <w:rtl/>
        </w:rPr>
        <w:t xml:space="preserve">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معجم البلدان 5 : 190</w:t>
      </w:r>
      <w:r w:rsidR="003E76E8">
        <w:rPr>
          <w:rStyle w:val="rfdFootnote"/>
          <w:rtl/>
        </w:rPr>
        <w:t>)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0591C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399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B0591C">
        <w:rPr>
          <w:rFonts w:hint="cs"/>
          <w:rtl/>
        </w:rPr>
        <w:t xml:space="preserve"> </w:t>
      </w:r>
      <w:r>
        <w:rPr>
          <w:rtl/>
        </w:rPr>
        <w:t>ـ</w:t>
      </w:r>
      <w:r w:rsidR="00B0591C">
        <w:rPr>
          <w:rFonts w:hint="cs"/>
          <w:rtl/>
        </w:rPr>
        <w:t xml:space="preserve"> </w:t>
      </w:r>
      <w:r w:rsidR="00194BF8">
        <w:rPr>
          <w:rtl/>
        </w:rPr>
        <w:t>عن أبان ، عن معمّر بن خلّا</w:t>
      </w:r>
      <w:r w:rsidRPr="006216AF">
        <w:rPr>
          <w:rtl/>
        </w:rPr>
        <w:t xml:space="preserve">د ، قال : قال لي الريّان بن </w:t>
      </w:r>
      <w:r w:rsidR="0058272D">
        <w:rPr>
          <w:rtl/>
        </w:rPr>
        <w:br/>
      </w:r>
      <w:r w:rsidRPr="006216AF">
        <w:rPr>
          <w:rtl/>
        </w:rPr>
        <w:t xml:space="preserve">الصلت : أردت أن تستأذن لي على أبي الحسن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58272D">
        <w:rPr>
          <w:rtl/>
        </w:rPr>
        <w:br/>
      </w:r>
      <w:r w:rsidRPr="006216AF">
        <w:rPr>
          <w:rtl/>
        </w:rPr>
        <w:t xml:space="preserve">فأسلّم عليه ، وأحبّ أن يكسوني من ثيابه ، وأن يهب لي من الدراهم </w:t>
      </w:r>
      <w:r w:rsidR="0058272D">
        <w:rPr>
          <w:rtl/>
        </w:rPr>
        <w:br/>
      </w:r>
      <w:r w:rsidRPr="006216AF">
        <w:rPr>
          <w:rtl/>
        </w:rPr>
        <w:t>التي ضربت باسمه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فدخلت على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مبتدئا</w:t>
      </w:r>
      <w:r w:rsidR="009429D5">
        <w:rPr>
          <w:rtl/>
        </w:rPr>
        <w:t>ً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الريّان بن </w:t>
      </w:r>
      <w:r w:rsidR="0058272D">
        <w:rPr>
          <w:rtl/>
        </w:rPr>
        <w:br/>
      </w:r>
      <w:r w:rsidRPr="006216AF">
        <w:rPr>
          <w:rtl/>
        </w:rPr>
        <w:t>الصلت يريد الدخول علينا ، والكسوة من ثيابنا ، والعطية من دراهمنا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</w:t>
      </w:r>
      <w:r w:rsidR="0058272D">
        <w:rPr>
          <w:rtl/>
        </w:rPr>
        <w:br/>
      </w:r>
      <w:r w:rsidRPr="006216AF">
        <w:rPr>
          <w:rtl/>
        </w:rPr>
        <w:t xml:space="preserve">فأذن له ، فدخل وسلّم ، فأعطاه ثوبين وثلاثين من الدراهم </w:t>
      </w:r>
      <w:r w:rsidR="00C24190">
        <w:rPr>
          <w:rtl/>
        </w:rPr>
        <w:t>(</w:t>
      </w:r>
      <w:r w:rsidRPr="006216AF">
        <w:rPr>
          <w:rtl/>
        </w:rPr>
        <w:t xml:space="preserve">التي </w:t>
      </w:r>
      <w:r w:rsidR="0058272D">
        <w:rPr>
          <w:rtl/>
        </w:rPr>
        <w:br/>
      </w:r>
      <w:r w:rsidRPr="006216AF">
        <w:rPr>
          <w:rtl/>
        </w:rPr>
        <w:t>ضربت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باسمه</w:t>
      </w:r>
      <w:r w:rsidR="00410A32">
        <w:rPr>
          <w:rtl/>
        </w:rPr>
        <w:t xml:space="preserve"> .</w:t>
      </w:r>
    </w:p>
    <w:p w:rsidR="005F4626" w:rsidRPr="006216AF" w:rsidRDefault="005F4626" w:rsidP="00B0591C">
      <w:pPr>
        <w:rPr>
          <w:rtl/>
        </w:rPr>
      </w:pPr>
      <w:r w:rsidRPr="006216AF">
        <w:rPr>
          <w:rtl/>
        </w:rPr>
        <w:t>400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B0591C">
        <w:rPr>
          <w:rFonts w:hint="cs"/>
          <w:rtl/>
        </w:rPr>
        <w:t xml:space="preserve"> </w:t>
      </w:r>
      <w:r>
        <w:rPr>
          <w:rtl/>
        </w:rPr>
        <w:t>ـ</w:t>
      </w:r>
      <w:r w:rsidR="00B0591C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إبراهيم بن هاشم ، قال : حدّثني الريّان </w:t>
      </w:r>
      <w:r w:rsidR="0058272D">
        <w:rPr>
          <w:rtl/>
        </w:rPr>
        <w:br/>
      </w:r>
      <w:r w:rsidRPr="006216AF">
        <w:rPr>
          <w:rtl/>
        </w:rPr>
        <w:t xml:space="preserve">ابن الصلت قال : لمّا أردت الخروج إلى العراق عزمت على توديع </w:t>
      </w:r>
      <w:r w:rsidR="0058272D">
        <w:rPr>
          <w:rtl/>
        </w:rPr>
        <w:br/>
      </w:r>
      <w:r w:rsidRPr="006216AF">
        <w:rPr>
          <w:rtl/>
        </w:rPr>
        <w:t xml:space="preserve">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وقلت في نفسي : إذا ودّعته سألته قميصا</w:t>
      </w:r>
      <w:r w:rsidR="009429D5">
        <w:rPr>
          <w:rtl/>
        </w:rPr>
        <w:t>ً</w:t>
      </w:r>
      <w:r w:rsidRPr="006216AF">
        <w:rPr>
          <w:rtl/>
        </w:rPr>
        <w:t xml:space="preserve"> من ثياب </w:t>
      </w:r>
      <w:r w:rsidR="0058272D">
        <w:rPr>
          <w:rtl/>
        </w:rPr>
        <w:br/>
      </w:r>
      <w:r w:rsidRPr="006216AF">
        <w:rPr>
          <w:rtl/>
        </w:rPr>
        <w:t xml:space="preserve">جسده الشريف ، لأكفن فيه ، ودراهم من ماله الحلال الطيّب ، لأصوغ </w:t>
      </w:r>
      <w:r w:rsidR="0058272D">
        <w:rPr>
          <w:rtl/>
        </w:rPr>
        <w:br/>
      </w:r>
      <w:r w:rsidRPr="006216AF">
        <w:rPr>
          <w:rtl/>
        </w:rPr>
        <w:t>لبناتي منها خواتيم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rPr>
          <w:rtl/>
        </w:rPr>
      </w:pPr>
      <w:r w:rsidRPr="006216AF">
        <w:rPr>
          <w:rtl/>
        </w:rPr>
        <w:t xml:space="preserve">فلمّا ودّعته شغلني البكاء والأسى على مفارقته عن مساءلته ، فلمّا </w:t>
      </w:r>
      <w:r w:rsidR="0058272D">
        <w:rPr>
          <w:rtl/>
        </w:rPr>
        <w:br/>
      </w:r>
      <w:r w:rsidRPr="006216AF">
        <w:rPr>
          <w:rtl/>
        </w:rPr>
        <w:t xml:space="preserve">خرجت من بين يديه صاح بي : </w:t>
      </w:r>
      <w:r w:rsidR="009F08E4" w:rsidRPr="006216AF">
        <w:rPr>
          <w:rtl/>
        </w:rPr>
        <w:t>«</w:t>
      </w:r>
      <w:r w:rsidRPr="006216AF">
        <w:rPr>
          <w:rtl/>
        </w:rPr>
        <w:t>يا ريّان ، ارجع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فرجعت ، فقال لي :</w:t>
      </w:r>
      <w:r w:rsidR="006E2D38">
        <w:rPr>
          <w:rtl/>
        </w:rPr>
        <w:t xml:space="preserve"> </w:t>
      </w:r>
      <w:r w:rsidR="0058272D">
        <w:rPr>
          <w:rtl/>
        </w:rPr>
        <w:br/>
      </w:r>
      <w:r w:rsidR="009F08E4" w:rsidRPr="006216AF">
        <w:rPr>
          <w:rtl/>
        </w:rPr>
        <w:t>«</w:t>
      </w:r>
      <w:r w:rsidR="00E00231">
        <w:rPr>
          <w:rtl/>
        </w:rPr>
        <w:t>أ</w:t>
      </w:r>
      <w:r w:rsidRPr="006216AF">
        <w:rPr>
          <w:rtl/>
        </w:rPr>
        <w:t>ما تحب أن أدفع إليك قميصا</w:t>
      </w:r>
      <w:r w:rsidR="009429D5">
        <w:rPr>
          <w:rtl/>
        </w:rPr>
        <w:t>ً</w:t>
      </w:r>
      <w:r w:rsidRPr="006216AF">
        <w:rPr>
          <w:rtl/>
        </w:rPr>
        <w:t xml:space="preserve"> من ثياب جسدي تكفن فيه إذا فني </w:t>
      </w:r>
      <w:r w:rsidR="0058272D">
        <w:rPr>
          <w:rtl/>
        </w:rPr>
        <w:br/>
      </w:r>
      <w:r w:rsidRPr="006216AF">
        <w:rPr>
          <w:rtl/>
        </w:rPr>
        <w:t>أجلك أو ما تحبّ أن أدفع إليك دراهم تصوغ منها لبناتك خواتيم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فقلت : يا سيدي قد كان في نفسي أن أسألك ذلك ، فمنعني </w:t>
      </w:r>
      <w:r w:rsidR="0058272D">
        <w:rPr>
          <w:rtl/>
        </w:rPr>
        <w:br/>
      </w:r>
      <w:r w:rsidRPr="006216AF">
        <w:rPr>
          <w:rtl/>
        </w:rPr>
        <w:t>الغم لفراقك</w:t>
      </w:r>
      <w:r w:rsidR="00410A32">
        <w:rPr>
          <w:rtl/>
        </w:rPr>
        <w:t xml:space="preserve"> .</w:t>
      </w:r>
    </w:p>
    <w:p w:rsidR="00B0591C" w:rsidRDefault="005F4626" w:rsidP="00B0591C">
      <w:pPr>
        <w:rPr>
          <w:rStyle w:val="rfdLineChar"/>
        </w:rPr>
      </w:pPr>
      <w:r w:rsidRPr="006216AF">
        <w:rPr>
          <w:rtl/>
        </w:rPr>
        <w:t xml:space="preserve">فرفع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الوسادة وأخرج قميصا</w:t>
      </w:r>
      <w:r w:rsidR="009429D5">
        <w:rPr>
          <w:rtl/>
        </w:rPr>
        <w:t>ً</w:t>
      </w:r>
      <w:r w:rsidRPr="006216AF">
        <w:rPr>
          <w:rtl/>
        </w:rPr>
        <w:t xml:space="preserve"> ، فدفعه إليّ</w:t>
      </w:r>
      <w:r w:rsidR="009429D5">
        <w:rPr>
          <w:rtl/>
        </w:rPr>
        <w:t>َ</w:t>
      </w:r>
      <w:r w:rsidRPr="006216AF">
        <w:rPr>
          <w:rtl/>
        </w:rPr>
        <w:t xml:space="preserve"> ، ورفع</w:t>
      </w:r>
      <w:r w:rsidR="00B0591C">
        <w:rPr>
          <w:rFonts w:hint="cs"/>
          <w:rtl/>
        </w:rPr>
        <w:t xml:space="preserve"> </w:t>
      </w:r>
      <w:r w:rsidR="00B0591C">
        <w:rPr>
          <w:rtl/>
        </w:rPr>
        <w:br/>
      </w:r>
      <w:r w:rsidR="00B0591C">
        <w:rPr>
          <w:rStyle w:val="rfdLineChar"/>
          <w:rFonts w:hint="cs"/>
          <w:rtl/>
        </w:rPr>
        <w:t>___________________</w:t>
      </w:r>
    </w:p>
    <w:p w:rsidR="005F4626" w:rsidRPr="0093466F" w:rsidRDefault="005F4626" w:rsidP="00B0591C">
      <w:pPr>
        <w:pStyle w:val="rfdFootnote0"/>
        <w:rPr>
          <w:rtl/>
        </w:rPr>
      </w:pPr>
      <w:r w:rsidRPr="0093466F">
        <w:rPr>
          <w:rtl/>
        </w:rPr>
        <w:t>2</w:t>
      </w:r>
      <w:r w:rsidR="00B0591C">
        <w:rPr>
          <w:rFonts w:hint="cs"/>
          <w:rtl/>
        </w:rPr>
        <w:t xml:space="preserve"> </w:t>
      </w:r>
      <w:r w:rsidRPr="0093466F">
        <w:rPr>
          <w:rtl/>
        </w:rPr>
        <w:t>ـ</w:t>
      </w:r>
      <w:r w:rsidR="00B0591C">
        <w:rPr>
          <w:rFonts w:hint="cs"/>
          <w:rtl/>
        </w:rPr>
        <w:t xml:space="preserve"> </w:t>
      </w:r>
      <w:r w:rsidRPr="0093466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93466F">
        <w:rPr>
          <w:rtl/>
        </w:rPr>
        <w:t xml:space="preserve"> 2 : 208</w:t>
      </w:r>
      <w:r w:rsidR="0096323A">
        <w:rPr>
          <w:rtl/>
        </w:rPr>
        <w:t xml:space="preserve"> / </w:t>
      </w:r>
      <w:r w:rsidRPr="0093466F">
        <w:rPr>
          <w:rtl/>
        </w:rPr>
        <w:t>10 ، اختيار معرفة الرجال :</w:t>
      </w:r>
      <w:r w:rsidR="0093466F">
        <w:rPr>
          <w:rtl/>
        </w:rPr>
        <w:t xml:space="preserve"> </w:t>
      </w:r>
      <w:r w:rsidR="0058272D">
        <w:rPr>
          <w:rtl/>
        </w:rPr>
        <w:br/>
      </w:r>
      <w:r w:rsidR="00194BF8">
        <w:rPr>
          <w:rtl/>
        </w:rPr>
        <w:t>547</w:t>
      </w:r>
      <w:r w:rsidR="0096323A">
        <w:rPr>
          <w:rtl/>
        </w:rPr>
        <w:t xml:space="preserve"> / </w:t>
      </w:r>
      <w:r w:rsidR="00194BF8">
        <w:rPr>
          <w:rtl/>
        </w:rPr>
        <w:t>1036 ، مناقب ابن شهرا</w:t>
      </w:r>
      <w:r w:rsidRPr="0093466F">
        <w:rPr>
          <w:rtl/>
        </w:rPr>
        <w:t>شوب 4 : 340 ، قرب الإ</w:t>
      </w:r>
      <w:r w:rsidR="00194BF8">
        <w:rPr>
          <w:rtl/>
        </w:rPr>
        <w:t>ِ</w:t>
      </w:r>
      <w:r w:rsidRPr="0093466F">
        <w:rPr>
          <w:rtl/>
        </w:rPr>
        <w:t xml:space="preserve">سناد : 148 ، </w:t>
      </w:r>
      <w:r w:rsidR="0058272D">
        <w:rPr>
          <w:rtl/>
        </w:rPr>
        <w:br/>
      </w:r>
      <w:r w:rsidRPr="0093466F">
        <w:rPr>
          <w:rtl/>
        </w:rPr>
        <w:t>كشف الغمة 2 : 299 ، مع اختلاف فيه ، اعلام الورى</w:t>
      </w:r>
      <w:r w:rsidR="00194BF8" w:rsidRPr="00A944A4">
        <w:rPr>
          <w:rtl/>
        </w:rPr>
        <w:t>ٰ</w:t>
      </w:r>
      <w:r w:rsidRPr="0093466F">
        <w:rPr>
          <w:rtl/>
        </w:rPr>
        <w:t xml:space="preserve"> : 310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المضروبة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211</w:t>
      </w:r>
      <w:r w:rsidR="0096323A">
        <w:rPr>
          <w:rtl/>
        </w:rPr>
        <w:t xml:space="preserve"> / </w:t>
      </w:r>
      <w:r w:rsidRPr="006216AF">
        <w:rPr>
          <w:rtl/>
        </w:rPr>
        <w:t>17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جانب المصلّ</w:t>
      </w:r>
      <w:r w:rsidR="002E21A4">
        <w:rPr>
          <w:rtl/>
        </w:rPr>
        <w:t>َ</w:t>
      </w:r>
      <w:r w:rsidRPr="006216AF">
        <w:rPr>
          <w:rtl/>
        </w:rPr>
        <w:t>ى فأخرج دراهم ، فدفعها إلي ، وكانت ثلاثين درهما</w:t>
      </w:r>
      <w:r w:rsidR="009429D5">
        <w:rPr>
          <w:rtl/>
        </w:rPr>
        <w:t>ً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5F4626" w:rsidRPr="006216AF" w:rsidRDefault="005F4626" w:rsidP="00B0591C">
      <w:pPr>
        <w:rPr>
          <w:rtl/>
        </w:rPr>
      </w:pPr>
      <w:r w:rsidRPr="006216AF">
        <w:rPr>
          <w:rtl/>
        </w:rPr>
        <w:t>401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B0591C">
        <w:rPr>
          <w:rFonts w:hint="cs"/>
          <w:rtl/>
        </w:rPr>
        <w:t xml:space="preserve"> </w:t>
      </w:r>
      <w:r>
        <w:rPr>
          <w:rtl/>
        </w:rPr>
        <w:t>ـ</w:t>
      </w:r>
      <w:r w:rsidR="00B0591C">
        <w:rPr>
          <w:rFonts w:hint="cs"/>
          <w:rtl/>
        </w:rPr>
        <w:t xml:space="preserve"> </w:t>
      </w:r>
      <w:r w:rsidRPr="006216AF">
        <w:rPr>
          <w:rtl/>
        </w:rPr>
        <w:t xml:space="preserve">عن أحمد بن محمّد بن أبي نصر البزنطي ، قال : كنت </w:t>
      </w:r>
      <w:r w:rsidR="0058272D">
        <w:rPr>
          <w:rtl/>
        </w:rPr>
        <w:br/>
      </w:r>
      <w:r w:rsidRPr="006216AF">
        <w:rPr>
          <w:rtl/>
        </w:rPr>
        <w:t>شاكا</w:t>
      </w:r>
      <w:r w:rsidR="009429D5">
        <w:rPr>
          <w:rtl/>
        </w:rPr>
        <w:t>ً</w:t>
      </w:r>
      <w:r w:rsidRPr="006216AF">
        <w:rPr>
          <w:rtl/>
        </w:rPr>
        <w:t xml:space="preserve"> في أبي الحسن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وكتبت إليه كتابا</w:t>
      </w:r>
      <w:r w:rsidR="009429D5">
        <w:rPr>
          <w:rtl/>
        </w:rPr>
        <w:t>ً</w:t>
      </w:r>
      <w:r w:rsidRPr="006216AF">
        <w:rPr>
          <w:rtl/>
        </w:rPr>
        <w:t xml:space="preserve"> أسأله فيه </w:t>
      </w:r>
      <w:r w:rsidR="0058272D">
        <w:rPr>
          <w:rtl/>
        </w:rPr>
        <w:br/>
      </w:r>
      <w:r w:rsidRPr="006216AF">
        <w:rPr>
          <w:rtl/>
        </w:rPr>
        <w:t>الإ</w:t>
      </w:r>
      <w:r w:rsidR="002E21A4">
        <w:rPr>
          <w:rtl/>
        </w:rPr>
        <w:t>ِ</w:t>
      </w:r>
      <w:r w:rsidRPr="006216AF">
        <w:rPr>
          <w:rtl/>
        </w:rPr>
        <w:t xml:space="preserve">ذن عليه ، وقد أضمرت في نفسي أن أسأله إذا دخلت عليه عن ثلاث </w:t>
      </w:r>
      <w:r w:rsidR="0058272D">
        <w:rPr>
          <w:rtl/>
        </w:rPr>
        <w:br/>
      </w:r>
      <w:r w:rsidRPr="006216AF">
        <w:rPr>
          <w:rtl/>
        </w:rPr>
        <w:t>آيات قد عقدت قلبي عليها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فأتاني جواب ما كتبت به إليه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عافانا الله وإياك ، أمّا ما </w:t>
      </w:r>
      <w:r w:rsidR="0058272D">
        <w:rPr>
          <w:rtl/>
        </w:rPr>
        <w:br/>
      </w:r>
      <w:r w:rsidRPr="006216AF">
        <w:rPr>
          <w:rtl/>
        </w:rPr>
        <w:t>طلبت من الإ</w:t>
      </w:r>
      <w:r w:rsidR="002E21A4">
        <w:rPr>
          <w:rtl/>
        </w:rPr>
        <w:t>ِ</w:t>
      </w:r>
      <w:r w:rsidRPr="006216AF">
        <w:rPr>
          <w:rtl/>
        </w:rPr>
        <w:t>ذن عليّ</w:t>
      </w:r>
      <w:r w:rsidR="009429D5">
        <w:rPr>
          <w:rtl/>
        </w:rPr>
        <w:t>َ</w:t>
      </w:r>
      <w:r w:rsidRPr="006216AF">
        <w:rPr>
          <w:rtl/>
        </w:rPr>
        <w:t xml:space="preserve"> فإنّ الدخول عليّ</w:t>
      </w:r>
      <w:r w:rsidR="002E21A4">
        <w:rPr>
          <w:rtl/>
        </w:rPr>
        <w:t>َ</w:t>
      </w:r>
      <w:r w:rsidRPr="006216AF">
        <w:rPr>
          <w:rtl/>
        </w:rPr>
        <w:t xml:space="preserve"> صعب ، وهؤلاء قد ضيّقوا عليّ</w:t>
      </w:r>
      <w:r w:rsidR="002E21A4">
        <w:rPr>
          <w:rtl/>
        </w:rPr>
        <w:t>َ</w:t>
      </w:r>
      <w:r w:rsidRPr="006216AF">
        <w:rPr>
          <w:rtl/>
        </w:rPr>
        <w:t xml:space="preserve"> </w:t>
      </w:r>
      <w:r w:rsidR="0058272D">
        <w:rPr>
          <w:rtl/>
        </w:rPr>
        <w:br/>
      </w:r>
      <w:r w:rsidRPr="006216AF">
        <w:rPr>
          <w:rtl/>
        </w:rPr>
        <w:t>في ذلك الوقت فلست تقدر عليه الآن ، وسيكون إن شاء 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وكتب </w:t>
      </w:r>
      <w:r w:rsidR="0058272D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بجواب ما أردت أن أسأله من الآيات الثلاث في الكتاب ، </w:t>
      </w:r>
      <w:r w:rsidR="0058272D">
        <w:rPr>
          <w:rtl/>
        </w:rPr>
        <w:br/>
      </w:r>
      <w:r w:rsidRPr="006216AF">
        <w:rPr>
          <w:rtl/>
        </w:rPr>
        <w:t>ولا والله ما ذكرت له منهنّ</w:t>
      </w:r>
      <w:r w:rsidR="009429D5">
        <w:rPr>
          <w:rtl/>
        </w:rPr>
        <w:t>َ</w:t>
      </w:r>
      <w:r w:rsidRPr="006216AF">
        <w:rPr>
          <w:rtl/>
        </w:rPr>
        <w:t xml:space="preserve"> شيئا</w:t>
      </w:r>
      <w:r w:rsidR="009429D5">
        <w:rPr>
          <w:rtl/>
        </w:rPr>
        <w:t>ً</w:t>
      </w:r>
      <w:r w:rsidRPr="006216AF">
        <w:rPr>
          <w:rtl/>
        </w:rPr>
        <w:t xml:space="preserve"> ، ولقد بقيت متعجبا</w:t>
      </w:r>
      <w:r w:rsidR="009429D5">
        <w:rPr>
          <w:rtl/>
        </w:rPr>
        <w:t>ً</w:t>
      </w:r>
      <w:r w:rsidRPr="006216AF">
        <w:rPr>
          <w:rtl/>
        </w:rPr>
        <w:t xml:space="preserve"> بما ذكر هو في </w:t>
      </w:r>
      <w:r w:rsidR="0058272D">
        <w:rPr>
          <w:rtl/>
        </w:rPr>
        <w:br/>
      </w:r>
      <w:r w:rsidRPr="006216AF">
        <w:rPr>
          <w:rtl/>
        </w:rPr>
        <w:t xml:space="preserve">الكتاب ، ولم أدر أنه جوابي إلا بعد ذلك ، فوقفت على معنى ما كتب </w:t>
      </w:r>
      <w:r w:rsidR="0058272D">
        <w:rPr>
          <w:rtl/>
        </w:rPr>
        <w:br/>
      </w:r>
      <w:r w:rsidRPr="006216AF">
        <w:rPr>
          <w:rtl/>
        </w:rPr>
        <w:t>به</w:t>
      </w:r>
      <w:r w:rsidR="00410A32">
        <w:rPr>
          <w:rtl/>
        </w:rPr>
        <w:t xml:space="preserve"> .</w:t>
      </w:r>
    </w:p>
    <w:p w:rsidR="005F4626" w:rsidRPr="006216AF" w:rsidRDefault="005F4626" w:rsidP="00B0591C">
      <w:pPr>
        <w:rPr>
          <w:rtl/>
        </w:rPr>
      </w:pPr>
      <w:r w:rsidRPr="006216AF">
        <w:rPr>
          <w:rtl/>
        </w:rPr>
        <w:t>402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B0591C">
        <w:rPr>
          <w:rFonts w:hint="cs"/>
          <w:rtl/>
        </w:rPr>
        <w:t xml:space="preserve"> </w:t>
      </w:r>
      <w:r>
        <w:rPr>
          <w:rtl/>
        </w:rPr>
        <w:t>ـ</w:t>
      </w:r>
      <w:r w:rsidR="00B0591C">
        <w:rPr>
          <w:rFonts w:hint="cs"/>
          <w:rtl/>
        </w:rPr>
        <w:t xml:space="preserve"> </w:t>
      </w:r>
      <w:r w:rsidRPr="006216AF">
        <w:rPr>
          <w:rtl/>
        </w:rPr>
        <w:t xml:space="preserve">ابن أبي يحيى ، قال : لمّا توفي أبو الحسن موسى </w:t>
      </w:r>
      <w:r w:rsidR="00276CED">
        <w:rPr>
          <w:rtl/>
        </w:rPr>
        <w:t xml:space="preserve">عليه </w:t>
      </w:r>
      <w:r w:rsidR="0058272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وقفت فحججت تلك السنة ، فإذا أنا بعلي بن موسى الرضا </w:t>
      </w:r>
      <w:r w:rsidR="00276CED">
        <w:rPr>
          <w:rtl/>
        </w:rPr>
        <w:t xml:space="preserve">عليه </w:t>
      </w:r>
      <w:r w:rsidR="0058272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فأضمرت في نفسي أمرا</w:t>
      </w:r>
      <w:r w:rsidR="002E21A4">
        <w:rPr>
          <w:rtl/>
        </w:rPr>
        <w:t>ً</w:t>
      </w:r>
      <w:r w:rsidRPr="006216AF">
        <w:rPr>
          <w:rtl/>
        </w:rPr>
        <w:t xml:space="preserve"> فقلت : </w:t>
      </w:r>
      <w:r w:rsidRPr="006216AF">
        <w:rPr>
          <w:rStyle w:val="rfdAlaem"/>
          <w:rtl/>
        </w:rPr>
        <w:t>(</w:t>
      </w:r>
      <w:r w:rsidR="002E21A4" w:rsidRPr="002E21A4">
        <w:rPr>
          <w:rStyle w:val="rfdAie"/>
          <w:rtl/>
        </w:rPr>
        <w:t xml:space="preserve"> أَبَشَرًا مِّنَّا وَاحِدًا نَّتَّبِعُهُ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فمرّ </w:t>
      </w:r>
      <w:r w:rsidR="0058272D">
        <w:rPr>
          <w:rtl/>
        </w:rPr>
        <w:br/>
      </w:r>
      <w:r w:rsidRPr="006216AF">
        <w:rPr>
          <w:rtl/>
        </w:rPr>
        <w:t>كالبرق الخاطف عليّ</w:t>
      </w:r>
      <w:r w:rsidR="002E21A4">
        <w:rPr>
          <w:rtl/>
        </w:rPr>
        <w:t>َ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أنا البشر الذي يجب عليك أن تتبعني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6E2D38">
        <w:rPr>
          <w:rtl/>
        </w:rPr>
        <w:t xml:space="preserve"> </w:t>
      </w:r>
      <w:r w:rsidR="0058272D">
        <w:rPr>
          <w:rtl/>
        </w:rPr>
        <w:br/>
      </w:r>
      <w:r w:rsidRPr="006216AF">
        <w:rPr>
          <w:rtl/>
        </w:rPr>
        <w:t>فقلت : يا مولاي معذرة إلى الله تعالى وإليك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مغفور لك إن </w:t>
      </w:r>
      <w:r w:rsidR="0058272D">
        <w:rPr>
          <w:rtl/>
        </w:rPr>
        <w:br/>
      </w:r>
      <w:r w:rsidRPr="006216AF">
        <w:rPr>
          <w:rtl/>
        </w:rPr>
        <w:t>شاء 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B0591C" w:rsidRDefault="005F4626" w:rsidP="00B0591C">
      <w:pPr>
        <w:rPr>
          <w:rStyle w:val="rfdLineChar"/>
        </w:rPr>
      </w:pPr>
      <w:r w:rsidRPr="006216AF">
        <w:rPr>
          <w:rtl/>
        </w:rPr>
        <w:t>403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B0591C">
        <w:rPr>
          <w:rFonts w:hint="cs"/>
          <w:rtl/>
        </w:rPr>
        <w:t xml:space="preserve"> </w:t>
      </w:r>
      <w:r>
        <w:rPr>
          <w:rtl/>
        </w:rPr>
        <w:t>ـ</w:t>
      </w:r>
      <w:r w:rsidR="00B0591C">
        <w:rPr>
          <w:rFonts w:hint="cs"/>
          <w:rtl/>
        </w:rPr>
        <w:t xml:space="preserve"> </w:t>
      </w:r>
      <w:r w:rsidRPr="006216AF">
        <w:rPr>
          <w:rtl/>
        </w:rPr>
        <w:t xml:space="preserve">وروى مالك بن نوبخت ، عن جدّه أبي محمّد </w:t>
      </w:r>
      <w:r w:rsidR="0058272D">
        <w:rPr>
          <w:rtl/>
        </w:rPr>
        <w:br/>
      </w:r>
      <w:r w:rsidRPr="006216AF">
        <w:rPr>
          <w:rtl/>
        </w:rPr>
        <w:t>الغفاري ، قال : لزمني دين ثقيل ، فقلت : ما لقضاء ديني غير سيدي</w:t>
      </w:r>
      <w:r w:rsidR="00B0591C">
        <w:rPr>
          <w:rFonts w:hint="cs"/>
          <w:rtl/>
        </w:rPr>
        <w:t xml:space="preserve"> </w:t>
      </w:r>
      <w:r w:rsidR="00B0591C">
        <w:rPr>
          <w:rtl/>
        </w:rPr>
        <w:br/>
      </w:r>
      <w:r w:rsidR="00B0591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212</w:t>
      </w:r>
      <w:r w:rsidR="0096323A">
        <w:rPr>
          <w:rtl/>
        </w:rPr>
        <w:t xml:space="preserve"> / </w:t>
      </w:r>
      <w:r w:rsidRPr="006216AF">
        <w:rPr>
          <w:rtl/>
        </w:rPr>
        <w:t>18 ، غيبة الطوسي : 47 ، مثله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217</w:t>
      </w:r>
      <w:r w:rsidR="0096323A">
        <w:rPr>
          <w:rtl/>
        </w:rPr>
        <w:t xml:space="preserve"> / </w:t>
      </w:r>
      <w:r w:rsidRPr="006216AF">
        <w:rPr>
          <w:rtl/>
        </w:rPr>
        <w:t>27 ، بحار الأنوار 49</w:t>
      </w:r>
      <w:r w:rsidR="0096323A">
        <w:rPr>
          <w:rtl/>
        </w:rPr>
        <w:t xml:space="preserve"> / </w:t>
      </w:r>
      <w:r w:rsidRPr="006216AF">
        <w:rPr>
          <w:rtl/>
        </w:rPr>
        <w:t>38</w:t>
      </w:r>
      <w:r w:rsidR="0096323A">
        <w:rPr>
          <w:rtl/>
        </w:rPr>
        <w:t xml:space="preserve"> / </w:t>
      </w:r>
      <w:r w:rsidRPr="006216AF">
        <w:rPr>
          <w:rtl/>
        </w:rPr>
        <w:t>21</w:t>
      </w:r>
    </w:p>
    <w:p w:rsidR="005F4626" w:rsidRPr="006216AF" w:rsidRDefault="005F4626" w:rsidP="0058272D">
      <w:pPr>
        <w:rPr>
          <w:rtl/>
        </w:rPr>
      </w:pPr>
      <w:r w:rsidRPr="006216AF">
        <w:rPr>
          <w:rStyle w:val="rfdFootnote"/>
          <w:rtl/>
        </w:rPr>
        <w:t>(</w:t>
      </w:r>
      <w:r w:rsidR="0058272D">
        <w:rPr>
          <w:rStyle w:val="rfdFootnote"/>
          <w:rtl/>
        </w:rPr>
        <w:t>1</w:t>
      </w:r>
      <w:r w:rsidRPr="006216AF">
        <w:rPr>
          <w:rStyle w:val="rfdFootnote"/>
          <w:rtl/>
        </w:rPr>
        <w:t>) سورة القمر الآية : 24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0591C">
      <w:pPr>
        <w:pStyle w:val="rfdFootnote0"/>
        <w:rPr>
          <w:rtl/>
        </w:rPr>
      </w:pPr>
      <w:r w:rsidRPr="006216AF">
        <w:rPr>
          <w:rtl/>
        </w:rPr>
        <w:t>6</w:t>
      </w:r>
      <w:r w:rsidR="00B0591C">
        <w:rPr>
          <w:rFonts w:hint="cs"/>
          <w:rtl/>
        </w:rPr>
        <w:t xml:space="preserve"> </w:t>
      </w:r>
      <w:r>
        <w:rPr>
          <w:rtl/>
        </w:rPr>
        <w:t>ـ</w:t>
      </w:r>
      <w:r w:rsidR="00B0591C">
        <w:rPr>
          <w:rFonts w:hint="cs"/>
          <w:rtl/>
        </w:rPr>
        <w:t xml:space="preserve">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218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29 ، بحار الأنوار </w:t>
      </w:r>
      <w:r w:rsidR="0058272D">
        <w:rPr>
          <w:rtl/>
        </w:rPr>
        <w:br/>
      </w:r>
      <w:r w:rsidRPr="006216AF">
        <w:rPr>
          <w:rtl/>
        </w:rPr>
        <w:t>49 : 38</w:t>
      </w:r>
      <w:r w:rsidR="0096323A">
        <w:rPr>
          <w:rtl/>
        </w:rPr>
        <w:t xml:space="preserve"> / </w:t>
      </w:r>
      <w:r w:rsidRPr="006216AF">
        <w:rPr>
          <w:rtl/>
        </w:rPr>
        <w:t>22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ومولاي أبي الحسن الرضا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أصبحت أتيت منزله ، واستأذنت عليه فأذن لي ، فدخلت </w:t>
      </w:r>
      <w:r w:rsidR="0058272D">
        <w:rPr>
          <w:rtl/>
        </w:rPr>
        <w:br/>
      </w:r>
      <w:r w:rsidRPr="006216AF">
        <w:rPr>
          <w:rtl/>
        </w:rPr>
        <w:t xml:space="preserve">فقال لي : </w:t>
      </w:r>
      <w:r w:rsidR="009F08E4" w:rsidRPr="006216AF">
        <w:rPr>
          <w:rtl/>
        </w:rPr>
        <w:t>«</w:t>
      </w:r>
      <w:r w:rsidRPr="006216AF">
        <w:rPr>
          <w:rtl/>
        </w:rPr>
        <w:t>ابتداء يا أبا محمّد ، قد عرفنا حاجتك وعلينا قضاء دينك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أمسينا أتى بطعام الإ</w:t>
      </w:r>
      <w:r w:rsidR="007E55A2">
        <w:rPr>
          <w:rtl/>
        </w:rPr>
        <w:t>ِ</w:t>
      </w:r>
      <w:r w:rsidRPr="006216AF">
        <w:rPr>
          <w:rtl/>
        </w:rPr>
        <w:t xml:space="preserve">فطار ، فأكلنا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محمّد ، </w:t>
      </w:r>
      <w:r w:rsidR="0058272D">
        <w:rPr>
          <w:rtl/>
        </w:rPr>
        <w:br/>
      </w:r>
      <w:r w:rsidRPr="006216AF">
        <w:rPr>
          <w:rtl/>
        </w:rPr>
        <w:t>تبيت أو تنصرف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يا سيدي ، إن قضيت حاجتي بالانصراف </w:t>
      </w:r>
      <w:r w:rsidR="0058272D">
        <w:rPr>
          <w:rtl/>
        </w:rPr>
        <w:br/>
      </w:r>
      <w:r w:rsidRPr="006216AF">
        <w:rPr>
          <w:rtl/>
        </w:rPr>
        <w:t>أحبّ إليّ</w:t>
      </w:r>
      <w:r w:rsidR="009429D5">
        <w:rPr>
          <w:rtl/>
        </w:rPr>
        <w:t>َ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فتناول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تحت البساط قبضة ودفعها إليّ</w:t>
      </w:r>
      <w:r w:rsidR="007E55A2">
        <w:rPr>
          <w:rtl/>
        </w:rPr>
        <w:t>َ</w:t>
      </w:r>
      <w:r w:rsidRPr="006216AF">
        <w:rPr>
          <w:rtl/>
        </w:rPr>
        <w:t xml:space="preserve"> ، </w:t>
      </w:r>
      <w:r w:rsidR="0058272D">
        <w:rPr>
          <w:rtl/>
        </w:rPr>
        <w:br/>
      </w:r>
      <w:r w:rsidRPr="006216AF">
        <w:rPr>
          <w:rtl/>
        </w:rPr>
        <w:t xml:space="preserve">فخرجت ودنوت من السراج ، فإذا هي دنانير حمر وصفر ، فأول دينار </w:t>
      </w:r>
      <w:r w:rsidR="0058272D">
        <w:rPr>
          <w:rtl/>
        </w:rPr>
        <w:br/>
      </w:r>
      <w:r w:rsidRPr="006216AF">
        <w:rPr>
          <w:rtl/>
        </w:rPr>
        <w:t xml:space="preserve">وقع في يدي رأيت نقشه كان عليه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محمّد ، الدنانير خمسون ، </w:t>
      </w:r>
      <w:r w:rsidR="0058272D">
        <w:rPr>
          <w:rtl/>
        </w:rPr>
        <w:br/>
      </w:r>
      <w:r w:rsidRPr="006216AF">
        <w:rPr>
          <w:rtl/>
        </w:rPr>
        <w:t>ستة وعشرون منها لقضاء دينك ، وأربعة وعشرون لنفقة بيتك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أصبحت فتشت الدنانير ، فلم أج</w:t>
      </w:r>
      <w:r w:rsidR="009429D5">
        <w:rPr>
          <w:rtl/>
        </w:rPr>
        <w:t>د ذلك الدي</w:t>
      </w:r>
      <w:r w:rsidRPr="006216AF">
        <w:rPr>
          <w:rtl/>
        </w:rPr>
        <w:t xml:space="preserve">نار ، وإذا هي </w:t>
      </w:r>
      <w:r w:rsidR="0058272D">
        <w:rPr>
          <w:rtl/>
        </w:rPr>
        <w:br/>
      </w:r>
      <w:r w:rsidRPr="006216AF">
        <w:rPr>
          <w:rtl/>
        </w:rPr>
        <w:t>لم تنقص شيئا</w:t>
      </w:r>
      <w:r w:rsidR="009429D5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وفيه ثلاث آيات</w:t>
      </w:r>
      <w:r w:rsidR="00410A32">
        <w:rPr>
          <w:rtl/>
        </w:rPr>
        <w:t xml:space="preserve"> .</w:t>
      </w:r>
    </w:p>
    <w:p w:rsidR="005F4626" w:rsidRPr="006216AF" w:rsidRDefault="005F4626" w:rsidP="00B0591C">
      <w:pPr>
        <w:rPr>
          <w:rtl/>
        </w:rPr>
      </w:pPr>
      <w:r w:rsidRPr="006216AF">
        <w:rPr>
          <w:rtl/>
        </w:rPr>
        <w:t>404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B0591C">
        <w:rPr>
          <w:rFonts w:hint="cs"/>
          <w:rtl/>
        </w:rPr>
        <w:t xml:space="preserve"> </w:t>
      </w:r>
      <w:r>
        <w:rPr>
          <w:rtl/>
        </w:rPr>
        <w:t>ـ</w:t>
      </w:r>
      <w:r w:rsidR="00B0591C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عيسى اليقطيني ، قال : سمعت هشاما </w:t>
      </w:r>
      <w:r w:rsidR="0058272D">
        <w:rPr>
          <w:rtl/>
        </w:rPr>
        <w:br/>
      </w:r>
      <w:r w:rsidRPr="006216AF">
        <w:rPr>
          <w:rtl/>
        </w:rPr>
        <w:t xml:space="preserve">العباسي يقول : دخلت على أبي الحسن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يوما أريد </w:t>
      </w:r>
      <w:r w:rsidR="0058272D">
        <w:rPr>
          <w:rtl/>
        </w:rPr>
        <w:br/>
      </w:r>
      <w:r w:rsidRPr="006216AF">
        <w:rPr>
          <w:rtl/>
        </w:rPr>
        <w:t xml:space="preserve">أن أسأله أن يعوّذني من صداع أصابني ، وأن يهب لي ثوبين من ثيابه </w:t>
      </w:r>
      <w:r w:rsidR="0058272D">
        <w:rPr>
          <w:rtl/>
        </w:rPr>
        <w:br/>
      </w:r>
      <w:r w:rsidRPr="006216AF">
        <w:rPr>
          <w:rtl/>
        </w:rPr>
        <w:t xml:space="preserve">أحرم فيهما ، فلمّا دخلت سألته عن مسائل فأجابني ، ونسيت حوائجي ، </w:t>
      </w:r>
      <w:r w:rsidR="0058272D">
        <w:rPr>
          <w:rtl/>
        </w:rPr>
        <w:br/>
      </w:r>
      <w:r w:rsidRPr="006216AF">
        <w:rPr>
          <w:rtl/>
        </w:rPr>
        <w:t xml:space="preserve">فلمّا قمت لأخرج وأردت أن أودّعه قال لي : </w:t>
      </w:r>
      <w:r w:rsidR="009F08E4" w:rsidRPr="006216AF">
        <w:rPr>
          <w:rtl/>
        </w:rPr>
        <w:t>«</w:t>
      </w:r>
      <w:r w:rsidRPr="006216AF">
        <w:rPr>
          <w:rtl/>
        </w:rPr>
        <w:t>اجلس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فجلست بين </w:t>
      </w:r>
      <w:r w:rsidR="0058272D">
        <w:rPr>
          <w:rtl/>
        </w:rPr>
        <w:br/>
      </w:r>
      <w:r w:rsidRPr="006216AF">
        <w:rPr>
          <w:rtl/>
        </w:rPr>
        <w:t>يديه ، فوضع يده على رأسي وعوّ</w:t>
      </w:r>
      <w:r w:rsidR="007E55A2">
        <w:rPr>
          <w:rtl/>
        </w:rPr>
        <w:t>َ</w:t>
      </w:r>
      <w:r w:rsidRPr="006216AF">
        <w:rPr>
          <w:rtl/>
        </w:rPr>
        <w:t xml:space="preserve">ذني ، ثمّ دعا بثوبين سعيديين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على </w:t>
      </w:r>
      <w:r w:rsidR="0058272D">
        <w:rPr>
          <w:rtl/>
        </w:rPr>
        <w:br/>
      </w:r>
      <w:r w:rsidRPr="006216AF">
        <w:rPr>
          <w:rtl/>
        </w:rPr>
        <w:t>عمل الموشى الذي كنت أطلبه ، فدفعهما إليّ</w:t>
      </w:r>
      <w:r w:rsidR="007E55A2">
        <w:rPr>
          <w:rtl/>
        </w:rPr>
        <w:t>َ</w:t>
      </w:r>
      <w:r w:rsidR="00410A32">
        <w:rPr>
          <w:rtl/>
        </w:rPr>
        <w:t xml:space="preserve"> .</w:t>
      </w:r>
    </w:p>
    <w:p w:rsidR="00B0591C" w:rsidRDefault="00B0591C" w:rsidP="00B0591C">
      <w:pPr>
        <w:rPr>
          <w:rStyle w:val="rfdLineChar"/>
        </w:rPr>
      </w:pP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B0591C">
      <w:pPr>
        <w:pStyle w:val="rfdFootnote0"/>
        <w:rPr>
          <w:rtl/>
        </w:rPr>
      </w:pPr>
      <w:r w:rsidRPr="006216AF">
        <w:rPr>
          <w:rtl/>
        </w:rPr>
        <w:t>7</w:t>
      </w:r>
      <w:r w:rsidR="00B0591C">
        <w:rPr>
          <w:rFonts w:hint="cs"/>
          <w:rtl/>
        </w:rPr>
        <w:t xml:space="preserve"> </w:t>
      </w:r>
      <w:r>
        <w:rPr>
          <w:rtl/>
        </w:rPr>
        <w:t>ـ</w:t>
      </w:r>
      <w:r w:rsidR="00B0591C">
        <w:rPr>
          <w:rFonts w:hint="cs"/>
          <w:rtl/>
        </w:rPr>
        <w:t xml:space="preserve">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220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36 ، كشف الغمة 2 : 303 ، </w:t>
      </w:r>
      <w:r w:rsidR="0058272D">
        <w:rPr>
          <w:rtl/>
        </w:rPr>
        <w:br/>
      </w:r>
      <w:r w:rsidRPr="006216AF">
        <w:rPr>
          <w:rtl/>
        </w:rPr>
        <w:t>قطعة منه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السعيدية : من برود اليمن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سعد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3 : 218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6E2D38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6E2D38" w:rsidRDefault="005F4626" w:rsidP="00B0591C">
      <w:pPr>
        <w:pStyle w:val="Heading2Center"/>
        <w:rPr>
          <w:rtl/>
        </w:rPr>
      </w:pPr>
      <w:r w:rsidRPr="006216AF">
        <w:rPr>
          <w:rtl/>
        </w:rPr>
        <w:t>في بيان ظهور آياته تجري مجرى تلك</w:t>
      </w:r>
      <w:r w:rsidR="006E2D38">
        <w:rPr>
          <w:rtl/>
        </w:rPr>
        <w:t xml:space="preserve"> </w:t>
      </w:r>
      <w:r w:rsidR="006E2D38" w:rsidRPr="006E2D38">
        <w:rPr>
          <w:rStyle w:val="rfdFootnotenum"/>
          <w:rtl/>
        </w:rPr>
        <w:t>(</w:t>
      </w:r>
      <w:r w:rsidR="00B0591C">
        <w:rPr>
          <w:rStyle w:val="rfdFootnotenum"/>
        </w:rPr>
        <w:t>*</w:t>
      </w:r>
      <w:r w:rsidR="006E2D38" w:rsidRPr="006E2D38">
        <w:rPr>
          <w:rStyle w:val="rfdFootnotenum"/>
          <w:rtl/>
        </w:rPr>
        <w:t>)</w:t>
      </w:r>
    </w:p>
    <w:p w:rsidR="005F4626" w:rsidRPr="005D6800" w:rsidRDefault="005F4626" w:rsidP="001F459E">
      <w:pPr>
        <w:pStyle w:val="rfdCenterBold2"/>
        <w:rPr>
          <w:rtl/>
        </w:rPr>
      </w:pPr>
      <w:r w:rsidRPr="005D6800">
        <w:rPr>
          <w:rtl/>
        </w:rPr>
        <w:t>وفيه : حديثان</w:t>
      </w:r>
    </w:p>
    <w:p w:rsidR="005F4626" w:rsidRPr="006216AF" w:rsidRDefault="005F4626" w:rsidP="00B0591C">
      <w:pPr>
        <w:rPr>
          <w:rtl/>
        </w:rPr>
      </w:pPr>
      <w:r w:rsidRPr="006216AF">
        <w:rPr>
          <w:rtl/>
        </w:rPr>
        <w:t>405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B0591C">
        <w:rPr>
          <w:rFonts w:hint="cs"/>
          <w:rtl/>
        </w:rPr>
        <w:t xml:space="preserve"> </w:t>
      </w:r>
      <w:r>
        <w:rPr>
          <w:rtl/>
        </w:rPr>
        <w:t>ـ</w:t>
      </w:r>
      <w:r w:rsidR="00B0591C">
        <w:rPr>
          <w:rFonts w:hint="cs"/>
          <w:rtl/>
        </w:rPr>
        <w:t xml:space="preserve"> </w:t>
      </w:r>
      <w:r w:rsidRPr="006216AF">
        <w:rPr>
          <w:rtl/>
        </w:rPr>
        <w:t xml:space="preserve">عن الحسن بن علي الوشّاء ، قال : كنت كتبت مسائل </w:t>
      </w:r>
      <w:r w:rsidR="0058272D">
        <w:rPr>
          <w:rtl/>
        </w:rPr>
        <w:br/>
      </w:r>
      <w:r w:rsidRPr="006216AF">
        <w:rPr>
          <w:rtl/>
        </w:rPr>
        <w:t xml:space="preserve">كثيرة قبل أن أقطع على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وجمعتها في كتاب ممّا </w:t>
      </w:r>
      <w:r w:rsidR="0058272D">
        <w:rPr>
          <w:rtl/>
        </w:rPr>
        <w:br/>
      </w:r>
      <w:r w:rsidRPr="006216AF">
        <w:rPr>
          <w:rtl/>
        </w:rPr>
        <w:t xml:space="preserve">روي عن آبائه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وغيره ، وأردت أن</w:t>
      </w:r>
      <w:r w:rsidR="001F572D">
        <w:rPr>
          <w:rtl/>
        </w:rPr>
        <w:t xml:space="preserve"> أ</w:t>
      </w:r>
      <w:r w:rsidRPr="006216AF">
        <w:rPr>
          <w:rtl/>
        </w:rPr>
        <w:t xml:space="preserve">تثبت في أمره وأختبره ، </w:t>
      </w:r>
      <w:r w:rsidR="0058272D">
        <w:rPr>
          <w:rtl/>
        </w:rPr>
        <w:br/>
      </w:r>
      <w:r w:rsidRPr="006216AF">
        <w:rPr>
          <w:rtl/>
        </w:rPr>
        <w:t xml:space="preserve">فحملت الكتاب في كمي وصرت إلى منزله ، وأردت أن أجد منه خلوة </w:t>
      </w:r>
      <w:r w:rsidR="0058272D">
        <w:rPr>
          <w:rtl/>
        </w:rPr>
        <w:br/>
      </w:r>
      <w:r w:rsidRPr="006216AF">
        <w:rPr>
          <w:rtl/>
        </w:rPr>
        <w:t>فأتلو له الكتاب ، فجلست ناحية وأنا متفكر في طلب الإ</w:t>
      </w:r>
      <w:r w:rsidR="005D6800">
        <w:rPr>
          <w:rtl/>
        </w:rPr>
        <w:t>ِ</w:t>
      </w:r>
      <w:r w:rsidRPr="006216AF">
        <w:rPr>
          <w:rtl/>
        </w:rPr>
        <w:t xml:space="preserve">ذن عليه ، فإذا </w:t>
      </w:r>
      <w:r w:rsidR="0058272D">
        <w:rPr>
          <w:rtl/>
        </w:rPr>
        <w:br/>
      </w:r>
      <w:r w:rsidRPr="006216AF">
        <w:rPr>
          <w:rtl/>
        </w:rPr>
        <w:t xml:space="preserve">أنا بالغلام قد خرج من الدار وفي يده كتاب ، فقال : أيّكم الحسن بن </w:t>
      </w:r>
      <w:r w:rsidR="0058272D">
        <w:rPr>
          <w:rtl/>
        </w:rPr>
        <w:br/>
      </w:r>
      <w:r w:rsidRPr="006216AF">
        <w:rPr>
          <w:rtl/>
        </w:rPr>
        <w:t>علي الوشاء البغدادي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فقمت إليه وقلت : أنا الحسن بن علي ، فما </w:t>
      </w:r>
      <w:r w:rsidR="0058272D">
        <w:rPr>
          <w:rtl/>
        </w:rPr>
        <w:br/>
      </w:r>
      <w:r w:rsidRPr="006216AF">
        <w:rPr>
          <w:rtl/>
        </w:rPr>
        <w:t>حاجتك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هذا الكتاب أمرني أن أدفعه إليك ، فهاك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فأخذته </w:t>
      </w:r>
      <w:r w:rsidR="0058272D">
        <w:rPr>
          <w:rtl/>
        </w:rPr>
        <w:br/>
      </w:r>
      <w:r w:rsidRPr="006216AF">
        <w:rPr>
          <w:rtl/>
        </w:rPr>
        <w:t>وتنحيت ناحية ، فقرأته ، فإذا فيه والله</w:t>
      </w:r>
      <w:r w:rsidR="006E2D38">
        <w:rPr>
          <w:rtl/>
        </w:rPr>
        <w:t xml:space="preserve"> </w:t>
      </w:r>
      <w:r w:rsidRPr="006216AF">
        <w:rPr>
          <w:rtl/>
        </w:rPr>
        <w:t xml:space="preserve">جواب مسألة مسألة ، فعند ذلك </w:t>
      </w:r>
      <w:r w:rsidR="0058272D">
        <w:rPr>
          <w:rtl/>
        </w:rPr>
        <w:br/>
      </w:r>
      <w:r w:rsidRPr="006216AF">
        <w:rPr>
          <w:rtl/>
        </w:rPr>
        <w:t>قطعت عليه ، وتركت الوقف</w:t>
      </w:r>
      <w:r w:rsidR="00410A32">
        <w:rPr>
          <w:rtl/>
        </w:rPr>
        <w:t xml:space="preserve"> .</w:t>
      </w:r>
    </w:p>
    <w:p w:rsidR="00A37374" w:rsidRDefault="005F4626" w:rsidP="00A37374">
      <w:pPr>
        <w:rPr>
          <w:rStyle w:val="rfdLineChar"/>
        </w:rPr>
      </w:pPr>
      <w:r w:rsidRPr="006216AF">
        <w:rPr>
          <w:rtl/>
        </w:rPr>
        <w:t>406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A37374">
        <w:rPr>
          <w:rFonts w:hint="cs"/>
          <w:rtl/>
        </w:rPr>
        <w:t xml:space="preserve"> </w:t>
      </w:r>
      <w:r>
        <w:rPr>
          <w:rtl/>
        </w:rPr>
        <w:t>ـ</w:t>
      </w:r>
      <w:r w:rsidR="00A37374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محمد الشيرواني ، عن علي بن أحمد </w:t>
      </w:r>
      <w:r w:rsidR="0058272D">
        <w:rPr>
          <w:rtl/>
        </w:rPr>
        <w:br/>
      </w:r>
      <w:r w:rsidRPr="006216AF">
        <w:rPr>
          <w:rtl/>
        </w:rPr>
        <w:t>الوشّاء الكوفي ، قال : خرجت من الكوفة إلى خراسان ، فقالت لي</w:t>
      </w:r>
      <w:r w:rsidR="00A37374">
        <w:rPr>
          <w:rFonts w:hint="cs"/>
          <w:rtl/>
        </w:rPr>
        <w:t xml:space="preserve"> </w:t>
      </w:r>
      <w:r w:rsidR="00A37374">
        <w:rPr>
          <w:rtl/>
        </w:rPr>
        <w:br/>
      </w:r>
      <w:r w:rsidR="00A37374">
        <w:rPr>
          <w:rStyle w:val="rfdLineChar"/>
          <w:rFonts w:hint="cs"/>
          <w:rtl/>
        </w:rPr>
        <w:t>___________________</w:t>
      </w:r>
    </w:p>
    <w:p w:rsidR="005F4626" w:rsidRPr="006E2D38" w:rsidRDefault="005F4626" w:rsidP="00A37374">
      <w:pPr>
        <w:rPr>
          <w:rStyle w:val="rfdFootnote"/>
          <w:rtl/>
        </w:rPr>
      </w:pPr>
      <w:r w:rsidRPr="006E2D38">
        <w:rPr>
          <w:rStyle w:val="rfdFootnote"/>
          <w:rtl/>
        </w:rPr>
        <w:t>(</w:t>
      </w:r>
      <w:r w:rsidR="00A37374">
        <w:rPr>
          <w:rStyle w:val="rfdFootnote"/>
        </w:rPr>
        <w:t>*</w:t>
      </w:r>
      <w:r w:rsidRPr="006E2D38">
        <w:rPr>
          <w:rStyle w:val="rfdFootnote"/>
          <w:rtl/>
        </w:rPr>
        <w:t>) هذا الفصل ساقط من النسخة 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228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10A32">
        <w:rPr>
          <w:rtl/>
        </w:rPr>
        <w:t xml:space="preserve"> .</w:t>
      </w:r>
    </w:p>
    <w:p w:rsidR="005F4626" w:rsidRPr="006216AF" w:rsidRDefault="005F4626" w:rsidP="00A37374">
      <w:pPr>
        <w:pStyle w:val="rfdFootnote0"/>
        <w:rPr>
          <w:rtl/>
        </w:rPr>
      </w:pPr>
      <w:r w:rsidRPr="006216AF">
        <w:rPr>
          <w:rtl/>
        </w:rPr>
        <w:t>2</w:t>
      </w:r>
      <w:r w:rsidR="00A37374">
        <w:rPr>
          <w:rFonts w:hint="cs"/>
          <w:rtl/>
        </w:rPr>
        <w:t xml:space="preserve"> </w:t>
      </w:r>
      <w:r>
        <w:rPr>
          <w:rtl/>
        </w:rPr>
        <w:t>ـ</w:t>
      </w:r>
      <w:r w:rsidR="00A37374">
        <w:rPr>
          <w:rFonts w:hint="cs"/>
          <w:rtl/>
        </w:rPr>
        <w:t xml:space="preserve"> </w:t>
      </w:r>
      <w:r w:rsidRPr="006216AF">
        <w:rPr>
          <w:rtl/>
        </w:rPr>
        <w:t>دلائل الإ</w:t>
      </w:r>
      <w:r w:rsidR="005D6800">
        <w:rPr>
          <w:rtl/>
        </w:rPr>
        <w:t>ِ</w:t>
      </w:r>
      <w:r w:rsidRPr="006216AF">
        <w:rPr>
          <w:rtl/>
        </w:rPr>
        <w:t>مامة : 194 ، مناقب ابن شهر</w:t>
      </w:r>
      <w:r w:rsidR="005D6800">
        <w:rPr>
          <w:rtl/>
        </w:rPr>
        <w:t>ا</w:t>
      </w:r>
      <w:r w:rsidRPr="006216AF">
        <w:rPr>
          <w:rtl/>
        </w:rPr>
        <w:t xml:space="preserve">شوب 4 : 341 ، كشف الغمة </w:t>
      </w:r>
      <w:r w:rsidR="0058272D">
        <w:rPr>
          <w:rtl/>
        </w:rPr>
        <w:br/>
      </w:r>
      <w:r w:rsidRPr="006216AF">
        <w:rPr>
          <w:rtl/>
        </w:rPr>
        <w:t>3 : 102 ، اعلام الورى</w:t>
      </w:r>
      <w:r w:rsidR="00F32136" w:rsidRPr="00A944A4">
        <w:rPr>
          <w:rtl/>
        </w:rPr>
        <w:t>ٰ</w:t>
      </w:r>
      <w:r w:rsidRPr="006216AF">
        <w:rPr>
          <w:rtl/>
        </w:rPr>
        <w:t xml:space="preserve"> : 309</w:t>
      </w:r>
      <w:r w:rsidR="00410A32">
        <w:rPr>
          <w:rtl/>
        </w:rPr>
        <w:t xml:space="preserve"> .</w:t>
      </w:r>
    </w:p>
    <w:p w:rsidR="005F4626" w:rsidRPr="006216AF" w:rsidRDefault="005F4626" w:rsidP="006E2D3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ابنتي : خذ هذه الحلّة فبعها واشتر لي بثمنها فيروزجا</w:t>
      </w:r>
      <w:r w:rsidR="009429D5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FD69A3">
      <w:pPr>
        <w:rPr>
          <w:rtl/>
        </w:rPr>
      </w:pPr>
      <w:r w:rsidRPr="006216AF">
        <w:rPr>
          <w:rtl/>
        </w:rPr>
        <w:t xml:space="preserve">قال : فأخذتها وشددتها في بعض متاعي ، وقدمت مرو ، فنزلت </w:t>
      </w:r>
      <w:r w:rsidR="0058272D">
        <w:rPr>
          <w:rtl/>
        </w:rPr>
        <w:br/>
      </w:r>
      <w:r w:rsidRPr="006216AF">
        <w:rPr>
          <w:rtl/>
        </w:rPr>
        <w:t xml:space="preserve">في بعض الفنادق ، فإذا غلمان علي بن موسى ، المعروف بالرضا </w:t>
      </w:r>
      <w:r w:rsidR="00276CED">
        <w:rPr>
          <w:rtl/>
        </w:rPr>
        <w:t xml:space="preserve">عليه </w:t>
      </w:r>
      <w:r w:rsidR="0058272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قد جاءوا فقالوا : نريد حلّة نكفن فيها بعض غلماننا فقلت : ما </w:t>
      </w:r>
      <w:r w:rsidR="00B94D9C">
        <w:rPr>
          <w:rtl/>
        </w:rPr>
        <w:br/>
      </w:r>
      <w:r w:rsidRPr="006216AF">
        <w:rPr>
          <w:rtl/>
        </w:rPr>
        <w:t>هي عندي فمضوا ثمّ عادوا فقالوا : مولانا يقرئك السلام ، ويقول :</w:t>
      </w:r>
      <w:r w:rsidR="006E2D38">
        <w:rPr>
          <w:rtl/>
        </w:rPr>
        <w:t xml:space="preserve"> </w:t>
      </w:r>
      <w:r w:rsidR="00B94D9C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معك حلّة في السفط الفلاني ، قد دفعتها إليك ابنتك وقالت : اشتر </w:t>
      </w:r>
      <w:r w:rsidR="00B94D9C">
        <w:rPr>
          <w:rtl/>
        </w:rPr>
        <w:br/>
      </w:r>
      <w:r w:rsidRPr="006216AF">
        <w:rPr>
          <w:rtl/>
        </w:rPr>
        <w:t>لي بثمنها فيروزجا</w:t>
      </w:r>
      <w:r w:rsidR="009429D5">
        <w:rPr>
          <w:rtl/>
        </w:rPr>
        <w:t>ً</w:t>
      </w:r>
      <w:r w:rsidRPr="006216AF">
        <w:rPr>
          <w:rtl/>
        </w:rPr>
        <w:t xml:space="preserve"> ، وهذا ثمنها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فدفعتها إليهم وقلت : والله لأسألنه عن </w:t>
      </w:r>
      <w:r w:rsidR="00B94D9C">
        <w:rPr>
          <w:rtl/>
        </w:rPr>
        <w:br/>
      </w:r>
      <w:r w:rsidRPr="006216AF">
        <w:rPr>
          <w:rtl/>
        </w:rPr>
        <w:t xml:space="preserve">مسائل ، فإن أجابني عنها فهو إمامي ، وكتبتها وغدوت إلى بابه ، فلم </w:t>
      </w:r>
      <w:r w:rsidR="00B94D9C">
        <w:rPr>
          <w:rtl/>
        </w:rPr>
        <w:br/>
      </w:r>
      <w:r w:rsidRPr="006216AF">
        <w:rPr>
          <w:rtl/>
        </w:rPr>
        <w:t>أصل إليه من كثرة الازدحام على الباب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فبينا أنا جالس إذ خرج إليّ</w:t>
      </w:r>
      <w:r w:rsidR="009429D5">
        <w:rPr>
          <w:rtl/>
        </w:rPr>
        <w:t>َ</w:t>
      </w:r>
      <w:r w:rsidRPr="006216AF">
        <w:rPr>
          <w:rtl/>
        </w:rPr>
        <w:t xml:space="preserve"> </w:t>
      </w:r>
      <w:r w:rsidR="00B94D9C">
        <w:rPr>
          <w:rtl/>
        </w:rPr>
        <w:br/>
      </w:r>
      <w:r w:rsidRPr="006216AF">
        <w:rPr>
          <w:rtl/>
        </w:rPr>
        <w:t>خادم فقال لي : يا علي بن محمد ، هذه جوابات مسائلك التي معك</w:t>
      </w:r>
      <w:r w:rsidR="00410A32">
        <w:rPr>
          <w:rtl/>
        </w:rPr>
        <w:t xml:space="preserve"> .</w:t>
      </w:r>
      <w:r w:rsidR="00FD69A3">
        <w:rPr>
          <w:rtl/>
        </w:rPr>
        <w:t xml:space="preserve"> </w:t>
      </w:r>
      <w:r w:rsidR="00B94D9C">
        <w:rPr>
          <w:rtl/>
        </w:rPr>
        <w:br/>
      </w:r>
      <w:r w:rsidRPr="006216AF">
        <w:rPr>
          <w:rtl/>
        </w:rPr>
        <w:t>فأخذتها فإذا هي جوابات مسائلي بعينها</w:t>
      </w:r>
      <w:r w:rsidR="00410A32">
        <w:rPr>
          <w:rtl/>
        </w:rPr>
        <w:t xml:space="preserve"> .</w:t>
      </w:r>
    </w:p>
    <w:p w:rsidR="00FD69A3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="00411819">
        <w:rPr>
          <w:rtl/>
        </w:rPr>
        <w:t>فصل :</w:t>
      </w:r>
    </w:p>
    <w:p w:rsidR="00FD69A3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الإ</w:t>
      </w:r>
      <w:r w:rsidR="00411819">
        <w:rPr>
          <w:rtl/>
        </w:rPr>
        <w:t>ِ</w:t>
      </w:r>
      <w:r w:rsidRPr="006216AF">
        <w:rPr>
          <w:rtl/>
        </w:rPr>
        <w:t>خبار بآجال الناس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خمسة أحاديث</w:t>
      </w:r>
    </w:p>
    <w:p w:rsidR="005F4626" w:rsidRPr="006216AF" w:rsidRDefault="005F4626" w:rsidP="00192B26">
      <w:pPr>
        <w:rPr>
          <w:rtl/>
        </w:rPr>
      </w:pPr>
      <w:r w:rsidRPr="006216AF">
        <w:rPr>
          <w:rtl/>
        </w:rPr>
        <w:t>407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192B26">
        <w:rPr>
          <w:rFonts w:hint="cs"/>
          <w:rtl/>
        </w:rPr>
        <w:t xml:space="preserve"> </w:t>
      </w:r>
      <w:r>
        <w:rPr>
          <w:rtl/>
        </w:rPr>
        <w:t>ـ</w:t>
      </w:r>
      <w:r w:rsidR="00192B26">
        <w:rPr>
          <w:rFonts w:hint="cs"/>
          <w:rtl/>
        </w:rPr>
        <w:t xml:space="preserve"> </w:t>
      </w:r>
      <w:r w:rsidRPr="006216AF">
        <w:rPr>
          <w:rtl/>
        </w:rPr>
        <w:t xml:space="preserve">روى الحاكم بإسناده عن سعد بن سعد أنّه </w:t>
      </w:r>
      <w:r w:rsidR="00276CED">
        <w:rPr>
          <w:rtl/>
        </w:rPr>
        <w:t xml:space="preserve">عليه </w:t>
      </w:r>
      <w:r w:rsidR="00B94D9C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نظر إلى رجل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عبد الله ، أوص بما تريد واستعد لما لا </w:t>
      </w:r>
      <w:r w:rsidR="00B94D9C">
        <w:rPr>
          <w:rtl/>
        </w:rPr>
        <w:br/>
      </w:r>
      <w:r w:rsidRPr="006216AF">
        <w:rPr>
          <w:rtl/>
        </w:rPr>
        <w:t>بد منه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فمات الرجل بعد ذلك بثلاثة أيّ</w:t>
      </w:r>
      <w:r w:rsidR="009429D5">
        <w:rPr>
          <w:rtl/>
        </w:rPr>
        <w:t>َ</w:t>
      </w:r>
      <w:r w:rsidRPr="006216AF">
        <w:rPr>
          <w:rtl/>
        </w:rPr>
        <w:t>ام</w:t>
      </w:r>
      <w:r w:rsidR="00410A32">
        <w:rPr>
          <w:rtl/>
        </w:rPr>
        <w:t xml:space="preserve"> .</w:t>
      </w:r>
    </w:p>
    <w:p w:rsidR="005F4626" w:rsidRPr="006216AF" w:rsidRDefault="005F4626" w:rsidP="00192B26">
      <w:pPr>
        <w:rPr>
          <w:rtl/>
        </w:rPr>
      </w:pPr>
      <w:r w:rsidRPr="006216AF">
        <w:rPr>
          <w:rtl/>
        </w:rPr>
        <w:t>408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192B26">
        <w:rPr>
          <w:rFonts w:hint="cs"/>
          <w:rtl/>
        </w:rPr>
        <w:t xml:space="preserve"> </w:t>
      </w:r>
      <w:r>
        <w:rPr>
          <w:rtl/>
        </w:rPr>
        <w:t>ـ</w:t>
      </w:r>
      <w:r w:rsidR="00192B26">
        <w:rPr>
          <w:rFonts w:hint="cs"/>
          <w:rtl/>
        </w:rPr>
        <w:t xml:space="preserve"> </w:t>
      </w:r>
      <w:r w:rsidRPr="006216AF">
        <w:rPr>
          <w:rtl/>
        </w:rPr>
        <w:t>عن يحيى بن محمّد بن جعفر ، قال : مرض أبي مرضا</w:t>
      </w:r>
      <w:r w:rsidR="00411819">
        <w:rPr>
          <w:rtl/>
        </w:rPr>
        <w:t>ً</w:t>
      </w:r>
      <w:r w:rsidRPr="006216AF">
        <w:rPr>
          <w:rtl/>
        </w:rPr>
        <w:t xml:space="preserve"> </w:t>
      </w:r>
      <w:r w:rsidR="00B94D9C">
        <w:rPr>
          <w:rtl/>
        </w:rPr>
        <w:br/>
      </w:r>
      <w:r w:rsidRPr="006216AF">
        <w:rPr>
          <w:rtl/>
        </w:rPr>
        <w:t>شديدا</w:t>
      </w:r>
      <w:r w:rsidR="009429D5">
        <w:rPr>
          <w:rtl/>
        </w:rPr>
        <w:t>ً</w:t>
      </w:r>
      <w:r w:rsidRPr="006216AF">
        <w:rPr>
          <w:rtl/>
        </w:rPr>
        <w:t xml:space="preserve"> ، فأتاه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يعوده وعمّي إسحاق جالس يبكي ، </w:t>
      </w:r>
      <w:r w:rsidR="00B94D9C">
        <w:rPr>
          <w:rtl/>
        </w:rPr>
        <w:br/>
      </w:r>
      <w:r w:rsidRPr="006216AF">
        <w:rPr>
          <w:rtl/>
        </w:rPr>
        <w:t>فالتفت إليّ</w:t>
      </w:r>
      <w:r w:rsidR="009429D5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>ما يبكي عمك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يخاف عليه ممّا ترى</w:t>
      </w:r>
      <w:r w:rsidR="00410A32">
        <w:rPr>
          <w:rtl/>
        </w:rPr>
        <w:t xml:space="preserve"> .</w:t>
      </w:r>
      <w:r w:rsidR="0015541D">
        <w:rPr>
          <w:rtl/>
        </w:rPr>
        <w:t xml:space="preserve"> </w:t>
      </w:r>
      <w:r w:rsidR="00B94D9C">
        <w:rPr>
          <w:rtl/>
        </w:rPr>
        <w:br/>
      </w:r>
      <w:r w:rsidR="0015541D">
        <w:rPr>
          <w:rtl/>
        </w:rPr>
        <w:t>قا</w:t>
      </w:r>
      <w:r w:rsidRPr="006216AF">
        <w:rPr>
          <w:rtl/>
        </w:rPr>
        <w:t xml:space="preserve">ل : </w:t>
      </w:r>
      <w:r w:rsidR="009F08E4" w:rsidRPr="006216AF">
        <w:rPr>
          <w:rtl/>
        </w:rPr>
        <w:t>«</w:t>
      </w:r>
      <w:r w:rsidRPr="006216AF">
        <w:rPr>
          <w:rtl/>
        </w:rPr>
        <w:t>لا تغتم ، فإنّ إسحاق سيموت قبله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429D5">
      <w:pPr>
        <w:rPr>
          <w:rtl/>
        </w:rPr>
      </w:pPr>
      <w:r w:rsidRPr="006216AF">
        <w:rPr>
          <w:rtl/>
        </w:rPr>
        <w:t>قال : فبر</w:t>
      </w:r>
      <w:r w:rsidR="009429D5">
        <w:rPr>
          <w:rtl/>
        </w:rPr>
        <w:t>یء</w:t>
      </w:r>
      <w:r w:rsidRPr="006216AF">
        <w:rPr>
          <w:rtl/>
        </w:rPr>
        <w:t xml:space="preserve"> أبي محمّد ، ومات إسحاق</w:t>
      </w:r>
      <w:r w:rsidR="00410A32">
        <w:rPr>
          <w:rtl/>
        </w:rPr>
        <w:t xml:space="preserve"> .</w:t>
      </w:r>
    </w:p>
    <w:p w:rsidR="00192B26" w:rsidRDefault="005F4626" w:rsidP="00192B26">
      <w:pPr>
        <w:rPr>
          <w:rStyle w:val="rfdLineChar"/>
        </w:rPr>
      </w:pPr>
      <w:r w:rsidRPr="006216AF">
        <w:rPr>
          <w:rtl/>
        </w:rPr>
        <w:t>409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192B26">
        <w:rPr>
          <w:rFonts w:hint="cs"/>
          <w:rtl/>
        </w:rPr>
        <w:t xml:space="preserve"> </w:t>
      </w:r>
      <w:r>
        <w:rPr>
          <w:rtl/>
        </w:rPr>
        <w:t>ـ</w:t>
      </w:r>
      <w:r w:rsidR="00192B26">
        <w:rPr>
          <w:rFonts w:hint="cs"/>
          <w:rtl/>
        </w:rPr>
        <w:t xml:space="preserve"> </w:t>
      </w:r>
      <w:r w:rsidRPr="006216AF">
        <w:rPr>
          <w:rtl/>
        </w:rPr>
        <w:t xml:space="preserve">عن الحسن بن بشّار ، قال : قال لي الرضا </w:t>
      </w:r>
      <w:r w:rsidR="00276CED">
        <w:rPr>
          <w:rtl/>
        </w:rPr>
        <w:t xml:space="preserve">عليه </w:t>
      </w:r>
      <w:r w:rsidR="00B94D9C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إنّ</w:t>
      </w:r>
      <w:r w:rsidR="00411819">
        <w:rPr>
          <w:rtl/>
        </w:rPr>
        <w:t>َ</w:t>
      </w:r>
      <w:r w:rsidRPr="006216AF">
        <w:rPr>
          <w:rtl/>
        </w:rPr>
        <w:t xml:space="preserve"> عبد الله يقتل محمّ</w:t>
      </w:r>
      <w:r w:rsidR="00411819">
        <w:rPr>
          <w:rtl/>
        </w:rPr>
        <w:t>َ</w:t>
      </w:r>
      <w:r w:rsidRPr="006216AF">
        <w:rPr>
          <w:rtl/>
        </w:rPr>
        <w:t>دا</w:t>
      </w:r>
      <w:r w:rsidR="009429D5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عبد الله بن هارون يقتل </w:t>
      </w:r>
      <w:r w:rsidR="00B94D9C">
        <w:rPr>
          <w:rtl/>
        </w:rPr>
        <w:br/>
      </w:r>
      <w:r w:rsidRPr="006216AF">
        <w:rPr>
          <w:rtl/>
        </w:rPr>
        <w:t>محمد بن هارون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نعم ، عبد الله الذي بخراسان ، يقتل</w:t>
      </w:r>
      <w:r w:rsidR="00192B26">
        <w:rPr>
          <w:rFonts w:hint="cs"/>
          <w:rtl/>
        </w:rPr>
        <w:t xml:space="preserve"> </w:t>
      </w:r>
      <w:r w:rsidR="00192B26">
        <w:rPr>
          <w:rtl/>
        </w:rPr>
        <w:br/>
      </w:r>
      <w:r w:rsidR="00192B2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192B26">
      <w:pPr>
        <w:pStyle w:val="rfdFootnote0"/>
        <w:rPr>
          <w:rtl/>
        </w:rPr>
      </w:pPr>
      <w:r w:rsidRPr="006216AF">
        <w:rPr>
          <w:rtl/>
        </w:rPr>
        <w:t>1</w:t>
      </w:r>
      <w:r w:rsidR="00192B26">
        <w:rPr>
          <w:rFonts w:hint="cs"/>
          <w:rtl/>
        </w:rPr>
        <w:t xml:space="preserve"> </w:t>
      </w:r>
      <w:r>
        <w:rPr>
          <w:rtl/>
        </w:rPr>
        <w:t>ـ</w:t>
      </w:r>
      <w:r w:rsidR="00192B26">
        <w:rPr>
          <w:rFonts w:hint="cs"/>
          <w:rtl/>
        </w:rPr>
        <w:t xml:space="preserve">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223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43 ، بحار الأنوار 49 : 43 عن </w:t>
      </w:r>
      <w:r w:rsidR="00B94D9C">
        <w:rPr>
          <w:rtl/>
        </w:rPr>
        <w:br/>
      </w:r>
      <w:r w:rsidRPr="006216AF">
        <w:rPr>
          <w:rtl/>
        </w:rPr>
        <w:t>العيون</w:t>
      </w:r>
      <w:r w:rsidR="00410A32">
        <w:rPr>
          <w:rtl/>
        </w:rPr>
        <w:t xml:space="preserve"> .</w:t>
      </w:r>
    </w:p>
    <w:p w:rsidR="005F4626" w:rsidRPr="006216AF" w:rsidRDefault="005F4626" w:rsidP="00192B26">
      <w:pPr>
        <w:pStyle w:val="rfdFootnote0"/>
        <w:rPr>
          <w:rtl/>
        </w:rPr>
      </w:pPr>
      <w:r w:rsidRPr="006216AF">
        <w:rPr>
          <w:rtl/>
        </w:rPr>
        <w:t>2</w:t>
      </w:r>
      <w:r w:rsidR="00192B26">
        <w:rPr>
          <w:rFonts w:hint="cs"/>
          <w:rtl/>
        </w:rPr>
        <w:t xml:space="preserve"> </w:t>
      </w:r>
      <w:r>
        <w:rPr>
          <w:rtl/>
        </w:rPr>
        <w:t>ـ</w:t>
      </w:r>
      <w:r w:rsidR="00192B26">
        <w:rPr>
          <w:rFonts w:hint="cs"/>
          <w:rtl/>
        </w:rPr>
        <w:t xml:space="preserve">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206</w:t>
      </w:r>
      <w:r w:rsidR="0096323A">
        <w:rPr>
          <w:rtl/>
        </w:rPr>
        <w:t xml:space="preserve"> / </w:t>
      </w:r>
      <w:r w:rsidRPr="006216AF">
        <w:rPr>
          <w:rtl/>
        </w:rPr>
        <w:t>7 ، مناقب ابن شهر</w:t>
      </w:r>
      <w:r w:rsidR="00411819">
        <w:rPr>
          <w:rtl/>
        </w:rPr>
        <w:t>ا</w:t>
      </w:r>
      <w:r w:rsidRPr="006216AF">
        <w:rPr>
          <w:rtl/>
        </w:rPr>
        <w:t xml:space="preserve">شوب </w:t>
      </w:r>
      <w:r w:rsidR="00B94D9C">
        <w:rPr>
          <w:rtl/>
        </w:rPr>
        <w:br/>
      </w:r>
      <w:r w:rsidRPr="006216AF">
        <w:rPr>
          <w:rtl/>
        </w:rPr>
        <w:t>4 : 340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كشف الغمة 2 : 314 ، اعلام الورى</w:t>
      </w:r>
      <w:r w:rsidR="00411819" w:rsidRPr="00A944A4">
        <w:rPr>
          <w:rtl/>
        </w:rPr>
        <w:t>ٰ</w:t>
      </w:r>
      <w:r w:rsidRPr="006216AF">
        <w:rPr>
          <w:rtl/>
        </w:rPr>
        <w:t xml:space="preserve"> : 311</w:t>
      </w:r>
      <w:r w:rsidR="00410A32">
        <w:rPr>
          <w:rtl/>
        </w:rPr>
        <w:t xml:space="preserve"> .</w:t>
      </w:r>
    </w:p>
    <w:p w:rsidR="005F4626" w:rsidRPr="006216AF" w:rsidRDefault="005F4626" w:rsidP="0015541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محمّد بن زبيدة الذي هو ببغداد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فقتله ، وكان كما قال</w:t>
      </w:r>
      <w:r w:rsidR="00410A32">
        <w:rPr>
          <w:rtl/>
        </w:rPr>
        <w:t xml:space="preserve"> .</w:t>
      </w:r>
    </w:p>
    <w:p w:rsidR="005F4626" w:rsidRPr="006216AF" w:rsidRDefault="005F4626" w:rsidP="00192B26">
      <w:pPr>
        <w:rPr>
          <w:rtl/>
        </w:rPr>
      </w:pPr>
      <w:r w:rsidRPr="006216AF">
        <w:rPr>
          <w:rtl/>
        </w:rPr>
        <w:t>410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192B26">
        <w:rPr>
          <w:rFonts w:hint="cs"/>
          <w:rtl/>
        </w:rPr>
        <w:t xml:space="preserve"> </w:t>
      </w:r>
      <w:r>
        <w:rPr>
          <w:rtl/>
        </w:rPr>
        <w:t>ـ</w:t>
      </w:r>
      <w:r w:rsidR="00192B26">
        <w:rPr>
          <w:rFonts w:hint="cs"/>
          <w:rtl/>
        </w:rPr>
        <w:t xml:space="preserve"> </w:t>
      </w:r>
      <w:r w:rsidRPr="006216AF">
        <w:rPr>
          <w:rtl/>
        </w:rPr>
        <w:t xml:space="preserve">عن موسى بن مهران ، قال : قال لي الرضا </w:t>
      </w:r>
      <w:r w:rsidR="00276CED">
        <w:rPr>
          <w:rtl/>
        </w:rPr>
        <w:t xml:space="preserve">عليه </w:t>
      </w:r>
      <w:r w:rsidR="00B94D9C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وقد نظر إلى هرثمة بالمدينة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كأنّي به وقد حمل إلى مرو </w:t>
      </w:r>
      <w:r w:rsidR="00B94D9C">
        <w:rPr>
          <w:rtl/>
        </w:rPr>
        <w:br/>
      </w:r>
      <w:r w:rsidRPr="006216AF">
        <w:rPr>
          <w:rtl/>
        </w:rPr>
        <w:t>فضرب عنقه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فكان كما قال</w:t>
      </w:r>
      <w:r w:rsidR="00410A32">
        <w:rPr>
          <w:rtl/>
        </w:rPr>
        <w:t xml:space="preserve"> .</w:t>
      </w:r>
    </w:p>
    <w:p w:rsidR="005F4626" w:rsidRPr="006216AF" w:rsidRDefault="005F4626" w:rsidP="00192B26">
      <w:pPr>
        <w:rPr>
          <w:rtl/>
        </w:rPr>
      </w:pPr>
      <w:r w:rsidRPr="006216AF">
        <w:rPr>
          <w:rtl/>
        </w:rPr>
        <w:t>411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192B26">
        <w:rPr>
          <w:rFonts w:hint="cs"/>
          <w:rtl/>
        </w:rPr>
        <w:t xml:space="preserve"> </w:t>
      </w:r>
      <w:r>
        <w:rPr>
          <w:rtl/>
        </w:rPr>
        <w:t>ـ</w:t>
      </w:r>
      <w:r w:rsidR="00192B26">
        <w:rPr>
          <w:rFonts w:hint="cs"/>
          <w:rtl/>
        </w:rPr>
        <w:t xml:space="preserve"> </w:t>
      </w:r>
      <w:r w:rsidRPr="006216AF">
        <w:rPr>
          <w:rtl/>
        </w:rPr>
        <w:t xml:space="preserve">عن الحسن بن علي الوشّاء ، قال : كنت مع الرضا </w:t>
      </w:r>
      <w:r w:rsidR="00B94D9C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بمنى فمرّ يحيى بن خالد مع قوم من آل برمك ، فقال :</w:t>
      </w:r>
      <w:r w:rsidR="0015541D">
        <w:rPr>
          <w:rtl/>
        </w:rPr>
        <w:t xml:space="preserve"> </w:t>
      </w:r>
      <w:r w:rsidR="00B94D9C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مساكين ، ما يدرون ما يحلّ بهم في هذه السنة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F61A7F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وأعجب من هذا هارون وأنا كهاتين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وضمّ </w:t>
      </w:r>
      <w:r w:rsidR="00F61A7F">
        <w:rPr>
          <w:rtl/>
        </w:rPr>
        <w:t>أ</w:t>
      </w:r>
      <w:r w:rsidRPr="006216AF">
        <w:rPr>
          <w:rtl/>
        </w:rPr>
        <w:t>صبعيه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مسافر : فما عرفت معنى الحديث حتّى دفنّاه معه</w:t>
      </w:r>
      <w:r w:rsidR="00410A32">
        <w:rPr>
          <w:rtl/>
        </w:rPr>
        <w:t xml:space="preserve"> .</w:t>
      </w:r>
    </w:p>
    <w:p w:rsidR="00192B26" w:rsidRDefault="00192B26" w:rsidP="00192B26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192B26">
      <w:pPr>
        <w:pStyle w:val="rfdFootnote0"/>
        <w:rPr>
          <w:rtl/>
        </w:rPr>
      </w:pPr>
      <w:r w:rsidRPr="006216AF">
        <w:rPr>
          <w:rtl/>
        </w:rPr>
        <w:t>4</w:t>
      </w:r>
      <w:r w:rsidR="00192B26">
        <w:rPr>
          <w:rFonts w:hint="cs"/>
          <w:rtl/>
        </w:rPr>
        <w:t xml:space="preserve"> </w:t>
      </w:r>
      <w:r>
        <w:rPr>
          <w:rtl/>
        </w:rPr>
        <w:t>ـ</w:t>
      </w:r>
      <w:r w:rsidR="00192B26">
        <w:rPr>
          <w:rFonts w:hint="cs"/>
          <w:rtl/>
        </w:rPr>
        <w:t xml:space="preserve"> </w:t>
      </w:r>
      <w:r w:rsidRPr="006216AF">
        <w:rPr>
          <w:rtl/>
        </w:rPr>
        <w:t xml:space="preserve">عيون إخبار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210</w:t>
      </w:r>
      <w:r w:rsidR="0096323A">
        <w:rPr>
          <w:rtl/>
        </w:rPr>
        <w:t xml:space="preserve"> / </w:t>
      </w:r>
      <w:r w:rsidRPr="006216AF">
        <w:rPr>
          <w:rtl/>
        </w:rPr>
        <w:t>14 ، مناقب ابن شهر</w:t>
      </w:r>
      <w:r w:rsidR="00F61A7F">
        <w:rPr>
          <w:rtl/>
        </w:rPr>
        <w:t>ا</w:t>
      </w:r>
      <w:r w:rsidRPr="006216AF">
        <w:rPr>
          <w:rtl/>
        </w:rPr>
        <w:t xml:space="preserve">شوب </w:t>
      </w:r>
      <w:r w:rsidR="00B94D9C">
        <w:rPr>
          <w:rtl/>
        </w:rPr>
        <w:br/>
      </w:r>
      <w:r w:rsidRPr="006216AF">
        <w:rPr>
          <w:rtl/>
        </w:rPr>
        <w:t>4 : 335</w:t>
      </w:r>
      <w:r w:rsidR="00410A32">
        <w:rPr>
          <w:rtl/>
        </w:rPr>
        <w:t xml:space="preserve"> .</w:t>
      </w:r>
    </w:p>
    <w:p w:rsidR="005F4626" w:rsidRPr="006216AF" w:rsidRDefault="005F4626" w:rsidP="00192B26">
      <w:pPr>
        <w:pStyle w:val="rfdFootnote0"/>
        <w:rPr>
          <w:rtl/>
        </w:rPr>
      </w:pPr>
      <w:r w:rsidRPr="006216AF">
        <w:rPr>
          <w:rtl/>
        </w:rPr>
        <w:t>5</w:t>
      </w:r>
      <w:r w:rsidR="00192B26">
        <w:rPr>
          <w:rFonts w:hint="cs"/>
          <w:rtl/>
        </w:rPr>
        <w:t xml:space="preserve"> </w:t>
      </w:r>
      <w:r>
        <w:rPr>
          <w:rtl/>
        </w:rPr>
        <w:t>ـ</w:t>
      </w:r>
      <w:r w:rsidR="00192B26">
        <w:rPr>
          <w:rFonts w:hint="cs"/>
          <w:rtl/>
        </w:rPr>
        <w:t xml:space="preserve"> </w:t>
      </w:r>
      <w:r w:rsidRPr="006216AF">
        <w:rPr>
          <w:rtl/>
        </w:rPr>
        <w:t>إرشاد المفيد : 309 ، مناقب ابن شهر</w:t>
      </w:r>
      <w:r w:rsidR="00F61A7F">
        <w:rPr>
          <w:rtl/>
        </w:rPr>
        <w:t>ا</w:t>
      </w:r>
      <w:r w:rsidRPr="006216AF">
        <w:rPr>
          <w:rtl/>
        </w:rPr>
        <w:t xml:space="preserve">شوب 4 : 340 ، كشف الغمة </w:t>
      </w:r>
      <w:r w:rsidR="00B94D9C">
        <w:rPr>
          <w:rtl/>
        </w:rPr>
        <w:br/>
      </w:r>
      <w:r w:rsidRPr="006216AF">
        <w:rPr>
          <w:rtl/>
        </w:rPr>
        <w:t>2 : 275 ، باختلاف يسير</w:t>
      </w:r>
      <w:r w:rsidR="00410A32">
        <w:rPr>
          <w:rtl/>
        </w:rPr>
        <w:t xml:space="preserve"> .</w:t>
      </w:r>
    </w:p>
    <w:p w:rsidR="0015541D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7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15541D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آياته فيما أخبر به ممّا رآه في المنام</w:t>
      </w:r>
    </w:p>
    <w:p w:rsidR="005F4626" w:rsidRPr="00D0559B" w:rsidRDefault="005F4626" w:rsidP="001F459E">
      <w:pPr>
        <w:pStyle w:val="rfdCenterBold2"/>
        <w:rPr>
          <w:rtl/>
        </w:rPr>
      </w:pPr>
      <w:r w:rsidRPr="00D0559B">
        <w:rPr>
          <w:rtl/>
        </w:rPr>
        <w:t>وفيه : حديثان</w:t>
      </w:r>
    </w:p>
    <w:p w:rsidR="005F4626" w:rsidRPr="006216AF" w:rsidRDefault="005F4626" w:rsidP="00A3784B">
      <w:pPr>
        <w:rPr>
          <w:rtl/>
        </w:rPr>
      </w:pPr>
      <w:r w:rsidRPr="006216AF">
        <w:rPr>
          <w:rtl/>
        </w:rPr>
        <w:t>412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A3784B">
        <w:rPr>
          <w:rFonts w:hint="cs"/>
          <w:rtl/>
        </w:rPr>
        <w:t xml:space="preserve"> </w:t>
      </w:r>
      <w:r>
        <w:rPr>
          <w:rtl/>
        </w:rPr>
        <w:t>ـ</w:t>
      </w:r>
      <w:r w:rsidR="00A3784B">
        <w:rPr>
          <w:rFonts w:hint="cs"/>
          <w:rtl/>
        </w:rPr>
        <w:t xml:space="preserve"> </w:t>
      </w:r>
      <w:r w:rsidRPr="006216AF">
        <w:rPr>
          <w:rtl/>
        </w:rPr>
        <w:t xml:space="preserve">روى الحاكم أبو عبد الله النيسابوري بإسناده في كتابه </w:t>
      </w:r>
      <w:r w:rsidR="001D63B0">
        <w:rPr>
          <w:rtl/>
        </w:rPr>
        <w:br/>
      </w:r>
      <w:r w:rsidR="00C24190">
        <w:rPr>
          <w:rtl/>
        </w:rPr>
        <w:t>(</w:t>
      </w:r>
      <w:r w:rsidRPr="006216AF">
        <w:rPr>
          <w:rtl/>
        </w:rPr>
        <w:t xml:space="preserve">مفاخر الرضا </w:t>
      </w:r>
      <w:r w:rsidR="00276CED">
        <w:rPr>
          <w:rtl/>
        </w:rPr>
        <w:t>عليه السلام</w:t>
      </w:r>
      <w:r w:rsidR="003E76E8">
        <w:rPr>
          <w:rtl/>
        </w:rPr>
        <w:t>)</w:t>
      </w:r>
      <w:r w:rsidRPr="006216AF">
        <w:rPr>
          <w:rtl/>
        </w:rPr>
        <w:t xml:space="preserve"> عن أبي حبيب النباجي قال : رأيت رسول </w:t>
      </w:r>
      <w:r w:rsidR="001D63B0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في المنام ، وقد وافى النباج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ونزل في المسجد الذي </w:t>
      </w:r>
      <w:r w:rsidR="001D63B0">
        <w:rPr>
          <w:rtl/>
        </w:rPr>
        <w:br/>
      </w:r>
      <w:r w:rsidRPr="006216AF">
        <w:rPr>
          <w:rtl/>
        </w:rPr>
        <w:t xml:space="preserve">ينزله الحاج في كل سنة ، وكأني مضيت إليه ، وسلّمت عليه ، ووقفت </w:t>
      </w:r>
      <w:r w:rsidR="001D63B0">
        <w:rPr>
          <w:rtl/>
        </w:rPr>
        <w:br/>
      </w:r>
      <w:r w:rsidRPr="006216AF">
        <w:rPr>
          <w:rtl/>
        </w:rPr>
        <w:t>بين يديه ، فوجدت عنده طبقا</w:t>
      </w:r>
      <w:r w:rsidR="009429D5">
        <w:rPr>
          <w:rtl/>
        </w:rPr>
        <w:t>ً</w:t>
      </w:r>
      <w:r w:rsidRPr="006216AF">
        <w:rPr>
          <w:rtl/>
        </w:rPr>
        <w:t xml:space="preserve"> من خوص نخل المدينة ، فيه تمر </w:t>
      </w:r>
      <w:r w:rsidR="001D63B0">
        <w:rPr>
          <w:rtl/>
        </w:rPr>
        <w:br/>
      </w:r>
      <w:r w:rsidRPr="006216AF">
        <w:rPr>
          <w:rtl/>
        </w:rPr>
        <w:t>صيحاني ، وكأنّه قبض قبضة من ذلك التمر فناولني إيّ</w:t>
      </w:r>
      <w:r w:rsidR="00D0559B">
        <w:rPr>
          <w:rtl/>
        </w:rPr>
        <w:t>َ</w:t>
      </w:r>
      <w:r w:rsidRPr="006216AF">
        <w:rPr>
          <w:rtl/>
        </w:rPr>
        <w:t xml:space="preserve">اها ، فعددته ، </w:t>
      </w:r>
      <w:r w:rsidR="001D63B0">
        <w:rPr>
          <w:rtl/>
        </w:rPr>
        <w:br/>
      </w:r>
      <w:r w:rsidRPr="006216AF">
        <w:rPr>
          <w:rtl/>
        </w:rPr>
        <w:t xml:space="preserve">فكان ثماني عشر ، فتأوّلت أن أعيش بعد ذلك ثماني عشرة سنة ، بعدد </w:t>
      </w:r>
      <w:r w:rsidR="001D63B0">
        <w:rPr>
          <w:rtl/>
        </w:rPr>
        <w:br/>
      </w:r>
      <w:r w:rsidRPr="006216AF">
        <w:rPr>
          <w:rtl/>
        </w:rPr>
        <w:t>كل تمرة سنة</w:t>
      </w:r>
      <w:r w:rsidR="00410A32">
        <w:rPr>
          <w:rtl/>
        </w:rPr>
        <w:t xml:space="preserve"> .</w:t>
      </w:r>
    </w:p>
    <w:p w:rsidR="00A3784B" w:rsidRDefault="005F4626" w:rsidP="00A3784B">
      <w:pPr>
        <w:rPr>
          <w:rStyle w:val="rfdLineChar"/>
        </w:rPr>
      </w:pPr>
      <w:r w:rsidRPr="006216AF">
        <w:rPr>
          <w:rtl/>
        </w:rPr>
        <w:t>فلمّا كان بعد عشرين يوما</w:t>
      </w:r>
      <w:r w:rsidR="009429D5">
        <w:rPr>
          <w:rtl/>
        </w:rPr>
        <w:t>ً</w:t>
      </w:r>
      <w:r w:rsidRPr="006216AF">
        <w:rPr>
          <w:rtl/>
        </w:rPr>
        <w:t xml:space="preserve"> كنت في أرض لعمي بين يدي الزراعة </w:t>
      </w:r>
      <w:r w:rsidR="001D63B0">
        <w:rPr>
          <w:rtl/>
        </w:rPr>
        <w:br/>
      </w:r>
      <w:r w:rsidRPr="006216AF">
        <w:rPr>
          <w:rtl/>
        </w:rPr>
        <w:t xml:space="preserve">إذ رآني من أخبرني بقدوم أبي الحسن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المدينة </w:t>
      </w:r>
      <w:r w:rsidR="001D63B0">
        <w:rPr>
          <w:rtl/>
        </w:rPr>
        <w:br/>
      </w:r>
      <w:r w:rsidRPr="006216AF">
        <w:rPr>
          <w:rtl/>
        </w:rPr>
        <w:t xml:space="preserve">ونزوله ذلك المسجد ، ورأيت الناس يسرعون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إليه ، فمضيت نحوه ،</w:t>
      </w:r>
      <w:r w:rsidR="00A3784B">
        <w:rPr>
          <w:rFonts w:hint="cs"/>
          <w:rtl/>
        </w:rPr>
        <w:t xml:space="preserve"> </w:t>
      </w:r>
      <w:r w:rsidR="00A3784B">
        <w:rPr>
          <w:rtl/>
        </w:rPr>
        <w:br/>
      </w:r>
      <w:r w:rsidR="00A3784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A3784B">
      <w:pPr>
        <w:pStyle w:val="rfdFootnote0"/>
        <w:rPr>
          <w:rtl/>
        </w:rPr>
      </w:pPr>
      <w:r w:rsidRPr="006216AF">
        <w:rPr>
          <w:rtl/>
        </w:rPr>
        <w:t>1</w:t>
      </w:r>
      <w:r w:rsidR="00A3784B">
        <w:rPr>
          <w:rFonts w:hint="cs"/>
          <w:rtl/>
        </w:rPr>
        <w:t xml:space="preserve"> </w:t>
      </w:r>
      <w:r>
        <w:rPr>
          <w:rtl/>
        </w:rPr>
        <w:t>ـ</w:t>
      </w:r>
      <w:r w:rsidR="00A3784B">
        <w:rPr>
          <w:rFonts w:hint="cs"/>
          <w:rtl/>
        </w:rPr>
        <w:t xml:space="preserve">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210</w:t>
      </w:r>
      <w:r w:rsidR="0096323A">
        <w:rPr>
          <w:rtl/>
        </w:rPr>
        <w:t xml:space="preserve"> / </w:t>
      </w:r>
      <w:r w:rsidRPr="006216AF">
        <w:rPr>
          <w:rtl/>
        </w:rPr>
        <w:t>15 ، دلائل الإ</w:t>
      </w:r>
      <w:r w:rsidR="00D0559B">
        <w:rPr>
          <w:rtl/>
        </w:rPr>
        <w:t>ِ</w:t>
      </w:r>
      <w:r w:rsidRPr="006216AF">
        <w:rPr>
          <w:rtl/>
        </w:rPr>
        <w:t xml:space="preserve">مامة : 189 ، </w:t>
      </w:r>
      <w:r w:rsidR="001D63B0">
        <w:rPr>
          <w:rtl/>
        </w:rPr>
        <w:br/>
      </w:r>
      <w:r w:rsidR="00D0559B">
        <w:rPr>
          <w:rtl/>
        </w:rPr>
        <w:t>مناقب ابن شهرا</w:t>
      </w:r>
      <w:r w:rsidRPr="006216AF">
        <w:rPr>
          <w:rtl/>
        </w:rPr>
        <w:t>شوب 4 : 342 ، كشف الغمة 2 : 303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النباج : قرية في بادية البصرة على النصف من طريق مكة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معجم </w:t>
      </w:r>
      <w:r w:rsidR="001D63B0">
        <w:rPr>
          <w:rStyle w:val="rfdFootnote"/>
          <w:rtl/>
        </w:rPr>
        <w:br/>
      </w:r>
      <w:r w:rsidRPr="006216AF">
        <w:rPr>
          <w:rStyle w:val="rfdFootnote"/>
          <w:rtl/>
        </w:rPr>
        <w:t>البلدان 5 : 256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ك ، م : يسعون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5541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فإذا هو جالس في الموضع الذي كنت رأيت فيه النبي </w:t>
      </w:r>
      <w:r w:rsidR="00470C8A">
        <w:rPr>
          <w:rtl/>
        </w:rPr>
        <w:t>(ص)</w:t>
      </w:r>
      <w:r w:rsidRPr="006216AF">
        <w:rPr>
          <w:rtl/>
        </w:rPr>
        <w:t xml:space="preserve"> ، وتحته </w:t>
      </w:r>
      <w:r w:rsidR="001D63B0">
        <w:rPr>
          <w:rtl/>
        </w:rPr>
        <w:br/>
      </w:r>
      <w:r w:rsidRPr="006216AF">
        <w:rPr>
          <w:rtl/>
        </w:rPr>
        <w:t xml:space="preserve">حصير مثل ما كان تحت النبي </w:t>
      </w:r>
      <w:r w:rsidR="00470C8A">
        <w:rPr>
          <w:rtl/>
        </w:rPr>
        <w:t>(ص)</w:t>
      </w:r>
      <w:r w:rsidRPr="006216AF">
        <w:rPr>
          <w:rtl/>
        </w:rPr>
        <w:t xml:space="preserve"> ، وبين يديه طبق من خوص فيه </w:t>
      </w:r>
      <w:r w:rsidR="001D63B0">
        <w:rPr>
          <w:rtl/>
        </w:rPr>
        <w:br/>
      </w:r>
      <w:r w:rsidRPr="006216AF">
        <w:rPr>
          <w:rtl/>
        </w:rPr>
        <w:t xml:space="preserve">تمر صيحاني ، فسلّمت عليه ، فردّ عليّ السلام فناداني ، وناولني قبضة </w:t>
      </w:r>
      <w:r w:rsidR="001D63B0">
        <w:rPr>
          <w:rtl/>
        </w:rPr>
        <w:br/>
      </w:r>
      <w:r w:rsidRPr="006216AF">
        <w:rPr>
          <w:rtl/>
        </w:rPr>
        <w:t xml:space="preserve">من ذلك التمر ، فعددته فإذا عدده بعدد الذي ناولني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</w:t>
      </w:r>
      <w:r w:rsidR="001D63B0">
        <w:rPr>
          <w:rtl/>
        </w:rPr>
        <w:br/>
      </w:r>
      <w:r w:rsidRPr="006216AF">
        <w:rPr>
          <w:rtl/>
        </w:rPr>
        <w:t>فقلت له : زدني يا ابن رسول الله ، جعلني الله فداك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لو </w:t>
      </w:r>
      <w:r w:rsidR="001D63B0">
        <w:rPr>
          <w:rtl/>
        </w:rPr>
        <w:br/>
      </w:r>
      <w:r w:rsidRPr="006216AF">
        <w:rPr>
          <w:rtl/>
        </w:rPr>
        <w:t>زادك جدّي رسول الله لزدتك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A3784B">
      <w:pPr>
        <w:rPr>
          <w:rtl/>
        </w:rPr>
      </w:pPr>
      <w:r w:rsidRPr="006216AF">
        <w:rPr>
          <w:rtl/>
        </w:rPr>
        <w:t>413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A3784B">
        <w:rPr>
          <w:rFonts w:hint="cs"/>
          <w:rtl/>
        </w:rPr>
        <w:t xml:space="preserve"> </w:t>
      </w:r>
      <w:r>
        <w:rPr>
          <w:rtl/>
        </w:rPr>
        <w:t>ـ</w:t>
      </w:r>
      <w:r w:rsidR="00A3784B">
        <w:rPr>
          <w:rFonts w:hint="cs"/>
          <w:rtl/>
        </w:rPr>
        <w:t xml:space="preserve"> </w:t>
      </w:r>
      <w:r w:rsidRPr="006216AF">
        <w:rPr>
          <w:rtl/>
        </w:rPr>
        <w:t xml:space="preserve">عن أحمد بن علي بن الحسن الثعالبي ، قال : حدّثني </w:t>
      </w:r>
      <w:r w:rsidR="001D63B0">
        <w:rPr>
          <w:rtl/>
        </w:rPr>
        <w:br/>
      </w:r>
      <w:r w:rsidRPr="006216AF">
        <w:rPr>
          <w:rtl/>
        </w:rPr>
        <w:t xml:space="preserve">أبو أحمد عبد الله بن عبد الرحمن المعروف بالصفواني ، قال : خرجت </w:t>
      </w:r>
      <w:r w:rsidR="001D63B0">
        <w:rPr>
          <w:rtl/>
        </w:rPr>
        <w:br/>
      </w:r>
      <w:r w:rsidRPr="006216AF">
        <w:rPr>
          <w:rtl/>
        </w:rPr>
        <w:t xml:space="preserve">قافلة من خراسان إلى كرمان فقطع اللصوص عليهم الطريق ، وأخذوا </w:t>
      </w:r>
      <w:r w:rsidR="001D63B0">
        <w:rPr>
          <w:rtl/>
        </w:rPr>
        <w:br/>
      </w:r>
      <w:r w:rsidRPr="006216AF">
        <w:rPr>
          <w:rtl/>
        </w:rPr>
        <w:t>منهم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اتهموه بكثرة المال وأقاموه في الثلج ، وملأوا فاه منه فانفسد </w:t>
      </w:r>
      <w:r w:rsidR="001D63B0">
        <w:rPr>
          <w:rtl/>
        </w:rPr>
        <w:br/>
      </w:r>
      <w:r w:rsidRPr="006216AF">
        <w:rPr>
          <w:rtl/>
        </w:rPr>
        <w:t xml:space="preserve">فمه ولسانه حتّى لم يقدر على التكلم ، ثمّ انصرف إلى خراسان وسمع </w:t>
      </w:r>
      <w:r w:rsidR="001D63B0">
        <w:rPr>
          <w:rtl/>
        </w:rPr>
        <w:br/>
      </w:r>
      <w:r w:rsidRPr="006216AF">
        <w:rPr>
          <w:rtl/>
        </w:rPr>
        <w:t xml:space="preserve">بخبر أبي الحسن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بنيسابور ، فرأى فيما يرى النائم </w:t>
      </w:r>
      <w:r w:rsidR="001D63B0">
        <w:rPr>
          <w:rtl/>
        </w:rPr>
        <w:br/>
      </w:r>
      <w:r w:rsidRPr="006216AF">
        <w:rPr>
          <w:rtl/>
        </w:rPr>
        <w:t>كأنّ قائ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يقول له : إنّ ابن رسول الله نازل بخراسان فاسأله عن علتك </w:t>
      </w:r>
      <w:r w:rsidR="001D63B0">
        <w:rPr>
          <w:rtl/>
        </w:rPr>
        <w:br/>
      </w:r>
      <w:r w:rsidRPr="006216AF">
        <w:rPr>
          <w:rtl/>
        </w:rPr>
        <w:t xml:space="preserve">ليعمل لك الدواء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فتنتفع 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فرأيت كأني قد قصدته وشكوت</w:t>
      </w:r>
      <w:r w:rsidR="009429D5">
        <w:rPr>
          <w:rtl/>
        </w:rPr>
        <w:t>ُ</w:t>
      </w:r>
      <w:r w:rsidRPr="006216AF">
        <w:rPr>
          <w:rtl/>
        </w:rPr>
        <w:t xml:space="preserve"> إليه ما كنت وقعت فيه ، </w:t>
      </w:r>
      <w:r w:rsidR="001D63B0">
        <w:rPr>
          <w:rtl/>
        </w:rPr>
        <w:br/>
      </w:r>
      <w:r w:rsidRPr="006216AF">
        <w:rPr>
          <w:rtl/>
        </w:rPr>
        <w:t xml:space="preserve">وأخبرته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خذ من الكمون والسعتر والملح ودقه ، وخذ منه في </w:t>
      </w:r>
      <w:r w:rsidR="001D63B0">
        <w:rPr>
          <w:rtl/>
        </w:rPr>
        <w:br/>
      </w:r>
      <w:r w:rsidRPr="006216AF">
        <w:rPr>
          <w:rtl/>
        </w:rPr>
        <w:t>فمك مرتين أو ثلاثا</w:t>
      </w:r>
      <w:r w:rsidR="009429D5">
        <w:rPr>
          <w:rtl/>
        </w:rPr>
        <w:t>ً</w:t>
      </w:r>
      <w:r w:rsidRPr="006216AF">
        <w:rPr>
          <w:rtl/>
        </w:rPr>
        <w:t xml:space="preserve"> فإنّك تعافى</w:t>
      </w:r>
      <w:r w:rsidR="00B6236E" w:rsidRPr="00A944A4">
        <w:rPr>
          <w:rtl/>
        </w:rPr>
        <w:t>ٰ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فانتبه الرجل من منامه ولم يفكر فيما </w:t>
      </w:r>
      <w:r w:rsidR="001D63B0">
        <w:rPr>
          <w:rtl/>
        </w:rPr>
        <w:br/>
      </w:r>
      <w:r w:rsidRPr="006216AF">
        <w:rPr>
          <w:rtl/>
        </w:rPr>
        <w:t xml:space="preserve">كان رأى في المنام حتّى ورد باب نيسابور فقيل له : إنّ علي بن موسى </w:t>
      </w:r>
      <w:r w:rsidR="001D63B0">
        <w:rPr>
          <w:rtl/>
        </w:rPr>
        <w:br/>
      </w:r>
      <w:r w:rsidRPr="006216AF">
        <w:rPr>
          <w:rtl/>
        </w:rPr>
        <w:t xml:space="preserve">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قد ارتحل من نيسابور وهو برباط سعد ، فوقع في </w:t>
      </w:r>
      <w:r w:rsidR="001D63B0">
        <w:rPr>
          <w:rtl/>
        </w:rPr>
        <w:br/>
      </w:r>
      <w:r w:rsidRPr="006216AF">
        <w:rPr>
          <w:rtl/>
        </w:rPr>
        <w:t xml:space="preserve">نفسه أن يقصده ويصف له أمره ، فدخل عليه فقال : يا ابن رسول الله ، </w:t>
      </w:r>
      <w:r w:rsidR="001D63B0">
        <w:rPr>
          <w:rtl/>
        </w:rPr>
        <w:br/>
      </w:r>
      <w:r w:rsidRPr="006216AF">
        <w:rPr>
          <w:rtl/>
        </w:rPr>
        <w:t>كان من أمري كيت وكيت ، وقد انفسد فمي ولساني [ و</w:t>
      </w:r>
      <w:r w:rsidR="0015541D">
        <w:rPr>
          <w:rtl/>
        </w:rPr>
        <w:t xml:space="preserve"> </w:t>
      </w:r>
      <w:r w:rsidRPr="006216AF">
        <w:rPr>
          <w:rtl/>
        </w:rPr>
        <w:t xml:space="preserve">] لا أقدر على </w:t>
      </w:r>
      <w:r w:rsidR="001D63B0">
        <w:rPr>
          <w:rtl/>
        </w:rPr>
        <w:br/>
      </w:r>
      <w:r w:rsidRPr="006216AF">
        <w:rPr>
          <w:rtl/>
        </w:rPr>
        <w:t xml:space="preserve">الكلام </w:t>
      </w:r>
      <w:r w:rsidR="00335A4F">
        <w:rPr>
          <w:rtl/>
        </w:rPr>
        <w:t>إلّا</w:t>
      </w:r>
      <w:r w:rsidRPr="006216AF">
        <w:rPr>
          <w:rtl/>
        </w:rPr>
        <w:t xml:space="preserve"> بجاهد ، فعلمني دواء أنتفع به</w:t>
      </w:r>
      <w:r w:rsidR="00410A32">
        <w:rPr>
          <w:rtl/>
        </w:rPr>
        <w:t xml:space="preserve"> .</w:t>
      </w:r>
    </w:p>
    <w:p w:rsidR="001A77F0" w:rsidRPr="001A77F0" w:rsidRDefault="001A77F0" w:rsidP="001A77F0">
      <w:pPr>
        <w:pStyle w:val="rfdLine"/>
      </w:pPr>
      <w:r w:rsidRPr="001A77F0">
        <w:rPr>
          <w:rFonts w:hint="cs"/>
          <w:rtl/>
        </w:rPr>
        <w:t>___________________</w:t>
      </w:r>
    </w:p>
    <w:p w:rsidR="005F4626" w:rsidRPr="006216AF" w:rsidRDefault="005F4626" w:rsidP="00853E6D">
      <w:pPr>
        <w:pStyle w:val="rfdFootnote0"/>
        <w:rPr>
          <w:rtl/>
        </w:rPr>
      </w:pPr>
      <w:r w:rsidRPr="006216AF">
        <w:rPr>
          <w:rtl/>
        </w:rPr>
        <w:t>2</w:t>
      </w:r>
      <w:r w:rsidR="00853E6D">
        <w:rPr>
          <w:rFonts w:hint="cs"/>
          <w:rtl/>
        </w:rPr>
        <w:t xml:space="preserve"> </w:t>
      </w:r>
      <w:r>
        <w:rPr>
          <w:rtl/>
        </w:rPr>
        <w:t>ـ</w:t>
      </w:r>
      <w:r w:rsidR="00853E6D">
        <w:rPr>
          <w:rFonts w:hint="cs"/>
          <w:rtl/>
        </w:rPr>
        <w:t xml:space="preserve">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="00B6236E">
        <w:rPr>
          <w:rtl/>
        </w:rPr>
        <w:t xml:space="preserve"> 2 : 211</w:t>
      </w:r>
      <w:r w:rsidR="0096323A">
        <w:rPr>
          <w:rtl/>
        </w:rPr>
        <w:t xml:space="preserve"> / </w:t>
      </w:r>
      <w:r w:rsidR="00B6236E">
        <w:rPr>
          <w:rtl/>
        </w:rPr>
        <w:t>16 ، مناقب ابن شهرا</w:t>
      </w:r>
      <w:r w:rsidRPr="006216AF">
        <w:rPr>
          <w:rtl/>
        </w:rPr>
        <w:t xml:space="preserve">شوب </w:t>
      </w:r>
      <w:r w:rsidR="001D63B0">
        <w:rPr>
          <w:rtl/>
        </w:rPr>
        <w:br/>
      </w:r>
      <w:r w:rsidRPr="006216AF">
        <w:rPr>
          <w:rtl/>
        </w:rPr>
        <w:t>4 : 344 ، باختصار ، كشف الغمة 2 : 314 ، اعلام الورى : 311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ليعلمك الجواب في الدواء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="001F572D">
        <w:rPr>
          <w:rtl/>
        </w:rPr>
        <w:t>أ</w:t>
      </w:r>
      <w:r w:rsidRPr="006216AF">
        <w:rPr>
          <w:rtl/>
        </w:rPr>
        <w:t>لم أعلمك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فاذهب واستعمل ما وصفت </w:t>
      </w:r>
      <w:r w:rsidR="001D63B0">
        <w:rPr>
          <w:rtl/>
        </w:rPr>
        <w:br/>
      </w:r>
      <w:r w:rsidRPr="006216AF">
        <w:rPr>
          <w:rtl/>
        </w:rPr>
        <w:t>لك في المنام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الرجل : يا ابن رسول الله ، إن رأيت أن تعيده </w:t>
      </w:r>
      <w:r w:rsidR="001D63B0">
        <w:rPr>
          <w:rtl/>
        </w:rPr>
        <w:br/>
      </w:r>
      <w:r w:rsidRPr="006216AF">
        <w:rPr>
          <w:rtl/>
        </w:rPr>
        <w:t>علي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خذ من الكمون والسعتر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والملح فدقه ، وخذ منه </w:t>
      </w:r>
      <w:r w:rsidR="001D63B0">
        <w:rPr>
          <w:rtl/>
        </w:rPr>
        <w:br/>
      </w:r>
      <w:r w:rsidRPr="006216AF">
        <w:rPr>
          <w:rtl/>
        </w:rPr>
        <w:t>في فمك مرتين أو ثلاثا</w:t>
      </w:r>
      <w:r w:rsidR="00B6236E">
        <w:rPr>
          <w:rtl/>
        </w:rPr>
        <w:t>ً</w:t>
      </w:r>
      <w:r w:rsidRPr="006216AF">
        <w:rPr>
          <w:rtl/>
        </w:rPr>
        <w:t xml:space="preserve"> تعاف</w:t>
      </w:r>
      <w:r w:rsidRPr="00A944A4">
        <w:rPr>
          <w:rtl/>
        </w:rPr>
        <w:t>ى</w:t>
      </w:r>
      <w:r w:rsidR="00B6236E" w:rsidRPr="00A944A4">
        <w:rPr>
          <w:rtl/>
        </w:rPr>
        <w:t>ٰ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الرجل : فاستعملت منه فعافاني </w:t>
      </w:r>
      <w:r w:rsidR="001D63B0">
        <w:rPr>
          <w:rtl/>
        </w:rPr>
        <w:br/>
      </w:r>
      <w:r w:rsidRPr="006216AF">
        <w:rPr>
          <w:rtl/>
        </w:rPr>
        <w:t>الله تعالى</w:t>
      </w:r>
      <w:r w:rsidR="00410A32">
        <w:rPr>
          <w:rtl/>
        </w:rPr>
        <w:t xml:space="preserve"> .</w:t>
      </w:r>
    </w:p>
    <w:p w:rsidR="00853E6D" w:rsidRDefault="00853E6D" w:rsidP="00853E6D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السعتر : يمضغ فيسكن وجع السن ويشفي اللثة المترهلة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القانون </w:t>
      </w:r>
      <w:r w:rsidR="001D63B0">
        <w:rPr>
          <w:rStyle w:val="rfdFootnote"/>
          <w:rtl/>
        </w:rPr>
        <w:br/>
      </w:r>
      <w:r w:rsidRPr="006216AF">
        <w:rPr>
          <w:rStyle w:val="rfdFootnote"/>
          <w:rtl/>
        </w:rPr>
        <w:t>1 : 384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ر : الشعير</w:t>
      </w:r>
      <w:r w:rsidR="00410A32">
        <w:rPr>
          <w:rStyle w:val="rfdFootnote"/>
          <w:rtl/>
        </w:rPr>
        <w:t xml:space="preserve"> .</w:t>
      </w:r>
    </w:p>
    <w:p w:rsidR="00797B84" w:rsidRDefault="005F4626" w:rsidP="001F459E">
      <w:pPr>
        <w:pStyle w:val="Heading1"/>
        <w:rPr>
          <w:rtl/>
        </w:rPr>
      </w:pPr>
      <w:r w:rsidRPr="007405A9">
        <w:rPr>
          <w:rtl/>
        </w:rPr>
        <w:br w:type="page"/>
      </w:r>
      <w:r w:rsidRPr="006216AF">
        <w:rPr>
          <w:rtl/>
        </w:rPr>
        <w:lastRenderedPageBreak/>
        <w:t>8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797B84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آياته في الإ</w:t>
      </w:r>
      <w:r w:rsidR="000F5B31">
        <w:rPr>
          <w:rtl/>
        </w:rPr>
        <w:t>ِ</w:t>
      </w:r>
      <w:r w:rsidRPr="006216AF">
        <w:rPr>
          <w:rtl/>
        </w:rPr>
        <w:t>خبار بالمغيبات</w:t>
      </w:r>
    </w:p>
    <w:p w:rsidR="005F4626" w:rsidRPr="000F5B31" w:rsidRDefault="005F4626" w:rsidP="001F459E">
      <w:pPr>
        <w:pStyle w:val="rfdCenterBold2"/>
        <w:rPr>
          <w:rtl/>
        </w:rPr>
      </w:pPr>
      <w:r w:rsidRPr="000F5B31">
        <w:rPr>
          <w:rtl/>
        </w:rPr>
        <w:t>وفيه : عشرة أحاديث</w:t>
      </w:r>
    </w:p>
    <w:p w:rsidR="005F4626" w:rsidRPr="006216AF" w:rsidRDefault="005F4626" w:rsidP="00722CB8">
      <w:pPr>
        <w:rPr>
          <w:rtl/>
        </w:rPr>
      </w:pPr>
      <w:r w:rsidRPr="006216AF">
        <w:rPr>
          <w:rtl/>
        </w:rPr>
        <w:t>414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722CB8">
        <w:rPr>
          <w:rFonts w:hint="cs"/>
          <w:rtl/>
        </w:rPr>
        <w:t xml:space="preserve"> </w:t>
      </w:r>
      <w:r>
        <w:rPr>
          <w:rtl/>
        </w:rPr>
        <w:t>ـ</w:t>
      </w:r>
      <w:r w:rsidR="00722CB8">
        <w:rPr>
          <w:rFonts w:hint="cs"/>
          <w:rtl/>
        </w:rPr>
        <w:t xml:space="preserve"> </w:t>
      </w:r>
      <w:r w:rsidRPr="006216AF">
        <w:rPr>
          <w:rtl/>
        </w:rPr>
        <w:t xml:space="preserve">عن الحسين بن موسى بن جعفر ، قال : كنّا حول أبي </w:t>
      </w:r>
      <w:r w:rsidR="00F81171">
        <w:rPr>
          <w:rtl/>
        </w:rPr>
        <w:br/>
      </w:r>
      <w:r w:rsidRPr="006216AF">
        <w:rPr>
          <w:rtl/>
        </w:rPr>
        <w:t xml:space="preserve">الحسن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ونحن شبان بني هاشم ، إذ مرّ علينا </w:t>
      </w:r>
      <w:r w:rsidR="00F81171">
        <w:rPr>
          <w:rtl/>
        </w:rPr>
        <w:br/>
      </w:r>
      <w:r w:rsidRPr="006216AF">
        <w:rPr>
          <w:rtl/>
        </w:rPr>
        <w:t xml:space="preserve">جعفر بن عمر العلوي وهو رث الهيئة ، فنظر بعضنا إلى بعض ، </w:t>
      </w:r>
      <w:r w:rsidR="00F81171">
        <w:rPr>
          <w:rtl/>
        </w:rPr>
        <w:br/>
      </w:r>
      <w:r w:rsidRPr="006216AF">
        <w:rPr>
          <w:rtl/>
        </w:rPr>
        <w:t xml:space="preserve">وضحكنا من هيئته ، 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سترونه عن قريب كثير </w:t>
      </w:r>
      <w:r w:rsidR="00F81171">
        <w:rPr>
          <w:rtl/>
        </w:rPr>
        <w:br/>
      </w:r>
      <w:r w:rsidRPr="006216AF">
        <w:rPr>
          <w:rtl/>
        </w:rPr>
        <w:t>المال والتبع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فما مضى </w:t>
      </w:r>
      <w:r w:rsidR="00335A4F">
        <w:rPr>
          <w:rtl/>
        </w:rPr>
        <w:t>إلّ</w:t>
      </w:r>
      <w:r w:rsidR="000F5B31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شهر أو نحوه حتّى ولي المدينة وحسنت </w:t>
      </w:r>
      <w:r w:rsidR="00F81171">
        <w:rPr>
          <w:rtl/>
        </w:rPr>
        <w:br/>
      </w:r>
      <w:r w:rsidRPr="006216AF">
        <w:rPr>
          <w:rtl/>
        </w:rPr>
        <w:t>حاله ، وهو يمرّ بنا ومعه الخصيان والحشم</w:t>
      </w:r>
      <w:r w:rsidR="00410A32">
        <w:rPr>
          <w:rtl/>
        </w:rPr>
        <w:t xml:space="preserve"> .</w:t>
      </w:r>
    </w:p>
    <w:p w:rsidR="005F4626" w:rsidRPr="006216AF" w:rsidRDefault="005F4626" w:rsidP="00722CB8">
      <w:pPr>
        <w:rPr>
          <w:rtl/>
        </w:rPr>
      </w:pPr>
      <w:r w:rsidRPr="006216AF">
        <w:rPr>
          <w:rtl/>
        </w:rPr>
        <w:t>415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722CB8">
        <w:rPr>
          <w:rFonts w:hint="cs"/>
          <w:rtl/>
        </w:rPr>
        <w:t xml:space="preserve"> </w:t>
      </w:r>
      <w:r>
        <w:rPr>
          <w:rtl/>
        </w:rPr>
        <w:t>ـ</w:t>
      </w:r>
      <w:r w:rsidR="00722CB8">
        <w:rPr>
          <w:rFonts w:hint="cs"/>
          <w:rtl/>
        </w:rPr>
        <w:t xml:space="preserve"> </w:t>
      </w:r>
      <w:r w:rsidRPr="006216AF">
        <w:rPr>
          <w:rtl/>
        </w:rPr>
        <w:t xml:space="preserve">عن عبد الله بن محمّد الهاشمي العلوي قال : دخلت </w:t>
      </w:r>
      <w:r w:rsidR="00F81171">
        <w:rPr>
          <w:rtl/>
        </w:rPr>
        <w:br/>
      </w:r>
      <w:r w:rsidRPr="006216AF">
        <w:rPr>
          <w:rtl/>
        </w:rPr>
        <w:t>على المأمون فحدّثني مليا</w:t>
      </w:r>
      <w:r w:rsidR="00201F67">
        <w:rPr>
          <w:rtl/>
        </w:rPr>
        <w:t>ً</w:t>
      </w:r>
      <w:r w:rsidRPr="006216AF">
        <w:rPr>
          <w:rtl/>
        </w:rPr>
        <w:t xml:space="preserve"> ، ثمّ أخرج من كان عنده لمكاني ، فلمّا خلا </w:t>
      </w:r>
      <w:r w:rsidR="00F81171">
        <w:rPr>
          <w:rtl/>
        </w:rPr>
        <w:br/>
      </w:r>
      <w:r w:rsidRPr="006216AF">
        <w:rPr>
          <w:rtl/>
        </w:rPr>
        <w:t xml:space="preserve">المجالس دعا بماء فغسلنا أيدينا ، ثمّ أتى بطعام فطعمنا ، ثمّ أمر بستارة </w:t>
      </w:r>
      <w:r w:rsidR="00F81171">
        <w:rPr>
          <w:rtl/>
        </w:rPr>
        <w:br/>
      </w:r>
      <w:r w:rsidRPr="006216AF">
        <w:rPr>
          <w:rtl/>
        </w:rPr>
        <w:t xml:space="preserve">فمدّت ، ثمّ أقبل على واحدة من الجواري وقال : يا بنت فلان ، لما </w:t>
      </w:r>
      <w:r w:rsidR="00F81171">
        <w:rPr>
          <w:rtl/>
        </w:rPr>
        <w:br/>
      </w:r>
      <w:r w:rsidRPr="006216AF">
        <w:rPr>
          <w:rtl/>
        </w:rPr>
        <w:t>رثيت لنا من بطوس قاطنا</w:t>
      </w:r>
      <w:r w:rsidR="00974780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فأنشأت الجارية تقول شعرا</w:t>
      </w:r>
      <w:r w:rsidR="00974780">
        <w:rPr>
          <w:rtl/>
        </w:rPr>
        <w:t>ً</w:t>
      </w:r>
      <w:r w:rsidRPr="006216AF">
        <w:rPr>
          <w:rtl/>
        </w:rPr>
        <w:t xml:space="preserve">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5C04F0" w:rsidTr="00722CB8">
        <w:tc>
          <w:tcPr>
            <w:tcW w:w="2400" w:type="pct"/>
            <w:shd w:val="clear" w:color="auto" w:fill="auto"/>
          </w:tcPr>
          <w:p w:rsidR="005C04F0" w:rsidRDefault="005C04F0" w:rsidP="005C04F0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سقيا لطوس ومن أضحى به قطنا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5C04F0" w:rsidRDefault="005C04F0" w:rsidP="005C04F0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C04F0" w:rsidRDefault="005C04F0" w:rsidP="005C04F0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من عترة المصطفى ابقى لنا حزنا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722CB8" w:rsidRPr="00722CB8" w:rsidRDefault="00722CB8" w:rsidP="00722CB8">
      <w:pPr>
        <w:pStyle w:val="rfdLine"/>
      </w:pPr>
      <w:r w:rsidRPr="00722CB8">
        <w:rPr>
          <w:rFonts w:hint="cs"/>
          <w:rtl/>
        </w:rPr>
        <w:t>___________________</w:t>
      </w:r>
    </w:p>
    <w:p w:rsidR="005F4626" w:rsidRPr="00A944A4" w:rsidRDefault="005F4626" w:rsidP="00722CB8">
      <w:pPr>
        <w:pStyle w:val="rfdFootnote0"/>
        <w:rPr>
          <w:rtl/>
        </w:rPr>
      </w:pPr>
      <w:r w:rsidRPr="00A944A4">
        <w:rPr>
          <w:rtl/>
        </w:rPr>
        <w:t>1</w:t>
      </w:r>
      <w:r w:rsidR="00722CB8">
        <w:rPr>
          <w:rFonts w:hint="cs"/>
          <w:rtl/>
        </w:rPr>
        <w:t xml:space="preserve"> </w:t>
      </w:r>
      <w:r w:rsidRPr="00A944A4">
        <w:rPr>
          <w:rtl/>
        </w:rPr>
        <w:t>ـ</w:t>
      </w:r>
      <w:r w:rsidR="00722CB8">
        <w:rPr>
          <w:rFonts w:hint="cs"/>
          <w:rtl/>
        </w:rPr>
        <w:t xml:space="preserve"> </w:t>
      </w:r>
      <w:r w:rsidRPr="00A944A4">
        <w:rPr>
          <w:rtl/>
        </w:rPr>
        <w:t xml:space="preserve">عيون أخبار الرضا </w:t>
      </w:r>
      <w:r w:rsidR="00276CED" w:rsidRPr="00A944A4">
        <w:rPr>
          <w:rtl/>
        </w:rPr>
        <w:t>عليه السلام</w:t>
      </w:r>
      <w:r w:rsidRPr="00A944A4">
        <w:rPr>
          <w:rtl/>
        </w:rPr>
        <w:t xml:space="preserve"> 2 : 208</w:t>
      </w:r>
      <w:r w:rsidR="0096323A">
        <w:rPr>
          <w:rtl/>
        </w:rPr>
        <w:t xml:space="preserve"> / </w:t>
      </w:r>
      <w:r w:rsidRPr="00A944A4">
        <w:rPr>
          <w:rtl/>
        </w:rPr>
        <w:t xml:space="preserve">11 ، كشف الغمة 2 : 314 ، </w:t>
      </w:r>
      <w:r w:rsidR="00F81171" w:rsidRPr="00A944A4">
        <w:rPr>
          <w:rtl/>
        </w:rPr>
        <w:br/>
      </w:r>
      <w:r w:rsidRPr="00A944A4">
        <w:rPr>
          <w:rtl/>
        </w:rPr>
        <w:t>إعلام الورى</w:t>
      </w:r>
      <w:r w:rsidR="00201F67" w:rsidRPr="00A944A4">
        <w:rPr>
          <w:rtl/>
        </w:rPr>
        <w:t>ٰ</w:t>
      </w:r>
      <w:r w:rsidRPr="00A944A4">
        <w:rPr>
          <w:rtl/>
        </w:rPr>
        <w:t xml:space="preserve"> : 311</w:t>
      </w:r>
      <w:r w:rsidR="00410A32">
        <w:rPr>
          <w:rtl/>
        </w:rPr>
        <w:t xml:space="preserve"> .</w:t>
      </w:r>
    </w:p>
    <w:p w:rsidR="005F4626" w:rsidRPr="006216AF" w:rsidRDefault="005F4626" w:rsidP="00722CB8">
      <w:pPr>
        <w:pStyle w:val="rfdFootnote0"/>
        <w:rPr>
          <w:rtl/>
        </w:rPr>
      </w:pPr>
      <w:r w:rsidRPr="006216AF">
        <w:rPr>
          <w:rtl/>
        </w:rPr>
        <w:t>2</w:t>
      </w:r>
      <w:r w:rsidR="00722CB8">
        <w:rPr>
          <w:rFonts w:hint="cs"/>
          <w:rtl/>
        </w:rPr>
        <w:t xml:space="preserve"> </w:t>
      </w:r>
      <w:r>
        <w:rPr>
          <w:rtl/>
        </w:rPr>
        <w:t>ـ</w:t>
      </w:r>
      <w:r w:rsidR="00722CB8">
        <w:rPr>
          <w:rFonts w:hint="cs"/>
          <w:rtl/>
        </w:rPr>
        <w:t xml:space="preserve">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223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44 ، وقطعة منه في مناقب ابن </w:t>
      </w:r>
      <w:r w:rsidR="00F81171">
        <w:rPr>
          <w:rtl/>
        </w:rPr>
        <w:br/>
      </w:r>
      <w:r w:rsidR="00201F67">
        <w:rPr>
          <w:rtl/>
        </w:rPr>
        <w:t>شهرا</w:t>
      </w:r>
      <w:r w:rsidRPr="006216AF">
        <w:rPr>
          <w:rtl/>
        </w:rPr>
        <w:t>شوب 4 : 333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فبكى المأمون حتّى اخضلت لحيته من دموعه ، ثمّ قال : يا </w:t>
      </w:r>
      <w:r w:rsidR="00F81171">
        <w:rPr>
          <w:rtl/>
        </w:rPr>
        <w:br/>
      </w:r>
      <w:r w:rsidRPr="006216AF">
        <w:rPr>
          <w:rtl/>
        </w:rPr>
        <w:t>عبد الله ،</w:t>
      </w:r>
      <w:r w:rsidR="001F572D">
        <w:rPr>
          <w:rtl/>
        </w:rPr>
        <w:t xml:space="preserve"> أ</w:t>
      </w:r>
      <w:r w:rsidRPr="006216AF">
        <w:rPr>
          <w:rtl/>
        </w:rPr>
        <w:t>يلومني أهل بيتي وأهل بيتك أن أنصب أبا الحسن علما</w:t>
      </w:r>
      <w:r w:rsidR="00B44634">
        <w:rPr>
          <w:rtl/>
        </w:rPr>
        <w:t>ً</w:t>
      </w:r>
      <w:r w:rsidRPr="006216AF">
        <w:rPr>
          <w:rtl/>
        </w:rPr>
        <w:t xml:space="preserve"> ، </w:t>
      </w:r>
      <w:r w:rsidR="00F81171">
        <w:rPr>
          <w:rtl/>
        </w:rPr>
        <w:br/>
      </w:r>
      <w:r w:rsidR="00B44634">
        <w:rPr>
          <w:rtl/>
        </w:rPr>
        <w:t>فو</w:t>
      </w:r>
      <w:r w:rsidRPr="006216AF">
        <w:rPr>
          <w:rtl/>
        </w:rPr>
        <w:t>الله لأحدّثنك بحديث ، فاكتمه علي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جئته يوما</w:t>
      </w:r>
      <w:r w:rsidR="00974780">
        <w:rPr>
          <w:rtl/>
        </w:rPr>
        <w:t>ً</w:t>
      </w:r>
      <w:r w:rsidRPr="006216AF">
        <w:rPr>
          <w:rtl/>
        </w:rPr>
        <w:t xml:space="preserve"> فقلت له : جعلت فداك ، آباؤك موسى بن جعفر </w:t>
      </w:r>
      <w:r w:rsidR="00F81171">
        <w:rPr>
          <w:rtl/>
        </w:rPr>
        <w:br/>
      </w:r>
      <w:r w:rsidRPr="006216AF">
        <w:rPr>
          <w:rtl/>
        </w:rPr>
        <w:t xml:space="preserve">وجعفر بن محمد ومحمّد بن علي وعلي بن الحسين والحسين بن </w:t>
      </w:r>
      <w:r w:rsidR="00F81171">
        <w:rPr>
          <w:rtl/>
        </w:rPr>
        <w:br/>
      </w:r>
      <w:r w:rsidRPr="006216AF">
        <w:rPr>
          <w:rtl/>
        </w:rPr>
        <w:t xml:space="preserve">علي بن أبي طالب أمير المؤمنين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كان عندهم علم ما كان </w:t>
      </w:r>
      <w:r w:rsidR="00F81171">
        <w:rPr>
          <w:rtl/>
        </w:rPr>
        <w:br/>
      </w:r>
      <w:r w:rsidRPr="006216AF">
        <w:rPr>
          <w:rtl/>
        </w:rPr>
        <w:t xml:space="preserve">وما يكون إلى يوم القيامة ، وأنت وصي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القوم ، وعندك علمهم ، وهذه </w:t>
      </w:r>
      <w:r w:rsidR="00F81171">
        <w:rPr>
          <w:rtl/>
        </w:rPr>
        <w:br/>
      </w:r>
      <w:r w:rsidRPr="006216AF">
        <w:rPr>
          <w:rtl/>
        </w:rPr>
        <w:t>الزاهرية حظيتي وم</w:t>
      </w:r>
      <w:r w:rsidR="00974780">
        <w:rPr>
          <w:rtl/>
        </w:rPr>
        <w:t>َ</w:t>
      </w:r>
      <w:r w:rsidRPr="006216AF">
        <w:rPr>
          <w:rtl/>
        </w:rPr>
        <w:t>ن لا أقدّم عليها أحدا</w:t>
      </w:r>
      <w:r w:rsidR="00974780">
        <w:rPr>
          <w:rtl/>
        </w:rPr>
        <w:t>ً</w:t>
      </w:r>
      <w:r w:rsidRPr="006216AF">
        <w:rPr>
          <w:rtl/>
        </w:rPr>
        <w:t xml:space="preserve"> من جواري ، وقد حملت غير </w:t>
      </w:r>
      <w:r w:rsidR="00F81171">
        <w:rPr>
          <w:rtl/>
        </w:rPr>
        <w:br/>
      </w:r>
      <w:r w:rsidRPr="006216AF">
        <w:rPr>
          <w:rtl/>
        </w:rPr>
        <w:t>مرّة كل ذلك تسقط ، وهي حبلى ،</w:t>
      </w:r>
      <w:r w:rsidR="001F572D">
        <w:rPr>
          <w:rtl/>
        </w:rPr>
        <w:t xml:space="preserve"> أ</w:t>
      </w:r>
      <w:r w:rsidRPr="006216AF">
        <w:rPr>
          <w:rtl/>
        </w:rPr>
        <w:t>فلا تعلمني شيئا</w:t>
      </w:r>
      <w:r w:rsidR="00974780">
        <w:rPr>
          <w:rtl/>
        </w:rPr>
        <w:t>ً</w:t>
      </w:r>
      <w:r w:rsidRPr="006216AF">
        <w:rPr>
          <w:rtl/>
        </w:rPr>
        <w:t xml:space="preserve"> أعلمها فتعالج به </w:t>
      </w:r>
      <w:r w:rsidR="00F81171">
        <w:rPr>
          <w:rtl/>
        </w:rPr>
        <w:br/>
      </w:r>
      <w:r w:rsidRPr="006216AF">
        <w:rPr>
          <w:rtl/>
        </w:rPr>
        <w:t>فلعلها تسلم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المأمون : فأطرق إطراقة ثم رفع رأسه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تخف من </w:t>
      </w:r>
      <w:r w:rsidR="00F81171">
        <w:rPr>
          <w:rtl/>
        </w:rPr>
        <w:br/>
      </w:r>
      <w:r w:rsidRPr="006216AF">
        <w:rPr>
          <w:rtl/>
        </w:rPr>
        <w:t>إسقاطها ، فإنّها ستسلم وتلد لك غلاما</w:t>
      </w:r>
      <w:r w:rsidR="00974780">
        <w:rPr>
          <w:rtl/>
        </w:rPr>
        <w:t>ً</w:t>
      </w:r>
      <w:r w:rsidRPr="006216AF">
        <w:rPr>
          <w:rtl/>
        </w:rPr>
        <w:t xml:space="preserve"> أشبه الناس بأمّه ، كأنّ وجهه </w:t>
      </w:r>
      <w:r w:rsidR="00F81171">
        <w:rPr>
          <w:rtl/>
        </w:rPr>
        <w:br/>
      </w:r>
      <w:r w:rsidRPr="006216AF">
        <w:rPr>
          <w:rtl/>
        </w:rPr>
        <w:t>الكوكب الدري ، وقد زاد الله في خلقه مرتين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 فما المرتان </w:t>
      </w:r>
      <w:r w:rsidR="00F81171">
        <w:rPr>
          <w:rtl/>
        </w:rPr>
        <w:br/>
      </w:r>
      <w:r w:rsidRPr="006216AF">
        <w:rPr>
          <w:rtl/>
        </w:rPr>
        <w:t>الزائدتان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فالأولى</w:t>
      </w:r>
      <w:r w:rsidR="00B44634" w:rsidRPr="00A944A4">
        <w:rPr>
          <w:rtl/>
        </w:rPr>
        <w:t>ٰ</w:t>
      </w:r>
      <w:r w:rsidRPr="006216AF">
        <w:rPr>
          <w:rtl/>
        </w:rPr>
        <w:t xml:space="preserve"> بيده اليمنى خنصرة زائدة ليست بالمدلاة ، </w:t>
      </w:r>
      <w:r w:rsidR="00F81171">
        <w:rPr>
          <w:rtl/>
        </w:rPr>
        <w:br/>
      </w:r>
      <w:r w:rsidRPr="006216AF">
        <w:rPr>
          <w:rtl/>
        </w:rPr>
        <w:t>وفي رجله اليسر</w:t>
      </w:r>
      <w:r w:rsidRPr="00A944A4">
        <w:rPr>
          <w:rtl/>
        </w:rPr>
        <w:t>ى</w:t>
      </w:r>
      <w:r w:rsidR="00B44634" w:rsidRPr="00A944A4">
        <w:rPr>
          <w:rtl/>
        </w:rPr>
        <w:t>ٰ</w:t>
      </w:r>
      <w:r w:rsidRPr="006216AF">
        <w:rPr>
          <w:rtl/>
        </w:rPr>
        <w:t xml:space="preserve"> خنصرة زائدة ليست بالمدلاة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فتعجبت من ذلك ، ولم أزل أتوقع من الزاهرية حتّى إذا قرب </w:t>
      </w:r>
      <w:r w:rsidR="00F81171">
        <w:rPr>
          <w:rtl/>
        </w:rPr>
        <w:br/>
      </w:r>
      <w:r w:rsidRPr="006216AF">
        <w:rPr>
          <w:rtl/>
        </w:rPr>
        <w:t xml:space="preserve">أمرها جاءتني القيّمة على الجواري وعلى أمّهات الأولاد فقالت : يا </w:t>
      </w:r>
      <w:r w:rsidR="00F81171">
        <w:rPr>
          <w:rtl/>
        </w:rPr>
        <w:br/>
      </w:r>
      <w:r w:rsidRPr="006216AF">
        <w:rPr>
          <w:rtl/>
        </w:rPr>
        <w:t xml:space="preserve">سيدي ، إن الزاهرية قد دنت ولادتها ، فتأذن لي أن أدخل عليها </w:t>
      </w:r>
      <w:r w:rsidR="00F81171">
        <w:rPr>
          <w:rtl/>
        </w:rPr>
        <w:br/>
      </w:r>
      <w:r w:rsidRPr="006216AF">
        <w:rPr>
          <w:rtl/>
        </w:rPr>
        <w:t>القوابل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فأذنت لها في ذلك</w:t>
      </w:r>
      <w:r w:rsidR="00410A32">
        <w:rPr>
          <w:rtl/>
        </w:rPr>
        <w:t xml:space="preserve"> .</w:t>
      </w:r>
    </w:p>
    <w:p w:rsidR="00722CB8" w:rsidRDefault="005F4626" w:rsidP="00722CB8">
      <w:pPr>
        <w:rPr>
          <w:rStyle w:val="rfdLineChar"/>
        </w:rPr>
      </w:pPr>
      <w:r w:rsidRPr="006216AF">
        <w:rPr>
          <w:rtl/>
        </w:rPr>
        <w:t>ثمّ قلت : إذا وضعت المولود فأتيني به ذكرا</w:t>
      </w:r>
      <w:r w:rsidR="00974780">
        <w:rPr>
          <w:rtl/>
        </w:rPr>
        <w:t>ً</w:t>
      </w:r>
      <w:r w:rsidRPr="006216AF">
        <w:rPr>
          <w:rtl/>
        </w:rPr>
        <w:t xml:space="preserve"> كان أو أنثى ؛ فما </w:t>
      </w:r>
      <w:r w:rsidR="00F81171">
        <w:rPr>
          <w:rtl/>
        </w:rPr>
        <w:br/>
      </w:r>
      <w:r w:rsidRPr="006216AF">
        <w:rPr>
          <w:rtl/>
        </w:rPr>
        <w:t xml:space="preserve">شعرت </w:t>
      </w:r>
      <w:r w:rsidR="00335A4F">
        <w:rPr>
          <w:rtl/>
        </w:rPr>
        <w:t>إلّ</w:t>
      </w:r>
      <w:r w:rsidR="00B44634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وأنا بالقابلة قد أتتني بغلام مدرج في حريرة ، فكشفت عن </w:t>
      </w:r>
      <w:r w:rsidR="00F81171">
        <w:rPr>
          <w:rtl/>
        </w:rPr>
        <w:br/>
      </w:r>
      <w:r w:rsidRPr="006216AF">
        <w:rPr>
          <w:rtl/>
        </w:rPr>
        <w:t xml:space="preserve">وجهه كأنّه الكوكب الدري ، أشبه الناس بأمّه ، فرددت الغلام على </w:t>
      </w:r>
      <w:r w:rsidR="00F81171">
        <w:rPr>
          <w:rtl/>
        </w:rPr>
        <w:br/>
      </w:r>
      <w:r w:rsidRPr="006216AF">
        <w:rPr>
          <w:rtl/>
        </w:rPr>
        <w:t>القابلة ، وقمت أسعى حافيا</w:t>
      </w:r>
      <w:r w:rsidR="00B44634">
        <w:rPr>
          <w:rtl/>
        </w:rPr>
        <w:t>ً</w:t>
      </w:r>
      <w:r w:rsidRPr="006216AF">
        <w:rPr>
          <w:rtl/>
        </w:rPr>
        <w:t xml:space="preserve"> ، وكان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نزل معي في الدار ،</w:t>
      </w:r>
      <w:r w:rsidR="00722CB8">
        <w:rPr>
          <w:rFonts w:hint="cs"/>
          <w:rtl/>
        </w:rPr>
        <w:t xml:space="preserve"> </w:t>
      </w:r>
      <w:r w:rsidR="00722CB8">
        <w:rPr>
          <w:rtl/>
        </w:rPr>
        <w:br/>
      </w:r>
      <w:r w:rsidR="00722CB8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، ك : رئيس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97B8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فإذا هو في بيت يصلّي ، فلمّا أحسّ بي خفف صلاته ، فسلّمت عليه ، </w:t>
      </w:r>
      <w:r w:rsidR="00F81171">
        <w:rPr>
          <w:rtl/>
        </w:rPr>
        <w:br/>
      </w:r>
      <w:r w:rsidRPr="006216AF">
        <w:rPr>
          <w:rtl/>
        </w:rPr>
        <w:t xml:space="preserve">ثمّ جئت إلى موضع سجوده فقبّلته وقلت : يا سيدي أنت الداعي </w:t>
      </w:r>
      <w:r w:rsidR="00F81171">
        <w:rPr>
          <w:rtl/>
        </w:rPr>
        <w:br/>
      </w:r>
      <w:r w:rsidRPr="006216AF">
        <w:rPr>
          <w:rtl/>
        </w:rPr>
        <w:t>المطاع ، وأنا من رعيتك ، فأخرجت خاتمي وجعلته في أصبعه وقلت :</w:t>
      </w:r>
      <w:r w:rsidR="00797B84">
        <w:rPr>
          <w:rtl/>
        </w:rPr>
        <w:t xml:space="preserve"> </w:t>
      </w:r>
      <w:r w:rsidR="00F81171">
        <w:rPr>
          <w:rtl/>
        </w:rPr>
        <w:br/>
      </w:r>
      <w:r w:rsidRPr="006216AF">
        <w:rPr>
          <w:rtl/>
        </w:rPr>
        <w:t xml:space="preserve">مرني بأمرك انتهى إلى ما تأمرني به ، والله إنّه لو فعل لفعلت ، ولكن </w:t>
      </w:r>
      <w:r w:rsidR="00F81171">
        <w:rPr>
          <w:rtl/>
        </w:rPr>
        <w:br/>
      </w:r>
      <w:r w:rsidRPr="006216AF">
        <w:rPr>
          <w:rtl/>
        </w:rPr>
        <w:t>لعن الله حمزة ومحمدا</w:t>
      </w:r>
      <w:r w:rsidR="00974780">
        <w:rPr>
          <w:rtl/>
        </w:rPr>
        <w:t>ً</w:t>
      </w:r>
      <w:r w:rsidRPr="006216AF">
        <w:rPr>
          <w:rtl/>
        </w:rPr>
        <w:t xml:space="preserve"> ابني جعفر فإنّهما قتلاه ، والله ما فعلت ولا </w:t>
      </w:r>
      <w:r w:rsidR="00F81171">
        <w:rPr>
          <w:rtl/>
        </w:rPr>
        <w:br/>
      </w:r>
      <w:r w:rsidRPr="006216AF">
        <w:rPr>
          <w:rtl/>
        </w:rPr>
        <w:t xml:space="preserve">أمرت ولا دسست </w:t>
      </w:r>
      <w:r w:rsidR="00B44634">
        <w:rPr>
          <w:rtl/>
        </w:rPr>
        <w:t>، وقد أمرت بقاتليه فق</w:t>
      </w:r>
      <w:r w:rsidRPr="006216AF">
        <w:rPr>
          <w:rtl/>
        </w:rPr>
        <w:t>تلا سرّا</w:t>
      </w:r>
      <w:r w:rsidR="00974780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بكى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وأبكاني ؛ </w:t>
      </w:r>
      <w:r w:rsidR="00F81171">
        <w:rPr>
          <w:rtl/>
        </w:rPr>
        <w:br/>
      </w:r>
      <w:r w:rsidRPr="006216AF">
        <w:rPr>
          <w:rtl/>
        </w:rPr>
        <w:t>وكان حمزة ومحمد من بني العباس</w:t>
      </w:r>
      <w:r w:rsidR="00410A32">
        <w:rPr>
          <w:rtl/>
        </w:rPr>
        <w:t xml:space="preserve"> .</w:t>
      </w:r>
    </w:p>
    <w:p w:rsidR="005F4626" w:rsidRPr="006216AF" w:rsidRDefault="005F4626" w:rsidP="00722CB8">
      <w:pPr>
        <w:rPr>
          <w:rtl/>
        </w:rPr>
      </w:pPr>
      <w:r w:rsidRPr="006216AF">
        <w:rPr>
          <w:rtl/>
        </w:rPr>
        <w:t>416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722CB8">
        <w:rPr>
          <w:rFonts w:hint="cs"/>
          <w:rtl/>
        </w:rPr>
        <w:t xml:space="preserve"> </w:t>
      </w:r>
      <w:r>
        <w:rPr>
          <w:rtl/>
        </w:rPr>
        <w:t>ـ</w:t>
      </w:r>
      <w:r w:rsidR="00722CB8">
        <w:rPr>
          <w:rFonts w:hint="cs"/>
          <w:rtl/>
        </w:rPr>
        <w:t xml:space="preserve"> </w:t>
      </w:r>
      <w:r w:rsidRPr="006216AF">
        <w:rPr>
          <w:rtl/>
        </w:rPr>
        <w:t xml:space="preserve">عن أبي هاشم الجعفري ، قال : لمّا بعث المأمون </w:t>
      </w:r>
      <w:r w:rsidR="00F81171">
        <w:rPr>
          <w:rtl/>
        </w:rPr>
        <w:br/>
      </w:r>
      <w:r w:rsidRPr="006216AF">
        <w:rPr>
          <w:rtl/>
        </w:rPr>
        <w:t xml:space="preserve">رجاء بن الضحّاك لحمل أبي الحسن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المدينة </w:t>
      </w:r>
      <w:r w:rsidR="00F81171">
        <w:rPr>
          <w:rtl/>
        </w:rPr>
        <w:br/>
      </w:r>
      <w:r w:rsidRPr="006216AF">
        <w:rPr>
          <w:rtl/>
        </w:rPr>
        <w:t xml:space="preserve">إلى خراسان حمله على طريق الأهواز ، ولم يمرّ به على طريق العراق </w:t>
      </w:r>
      <w:r w:rsidR="00F81171">
        <w:rPr>
          <w:rtl/>
        </w:rPr>
        <w:br/>
      </w:r>
      <w:r w:rsidRPr="006216AF">
        <w:rPr>
          <w:rtl/>
        </w:rPr>
        <w:t xml:space="preserve">والكوفة ، وكنت بالشرق من إيذج فبلغني ذلك ، فسرت فلقيته وقد نزل </w:t>
      </w:r>
      <w:r w:rsidR="00F81171">
        <w:rPr>
          <w:rtl/>
        </w:rPr>
        <w:br/>
      </w:r>
      <w:r w:rsidRPr="006216AF">
        <w:rPr>
          <w:rtl/>
        </w:rPr>
        <w:t xml:space="preserve">به الرجاء بن الضحاك الأهواز ، فسلّمت عليه وتعرفت إليه وانتسبت ، </w:t>
      </w:r>
      <w:r w:rsidR="00F81171">
        <w:rPr>
          <w:rtl/>
        </w:rPr>
        <w:br/>
      </w:r>
      <w:r w:rsidRPr="006216AF">
        <w:rPr>
          <w:rtl/>
        </w:rPr>
        <w:t>وذلك أول لقائي به وصحبتي إيّاه ، فقال خيرا</w:t>
      </w:r>
      <w:r w:rsidR="00974780">
        <w:rPr>
          <w:rtl/>
        </w:rPr>
        <w:t>ً</w:t>
      </w:r>
      <w:r w:rsidRPr="006216AF">
        <w:rPr>
          <w:rtl/>
        </w:rPr>
        <w:t xml:space="preserve"> كثيرا</w:t>
      </w:r>
      <w:r w:rsidR="00974780">
        <w:rPr>
          <w:rtl/>
        </w:rPr>
        <w:t>ً</w:t>
      </w:r>
      <w:r w:rsidRPr="006216AF">
        <w:rPr>
          <w:rtl/>
        </w:rPr>
        <w:t xml:space="preserve"> ، ورأيته قلي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</w:t>
      </w:r>
      <w:r w:rsidR="00F81171">
        <w:rPr>
          <w:rtl/>
        </w:rPr>
        <w:br/>
      </w:r>
      <w:r w:rsidRPr="006216AF">
        <w:rPr>
          <w:rtl/>
        </w:rPr>
        <w:t xml:space="preserve">وذلك زمن القيظ في الصيف ، فقلت : يا سيدي وابن ساداتي ، ما </w:t>
      </w:r>
      <w:r w:rsidR="00F81171">
        <w:rPr>
          <w:rtl/>
        </w:rPr>
        <w:br/>
      </w:r>
      <w:r w:rsidRPr="006216AF">
        <w:rPr>
          <w:rtl/>
        </w:rPr>
        <w:t>تجشم بك هذا الصيف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هيهات يا أبا هاشم ، ولكن ادع لي </w:t>
      </w:r>
      <w:r w:rsidR="00F81171">
        <w:rPr>
          <w:rtl/>
        </w:rPr>
        <w:br/>
      </w:r>
      <w:r w:rsidRPr="006216AF">
        <w:rPr>
          <w:rtl/>
        </w:rPr>
        <w:t>طبيبا</w:t>
      </w:r>
      <w:r w:rsidR="00974780">
        <w:rPr>
          <w:rtl/>
        </w:rPr>
        <w:t>ً</w:t>
      </w:r>
      <w:r w:rsidRPr="006216AF">
        <w:rPr>
          <w:rtl/>
        </w:rPr>
        <w:t xml:space="preserve"> من أطباء هذه البلاد ، أنعت له بقلة ها</w:t>
      </w:r>
      <w:r w:rsidR="00B44634">
        <w:rPr>
          <w:rtl/>
        </w:rPr>
        <w:t xml:space="preserve"> </w:t>
      </w:r>
      <w:r w:rsidRPr="006216AF">
        <w:rPr>
          <w:rtl/>
        </w:rPr>
        <w:t>هنا عسى أن يعرفها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فأتيته بطبيب ، فنعت له بقلة فقال له الطبيب : لا أعرف على </w:t>
      </w:r>
      <w:r w:rsidR="00F81171">
        <w:rPr>
          <w:rtl/>
        </w:rPr>
        <w:br/>
      </w:r>
      <w:r w:rsidRPr="006216AF">
        <w:rPr>
          <w:rtl/>
        </w:rPr>
        <w:t>وجه الأرض أحدا</w:t>
      </w:r>
      <w:r w:rsidR="00974780">
        <w:rPr>
          <w:rtl/>
        </w:rPr>
        <w:t>ً</w:t>
      </w:r>
      <w:r w:rsidRPr="006216AF">
        <w:rPr>
          <w:rtl/>
        </w:rPr>
        <w:t xml:space="preserve"> يعرف اسمها غيرك ، فمن أين عرفتها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وليست في </w:t>
      </w:r>
      <w:r w:rsidR="00F81171">
        <w:rPr>
          <w:rtl/>
        </w:rPr>
        <w:br/>
      </w:r>
      <w:r w:rsidRPr="006216AF">
        <w:rPr>
          <w:rtl/>
        </w:rPr>
        <w:t>هذه الأوطان ، ولا في هذا الأوان ، ولا في هذا الزمان</w:t>
      </w:r>
      <w:r w:rsidR="00DD50E3">
        <w:rPr>
          <w:rtl/>
        </w:rPr>
        <w:t xml:space="preserve"> 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فابغ لي قصب السّكّر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الطبيب : هذا أدنى من </w:t>
      </w:r>
      <w:r w:rsidR="00F81171">
        <w:rPr>
          <w:rtl/>
        </w:rPr>
        <w:br/>
      </w:r>
      <w:r w:rsidRPr="006216AF">
        <w:rPr>
          <w:rtl/>
        </w:rPr>
        <w:t xml:space="preserve">الأول ، ما هذا بزمان قصب السكّر ، ولا يكون </w:t>
      </w:r>
      <w:r w:rsidR="00335A4F">
        <w:rPr>
          <w:rtl/>
        </w:rPr>
        <w:t>إلّا</w:t>
      </w:r>
      <w:r w:rsidRPr="006216AF">
        <w:rPr>
          <w:rtl/>
        </w:rPr>
        <w:t xml:space="preserve"> في الشتاء</w:t>
      </w:r>
      <w:r w:rsidR="00410A32">
        <w:rPr>
          <w:rtl/>
        </w:rPr>
        <w:t xml:space="preserve"> .</w:t>
      </w:r>
    </w:p>
    <w:p w:rsidR="00722CB8" w:rsidRDefault="005F4626" w:rsidP="00722CB8">
      <w:pPr>
        <w:rPr>
          <w:rStyle w:val="rfdLineChar"/>
        </w:rPr>
      </w:pPr>
      <w:r w:rsidRPr="006216AF">
        <w:rPr>
          <w:rtl/>
        </w:rPr>
        <w:t xml:space="preserve">قال : فقال 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بل هما في أرضكم هذه ، وزمانكم </w:t>
      </w:r>
      <w:r w:rsidR="00F81171">
        <w:rPr>
          <w:rtl/>
        </w:rPr>
        <w:br/>
      </w:r>
      <w:r w:rsidRPr="006216AF">
        <w:rPr>
          <w:rtl/>
        </w:rPr>
        <w:t>هذا ، وهذا معك فأمضيا إلى شاذروان الماء فاعبراه فيرجع لكما</w:t>
      </w:r>
      <w:r w:rsidR="00722CB8">
        <w:rPr>
          <w:rFonts w:hint="cs"/>
          <w:rtl/>
        </w:rPr>
        <w:t xml:space="preserve"> </w:t>
      </w:r>
      <w:r w:rsidR="00722CB8">
        <w:rPr>
          <w:rtl/>
        </w:rPr>
        <w:br/>
      </w:r>
      <w:r w:rsidR="00722CB8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الخرائج والجرائح 2 : 661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410A32">
        <w:rPr>
          <w:rtl/>
        </w:rPr>
        <w:t xml:space="preserve"> .</w:t>
      </w:r>
    </w:p>
    <w:p w:rsidR="005F4626" w:rsidRPr="006216AF" w:rsidRDefault="005F4626" w:rsidP="00797B8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جوخان ، فاقصداه فتجدان هناك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أسود في جوخان فقولا : أرنا </w:t>
      </w:r>
      <w:r w:rsidR="00F81171">
        <w:rPr>
          <w:rtl/>
        </w:rPr>
        <w:br/>
      </w:r>
      <w:r w:rsidRPr="006216AF">
        <w:rPr>
          <w:rtl/>
        </w:rPr>
        <w:t>منابت قصب السكر ومنابت الحشيشة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عن أبي هاشم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</w:t>
      </w:r>
      <w:r w:rsidR="00F81171">
        <w:rPr>
          <w:rtl/>
        </w:rPr>
        <w:br/>
      </w:r>
      <w:r w:rsidRPr="006216AF">
        <w:rPr>
          <w:rtl/>
        </w:rPr>
        <w:t>هاشم ، دونك القوم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فقمت معهما ، فإذا أنا بالجوخان والرجل الأسود هناك ، فسألناه </w:t>
      </w:r>
      <w:r w:rsidR="00F81171">
        <w:rPr>
          <w:rtl/>
        </w:rPr>
        <w:br/>
      </w:r>
      <w:r w:rsidRPr="006216AF">
        <w:rPr>
          <w:rtl/>
        </w:rPr>
        <w:t xml:space="preserve">فأومى إلى ظهره ، فإذا قصب السكّر ، فأخذنا منه حاجتنا ورجعنا إلى </w:t>
      </w:r>
      <w:r w:rsidR="00F81171">
        <w:rPr>
          <w:rtl/>
        </w:rPr>
        <w:br/>
      </w:r>
      <w:r w:rsidRPr="006216AF">
        <w:rPr>
          <w:rtl/>
        </w:rPr>
        <w:t xml:space="preserve">الجوخان فلم نر صاحبه فيه ، فانصرفنا إلى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فحمد </w:t>
      </w:r>
      <w:r w:rsidR="00F81171">
        <w:rPr>
          <w:rtl/>
        </w:rPr>
        <w:br/>
      </w:r>
      <w:r w:rsidRPr="006216AF">
        <w:rPr>
          <w:rtl/>
        </w:rPr>
        <w:t>الله كثيرا</w:t>
      </w:r>
      <w:r w:rsidR="00974780">
        <w:rPr>
          <w:rtl/>
        </w:rPr>
        <w:t>ً</w:t>
      </w:r>
      <w:r w:rsidRPr="006216AF">
        <w:rPr>
          <w:rtl/>
        </w:rPr>
        <w:t xml:space="preserve"> ، فقال لي الطبيب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: من هذا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قلت : ويلك ، ابن سيّد </w:t>
      </w:r>
      <w:r w:rsidR="00F81171">
        <w:rPr>
          <w:rtl/>
        </w:rPr>
        <w:br/>
      </w:r>
      <w:r w:rsidRPr="006216AF">
        <w:rPr>
          <w:rtl/>
        </w:rPr>
        <w:t>الأنبياء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</w:t>
      </w:r>
      <w:r w:rsidR="001F572D">
        <w:rPr>
          <w:rtl/>
        </w:rPr>
        <w:t xml:space="preserve"> أ</w:t>
      </w:r>
      <w:r w:rsidRPr="006216AF">
        <w:rPr>
          <w:rtl/>
        </w:rPr>
        <w:t>فعنده من أقاليد النبوة شيء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قد شهدت بعضها ، </w:t>
      </w:r>
      <w:r w:rsidR="00F81171">
        <w:rPr>
          <w:rtl/>
        </w:rPr>
        <w:br/>
      </w:r>
      <w:r w:rsidRPr="006216AF">
        <w:rPr>
          <w:rtl/>
        </w:rPr>
        <w:t>ولكنه ليس بنبي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وهذا وصي نبي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أمّا هذا فنعم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فبلغ ذلك رجاء بن الضحاك فقال لأصحابه : إن أخطأتم به طريق </w:t>
      </w:r>
      <w:r w:rsidR="00F81171">
        <w:rPr>
          <w:rtl/>
        </w:rPr>
        <w:br/>
      </w:r>
      <w:r w:rsidRPr="006216AF">
        <w:rPr>
          <w:rtl/>
        </w:rPr>
        <w:t xml:space="preserve">الكوفة والعراق فما أخطأتم هذا الموضع الذي قد أظهر فيه الأعاجيب ، </w:t>
      </w:r>
      <w:r w:rsidR="00F81171">
        <w:rPr>
          <w:rtl/>
        </w:rPr>
        <w:br/>
      </w:r>
      <w:r w:rsidRPr="006216AF">
        <w:rPr>
          <w:rtl/>
        </w:rPr>
        <w:t>ولئن أقمتم بعد هذا لتمدّن إليه الرقاب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فارتحل 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وقد ذكر الهاشمي المنصوري ذلك في دلائله عن عمّه أبي </w:t>
      </w:r>
      <w:r w:rsidR="00F81171">
        <w:rPr>
          <w:rtl/>
        </w:rPr>
        <w:br/>
      </w:r>
      <w:r w:rsidRPr="006216AF">
        <w:rPr>
          <w:rtl/>
        </w:rPr>
        <w:t>موسى ، وليس فيه ذكر أبي هاشم</w:t>
      </w:r>
      <w:r w:rsidR="00410A32">
        <w:rPr>
          <w:rtl/>
        </w:rPr>
        <w:t xml:space="preserve"> .</w:t>
      </w:r>
    </w:p>
    <w:p w:rsidR="005F4626" w:rsidRPr="006216AF" w:rsidRDefault="005F4626" w:rsidP="00722CB8">
      <w:pPr>
        <w:rPr>
          <w:rtl/>
        </w:rPr>
      </w:pPr>
      <w:r w:rsidRPr="006216AF">
        <w:rPr>
          <w:rtl/>
        </w:rPr>
        <w:t>417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722CB8">
        <w:rPr>
          <w:rFonts w:hint="cs"/>
          <w:rtl/>
        </w:rPr>
        <w:t xml:space="preserve"> </w:t>
      </w:r>
      <w:r>
        <w:rPr>
          <w:rtl/>
        </w:rPr>
        <w:t>ـ</w:t>
      </w:r>
      <w:r w:rsidR="00722CB8">
        <w:rPr>
          <w:rFonts w:hint="cs"/>
          <w:rtl/>
        </w:rPr>
        <w:t xml:space="preserve"> </w:t>
      </w:r>
      <w:r w:rsidRPr="006216AF">
        <w:rPr>
          <w:rtl/>
        </w:rPr>
        <w:t xml:space="preserve">عن أبي الصلت الهروي ، قال : بينا أنا واقف بين يدي </w:t>
      </w:r>
      <w:r w:rsidR="00F81171">
        <w:rPr>
          <w:rtl/>
        </w:rPr>
        <w:br/>
      </w:r>
      <w:r w:rsidRPr="006216AF">
        <w:rPr>
          <w:rtl/>
        </w:rPr>
        <w:t xml:space="preserve">أبي الحسن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إذ 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الصلت ، ادخل القبة </w:t>
      </w:r>
      <w:r w:rsidR="00F81171">
        <w:rPr>
          <w:rtl/>
        </w:rPr>
        <w:br/>
      </w:r>
      <w:r w:rsidRPr="006216AF">
        <w:rPr>
          <w:rtl/>
        </w:rPr>
        <w:t>التي فيها قبر هارون ، فأتني بتراب من أربعة جوانبها</w:t>
      </w:r>
      <w:r w:rsidR="009F08E4" w:rsidRPr="006216AF">
        <w:rPr>
          <w:rtl/>
        </w:rPr>
        <w:t>»</w:t>
      </w:r>
    </w:p>
    <w:p w:rsidR="00722CB8" w:rsidRPr="00722CB8" w:rsidRDefault="00722CB8" w:rsidP="00722CB8">
      <w:pPr>
        <w:pStyle w:val="rfdLine"/>
      </w:pPr>
      <w:r w:rsidRPr="00722CB8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زيادة : ابن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22CB8">
      <w:pPr>
        <w:pStyle w:val="rfdFootnote0"/>
        <w:rPr>
          <w:rtl/>
        </w:rPr>
      </w:pPr>
      <w:r w:rsidRPr="006216AF">
        <w:rPr>
          <w:rtl/>
        </w:rPr>
        <w:t>4</w:t>
      </w:r>
      <w:r w:rsidR="00722CB8">
        <w:rPr>
          <w:rFonts w:hint="cs"/>
          <w:rtl/>
        </w:rPr>
        <w:t xml:space="preserve"> </w:t>
      </w:r>
      <w:r>
        <w:rPr>
          <w:rtl/>
        </w:rPr>
        <w:t>ـ</w:t>
      </w:r>
      <w:r w:rsidR="00722CB8">
        <w:rPr>
          <w:rFonts w:hint="cs"/>
          <w:rtl/>
        </w:rPr>
        <w:t xml:space="preserve"> </w:t>
      </w:r>
      <w:r w:rsidRPr="006216AF">
        <w:rPr>
          <w:rtl/>
        </w:rPr>
        <w:t>أمالي الصدوق : 526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 ، 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F81171">
        <w:rPr>
          <w:rtl/>
        </w:rPr>
        <w:br/>
      </w:r>
      <w:r w:rsidRPr="006216AF">
        <w:rPr>
          <w:rtl/>
        </w:rPr>
        <w:t>2 : 242</w:t>
      </w:r>
      <w:r w:rsidR="0096323A">
        <w:rPr>
          <w:rtl/>
        </w:rPr>
        <w:t xml:space="preserve"> / </w:t>
      </w:r>
      <w:r w:rsidRPr="006216AF">
        <w:rPr>
          <w:rtl/>
        </w:rPr>
        <w:t>1 ، الخرائج والجرائح 1 : 352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إعلام الورى : 326 ، </w:t>
      </w:r>
      <w:r w:rsidR="00F81171">
        <w:rPr>
          <w:rtl/>
        </w:rPr>
        <w:br/>
      </w:r>
      <w:r w:rsidRPr="006216AF">
        <w:rPr>
          <w:rtl/>
        </w:rPr>
        <w:t>مناقب ابن شهر</w:t>
      </w:r>
      <w:r w:rsidR="002A2AE3">
        <w:rPr>
          <w:rtl/>
        </w:rPr>
        <w:t>ا</w:t>
      </w:r>
      <w:r w:rsidRPr="006216AF">
        <w:rPr>
          <w:rtl/>
        </w:rPr>
        <w:t xml:space="preserve">شوب 4 : 208 ، مشارق أنوار اليقين : 97 ، اثبات الهداة </w:t>
      </w:r>
      <w:r w:rsidR="00F81171">
        <w:rPr>
          <w:rtl/>
        </w:rPr>
        <w:br/>
      </w:r>
      <w:r w:rsidRPr="006216AF">
        <w:rPr>
          <w:rtl/>
        </w:rPr>
        <w:t>3 : 280</w:t>
      </w:r>
      <w:r w:rsidR="0096323A">
        <w:rPr>
          <w:rtl/>
        </w:rPr>
        <w:t xml:space="preserve"> / </w:t>
      </w:r>
      <w:r w:rsidRPr="006216AF">
        <w:rPr>
          <w:rtl/>
        </w:rPr>
        <w:t>97 ، روضة الواعظين : 273 مرس</w:t>
      </w:r>
      <w:r w:rsidR="00AB693E">
        <w:rPr>
          <w:rtl/>
        </w:rPr>
        <w:t xml:space="preserve">لاً </w:t>
      </w:r>
      <w:r w:rsidRPr="006216AF">
        <w:rPr>
          <w:rtl/>
        </w:rPr>
        <w:t>، كشف الغمة : 2 : 330</w:t>
      </w:r>
      <w:r w:rsidR="00410A32">
        <w:rPr>
          <w:rtl/>
        </w:rPr>
        <w:t xml:space="preserve"> .</w:t>
      </w:r>
    </w:p>
    <w:p w:rsidR="005F4626" w:rsidRPr="006216AF" w:rsidRDefault="005F4626" w:rsidP="00797B84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فمضيت وأتيته ، فلمّا مثلت بين يديه 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ناولني هذا </w:t>
      </w:r>
      <w:r w:rsidR="00F81171">
        <w:rPr>
          <w:rtl/>
        </w:rPr>
        <w:br/>
      </w:r>
      <w:r w:rsidRPr="006216AF">
        <w:rPr>
          <w:rtl/>
        </w:rPr>
        <w:t>التراب الذي هو من عند قبره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فناولته ، فأخذه وشمّه ثمّ رمى به وقال :</w:t>
      </w:r>
      <w:r w:rsidR="00797B84">
        <w:rPr>
          <w:rtl/>
        </w:rPr>
        <w:t xml:space="preserve"> </w:t>
      </w:r>
      <w:r w:rsidR="00F81171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سيحفر لي في هذا الموضع ، فتظهر صخرة لو جمع لها كلّ معول </w:t>
      </w:r>
      <w:r w:rsidR="00F81171">
        <w:rPr>
          <w:rtl/>
        </w:rPr>
        <w:br/>
      </w:r>
      <w:r w:rsidRPr="006216AF">
        <w:rPr>
          <w:rtl/>
        </w:rPr>
        <w:t>بخراسان لم يتهيأ قلعها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74780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سيحفر لي في هذا الموضع فأ</w:t>
      </w:r>
      <w:r w:rsidR="002A2AE3">
        <w:rPr>
          <w:rtl/>
        </w:rPr>
        <w:t>ْ</w:t>
      </w:r>
      <w:r w:rsidRPr="006216AF">
        <w:rPr>
          <w:rtl/>
        </w:rPr>
        <w:t xml:space="preserve">مرهم أن يحفروا لي </w:t>
      </w:r>
      <w:r w:rsidR="00F81171">
        <w:rPr>
          <w:rtl/>
        </w:rPr>
        <w:br/>
      </w:r>
      <w:r w:rsidRPr="006216AF">
        <w:rPr>
          <w:rtl/>
        </w:rPr>
        <w:t xml:space="preserve">سبع مراق إلى أسفل ، وأن يشق في صخرة فإن أبوا </w:t>
      </w:r>
      <w:r w:rsidR="00335A4F">
        <w:rPr>
          <w:rtl/>
        </w:rPr>
        <w:t>إلّا</w:t>
      </w:r>
      <w:r w:rsidRPr="006216AF">
        <w:rPr>
          <w:rtl/>
        </w:rPr>
        <w:t xml:space="preserve"> أن يلحدوا </w:t>
      </w:r>
      <w:r w:rsidR="00F81171">
        <w:rPr>
          <w:rtl/>
        </w:rPr>
        <w:br/>
      </w:r>
      <w:r w:rsidRPr="006216AF">
        <w:rPr>
          <w:rtl/>
        </w:rPr>
        <w:t>فأ</w:t>
      </w:r>
      <w:r w:rsidR="002A2AE3">
        <w:rPr>
          <w:rtl/>
        </w:rPr>
        <w:t>ْ</w:t>
      </w:r>
      <w:r w:rsidRPr="006216AF">
        <w:rPr>
          <w:rtl/>
        </w:rPr>
        <w:t>م</w:t>
      </w:r>
      <w:r w:rsidR="002A2AE3">
        <w:rPr>
          <w:rtl/>
        </w:rPr>
        <w:t>ُ</w:t>
      </w:r>
      <w:r w:rsidRPr="006216AF">
        <w:rPr>
          <w:rtl/>
        </w:rPr>
        <w:t>رهم أن يجعلوا اللحد ذراعين وشبرا</w:t>
      </w:r>
      <w:r w:rsidR="00974780">
        <w:rPr>
          <w:rtl/>
        </w:rPr>
        <w:t>ً</w:t>
      </w:r>
      <w:r w:rsidRPr="006216AF">
        <w:rPr>
          <w:rtl/>
        </w:rPr>
        <w:t xml:space="preserve"> ، فإنّ الله عزّ وجل سيوسعه لي </w:t>
      </w:r>
      <w:r w:rsidR="00F81171">
        <w:rPr>
          <w:rtl/>
        </w:rPr>
        <w:br/>
      </w:r>
      <w:r w:rsidRPr="006216AF">
        <w:rPr>
          <w:rtl/>
        </w:rPr>
        <w:t>ما شاء ، فإذا فعلوا ذلك فإنّ</w:t>
      </w:r>
      <w:r w:rsidR="002A2AE3">
        <w:rPr>
          <w:rtl/>
        </w:rPr>
        <w:t>َ</w:t>
      </w:r>
      <w:r w:rsidRPr="006216AF">
        <w:rPr>
          <w:rtl/>
        </w:rPr>
        <w:t xml:space="preserve">ك ترى عند رأسي نداوة ، فتكلم بالكلام </w:t>
      </w:r>
      <w:r w:rsidR="00F81171">
        <w:rPr>
          <w:rtl/>
        </w:rPr>
        <w:br/>
      </w:r>
      <w:r w:rsidRPr="006216AF">
        <w:rPr>
          <w:rtl/>
        </w:rPr>
        <w:t>الذي أعلّمك فإنّه ينبع الماء حتّى يمتل</w:t>
      </w:r>
      <w:r w:rsidR="00974780">
        <w:rPr>
          <w:rtl/>
        </w:rPr>
        <w:t>أ</w:t>
      </w:r>
      <w:r w:rsidRPr="006216AF">
        <w:rPr>
          <w:rtl/>
        </w:rPr>
        <w:t xml:space="preserve"> اللّحد ، وترى فيه حيتانا</w:t>
      </w:r>
      <w:r w:rsidR="002A2AE3">
        <w:rPr>
          <w:rtl/>
        </w:rPr>
        <w:t>ً</w:t>
      </w:r>
      <w:r w:rsidRPr="006216AF">
        <w:rPr>
          <w:rtl/>
        </w:rPr>
        <w:t xml:space="preserve"> </w:t>
      </w:r>
      <w:r w:rsidR="00F81171">
        <w:rPr>
          <w:rtl/>
        </w:rPr>
        <w:br/>
      </w:r>
      <w:r w:rsidRPr="006216AF">
        <w:rPr>
          <w:rtl/>
        </w:rPr>
        <w:t>صغارا</w:t>
      </w:r>
      <w:r w:rsidR="002A2AE3">
        <w:rPr>
          <w:rtl/>
        </w:rPr>
        <w:t>ً</w:t>
      </w:r>
      <w:r w:rsidRPr="006216AF">
        <w:rPr>
          <w:rtl/>
        </w:rPr>
        <w:t xml:space="preserve"> ، ففتّت لها الخبز الّذي أعطيك فإنّها تلتقطه ، فإذا لم يبق منه </w:t>
      </w:r>
      <w:r w:rsidR="00F81171">
        <w:rPr>
          <w:rtl/>
        </w:rPr>
        <w:br/>
      </w:r>
      <w:r w:rsidRPr="006216AF">
        <w:rPr>
          <w:rtl/>
        </w:rPr>
        <w:t xml:space="preserve">شيء خرجت منه حوتة كبيرة فالتقطت الحيتان الصغار حتّى لا يبقى </w:t>
      </w:r>
      <w:r w:rsidR="00F81171">
        <w:rPr>
          <w:rtl/>
        </w:rPr>
        <w:br/>
      </w:r>
      <w:r w:rsidRPr="006216AF">
        <w:rPr>
          <w:rtl/>
        </w:rPr>
        <w:t xml:space="preserve">منها شيء ثمّ تغيب ، فإذا غابت فضع يدك على الماء ثمّ تكلم بالكلام </w:t>
      </w:r>
      <w:r w:rsidR="00F81171">
        <w:rPr>
          <w:rtl/>
        </w:rPr>
        <w:br/>
      </w:r>
      <w:r w:rsidRPr="006216AF">
        <w:rPr>
          <w:rtl/>
        </w:rPr>
        <w:t xml:space="preserve">الّذي أعلّمك ، فإنّه ينضب الماء ولا يبقى منه شيء ، ولا تفعل ذلك </w:t>
      </w:r>
      <w:r w:rsidR="00335A4F">
        <w:rPr>
          <w:rtl/>
        </w:rPr>
        <w:t>إلّ</w:t>
      </w:r>
      <w:r w:rsidR="002A2AE3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</w:t>
      </w:r>
      <w:r w:rsidR="00F81171">
        <w:rPr>
          <w:rtl/>
        </w:rPr>
        <w:br/>
      </w:r>
      <w:r w:rsidRPr="006216AF">
        <w:rPr>
          <w:rtl/>
        </w:rPr>
        <w:t>بحضرة المأمون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يا أبا الصلت ، غدا</w:t>
      </w:r>
      <w:r w:rsidR="002A2AE3">
        <w:rPr>
          <w:rtl/>
        </w:rPr>
        <w:t>ً</w:t>
      </w:r>
      <w:r w:rsidRPr="006216AF">
        <w:rPr>
          <w:rtl/>
        </w:rPr>
        <w:t xml:space="preserve"> أدخل إلى هذا الفاسق </w:t>
      </w:r>
      <w:r w:rsidR="00F81171">
        <w:rPr>
          <w:rtl/>
        </w:rPr>
        <w:br/>
      </w:r>
      <w:r w:rsidRPr="006216AF">
        <w:rPr>
          <w:rtl/>
        </w:rPr>
        <w:t xml:space="preserve">الفاجر ، فإن أنا خرجت مكشوف الرأس فتكلم ، أكلمك ، وإن خرجت </w:t>
      </w:r>
      <w:r w:rsidR="00F81171">
        <w:rPr>
          <w:rtl/>
        </w:rPr>
        <w:br/>
      </w:r>
      <w:r w:rsidRPr="006216AF">
        <w:rPr>
          <w:rtl/>
        </w:rPr>
        <w:t>وأنا مغطى الرأس فلا تكلمني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97B84">
      <w:pPr>
        <w:rPr>
          <w:rtl/>
        </w:rPr>
      </w:pPr>
      <w:r w:rsidRPr="006216AF">
        <w:rPr>
          <w:rtl/>
        </w:rPr>
        <w:t xml:space="preserve">قال أبو الصلت : فلمّا أصبحنا من الغد لبس ثيابه ، وجلس في </w:t>
      </w:r>
      <w:r w:rsidR="00F81171">
        <w:rPr>
          <w:rtl/>
        </w:rPr>
        <w:br/>
      </w:r>
      <w:r w:rsidRPr="006216AF">
        <w:rPr>
          <w:rtl/>
        </w:rPr>
        <w:t xml:space="preserve">محرابه ينتظر ، فبينا هو كذلك إذ دخل عليه غلام المأمون فقال : أجب </w:t>
      </w:r>
      <w:r w:rsidR="00F81171">
        <w:rPr>
          <w:rtl/>
        </w:rPr>
        <w:br/>
      </w:r>
      <w:r w:rsidRPr="006216AF">
        <w:rPr>
          <w:rtl/>
        </w:rPr>
        <w:t xml:space="preserve">أمير المؤمنين ، فلبس نعليه ورداءه ، وأمرني أن أتبعه حتّى دخل على </w:t>
      </w:r>
      <w:r w:rsidR="00F81171">
        <w:rPr>
          <w:rtl/>
        </w:rPr>
        <w:br/>
      </w:r>
      <w:r w:rsidRPr="006216AF">
        <w:rPr>
          <w:rtl/>
        </w:rPr>
        <w:t xml:space="preserve">المأمون وبين يديه طبق عليه عنب وأطباق فاكهة ، وبيده عنقود عنب قد </w:t>
      </w:r>
      <w:r w:rsidR="00F81171">
        <w:rPr>
          <w:rtl/>
        </w:rPr>
        <w:br/>
      </w:r>
      <w:r w:rsidRPr="006216AF">
        <w:rPr>
          <w:rtl/>
        </w:rPr>
        <w:t xml:space="preserve">أكل بعضه وبقي بعضه ، فلمّا بصر بالرضا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وثب إليه ، </w:t>
      </w:r>
      <w:r w:rsidR="00F81171">
        <w:rPr>
          <w:rtl/>
        </w:rPr>
        <w:br/>
      </w:r>
      <w:r w:rsidRPr="006216AF">
        <w:rPr>
          <w:rtl/>
        </w:rPr>
        <w:t xml:space="preserve">وعانقه وقبّل ما بين عينيه وأجلسه معه ، ثمّ ناوله العنقود وقال : يا ابن </w:t>
      </w:r>
      <w:r w:rsidR="00F81171">
        <w:rPr>
          <w:rtl/>
        </w:rPr>
        <w:br/>
      </w:r>
      <w:r w:rsidRPr="006216AF">
        <w:rPr>
          <w:rtl/>
        </w:rPr>
        <w:t>بنت رسول الله ، رأيت عنبا</w:t>
      </w:r>
      <w:r w:rsidR="00974780">
        <w:rPr>
          <w:rtl/>
        </w:rPr>
        <w:t>ً</w:t>
      </w:r>
      <w:r w:rsidRPr="006216AF">
        <w:rPr>
          <w:rtl/>
        </w:rPr>
        <w:t xml:space="preserve"> أحسن م</w:t>
      </w:r>
      <w:r w:rsidR="002A2AE3">
        <w:rPr>
          <w:rtl/>
        </w:rPr>
        <w:t>َ</w:t>
      </w:r>
      <w:r w:rsidRPr="006216AF">
        <w:rPr>
          <w:rtl/>
        </w:rPr>
        <w:t>ن هذا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</w:t>
      </w:r>
      <w:r w:rsidR="00797B84">
        <w:rPr>
          <w:rtl/>
        </w:rPr>
        <w:t xml:space="preserve"> </w:t>
      </w:r>
      <w:r w:rsidR="00F81171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ربما يكون في الجنة أحسن منه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له : ك</w:t>
      </w:r>
      <w:r w:rsidR="002A2AE3">
        <w:rPr>
          <w:rtl/>
        </w:rPr>
        <w:t>ُ</w:t>
      </w:r>
      <w:r w:rsidRPr="006216AF">
        <w:rPr>
          <w:rtl/>
        </w:rPr>
        <w:t>ل منه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له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اعفني منه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لا بد من ذلك ، </w:t>
      </w:r>
      <w:r w:rsidR="00F81171">
        <w:rPr>
          <w:rtl/>
        </w:rPr>
        <w:br/>
      </w:r>
      <w:r w:rsidRPr="006216AF">
        <w:rPr>
          <w:rtl/>
        </w:rPr>
        <w:t>وما يمنعك منه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لعلك تتهمنا بشيء</w:t>
      </w:r>
      <w:r w:rsidR="00DD50E3">
        <w:rPr>
          <w:rtl/>
        </w:rPr>
        <w:t xml:space="preserve"> ؟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فتناول العنقود وأكل منه ثمّ ناوله ، فأكل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منه </w:t>
      </w:r>
      <w:r w:rsidR="00F81171">
        <w:rPr>
          <w:rtl/>
        </w:rPr>
        <w:br/>
      </w:r>
      <w:r w:rsidRPr="006216AF">
        <w:rPr>
          <w:rtl/>
        </w:rPr>
        <w:t>ثلاث حبّات ثمّ رماه وقام ، فقال المأمون : إلى أين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إلى حيث </w:t>
      </w:r>
      <w:r w:rsidR="00F81171">
        <w:rPr>
          <w:rtl/>
        </w:rPr>
        <w:br/>
      </w:r>
      <w:r w:rsidRPr="006216AF">
        <w:rPr>
          <w:rtl/>
        </w:rPr>
        <w:t>وجهتني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فخرج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وهو مغطى الرأس ، فلم أكلمه حتّى دخل </w:t>
      </w:r>
      <w:r w:rsidR="00F81171">
        <w:rPr>
          <w:rtl/>
        </w:rPr>
        <w:br/>
      </w:r>
      <w:r w:rsidRPr="006216AF">
        <w:rPr>
          <w:rtl/>
        </w:rPr>
        <w:t>الدار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والحديث طويل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قبض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أمر المأمون بحفر قبره ، فحفرت الموضع </w:t>
      </w:r>
      <w:r w:rsidR="00F81171">
        <w:rPr>
          <w:rtl/>
        </w:rPr>
        <w:br/>
      </w:r>
      <w:r w:rsidRPr="006216AF">
        <w:rPr>
          <w:rtl/>
        </w:rPr>
        <w:t xml:space="preserve">فظهر كل شيء على ما وصف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وفعلت ما أمرني </w:t>
      </w:r>
      <w:r w:rsidR="00F81171">
        <w:rPr>
          <w:rtl/>
        </w:rPr>
        <w:br/>
      </w:r>
      <w:r w:rsidRPr="006216AF">
        <w:rPr>
          <w:rtl/>
        </w:rPr>
        <w:t xml:space="preserve">به ، فلمّا رأى المأمون ما ظهر من الماء والحيتان وغير ذلك قال : لم </w:t>
      </w:r>
      <w:r w:rsidR="00F81171">
        <w:rPr>
          <w:rtl/>
        </w:rPr>
        <w:br/>
      </w:r>
      <w:r w:rsidRPr="006216AF">
        <w:rPr>
          <w:rtl/>
        </w:rPr>
        <w:t xml:space="preserve">يزل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يرينا من عجائبه في حياته حتّى أراناها بعد </w:t>
      </w:r>
      <w:r w:rsidR="00F81171">
        <w:rPr>
          <w:rtl/>
        </w:rPr>
        <w:br/>
      </w:r>
      <w:r w:rsidRPr="006216AF">
        <w:rPr>
          <w:rtl/>
        </w:rPr>
        <w:t>وفاته أيضا</w:t>
      </w:r>
      <w:r w:rsidR="00974780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وزير كان معه :</w:t>
      </w:r>
      <w:r w:rsidR="001F572D">
        <w:rPr>
          <w:rtl/>
        </w:rPr>
        <w:t xml:space="preserve"> أ</w:t>
      </w:r>
      <w:r w:rsidRPr="006216AF">
        <w:rPr>
          <w:rtl/>
        </w:rPr>
        <w:t xml:space="preserve">تدري ما أخبرك به الرضا </w:t>
      </w:r>
      <w:r w:rsidR="00276CED">
        <w:rPr>
          <w:rtl/>
        </w:rPr>
        <w:t xml:space="preserve">عليه </w:t>
      </w:r>
      <w:r w:rsidR="00F81171">
        <w:rPr>
          <w:rtl/>
        </w:rPr>
        <w:br/>
      </w:r>
      <w:r w:rsidR="00276CED">
        <w:rPr>
          <w:rtl/>
        </w:rPr>
        <w:t>السلام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لا ، قال : أخبرك بأن مثلكم يا بني العباس مع كثرتكم </w:t>
      </w:r>
      <w:r w:rsidR="00F81171">
        <w:rPr>
          <w:rtl/>
        </w:rPr>
        <w:br/>
      </w:r>
      <w:r w:rsidRPr="006216AF">
        <w:rPr>
          <w:rtl/>
        </w:rPr>
        <w:t xml:space="preserve">وطول مدّتكم مثل هذه الحيتان الصغار ، حتّى إذا فنيت آجالكم </w:t>
      </w:r>
      <w:r w:rsidR="00F81171">
        <w:rPr>
          <w:rtl/>
        </w:rPr>
        <w:br/>
      </w:r>
      <w:r w:rsidRPr="006216AF">
        <w:rPr>
          <w:rtl/>
        </w:rPr>
        <w:t>وانقضت أيامكم ، وذهبت دياركم سلط الله تعالى عليكم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منّا </w:t>
      </w:r>
      <w:r w:rsidR="00F81171">
        <w:rPr>
          <w:rtl/>
        </w:rPr>
        <w:br/>
      </w:r>
      <w:r w:rsidRPr="006216AF">
        <w:rPr>
          <w:rtl/>
        </w:rPr>
        <w:t>فأفناكم عن آخركم ، قال : صدقت ، وفي الحديث طول</w:t>
      </w:r>
      <w:r w:rsidR="00410A32">
        <w:rPr>
          <w:rtl/>
        </w:rPr>
        <w:t xml:space="preserve"> .</w:t>
      </w:r>
    </w:p>
    <w:p w:rsidR="005F4626" w:rsidRPr="006216AF" w:rsidRDefault="005F4626" w:rsidP="00AE7374">
      <w:pPr>
        <w:rPr>
          <w:rtl/>
        </w:rPr>
      </w:pPr>
      <w:r w:rsidRPr="006216AF">
        <w:rPr>
          <w:rtl/>
        </w:rPr>
        <w:t>418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AE7374">
        <w:rPr>
          <w:rFonts w:hint="cs"/>
          <w:rtl/>
        </w:rPr>
        <w:t xml:space="preserve"> </w:t>
      </w:r>
      <w:r>
        <w:rPr>
          <w:rtl/>
        </w:rPr>
        <w:t>ـ</w:t>
      </w:r>
      <w:r w:rsidR="00AE7374">
        <w:rPr>
          <w:rFonts w:hint="cs"/>
          <w:rtl/>
        </w:rPr>
        <w:t xml:space="preserve"> </w:t>
      </w:r>
      <w:r w:rsidRPr="006216AF">
        <w:rPr>
          <w:rtl/>
        </w:rPr>
        <w:t xml:space="preserve">وروى هرثمة بن أعين ما يخالف بعضه ذلك ، وهذا هو </w:t>
      </w:r>
      <w:r w:rsidR="00F81171">
        <w:rPr>
          <w:rtl/>
        </w:rPr>
        <w:br/>
      </w:r>
      <w:r w:rsidRPr="006216AF">
        <w:rPr>
          <w:rtl/>
        </w:rPr>
        <w:t>الأكثر وقد روى ذلك عن طريق العامّة أيضا</w:t>
      </w:r>
      <w:r w:rsidR="003615C6">
        <w:rPr>
          <w:rtl/>
        </w:rPr>
        <w:t>ً</w:t>
      </w:r>
      <w:r w:rsidR="00410A32">
        <w:rPr>
          <w:rtl/>
        </w:rPr>
        <w:t xml:space="preserve"> .</w:t>
      </w:r>
    </w:p>
    <w:p w:rsidR="00AE7374" w:rsidRDefault="005F4626" w:rsidP="00AE7374">
      <w:pPr>
        <w:rPr>
          <w:rStyle w:val="rfdLineChar"/>
        </w:rPr>
      </w:pPr>
      <w:r w:rsidRPr="006216AF">
        <w:rPr>
          <w:rtl/>
        </w:rPr>
        <w:t>419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AE7374">
        <w:rPr>
          <w:rFonts w:hint="cs"/>
          <w:rtl/>
        </w:rPr>
        <w:t xml:space="preserve"> </w:t>
      </w:r>
      <w:r>
        <w:rPr>
          <w:rtl/>
        </w:rPr>
        <w:t>ـ</w:t>
      </w:r>
      <w:r w:rsidR="00AE7374">
        <w:rPr>
          <w:rFonts w:hint="cs"/>
          <w:rtl/>
        </w:rPr>
        <w:t xml:space="preserve"> </w:t>
      </w:r>
      <w:r w:rsidRPr="006216AF">
        <w:rPr>
          <w:rtl/>
        </w:rPr>
        <w:t xml:space="preserve">عن جعفر بن محمّد النوفلي ، قال : أتيت الرضا </w:t>
      </w:r>
      <w:r w:rsidR="00276CED">
        <w:rPr>
          <w:rtl/>
        </w:rPr>
        <w:t xml:space="preserve">عليه </w:t>
      </w:r>
      <w:r w:rsidR="00F81171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وهو بقنطرة أربق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فسلّمت عليه ، ثمّ جلست وقلت : جعلت</w:t>
      </w:r>
      <w:r w:rsidR="00AE7374">
        <w:rPr>
          <w:rFonts w:hint="cs"/>
          <w:rtl/>
        </w:rPr>
        <w:t xml:space="preserve"> </w:t>
      </w:r>
      <w:r w:rsidR="00AE7374">
        <w:rPr>
          <w:rtl/>
        </w:rPr>
        <w:br/>
      </w:r>
      <w:r w:rsidR="00AE737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245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216</w:t>
      </w:r>
      <w:r w:rsidR="0096323A">
        <w:rPr>
          <w:rtl/>
        </w:rPr>
        <w:t xml:space="preserve"> / </w:t>
      </w:r>
      <w:r w:rsidRPr="006216AF">
        <w:rPr>
          <w:rtl/>
        </w:rPr>
        <w:t>23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أربق : بفتح الباء وقد تضم ، من نواحي رامهرمز من نواحي خوزستان </w:t>
      </w:r>
      <w:r w:rsidR="00F81171">
        <w:rPr>
          <w:rStyle w:val="rfdFootnote"/>
          <w:rtl/>
        </w:rPr>
        <w:br/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معجم البلدان 2 : 137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97B8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فداك ، إنّ أناسا</w:t>
      </w:r>
      <w:r w:rsidR="00974780">
        <w:rPr>
          <w:rtl/>
        </w:rPr>
        <w:t>ً</w:t>
      </w:r>
      <w:r w:rsidRPr="006216AF">
        <w:rPr>
          <w:rtl/>
        </w:rPr>
        <w:t xml:space="preserve"> يزعمون أنّ أباك حي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كذبوا لعنهم الله ، لو </w:t>
      </w:r>
      <w:r w:rsidR="00F173EE">
        <w:rPr>
          <w:rtl/>
        </w:rPr>
        <w:br/>
      </w:r>
      <w:r w:rsidRPr="006216AF">
        <w:rPr>
          <w:rtl/>
        </w:rPr>
        <w:t>كان حيّا</w:t>
      </w:r>
      <w:r w:rsidR="00974780">
        <w:rPr>
          <w:rtl/>
        </w:rPr>
        <w:t>ً</w:t>
      </w:r>
      <w:r w:rsidRPr="006216AF">
        <w:rPr>
          <w:rtl/>
        </w:rPr>
        <w:t xml:space="preserve"> ما قسّم ميراثه ، ولا نكح نساؤه ، ولكنه والله ذاق الموت كما </w:t>
      </w:r>
      <w:r w:rsidR="00F173EE">
        <w:rPr>
          <w:rtl/>
        </w:rPr>
        <w:br/>
      </w:r>
      <w:r w:rsidRPr="006216AF">
        <w:rPr>
          <w:rtl/>
        </w:rPr>
        <w:t xml:space="preserve">ذاقه علي بن أبي طالب </w:t>
      </w:r>
      <w:r w:rsidR="00276CED">
        <w:rPr>
          <w:rtl/>
        </w:rPr>
        <w:t>عليه السلام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قلت : فما تأمرني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عليك بابني محمد من بعدي ، </w:t>
      </w:r>
      <w:r w:rsidR="00F173EE">
        <w:rPr>
          <w:rtl/>
        </w:rPr>
        <w:br/>
      </w:r>
      <w:r w:rsidRPr="006216AF">
        <w:rPr>
          <w:rtl/>
        </w:rPr>
        <w:t xml:space="preserve">وأمّا أنا فإنّي غائب في وجه لا أرجع منه ، فبورك قبر بطوس ، وقبران </w:t>
      </w:r>
      <w:r w:rsidR="00F173EE">
        <w:rPr>
          <w:rtl/>
        </w:rPr>
        <w:br/>
      </w:r>
      <w:r w:rsidRPr="006216AF">
        <w:rPr>
          <w:rtl/>
        </w:rPr>
        <w:t>ببغداد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97B5B">
      <w:pPr>
        <w:rPr>
          <w:rtl/>
        </w:rPr>
      </w:pPr>
      <w:r w:rsidRPr="006216AF">
        <w:rPr>
          <w:rtl/>
        </w:rPr>
        <w:t>قلت : جعلت فداك ، قد عرفنا واحدا</w:t>
      </w:r>
      <w:r w:rsidR="00974780">
        <w:rPr>
          <w:rtl/>
        </w:rPr>
        <w:t>ً</w:t>
      </w:r>
      <w:r w:rsidRPr="006216AF">
        <w:rPr>
          <w:rtl/>
        </w:rPr>
        <w:t xml:space="preserve"> ، فمن الثاني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</w:t>
      </w:r>
      <w:r w:rsidR="00997B5B">
        <w:rPr>
          <w:rtl/>
        </w:rPr>
        <w:t xml:space="preserve"> </w:t>
      </w:r>
      <w:r w:rsidR="00F173EE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ستعرفونه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قبري وقبر هارون هكذا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وضمّ اصبعيه</w:t>
      </w:r>
      <w:r w:rsidR="00410A32">
        <w:rPr>
          <w:rtl/>
        </w:rPr>
        <w:t xml:space="preserve"> .</w:t>
      </w:r>
    </w:p>
    <w:p w:rsidR="005F4626" w:rsidRPr="006216AF" w:rsidRDefault="005F4626" w:rsidP="00AE7374">
      <w:pPr>
        <w:rPr>
          <w:rtl/>
        </w:rPr>
      </w:pPr>
      <w:r w:rsidRPr="006216AF">
        <w:rPr>
          <w:rtl/>
        </w:rPr>
        <w:t>420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AE7374">
        <w:rPr>
          <w:rFonts w:hint="cs"/>
          <w:rtl/>
        </w:rPr>
        <w:t xml:space="preserve"> </w:t>
      </w:r>
      <w:r>
        <w:rPr>
          <w:rtl/>
        </w:rPr>
        <w:t>ـ</w:t>
      </w:r>
      <w:r w:rsidR="00AE7374">
        <w:rPr>
          <w:rFonts w:hint="cs"/>
          <w:rtl/>
        </w:rPr>
        <w:t xml:space="preserve"> </w:t>
      </w:r>
      <w:r w:rsidRPr="006216AF">
        <w:rPr>
          <w:rtl/>
        </w:rPr>
        <w:t xml:space="preserve">عن حمزة بن جعفر الأرجاني ، قال : خرج هارون من </w:t>
      </w:r>
      <w:r w:rsidR="00F173EE">
        <w:rPr>
          <w:rtl/>
        </w:rPr>
        <w:br/>
      </w:r>
      <w:r w:rsidRPr="006216AF">
        <w:rPr>
          <w:rtl/>
        </w:rPr>
        <w:t xml:space="preserve">المسجد الحرام من باب فقال </w:t>
      </w:r>
      <w:r w:rsidR="00276CED">
        <w:rPr>
          <w:rtl/>
        </w:rPr>
        <w:t>عليه السلام</w:t>
      </w:r>
      <w:r w:rsidR="00AE7374">
        <w:rPr>
          <w:rFonts w:hint="cs"/>
          <w:rtl/>
        </w:rPr>
        <w:t xml:space="preserve"> </w:t>
      </w:r>
      <w:r>
        <w:rPr>
          <w:rtl/>
        </w:rPr>
        <w:t>ـ</w:t>
      </w:r>
      <w:r w:rsidR="00AE7374">
        <w:rPr>
          <w:rFonts w:hint="cs"/>
          <w:rtl/>
        </w:rPr>
        <w:t xml:space="preserve"> </w:t>
      </w:r>
      <w:r w:rsidRPr="006216AF">
        <w:rPr>
          <w:rtl/>
        </w:rPr>
        <w:t>وهو يعني هارون</w:t>
      </w:r>
      <w:r w:rsidR="00AE7374">
        <w:rPr>
          <w:rFonts w:hint="cs"/>
          <w:rtl/>
        </w:rPr>
        <w:t xml:space="preserve"> </w:t>
      </w:r>
      <w:r>
        <w:rPr>
          <w:rtl/>
        </w:rPr>
        <w:t>ـ</w:t>
      </w:r>
      <w:r w:rsidR="00AE7374">
        <w:rPr>
          <w:rFonts w:hint="cs"/>
          <w:rtl/>
        </w:rPr>
        <w:t xml:space="preserve"> </w:t>
      </w:r>
      <w:r w:rsidRPr="006216AF">
        <w:rPr>
          <w:rtl/>
        </w:rPr>
        <w:t xml:space="preserve">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</w:t>
      </w:r>
      <w:r w:rsidR="00F173EE">
        <w:rPr>
          <w:rtl/>
        </w:rPr>
        <w:br/>
      </w:r>
      <w:r w:rsidRPr="006216AF">
        <w:rPr>
          <w:rtl/>
        </w:rPr>
        <w:t xml:space="preserve">أبعد الدار وأقرب اللقاء يا طوس يا طوس ، ستجمعني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وإيّاه</w:t>
      </w:r>
      <w:r w:rsidR="009F08E4" w:rsidRPr="006216AF">
        <w:rPr>
          <w:rtl/>
        </w:rPr>
        <w:t>»</w:t>
      </w:r>
    </w:p>
    <w:p w:rsidR="005F4626" w:rsidRPr="006216AF" w:rsidRDefault="005F4626" w:rsidP="00AE7374">
      <w:pPr>
        <w:rPr>
          <w:rtl/>
        </w:rPr>
      </w:pPr>
      <w:r w:rsidRPr="006216AF">
        <w:rPr>
          <w:rtl/>
        </w:rPr>
        <w:t>421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AE7374">
        <w:rPr>
          <w:rFonts w:hint="cs"/>
          <w:rtl/>
        </w:rPr>
        <w:t xml:space="preserve"> </w:t>
      </w:r>
      <w:r>
        <w:rPr>
          <w:rtl/>
        </w:rPr>
        <w:t>ـ</w:t>
      </w:r>
      <w:r w:rsidR="00AE7374">
        <w:rPr>
          <w:rFonts w:hint="cs"/>
          <w:rtl/>
        </w:rPr>
        <w:t xml:space="preserve"> </w:t>
      </w:r>
      <w:r w:rsidRPr="006216AF">
        <w:rPr>
          <w:rtl/>
        </w:rPr>
        <w:t xml:space="preserve">عن أبي الحسن الطيّب ، قال : لمّا توفي أبو الحسن </w:t>
      </w:r>
      <w:r w:rsidR="00F173EE">
        <w:rPr>
          <w:rtl/>
        </w:rPr>
        <w:br/>
      </w:r>
      <w:r w:rsidRPr="006216AF">
        <w:rPr>
          <w:rtl/>
        </w:rPr>
        <w:t xml:space="preserve">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دخل أبو الحسن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السوق فاشترى </w:t>
      </w:r>
      <w:r w:rsidR="00F173EE">
        <w:rPr>
          <w:rtl/>
        </w:rPr>
        <w:br/>
      </w:r>
      <w:r w:rsidRPr="006216AF">
        <w:rPr>
          <w:rtl/>
        </w:rPr>
        <w:t>كلبا</w:t>
      </w:r>
      <w:r w:rsidR="00974780">
        <w:rPr>
          <w:rtl/>
        </w:rPr>
        <w:t>ً</w:t>
      </w:r>
      <w:r w:rsidRPr="006216AF">
        <w:rPr>
          <w:rtl/>
        </w:rPr>
        <w:t xml:space="preserve"> وديكا</w:t>
      </w:r>
      <w:r w:rsidR="00974780">
        <w:rPr>
          <w:rtl/>
        </w:rPr>
        <w:t>ً</w:t>
      </w:r>
      <w:r w:rsidRPr="006216AF">
        <w:rPr>
          <w:rtl/>
        </w:rPr>
        <w:t xml:space="preserve"> وكبشا</w:t>
      </w:r>
      <w:r w:rsidR="00974780">
        <w:rPr>
          <w:rtl/>
        </w:rPr>
        <w:t>ً</w:t>
      </w:r>
      <w:r w:rsidRPr="006216AF">
        <w:rPr>
          <w:rtl/>
        </w:rPr>
        <w:t xml:space="preserve"> ، فلمّا كتب صاحب الخبر بذلك إلى هارون الرشيد </w:t>
      </w:r>
      <w:r w:rsidR="00F173EE">
        <w:rPr>
          <w:rtl/>
        </w:rPr>
        <w:br/>
      </w:r>
      <w:r w:rsidRPr="006216AF">
        <w:rPr>
          <w:rtl/>
        </w:rPr>
        <w:t>قال : أمنا جانبه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وكتب إليه الزبيري : إنّ علي بن موسى الرضا قد فتح بابه ودعا </w:t>
      </w:r>
      <w:r w:rsidR="00F173EE">
        <w:rPr>
          <w:rtl/>
        </w:rPr>
        <w:br/>
      </w:r>
      <w:r w:rsidRPr="006216AF">
        <w:rPr>
          <w:rtl/>
        </w:rPr>
        <w:t>إ</w:t>
      </w:r>
      <w:r w:rsidR="00974780">
        <w:rPr>
          <w:rtl/>
        </w:rPr>
        <w:t>لى نفسه</w:t>
      </w:r>
      <w:r w:rsidR="00410A32">
        <w:rPr>
          <w:rtl/>
        </w:rPr>
        <w:t xml:space="preserve"> .</w:t>
      </w:r>
      <w:r w:rsidR="00974780">
        <w:rPr>
          <w:rtl/>
        </w:rPr>
        <w:t xml:space="preserve"> فقال هارون الرشيد : وا</w:t>
      </w:r>
      <w:r w:rsidRPr="006216AF">
        <w:rPr>
          <w:rtl/>
        </w:rPr>
        <w:t xml:space="preserve">عجباه ، إنّ علي بن موسى قد </w:t>
      </w:r>
      <w:r w:rsidR="00F173EE">
        <w:rPr>
          <w:rtl/>
        </w:rPr>
        <w:br/>
      </w:r>
      <w:r w:rsidRPr="006216AF">
        <w:rPr>
          <w:rtl/>
        </w:rPr>
        <w:t>اشترى كلبا</w:t>
      </w:r>
      <w:r w:rsidR="00974780">
        <w:rPr>
          <w:rtl/>
        </w:rPr>
        <w:t>ً</w:t>
      </w:r>
      <w:r w:rsidRPr="006216AF">
        <w:rPr>
          <w:rtl/>
        </w:rPr>
        <w:t xml:space="preserve"> وديكا</w:t>
      </w:r>
      <w:r w:rsidR="00974780">
        <w:rPr>
          <w:rtl/>
        </w:rPr>
        <w:t>ً</w:t>
      </w:r>
      <w:r w:rsidRPr="006216AF">
        <w:rPr>
          <w:rtl/>
        </w:rPr>
        <w:t xml:space="preserve"> وكبشا</w:t>
      </w:r>
      <w:r w:rsidR="00974780">
        <w:rPr>
          <w:rtl/>
        </w:rPr>
        <w:t>ً</w:t>
      </w:r>
      <w:r w:rsidRPr="006216AF">
        <w:rPr>
          <w:rtl/>
        </w:rPr>
        <w:t xml:space="preserve"> ، ويكتب فيه ما يكتب</w:t>
      </w:r>
      <w:r w:rsidR="00410A32">
        <w:rPr>
          <w:rtl/>
        </w:rPr>
        <w:t xml:space="preserve"> .</w:t>
      </w:r>
    </w:p>
    <w:p w:rsidR="00AE7374" w:rsidRDefault="005F4626" w:rsidP="00AE7374">
      <w:pPr>
        <w:rPr>
          <w:rStyle w:val="rfdLineChar"/>
        </w:rPr>
      </w:pPr>
      <w:r w:rsidRPr="006216AF">
        <w:rPr>
          <w:rtl/>
        </w:rPr>
        <w:t xml:space="preserve">فقال المصنف لهذا الكتاب </w:t>
      </w:r>
      <w:r w:rsidR="006D2B24">
        <w:rPr>
          <w:rtl/>
        </w:rPr>
        <w:t>رحمه الله</w:t>
      </w:r>
      <w:r w:rsidRPr="006216AF">
        <w:rPr>
          <w:rtl/>
        </w:rPr>
        <w:t xml:space="preserve"> : إنّ هذا أمر عجيب حيث</w:t>
      </w:r>
      <w:r w:rsidR="00AE7374">
        <w:rPr>
          <w:rFonts w:hint="cs"/>
          <w:rtl/>
        </w:rPr>
        <w:t xml:space="preserve"> </w:t>
      </w:r>
      <w:r w:rsidR="00AE7374">
        <w:rPr>
          <w:rtl/>
        </w:rPr>
        <w:br/>
      </w:r>
      <w:r w:rsidR="00AE737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216</w:t>
      </w:r>
      <w:r w:rsidR="0096323A">
        <w:rPr>
          <w:rtl/>
        </w:rPr>
        <w:t xml:space="preserve"> / </w:t>
      </w:r>
      <w:r w:rsidRPr="006216AF">
        <w:rPr>
          <w:rtl/>
        </w:rPr>
        <w:t>24 ، كشف الغمة 2 : 315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سيجمعني الله ، سيجمعني الله وإياه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205</w:t>
      </w:r>
      <w:r w:rsidR="0096323A">
        <w:rPr>
          <w:rtl/>
        </w:rPr>
        <w:t xml:space="preserve"> / </w:t>
      </w:r>
      <w:r w:rsidRPr="006216AF">
        <w:rPr>
          <w:rtl/>
        </w:rPr>
        <w:t>4 ، كشف الغمة 2 : 315</w:t>
      </w:r>
      <w:r w:rsidR="00410A32">
        <w:rPr>
          <w:rtl/>
        </w:rPr>
        <w:t xml:space="preserve"> .</w:t>
      </w:r>
    </w:p>
    <w:p w:rsidR="005F4626" w:rsidRPr="006216AF" w:rsidRDefault="005F4626" w:rsidP="00997B5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علم إن فعل ذلك لم يجد إلى قتله سبي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ولا إلى التشبث بذيله </w:t>
      </w:r>
      <w:r w:rsidR="00F173EE">
        <w:rPr>
          <w:rtl/>
        </w:rPr>
        <w:br/>
      </w:r>
      <w:r w:rsidRPr="006216AF">
        <w:rPr>
          <w:rtl/>
        </w:rPr>
        <w:t>وسيلة</w:t>
      </w:r>
      <w:r w:rsidR="00410A32">
        <w:rPr>
          <w:rtl/>
        </w:rPr>
        <w:t xml:space="preserve"> .</w:t>
      </w:r>
    </w:p>
    <w:p w:rsidR="005F4626" w:rsidRPr="006216AF" w:rsidRDefault="005F4626" w:rsidP="00AE7374">
      <w:pPr>
        <w:rPr>
          <w:rtl/>
        </w:rPr>
      </w:pPr>
      <w:r w:rsidRPr="006216AF">
        <w:rPr>
          <w:rtl/>
        </w:rPr>
        <w:t>422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AE7374">
        <w:rPr>
          <w:rFonts w:hint="cs"/>
          <w:rtl/>
        </w:rPr>
        <w:t xml:space="preserve"> </w:t>
      </w:r>
      <w:r>
        <w:rPr>
          <w:rtl/>
        </w:rPr>
        <w:t>ـ</w:t>
      </w:r>
      <w:r w:rsidR="00AE7374">
        <w:rPr>
          <w:rFonts w:hint="cs"/>
          <w:rtl/>
        </w:rPr>
        <w:t xml:space="preserve"> </w:t>
      </w:r>
      <w:r w:rsidRPr="006216AF">
        <w:rPr>
          <w:rtl/>
        </w:rPr>
        <w:t xml:space="preserve">عن إبراهيم بن أبي البلاد ، قال : كان لي جار يشرب </w:t>
      </w:r>
      <w:r w:rsidR="00F173EE">
        <w:rPr>
          <w:rtl/>
        </w:rPr>
        <w:br/>
      </w:r>
      <w:r w:rsidRPr="006216AF">
        <w:rPr>
          <w:rtl/>
        </w:rPr>
        <w:t>المسكر وينتهك ما الله به أعلم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فذكرته للرضا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وكان له محبا</w:t>
      </w:r>
      <w:r w:rsidR="00974780">
        <w:rPr>
          <w:rtl/>
        </w:rPr>
        <w:t>ً</w:t>
      </w:r>
      <w:r w:rsidRPr="006216AF">
        <w:rPr>
          <w:rtl/>
        </w:rPr>
        <w:t xml:space="preserve">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</w:t>
      </w:r>
      <w:r w:rsidR="00F173EE">
        <w:rPr>
          <w:rtl/>
        </w:rPr>
        <w:br/>
      </w:r>
      <w:r w:rsidRPr="006216AF">
        <w:rPr>
          <w:rtl/>
        </w:rPr>
        <w:t>إسحاق ،</w:t>
      </w:r>
      <w:r w:rsidR="001F572D">
        <w:rPr>
          <w:rtl/>
        </w:rPr>
        <w:t xml:space="preserve"> أ</w:t>
      </w:r>
      <w:r w:rsidRPr="006216AF">
        <w:rPr>
          <w:rtl/>
        </w:rPr>
        <w:t>ما علمت أنّ</w:t>
      </w:r>
      <w:r w:rsidR="00974780">
        <w:rPr>
          <w:rtl/>
        </w:rPr>
        <w:t>َ</w:t>
      </w:r>
      <w:r w:rsidRPr="006216AF">
        <w:rPr>
          <w:rtl/>
        </w:rPr>
        <w:t xml:space="preserve"> ولي علي لم تزلّ له قدم </w:t>
      </w:r>
      <w:r w:rsidR="00335A4F">
        <w:rPr>
          <w:rtl/>
        </w:rPr>
        <w:t>إلّا</w:t>
      </w:r>
      <w:r w:rsidRPr="006216AF">
        <w:rPr>
          <w:rtl/>
        </w:rPr>
        <w:t xml:space="preserve"> وتثبت له </w:t>
      </w:r>
      <w:r w:rsidR="00F173EE">
        <w:rPr>
          <w:rtl/>
        </w:rPr>
        <w:br/>
      </w:r>
      <w:r w:rsidRPr="006216AF">
        <w:rPr>
          <w:rtl/>
        </w:rPr>
        <w:t>أخرى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فانصرفت ، فإذا أنا بكتاب منه قد أتاني فيه حوائج له ، </w:t>
      </w:r>
      <w:r w:rsidR="00F173EE">
        <w:rPr>
          <w:rtl/>
        </w:rPr>
        <w:br/>
      </w:r>
      <w:r w:rsidRPr="006216AF">
        <w:rPr>
          <w:rtl/>
        </w:rPr>
        <w:t>فأمرني أن أشتريها بستين دينارا</w:t>
      </w:r>
      <w:r w:rsidR="00B6346B">
        <w:rPr>
          <w:rtl/>
        </w:rPr>
        <w:t>ً</w:t>
      </w:r>
      <w:r w:rsidRPr="006216AF">
        <w:rPr>
          <w:rtl/>
        </w:rPr>
        <w:t xml:space="preserve"> ، فقلت في نفسي : والله ما عودني أن </w:t>
      </w:r>
      <w:r w:rsidR="00F173EE">
        <w:rPr>
          <w:rtl/>
        </w:rPr>
        <w:br/>
      </w:r>
      <w:r w:rsidRPr="006216AF">
        <w:rPr>
          <w:rtl/>
        </w:rPr>
        <w:t>يكتب إلي ، إذ لم يكن عندي شيء ، ولا أعلم له عندي شيئا</w:t>
      </w:r>
      <w:r w:rsidR="00B6346B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من الليل إذا أنا برجل جاءني سكران ، فدعاني من </w:t>
      </w:r>
      <w:r w:rsidR="00F173EE">
        <w:rPr>
          <w:rtl/>
        </w:rPr>
        <w:br/>
      </w:r>
      <w:r w:rsidRPr="006216AF">
        <w:rPr>
          <w:rtl/>
        </w:rPr>
        <w:t>خلف الباب ، فنزلت إليه فقال لي : اخرج</w:t>
      </w:r>
      <w:r w:rsidR="00410A32">
        <w:rPr>
          <w:rtl/>
        </w:rPr>
        <w:t xml:space="preserve"> .</w:t>
      </w:r>
      <w:r w:rsidR="00AE7374">
        <w:rPr>
          <w:rtl/>
        </w:rPr>
        <w:t xml:space="preserve"> فقلت : لا أفعل ، ف</w:t>
      </w:r>
      <w:r w:rsidR="00AE7374">
        <w:rPr>
          <w:rFonts w:hint="cs"/>
          <w:rtl/>
        </w:rPr>
        <w:t>ي</w:t>
      </w:r>
      <w:r w:rsidRPr="006216AF">
        <w:rPr>
          <w:rtl/>
        </w:rPr>
        <w:t xml:space="preserve"> هذه </w:t>
      </w:r>
      <w:r w:rsidR="00F173EE">
        <w:rPr>
          <w:rtl/>
        </w:rPr>
        <w:br/>
      </w:r>
      <w:r w:rsidRPr="006216AF">
        <w:rPr>
          <w:rtl/>
        </w:rPr>
        <w:t>الساعة ما حاجتك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إذ أتيت قال : فأخرج يدك وخذ هذه الصرّة ، وابعث بها </w:t>
      </w:r>
      <w:r w:rsidR="00F173EE">
        <w:rPr>
          <w:rtl/>
        </w:rPr>
        <w:br/>
      </w:r>
      <w:r w:rsidRPr="006216AF">
        <w:rPr>
          <w:rtl/>
        </w:rPr>
        <w:t xml:space="preserve">إلى مولاي لينفقها في الحاجة ، وما يقدر أن يتكلم من السكر ، فأخذت </w:t>
      </w:r>
      <w:r w:rsidR="00F173EE">
        <w:rPr>
          <w:rtl/>
        </w:rPr>
        <w:br/>
      </w:r>
      <w:r w:rsidRPr="006216AF">
        <w:rPr>
          <w:rtl/>
        </w:rPr>
        <w:t>ما أعطاني وانصرفت ، فنظرت وزنها فإذا هي ستون دينارا</w:t>
      </w:r>
      <w:r w:rsidR="00B6346B">
        <w:rPr>
          <w:rtl/>
        </w:rPr>
        <w:t>ً</w:t>
      </w:r>
      <w:r w:rsidRPr="006216AF">
        <w:rPr>
          <w:rtl/>
        </w:rPr>
        <w:t xml:space="preserve"> فقلت : وهذا </w:t>
      </w:r>
      <w:r w:rsidR="00F173EE">
        <w:rPr>
          <w:rtl/>
        </w:rPr>
        <w:br/>
      </w:r>
      <w:r w:rsidRPr="006216AF">
        <w:rPr>
          <w:rtl/>
        </w:rPr>
        <w:t>والله مصداق ما قال لي في ولي علي ، وفي كتابه بحاجته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فاشتريت </w:t>
      </w:r>
      <w:r w:rsidR="00F173EE">
        <w:rPr>
          <w:rtl/>
        </w:rPr>
        <w:br/>
      </w:r>
      <w:r w:rsidRPr="006216AF">
        <w:rPr>
          <w:rtl/>
        </w:rPr>
        <w:t xml:space="preserve">حوائجه ، وكتبت إليه بفعل الرجل فكتب : </w:t>
      </w:r>
      <w:r w:rsidR="009F08E4" w:rsidRPr="006216AF">
        <w:rPr>
          <w:rtl/>
        </w:rPr>
        <w:t>«</w:t>
      </w:r>
      <w:r w:rsidRPr="006216AF">
        <w:rPr>
          <w:rtl/>
        </w:rPr>
        <w:t>هذا من ذلك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E7374" w:rsidRDefault="005F4626" w:rsidP="00AE7374">
      <w:pPr>
        <w:rPr>
          <w:rStyle w:val="rfdLineChar"/>
        </w:rPr>
      </w:pPr>
      <w:r w:rsidRPr="006216AF">
        <w:rPr>
          <w:rtl/>
        </w:rPr>
        <w:t>423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AE7374">
        <w:rPr>
          <w:rFonts w:hint="cs"/>
          <w:rtl/>
        </w:rPr>
        <w:t xml:space="preserve"> </w:t>
      </w:r>
      <w:r>
        <w:rPr>
          <w:rtl/>
        </w:rPr>
        <w:t>ـ</w:t>
      </w:r>
      <w:r w:rsidR="00AE7374">
        <w:rPr>
          <w:rFonts w:hint="cs"/>
          <w:rtl/>
        </w:rPr>
        <w:t xml:space="preserve"> </w:t>
      </w:r>
      <w:r w:rsidRPr="006216AF">
        <w:rPr>
          <w:rtl/>
        </w:rPr>
        <w:t xml:space="preserve">عن الحسين بن عمر بن يزيد ، قال : خرجت بعد </w:t>
      </w:r>
      <w:r w:rsidR="00F173EE">
        <w:rPr>
          <w:rtl/>
        </w:rPr>
        <w:br/>
      </w:r>
      <w:r w:rsidRPr="006216AF">
        <w:rPr>
          <w:rtl/>
        </w:rPr>
        <w:t xml:space="preserve">مضي أبي الحسن موسى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فلمّا صرت قرب المدينة قلت </w:t>
      </w:r>
      <w:r w:rsidR="00F173EE">
        <w:rPr>
          <w:rtl/>
        </w:rPr>
        <w:br/>
      </w:r>
      <w:r w:rsidRPr="006216AF">
        <w:rPr>
          <w:rtl/>
        </w:rPr>
        <w:t>لمقاتل بن مقاتل : غدا</w:t>
      </w:r>
      <w:r w:rsidR="00595715">
        <w:rPr>
          <w:rtl/>
        </w:rPr>
        <w:t>ً</w:t>
      </w:r>
      <w:r w:rsidRPr="006216AF">
        <w:rPr>
          <w:rtl/>
        </w:rPr>
        <w:t xml:space="preserve"> تدخل على هذا الرجل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وأي رجل</w:t>
      </w:r>
      <w:r w:rsidR="00DD50E3">
        <w:rPr>
          <w:rtl/>
        </w:rPr>
        <w:t xml:space="preserve"> ؟</w:t>
      </w:r>
      <w:r w:rsidR="00F173EE">
        <w:rPr>
          <w:rtl/>
        </w:rPr>
        <w:t xml:space="preserve"> </w:t>
      </w:r>
      <w:r w:rsidR="00F173EE">
        <w:rPr>
          <w:rtl/>
        </w:rPr>
        <w:br/>
      </w:r>
      <w:r w:rsidRPr="006216AF">
        <w:rPr>
          <w:rtl/>
        </w:rPr>
        <w:t>قلت : علي بن موسى قال : والله لا تفلح أبدا</w:t>
      </w:r>
      <w:r w:rsidR="00B6346B">
        <w:rPr>
          <w:rtl/>
        </w:rPr>
        <w:t>ً</w:t>
      </w:r>
      <w:r w:rsidRPr="006216AF">
        <w:rPr>
          <w:rtl/>
        </w:rPr>
        <w:t xml:space="preserve"> ، ل</w:t>
      </w:r>
      <w:r w:rsidR="00595715">
        <w:rPr>
          <w:rtl/>
        </w:rPr>
        <w:t>ِ</w:t>
      </w:r>
      <w:r w:rsidRPr="006216AF">
        <w:rPr>
          <w:rtl/>
        </w:rPr>
        <w:t>م</w:t>
      </w:r>
      <w:r w:rsidR="00595715">
        <w:rPr>
          <w:rtl/>
        </w:rPr>
        <w:t>َ</w:t>
      </w:r>
      <w:r w:rsidRPr="006216AF">
        <w:rPr>
          <w:rtl/>
        </w:rPr>
        <w:t xml:space="preserve"> لا تقول : هو حجّة </w:t>
      </w:r>
      <w:r w:rsidR="00F173EE">
        <w:rPr>
          <w:rtl/>
        </w:rPr>
        <w:br/>
      </w:r>
      <w:r w:rsidRPr="006216AF">
        <w:rPr>
          <w:rtl/>
        </w:rPr>
        <w:t>الله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وما يدريك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أشهد أنّ أباه قد مات ، وأنّه حجة الله</w:t>
      </w:r>
      <w:r w:rsidR="00AE7374">
        <w:rPr>
          <w:rFonts w:hint="cs"/>
          <w:rtl/>
        </w:rPr>
        <w:t xml:space="preserve"> </w:t>
      </w:r>
      <w:r w:rsidR="00AE7374">
        <w:rPr>
          <w:rtl/>
        </w:rPr>
        <w:br/>
      </w:r>
      <w:r w:rsidR="00AE737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روى صدر الحديث في قرب الإ</w:t>
      </w:r>
      <w:r w:rsidR="00595715">
        <w:rPr>
          <w:rtl/>
        </w:rPr>
        <w:t>ِ</w:t>
      </w:r>
      <w:r w:rsidRPr="006216AF">
        <w:rPr>
          <w:rtl/>
        </w:rPr>
        <w:t>سناد : 171 وأمالي الطوسي 1 : 132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 </w:t>
      </w:r>
      <w:r w:rsidRPr="006216AF">
        <w:rPr>
          <w:rtl/>
        </w:rPr>
        <w:t>عوالم الإ</w:t>
      </w:r>
      <w:r w:rsidR="00595715">
        <w:rPr>
          <w:rtl/>
        </w:rPr>
        <w:t>ِ</w:t>
      </w:r>
      <w:r w:rsidRPr="006216AF">
        <w:rPr>
          <w:rtl/>
        </w:rPr>
        <w:t>مام الكاظم : 511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410A32">
        <w:rPr>
          <w:rtl/>
        </w:rPr>
        <w:t xml:space="preserve"> .</w:t>
      </w:r>
    </w:p>
    <w:p w:rsidR="005F4626" w:rsidRPr="006216AF" w:rsidRDefault="005F4626" w:rsidP="00997B5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على خلقه ، والله لا دخلت معك أبدا</w:t>
      </w:r>
      <w:r w:rsidR="00B6346B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الحسين بن عمر : فلمّا كان من الغد مضيت فدخلت على </w:t>
      </w:r>
      <w:r w:rsidR="00F173EE">
        <w:rPr>
          <w:rtl/>
        </w:rPr>
        <w:br/>
      </w:r>
      <w:r w:rsidRPr="006216AF">
        <w:rPr>
          <w:rtl/>
        </w:rPr>
        <w:t xml:space="preserve">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بالغداة فقال : </w:t>
      </w:r>
      <w:r w:rsidR="009F08E4" w:rsidRPr="006216AF">
        <w:rPr>
          <w:rtl/>
        </w:rPr>
        <w:t>«</w:t>
      </w:r>
      <w:r w:rsidRPr="006216AF">
        <w:rPr>
          <w:rtl/>
        </w:rPr>
        <w:t>مرحبا</w:t>
      </w:r>
      <w:r w:rsidR="00B6346B">
        <w:rPr>
          <w:rtl/>
        </w:rPr>
        <w:t>ً</w:t>
      </w:r>
      <w:r w:rsidRPr="006216AF">
        <w:rPr>
          <w:rtl/>
        </w:rPr>
        <w:t xml:space="preserve"> بك يا حسين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أقعدني </w:t>
      </w:r>
      <w:r w:rsidR="00F173EE">
        <w:rPr>
          <w:rtl/>
        </w:rPr>
        <w:br/>
      </w:r>
      <w:r w:rsidRPr="006216AF">
        <w:rPr>
          <w:rtl/>
        </w:rPr>
        <w:t xml:space="preserve">وسألني عن سفري ، وعليه قميص هاروني وإزار صغير فقلت له : ما </w:t>
      </w:r>
      <w:r w:rsidR="00F173EE">
        <w:rPr>
          <w:rtl/>
        </w:rPr>
        <w:br/>
      </w:r>
      <w:r w:rsidRPr="006216AF">
        <w:rPr>
          <w:rtl/>
        </w:rPr>
        <w:t>فعل أبوك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مضى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له : جعلت فداك ، أي مضي مضى</w:t>
      </w:r>
      <w:r w:rsidR="00774351" w:rsidRPr="00A944A4">
        <w:rPr>
          <w:rtl/>
        </w:rPr>
        <w:t>ٰ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مضى مضي </w:t>
      </w:r>
      <w:r w:rsidR="00F173EE">
        <w:rPr>
          <w:rtl/>
        </w:rPr>
        <w:br/>
      </w:r>
      <w:r w:rsidRPr="006216AF">
        <w:rPr>
          <w:rtl/>
        </w:rPr>
        <w:t>الموت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له : م</w:t>
      </w:r>
      <w:r w:rsidR="00774351">
        <w:rPr>
          <w:rtl/>
        </w:rPr>
        <w:t>َ</w:t>
      </w:r>
      <w:r w:rsidRPr="006216AF">
        <w:rPr>
          <w:rtl/>
        </w:rPr>
        <w:t>ن الإ</w:t>
      </w:r>
      <w:r w:rsidR="00774351">
        <w:rPr>
          <w:rtl/>
        </w:rPr>
        <w:t>ِ</w:t>
      </w:r>
      <w:r w:rsidRPr="006216AF">
        <w:rPr>
          <w:rtl/>
        </w:rPr>
        <w:t>مام من بعده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أنا الذي من خالفني </w:t>
      </w:r>
      <w:r w:rsidR="00F173EE">
        <w:rPr>
          <w:rtl/>
        </w:rPr>
        <w:br/>
      </w:r>
      <w:r w:rsidRPr="006216AF">
        <w:rPr>
          <w:rtl/>
        </w:rPr>
        <w:t>كفر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97B5B">
      <w:pPr>
        <w:rPr>
          <w:rtl/>
        </w:rPr>
      </w:pPr>
      <w:r w:rsidRPr="006216AF">
        <w:rPr>
          <w:rtl/>
        </w:rPr>
        <w:t xml:space="preserve">قال : فلم أقبل منه ، قال : </w:t>
      </w:r>
      <w:r w:rsidR="009F08E4" w:rsidRPr="006216AF">
        <w:rPr>
          <w:rtl/>
        </w:rPr>
        <w:t>«</w:t>
      </w:r>
      <w:r w:rsidRPr="006216AF">
        <w:rPr>
          <w:rtl/>
        </w:rPr>
        <w:t>فأي شيء لك على أبي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</w:t>
      </w:r>
      <w:r w:rsidR="00997B5B">
        <w:rPr>
          <w:rtl/>
        </w:rPr>
        <w:t xml:space="preserve"> </w:t>
      </w:r>
      <w:r w:rsidR="00F173EE">
        <w:rPr>
          <w:rtl/>
        </w:rPr>
        <w:br/>
      </w:r>
      <w:r w:rsidRPr="006216AF">
        <w:rPr>
          <w:rtl/>
        </w:rPr>
        <w:t>أنت أعلم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لك عليه ألف دينار وهي عليّ</w:t>
      </w:r>
      <w:r w:rsidR="00B6346B">
        <w:rPr>
          <w:rtl/>
        </w:rPr>
        <w:t>َ</w:t>
      </w:r>
      <w:r w:rsidRPr="006216AF">
        <w:rPr>
          <w:rtl/>
        </w:rPr>
        <w:t xml:space="preserve"> حتى أقضيكها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فلم </w:t>
      </w:r>
      <w:r w:rsidR="00F173EE">
        <w:rPr>
          <w:rtl/>
        </w:rPr>
        <w:br/>
      </w:r>
      <w:r w:rsidRPr="006216AF">
        <w:rPr>
          <w:rtl/>
        </w:rPr>
        <w:t>أقطع عليه</w:t>
      </w:r>
      <w:r w:rsidR="00410A32">
        <w:rPr>
          <w:rtl/>
        </w:rPr>
        <w:t xml:space="preserve"> .</w:t>
      </w:r>
    </w:p>
    <w:p w:rsidR="005F4626" w:rsidRPr="006216AF" w:rsidRDefault="005F4626" w:rsidP="00B70E4D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يا حسين</w:t>
      </w:r>
      <w:r w:rsidR="00B70E4D">
        <w:rPr>
          <w:rFonts w:hint="cs"/>
          <w:rtl/>
        </w:rPr>
        <w:t xml:space="preserve"> </w:t>
      </w:r>
      <w:r>
        <w:rPr>
          <w:rtl/>
        </w:rPr>
        <w:t>ـ</w:t>
      </w:r>
      <w:r w:rsidR="00B70E4D">
        <w:rPr>
          <w:rFonts w:hint="cs"/>
          <w:rtl/>
        </w:rPr>
        <w:t xml:space="preserve"> </w:t>
      </w:r>
      <w:r w:rsidR="00774351">
        <w:rPr>
          <w:rtl/>
        </w:rPr>
        <w:t>بعد</w:t>
      </w:r>
      <w:r w:rsidRPr="006216AF">
        <w:rPr>
          <w:rtl/>
        </w:rPr>
        <w:t>ما سكت هنيئة</w:t>
      </w:r>
      <w:r w:rsidR="00B70E4D">
        <w:rPr>
          <w:rFonts w:hint="cs"/>
          <w:rtl/>
        </w:rPr>
        <w:t xml:space="preserve"> </w:t>
      </w:r>
      <w:r>
        <w:rPr>
          <w:rtl/>
        </w:rPr>
        <w:t>ـ</w:t>
      </w:r>
      <w:r w:rsidR="00B70E4D">
        <w:rPr>
          <w:rFonts w:hint="cs"/>
          <w:rtl/>
        </w:rPr>
        <w:t xml:space="preserve"> </w:t>
      </w:r>
      <w:r w:rsidRPr="006216AF">
        <w:rPr>
          <w:rtl/>
        </w:rPr>
        <w:t>رجل معك يقال له :</w:t>
      </w:r>
      <w:r w:rsidR="00997B5B">
        <w:rPr>
          <w:rtl/>
        </w:rPr>
        <w:t xml:space="preserve"> </w:t>
      </w:r>
      <w:r w:rsidR="00F173EE">
        <w:rPr>
          <w:rtl/>
        </w:rPr>
        <w:br/>
      </w:r>
      <w:r w:rsidRPr="006216AF">
        <w:rPr>
          <w:rtl/>
        </w:rPr>
        <w:t>مقاتل بن مقاتل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جعلت فداك ، هو من مواليك ،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قل </w:t>
      </w:r>
      <w:r w:rsidR="00F173EE">
        <w:rPr>
          <w:rtl/>
        </w:rPr>
        <w:br/>
      </w:r>
      <w:r w:rsidRPr="006216AF">
        <w:rPr>
          <w:rtl/>
        </w:rPr>
        <w:t>له : أصبت فالزم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قلت : يا مولاي هذه آية ، أشهد أنّ أباك قد مضى ، وأنّك الإ</w:t>
      </w:r>
      <w:r w:rsidR="00774351">
        <w:rPr>
          <w:rtl/>
        </w:rPr>
        <w:t>ِ</w:t>
      </w:r>
      <w:r w:rsidRPr="006216AF">
        <w:rPr>
          <w:rtl/>
        </w:rPr>
        <w:t xml:space="preserve">مام </w:t>
      </w:r>
      <w:r w:rsidR="00F173EE">
        <w:rPr>
          <w:rtl/>
        </w:rPr>
        <w:br/>
      </w:r>
      <w:r w:rsidRPr="006216AF">
        <w:rPr>
          <w:rtl/>
        </w:rPr>
        <w:t>من بعده</w:t>
      </w:r>
      <w:r w:rsidR="00410A32">
        <w:rPr>
          <w:rtl/>
        </w:rPr>
        <w:t xml:space="preserve"> .</w:t>
      </w:r>
    </w:p>
    <w:p w:rsidR="00997B5B" w:rsidRDefault="005F4626" w:rsidP="001F459E">
      <w:pPr>
        <w:pStyle w:val="Heading1"/>
        <w:rPr>
          <w:rtl/>
        </w:rPr>
      </w:pPr>
      <w:r w:rsidRPr="001B796C">
        <w:rPr>
          <w:rStyle w:val="rfdNormal0Char"/>
          <w:rtl/>
        </w:rPr>
        <w:br w:type="page"/>
      </w:r>
      <w:r w:rsidRPr="006216AF">
        <w:rPr>
          <w:rtl/>
        </w:rPr>
        <w:lastRenderedPageBreak/>
        <w:t>9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997B5B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معان شتى</w:t>
      </w:r>
    </w:p>
    <w:p w:rsidR="005F4626" w:rsidRPr="00B21FD8" w:rsidRDefault="005F4626" w:rsidP="001F459E">
      <w:pPr>
        <w:pStyle w:val="rfdCenterBold2"/>
        <w:rPr>
          <w:rtl/>
        </w:rPr>
      </w:pPr>
      <w:r w:rsidRPr="00B21FD8">
        <w:rPr>
          <w:rtl/>
        </w:rPr>
        <w:t>وفيه : سبعة أحاديث</w:t>
      </w:r>
    </w:p>
    <w:p w:rsidR="005F4626" w:rsidRPr="006216AF" w:rsidRDefault="005F4626" w:rsidP="001B796C">
      <w:pPr>
        <w:rPr>
          <w:rtl/>
        </w:rPr>
      </w:pPr>
      <w:r w:rsidRPr="006216AF">
        <w:rPr>
          <w:rtl/>
        </w:rPr>
        <w:t>424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1B796C">
        <w:rPr>
          <w:rFonts w:hint="cs"/>
          <w:rtl/>
        </w:rPr>
        <w:t xml:space="preserve"> </w:t>
      </w:r>
      <w:r>
        <w:rPr>
          <w:rtl/>
        </w:rPr>
        <w:t>ـ</w:t>
      </w:r>
      <w:r w:rsidR="001B796C">
        <w:rPr>
          <w:rFonts w:hint="cs"/>
          <w:rtl/>
        </w:rPr>
        <w:t xml:space="preserve"> </w:t>
      </w:r>
      <w:r w:rsidRPr="006216AF">
        <w:rPr>
          <w:rtl/>
        </w:rPr>
        <w:t xml:space="preserve">عن محمد بن العلاء الجرجاني ، قال : حججت فرأيت </w:t>
      </w:r>
      <w:r w:rsidR="00F173EE">
        <w:rPr>
          <w:rtl/>
        </w:rPr>
        <w:br/>
      </w:r>
      <w:r w:rsidRPr="006216AF">
        <w:rPr>
          <w:rtl/>
        </w:rPr>
        <w:t xml:space="preserve">علي بن موسى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يطوف بالبيت ، فقلت له : جعلت </w:t>
      </w:r>
      <w:r w:rsidR="00F173EE">
        <w:rPr>
          <w:rtl/>
        </w:rPr>
        <w:br/>
      </w:r>
      <w:r w:rsidRPr="006216AF">
        <w:rPr>
          <w:rtl/>
        </w:rPr>
        <w:t xml:space="preserve">فداك ، هذا الحديث قد روي عن النبي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من مات ولم يعرف </w:t>
      </w:r>
      <w:r w:rsidR="00F173EE">
        <w:rPr>
          <w:rtl/>
        </w:rPr>
        <w:br/>
      </w:r>
      <w:r w:rsidRPr="006216AF">
        <w:rPr>
          <w:rtl/>
        </w:rPr>
        <w:t>إمام زمانه مات ميتة جاهلية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نعم ، حدّثني أبي ، عن جدّي ، عن الحسين بن </w:t>
      </w:r>
      <w:r w:rsidR="00F173EE">
        <w:rPr>
          <w:rtl/>
        </w:rPr>
        <w:br/>
      </w:r>
      <w:r w:rsidRPr="006216AF">
        <w:rPr>
          <w:rtl/>
        </w:rPr>
        <w:t xml:space="preserve">علي بن أبي طالب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قال : قال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من </w:t>
      </w:r>
      <w:r w:rsidR="00F173EE">
        <w:rPr>
          <w:rtl/>
        </w:rPr>
        <w:br/>
      </w:r>
      <w:r w:rsidRPr="006216AF">
        <w:rPr>
          <w:rtl/>
        </w:rPr>
        <w:t>مات ولم يعرف إمام زمانه مات ميتة جاهلية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97B5B">
      <w:pPr>
        <w:rPr>
          <w:rtl/>
        </w:rPr>
      </w:pPr>
      <w:r w:rsidRPr="006216AF">
        <w:rPr>
          <w:rtl/>
        </w:rPr>
        <w:t>قال : فقلت له : جعلت فداك ، ومن مات ميتة جاهلية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</w:t>
      </w:r>
      <w:r w:rsidR="00997B5B">
        <w:rPr>
          <w:rtl/>
        </w:rPr>
        <w:t xml:space="preserve"> </w:t>
      </w:r>
      <w:r w:rsidR="00F173EE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مشرك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قلت : فمن إمام زماننا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فإنّي لا أعرفه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أنا هو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له : ما علامة أستدل بها</w:t>
      </w:r>
      <w:r w:rsidR="00DD50E3">
        <w:rPr>
          <w:rtl/>
        </w:rPr>
        <w:t xml:space="preserve"> ؟</w:t>
      </w:r>
      <w:r w:rsidR="00B21FD8">
        <w:rPr>
          <w:rtl/>
        </w:rPr>
        <w:t xml:space="preserve"> قال : </w:t>
      </w:r>
      <w:r w:rsidR="009F08E4">
        <w:rPr>
          <w:rtl/>
        </w:rPr>
        <w:t>«</w:t>
      </w:r>
      <w:r w:rsidR="00B21FD8">
        <w:rPr>
          <w:rtl/>
        </w:rPr>
        <w:t>تعال</w:t>
      </w:r>
      <w:r w:rsidRPr="006216AF">
        <w:rPr>
          <w:rtl/>
        </w:rPr>
        <w:t xml:space="preserve"> إلى البيت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وقال </w:t>
      </w:r>
      <w:r w:rsidR="00F173EE">
        <w:rPr>
          <w:rtl/>
        </w:rPr>
        <w:br/>
      </w:r>
      <w:r w:rsidRPr="006216AF">
        <w:rPr>
          <w:rtl/>
        </w:rPr>
        <w:t xml:space="preserve">للغلمان : </w:t>
      </w:r>
      <w:r w:rsidR="009F08E4" w:rsidRPr="006216AF">
        <w:rPr>
          <w:rtl/>
        </w:rPr>
        <w:t>«</w:t>
      </w:r>
      <w:r w:rsidRPr="006216AF">
        <w:rPr>
          <w:rtl/>
        </w:rPr>
        <w:t>لا تحجبوه إذا جاء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فأتيته من الغد ، فسلّم عليّ</w:t>
      </w:r>
      <w:r w:rsidR="00B6346B">
        <w:rPr>
          <w:rtl/>
        </w:rPr>
        <w:t>َ</w:t>
      </w:r>
      <w:r w:rsidRPr="006216AF">
        <w:rPr>
          <w:rtl/>
        </w:rPr>
        <w:t xml:space="preserve"> </w:t>
      </w:r>
      <w:r w:rsidR="00F173EE">
        <w:rPr>
          <w:rtl/>
        </w:rPr>
        <w:br/>
      </w:r>
      <w:r w:rsidRPr="006216AF">
        <w:rPr>
          <w:rtl/>
        </w:rPr>
        <w:t xml:space="preserve">وقرّبني ، وجعل يناظرني ، وبين يديه صبي ، وبيده رطب يأكله ، فنطق </w:t>
      </w:r>
      <w:r w:rsidR="00F173EE">
        <w:rPr>
          <w:rtl/>
        </w:rPr>
        <w:br/>
      </w:r>
      <w:r w:rsidRPr="006216AF">
        <w:rPr>
          <w:rtl/>
        </w:rPr>
        <w:t>الصبي وقال : الحق حق مولاي ، وهو الإ</w:t>
      </w:r>
      <w:r w:rsidR="00B21FD8">
        <w:rPr>
          <w:rtl/>
        </w:rPr>
        <w:t>ِ</w:t>
      </w:r>
      <w:r w:rsidRPr="006216AF">
        <w:rPr>
          <w:rtl/>
        </w:rPr>
        <w:t>مام</w:t>
      </w:r>
      <w:r w:rsidR="00410A32">
        <w:rPr>
          <w:rtl/>
        </w:rPr>
        <w:t xml:space="preserve"> .</w:t>
      </w:r>
    </w:p>
    <w:p w:rsidR="001B796C" w:rsidRPr="001B796C" w:rsidRDefault="001B796C" w:rsidP="001B796C">
      <w:pPr>
        <w:pStyle w:val="rfdLine"/>
      </w:pPr>
      <w:r w:rsidRPr="001B796C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510</w:t>
      </w:r>
      <w:r w:rsidR="0096323A">
        <w:rPr>
          <w:rtl/>
        </w:rPr>
        <w:t xml:space="preserve"> / </w:t>
      </w:r>
      <w:r w:rsidRPr="006216AF">
        <w:rPr>
          <w:rtl/>
        </w:rPr>
        <w:t>145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قال محمّد بن العلاء : فتغير لوني وغشي عليّ</w:t>
      </w:r>
      <w:r w:rsidR="00B6346B">
        <w:rPr>
          <w:rtl/>
        </w:rPr>
        <w:t>َ</w:t>
      </w:r>
      <w:r w:rsidRPr="006216AF">
        <w:rPr>
          <w:rtl/>
        </w:rPr>
        <w:t xml:space="preserve"> ، فحلّفني أشدّ </w:t>
      </w:r>
      <w:r w:rsidR="00F173EE">
        <w:rPr>
          <w:rtl/>
        </w:rPr>
        <w:br/>
      </w:r>
      <w:r w:rsidRPr="006216AF">
        <w:rPr>
          <w:rtl/>
        </w:rPr>
        <w:t>الأيمان أن لا أخبر به أحدا</w:t>
      </w:r>
      <w:r w:rsidR="00B6346B">
        <w:rPr>
          <w:rtl/>
        </w:rPr>
        <w:t>ً</w:t>
      </w:r>
      <w:r w:rsidRPr="006216AF">
        <w:rPr>
          <w:rtl/>
        </w:rPr>
        <w:t xml:space="preserve"> حتّى يموت</w:t>
      </w:r>
      <w:r w:rsidR="00410A32">
        <w:rPr>
          <w:rtl/>
        </w:rPr>
        <w:t xml:space="preserve"> .</w:t>
      </w:r>
    </w:p>
    <w:p w:rsidR="005F4626" w:rsidRPr="006216AF" w:rsidRDefault="005F4626" w:rsidP="001B796C">
      <w:pPr>
        <w:rPr>
          <w:rtl/>
        </w:rPr>
      </w:pPr>
      <w:r w:rsidRPr="006216AF">
        <w:rPr>
          <w:rtl/>
        </w:rPr>
        <w:t>425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1B796C">
        <w:rPr>
          <w:rFonts w:hint="cs"/>
          <w:rtl/>
        </w:rPr>
        <w:t xml:space="preserve"> </w:t>
      </w:r>
      <w:r>
        <w:rPr>
          <w:rtl/>
        </w:rPr>
        <w:t>ـ</w:t>
      </w:r>
      <w:r w:rsidR="001B796C">
        <w:rPr>
          <w:rFonts w:hint="cs"/>
          <w:rtl/>
        </w:rPr>
        <w:t xml:space="preserve"> </w:t>
      </w:r>
      <w:r w:rsidRPr="006216AF">
        <w:rPr>
          <w:rtl/>
        </w:rPr>
        <w:t xml:space="preserve">عن أبي واسع محمّد بن أحمد بن إسحاق </w:t>
      </w:r>
      <w:r w:rsidR="00F173EE">
        <w:rPr>
          <w:rtl/>
        </w:rPr>
        <w:br/>
      </w:r>
      <w:r w:rsidRPr="006216AF">
        <w:rPr>
          <w:rtl/>
        </w:rPr>
        <w:t xml:space="preserve">النيسابوري ، قال : سمعت جدّتي خديجة بنت حمدان قالت : لمّا دخل </w:t>
      </w:r>
      <w:r w:rsidR="00F173EE">
        <w:rPr>
          <w:rtl/>
        </w:rPr>
        <w:br/>
      </w:r>
      <w:r w:rsidRPr="006216AF">
        <w:rPr>
          <w:rtl/>
        </w:rPr>
        <w:t xml:space="preserve">علي بن موسى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نيسابور نزل محلة قرفى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ناحية </w:t>
      </w:r>
      <w:r w:rsidR="00F173EE">
        <w:rPr>
          <w:rtl/>
        </w:rPr>
        <w:br/>
      </w:r>
      <w:r w:rsidRPr="006216AF">
        <w:rPr>
          <w:rtl/>
        </w:rPr>
        <w:t xml:space="preserve">تعرف بلاد سناباد في دار لجدّتي تعرف پسنده لأنّ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F173EE">
        <w:rPr>
          <w:rtl/>
        </w:rPr>
        <w:br/>
      </w:r>
      <w:r w:rsidRPr="006216AF">
        <w:rPr>
          <w:rtl/>
        </w:rPr>
        <w:t>ارتضاها من بين الدور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وپسنده كلمة فارسية معناها : مرضي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نزل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دارنا زرع لوزة في جانب من جوانب </w:t>
      </w:r>
      <w:r w:rsidR="00F173EE">
        <w:rPr>
          <w:rtl/>
        </w:rPr>
        <w:br/>
      </w:r>
      <w:r w:rsidRPr="006216AF">
        <w:rPr>
          <w:rtl/>
        </w:rPr>
        <w:t xml:space="preserve">الدار ، فنبتت وصارت شجرة ، وأثمرت في سنته ، فعلم الناس بذلك </w:t>
      </w:r>
      <w:r w:rsidR="00F173EE">
        <w:rPr>
          <w:rtl/>
        </w:rPr>
        <w:br/>
      </w:r>
      <w:r w:rsidRPr="006216AF">
        <w:rPr>
          <w:rtl/>
        </w:rPr>
        <w:t>وكانوا يستشفون بلوز ت</w:t>
      </w:r>
      <w:r w:rsidR="00B21FD8">
        <w:rPr>
          <w:rtl/>
        </w:rPr>
        <w:t>لك الشجرة ، فمن أصابته علّة يتب</w:t>
      </w:r>
      <w:r w:rsidRPr="006216AF">
        <w:rPr>
          <w:rtl/>
        </w:rPr>
        <w:t xml:space="preserve">رك بالتناول من </w:t>
      </w:r>
      <w:r w:rsidR="00F173EE">
        <w:rPr>
          <w:rtl/>
        </w:rPr>
        <w:br/>
      </w:r>
      <w:r w:rsidRPr="006216AF">
        <w:rPr>
          <w:rtl/>
        </w:rPr>
        <w:t>ذلك اللوز مستشفيا</w:t>
      </w:r>
      <w:r w:rsidR="00B6346B">
        <w:rPr>
          <w:rtl/>
        </w:rPr>
        <w:t>ً</w:t>
      </w:r>
      <w:r w:rsidRPr="006216AF">
        <w:rPr>
          <w:rtl/>
        </w:rPr>
        <w:t xml:space="preserve"> به فعوفي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ومن أصابه رمد جعل من ذلك اللوز على عينيه عوفي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وكانت الحامل إذا عسرت ولادتها تناولت من ذلك اللوز فتخف </w:t>
      </w:r>
      <w:r w:rsidR="00F173EE">
        <w:rPr>
          <w:rtl/>
        </w:rPr>
        <w:br/>
      </w:r>
      <w:r w:rsidRPr="006216AF">
        <w:rPr>
          <w:rtl/>
        </w:rPr>
        <w:t xml:space="preserve">عليها الولادة وتضع من ساعتها ، وكان إذا أخذ القولنج دابّة من دواب </w:t>
      </w:r>
      <w:r w:rsidR="00F173EE">
        <w:rPr>
          <w:rtl/>
        </w:rPr>
        <w:br/>
      </w:r>
      <w:r w:rsidRPr="006216AF">
        <w:rPr>
          <w:rtl/>
        </w:rPr>
        <w:t>الن</w:t>
      </w:r>
      <w:r w:rsidR="00B21FD8">
        <w:rPr>
          <w:rtl/>
        </w:rPr>
        <w:t>اس أخذ من قضبان تلك الشجرة فأمرّ</w:t>
      </w:r>
      <w:r w:rsidRPr="006216AF">
        <w:rPr>
          <w:rtl/>
        </w:rPr>
        <w:t xml:space="preserve">ه على بطنها فتعافى ، ويذهب </w:t>
      </w:r>
      <w:r w:rsidR="00F173EE">
        <w:rPr>
          <w:rtl/>
        </w:rPr>
        <w:br/>
      </w:r>
      <w:r w:rsidRPr="006216AF">
        <w:rPr>
          <w:rtl/>
        </w:rPr>
        <w:t xml:space="preserve">عنها ريح القولنج ببركة الرضا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فمضت الأيّام على تلك الشجرة ويبست ، فجاء جدّي حمدان </w:t>
      </w:r>
      <w:r w:rsidR="00F173EE">
        <w:rPr>
          <w:rtl/>
        </w:rPr>
        <w:br/>
      </w:r>
      <w:r w:rsidRPr="006216AF">
        <w:rPr>
          <w:rtl/>
        </w:rPr>
        <w:t>فقطع أغصانها فعمي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وروي في تلك الشجرة آيات كثيرة ، ذكرها الحافظ أبو عبد الله </w:t>
      </w:r>
      <w:r w:rsidR="00F173EE">
        <w:rPr>
          <w:rtl/>
        </w:rPr>
        <w:br/>
      </w:r>
      <w:r w:rsidRPr="006216AF">
        <w:rPr>
          <w:rtl/>
        </w:rPr>
        <w:t>في مؤلفه المسمى</w:t>
      </w:r>
      <w:r w:rsidR="00895BA0">
        <w:rPr>
          <w:rtl/>
        </w:rPr>
        <w:t xml:space="preserve"> بـ </w:t>
      </w:r>
      <w:r w:rsidR="00C24190">
        <w:rPr>
          <w:rtl/>
        </w:rPr>
        <w:t>(</w:t>
      </w:r>
      <w:r w:rsidRPr="006216AF">
        <w:rPr>
          <w:rtl/>
        </w:rPr>
        <w:t xml:space="preserve">مفاخر الرضا </w:t>
      </w:r>
      <w:r w:rsidR="00276CED">
        <w:rPr>
          <w:rtl/>
        </w:rPr>
        <w:t>عليه السلام</w:t>
      </w:r>
      <w:r w:rsidR="003E76E8">
        <w:rPr>
          <w:rtl/>
        </w:rPr>
        <w:t>)</w:t>
      </w:r>
      <w:r w:rsidRPr="006216AF">
        <w:rPr>
          <w:rtl/>
        </w:rPr>
        <w:t xml:space="preserve"> وقد اقتصرنا هنا نحن </w:t>
      </w:r>
      <w:r w:rsidR="00F173EE">
        <w:rPr>
          <w:rtl/>
        </w:rPr>
        <w:br/>
      </w:r>
      <w:r w:rsidRPr="006216AF">
        <w:rPr>
          <w:rtl/>
        </w:rPr>
        <w:t>على هذا القدر</w:t>
      </w:r>
      <w:r w:rsidR="00410A32">
        <w:rPr>
          <w:rtl/>
        </w:rPr>
        <w:t xml:space="preserve"> .</w:t>
      </w:r>
    </w:p>
    <w:p w:rsidR="00855FF1" w:rsidRPr="00855FF1" w:rsidRDefault="00855FF1" w:rsidP="00855FF1">
      <w:pPr>
        <w:pStyle w:val="rfdLine"/>
      </w:pPr>
      <w:r w:rsidRPr="00855FF1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 xml:space="preserve">عيون أخبار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2 : 132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قوفي ، وفي العيون : الغربي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55FF1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426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855FF1">
        <w:rPr>
          <w:rFonts w:hint="cs"/>
          <w:rtl/>
        </w:rPr>
        <w:t xml:space="preserve"> </w:t>
      </w:r>
      <w:r>
        <w:rPr>
          <w:rtl/>
        </w:rPr>
        <w:t>ـ</w:t>
      </w:r>
      <w:r w:rsidR="00855FF1">
        <w:rPr>
          <w:rFonts w:hint="cs"/>
          <w:rtl/>
        </w:rPr>
        <w:t xml:space="preserve"> </w:t>
      </w:r>
      <w:r w:rsidRPr="006216AF">
        <w:rPr>
          <w:rtl/>
        </w:rPr>
        <w:t xml:space="preserve">عن عيسى بن موسى العماني ، قال : دخل الرضا </w:t>
      </w:r>
      <w:r w:rsidR="00276CED">
        <w:rPr>
          <w:rtl/>
        </w:rPr>
        <w:t xml:space="preserve">عليه </w:t>
      </w:r>
      <w:r w:rsidR="00F173E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على المأمون فوجد فيه همّا</w:t>
      </w:r>
      <w:r w:rsidR="003960FA">
        <w:rPr>
          <w:rtl/>
        </w:rPr>
        <w:t>ً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إنّي أرى فيك همّا</w:t>
      </w:r>
      <w:r w:rsidR="003960FA">
        <w:rPr>
          <w:rtl/>
        </w:rPr>
        <w:t>ً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</w:t>
      </w:r>
      <w:r w:rsidR="00F173EE">
        <w:rPr>
          <w:rtl/>
        </w:rPr>
        <w:br/>
      </w:r>
      <w:r w:rsidRPr="006216AF">
        <w:rPr>
          <w:rtl/>
        </w:rPr>
        <w:t xml:space="preserve">المأمون : نعم ، بالباب بدوي وأنّه قد دفع سبع شعرات يزعم أنّها من </w:t>
      </w:r>
      <w:r w:rsidR="00F173EE">
        <w:rPr>
          <w:rtl/>
        </w:rPr>
        <w:br/>
      </w:r>
      <w:r w:rsidRPr="006216AF">
        <w:rPr>
          <w:rtl/>
        </w:rPr>
        <w:t xml:space="preserve">لحية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وقد طلب الجائزة ، فإن كان صادقا</w:t>
      </w:r>
      <w:r w:rsidR="00B6346B">
        <w:rPr>
          <w:rtl/>
        </w:rPr>
        <w:t>ً</w:t>
      </w:r>
      <w:r w:rsidRPr="006216AF">
        <w:rPr>
          <w:rtl/>
        </w:rPr>
        <w:t xml:space="preserve"> ومنعت </w:t>
      </w:r>
      <w:r w:rsidR="00F173EE">
        <w:rPr>
          <w:rtl/>
        </w:rPr>
        <w:br/>
      </w:r>
      <w:r w:rsidRPr="006216AF">
        <w:rPr>
          <w:rtl/>
        </w:rPr>
        <w:t>الجائزة فقد بخست شرفي ، وإن كان كاذبا</w:t>
      </w:r>
      <w:r w:rsidR="00B6346B">
        <w:rPr>
          <w:rtl/>
        </w:rPr>
        <w:t>ً</w:t>
      </w:r>
      <w:r w:rsidRPr="006216AF">
        <w:rPr>
          <w:rtl/>
        </w:rPr>
        <w:t xml:space="preserve"> وأعطيته الجائزة فقد سخر </w:t>
      </w:r>
      <w:r w:rsidR="00F173EE">
        <w:rPr>
          <w:rtl/>
        </w:rPr>
        <w:br/>
      </w:r>
      <w:r w:rsidRPr="006216AF">
        <w:rPr>
          <w:rtl/>
        </w:rPr>
        <w:t>بي ، وما أدري ما أعمل به</w:t>
      </w:r>
      <w:r w:rsidR="00DD50E3">
        <w:rPr>
          <w:rtl/>
        </w:rPr>
        <w:t xml:space="preserve"> ؟</w:t>
      </w:r>
    </w:p>
    <w:p w:rsidR="005F4626" w:rsidRPr="006216AF" w:rsidRDefault="005F4626" w:rsidP="00997B5B">
      <w:pPr>
        <w:rPr>
          <w:rtl/>
        </w:rPr>
      </w:pPr>
      <w:r w:rsidRPr="006216AF">
        <w:rPr>
          <w:rtl/>
        </w:rPr>
        <w:t xml:space="preserve">فقال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عليّ بالشعر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رآه شمّه وقال :</w:t>
      </w:r>
      <w:r w:rsidR="00997B5B">
        <w:rPr>
          <w:rtl/>
        </w:rPr>
        <w:t xml:space="preserve"> </w:t>
      </w:r>
      <w:r w:rsidR="00F173EE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هذه أربع من لحية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والباقي ليس من لحيته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F173EE">
        <w:rPr>
          <w:rtl/>
        </w:rPr>
        <w:br/>
      </w:r>
      <w:r w:rsidRPr="006216AF">
        <w:rPr>
          <w:rtl/>
        </w:rPr>
        <w:t>المأمون : من أين قلت هذا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عليّ بالنار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فألقى</w:t>
      </w:r>
      <w:r w:rsidR="003960FA" w:rsidRPr="00A944A4">
        <w:rPr>
          <w:rtl/>
        </w:rPr>
        <w:t>ٰ</w:t>
      </w:r>
      <w:r w:rsidRPr="00A944A4">
        <w:rPr>
          <w:rtl/>
        </w:rPr>
        <w:t xml:space="preserve"> </w:t>
      </w:r>
      <w:r w:rsidRPr="006216AF">
        <w:rPr>
          <w:rtl/>
        </w:rPr>
        <w:t xml:space="preserve">الشعر في </w:t>
      </w:r>
      <w:r w:rsidR="00F173EE">
        <w:rPr>
          <w:rtl/>
        </w:rPr>
        <w:br/>
      </w:r>
      <w:r w:rsidRPr="006216AF">
        <w:rPr>
          <w:rtl/>
        </w:rPr>
        <w:t xml:space="preserve">النار فاحترقت ثلاث شعرات ، وبقيت الأربع التي أخرجها الرضا </w:t>
      </w:r>
      <w:r w:rsidR="00276CED">
        <w:rPr>
          <w:rtl/>
        </w:rPr>
        <w:t xml:space="preserve">عليه </w:t>
      </w:r>
      <w:r w:rsidR="00F173E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لم يكن للنار عليها سبيل ، فقال المأمون : عليّ</w:t>
      </w:r>
      <w:r w:rsidR="00B6346B">
        <w:rPr>
          <w:rtl/>
        </w:rPr>
        <w:t>َ</w:t>
      </w:r>
      <w:r w:rsidRPr="006216AF">
        <w:rPr>
          <w:rtl/>
        </w:rPr>
        <w:t xml:space="preserve"> بالبدوي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</w:t>
      </w:r>
      <w:r w:rsidR="00F173EE">
        <w:rPr>
          <w:rtl/>
        </w:rPr>
        <w:br/>
      </w:r>
      <w:r w:rsidRPr="006216AF">
        <w:rPr>
          <w:rtl/>
        </w:rPr>
        <w:t>مثل بين يديه أمر بضرب رقبته ، فقال البدوي : ما ذنبي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تصدق </w:t>
      </w:r>
      <w:r w:rsidR="00F173EE">
        <w:rPr>
          <w:rtl/>
        </w:rPr>
        <w:br/>
      </w:r>
      <w:r w:rsidRPr="006216AF">
        <w:rPr>
          <w:rtl/>
        </w:rPr>
        <w:t>عن الشعر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أربعة من لحية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وثلاثة من لحيتي</w:t>
      </w:r>
      <w:r w:rsidR="00410A32">
        <w:rPr>
          <w:rtl/>
        </w:rPr>
        <w:t xml:space="preserve"> .</w:t>
      </w:r>
      <w:r w:rsidR="00997B5B">
        <w:rPr>
          <w:rtl/>
        </w:rPr>
        <w:t xml:space="preserve"> </w:t>
      </w:r>
      <w:r w:rsidR="00F173EE">
        <w:rPr>
          <w:rtl/>
        </w:rPr>
        <w:br/>
      </w:r>
      <w:r w:rsidRPr="006216AF">
        <w:rPr>
          <w:rtl/>
        </w:rPr>
        <w:t>فتمكن الحسد في قلب المأمون</w:t>
      </w:r>
      <w:r w:rsidR="00410A32">
        <w:rPr>
          <w:rtl/>
        </w:rPr>
        <w:t xml:space="preserve"> .</w:t>
      </w:r>
    </w:p>
    <w:p w:rsidR="005F4626" w:rsidRPr="006216AF" w:rsidRDefault="005F4626" w:rsidP="00855FF1">
      <w:pPr>
        <w:rPr>
          <w:rtl/>
        </w:rPr>
      </w:pPr>
      <w:r w:rsidRPr="006216AF">
        <w:rPr>
          <w:rtl/>
        </w:rPr>
        <w:t>427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855FF1">
        <w:rPr>
          <w:rFonts w:hint="cs"/>
          <w:rtl/>
        </w:rPr>
        <w:t xml:space="preserve"> </w:t>
      </w:r>
      <w:r>
        <w:rPr>
          <w:rtl/>
        </w:rPr>
        <w:t>ـ</w:t>
      </w:r>
      <w:r w:rsidR="00855FF1">
        <w:rPr>
          <w:rFonts w:hint="cs"/>
          <w:rtl/>
        </w:rPr>
        <w:t xml:space="preserve"> </w:t>
      </w:r>
      <w:r w:rsidRPr="006216AF">
        <w:rPr>
          <w:rtl/>
        </w:rPr>
        <w:t xml:space="preserve">عن سهل بن زياد ، عن علي بن محمد القاشاني ، </w:t>
      </w:r>
      <w:r w:rsidR="00F173EE">
        <w:rPr>
          <w:rtl/>
        </w:rPr>
        <w:br/>
      </w:r>
      <w:r w:rsidRPr="006216AF">
        <w:rPr>
          <w:rtl/>
        </w:rPr>
        <w:t xml:space="preserve">قال : أخبرني بعض أصحابنا أنّه حمل إلى أبي الحسن الرضا </w:t>
      </w:r>
      <w:r w:rsidR="00276CED">
        <w:rPr>
          <w:rtl/>
        </w:rPr>
        <w:t xml:space="preserve">عليه </w:t>
      </w:r>
      <w:r w:rsidR="00F173E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ما</w:t>
      </w:r>
      <w:r w:rsidR="00AB693E">
        <w:rPr>
          <w:rtl/>
        </w:rPr>
        <w:t xml:space="preserve">لاً </w:t>
      </w:r>
      <w:r w:rsidRPr="006216AF">
        <w:rPr>
          <w:rtl/>
        </w:rPr>
        <w:t>خطيرا</w:t>
      </w:r>
      <w:r w:rsidR="003960FA">
        <w:rPr>
          <w:rtl/>
        </w:rPr>
        <w:t>ً</w:t>
      </w:r>
      <w:r w:rsidRPr="006216AF">
        <w:rPr>
          <w:rtl/>
        </w:rPr>
        <w:t xml:space="preserve"> فلم أره يسرّ 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فاغتممت لذلك ، وقلت في نفسي : قد حملت مثل هذا </w:t>
      </w:r>
      <w:r w:rsidR="00F173EE">
        <w:rPr>
          <w:rtl/>
        </w:rPr>
        <w:br/>
      </w:r>
      <w:r w:rsidRPr="006216AF">
        <w:rPr>
          <w:rtl/>
        </w:rPr>
        <w:t>المال ولم يسرّ</w:t>
      </w:r>
      <w:r w:rsidR="003960FA">
        <w:rPr>
          <w:rtl/>
        </w:rPr>
        <w:t>َ</w:t>
      </w:r>
      <w:r w:rsidRPr="006216AF">
        <w:rPr>
          <w:rtl/>
        </w:rPr>
        <w:t xml:space="preserve"> 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فقال : </w:t>
      </w:r>
      <w:r w:rsidR="009F08E4" w:rsidRPr="006216AF">
        <w:rPr>
          <w:rtl/>
        </w:rPr>
        <w:t>«</w:t>
      </w:r>
      <w:r w:rsidRPr="006216AF">
        <w:rPr>
          <w:rtl/>
        </w:rPr>
        <w:t>يا غلام ، عليّ</w:t>
      </w:r>
      <w:r w:rsidR="00B6346B">
        <w:rPr>
          <w:rtl/>
        </w:rPr>
        <w:t>َ</w:t>
      </w:r>
      <w:r w:rsidRPr="006216AF">
        <w:rPr>
          <w:rtl/>
        </w:rPr>
        <w:t xml:space="preserve"> بالطست والماء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وقعد على كرسي </w:t>
      </w:r>
      <w:r w:rsidR="00F173EE">
        <w:rPr>
          <w:rtl/>
        </w:rPr>
        <w:br/>
      </w:r>
      <w:r w:rsidRPr="006216AF">
        <w:rPr>
          <w:rtl/>
        </w:rPr>
        <w:t xml:space="preserve">وقال للغلام بيده : </w:t>
      </w:r>
      <w:r w:rsidR="009F08E4" w:rsidRPr="006216AF">
        <w:rPr>
          <w:rtl/>
        </w:rPr>
        <w:t>«</w:t>
      </w:r>
      <w:r w:rsidRPr="006216AF">
        <w:rPr>
          <w:rtl/>
        </w:rPr>
        <w:t>صبّ على يدي الماء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855FF1" w:rsidRDefault="005F4626" w:rsidP="00855FF1">
      <w:pPr>
        <w:rPr>
          <w:rStyle w:val="rfdLineChar"/>
        </w:rPr>
      </w:pPr>
      <w:r w:rsidRPr="006216AF">
        <w:rPr>
          <w:rtl/>
        </w:rPr>
        <w:t>قال : فصبّ على يده الماء ، فجعل يسيل من بين أصابعه في</w:t>
      </w:r>
      <w:r w:rsidR="00855FF1">
        <w:rPr>
          <w:rFonts w:hint="cs"/>
          <w:rtl/>
        </w:rPr>
        <w:t xml:space="preserve"> </w:t>
      </w:r>
      <w:r w:rsidR="00855FF1">
        <w:rPr>
          <w:rtl/>
        </w:rPr>
        <w:br/>
      </w:r>
      <w:r w:rsidR="00855FF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511</w:t>
      </w:r>
      <w:r w:rsidR="0096323A">
        <w:rPr>
          <w:rtl/>
        </w:rPr>
        <w:t xml:space="preserve"> / </w:t>
      </w:r>
      <w:r w:rsidRPr="006216AF">
        <w:rPr>
          <w:rtl/>
        </w:rPr>
        <w:t>146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الكافي 1 : 411</w:t>
      </w:r>
      <w:r w:rsidR="0096323A">
        <w:rPr>
          <w:rtl/>
        </w:rPr>
        <w:t xml:space="preserve"> / </w:t>
      </w:r>
      <w:r w:rsidRPr="006216AF">
        <w:rPr>
          <w:rtl/>
        </w:rPr>
        <w:t>10 ، كشف الغمة 2 : 303</w:t>
      </w:r>
      <w:r w:rsidR="00410A32">
        <w:rPr>
          <w:rtl/>
        </w:rPr>
        <w:t xml:space="preserve"> .</w:t>
      </w:r>
    </w:p>
    <w:p w:rsidR="005F4626" w:rsidRPr="006216AF" w:rsidRDefault="005F4626" w:rsidP="00997B5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الطست ذهبا</w:t>
      </w:r>
      <w:r w:rsidR="00B6346B">
        <w:rPr>
          <w:rtl/>
        </w:rPr>
        <w:t>ً</w:t>
      </w:r>
      <w:r w:rsidRPr="006216AF">
        <w:rPr>
          <w:rtl/>
        </w:rPr>
        <w:t xml:space="preserve"> ، ثمّ التفت إليّ</w:t>
      </w:r>
      <w:r w:rsidR="003960FA">
        <w:rPr>
          <w:rtl/>
        </w:rPr>
        <w:t>َ</w:t>
      </w:r>
      <w:r w:rsidRPr="006216AF">
        <w:rPr>
          <w:rtl/>
        </w:rPr>
        <w:t xml:space="preserve"> وقال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من كان هكذا لا يبالي بالذي </w:t>
      </w:r>
      <w:r w:rsidR="00517162">
        <w:rPr>
          <w:rtl/>
        </w:rPr>
        <w:br/>
      </w:r>
      <w:r w:rsidRPr="006216AF">
        <w:rPr>
          <w:rtl/>
        </w:rPr>
        <w:t>حملت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855FF1">
      <w:pPr>
        <w:rPr>
          <w:rtl/>
        </w:rPr>
      </w:pPr>
      <w:r w:rsidRPr="006216AF">
        <w:rPr>
          <w:rtl/>
        </w:rPr>
        <w:t>428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855FF1">
        <w:rPr>
          <w:rFonts w:hint="cs"/>
          <w:rtl/>
        </w:rPr>
        <w:t xml:space="preserve"> </w:t>
      </w:r>
      <w:r>
        <w:rPr>
          <w:rtl/>
        </w:rPr>
        <w:t>ـ</w:t>
      </w:r>
      <w:r w:rsidR="00855FF1">
        <w:rPr>
          <w:rFonts w:hint="cs"/>
          <w:rtl/>
        </w:rPr>
        <w:t xml:space="preserve"> </w:t>
      </w:r>
      <w:r w:rsidRPr="006216AF">
        <w:rPr>
          <w:rtl/>
        </w:rPr>
        <w:t xml:space="preserve">عن الحسن بن منصور ، عن أخيه قال : دخلت على </w:t>
      </w:r>
      <w:r w:rsidR="00517162">
        <w:rPr>
          <w:rtl/>
        </w:rPr>
        <w:br/>
      </w:r>
      <w:r w:rsidRPr="006216AF">
        <w:rPr>
          <w:rtl/>
        </w:rPr>
        <w:t xml:space="preserve">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بيت داخل في جوف بيت [ 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] ، فرفع يده </w:t>
      </w:r>
      <w:r w:rsidR="00276CED">
        <w:rPr>
          <w:rtl/>
        </w:rPr>
        <w:t xml:space="preserve">عليه </w:t>
      </w:r>
      <w:r w:rsidR="0051716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فإذا بها ضياء عشرة مصابيح ، فاستأذن عليه رجل فخلّى يده ، </w:t>
      </w:r>
      <w:r w:rsidR="00517162">
        <w:rPr>
          <w:rtl/>
        </w:rPr>
        <w:br/>
      </w:r>
      <w:r w:rsidRPr="006216AF">
        <w:rPr>
          <w:rtl/>
        </w:rPr>
        <w:t>ثمّ أذن له</w:t>
      </w:r>
      <w:r w:rsidR="00410A32">
        <w:rPr>
          <w:rtl/>
        </w:rPr>
        <w:t xml:space="preserve"> .</w:t>
      </w:r>
    </w:p>
    <w:p w:rsidR="005F4626" w:rsidRPr="006216AF" w:rsidRDefault="005F4626" w:rsidP="00855FF1">
      <w:pPr>
        <w:rPr>
          <w:rtl/>
        </w:rPr>
      </w:pPr>
      <w:r w:rsidRPr="006216AF">
        <w:rPr>
          <w:rtl/>
        </w:rPr>
        <w:t>429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855FF1">
        <w:rPr>
          <w:rFonts w:hint="cs"/>
          <w:rtl/>
        </w:rPr>
        <w:t xml:space="preserve"> </w:t>
      </w:r>
      <w:r>
        <w:rPr>
          <w:rtl/>
        </w:rPr>
        <w:t>ـ</w:t>
      </w:r>
      <w:r w:rsidR="00855FF1">
        <w:rPr>
          <w:rFonts w:hint="cs"/>
          <w:rtl/>
        </w:rPr>
        <w:t xml:space="preserve"> </w:t>
      </w:r>
      <w:r w:rsidRPr="006216AF">
        <w:rPr>
          <w:rtl/>
        </w:rPr>
        <w:t xml:space="preserve">عن أبي إسماعيل السندي ، قال : سمعت بالسند أنّ لله </w:t>
      </w:r>
      <w:r w:rsidR="00517162">
        <w:rPr>
          <w:rtl/>
        </w:rPr>
        <w:br/>
      </w:r>
      <w:r w:rsidRPr="006216AF">
        <w:rPr>
          <w:rtl/>
        </w:rPr>
        <w:t>تعالى في العرب حجّة ، فخرجت منها في الطلب ، فد</w:t>
      </w:r>
      <w:r w:rsidR="00B6346B">
        <w:rPr>
          <w:rtl/>
        </w:rPr>
        <w:t>ُ</w:t>
      </w:r>
      <w:r w:rsidRPr="006216AF">
        <w:rPr>
          <w:rtl/>
        </w:rPr>
        <w:t xml:space="preserve">للت على الرضا </w:t>
      </w:r>
      <w:r w:rsidR="00517162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، فقصدته ، فدخلت عليه وأنا لا أحسن من العربيّة كلمة ، </w:t>
      </w:r>
      <w:r w:rsidR="00517162">
        <w:rPr>
          <w:rtl/>
        </w:rPr>
        <w:br/>
      </w:r>
      <w:r w:rsidRPr="006216AF">
        <w:rPr>
          <w:rtl/>
        </w:rPr>
        <w:t>فسلّمت عليه بالسنديّة ، فردّ</w:t>
      </w:r>
      <w:r w:rsidR="00B6346B">
        <w:rPr>
          <w:rtl/>
        </w:rPr>
        <w:t>َ</w:t>
      </w:r>
      <w:r w:rsidRPr="006216AF">
        <w:rPr>
          <w:rtl/>
        </w:rPr>
        <w:t xml:space="preserve"> عليّ</w:t>
      </w:r>
      <w:r w:rsidR="00B6346B">
        <w:rPr>
          <w:rtl/>
        </w:rPr>
        <w:t>َ</w:t>
      </w:r>
      <w:r w:rsidRPr="006216AF">
        <w:rPr>
          <w:rtl/>
        </w:rPr>
        <w:t xml:space="preserve"> بها ، فجعلت أكلّمه بالسندية وهو </w:t>
      </w:r>
      <w:r w:rsidR="00517162">
        <w:rPr>
          <w:rtl/>
        </w:rPr>
        <w:br/>
      </w:r>
      <w:r w:rsidRPr="006216AF">
        <w:rPr>
          <w:rtl/>
        </w:rPr>
        <w:t xml:space="preserve">يجيبني بها ، فقلت له : إنّي سمعت بالسند أنّ لله في العرب حجّة ، </w:t>
      </w:r>
      <w:r w:rsidR="00517162">
        <w:rPr>
          <w:rtl/>
        </w:rPr>
        <w:br/>
      </w:r>
      <w:r w:rsidRPr="006216AF">
        <w:rPr>
          <w:rtl/>
        </w:rPr>
        <w:t>فخرجت في الطلب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أنا هو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فسل عمّا تريد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فسألته عمّا أردت ، فلمّا أردت القيام </w:t>
      </w:r>
      <w:r w:rsidR="00517162">
        <w:rPr>
          <w:rtl/>
        </w:rPr>
        <w:br/>
      </w:r>
      <w:r w:rsidRPr="006216AF">
        <w:rPr>
          <w:rtl/>
        </w:rPr>
        <w:t>من عنده قلت : إنّي لا أحسن من العربية شيئا</w:t>
      </w:r>
      <w:r w:rsidR="00B6346B">
        <w:rPr>
          <w:rtl/>
        </w:rPr>
        <w:t>ً</w:t>
      </w:r>
      <w:r w:rsidRPr="006216AF">
        <w:rPr>
          <w:rtl/>
        </w:rPr>
        <w:t xml:space="preserve"> ، فادع الله أن يلهمنيها </w:t>
      </w:r>
      <w:r w:rsidR="00517162">
        <w:rPr>
          <w:rtl/>
        </w:rPr>
        <w:br/>
      </w:r>
      <w:r w:rsidRPr="006216AF">
        <w:rPr>
          <w:rtl/>
        </w:rPr>
        <w:t>لأتكلم بها مع أهل</w:t>
      </w:r>
      <w:r w:rsidR="003960FA">
        <w:rPr>
          <w:rtl/>
        </w:rPr>
        <w:t>ها ، فمسح بيده على شفتي ، فتكلم</w:t>
      </w:r>
      <w:r w:rsidRPr="006216AF">
        <w:rPr>
          <w:rtl/>
        </w:rPr>
        <w:t xml:space="preserve">ت بالعربيّة من </w:t>
      </w:r>
      <w:r w:rsidR="00517162">
        <w:rPr>
          <w:rtl/>
        </w:rPr>
        <w:br/>
      </w:r>
      <w:r w:rsidRPr="006216AF">
        <w:rPr>
          <w:rtl/>
        </w:rPr>
        <w:t>وقتي ببركته</w:t>
      </w:r>
      <w:r w:rsidR="00410A32">
        <w:rPr>
          <w:rtl/>
        </w:rPr>
        <w:t xml:space="preserve"> .</w:t>
      </w:r>
    </w:p>
    <w:p w:rsidR="00855FF1" w:rsidRDefault="005F4626" w:rsidP="00855FF1">
      <w:pPr>
        <w:rPr>
          <w:rStyle w:val="rfdLineChar"/>
        </w:rPr>
      </w:pPr>
      <w:r w:rsidRPr="006216AF">
        <w:rPr>
          <w:rtl/>
        </w:rPr>
        <w:t>430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855FF1">
        <w:rPr>
          <w:rFonts w:hint="cs"/>
          <w:rtl/>
        </w:rPr>
        <w:t xml:space="preserve"> </w:t>
      </w:r>
      <w:r>
        <w:rPr>
          <w:rtl/>
        </w:rPr>
        <w:t>ـ</w:t>
      </w:r>
      <w:r w:rsidR="00855FF1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إبراهيم ، عن بعض أصحابنا ، قال : خرج </w:t>
      </w:r>
      <w:r w:rsidR="00517162">
        <w:rPr>
          <w:rtl/>
        </w:rPr>
        <w:br/>
      </w:r>
      <w:r w:rsidRPr="006216AF">
        <w:rPr>
          <w:rtl/>
        </w:rPr>
        <w:t xml:space="preserve">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المدينة في السنة التي خرج فيها هارون ، وهو </w:t>
      </w:r>
      <w:r w:rsidR="00517162">
        <w:rPr>
          <w:rtl/>
        </w:rPr>
        <w:br/>
      </w:r>
      <w:r w:rsidRPr="006216AF">
        <w:rPr>
          <w:rtl/>
        </w:rPr>
        <w:t xml:space="preserve">يريد الحج ، وانتهى إلى جبل عن يسار الطريق وأنت ذاهب إلى مكة ، </w:t>
      </w:r>
      <w:r w:rsidR="00517162">
        <w:rPr>
          <w:rtl/>
        </w:rPr>
        <w:br/>
      </w:r>
      <w:r w:rsidRPr="006216AF">
        <w:rPr>
          <w:rtl/>
        </w:rPr>
        <w:t xml:space="preserve">يقال له </w:t>
      </w:r>
      <w:r w:rsidR="00C24190">
        <w:rPr>
          <w:rtl/>
        </w:rPr>
        <w:t>(</w:t>
      </w:r>
      <w:r w:rsidRPr="006216AF">
        <w:rPr>
          <w:rtl/>
        </w:rPr>
        <w:t>فارع</w:t>
      </w:r>
      <w:r w:rsidR="003E76E8">
        <w:rPr>
          <w:rtl/>
        </w:rPr>
        <w:t>)</w:t>
      </w:r>
      <w:r w:rsidRPr="006216AF">
        <w:rPr>
          <w:rtl/>
        </w:rPr>
        <w:t xml:space="preserve"> فنظر إليه وقال : </w:t>
      </w:r>
      <w:r w:rsidR="009F08E4" w:rsidRPr="006216AF">
        <w:rPr>
          <w:rtl/>
        </w:rPr>
        <w:t>«</w:t>
      </w:r>
      <w:r w:rsidRPr="006216AF">
        <w:rPr>
          <w:rtl/>
        </w:rPr>
        <w:t>باني فارع وهادمه يقطع إربا</w:t>
      </w:r>
      <w:r w:rsidR="00B6346B">
        <w:rPr>
          <w:rtl/>
        </w:rPr>
        <w:t>ً</w:t>
      </w:r>
      <w:r w:rsidRPr="006216AF">
        <w:rPr>
          <w:rtl/>
        </w:rPr>
        <w:t xml:space="preserve"> إربا</w:t>
      </w:r>
      <w:r w:rsidR="00B6346B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فلم</w:t>
      </w:r>
      <w:r w:rsidR="00855FF1">
        <w:rPr>
          <w:rFonts w:hint="cs"/>
          <w:rtl/>
        </w:rPr>
        <w:t xml:space="preserve"> </w:t>
      </w:r>
      <w:r w:rsidR="00855FF1">
        <w:rPr>
          <w:rtl/>
        </w:rPr>
        <w:br/>
      </w:r>
      <w:r w:rsidR="00855FF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الك</w:t>
      </w:r>
      <w:r w:rsidR="003960FA">
        <w:rPr>
          <w:rtl/>
        </w:rPr>
        <w:t>افي 1 : 407</w:t>
      </w:r>
      <w:r w:rsidR="0096323A">
        <w:rPr>
          <w:rtl/>
        </w:rPr>
        <w:t xml:space="preserve"> / </w:t>
      </w:r>
      <w:r w:rsidR="003960FA">
        <w:rPr>
          <w:rtl/>
        </w:rPr>
        <w:t>3 ، مناقب ابن شهرا</w:t>
      </w:r>
      <w:r w:rsidRPr="006216AF">
        <w:rPr>
          <w:rtl/>
        </w:rPr>
        <w:t>شوب 4 : 348</w:t>
      </w:r>
      <w:r w:rsidR="00410A32">
        <w:rPr>
          <w:rtl/>
        </w:rPr>
        <w:t xml:space="preserve"> .</w:t>
      </w:r>
    </w:p>
    <w:p w:rsidR="005F4626" w:rsidRPr="006216AF" w:rsidRDefault="005F4626" w:rsidP="00855FF1">
      <w:pPr>
        <w:pStyle w:val="rfdFootnote0"/>
        <w:rPr>
          <w:rtl/>
        </w:rPr>
      </w:pPr>
      <w:r w:rsidRPr="006216AF">
        <w:rPr>
          <w:rtl/>
        </w:rPr>
        <w:t>6</w:t>
      </w:r>
      <w:r w:rsidR="00855FF1">
        <w:rPr>
          <w:rFonts w:hint="cs"/>
          <w:rtl/>
        </w:rPr>
        <w:t xml:space="preserve"> </w:t>
      </w:r>
      <w:r>
        <w:rPr>
          <w:rtl/>
        </w:rPr>
        <w:t>ـ</w:t>
      </w:r>
      <w:r w:rsidR="00855FF1">
        <w:rPr>
          <w:rFonts w:hint="cs"/>
          <w:rtl/>
        </w:rPr>
        <w:t xml:space="preserve"> </w:t>
      </w:r>
      <w:r w:rsidRPr="006216AF">
        <w:rPr>
          <w:rtl/>
        </w:rPr>
        <w:t>الخرائج والجرائح 1 : 340</w:t>
      </w:r>
      <w:r w:rsidR="0096323A">
        <w:rPr>
          <w:rtl/>
        </w:rPr>
        <w:t xml:space="preserve"> / </w:t>
      </w:r>
      <w:r w:rsidRPr="006216AF">
        <w:rPr>
          <w:rtl/>
        </w:rPr>
        <w:t>5 ، كشف الغمة 2 : 304 ، مدينة المعاجز :</w:t>
      </w:r>
      <w:r w:rsidR="00D73A1B">
        <w:rPr>
          <w:rtl/>
        </w:rPr>
        <w:t xml:space="preserve"> </w:t>
      </w:r>
      <w:r w:rsidR="00517162">
        <w:rPr>
          <w:rtl/>
        </w:rPr>
        <w:br/>
      </w:r>
      <w:r w:rsidRPr="006216AF">
        <w:rPr>
          <w:rtl/>
        </w:rPr>
        <w:t>511</w:t>
      </w:r>
      <w:r w:rsidR="0096323A">
        <w:rPr>
          <w:rtl/>
        </w:rPr>
        <w:t xml:space="preserve"> / </w:t>
      </w:r>
      <w:r w:rsidRPr="006216AF">
        <w:rPr>
          <w:rtl/>
        </w:rPr>
        <w:t>147 ، الصراط المستقيم 2 : 195 باختصار</w:t>
      </w:r>
      <w:r w:rsidR="00410A32">
        <w:rPr>
          <w:rtl/>
        </w:rPr>
        <w:t xml:space="preserve"> .</w:t>
      </w:r>
    </w:p>
    <w:p w:rsidR="005F4626" w:rsidRPr="006216AF" w:rsidRDefault="005F4626" w:rsidP="00855FF1">
      <w:pPr>
        <w:pStyle w:val="rfdFootnote0"/>
        <w:rPr>
          <w:rtl/>
        </w:rPr>
      </w:pPr>
      <w:r w:rsidRPr="006216AF">
        <w:rPr>
          <w:rtl/>
        </w:rPr>
        <w:t>7</w:t>
      </w:r>
      <w:r w:rsidR="00855FF1">
        <w:rPr>
          <w:rFonts w:hint="cs"/>
          <w:rtl/>
        </w:rPr>
        <w:t xml:space="preserve"> </w:t>
      </w:r>
      <w:r>
        <w:rPr>
          <w:rtl/>
        </w:rPr>
        <w:t>ـ</w:t>
      </w:r>
      <w:r w:rsidR="00855FF1">
        <w:rPr>
          <w:rFonts w:hint="cs"/>
          <w:rtl/>
        </w:rPr>
        <w:t xml:space="preserve"> </w:t>
      </w:r>
      <w:r w:rsidRPr="006216AF">
        <w:rPr>
          <w:rtl/>
        </w:rPr>
        <w:t>الكافي 1 : 407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 ، </w:t>
      </w:r>
      <w:r w:rsidR="003960FA">
        <w:rPr>
          <w:rtl/>
        </w:rPr>
        <w:t>أ</w:t>
      </w:r>
      <w:r w:rsidRPr="006216AF">
        <w:rPr>
          <w:rtl/>
        </w:rPr>
        <w:t>رش</w:t>
      </w:r>
      <w:r w:rsidR="003960FA">
        <w:rPr>
          <w:rtl/>
        </w:rPr>
        <w:t>اد المفيد : 409 ، مناقب ابن شهرا</w:t>
      </w:r>
      <w:r w:rsidRPr="006216AF">
        <w:rPr>
          <w:rtl/>
        </w:rPr>
        <w:t xml:space="preserve">شوب </w:t>
      </w:r>
      <w:r w:rsidR="00517162">
        <w:rPr>
          <w:rtl/>
        </w:rPr>
        <w:br/>
      </w:r>
      <w:r w:rsidRPr="006216AF">
        <w:rPr>
          <w:rtl/>
        </w:rPr>
        <w:t>4 : 340</w:t>
      </w:r>
      <w:r w:rsidR="00410A32">
        <w:rPr>
          <w:rtl/>
        </w:rPr>
        <w:t xml:space="preserve"> .</w:t>
      </w:r>
    </w:p>
    <w:p w:rsidR="005F4626" w:rsidRPr="006216AF" w:rsidRDefault="005F4626" w:rsidP="00D73A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أدر ما معنى 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وافى هارون نزل بذلك الموضع من الجبل ، وصعد </w:t>
      </w:r>
      <w:r w:rsidR="00517162">
        <w:rPr>
          <w:rtl/>
        </w:rPr>
        <w:br/>
      </w:r>
      <w:r w:rsidRPr="006216AF">
        <w:rPr>
          <w:rtl/>
        </w:rPr>
        <w:t>جعفر بن يحيى ذ</w:t>
      </w:r>
      <w:r w:rsidR="0024172C">
        <w:rPr>
          <w:rtl/>
        </w:rPr>
        <w:t>لك الموضع من الجبل ، وأمر أن ي</w:t>
      </w:r>
      <w:r w:rsidRPr="006216AF">
        <w:rPr>
          <w:rtl/>
        </w:rPr>
        <w:t>بنى له فيه مجلس</w:t>
      </w:r>
      <w:r w:rsidR="00B6346B">
        <w:rPr>
          <w:rtl/>
        </w:rPr>
        <w:t>ٌ</w:t>
      </w:r>
      <w:r w:rsidRPr="006216AF">
        <w:rPr>
          <w:rtl/>
        </w:rPr>
        <w:t xml:space="preserve"> ، </w:t>
      </w:r>
      <w:r w:rsidR="00517162">
        <w:rPr>
          <w:rtl/>
        </w:rPr>
        <w:br/>
      </w:r>
      <w:r w:rsidRPr="006216AF">
        <w:rPr>
          <w:rtl/>
        </w:rPr>
        <w:t xml:space="preserve">فلمّا رجع من مكّة صعد إليه وأمر بهدمه ، فلمّا انصرف إلى العراق </w:t>
      </w:r>
      <w:r w:rsidR="00517162">
        <w:rPr>
          <w:rtl/>
        </w:rPr>
        <w:br/>
      </w:r>
      <w:r w:rsidRPr="006216AF">
        <w:rPr>
          <w:rtl/>
        </w:rPr>
        <w:t>قطع إربا</w:t>
      </w:r>
      <w:r w:rsidR="00B6346B">
        <w:rPr>
          <w:rtl/>
        </w:rPr>
        <w:t>ً</w:t>
      </w:r>
      <w:r w:rsidRPr="006216AF">
        <w:rPr>
          <w:rtl/>
        </w:rPr>
        <w:t xml:space="preserve"> إربا</w:t>
      </w:r>
      <w:r w:rsidR="00B6346B">
        <w:rPr>
          <w:rtl/>
        </w:rPr>
        <w:t>ً</w:t>
      </w:r>
      <w:r w:rsidR="00410A32">
        <w:rPr>
          <w:rtl/>
        </w:rPr>
        <w:t xml:space="preserve"> .</w:t>
      </w:r>
    </w:p>
    <w:p w:rsidR="001B796C" w:rsidRPr="001B796C" w:rsidRDefault="001B796C" w:rsidP="001B796C">
      <w:pPr>
        <w:rPr>
          <w:rtl/>
        </w:rPr>
      </w:pPr>
      <w:r w:rsidRPr="001B796C">
        <w:rPr>
          <w:rtl/>
        </w:rPr>
        <w:br w:type="page"/>
      </w:r>
    </w:p>
    <w:p w:rsidR="001B796C" w:rsidRPr="001B796C" w:rsidRDefault="001B796C" w:rsidP="001B796C">
      <w:pPr>
        <w:rPr>
          <w:rtl/>
        </w:rPr>
      </w:pPr>
      <w:r w:rsidRPr="001B796C">
        <w:rPr>
          <w:rtl/>
        </w:rPr>
        <w:lastRenderedPageBreak/>
        <w:br w:type="page"/>
      </w:r>
    </w:p>
    <w:p w:rsidR="00855FF1" w:rsidRDefault="00855FF1" w:rsidP="00855FF1">
      <w:pPr>
        <w:pStyle w:val="rfdPoemTini"/>
        <w:rPr>
          <w:rtl/>
        </w:rPr>
      </w:pPr>
    </w:p>
    <w:p w:rsidR="00D73A1B" w:rsidRPr="00855FF1" w:rsidRDefault="00855FF1" w:rsidP="00855FF1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 w:rsidR="005F4626" w:rsidRPr="00855FF1">
        <w:rPr>
          <w:rtl/>
        </w:rPr>
        <w:t>الباب الثاني عشر</w:t>
      </w:r>
    </w:p>
    <w:p w:rsidR="00CD5450" w:rsidRPr="00855FF1" w:rsidRDefault="005F4626" w:rsidP="00855FF1">
      <w:pPr>
        <w:pStyle w:val="rfdCenterBold1"/>
        <w:rPr>
          <w:rtl/>
        </w:rPr>
      </w:pPr>
      <w:r w:rsidRPr="00855FF1">
        <w:rPr>
          <w:rtl/>
        </w:rPr>
        <w:t xml:space="preserve">في بيان آيات أبي جعفر محمّد بن علي التقي </w:t>
      </w:r>
      <w:r w:rsidR="00517162" w:rsidRPr="00855FF1">
        <w:rPr>
          <w:rtl/>
        </w:rPr>
        <w:br/>
      </w:r>
      <w:r w:rsidR="00276CED" w:rsidRPr="00855FF1">
        <w:rPr>
          <w:rtl/>
        </w:rPr>
        <w:t>عليهما السلام</w:t>
      </w:r>
    </w:p>
    <w:p w:rsidR="00855FF1" w:rsidRDefault="005F4626" w:rsidP="00855FF1">
      <w:pPr>
        <w:pStyle w:val="rfdCenterBold2"/>
        <w:rPr>
          <w:rtl/>
        </w:rPr>
      </w:pPr>
      <w:r w:rsidRPr="00BF503F">
        <w:rPr>
          <w:rtl/>
        </w:rPr>
        <w:t>وفيه عشرة فصول</w:t>
      </w:r>
    </w:p>
    <w:p w:rsidR="00855FF1" w:rsidRPr="00855FF1" w:rsidRDefault="00855FF1" w:rsidP="00855FF1">
      <w:pPr>
        <w:rPr>
          <w:rtl/>
        </w:rPr>
      </w:pPr>
      <w:r w:rsidRPr="00855FF1">
        <w:rPr>
          <w:rtl/>
        </w:rPr>
        <w:br w:type="page"/>
      </w:r>
      <w:r w:rsidRPr="00855FF1">
        <w:rPr>
          <w:rtl/>
        </w:rPr>
        <w:lastRenderedPageBreak/>
        <w:br w:type="page"/>
      </w:r>
    </w:p>
    <w:p w:rsidR="00855FF1" w:rsidRDefault="00855FF1" w:rsidP="00855FF1">
      <w:pPr>
        <w:pStyle w:val="rfdPoemTini"/>
        <w:rPr>
          <w:rtl/>
        </w:rPr>
      </w:pPr>
    </w:p>
    <w:p w:rsidR="000A7799" w:rsidRPr="00855FF1" w:rsidRDefault="005F4626" w:rsidP="00855FF1">
      <w:pPr>
        <w:pStyle w:val="Heading1"/>
        <w:rPr>
          <w:rtl/>
        </w:rPr>
      </w:pPr>
      <w:r w:rsidRPr="00855FF1">
        <w:rPr>
          <w:rtl/>
        </w:rPr>
        <w:t>1 ـ فصل :</w:t>
      </w:r>
    </w:p>
    <w:p w:rsidR="000A7799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ومعجزاته في إحياء الموتى</w:t>
      </w:r>
    </w:p>
    <w:p w:rsidR="005F4626" w:rsidRPr="00074FE9" w:rsidRDefault="005F4626" w:rsidP="001F459E">
      <w:pPr>
        <w:pStyle w:val="rfdCenterBold2"/>
        <w:rPr>
          <w:rtl/>
        </w:rPr>
      </w:pPr>
      <w:r w:rsidRPr="00074FE9">
        <w:rPr>
          <w:rtl/>
        </w:rPr>
        <w:t>وفيه : حديث واحد</w:t>
      </w:r>
    </w:p>
    <w:p w:rsidR="005F4626" w:rsidRPr="006216AF" w:rsidRDefault="005F4626" w:rsidP="005D3A1C">
      <w:pPr>
        <w:rPr>
          <w:rtl/>
        </w:rPr>
      </w:pPr>
      <w:r w:rsidRPr="006216AF">
        <w:rPr>
          <w:rtl/>
        </w:rPr>
        <w:t>431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5D3A1C">
        <w:rPr>
          <w:rFonts w:hint="cs"/>
          <w:rtl/>
        </w:rPr>
        <w:t xml:space="preserve"> </w:t>
      </w:r>
      <w:r>
        <w:rPr>
          <w:rtl/>
        </w:rPr>
        <w:t>ـ</w:t>
      </w:r>
      <w:r w:rsidR="005D3A1C">
        <w:rPr>
          <w:rFonts w:hint="cs"/>
          <w:rtl/>
        </w:rPr>
        <w:t xml:space="preserve"> </w:t>
      </w:r>
      <w:r w:rsidRPr="006216AF">
        <w:rPr>
          <w:rtl/>
        </w:rPr>
        <w:t xml:space="preserve">عن أحمد بن محمّد الحضرمي ، قال : حجّ أبو جعفر </w:t>
      </w:r>
      <w:r w:rsidR="00517162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فلمّا نزل زبالة فإذا هو بامرأة ضعيفة تبكي على بقرة </w:t>
      </w:r>
      <w:r w:rsidR="00517162">
        <w:rPr>
          <w:rtl/>
        </w:rPr>
        <w:br/>
      </w:r>
      <w:r w:rsidRPr="006216AF">
        <w:rPr>
          <w:rtl/>
        </w:rPr>
        <w:t xml:space="preserve">مطروحة على قارعة الطريق ، فسألها عن علّة بكائها فقامت المرأة إلى </w:t>
      </w:r>
      <w:r w:rsidR="00517162">
        <w:rPr>
          <w:rtl/>
        </w:rPr>
        <w:br/>
      </w:r>
      <w:r w:rsidRPr="006216AF">
        <w:rPr>
          <w:rtl/>
        </w:rPr>
        <w:t xml:space="preserve">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وقالت : يا ابن رسول الله ؛ إنّي امرأة ضعيفة لا </w:t>
      </w:r>
      <w:r w:rsidR="00517162">
        <w:rPr>
          <w:rtl/>
        </w:rPr>
        <w:br/>
      </w:r>
      <w:r w:rsidRPr="006216AF">
        <w:rPr>
          <w:rtl/>
        </w:rPr>
        <w:t xml:space="preserve">أقدر على شيء ، وكانت هذه البقرة كل مال أملكه ، فقال لها أبو جعفر </w:t>
      </w:r>
      <w:r w:rsidR="00517162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أحياها الله تبارك </w:t>
      </w:r>
      <w:r w:rsidRPr="003E24F6">
        <w:rPr>
          <w:rtl/>
        </w:rPr>
        <w:t>وتعالى</w:t>
      </w:r>
      <w:r w:rsidR="00074FE9" w:rsidRPr="003E24F6">
        <w:rPr>
          <w:rtl/>
        </w:rPr>
        <w:t>ٰ</w:t>
      </w:r>
      <w:r w:rsidRPr="006216AF">
        <w:rPr>
          <w:rtl/>
        </w:rPr>
        <w:t xml:space="preserve"> لك فما تفعلين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:</w:t>
      </w:r>
      <w:r w:rsidR="00AA22A7">
        <w:rPr>
          <w:rtl/>
        </w:rPr>
        <w:t xml:space="preserve"> </w:t>
      </w:r>
      <w:r w:rsidR="00517162">
        <w:rPr>
          <w:rtl/>
        </w:rPr>
        <w:br/>
      </w:r>
      <w:r w:rsidRPr="006216AF">
        <w:rPr>
          <w:rtl/>
        </w:rPr>
        <w:t>يا ابن رسول الله لأجددنّ لله شكرا</w:t>
      </w:r>
      <w:r w:rsidR="00BF02AF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فصلّى أبو جعفر ركعتين ودعا بدعوات ثمّ ركض برجله البقرة ، </w:t>
      </w:r>
      <w:r w:rsidR="00517162">
        <w:rPr>
          <w:rtl/>
        </w:rPr>
        <w:br/>
      </w:r>
      <w:r w:rsidRPr="006216AF">
        <w:rPr>
          <w:rtl/>
        </w:rPr>
        <w:t>فقامت البقرة ، وصاحت المرأة : عيسى بن مريم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أبو جعفر </w:t>
      </w:r>
      <w:r w:rsidR="00276CED">
        <w:rPr>
          <w:rtl/>
        </w:rPr>
        <w:t xml:space="preserve">عليه </w:t>
      </w:r>
      <w:r w:rsidR="0051716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لا تقولي هذا ، بل عباد مكرمون ، أوصياء الأنبياء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D3A1C" w:rsidRDefault="005D3A1C" w:rsidP="005D3A1C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534</w:t>
      </w:r>
      <w:r w:rsidR="00410A32">
        <w:rPr>
          <w:rtl/>
        </w:rPr>
        <w:t xml:space="preserve"> .</w:t>
      </w:r>
    </w:p>
    <w:p w:rsidR="00AA22A7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AA22A7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فيما كلم في المهد</w:t>
      </w:r>
    </w:p>
    <w:p w:rsidR="005F4626" w:rsidRPr="00074FE9" w:rsidRDefault="005F4626" w:rsidP="001F459E">
      <w:pPr>
        <w:pStyle w:val="rfdCenterBold2"/>
        <w:rPr>
          <w:rtl/>
        </w:rPr>
      </w:pPr>
      <w:r w:rsidRPr="00074FE9">
        <w:rPr>
          <w:rtl/>
        </w:rPr>
        <w:t>وفيه : حديث واحد</w:t>
      </w:r>
    </w:p>
    <w:p w:rsidR="005F4626" w:rsidRPr="006216AF" w:rsidRDefault="005F4626" w:rsidP="005D3A1C">
      <w:pPr>
        <w:rPr>
          <w:rtl/>
        </w:rPr>
      </w:pPr>
      <w:r w:rsidRPr="006216AF">
        <w:rPr>
          <w:rtl/>
        </w:rPr>
        <w:t>432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5D3A1C">
        <w:rPr>
          <w:rFonts w:hint="cs"/>
          <w:rtl/>
        </w:rPr>
        <w:t xml:space="preserve"> </w:t>
      </w:r>
      <w:r>
        <w:rPr>
          <w:rtl/>
        </w:rPr>
        <w:t>ـ</w:t>
      </w:r>
      <w:r w:rsidR="005D3A1C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عبيدة ، عن حكيمة بنت موسى </w:t>
      </w:r>
      <w:r w:rsidR="00276CED">
        <w:rPr>
          <w:rtl/>
        </w:rPr>
        <w:t xml:space="preserve">عليه </w:t>
      </w:r>
      <w:r w:rsidR="00D76C1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قالت : لمّا حضرت ولادة الخيزران أدخلني أبو الحسن الرضا </w:t>
      </w:r>
      <w:r w:rsidR="00D76C1D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وإيّاها بيتا</w:t>
      </w:r>
      <w:r w:rsidR="00074FE9">
        <w:rPr>
          <w:rtl/>
        </w:rPr>
        <w:t>ً</w:t>
      </w:r>
      <w:r w:rsidRPr="006216AF">
        <w:rPr>
          <w:rtl/>
        </w:rPr>
        <w:t xml:space="preserve"> ، وأغلق علينا الباب والقابلة معنا</w:t>
      </w:r>
      <w:r w:rsidR="00410A32">
        <w:rPr>
          <w:rtl/>
        </w:rPr>
        <w:t xml:space="preserve"> .</w:t>
      </w:r>
    </w:p>
    <w:p w:rsidR="005F4626" w:rsidRPr="006216AF" w:rsidRDefault="005F4626" w:rsidP="002E5E3F">
      <w:pPr>
        <w:rPr>
          <w:rtl/>
        </w:rPr>
      </w:pPr>
      <w:r w:rsidRPr="006216AF">
        <w:rPr>
          <w:rtl/>
        </w:rPr>
        <w:t xml:space="preserve">فلمّا كان في جوف الليل انطفأ المصباح فاغتممت لذلك ، فما </w:t>
      </w:r>
      <w:r w:rsidR="00D76C1D">
        <w:rPr>
          <w:rtl/>
        </w:rPr>
        <w:br/>
      </w:r>
      <w:r w:rsidRPr="006216AF">
        <w:rPr>
          <w:rtl/>
        </w:rPr>
        <w:t xml:space="preserve">كان بأسرع أن بدر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فأضاء البيت نورا</w:t>
      </w:r>
      <w:r w:rsidR="00074FE9">
        <w:rPr>
          <w:rtl/>
        </w:rPr>
        <w:t>ً</w:t>
      </w:r>
      <w:r w:rsidRPr="006216AF">
        <w:rPr>
          <w:rtl/>
        </w:rPr>
        <w:t xml:space="preserve"> فقلت لأمّه :</w:t>
      </w:r>
      <w:r w:rsidR="002E5E3F">
        <w:rPr>
          <w:rtl/>
        </w:rPr>
        <w:t xml:space="preserve"> </w:t>
      </w:r>
      <w:r w:rsidR="00D76C1D">
        <w:rPr>
          <w:rtl/>
        </w:rPr>
        <w:br/>
      </w:r>
      <w:r w:rsidRPr="006216AF">
        <w:rPr>
          <w:rtl/>
        </w:rPr>
        <w:t>قد أغناك الله عن المصباح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فقعد في الطست وقبض عليه وعلى جسده </w:t>
      </w:r>
      <w:r w:rsidR="00D76C1D">
        <w:rPr>
          <w:rtl/>
        </w:rPr>
        <w:br/>
      </w:r>
      <w:r w:rsidRPr="006216AF">
        <w:rPr>
          <w:rtl/>
        </w:rPr>
        <w:t>شيء رقيق شبه التور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فلما أن أصبحنا جاء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فوضعه في المهد ، وقال </w:t>
      </w:r>
      <w:r w:rsidR="00D76C1D">
        <w:rPr>
          <w:rtl/>
        </w:rPr>
        <w:br/>
      </w:r>
      <w:r w:rsidRPr="006216AF">
        <w:rPr>
          <w:rtl/>
        </w:rPr>
        <w:t xml:space="preserve">لي : </w:t>
      </w:r>
      <w:r w:rsidR="009F08E4" w:rsidRPr="006216AF">
        <w:rPr>
          <w:rtl/>
        </w:rPr>
        <w:t>«</w:t>
      </w:r>
      <w:r w:rsidRPr="006216AF">
        <w:rPr>
          <w:rtl/>
        </w:rPr>
        <w:t>الزمي مهده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قالت : فلما كان اليوم الثالث رفع بصره إلى السماء ثمّ لمح يمينا</w:t>
      </w:r>
      <w:r w:rsidR="00BF02AF">
        <w:rPr>
          <w:rtl/>
        </w:rPr>
        <w:t>ً</w:t>
      </w:r>
      <w:r w:rsidRPr="006216AF">
        <w:rPr>
          <w:rtl/>
        </w:rPr>
        <w:t xml:space="preserve"> </w:t>
      </w:r>
      <w:r w:rsidR="00D76C1D">
        <w:rPr>
          <w:rtl/>
        </w:rPr>
        <w:br/>
      </w:r>
      <w:r w:rsidRPr="006216AF">
        <w:rPr>
          <w:rtl/>
        </w:rPr>
        <w:t>وشما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أشهد أن لا إله </w:t>
      </w:r>
      <w:r w:rsidR="00335A4F">
        <w:rPr>
          <w:rtl/>
        </w:rPr>
        <w:t>إلّ</w:t>
      </w:r>
      <w:r w:rsidR="00074FE9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الله وحده لا شريك له ، وأنّ </w:t>
      </w:r>
      <w:r w:rsidR="00D76C1D">
        <w:rPr>
          <w:rtl/>
        </w:rPr>
        <w:br/>
      </w:r>
      <w:r w:rsidRPr="006216AF">
        <w:rPr>
          <w:rtl/>
        </w:rPr>
        <w:t>محمّدا</w:t>
      </w:r>
      <w:r w:rsidR="00BF02AF">
        <w:rPr>
          <w:rtl/>
        </w:rPr>
        <w:t>ً</w:t>
      </w:r>
      <w:r w:rsidRPr="006216AF">
        <w:rPr>
          <w:rtl/>
        </w:rPr>
        <w:t xml:space="preserve"> عبده ورسوله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فقمت رعدة فزعة ، فأتيت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D76C1D">
        <w:rPr>
          <w:rtl/>
        </w:rPr>
        <w:br/>
      </w:r>
      <w:r w:rsidRPr="006216AF">
        <w:rPr>
          <w:rtl/>
        </w:rPr>
        <w:t>فقلت له : رأيت عجبا</w:t>
      </w:r>
      <w:r w:rsidR="00BF02AF">
        <w:rPr>
          <w:rtl/>
        </w:rPr>
        <w:t>ً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وما الذي رأيت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هذا الصبي </w:t>
      </w:r>
      <w:r w:rsidR="00D76C1D">
        <w:rPr>
          <w:rtl/>
        </w:rPr>
        <w:br/>
      </w:r>
      <w:r w:rsidRPr="006216AF">
        <w:rPr>
          <w:rtl/>
        </w:rPr>
        <w:t>فعل الساعة كذا وكذا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قالت : فتبسم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</w:t>
      </w:r>
      <w:r w:rsidR="00D76C1D">
        <w:rPr>
          <w:rtl/>
        </w:rPr>
        <w:br/>
      </w:r>
      <w:r w:rsidRPr="006216AF">
        <w:rPr>
          <w:rtl/>
        </w:rPr>
        <w:t>ترين من عجائبه أكثر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D3A1C" w:rsidRPr="005D3A1C" w:rsidRDefault="005D3A1C" w:rsidP="005D3A1C">
      <w:pPr>
        <w:pStyle w:val="rfdLine"/>
      </w:pPr>
      <w:r w:rsidRPr="005D3A1C">
        <w:rPr>
          <w:rFonts w:hint="cs"/>
          <w:rtl/>
        </w:rPr>
        <w:t>___________________</w:t>
      </w:r>
    </w:p>
    <w:p w:rsidR="005F4626" w:rsidRPr="006216AF" w:rsidRDefault="005F4626" w:rsidP="00074FE9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074FE9">
        <w:rPr>
          <w:rtl/>
        </w:rPr>
        <w:t>ا</w:t>
      </w:r>
      <w:r w:rsidRPr="006216AF">
        <w:rPr>
          <w:rtl/>
        </w:rPr>
        <w:t>شوب 4 : 394</w:t>
      </w:r>
      <w:r w:rsidR="00410A32">
        <w:rPr>
          <w:rtl/>
        </w:rPr>
        <w:t xml:space="preserve"> .</w:t>
      </w:r>
    </w:p>
    <w:p w:rsidR="002E5E3F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2E5E3F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كمال عقله في سن الأطفال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5D3A1C">
      <w:pPr>
        <w:rPr>
          <w:rtl/>
        </w:rPr>
      </w:pPr>
      <w:r w:rsidRPr="006216AF">
        <w:rPr>
          <w:rtl/>
        </w:rPr>
        <w:t>433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5D3A1C">
        <w:rPr>
          <w:rFonts w:hint="cs"/>
          <w:rtl/>
        </w:rPr>
        <w:t xml:space="preserve"> </w:t>
      </w:r>
      <w:r>
        <w:rPr>
          <w:rtl/>
        </w:rPr>
        <w:t>ـ</w:t>
      </w:r>
      <w:r w:rsidR="005D3A1C">
        <w:rPr>
          <w:rFonts w:hint="cs"/>
          <w:rtl/>
        </w:rPr>
        <w:t xml:space="preserve"> </w:t>
      </w:r>
      <w:r w:rsidRPr="006216AF">
        <w:rPr>
          <w:rtl/>
        </w:rPr>
        <w:t xml:space="preserve">عن الريّان بن شبيب ، قال : لمّا أراد المأمون أن يزوج </w:t>
      </w:r>
      <w:r w:rsidR="00D76C1D">
        <w:rPr>
          <w:rtl/>
        </w:rPr>
        <w:br/>
      </w:r>
      <w:r w:rsidRPr="006216AF">
        <w:rPr>
          <w:rtl/>
        </w:rPr>
        <w:t xml:space="preserve">ابنته أمّ الفضل أبا جعفر محمّد بن علي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أنكر عليه بنو </w:t>
      </w:r>
      <w:r w:rsidR="00D76C1D">
        <w:rPr>
          <w:rtl/>
        </w:rPr>
        <w:br/>
      </w:r>
      <w:r w:rsidRPr="006216AF">
        <w:rPr>
          <w:rtl/>
        </w:rPr>
        <w:t>العباس</w:t>
      </w:r>
      <w:r w:rsidR="005D3A1C">
        <w:rPr>
          <w:rFonts w:hint="cs"/>
          <w:rtl/>
        </w:rPr>
        <w:t xml:space="preserve"> </w:t>
      </w:r>
      <w:r>
        <w:rPr>
          <w:rtl/>
        </w:rPr>
        <w:t>ـ</w:t>
      </w:r>
      <w:r w:rsidR="005D3A1C">
        <w:rPr>
          <w:rFonts w:hint="cs"/>
          <w:rtl/>
        </w:rPr>
        <w:t xml:space="preserve"> </w:t>
      </w:r>
      <w:r w:rsidRPr="006216AF">
        <w:rPr>
          <w:rtl/>
        </w:rPr>
        <w:t>في حديث طويل</w:t>
      </w:r>
      <w:r w:rsidR="005D3A1C">
        <w:rPr>
          <w:rFonts w:hint="cs"/>
          <w:rtl/>
        </w:rPr>
        <w:t xml:space="preserve"> </w:t>
      </w:r>
      <w:r>
        <w:rPr>
          <w:rtl/>
        </w:rPr>
        <w:t>ـ</w:t>
      </w:r>
      <w:r w:rsidR="005D3A1C">
        <w:rPr>
          <w:rFonts w:hint="cs"/>
          <w:rtl/>
        </w:rPr>
        <w:t xml:space="preserve"> </w:t>
      </w:r>
      <w:r w:rsidRPr="006216AF">
        <w:rPr>
          <w:rtl/>
        </w:rPr>
        <w:t xml:space="preserve">إلى أن قال لهم المأمون : إنّي اخترت أبا </w:t>
      </w:r>
      <w:r w:rsidR="00D76C1D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لتبرزه على كافّة أهل الفضل في العلم والفضل مع </w:t>
      </w:r>
      <w:r w:rsidR="00D76C1D">
        <w:rPr>
          <w:rtl/>
        </w:rPr>
        <w:br/>
      </w:r>
      <w:r w:rsidRPr="006216AF">
        <w:rPr>
          <w:rtl/>
        </w:rPr>
        <w:t xml:space="preserve">صغر سنّه والأعجوبة فيه بذلك ، وأنا أرجو أن يظهر للناس ما قد عرفته </w:t>
      </w:r>
      <w:r w:rsidR="00D76C1D">
        <w:rPr>
          <w:rtl/>
        </w:rPr>
        <w:br/>
      </w:r>
      <w:r w:rsidRPr="006216AF">
        <w:rPr>
          <w:rtl/>
        </w:rPr>
        <w:t>منه ، فيعلموا أنّ الرأي ما قد رأيت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فقالوا : إنّ هذا الفتى وإن راقك منه هديه فإنّه صبي لا معرفة له </w:t>
      </w:r>
      <w:r w:rsidR="00D76C1D">
        <w:rPr>
          <w:rtl/>
        </w:rPr>
        <w:br/>
      </w:r>
      <w:r w:rsidRPr="006216AF">
        <w:rPr>
          <w:rtl/>
        </w:rPr>
        <w:t xml:space="preserve">ولا فقه ، فامهله حتّى يتأدب ويتفقّه في الدين ، ثمّ اصنع ما تراه بعد </w:t>
      </w:r>
      <w:r w:rsidR="00D76C1D">
        <w:rPr>
          <w:rtl/>
        </w:rPr>
        <w:br/>
      </w:r>
      <w:r w:rsidRPr="006216AF">
        <w:rPr>
          <w:rtl/>
        </w:rPr>
        <w:t>ذلك</w:t>
      </w:r>
      <w:r w:rsidR="00410A32">
        <w:rPr>
          <w:rtl/>
        </w:rPr>
        <w:t xml:space="preserve"> .</w:t>
      </w:r>
    </w:p>
    <w:p w:rsidR="005D3A1C" w:rsidRDefault="005F4626" w:rsidP="005D3A1C">
      <w:pPr>
        <w:rPr>
          <w:rStyle w:val="rfdLineChar"/>
        </w:rPr>
      </w:pPr>
      <w:r w:rsidRPr="006216AF">
        <w:rPr>
          <w:rtl/>
        </w:rPr>
        <w:t xml:space="preserve">فقال لهم : ويحكم ، إنني أعرف بهذا الفتى منكم ، وإنّ أهل </w:t>
      </w:r>
      <w:r w:rsidR="00D76C1D">
        <w:rPr>
          <w:rtl/>
        </w:rPr>
        <w:br/>
      </w:r>
      <w:r w:rsidRPr="006216AF">
        <w:rPr>
          <w:rtl/>
        </w:rPr>
        <w:t>البيت علمهم من الله تعالى موادّ</w:t>
      </w:r>
      <w:r w:rsidR="00233AD7">
        <w:rPr>
          <w:rtl/>
        </w:rPr>
        <w:t>ُ</w:t>
      </w:r>
      <w:r w:rsidRPr="006216AF">
        <w:rPr>
          <w:rtl/>
        </w:rPr>
        <w:t xml:space="preserve">ه والهامه ، وهذا لم يزل آباؤه أغنياء في </w:t>
      </w:r>
      <w:r w:rsidR="00D76C1D">
        <w:rPr>
          <w:rtl/>
        </w:rPr>
        <w:br/>
      </w:r>
      <w:r w:rsidRPr="006216AF">
        <w:rPr>
          <w:rtl/>
        </w:rPr>
        <w:t xml:space="preserve">علم الدين والأدب عن الرعايا الناقصة عن حدّ الكمال ، فإن شئتم </w:t>
      </w:r>
      <w:r w:rsidR="00D76C1D">
        <w:rPr>
          <w:rtl/>
        </w:rPr>
        <w:br/>
      </w:r>
      <w:r w:rsidRPr="006216AF">
        <w:rPr>
          <w:rtl/>
        </w:rPr>
        <w:t>فامتحنوه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فرضوا بذلك وأتوا بيحي</w:t>
      </w:r>
      <w:r w:rsidRPr="003E24F6">
        <w:rPr>
          <w:rtl/>
        </w:rPr>
        <w:t>ى</w:t>
      </w:r>
      <w:r w:rsidR="00233AD7" w:rsidRPr="003E24F6">
        <w:rPr>
          <w:rtl/>
        </w:rPr>
        <w:t>ٰ</w:t>
      </w:r>
      <w:r w:rsidRPr="006216AF">
        <w:rPr>
          <w:rtl/>
        </w:rPr>
        <w:t xml:space="preserve"> بن أكثم القاضي ، وهو يومئذ</w:t>
      </w:r>
      <w:r w:rsidR="005D3A1C">
        <w:rPr>
          <w:rFonts w:hint="cs"/>
          <w:rtl/>
        </w:rPr>
        <w:t xml:space="preserve"> </w:t>
      </w:r>
      <w:r w:rsidR="005D3A1C">
        <w:rPr>
          <w:rtl/>
        </w:rPr>
        <w:br/>
      </w:r>
      <w:r w:rsidR="005D3A1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D3A1C">
      <w:pPr>
        <w:pStyle w:val="rfdFootnote0"/>
        <w:rPr>
          <w:rtl/>
        </w:rPr>
      </w:pPr>
      <w:r w:rsidRPr="006216AF">
        <w:rPr>
          <w:rtl/>
        </w:rPr>
        <w:t>1</w:t>
      </w:r>
      <w:r w:rsidR="005D3A1C">
        <w:rPr>
          <w:rFonts w:hint="cs"/>
          <w:rtl/>
        </w:rPr>
        <w:t xml:space="preserve"> </w:t>
      </w:r>
      <w:r>
        <w:rPr>
          <w:rtl/>
        </w:rPr>
        <w:t>ـ</w:t>
      </w:r>
      <w:r w:rsidR="005D3A1C">
        <w:rPr>
          <w:rFonts w:hint="cs"/>
          <w:rtl/>
        </w:rPr>
        <w:t xml:space="preserve"> </w:t>
      </w:r>
      <w:r w:rsidRPr="006216AF">
        <w:rPr>
          <w:rtl/>
        </w:rPr>
        <w:t xml:space="preserve">إرشاد المفيد : 319 ، اختصاص المفيد : 98 ، اثبات الوصية : 189 ، </w:t>
      </w:r>
      <w:r w:rsidR="00D76C1D">
        <w:rPr>
          <w:rtl/>
        </w:rPr>
        <w:br/>
      </w:r>
      <w:r w:rsidRPr="006216AF">
        <w:rPr>
          <w:rtl/>
        </w:rPr>
        <w:t xml:space="preserve">الاحتجاج : 443 ، كشف الغمة 2 : 353 ، تحف العقول : 451 ، روضة </w:t>
      </w:r>
      <w:r w:rsidR="00D76C1D">
        <w:rPr>
          <w:rtl/>
        </w:rPr>
        <w:br/>
      </w:r>
      <w:r w:rsidRPr="006216AF">
        <w:rPr>
          <w:rtl/>
        </w:rPr>
        <w:t>الواعظين : 238 ، عيون المعجزات : 121 ، ورد في بعضها مثله</w:t>
      </w:r>
      <w:r w:rsidR="00410A32">
        <w:rPr>
          <w:rtl/>
        </w:rPr>
        <w:t xml:space="preserve"> .</w:t>
      </w:r>
    </w:p>
    <w:p w:rsidR="005F4626" w:rsidRPr="006216AF" w:rsidRDefault="005F4626" w:rsidP="002E5E3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قاضي الزمان ، فالت</w:t>
      </w:r>
      <w:r w:rsidR="00233AD7">
        <w:rPr>
          <w:rtl/>
        </w:rPr>
        <w:t>َ</w:t>
      </w:r>
      <w:r w:rsidRPr="006216AF">
        <w:rPr>
          <w:rtl/>
        </w:rPr>
        <w:t xml:space="preserve">مسوا منه أن يسأله مسألة لا يعرف الجواب فيها ، </w:t>
      </w:r>
      <w:r w:rsidR="00D76C1D">
        <w:rPr>
          <w:rtl/>
        </w:rPr>
        <w:br/>
      </w:r>
      <w:r w:rsidRPr="006216AF">
        <w:rPr>
          <w:rtl/>
        </w:rPr>
        <w:t>ووعدوه بأموال نفيسة ، وعادوا إلى المأمون وسألوه أن يختار يوما</w:t>
      </w:r>
      <w:r w:rsidR="00233AD7">
        <w:rPr>
          <w:rtl/>
        </w:rPr>
        <w:t>ً</w:t>
      </w:r>
      <w:r w:rsidRPr="006216AF">
        <w:rPr>
          <w:rtl/>
        </w:rPr>
        <w:t xml:space="preserve"> ، </w:t>
      </w:r>
      <w:r w:rsidR="00D76C1D">
        <w:rPr>
          <w:rtl/>
        </w:rPr>
        <w:br/>
      </w:r>
      <w:r w:rsidRPr="006216AF">
        <w:rPr>
          <w:rtl/>
        </w:rPr>
        <w:t>فأجابهم إلى 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فاجتمعوا في اليوم الذي اتفقوا عليه ، وحضر يحيى بن أكثم وأمر </w:t>
      </w:r>
      <w:r w:rsidR="00D76C1D">
        <w:rPr>
          <w:rtl/>
        </w:rPr>
        <w:br/>
      </w:r>
      <w:r w:rsidRPr="006216AF">
        <w:rPr>
          <w:rtl/>
        </w:rPr>
        <w:t xml:space="preserve">المأمون أن يفرش لأبي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دست ويجعل فيه مسورتان </w:t>
      </w:r>
      <w:r w:rsidR="00D76C1D">
        <w:rPr>
          <w:rtl/>
        </w:rPr>
        <w:br/>
      </w:r>
      <w:r w:rsidRPr="006216AF">
        <w:rPr>
          <w:rtl/>
        </w:rPr>
        <w:t xml:space="preserve">ففعل ذلك ، وجلس المأمون في دست متصل بدست أبي جعفر </w:t>
      </w:r>
      <w:r w:rsidR="00276CED">
        <w:rPr>
          <w:rtl/>
        </w:rPr>
        <w:t xml:space="preserve">عليه </w:t>
      </w:r>
      <w:r w:rsidR="00D76C1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وجلس يحيى بن أكثم بين يديه فقال للمأمون :</w:t>
      </w:r>
      <w:r w:rsidR="001F572D">
        <w:rPr>
          <w:rtl/>
        </w:rPr>
        <w:t xml:space="preserve"> أ</w:t>
      </w:r>
      <w:r w:rsidRPr="006216AF">
        <w:rPr>
          <w:rtl/>
        </w:rPr>
        <w:t xml:space="preserve">تأذن لي يا </w:t>
      </w:r>
      <w:r w:rsidR="00D76C1D">
        <w:rPr>
          <w:rtl/>
        </w:rPr>
        <w:br/>
      </w:r>
      <w:r w:rsidRPr="006216AF">
        <w:rPr>
          <w:rtl/>
        </w:rPr>
        <w:t>أمير المؤمنين أن أسأل أبا جعفر بن علي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له المأمون : استأذنه </w:t>
      </w:r>
      <w:r w:rsidR="00D76C1D">
        <w:rPr>
          <w:rtl/>
        </w:rPr>
        <w:br/>
      </w:r>
      <w:r w:rsidRPr="006216AF">
        <w:rPr>
          <w:rtl/>
        </w:rPr>
        <w:t>في ذلك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فأقبل إليه يحيى بن أكثم فقال له :</w:t>
      </w:r>
      <w:r w:rsidR="001F572D">
        <w:rPr>
          <w:rtl/>
        </w:rPr>
        <w:t xml:space="preserve"> أ</w:t>
      </w:r>
      <w:r w:rsidRPr="006216AF">
        <w:rPr>
          <w:rtl/>
        </w:rPr>
        <w:t xml:space="preserve">تأذن لي ، جعلت فداك </w:t>
      </w:r>
      <w:r w:rsidR="00D76C1D">
        <w:rPr>
          <w:rtl/>
        </w:rPr>
        <w:br/>
      </w:r>
      <w:r w:rsidRPr="006216AF">
        <w:rPr>
          <w:rtl/>
        </w:rPr>
        <w:t>في مسألة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له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سل إن شئت</w:t>
      </w:r>
      <w:r w:rsidR="009F08E4" w:rsidRPr="006216AF">
        <w:rPr>
          <w:rtl/>
        </w:rPr>
        <w:t>»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ما تقول في محرم قتل صيدا</w:t>
      </w:r>
      <w:r w:rsidR="00233AD7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له أبو جعفر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قتله في </w:t>
      </w:r>
      <w:r w:rsidR="00D76C1D">
        <w:rPr>
          <w:rtl/>
        </w:rPr>
        <w:br/>
      </w:r>
      <w:r w:rsidRPr="006216AF">
        <w:rPr>
          <w:rtl/>
        </w:rPr>
        <w:t>حل أو حرم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عالما</w:t>
      </w:r>
      <w:r w:rsidR="00233AD7">
        <w:rPr>
          <w:rtl/>
        </w:rPr>
        <w:t>ً</w:t>
      </w:r>
      <w:r w:rsidRPr="006216AF">
        <w:rPr>
          <w:rtl/>
        </w:rPr>
        <w:t xml:space="preserve"> كان المحرم أم جاه</w:t>
      </w:r>
      <w:r w:rsidR="00AB693E">
        <w:rPr>
          <w:rtl/>
        </w:rPr>
        <w:t xml:space="preserve">لاً </w:t>
      </w:r>
      <w:r w:rsidR="00DD50E3">
        <w:rPr>
          <w:rtl/>
        </w:rPr>
        <w:t>؟</w:t>
      </w:r>
      <w:r w:rsidRPr="006216AF">
        <w:rPr>
          <w:rtl/>
        </w:rPr>
        <w:t xml:space="preserve"> قتله عمدا</w:t>
      </w:r>
      <w:r w:rsidR="00233AD7">
        <w:rPr>
          <w:rtl/>
        </w:rPr>
        <w:t>ً</w:t>
      </w:r>
      <w:r w:rsidRPr="006216AF">
        <w:rPr>
          <w:rtl/>
        </w:rPr>
        <w:t xml:space="preserve"> أو خطأ</w:t>
      </w:r>
      <w:r w:rsidR="00233AD7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حرّا</w:t>
      </w:r>
      <w:r w:rsidR="00233AD7">
        <w:rPr>
          <w:rtl/>
        </w:rPr>
        <w:t>ً</w:t>
      </w:r>
      <w:r w:rsidRPr="006216AF">
        <w:rPr>
          <w:rtl/>
        </w:rPr>
        <w:t xml:space="preserve"> </w:t>
      </w:r>
      <w:r w:rsidR="00D76C1D">
        <w:rPr>
          <w:rtl/>
        </w:rPr>
        <w:br/>
      </w:r>
      <w:r w:rsidRPr="006216AF">
        <w:rPr>
          <w:rtl/>
        </w:rPr>
        <w:t>كان المحرم أم عبدا</w:t>
      </w:r>
      <w:r w:rsidR="00233AD7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صغيرا</w:t>
      </w:r>
      <w:r w:rsidR="00233AD7">
        <w:rPr>
          <w:rtl/>
        </w:rPr>
        <w:t>ً</w:t>
      </w:r>
      <w:r w:rsidRPr="006216AF">
        <w:rPr>
          <w:rtl/>
        </w:rPr>
        <w:t xml:space="preserve"> كان المحرم أم كبيرا</w:t>
      </w:r>
      <w:r w:rsidR="00233AD7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مبتدئا</w:t>
      </w:r>
      <w:r w:rsidR="00233AD7">
        <w:rPr>
          <w:rtl/>
        </w:rPr>
        <w:t>ً</w:t>
      </w:r>
      <w:r w:rsidRPr="006216AF">
        <w:rPr>
          <w:rtl/>
        </w:rPr>
        <w:t xml:space="preserve"> بالقتل كان </w:t>
      </w:r>
      <w:r w:rsidR="00D76C1D">
        <w:rPr>
          <w:rtl/>
        </w:rPr>
        <w:br/>
      </w:r>
      <w:r w:rsidRPr="006216AF">
        <w:rPr>
          <w:rtl/>
        </w:rPr>
        <w:t>أم معيدا</w:t>
      </w:r>
      <w:r w:rsidR="00233AD7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من ذوات الطير كان الصيد أم من غيرها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من صغار الصيد </w:t>
      </w:r>
      <w:r w:rsidR="00D76C1D">
        <w:rPr>
          <w:rtl/>
        </w:rPr>
        <w:br/>
      </w:r>
      <w:r w:rsidRPr="006216AF">
        <w:rPr>
          <w:rtl/>
        </w:rPr>
        <w:t>أم من كبارها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مصرّا</w:t>
      </w:r>
      <w:r w:rsidR="00233AD7">
        <w:rPr>
          <w:rtl/>
        </w:rPr>
        <w:t>ً</w:t>
      </w:r>
      <w:r w:rsidRPr="006216AF">
        <w:rPr>
          <w:rtl/>
        </w:rPr>
        <w:t xml:space="preserve"> على ما فعل أو نادما</w:t>
      </w:r>
      <w:r w:rsidR="00233AD7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في الليل كان قتله أو </w:t>
      </w:r>
      <w:r w:rsidR="00D76C1D">
        <w:rPr>
          <w:rtl/>
        </w:rPr>
        <w:br/>
      </w:r>
      <w:r w:rsidRPr="006216AF">
        <w:rPr>
          <w:rtl/>
        </w:rPr>
        <w:t>نهارا</w:t>
      </w:r>
      <w:r w:rsidR="00233AD7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محرما</w:t>
      </w:r>
      <w:r w:rsidR="00233AD7">
        <w:rPr>
          <w:rtl/>
        </w:rPr>
        <w:t>ً</w:t>
      </w:r>
      <w:r w:rsidRPr="006216AF">
        <w:rPr>
          <w:rtl/>
        </w:rPr>
        <w:t xml:space="preserve"> كان بالعمرة إذ قتله أو بالحج محرما</w:t>
      </w:r>
      <w:r w:rsidR="00233AD7">
        <w:rPr>
          <w:rtl/>
        </w:rPr>
        <w:t>ً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B542F4">
      <w:pPr>
        <w:rPr>
          <w:rtl/>
        </w:rPr>
      </w:pPr>
      <w:r w:rsidRPr="006216AF">
        <w:rPr>
          <w:rtl/>
        </w:rPr>
        <w:t xml:space="preserve">فتحيّر يحيى بن أكثم ، وبان في وجهه العجز والانقطاع ، وتلجلج </w:t>
      </w:r>
      <w:r w:rsidR="00D76C1D">
        <w:rPr>
          <w:rtl/>
        </w:rPr>
        <w:br/>
      </w:r>
      <w:r w:rsidR="00233AD7">
        <w:rPr>
          <w:rtl/>
        </w:rPr>
        <w:t>حتّى عرف جماعة من أهل المج</w:t>
      </w:r>
      <w:r w:rsidRPr="006216AF">
        <w:rPr>
          <w:rtl/>
        </w:rPr>
        <w:t xml:space="preserve">لس عجزه ، فقال المأمون : الحمد لله </w:t>
      </w:r>
      <w:r w:rsidR="00D76C1D">
        <w:rPr>
          <w:rtl/>
        </w:rPr>
        <w:br/>
      </w:r>
      <w:r w:rsidRPr="006216AF">
        <w:rPr>
          <w:rtl/>
        </w:rPr>
        <w:t>على هذه النعمة والتوفيق والرأي ، ثمّ نظر إلى أهل بيته فقال لهم :</w:t>
      </w:r>
      <w:r w:rsidR="00B542F4">
        <w:rPr>
          <w:rtl/>
        </w:rPr>
        <w:t xml:space="preserve"> </w:t>
      </w:r>
      <w:r w:rsidR="00D76C1D">
        <w:rPr>
          <w:rtl/>
        </w:rPr>
        <w:br/>
      </w:r>
      <w:r w:rsidR="00B542F4">
        <w:rPr>
          <w:rtl/>
        </w:rPr>
        <w:t>أ</w:t>
      </w:r>
      <w:r w:rsidRPr="006216AF">
        <w:rPr>
          <w:rtl/>
        </w:rPr>
        <w:t>عرفتم الآن ما كنتم تنكرونه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تفرّق القوم وبقي الخاصّة قال المأمون لأبي جعفر </w:t>
      </w:r>
      <w:r w:rsidR="00276CED">
        <w:rPr>
          <w:rtl/>
        </w:rPr>
        <w:t xml:space="preserve">عليه </w:t>
      </w:r>
      <w:r w:rsidR="00D76C1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إن رأيت ، جعلت فداك أن تذكر الفقه فيما فصّلته من وجوه </w:t>
      </w:r>
      <w:r w:rsidR="00D76C1D">
        <w:rPr>
          <w:rtl/>
        </w:rPr>
        <w:br/>
      </w:r>
      <w:r w:rsidRPr="006216AF">
        <w:rPr>
          <w:rtl/>
        </w:rPr>
        <w:t>قتل المحرم الصيد لنعلمه ونستفيده ،</w:t>
      </w:r>
    </w:p>
    <w:p w:rsidR="005F4626" w:rsidRPr="005D3A1C" w:rsidRDefault="005F4626" w:rsidP="005F4626">
      <w:pPr>
        <w:rPr>
          <w:rStyle w:val="rfdPoemTiniCharChar"/>
          <w:rtl/>
        </w:rPr>
      </w:pPr>
      <w:r w:rsidRPr="006216AF">
        <w:rPr>
          <w:rtl/>
        </w:rPr>
        <w:t xml:space="preserve">فقال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نعم ، إنّ المحرم إذا قتل صيدا</w:t>
      </w:r>
      <w:r w:rsidR="00233AD7">
        <w:rPr>
          <w:rtl/>
        </w:rPr>
        <w:t>ً</w:t>
      </w:r>
      <w:r w:rsidRPr="006216AF">
        <w:rPr>
          <w:rtl/>
        </w:rPr>
        <w:t xml:space="preserve"> في </w:t>
      </w:r>
      <w:r w:rsidR="00D76C1D">
        <w:rPr>
          <w:rtl/>
        </w:rPr>
        <w:br/>
      </w:r>
      <w:r w:rsidR="00233AD7">
        <w:rPr>
          <w:rtl/>
        </w:rPr>
        <w:t>الحل وكان الص</w:t>
      </w:r>
      <w:r w:rsidRPr="006216AF">
        <w:rPr>
          <w:rtl/>
        </w:rPr>
        <w:t>ي</w:t>
      </w:r>
      <w:r w:rsidR="00233AD7">
        <w:rPr>
          <w:rtl/>
        </w:rPr>
        <w:t>ّ</w:t>
      </w:r>
      <w:r w:rsidRPr="006216AF">
        <w:rPr>
          <w:rtl/>
        </w:rPr>
        <w:t>د من ذوات الطير ، وكان من كبارها فعليه شاة ، فإن</w:t>
      </w:r>
      <w:r w:rsidR="00D76C1D">
        <w:rPr>
          <w:rtl/>
        </w:rPr>
        <w:t xml:space="preserve"> </w:t>
      </w:r>
      <w:r w:rsidR="00D76C1D">
        <w:rPr>
          <w:rtl/>
        </w:rPr>
        <w:br/>
      </w:r>
    </w:p>
    <w:p w:rsidR="005F4626" w:rsidRPr="006216AF" w:rsidRDefault="005F4626" w:rsidP="002E5E3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أصابه في الحرم فعليه الجزاء مضاعفا</w:t>
      </w:r>
      <w:r w:rsidR="006E5828">
        <w:rPr>
          <w:rtl/>
        </w:rPr>
        <w:t>ً</w:t>
      </w:r>
      <w:r w:rsidRPr="006216AF">
        <w:rPr>
          <w:rtl/>
        </w:rPr>
        <w:t xml:space="preserve"> ، وإذا قتل فرخا</w:t>
      </w:r>
      <w:r w:rsidR="006E5828">
        <w:rPr>
          <w:rtl/>
        </w:rPr>
        <w:t>ً</w:t>
      </w:r>
      <w:r w:rsidRPr="006216AF">
        <w:rPr>
          <w:rtl/>
        </w:rPr>
        <w:t xml:space="preserve"> في الحل فعليه </w:t>
      </w:r>
      <w:r w:rsidR="00D76C1D">
        <w:rPr>
          <w:rtl/>
        </w:rPr>
        <w:br/>
      </w:r>
      <w:r w:rsidRPr="006216AF">
        <w:rPr>
          <w:rtl/>
        </w:rPr>
        <w:t xml:space="preserve">حمل قد فطم من اللبن ، وإذا قتله في الحرم فعليه الحمل وقيمة </w:t>
      </w:r>
      <w:r w:rsidR="00D76C1D">
        <w:rPr>
          <w:rtl/>
        </w:rPr>
        <w:br/>
      </w:r>
      <w:r w:rsidRPr="006216AF">
        <w:rPr>
          <w:rtl/>
        </w:rPr>
        <w:t xml:space="preserve">الفرخ ، وإن كان من الوحش وكان حمار وحش فعليه بقرة ، وإن كان </w:t>
      </w:r>
      <w:r w:rsidR="00D76C1D">
        <w:rPr>
          <w:rtl/>
        </w:rPr>
        <w:br/>
      </w:r>
      <w:r w:rsidRPr="006216AF">
        <w:rPr>
          <w:rtl/>
        </w:rPr>
        <w:t>نعامة فعليه بدنة ، وإن كان ظبيا</w:t>
      </w:r>
      <w:r w:rsidR="006E5828">
        <w:rPr>
          <w:rtl/>
        </w:rPr>
        <w:t>ً</w:t>
      </w:r>
      <w:r w:rsidRPr="006216AF">
        <w:rPr>
          <w:rtl/>
        </w:rPr>
        <w:t xml:space="preserve"> فعليه شاة ، وإن قتل شيئا</w:t>
      </w:r>
      <w:r w:rsidR="006E5828">
        <w:rPr>
          <w:rtl/>
        </w:rPr>
        <w:t>ً</w:t>
      </w:r>
      <w:r w:rsidRPr="006216AF">
        <w:rPr>
          <w:rtl/>
        </w:rPr>
        <w:t xml:space="preserve"> من ذلك في </w:t>
      </w:r>
      <w:r w:rsidR="00D76C1D">
        <w:rPr>
          <w:rtl/>
        </w:rPr>
        <w:br/>
      </w:r>
      <w:r w:rsidRPr="006216AF">
        <w:rPr>
          <w:rtl/>
        </w:rPr>
        <w:t>الحرم فعليه الجزاء مضاعفا</w:t>
      </w:r>
      <w:r w:rsidR="006E5828">
        <w:rPr>
          <w:rtl/>
        </w:rPr>
        <w:t>ً</w:t>
      </w:r>
      <w:r w:rsidRPr="006216AF">
        <w:rPr>
          <w:rtl/>
        </w:rPr>
        <w:t xml:space="preserve"> هديا</w:t>
      </w:r>
      <w:r w:rsidR="006E5828">
        <w:rPr>
          <w:rtl/>
        </w:rPr>
        <w:t>ً</w:t>
      </w:r>
      <w:r w:rsidRPr="006216AF">
        <w:rPr>
          <w:rtl/>
        </w:rPr>
        <w:t xml:space="preserve"> بالغ الكعبة ، وإذا أصاب المحرم ما </w:t>
      </w:r>
      <w:r w:rsidR="00D76C1D">
        <w:rPr>
          <w:rtl/>
        </w:rPr>
        <w:br/>
      </w:r>
      <w:r w:rsidRPr="006216AF">
        <w:rPr>
          <w:rtl/>
        </w:rPr>
        <w:t xml:space="preserve">يجب عليه الهدي فيه ، وكان إحرامه بالعمرة نحره بمكة ، وجزاء الصيد </w:t>
      </w:r>
      <w:r w:rsidR="00D76C1D">
        <w:rPr>
          <w:rtl/>
        </w:rPr>
        <w:br/>
      </w:r>
      <w:r w:rsidRPr="006216AF">
        <w:rPr>
          <w:rtl/>
        </w:rPr>
        <w:t xml:space="preserve">على العالم والجاهل سواء ، وفي العمد المأثم وهو موضوع عنه في </w:t>
      </w:r>
      <w:r w:rsidR="00D76C1D">
        <w:rPr>
          <w:rtl/>
        </w:rPr>
        <w:br/>
      </w:r>
      <w:r w:rsidRPr="006216AF">
        <w:rPr>
          <w:rtl/>
        </w:rPr>
        <w:t>الخطأ ، والكفّ</w:t>
      </w:r>
      <w:r w:rsidR="006E5828">
        <w:rPr>
          <w:rtl/>
        </w:rPr>
        <w:t>َ</w:t>
      </w:r>
      <w:r w:rsidRPr="006216AF">
        <w:rPr>
          <w:rtl/>
        </w:rPr>
        <w:t xml:space="preserve">ارة على الحر في نفسه ، وعلى السيّد في عبده ، والصغير </w:t>
      </w:r>
      <w:r w:rsidR="00D76C1D">
        <w:rPr>
          <w:rtl/>
        </w:rPr>
        <w:br/>
      </w:r>
      <w:r w:rsidRPr="006216AF">
        <w:rPr>
          <w:rtl/>
        </w:rPr>
        <w:t>لا كفّ</w:t>
      </w:r>
      <w:r w:rsidR="006E5828">
        <w:rPr>
          <w:rtl/>
        </w:rPr>
        <w:t>َ</w:t>
      </w:r>
      <w:r w:rsidRPr="006216AF">
        <w:rPr>
          <w:rtl/>
        </w:rPr>
        <w:t xml:space="preserve">ارة عليه ، وهي على الكبير واجبة ، والنادم يسقط عنه بندمه عقاب </w:t>
      </w:r>
      <w:r w:rsidR="00D76C1D">
        <w:rPr>
          <w:rtl/>
        </w:rPr>
        <w:br/>
      </w:r>
      <w:r w:rsidRPr="006216AF">
        <w:rPr>
          <w:rtl/>
        </w:rPr>
        <w:t>الآخرة ، والمصرّ</w:t>
      </w:r>
      <w:r w:rsidR="006E5828">
        <w:rPr>
          <w:rtl/>
        </w:rPr>
        <w:t>ُ</w:t>
      </w:r>
      <w:r w:rsidRPr="006216AF">
        <w:rPr>
          <w:rtl/>
        </w:rPr>
        <w:t xml:space="preserve"> يجب عليه عقاب الآخرة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المأمون : أحسنت يا </w:t>
      </w:r>
      <w:r w:rsidR="00D76C1D">
        <w:rPr>
          <w:rtl/>
        </w:rPr>
        <w:br/>
      </w:r>
      <w:r w:rsidRPr="006216AF">
        <w:rPr>
          <w:rtl/>
        </w:rPr>
        <w:t>أبا جعفر ، أحسن الله إليك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الحديث طول قد اقتصرنا على هذا القدر</w:t>
      </w:r>
      <w:r w:rsidR="00410A32">
        <w:rPr>
          <w:rtl/>
        </w:rPr>
        <w:t xml:space="preserve"> .</w:t>
      </w:r>
    </w:p>
    <w:p w:rsidR="004C5367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4C5367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كلام العصا في يده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EC39BD">
      <w:pPr>
        <w:rPr>
          <w:rtl/>
        </w:rPr>
      </w:pPr>
      <w:r w:rsidRPr="006216AF">
        <w:rPr>
          <w:rtl/>
        </w:rPr>
        <w:t>434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EC39BD">
        <w:rPr>
          <w:rFonts w:hint="cs"/>
          <w:rtl/>
        </w:rPr>
        <w:t xml:space="preserve"> </w:t>
      </w:r>
      <w:r>
        <w:rPr>
          <w:rtl/>
        </w:rPr>
        <w:t>ـ</w:t>
      </w:r>
      <w:r w:rsidR="00EC39BD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أبي العلاء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قال : سمعت يحيى بن </w:t>
      </w:r>
      <w:r w:rsidR="00F20BAE">
        <w:rPr>
          <w:rtl/>
        </w:rPr>
        <w:br/>
      </w:r>
      <w:r w:rsidRPr="006216AF">
        <w:rPr>
          <w:rtl/>
        </w:rPr>
        <w:t>أكثم قاضي القضاة يقول : بعد ما جاهدت به وناظرته غير مرّ</w:t>
      </w:r>
      <w:r w:rsidR="00144AB0">
        <w:rPr>
          <w:rtl/>
        </w:rPr>
        <w:t>َ</w:t>
      </w:r>
      <w:r w:rsidRPr="006216AF">
        <w:rPr>
          <w:rtl/>
        </w:rPr>
        <w:t xml:space="preserve">ة وحاورته </w:t>
      </w:r>
      <w:r w:rsidR="00F20BAE">
        <w:rPr>
          <w:rtl/>
        </w:rPr>
        <w:br/>
      </w:r>
      <w:r w:rsidRPr="006216AF">
        <w:rPr>
          <w:rtl/>
        </w:rPr>
        <w:t xml:space="preserve">في ذلك ، ولاطفته وأهديت له طرائف ، وكنت أسأله عن علوم آل </w:t>
      </w:r>
      <w:r w:rsidR="00F20BAE">
        <w:rPr>
          <w:rtl/>
        </w:rPr>
        <w:br/>
      </w:r>
      <w:r w:rsidRPr="006216AF">
        <w:rPr>
          <w:rtl/>
        </w:rPr>
        <w:t xml:space="preserve">محمّد </w:t>
      </w:r>
      <w:r w:rsidR="00470C8A">
        <w:rPr>
          <w:rtl/>
        </w:rPr>
        <w:t>(ص)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أخبرك بشرط أن تكتم عليّ</w:t>
      </w:r>
      <w:r w:rsidR="00144AB0">
        <w:rPr>
          <w:rtl/>
        </w:rPr>
        <w:t>َ</w:t>
      </w:r>
      <w:r w:rsidRPr="006216AF">
        <w:rPr>
          <w:rtl/>
        </w:rPr>
        <w:t xml:space="preserve"> ما دمت حيا</w:t>
      </w:r>
      <w:r w:rsidR="00144AB0">
        <w:rPr>
          <w:rtl/>
        </w:rPr>
        <w:t>ً</w:t>
      </w:r>
      <w:r w:rsidRPr="006216AF">
        <w:rPr>
          <w:rtl/>
        </w:rPr>
        <w:t xml:space="preserve"> ، ثمّ شأنك </w:t>
      </w:r>
      <w:r w:rsidR="00F20BAE">
        <w:rPr>
          <w:rtl/>
        </w:rPr>
        <w:br/>
      </w:r>
      <w:r w:rsidRPr="006216AF">
        <w:rPr>
          <w:rtl/>
        </w:rPr>
        <w:t>به إذا مت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4C5367">
      <w:pPr>
        <w:rPr>
          <w:rtl/>
        </w:rPr>
      </w:pPr>
      <w:r w:rsidRPr="006216AF">
        <w:rPr>
          <w:rtl/>
        </w:rPr>
        <w:t xml:space="preserve">فبينا أنا ذات يوم بالمدينة فدخلت المسجد أطوف بقبر رسول </w:t>
      </w:r>
      <w:r w:rsidR="00F20BAE">
        <w:rPr>
          <w:rtl/>
        </w:rPr>
        <w:br/>
      </w:r>
      <w:r w:rsidRPr="006216AF">
        <w:rPr>
          <w:rtl/>
        </w:rPr>
        <w:t xml:space="preserve">الله </w:t>
      </w:r>
      <w:r w:rsidR="00470C8A">
        <w:rPr>
          <w:rtl/>
        </w:rPr>
        <w:t>(ص)</w:t>
      </w:r>
      <w:r w:rsidRPr="006216AF">
        <w:rPr>
          <w:rtl/>
        </w:rPr>
        <w:t xml:space="preserve"> فرأيت محمّد بن علي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يطوف بالقبر </w:t>
      </w:r>
      <w:r w:rsidR="00F20BAE">
        <w:rPr>
          <w:rtl/>
        </w:rPr>
        <w:br/>
      </w:r>
      <w:r w:rsidRPr="006216AF">
        <w:rPr>
          <w:rtl/>
        </w:rPr>
        <w:t xml:space="preserve">الشريف ، فناظرته في مسائل عندي فأخرجها إلي ، فقلت له : إنّي والله </w:t>
      </w:r>
      <w:r w:rsidR="00F20BAE">
        <w:rPr>
          <w:rtl/>
        </w:rPr>
        <w:br/>
      </w:r>
      <w:r w:rsidRPr="006216AF">
        <w:rPr>
          <w:rtl/>
        </w:rPr>
        <w:t>أريد أن أسألك عن مسألة ، وإنّي والله لأستحي من ذلك ، فقال لي :</w:t>
      </w:r>
      <w:r w:rsidR="004C5367">
        <w:rPr>
          <w:rtl/>
        </w:rPr>
        <w:t xml:space="preserve"> </w:t>
      </w:r>
      <w:r w:rsidR="00F20BAE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 xml:space="preserve">إني أخبرك بها قبل أن تخبرني وتسألني عنها ، تريد أن تسألني عن </w:t>
      </w:r>
      <w:r w:rsidR="00F20BAE">
        <w:rPr>
          <w:rtl/>
        </w:rPr>
        <w:br/>
      </w:r>
      <w:r w:rsidRPr="006216AF">
        <w:rPr>
          <w:rtl/>
        </w:rPr>
        <w:t>الإ</w:t>
      </w:r>
      <w:r w:rsidR="00144AB0">
        <w:rPr>
          <w:rtl/>
        </w:rPr>
        <w:t>ِ</w:t>
      </w:r>
      <w:r w:rsidRPr="006216AF">
        <w:rPr>
          <w:rtl/>
        </w:rPr>
        <w:t>مام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هو والله هذا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أنا هو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علامة ، وكان </w:t>
      </w:r>
      <w:r w:rsidR="00F20BAE">
        <w:rPr>
          <w:rtl/>
        </w:rPr>
        <w:br/>
      </w:r>
      <w:r w:rsidRPr="006216AF">
        <w:rPr>
          <w:rtl/>
        </w:rPr>
        <w:t xml:space="preserve">في يده عصاه ، فنطقت وقالت : إنّ مولاي إمام هذا الزمان ، وهو </w:t>
      </w:r>
      <w:r w:rsidR="00F20BAE">
        <w:rPr>
          <w:rtl/>
        </w:rPr>
        <w:br/>
      </w:r>
      <w:r w:rsidRPr="006216AF">
        <w:rPr>
          <w:rtl/>
        </w:rPr>
        <w:t>الحجّة عليهم</w:t>
      </w:r>
      <w:r w:rsidR="00410A32">
        <w:rPr>
          <w:rtl/>
        </w:rPr>
        <w:t xml:space="preserve"> .</w:t>
      </w:r>
    </w:p>
    <w:p w:rsidR="00EC39BD" w:rsidRPr="00EC39BD" w:rsidRDefault="00EC39BD" w:rsidP="00EC39BD">
      <w:pPr>
        <w:pStyle w:val="rfdLine"/>
      </w:pPr>
      <w:r w:rsidRPr="00EC39BD">
        <w:rPr>
          <w:rFonts w:hint="cs"/>
          <w:rtl/>
        </w:rPr>
        <w:t>___________________</w:t>
      </w:r>
    </w:p>
    <w:p w:rsidR="005F4626" w:rsidRPr="006216AF" w:rsidRDefault="005F4626" w:rsidP="00EC39BD">
      <w:pPr>
        <w:pStyle w:val="rfdFootnote0"/>
        <w:rPr>
          <w:rtl/>
        </w:rPr>
      </w:pPr>
      <w:r w:rsidRPr="006216AF">
        <w:rPr>
          <w:rtl/>
        </w:rPr>
        <w:t>1</w:t>
      </w:r>
      <w:r w:rsidR="00EC39BD">
        <w:rPr>
          <w:rFonts w:hint="cs"/>
          <w:rtl/>
        </w:rPr>
        <w:t xml:space="preserve"> </w:t>
      </w:r>
      <w:r>
        <w:rPr>
          <w:rtl/>
        </w:rPr>
        <w:t>ـ</w:t>
      </w:r>
      <w:r w:rsidR="00EC39BD">
        <w:rPr>
          <w:rFonts w:hint="cs"/>
          <w:rtl/>
        </w:rPr>
        <w:t xml:space="preserve"> </w:t>
      </w:r>
      <w:r w:rsidRPr="006216AF">
        <w:rPr>
          <w:rtl/>
        </w:rPr>
        <w:t>الكافي 1 : 287</w:t>
      </w:r>
      <w:r w:rsidR="0096323A">
        <w:rPr>
          <w:rtl/>
        </w:rPr>
        <w:t xml:space="preserve"> / </w:t>
      </w:r>
      <w:r w:rsidRPr="006216AF">
        <w:rPr>
          <w:rtl/>
        </w:rPr>
        <w:t>9 ، دلائل الإ</w:t>
      </w:r>
      <w:r w:rsidR="00144AB0">
        <w:rPr>
          <w:rtl/>
        </w:rPr>
        <w:t>ِ</w:t>
      </w:r>
      <w:r w:rsidRPr="006216AF">
        <w:rPr>
          <w:rtl/>
        </w:rPr>
        <w:t>مامة : 213 ، مناقب ابن شهر</w:t>
      </w:r>
      <w:r w:rsidR="00144AB0">
        <w:rPr>
          <w:rtl/>
        </w:rPr>
        <w:t>ا</w:t>
      </w:r>
      <w:r w:rsidRPr="006216AF">
        <w:rPr>
          <w:rtl/>
        </w:rPr>
        <w:t xml:space="preserve">شوب </w:t>
      </w:r>
      <w:r w:rsidR="00F20BAE">
        <w:rPr>
          <w:rtl/>
        </w:rPr>
        <w:br/>
      </w:r>
      <w:r w:rsidRPr="006216AF">
        <w:rPr>
          <w:rtl/>
        </w:rPr>
        <w:t>4 : 393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الأصل : محمد بن العلاء ، وما أثبتناه من المصدرين وهو الصحيح ، </w:t>
      </w:r>
      <w:r w:rsidR="00F20BAE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معجم رجال الحديث 11 : 43 </w:t>
      </w:r>
      <w:r w:rsidR="00166E62">
        <w:rPr>
          <w:rStyle w:val="rfdFootnote"/>
          <w:rtl/>
        </w:rPr>
        <w:t>و 1</w:t>
      </w:r>
      <w:r w:rsidRPr="006216AF">
        <w:rPr>
          <w:rStyle w:val="rfdFootnote"/>
          <w:rtl/>
        </w:rPr>
        <w:t xml:space="preserve">4 : 275 </w:t>
      </w:r>
      <w:r w:rsidR="00166E62">
        <w:rPr>
          <w:rStyle w:val="rfdFootnote"/>
          <w:rtl/>
        </w:rPr>
        <w:t>و 2</w:t>
      </w:r>
      <w:r w:rsidRPr="006216AF">
        <w:rPr>
          <w:rStyle w:val="rfdFootnote"/>
          <w:rtl/>
        </w:rPr>
        <w:t>0 : 34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4C5367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4C5367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في قطع المسافة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حديثان</w:t>
      </w:r>
    </w:p>
    <w:p w:rsidR="005F4626" w:rsidRPr="006216AF" w:rsidRDefault="005F4626" w:rsidP="009B7035">
      <w:pPr>
        <w:rPr>
          <w:rtl/>
        </w:rPr>
      </w:pPr>
      <w:r w:rsidRPr="006216AF">
        <w:rPr>
          <w:rtl/>
        </w:rPr>
        <w:t>435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9B7035">
        <w:rPr>
          <w:rFonts w:hint="cs"/>
          <w:rtl/>
        </w:rPr>
        <w:t xml:space="preserve"> </w:t>
      </w:r>
      <w:r>
        <w:rPr>
          <w:rtl/>
        </w:rPr>
        <w:t>ـ</w:t>
      </w:r>
      <w:r w:rsidR="009B7035">
        <w:rPr>
          <w:rFonts w:hint="cs"/>
          <w:rtl/>
        </w:rPr>
        <w:t xml:space="preserve"> </w:t>
      </w:r>
      <w:r w:rsidRPr="006216AF">
        <w:rPr>
          <w:rtl/>
        </w:rPr>
        <w:t>عن محمّد بن قتيبة ، عن م</w:t>
      </w:r>
      <w:r w:rsidR="00F55CDA">
        <w:rPr>
          <w:rtl/>
        </w:rPr>
        <w:t>ُ</w:t>
      </w:r>
      <w:r w:rsidRPr="006216AF">
        <w:rPr>
          <w:rtl/>
        </w:rPr>
        <w:t>ؤدب</w:t>
      </w:r>
      <w:r w:rsidR="00F55CDA">
        <w:rPr>
          <w:rtl/>
        </w:rPr>
        <w:t>ٍ</w:t>
      </w:r>
      <w:r w:rsidRPr="006216AF">
        <w:rPr>
          <w:rtl/>
        </w:rPr>
        <w:t xml:space="preserve"> كان لأبي جعفر </w:t>
      </w:r>
      <w:r w:rsidR="00276CED">
        <w:rPr>
          <w:rtl/>
        </w:rPr>
        <w:t xml:space="preserve">عليه </w:t>
      </w:r>
      <w:r w:rsidR="00F20BA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قال : إنّه كان بين يديّ</w:t>
      </w:r>
      <w:r w:rsidR="00F55CDA">
        <w:rPr>
          <w:rtl/>
        </w:rPr>
        <w:t>َ</w:t>
      </w:r>
      <w:r w:rsidRPr="006216AF">
        <w:rPr>
          <w:rtl/>
        </w:rPr>
        <w:t xml:space="preserve"> يوما</w:t>
      </w:r>
      <w:r w:rsidR="00F55CDA">
        <w:rPr>
          <w:rtl/>
        </w:rPr>
        <w:t>ً</w:t>
      </w:r>
      <w:r w:rsidRPr="006216AF">
        <w:rPr>
          <w:rtl/>
        </w:rPr>
        <w:t xml:space="preserve"> يقرأ في اللوح إذ رمى اللوح من </w:t>
      </w:r>
      <w:r w:rsidR="00F20BAE">
        <w:rPr>
          <w:rtl/>
        </w:rPr>
        <w:br/>
      </w:r>
      <w:r w:rsidRPr="006216AF">
        <w:rPr>
          <w:rtl/>
        </w:rPr>
        <w:t>يده وقام فزعا</w:t>
      </w:r>
      <w:r w:rsidR="00F55CDA">
        <w:rPr>
          <w:rtl/>
        </w:rPr>
        <w:t>ً</w:t>
      </w:r>
      <w:r w:rsidRPr="006216AF">
        <w:rPr>
          <w:rtl/>
        </w:rPr>
        <w:t xml:space="preserve"> وهو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إنّا لله وإنّا إليه راجعون ، مضى والله ، مات </w:t>
      </w:r>
      <w:r w:rsidR="00F20BAE">
        <w:rPr>
          <w:rtl/>
        </w:rPr>
        <w:br/>
      </w:r>
      <w:r w:rsidRPr="006216AF">
        <w:rPr>
          <w:rtl/>
        </w:rPr>
        <w:t xml:space="preserve">أبي </w:t>
      </w:r>
      <w:r w:rsidR="00276CED">
        <w:rPr>
          <w:rtl/>
        </w:rPr>
        <w:t>عليه السلام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م</w:t>
      </w:r>
      <w:r w:rsidR="00F55CDA">
        <w:rPr>
          <w:rtl/>
        </w:rPr>
        <w:t>ِ</w:t>
      </w:r>
      <w:r w:rsidRPr="006216AF">
        <w:rPr>
          <w:rtl/>
        </w:rPr>
        <w:t>ن أين علمت هذا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دخلني من </w:t>
      </w:r>
      <w:r w:rsidR="00F20BAE">
        <w:rPr>
          <w:rtl/>
        </w:rPr>
        <w:br/>
      </w:r>
      <w:r w:rsidRPr="006216AF">
        <w:rPr>
          <w:rtl/>
        </w:rPr>
        <w:t>إجلال الله وعظمته شيء لا أعهده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وقد مضى</w:t>
      </w:r>
      <w:r w:rsidR="00DD50E3">
        <w:rPr>
          <w:rtl/>
        </w:rPr>
        <w:t xml:space="preserve"> ؟!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دع عنك هذا ، ائذن لي أن أدخل البيت وأخرج إليك ، </w:t>
      </w:r>
      <w:r w:rsidR="00F20BAE">
        <w:rPr>
          <w:rtl/>
        </w:rPr>
        <w:br/>
      </w:r>
      <w:r w:rsidR="00F55CDA">
        <w:rPr>
          <w:rtl/>
        </w:rPr>
        <w:t>واستعرضني بآ</w:t>
      </w:r>
      <w:r w:rsidRPr="006216AF">
        <w:rPr>
          <w:rtl/>
        </w:rPr>
        <w:t>ي القرآن إن شئت سأفسر لك وتحفظه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فدخل البيت ، </w:t>
      </w:r>
      <w:r w:rsidR="00F20BAE">
        <w:rPr>
          <w:rtl/>
        </w:rPr>
        <w:br/>
      </w:r>
      <w:r w:rsidRPr="006216AF">
        <w:rPr>
          <w:rtl/>
        </w:rPr>
        <w:t>فقمت ودخلت في طلبه اشفاقا</w:t>
      </w:r>
      <w:r w:rsidR="00F55CDA">
        <w:rPr>
          <w:rtl/>
        </w:rPr>
        <w:t>ً</w:t>
      </w:r>
      <w:r w:rsidRPr="006216AF">
        <w:rPr>
          <w:rtl/>
        </w:rPr>
        <w:t xml:space="preserve"> منّي عليه ، فسألت عنه فقيل : دخل هذا </w:t>
      </w:r>
      <w:r w:rsidR="00F20BAE">
        <w:rPr>
          <w:rtl/>
        </w:rPr>
        <w:br/>
      </w:r>
      <w:r w:rsidRPr="006216AF">
        <w:rPr>
          <w:rtl/>
        </w:rPr>
        <w:t xml:space="preserve">البيت وردّ الباب دونه ، وقال : </w:t>
      </w:r>
      <w:r w:rsidR="009F08E4" w:rsidRPr="006216AF">
        <w:rPr>
          <w:rtl/>
        </w:rPr>
        <w:t>«</w:t>
      </w:r>
      <w:r w:rsidRPr="006216AF">
        <w:rPr>
          <w:rtl/>
        </w:rPr>
        <w:t>لا تأذنوا عليّ</w:t>
      </w:r>
      <w:r w:rsidR="00F55CDA">
        <w:rPr>
          <w:rtl/>
        </w:rPr>
        <w:t>َ</w:t>
      </w:r>
      <w:r w:rsidRPr="006216AF">
        <w:rPr>
          <w:rtl/>
        </w:rPr>
        <w:t xml:space="preserve"> لأحد حتّى أخرج إليكم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F20BAE">
        <w:rPr>
          <w:rtl/>
        </w:rPr>
        <w:br/>
      </w:r>
      <w:r w:rsidRPr="006216AF">
        <w:rPr>
          <w:rtl/>
        </w:rPr>
        <w:t>فخرج متغيرا</w:t>
      </w:r>
      <w:r w:rsidR="00F55CDA">
        <w:rPr>
          <w:rtl/>
        </w:rPr>
        <w:t>ً</w:t>
      </w:r>
      <w:r w:rsidRPr="006216AF">
        <w:rPr>
          <w:rtl/>
        </w:rPr>
        <w:t xml:space="preserve"> وهو يقول : </w:t>
      </w:r>
      <w:r w:rsidR="009F08E4" w:rsidRPr="006216AF">
        <w:rPr>
          <w:rtl/>
        </w:rPr>
        <w:t>«</w:t>
      </w:r>
      <w:r w:rsidR="009B7035">
        <w:rPr>
          <w:rtl/>
        </w:rPr>
        <w:t>إنّا لله وإنّا إليه راجعون ، مض</w:t>
      </w:r>
      <w:r w:rsidR="009B7035">
        <w:rPr>
          <w:rFonts w:hint="cs"/>
          <w:rtl/>
        </w:rPr>
        <w:t>ى</w:t>
      </w:r>
      <w:r w:rsidRPr="006216AF">
        <w:rPr>
          <w:rtl/>
        </w:rPr>
        <w:t xml:space="preserve"> والله أبي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F20BAE">
        <w:rPr>
          <w:rtl/>
        </w:rPr>
        <w:br/>
      </w:r>
      <w:r w:rsidRPr="006216AF">
        <w:rPr>
          <w:rtl/>
        </w:rPr>
        <w:t>فقلت : جعلت فداك ، قد مضى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نعم ، وتولّيت غسله </w:t>
      </w:r>
      <w:r w:rsidR="00F20BAE">
        <w:rPr>
          <w:rtl/>
        </w:rPr>
        <w:br/>
      </w:r>
      <w:r w:rsidRPr="006216AF">
        <w:rPr>
          <w:rtl/>
        </w:rPr>
        <w:t>وتكفينه ، وما كان ذلك ل</w:t>
      </w:r>
      <w:r w:rsidR="00F55CDA">
        <w:rPr>
          <w:rtl/>
        </w:rPr>
        <w:t>ِ</w:t>
      </w:r>
      <w:r w:rsidRPr="006216AF">
        <w:rPr>
          <w:rtl/>
        </w:rPr>
        <w:t>ي</w:t>
      </w:r>
      <w:r w:rsidR="00F55CDA">
        <w:rPr>
          <w:rtl/>
        </w:rPr>
        <w:t>َ</w:t>
      </w:r>
      <w:r w:rsidRPr="006216AF">
        <w:rPr>
          <w:rtl/>
        </w:rPr>
        <w:t>لي منه غيري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9B7035" w:rsidRDefault="005F4626" w:rsidP="009B7035">
      <w:pPr>
        <w:rPr>
          <w:rStyle w:val="rfdLineChar"/>
        </w:rPr>
      </w:pPr>
      <w:r w:rsidRPr="006216AF">
        <w:rPr>
          <w:rtl/>
        </w:rPr>
        <w:t xml:space="preserve">ثمّ 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دع عنك واستعرضني آي القرآن إن شئت أفسر لك </w:t>
      </w:r>
      <w:r w:rsidR="00F20BAE">
        <w:rPr>
          <w:rtl/>
        </w:rPr>
        <w:br/>
      </w:r>
      <w:r w:rsidRPr="006216AF">
        <w:rPr>
          <w:rtl/>
        </w:rPr>
        <w:t>تحفظه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الأعراف ؛ فاستعاذ بالله من الشيطان الرجيم ثمّ قرأ :</w:t>
      </w:r>
      <w:r w:rsidR="009B7035">
        <w:rPr>
          <w:rFonts w:hint="cs"/>
          <w:rtl/>
        </w:rPr>
        <w:t xml:space="preserve"> </w:t>
      </w:r>
      <w:r w:rsidR="009B7035">
        <w:rPr>
          <w:rtl/>
        </w:rPr>
        <w:br/>
      </w:r>
      <w:r w:rsidR="009B703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الإ</w:t>
      </w:r>
      <w:r w:rsidR="00F55CDA">
        <w:rPr>
          <w:rtl/>
        </w:rPr>
        <w:t>ِ</w:t>
      </w:r>
      <w:r w:rsidRPr="006216AF">
        <w:rPr>
          <w:rtl/>
        </w:rPr>
        <w:t>مامة والتبصرة : 222</w:t>
      </w:r>
      <w:r w:rsidR="0096323A">
        <w:rPr>
          <w:rtl/>
        </w:rPr>
        <w:t xml:space="preserve"> / </w:t>
      </w:r>
      <w:r w:rsidRPr="006216AF">
        <w:rPr>
          <w:rtl/>
        </w:rPr>
        <w:t>74 ، اثبات الوصية : 194 مثله</w:t>
      </w:r>
      <w:r w:rsidR="00410A32">
        <w:rPr>
          <w:rtl/>
        </w:rPr>
        <w:t xml:space="preserve"> .</w:t>
      </w:r>
    </w:p>
    <w:p w:rsidR="005F4626" w:rsidRPr="006216AF" w:rsidRDefault="005F4626" w:rsidP="00117529">
      <w:pPr>
        <w:pStyle w:val="rfdNormal0"/>
        <w:rPr>
          <w:rtl/>
        </w:rPr>
      </w:pPr>
      <w:r>
        <w:rPr>
          <w:rtl/>
        </w:rPr>
        <w:br w:type="page"/>
      </w:r>
      <w:r w:rsidR="009F08E4" w:rsidRPr="006216AF">
        <w:rPr>
          <w:rtl/>
        </w:rPr>
        <w:lastRenderedPageBreak/>
        <w:t>«</w:t>
      </w:r>
      <w:r w:rsidRPr="006216AF">
        <w:rPr>
          <w:rtl/>
        </w:rPr>
        <w:t xml:space="preserve">بسم الله الرحمن الرحيم </w:t>
      </w:r>
      <w:r w:rsidRPr="006216AF">
        <w:rPr>
          <w:rStyle w:val="rfdAlaem"/>
          <w:rtl/>
        </w:rPr>
        <w:t>(</w:t>
      </w:r>
      <w:r w:rsidR="00117529" w:rsidRPr="00117529">
        <w:rPr>
          <w:rStyle w:val="rfdAie"/>
          <w:rtl/>
        </w:rPr>
        <w:t xml:space="preserve"> وَإِذْ نَتَقْنَا الْجَبَلَ فَوْقَهُمْ كَأَنَّهُ ظُلَّةٌ وَظَنُّوا أَنَّهُ </w:t>
      </w:r>
      <w:r w:rsidR="00117529">
        <w:rPr>
          <w:rStyle w:val="rfdAie"/>
          <w:rtl/>
        </w:rPr>
        <w:br/>
      </w:r>
      <w:r w:rsidR="00117529" w:rsidRPr="00117529">
        <w:rPr>
          <w:rStyle w:val="rfdAie"/>
          <w:rtl/>
        </w:rPr>
        <w:t>وَاقِعٌ بِهِمْ</w:t>
      </w:r>
      <w:r w:rsidRPr="0011752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</w:t>
      </w:r>
      <w:r w:rsidRPr="006216AF">
        <w:rPr>
          <w:rStyle w:val="rfdAlaem"/>
          <w:rtl/>
        </w:rPr>
        <w:t>(</w:t>
      </w:r>
      <w:r w:rsidR="00117529" w:rsidRPr="00117529">
        <w:rPr>
          <w:rStyle w:val="rfdAie"/>
          <w:rtl/>
        </w:rPr>
        <w:t xml:space="preserve"> المص</w:t>
      </w:r>
      <w:r w:rsidRPr="00117529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هذا أول السورة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وهذا </w:t>
      </w:r>
      <w:r w:rsidR="00F20BAE">
        <w:rPr>
          <w:rtl/>
        </w:rPr>
        <w:br/>
      </w:r>
      <w:r w:rsidRPr="006216AF">
        <w:rPr>
          <w:rtl/>
        </w:rPr>
        <w:t xml:space="preserve">ناسخ ، وهذا منسوخ ، وهذا محكم وهذا متشابه ، وهذا خاص وهذا عام ، </w:t>
      </w:r>
      <w:r w:rsidR="00F20BAE">
        <w:rPr>
          <w:rtl/>
        </w:rPr>
        <w:br/>
      </w:r>
      <w:r w:rsidRPr="006216AF">
        <w:rPr>
          <w:rtl/>
        </w:rPr>
        <w:t>وهذا ما غلط به الك</w:t>
      </w:r>
      <w:r w:rsidR="00117529">
        <w:rPr>
          <w:rtl/>
        </w:rPr>
        <w:t>ُ</w:t>
      </w:r>
      <w:r w:rsidRPr="006216AF">
        <w:rPr>
          <w:rtl/>
        </w:rPr>
        <w:t>تّاب ، وهذا ما اشتبه عليه الناس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يقول المصنف </w:t>
      </w:r>
      <w:r w:rsidR="006D2B24">
        <w:rPr>
          <w:rtl/>
        </w:rPr>
        <w:t>رضي الله عنه</w:t>
      </w:r>
      <w:r w:rsidRPr="006216AF">
        <w:rPr>
          <w:rtl/>
        </w:rPr>
        <w:t xml:space="preserve"> : إنّه كان بالمدينة وأبوه بطوس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3E24F6">
        <w:rPr>
          <w:rtl/>
        </w:rPr>
        <w:t>وروى</w:t>
      </w:r>
      <w:r w:rsidR="00117529" w:rsidRPr="003E24F6">
        <w:rPr>
          <w:rtl/>
        </w:rPr>
        <w:t>ٰ</w:t>
      </w:r>
      <w:r w:rsidRPr="006216AF">
        <w:rPr>
          <w:rtl/>
        </w:rPr>
        <w:t xml:space="preserve"> ذلك أبو الصلت الهروي ، وقال : لمّا مضى الرضا </w:t>
      </w:r>
      <w:r w:rsidR="00276CED">
        <w:rPr>
          <w:rtl/>
        </w:rPr>
        <w:t xml:space="preserve">عليه </w:t>
      </w:r>
      <w:r w:rsidR="00F20BA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وأغلقنا الباب دخل علينا فتى والباب مغلق من صفته كذا </w:t>
      </w:r>
      <w:r w:rsidR="00F20BAE">
        <w:rPr>
          <w:rtl/>
        </w:rPr>
        <w:br/>
      </w:r>
      <w:r w:rsidRPr="006216AF">
        <w:rPr>
          <w:rtl/>
        </w:rPr>
        <w:t>وكذا ، والقصة مشهورة</w:t>
      </w:r>
      <w:r w:rsidR="00410A32">
        <w:rPr>
          <w:rtl/>
        </w:rPr>
        <w:t xml:space="preserve"> .</w:t>
      </w:r>
    </w:p>
    <w:p w:rsidR="005F4626" w:rsidRPr="006216AF" w:rsidRDefault="005F4626" w:rsidP="003456D5">
      <w:pPr>
        <w:rPr>
          <w:rtl/>
        </w:rPr>
      </w:pPr>
      <w:r w:rsidRPr="006216AF">
        <w:rPr>
          <w:rtl/>
        </w:rPr>
        <w:t>436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3456D5">
        <w:rPr>
          <w:rFonts w:hint="cs"/>
          <w:rtl/>
        </w:rPr>
        <w:t xml:space="preserve"> </w:t>
      </w:r>
      <w:r>
        <w:rPr>
          <w:rtl/>
        </w:rPr>
        <w:t>ـ</w:t>
      </w:r>
      <w:r w:rsidR="003456D5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خالد قال : كنت بالعسكر فبلغني أنّ هناك </w:t>
      </w:r>
      <w:r w:rsidR="00F20BAE">
        <w:rPr>
          <w:rtl/>
        </w:rPr>
        <w:br/>
      </w:r>
      <w:r w:rsidRPr="006216AF">
        <w:rPr>
          <w:rtl/>
        </w:rPr>
        <w:t>رج</w:t>
      </w:r>
      <w:r w:rsidR="00AB693E">
        <w:rPr>
          <w:rtl/>
        </w:rPr>
        <w:t xml:space="preserve">لاً </w:t>
      </w:r>
      <w:r w:rsidRPr="006216AF">
        <w:rPr>
          <w:rtl/>
        </w:rPr>
        <w:t>محبوسا</w:t>
      </w:r>
      <w:r w:rsidR="00117529">
        <w:rPr>
          <w:rtl/>
        </w:rPr>
        <w:t>ً</w:t>
      </w:r>
      <w:r w:rsidRPr="006216AF">
        <w:rPr>
          <w:rtl/>
        </w:rPr>
        <w:t xml:space="preserve"> أتي به من ناحية الشام مكبو</w:t>
      </w:r>
      <w:r w:rsidR="00AB693E">
        <w:rPr>
          <w:rtl/>
        </w:rPr>
        <w:t xml:space="preserve">لاً </w:t>
      </w:r>
      <w:r w:rsidRPr="006216AF">
        <w:rPr>
          <w:rtl/>
        </w:rPr>
        <w:t>، فقالوا : إنّه تنبؤ حق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فأتيت الباب واستأذنت البواب حتّى وصلت إليه فإذا رجل </w:t>
      </w:r>
      <w:r w:rsidR="00F20BAE">
        <w:rPr>
          <w:rtl/>
        </w:rPr>
        <w:br/>
      </w:r>
      <w:r w:rsidRPr="006216AF">
        <w:rPr>
          <w:rtl/>
        </w:rPr>
        <w:t>له فهم وعقل ، فقلت له : يا هذا ما قصتك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إني كنت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بالشام أعبد الله تعالى في الموضع الذي </w:t>
      </w:r>
      <w:r w:rsidR="00F20BAE">
        <w:rPr>
          <w:rtl/>
        </w:rPr>
        <w:br/>
      </w:r>
      <w:r w:rsidRPr="006216AF">
        <w:rPr>
          <w:rtl/>
        </w:rPr>
        <w:t xml:space="preserve">يقال أنّه نصب فيه رأس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فبينما أنا ذات ليلة مقبل </w:t>
      </w:r>
      <w:r w:rsidR="00F20BAE">
        <w:rPr>
          <w:rtl/>
        </w:rPr>
        <w:br/>
      </w:r>
      <w:r w:rsidRPr="006216AF">
        <w:rPr>
          <w:rtl/>
        </w:rPr>
        <w:t>على المحراب أذكر الله تعالى إذ رأيت شخصا</w:t>
      </w:r>
      <w:r w:rsidR="001A74C8">
        <w:rPr>
          <w:rtl/>
        </w:rPr>
        <w:t>ً</w:t>
      </w:r>
      <w:r w:rsidRPr="006216AF">
        <w:rPr>
          <w:rtl/>
        </w:rPr>
        <w:t xml:space="preserve"> بين يدي ، فنظرت إليه </w:t>
      </w:r>
      <w:r w:rsidR="00F20BAE">
        <w:rPr>
          <w:rtl/>
        </w:rPr>
        <w:br/>
      </w:r>
      <w:r w:rsidRPr="006216AF">
        <w:rPr>
          <w:rtl/>
        </w:rPr>
        <w:t xml:space="preserve">فقال لي : </w:t>
      </w:r>
      <w:r w:rsidR="009F08E4" w:rsidRPr="006216AF">
        <w:rPr>
          <w:rtl/>
        </w:rPr>
        <w:t>«</w:t>
      </w:r>
      <w:r w:rsidRPr="006216AF">
        <w:rPr>
          <w:rtl/>
        </w:rPr>
        <w:t>قم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فقمت معه ، فمشى بي قلي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فإذا أنا في مسجد </w:t>
      </w:r>
      <w:r w:rsidR="00F20BAE">
        <w:rPr>
          <w:rtl/>
        </w:rPr>
        <w:br/>
      </w:r>
      <w:r w:rsidRPr="006216AF">
        <w:rPr>
          <w:rtl/>
        </w:rPr>
        <w:t xml:space="preserve">الكوفة ، فقال لي : </w:t>
      </w:r>
      <w:r w:rsidR="009F08E4" w:rsidRPr="006216AF">
        <w:rPr>
          <w:rtl/>
        </w:rPr>
        <w:t>«</w:t>
      </w:r>
      <w:r w:rsidRPr="006216AF">
        <w:rPr>
          <w:rtl/>
        </w:rPr>
        <w:t>تعرف هذا المسجد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نعم ، هذا مسجد </w:t>
      </w:r>
      <w:r w:rsidR="00F20BAE">
        <w:rPr>
          <w:rtl/>
        </w:rPr>
        <w:br/>
      </w:r>
      <w:r w:rsidRPr="006216AF">
        <w:rPr>
          <w:rtl/>
        </w:rPr>
        <w:t>الكوفة</w:t>
      </w:r>
      <w:r w:rsidR="00410A32">
        <w:rPr>
          <w:rtl/>
        </w:rPr>
        <w:t xml:space="preserve"> .</w:t>
      </w:r>
    </w:p>
    <w:p w:rsidR="003456D5" w:rsidRDefault="005F4626" w:rsidP="003456D5">
      <w:pPr>
        <w:rPr>
          <w:rStyle w:val="rfdLineChar"/>
        </w:rPr>
      </w:pPr>
      <w:r w:rsidRPr="006216AF">
        <w:rPr>
          <w:rtl/>
        </w:rPr>
        <w:t>قال : فصلّى وصلّيت معه ، ثمّ خرج وخرجت معه ، ومشى بي</w:t>
      </w:r>
      <w:r w:rsidR="003456D5">
        <w:rPr>
          <w:rFonts w:hint="cs"/>
          <w:rtl/>
        </w:rPr>
        <w:t xml:space="preserve"> </w:t>
      </w:r>
      <w:r w:rsidR="003456D5">
        <w:rPr>
          <w:rtl/>
        </w:rPr>
        <w:br/>
      </w:r>
      <w:r w:rsidR="003456D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الأعراف الآية : 171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الأعراف الآية : 1</w:t>
      </w:r>
      <w:r w:rsidR="00410A32">
        <w:rPr>
          <w:rStyle w:val="rfdFootnote"/>
          <w:rtl/>
        </w:rPr>
        <w:t xml:space="preserve"> .</w:t>
      </w:r>
    </w:p>
    <w:p w:rsidR="005F4626" w:rsidRPr="004E72E2" w:rsidRDefault="005F4626" w:rsidP="003456D5">
      <w:pPr>
        <w:pStyle w:val="rfdFootnote0"/>
        <w:rPr>
          <w:rtl/>
        </w:rPr>
      </w:pPr>
      <w:r w:rsidRPr="004E72E2">
        <w:rPr>
          <w:rtl/>
        </w:rPr>
        <w:t>3</w:t>
      </w:r>
      <w:r w:rsidR="003456D5">
        <w:rPr>
          <w:rFonts w:hint="cs"/>
          <w:rtl/>
        </w:rPr>
        <w:t xml:space="preserve"> </w:t>
      </w:r>
      <w:r w:rsidRPr="004E72E2">
        <w:rPr>
          <w:rtl/>
        </w:rPr>
        <w:t>ـ</w:t>
      </w:r>
      <w:r w:rsidR="003456D5">
        <w:rPr>
          <w:rFonts w:hint="cs"/>
          <w:rtl/>
        </w:rPr>
        <w:t xml:space="preserve"> </w:t>
      </w:r>
      <w:r w:rsidRPr="004E72E2">
        <w:rPr>
          <w:rtl/>
        </w:rPr>
        <w:t>بصائر الدرجات : 422</w:t>
      </w:r>
      <w:r w:rsidR="0096323A">
        <w:rPr>
          <w:rtl/>
        </w:rPr>
        <w:t xml:space="preserve"> / </w:t>
      </w:r>
      <w:r w:rsidRPr="004E72E2">
        <w:rPr>
          <w:rtl/>
        </w:rPr>
        <w:t>1 ، الكافي 1 : 411</w:t>
      </w:r>
      <w:r w:rsidR="0096323A">
        <w:rPr>
          <w:rtl/>
        </w:rPr>
        <w:t xml:space="preserve"> / </w:t>
      </w:r>
      <w:r w:rsidRPr="004E72E2">
        <w:rPr>
          <w:rtl/>
        </w:rPr>
        <w:t xml:space="preserve">1 ، الاختصاص : 320 ، </w:t>
      </w:r>
      <w:r w:rsidR="00F20BAE">
        <w:rPr>
          <w:rtl/>
        </w:rPr>
        <w:br/>
      </w:r>
      <w:r w:rsidRPr="004E72E2">
        <w:rPr>
          <w:rtl/>
        </w:rPr>
        <w:t xml:space="preserve">كشف الغمة 2 : 359 ، روضة الواعظين : 242 ، الخرائج والجرائح </w:t>
      </w:r>
      <w:r w:rsidR="00F20BAE">
        <w:rPr>
          <w:rtl/>
        </w:rPr>
        <w:br/>
      </w:r>
      <w:r w:rsidRPr="004E72E2">
        <w:rPr>
          <w:rtl/>
        </w:rPr>
        <w:t>1 : 380 ، دلائل الإ</w:t>
      </w:r>
      <w:r w:rsidR="001A74C8">
        <w:rPr>
          <w:rtl/>
        </w:rPr>
        <w:t>ِ</w:t>
      </w:r>
      <w:r w:rsidRPr="004E72E2">
        <w:rPr>
          <w:rtl/>
        </w:rPr>
        <w:t>مامة : 214 ، إعلام الور</w:t>
      </w:r>
      <w:r w:rsidRPr="003E24F6">
        <w:rPr>
          <w:rtl/>
        </w:rPr>
        <w:t>ى</w:t>
      </w:r>
      <w:r w:rsidR="001A74C8" w:rsidRPr="003E24F6">
        <w:rPr>
          <w:rtl/>
        </w:rPr>
        <w:t>ٰ</w:t>
      </w:r>
      <w:r w:rsidRPr="004E72E2">
        <w:rPr>
          <w:rtl/>
        </w:rPr>
        <w:t xml:space="preserve"> : 347 ، الفصول المهمة :</w:t>
      </w:r>
      <w:r w:rsidR="004E72E2">
        <w:rPr>
          <w:rtl/>
        </w:rPr>
        <w:t xml:space="preserve"> </w:t>
      </w:r>
      <w:r w:rsidR="00F20BAE">
        <w:rPr>
          <w:rtl/>
        </w:rPr>
        <w:br/>
      </w:r>
      <w:r w:rsidRPr="004E72E2">
        <w:rPr>
          <w:rtl/>
        </w:rPr>
        <w:t>253 ، نور الأبصار : 178 ، مدينة المعاجز 520</w:t>
      </w:r>
      <w:r w:rsidR="0096323A">
        <w:rPr>
          <w:rtl/>
        </w:rPr>
        <w:t xml:space="preserve"> / </w:t>
      </w:r>
      <w:r w:rsidRPr="004E72E2">
        <w:rPr>
          <w:rtl/>
        </w:rPr>
        <w:t xml:space="preserve">9 ، ملحقات احقاق </w:t>
      </w:r>
      <w:r w:rsidR="00F20BAE">
        <w:rPr>
          <w:rtl/>
        </w:rPr>
        <w:br/>
      </w:r>
      <w:r w:rsidRPr="004E72E2">
        <w:rPr>
          <w:rtl/>
        </w:rPr>
        <w:t xml:space="preserve">الحق 12 : 427 </w:t>
      </w:r>
      <w:r w:rsidR="00166E62" w:rsidRPr="004E72E2">
        <w:rPr>
          <w:rtl/>
        </w:rPr>
        <w:t>و 1</w:t>
      </w:r>
      <w:r w:rsidRPr="004E72E2">
        <w:rPr>
          <w:rtl/>
        </w:rPr>
        <w:t>9 : 597</w:t>
      </w:r>
      <w:r w:rsidR="00410A32">
        <w:rPr>
          <w:rtl/>
        </w:rPr>
        <w:t xml:space="preserve"> .</w:t>
      </w:r>
    </w:p>
    <w:p w:rsidR="005F4626" w:rsidRPr="006216AF" w:rsidRDefault="005F4626" w:rsidP="00273C4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فإذا أنا بمكّة ، فطاف بالبيت فطفت معه ، ثمّ خرج فمشى </w:t>
      </w:r>
      <w:r w:rsidR="00F20BAE">
        <w:rPr>
          <w:rtl/>
        </w:rPr>
        <w:br/>
      </w:r>
      <w:r w:rsidRPr="006216AF">
        <w:rPr>
          <w:rtl/>
        </w:rPr>
        <w:t>قلي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فإذا أنا بالموضع الذي كنت أعبد الله فيه بالشام ، وغاب </w:t>
      </w:r>
      <w:r w:rsidR="00F20BAE">
        <w:rPr>
          <w:rtl/>
        </w:rPr>
        <w:br/>
      </w:r>
      <w:r w:rsidRPr="006216AF">
        <w:rPr>
          <w:rtl/>
        </w:rPr>
        <w:t>الشخص عن عيني ، فبقيت متعجبا</w:t>
      </w:r>
      <w:r w:rsidR="00710374">
        <w:rPr>
          <w:rtl/>
        </w:rPr>
        <w:t>ً</w:t>
      </w:r>
      <w:r w:rsidRPr="006216AF">
        <w:rPr>
          <w:rtl/>
        </w:rPr>
        <w:t xml:space="preserve"> متهو</w:t>
      </w:r>
      <w:r w:rsidR="00AB693E">
        <w:rPr>
          <w:rtl/>
        </w:rPr>
        <w:t xml:space="preserve">لاً </w:t>
      </w:r>
      <w:r w:rsidRPr="006216AF">
        <w:rPr>
          <w:rtl/>
        </w:rPr>
        <w:t>مما رأيت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فلما كان في العام المقبل رأيت ذلك الشخص فاستبشرت به ، </w:t>
      </w:r>
      <w:r w:rsidR="00F20BAE">
        <w:rPr>
          <w:rtl/>
        </w:rPr>
        <w:br/>
      </w:r>
      <w:r w:rsidRPr="006216AF">
        <w:rPr>
          <w:rtl/>
        </w:rPr>
        <w:t xml:space="preserve">ودعاني فأجبته ، ففعل كما فعل في العام الماضي ، فلمّا أراد مفارقتي </w:t>
      </w:r>
      <w:r w:rsidR="00F20BAE">
        <w:rPr>
          <w:rtl/>
        </w:rPr>
        <w:br/>
      </w:r>
      <w:r w:rsidRPr="006216AF">
        <w:rPr>
          <w:rtl/>
        </w:rPr>
        <w:t xml:space="preserve">بالشام قلت له : سألتك بالذي أقدرك على ما رأيت منك </w:t>
      </w:r>
      <w:r w:rsidR="00335A4F">
        <w:rPr>
          <w:rtl/>
        </w:rPr>
        <w:t>إلّا</w:t>
      </w:r>
      <w:r w:rsidRPr="006216AF">
        <w:rPr>
          <w:rtl/>
        </w:rPr>
        <w:t xml:space="preserve"> أخبرتني </w:t>
      </w:r>
      <w:r w:rsidR="00F20BAE">
        <w:rPr>
          <w:rtl/>
        </w:rPr>
        <w:br/>
      </w:r>
      <w:r w:rsidRPr="006216AF">
        <w:rPr>
          <w:rtl/>
        </w:rPr>
        <w:t>من أنت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فأطرق طوي</w:t>
      </w:r>
      <w:r w:rsidR="00AB693E">
        <w:rPr>
          <w:rtl/>
        </w:rPr>
        <w:t xml:space="preserve">لاً </w:t>
      </w:r>
      <w:r w:rsidRPr="006216AF">
        <w:rPr>
          <w:rtl/>
        </w:rPr>
        <w:t>ثمّ</w:t>
      </w:r>
      <w:r w:rsidR="00307A1A">
        <w:rPr>
          <w:rtl/>
        </w:rPr>
        <w:t>َ</w:t>
      </w:r>
      <w:r w:rsidRPr="006216AF">
        <w:rPr>
          <w:rtl/>
        </w:rPr>
        <w:t xml:space="preserve"> نظر إليّ</w:t>
      </w:r>
      <w:r w:rsidR="00307A1A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أنا محمّد بن علي بن </w:t>
      </w:r>
      <w:r w:rsidR="00F20BAE">
        <w:rPr>
          <w:rtl/>
        </w:rPr>
        <w:br/>
      </w:r>
      <w:r w:rsidRPr="003E24F6">
        <w:rPr>
          <w:rtl/>
        </w:rPr>
        <w:t>موسى</w:t>
      </w:r>
      <w:r w:rsidR="00307A1A" w:rsidRPr="003E24F6">
        <w:rPr>
          <w:rtl/>
        </w:rPr>
        <w:t>ٰ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307A1A">
      <w:pPr>
        <w:rPr>
          <w:rtl/>
        </w:rPr>
      </w:pPr>
      <w:r w:rsidRPr="006216AF">
        <w:rPr>
          <w:rtl/>
        </w:rPr>
        <w:t>وتراقى الخبر إلى محمّد بن عبد الملك الزيّات فبعث إليّ</w:t>
      </w:r>
      <w:r w:rsidR="00307A1A">
        <w:rPr>
          <w:rtl/>
        </w:rPr>
        <w:t>َ</w:t>
      </w:r>
      <w:r w:rsidRPr="006216AF">
        <w:rPr>
          <w:rtl/>
        </w:rPr>
        <w:t xml:space="preserve"> وكبلني </w:t>
      </w:r>
      <w:r w:rsidR="00F20BAE">
        <w:rPr>
          <w:rtl/>
        </w:rPr>
        <w:br/>
      </w:r>
      <w:r w:rsidRPr="006216AF">
        <w:rPr>
          <w:rtl/>
        </w:rPr>
        <w:t>في الحديد ، وحملني إلى العراق وحبست كما ترى وادّ</w:t>
      </w:r>
      <w:r w:rsidR="00307A1A">
        <w:rPr>
          <w:rtl/>
        </w:rPr>
        <w:t>َ</w:t>
      </w:r>
      <w:r w:rsidRPr="006216AF">
        <w:rPr>
          <w:rtl/>
        </w:rPr>
        <w:t>عى عليّ</w:t>
      </w:r>
      <w:r w:rsidR="00307A1A">
        <w:rPr>
          <w:rtl/>
        </w:rPr>
        <w:t>َ</w:t>
      </w:r>
      <w:r w:rsidRPr="006216AF">
        <w:rPr>
          <w:rtl/>
        </w:rPr>
        <w:t xml:space="preserve"> </w:t>
      </w:r>
      <w:r w:rsidR="00F20BAE">
        <w:rPr>
          <w:rtl/>
        </w:rPr>
        <w:br/>
      </w:r>
      <w:r w:rsidRPr="006216AF">
        <w:rPr>
          <w:rtl/>
        </w:rPr>
        <w:t>المحال ، فقلت له : فارفع قصتك إلى محمّد بن عبد الملك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</w:t>
      </w:r>
      <w:r w:rsidR="006901B8">
        <w:rPr>
          <w:rtl/>
        </w:rPr>
        <w:t xml:space="preserve"> </w:t>
      </w:r>
      <w:r w:rsidR="00F20BAE">
        <w:rPr>
          <w:rtl/>
        </w:rPr>
        <w:br/>
      </w:r>
      <w:r w:rsidR="00307A1A">
        <w:rPr>
          <w:rtl/>
        </w:rPr>
        <w:t>إ</w:t>
      </w:r>
      <w:r w:rsidRPr="006216AF">
        <w:rPr>
          <w:rtl/>
        </w:rPr>
        <w:t>فعل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فكتبت عنه قصة شرحت أمره فيها ، ورفعتها إلى محمّد بن </w:t>
      </w:r>
      <w:r w:rsidR="00F20BAE">
        <w:rPr>
          <w:rtl/>
        </w:rPr>
        <w:br/>
      </w:r>
      <w:r w:rsidRPr="006216AF">
        <w:rPr>
          <w:rtl/>
        </w:rPr>
        <w:t xml:space="preserve">عبد الملك فوقع في ظهرها : قل للذي أخرجك من الشام في ليلة إلى </w:t>
      </w:r>
      <w:r w:rsidR="00F20BAE">
        <w:rPr>
          <w:rtl/>
        </w:rPr>
        <w:br/>
      </w:r>
      <w:r w:rsidRPr="006216AF">
        <w:rPr>
          <w:rtl/>
        </w:rPr>
        <w:t xml:space="preserve">الكوفة ومن الكوفة إلى المدينة ومنها إلى مكّة ومنها إلى الشام أن </w:t>
      </w:r>
      <w:r w:rsidR="00F20BAE">
        <w:rPr>
          <w:rtl/>
        </w:rPr>
        <w:br/>
      </w:r>
      <w:r w:rsidRPr="006216AF">
        <w:rPr>
          <w:rtl/>
        </w:rPr>
        <w:t>يخرجك من حبسك هذا</w:t>
      </w:r>
      <w:r w:rsidR="00410A32">
        <w:rPr>
          <w:rtl/>
        </w:rPr>
        <w:t xml:space="preserve"> .</w:t>
      </w:r>
    </w:p>
    <w:p w:rsidR="005F4626" w:rsidRPr="006216AF" w:rsidRDefault="005F4626" w:rsidP="00307A1A">
      <w:pPr>
        <w:rPr>
          <w:rtl/>
        </w:rPr>
      </w:pPr>
      <w:r w:rsidRPr="006216AF">
        <w:rPr>
          <w:rtl/>
        </w:rPr>
        <w:t xml:space="preserve">قال علي بن خالد : فغمني ذلك من أمره ، ورققت له ، وانصرفت </w:t>
      </w:r>
      <w:r w:rsidR="00F20BAE">
        <w:rPr>
          <w:rtl/>
        </w:rPr>
        <w:br/>
      </w:r>
      <w:r w:rsidRPr="006216AF">
        <w:rPr>
          <w:rtl/>
        </w:rPr>
        <w:t>محزونا</w:t>
      </w:r>
      <w:r w:rsidR="00307A1A">
        <w:rPr>
          <w:rtl/>
        </w:rPr>
        <w:t>ً</w:t>
      </w:r>
      <w:r w:rsidRPr="006216AF">
        <w:rPr>
          <w:rtl/>
        </w:rPr>
        <w:t xml:space="preserve"> عليه ، فلمّا كان من الغد باكرت الحبس لأعلمه بالحال وآمره </w:t>
      </w:r>
      <w:r w:rsidR="00F20BAE">
        <w:rPr>
          <w:rtl/>
        </w:rPr>
        <w:br/>
      </w:r>
      <w:r w:rsidRPr="006216AF">
        <w:rPr>
          <w:rtl/>
        </w:rPr>
        <w:t xml:space="preserve">بالصبر والرضى فوجدت الجند وأصحاب الحرس وصاحب السجن </w:t>
      </w:r>
      <w:r w:rsidR="00F20BAE">
        <w:rPr>
          <w:rtl/>
        </w:rPr>
        <w:br/>
      </w:r>
      <w:r w:rsidRPr="006216AF">
        <w:rPr>
          <w:rtl/>
        </w:rPr>
        <w:t>وخلقا</w:t>
      </w:r>
      <w:r w:rsidR="003456D5">
        <w:rPr>
          <w:rFonts w:hint="cs"/>
          <w:rtl/>
        </w:rPr>
        <w:t>ً</w:t>
      </w:r>
      <w:r w:rsidRPr="006216AF">
        <w:rPr>
          <w:rtl/>
        </w:rPr>
        <w:t xml:space="preserve"> عظيما</w:t>
      </w:r>
      <w:r w:rsidR="00307A1A">
        <w:rPr>
          <w:rtl/>
        </w:rPr>
        <w:t>ً</w:t>
      </w:r>
      <w:r w:rsidRPr="006216AF">
        <w:rPr>
          <w:rtl/>
        </w:rPr>
        <w:t xml:space="preserve"> من الناس يهرعون ، فسألت عن حالهم فقيل لي :</w:t>
      </w:r>
      <w:r w:rsidR="006901B8">
        <w:rPr>
          <w:rtl/>
        </w:rPr>
        <w:t xml:space="preserve"> </w:t>
      </w:r>
      <w:r w:rsidR="00F20BAE">
        <w:rPr>
          <w:rtl/>
        </w:rPr>
        <w:br/>
      </w:r>
      <w:r w:rsidRPr="006216AF">
        <w:rPr>
          <w:rtl/>
        </w:rPr>
        <w:t>المحمول من الشام المتنب</w:t>
      </w:r>
      <w:r w:rsidR="00307A1A">
        <w:rPr>
          <w:rtl/>
        </w:rPr>
        <w:t>یء</w:t>
      </w:r>
      <w:r w:rsidRPr="006216AF">
        <w:rPr>
          <w:rtl/>
        </w:rPr>
        <w:t xml:space="preserve"> افتقد البارحة فلا يدرى أخسفت به </w:t>
      </w:r>
      <w:r w:rsidR="00F20BAE">
        <w:rPr>
          <w:rtl/>
        </w:rPr>
        <w:br/>
      </w:r>
      <w:r w:rsidRPr="006216AF">
        <w:rPr>
          <w:rtl/>
        </w:rPr>
        <w:t>الأرض ، أم اختطفه الطير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وكان علي بن خالد زيديا</w:t>
      </w:r>
      <w:r w:rsidR="00307A1A">
        <w:rPr>
          <w:rtl/>
        </w:rPr>
        <w:t>ً</w:t>
      </w:r>
      <w:r w:rsidRPr="006216AF">
        <w:rPr>
          <w:rtl/>
        </w:rPr>
        <w:t xml:space="preserve"> فقال بالإ</w:t>
      </w:r>
      <w:r w:rsidR="00307A1A">
        <w:rPr>
          <w:rtl/>
        </w:rPr>
        <w:t>ِ</w:t>
      </w:r>
      <w:r w:rsidRPr="006216AF">
        <w:rPr>
          <w:rtl/>
        </w:rPr>
        <w:t xml:space="preserve">مامة لما رأى ذلك وحسن </w:t>
      </w:r>
      <w:r w:rsidR="00F20BAE">
        <w:rPr>
          <w:rtl/>
        </w:rPr>
        <w:br/>
      </w:r>
      <w:r w:rsidRPr="006216AF">
        <w:rPr>
          <w:rtl/>
        </w:rPr>
        <w:t>اعتقاده</w:t>
      </w:r>
      <w:r w:rsidR="00410A32">
        <w:rPr>
          <w:rtl/>
        </w:rPr>
        <w:t xml:space="preserve"> .</w:t>
      </w:r>
    </w:p>
    <w:p w:rsidR="006901B8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6901B8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مع الشجرة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3456D5">
      <w:pPr>
        <w:rPr>
          <w:rtl/>
        </w:rPr>
      </w:pPr>
      <w:r w:rsidRPr="006216AF">
        <w:rPr>
          <w:rtl/>
        </w:rPr>
        <w:t>437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3456D5">
        <w:rPr>
          <w:rFonts w:hint="cs"/>
          <w:rtl/>
        </w:rPr>
        <w:t xml:space="preserve"> </w:t>
      </w:r>
      <w:r>
        <w:rPr>
          <w:rtl/>
        </w:rPr>
        <w:t>ـ</w:t>
      </w:r>
      <w:r w:rsidR="003456D5">
        <w:rPr>
          <w:rFonts w:hint="cs"/>
          <w:rtl/>
        </w:rPr>
        <w:t xml:space="preserve"> </w:t>
      </w:r>
      <w:r w:rsidRPr="006216AF">
        <w:rPr>
          <w:rtl/>
        </w:rPr>
        <w:t xml:space="preserve">عن الريان بن شبيب ، قال : لمّا توجّه أبو جعفر </w:t>
      </w:r>
      <w:r w:rsidR="00276CED">
        <w:rPr>
          <w:rtl/>
        </w:rPr>
        <w:t xml:space="preserve">عليه </w:t>
      </w:r>
      <w:r w:rsidR="00F20BAE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من بغداد منصرفا</w:t>
      </w:r>
      <w:r w:rsidR="00816276">
        <w:rPr>
          <w:rtl/>
        </w:rPr>
        <w:t>ً</w:t>
      </w:r>
      <w:r w:rsidRPr="006216AF">
        <w:rPr>
          <w:rtl/>
        </w:rPr>
        <w:t xml:space="preserve"> من عند المأمون ، ومعه أمّ الفضل قاصدا</w:t>
      </w:r>
      <w:r w:rsidR="00816276">
        <w:rPr>
          <w:rtl/>
        </w:rPr>
        <w:t>ً</w:t>
      </w:r>
      <w:r w:rsidRPr="006216AF">
        <w:rPr>
          <w:rtl/>
        </w:rPr>
        <w:t xml:space="preserve"> </w:t>
      </w:r>
      <w:r w:rsidR="00F20BAE">
        <w:rPr>
          <w:rtl/>
        </w:rPr>
        <w:br/>
      </w:r>
      <w:r w:rsidRPr="006216AF">
        <w:rPr>
          <w:rtl/>
        </w:rPr>
        <w:t xml:space="preserve">بها إلى المدينة ، صار إلى شارع باب الكوفة ، ومعه الناس يشيعونه ، فانتهى </w:t>
      </w:r>
      <w:r w:rsidR="00F20BAE">
        <w:rPr>
          <w:rtl/>
        </w:rPr>
        <w:br/>
      </w:r>
      <w:r w:rsidRPr="006216AF">
        <w:rPr>
          <w:rtl/>
        </w:rPr>
        <w:t xml:space="preserve">إلى دار المسيب عند غروب الشمس ، فنزل ودخل المسجد ، وكان في </w:t>
      </w:r>
      <w:r w:rsidR="00F20BAE">
        <w:rPr>
          <w:rtl/>
        </w:rPr>
        <w:br/>
      </w:r>
      <w:r w:rsidRPr="006216AF">
        <w:rPr>
          <w:rtl/>
        </w:rPr>
        <w:t xml:space="preserve">صحنه نبقة لم تحمل بعد ، فدعا بكوز فيه ماء فتوضأ في أصل النبقة ، </w:t>
      </w:r>
      <w:r w:rsidR="00F20BAE">
        <w:rPr>
          <w:rtl/>
        </w:rPr>
        <w:br/>
      </w:r>
      <w:r w:rsidRPr="006216AF">
        <w:rPr>
          <w:rtl/>
        </w:rPr>
        <w:t xml:space="preserve">وقام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فصلّ</w:t>
      </w:r>
      <w:r w:rsidR="00816276">
        <w:rPr>
          <w:rtl/>
        </w:rPr>
        <w:t>َ</w:t>
      </w:r>
      <w:r w:rsidRPr="006216AF">
        <w:rPr>
          <w:rtl/>
        </w:rPr>
        <w:t xml:space="preserve">ى بالناس صلاة المغرب ، فقرأ في الأولى منها </w:t>
      </w:r>
      <w:r w:rsidR="00F20BAE">
        <w:rPr>
          <w:rtl/>
        </w:rPr>
        <w:br/>
      </w:r>
      <w:r w:rsidRPr="006216AF">
        <w:rPr>
          <w:rStyle w:val="rfdAlaem"/>
          <w:rtl/>
        </w:rPr>
        <w:t>(</w:t>
      </w:r>
      <w:r w:rsidR="00816276" w:rsidRPr="00816276">
        <w:rPr>
          <w:rStyle w:val="rfdAie"/>
          <w:rtl/>
        </w:rPr>
        <w:t xml:space="preserve"> الْحَمْدُ</w:t>
      </w:r>
      <w:r w:rsidRPr="00816276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و</w:t>
      </w:r>
      <w:r w:rsidR="007C2B40">
        <w:rPr>
          <w:rtl/>
        </w:rPr>
        <w:t xml:space="preserve"> </w:t>
      </w:r>
      <w:r w:rsidRPr="006216AF">
        <w:rPr>
          <w:rStyle w:val="rfdAlaem"/>
          <w:rtl/>
        </w:rPr>
        <w:t>(</w:t>
      </w:r>
      <w:r w:rsidR="00816276" w:rsidRPr="00816276">
        <w:rPr>
          <w:rStyle w:val="rfdAie"/>
          <w:rtl/>
        </w:rPr>
        <w:t xml:space="preserve"> إِذَا جَاءَ نَصْرُ اللَّـهِ</w:t>
      </w:r>
      <w:r w:rsidRPr="00816276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وفي الثانية </w:t>
      </w:r>
      <w:r w:rsidRPr="006216AF">
        <w:rPr>
          <w:rStyle w:val="rfdAlaem"/>
          <w:rtl/>
        </w:rPr>
        <w:t>(</w:t>
      </w:r>
      <w:r w:rsidR="00816276" w:rsidRPr="00816276">
        <w:rPr>
          <w:rStyle w:val="rfdAie"/>
          <w:rtl/>
        </w:rPr>
        <w:t xml:space="preserve"> الْحَمْدُ</w:t>
      </w:r>
      <w:r w:rsidRPr="00816276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و</w:t>
      </w:r>
      <w:r w:rsidR="007C2B40">
        <w:rPr>
          <w:rtl/>
        </w:rPr>
        <w:t xml:space="preserve"> </w:t>
      </w:r>
      <w:r w:rsidRPr="006216AF">
        <w:rPr>
          <w:rStyle w:val="rfdAlaem"/>
          <w:rtl/>
        </w:rPr>
        <w:t>(</w:t>
      </w:r>
      <w:r w:rsidR="00816276" w:rsidRPr="00816276">
        <w:rPr>
          <w:rStyle w:val="rfdAie"/>
          <w:rtl/>
        </w:rPr>
        <w:t xml:space="preserve"> قُلْ هُوَ اللَّـهُ </w:t>
      </w:r>
      <w:r w:rsidR="00816276">
        <w:rPr>
          <w:rStyle w:val="rfdAie"/>
          <w:rtl/>
        </w:rPr>
        <w:br/>
      </w:r>
      <w:r w:rsidR="00816276" w:rsidRPr="00816276">
        <w:rPr>
          <w:rStyle w:val="rfdAie"/>
          <w:rtl/>
        </w:rPr>
        <w:t>أَحَدٌ</w:t>
      </w:r>
      <w:r w:rsidRPr="00816276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وقنت قبل ركوعه فيها وصلّى الثالثة وتشهّد وسلّم ، ثمّ جلس </w:t>
      </w:r>
      <w:r w:rsidR="00F20BAE">
        <w:rPr>
          <w:rtl/>
        </w:rPr>
        <w:br/>
      </w:r>
      <w:r w:rsidRPr="006216AF">
        <w:rPr>
          <w:rtl/>
        </w:rPr>
        <w:t xml:space="preserve">هنيهة يذكر الله تعالى عز وجل اسمه وقام من غير أن يعقّب ، وصلّى </w:t>
      </w:r>
      <w:r w:rsidR="00F20BAE">
        <w:rPr>
          <w:rtl/>
        </w:rPr>
        <w:br/>
      </w:r>
      <w:r w:rsidRPr="006216AF">
        <w:rPr>
          <w:rtl/>
        </w:rPr>
        <w:t>النوافل أربع ركعات وعقّب بعدها ، وسجد سجدتي الشكر ، ثمّ خرج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انتهى إلى النبقة رآها الناس وقد حملت حم</w:t>
      </w:r>
      <w:r w:rsidR="00AB693E">
        <w:rPr>
          <w:rtl/>
        </w:rPr>
        <w:t xml:space="preserve">لاً </w:t>
      </w:r>
      <w:r w:rsidRPr="006216AF">
        <w:rPr>
          <w:rtl/>
        </w:rPr>
        <w:t>حسنا</w:t>
      </w:r>
      <w:r w:rsidR="00816276">
        <w:rPr>
          <w:rtl/>
        </w:rPr>
        <w:t>ً</w:t>
      </w:r>
      <w:r w:rsidRPr="006216AF">
        <w:rPr>
          <w:rtl/>
        </w:rPr>
        <w:t xml:space="preserve"> ، </w:t>
      </w:r>
      <w:r w:rsidR="00F20BAE">
        <w:rPr>
          <w:rtl/>
        </w:rPr>
        <w:br/>
      </w:r>
      <w:r w:rsidRPr="006216AF">
        <w:rPr>
          <w:rtl/>
        </w:rPr>
        <w:t>فتعجبوا من ذلك ، وأكلوا منها ، فوجدوه نبقا</w:t>
      </w:r>
      <w:r w:rsidR="00816276">
        <w:rPr>
          <w:rtl/>
        </w:rPr>
        <w:t>ً</w:t>
      </w:r>
      <w:r w:rsidRPr="006216AF">
        <w:rPr>
          <w:rtl/>
        </w:rPr>
        <w:t xml:space="preserve"> حلوا</w:t>
      </w:r>
      <w:r w:rsidR="00816276">
        <w:rPr>
          <w:rtl/>
        </w:rPr>
        <w:t>ً</w:t>
      </w:r>
      <w:r w:rsidRPr="006216AF">
        <w:rPr>
          <w:rtl/>
        </w:rPr>
        <w:t xml:space="preserve"> لا عجم له ، وودعوه </w:t>
      </w:r>
      <w:r w:rsidR="00F20BAE">
        <w:rPr>
          <w:rtl/>
        </w:rPr>
        <w:br/>
      </w:r>
      <w:r w:rsidRPr="006216AF">
        <w:rPr>
          <w:rtl/>
        </w:rPr>
        <w:t xml:space="preserve">ومضى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وقته إلى المدينة</w:t>
      </w:r>
      <w:r w:rsidR="00410A32">
        <w:rPr>
          <w:rtl/>
        </w:rPr>
        <w:t xml:space="preserve"> .</w:t>
      </w:r>
    </w:p>
    <w:p w:rsidR="003261C3" w:rsidRDefault="003261C3" w:rsidP="003261C3">
      <w:pPr>
        <w:rPr>
          <w:rStyle w:val="rfdLineChar"/>
        </w:rPr>
      </w:pP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3261C3">
      <w:pPr>
        <w:pStyle w:val="rfdFootnote0"/>
        <w:rPr>
          <w:rtl/>
        </w:rPr>
      </w:pPr>
      <w:r w:rsidRPr="006216AF">
        <w:rPr>
          <w:rtl/>
        </w:rPr>
        <w:t>1</w:t>
      </w:r>
      <w:r w:rsidR="003261C3">
        <w:rPr>
          <w:rFonts w:hint="cs"/>
          <w:rtl/>
        </w:rPr>
        <w:t xml:space="preserve"> </w:t>
      </w:r>
      <w:r>
        <w:rPr>
          <w:rtl/>
        </w:rPr>
        <w:t>ـ</w:t>
      </w:r>
      <w:r w:rsidR="003261C3">
        <w:rPr>
          <w:rFonts w:hint="cs"/>
          <w:rtl/>
        </w:rPr>
        <w:t xml:space="preserve"> </w:t>
      </w:r>
      <w:r w:rsidRPr="006216AF">
        <w:rPr>
          <w:rtl/>
        </w:rPr>
        <w:t>إرشاد المفيد : 323 ، مضمونه ، مناقب ابن شهر</w:t>
      </w:r>
      <w:r w:rsidR="00816276">
        <w:rPr>
          <w:rtl/>
        </w:rPr>
        <w:t>ا</w:t>
      </w:r>
      <w:r w:rsidRPr="006216AF">
        <w:rPr>
          <w:rtl/>
        </w:rPr>
        <w:t xml:space="preserve">شوب 4 : 390 ، </w:t>
      </w:r>
      <w:r w:rsidR="00F20BAE">
        <w:rPr>
          <w:rtl/>
        </w:rPr>
        <w:br/>
      </w:r>
      <w:r w:rsidRPr="006216AF">
        <w:rPr>
          <w:rtl/>
        </w:rPr>
        <w:t>باختصار ، كشف الغمة 2 : 358</w:t>
      </w:r>
      <w:r w:rsidR="00410A32">
        <w:rPr>
          <w:rtl/>
        </w:rPr>
        <w:t xml:space="preserve"> .</w:t>
      </w:r>
    </w:p>
    <w:p w:rsidR="0022661D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7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22661D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من العلم بحديث النفس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أربعة أحاديث</w:t>
      </w:r>
    </w:p>
    <w:p w:rsidR="005F4626" w:rsidRPr="006216AF" w:rsidRDefault="005F4626" w:rsidP="00656316">
      <w:pPr>
        <w:rPr>
          <w:rtl/>
        </w:rPr>
      </w:pPr>
      <w:r w:rsidRPr="006216AF">
        <w:rPr>
          <w:rtl/>
        </w:rPr>
        <w:t>438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656316">
        <w:rPr>
          <w:rFonts w:hint="cs"/>
          <w:rtl/>
        </w:rPr>
        <w:t xml:space="preserve"> </w:t>
      </w:r>
      <w:r>
        <w:rPr>
          <w:rtl/>
        </w:rPr>
        <w:t>ـ</w:t>
      </w:r>
      <w:r w:rsidR="00656316">
        <w:rPr>
          <w:rFonts w:hint="cs"/>
          <w:rtl/>
        </w:rPr>
        <w:t xml:space="preserve"> </w:t>
      </w:r>
      <w:r w:rsidRPr="006216AF">
        <w:rPr>
          <w:rtl/>
        </w:rPr>
        <w:t xml:space="preserve">عن محمد بن عيسى ، قال : دخلت على أبي جعفر </w:t>
      </w:r>
      <w:r w:rsidR="00265601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بالمدينة وهو نازل في دار بزيع فسلّمت عليه ، وقلت في </w:t>
      </w:r>
      <w:r w:rsidR="00265601">
        <w:rPr>
          <w:rtl/>
        </w:rPr>
        <w:br/>
      </w:r>
      <w:r w:rsidRPr="006216AF">
        <w:rPr>
          <w:rtl/>
        </w:rPr>
        <w:t>نفسي : أستعطفه على زكريا بن آدم ؛ ثمّ رجعت إلى نفسي وقلت : م</w:t>
      </w:r>
      <w:r w:rsidR="00933413">
        <w:rPr>
          <w:rtl/>
        </w:rPr>
        <w:t>َ</w:t>
      </w:r>
      <w:r w:rsidRPr="006216AF">
        <w:rPr>
          <w:rtl/>
        </w:rPr>
        <w:t xml:space="preserve">ن </w:t>
      </w:r>
      <w:r w:rsidR="00265601">
        <w:rPr>
          <w:rtl/>
        </w:rPr>
        <w:br/>
      </w:r>
      <w:r w:rsidRPr="006216AF">
        <w:rPr>
          <w:rtl/>
        </w:rPr>
        <w:t>أنا فأعترض في هذا أو شبهه بمولاي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هو أعلم بما يصنع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لي </w:t>
      </w:r>
      <w:r w:rsidR="00265601">
        <w:rPr>
          <w:rtl/>
        </w:rPr>
        <w:br/>
      </w:r>
      <w:r w:rsidRPr="006216AF">
        <w:rPr>
          <w:rtl/>
        </w:rPr>
        <w:t xml:space="preserve">بأعلى صوته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على مثل أبي </w:t>
      </w:r>
      <w:r w:rsidRPr="003E24F6">
        <w:rPr>
          <w:rtl/>
        </w:rPr>
        <w:t>يحيى</w:t>
      </w:r>
      <w:r w:rsidR="00933413" w:rsidRPr="003E24F6">
        <w:rPr>
          <w:rtl/>
        </w:rPr>
        <w:t>ٰ</w:t>
      </w:r>
      <w:r w:rsidRPr="003E24F6">
        <w:rPr>
          <w:rtl/>
        </w:rPr>
        <w:t xml:space="preserve"> لا</w:t>
      </w:r>
      <w:r w:rsidRPr="006216AF">
        <w:rPr>
          <w:rtl/>
        </w:rPr>
        <w:t xml:space="preserve"> تعجل ، وقد كان من خدمته </w:t>
      </w:r>
      <w:r w:rsidR="00265601">
        <w:rPr>
          <w:rtl/>
        </w:rPr>
        <w:br/>
      </w:r>
      <w:r w:rsidRPr="006216AF">
        <w:rPr>
          <w:rtl/>
        </w:rPr>
        <w:t>لأبي ما كان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56316">
      <w:pPr>
        <w:rPr>
          <w:rtl/>
        </w:rPr>
      </w:pPr>
      <w:r w:rsidRPr="006216AF">
        <w:rPr>
          <w:rtl/>
        </w:rPr>
        <w:t>439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656316">
        <w:rPr>
          <w:rFonts w:hint="cs"/>
          <w:rtl/>
        </w:rPr>
        <w:t xml:space="preserve"> ـ </w:t>
      </w:r>
      <w:r w:rsidRPr="006216AF">
        <w:rPr>
          <w:rtl/>
        </w:rPr>
        <w:t xml:space="preserve">عن علي بن أسباط ، قال : رأيت أبا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265601">
        <w:rPr>
          <w:rtl/>
        </w:rPr>
        <w:br/>
      </w:r>
      <w:r w:rsidRPr="006216AF">
        <w:rPr>
          <w:rtl/>
        </w:rPr>
        <w:t xml:space="preserve">وهو يقول : </w:t>
      </w:r>
      <w:r w:rsidR="009F08E4" w:rsidRPr="006216AF">
        <w:rPr>
          <w:rtl/>
        </w:rPr>
        <w:t>«</w:t>
      </w:r>
      <w:r w:rsidRPr="006216AF">
        <w:rPr>
          <w:rtl/>
        </w:rPr>
        <w:t>إنّ الله تبارك وتعالى احتجّ في الإ</w:t>
      </w:r>
      <w:r w:rsidR="00933413">
        <w:rPr>
          <w:rtl/>
        </w:rPr>
        <w:t>ِ</w:t>
      </w:r>
      <w:r w:rsidRPr="006216AF">
        <w:rPr>
          <w:rtl/>
        </w:rPr>
        <w:t xml:space="preserve">مامة بمثل ما احتجّ في </w:t>
      </w:r>
      <w:r w:rsidR="00265601">
        <w:rPr>
          <w:rtl/>
        </w:rPr>
        <w:br/>
      </w:r>
      <w:r w:rsidRPr="006216AF">
        <w:rPr>
          <w:rtl/>
        </w:rPr>
        <w:t xml:space="preserve">النبوة ، قال الله تعالى : </w:t>
      </w:r>
      <w:r w:rsidRPr="006216AF">
        <w:rPr>
          <w:rStyle w:val="rfdAlaem"/>
          <w:rtl/>
        </w:rPr>
        <w:t>(</w:t>
      </w:r>
      <w:r w:rsidR="00933413" w:rsidRPr="00933413">
        <w:rPr>
          <w:rStyle w:val="rfdAie"/>
          <w:rtl/>
        </w:rPr>
        <w:t xml:space="preserve"> وَآتَيْنَاهُ الْحُكْمَ صَبِيًّا</w:t>
      </w:r>
      <w:r w:rsidRPr="00933413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وقال : </w:t>
      </w:r>
      <w:r w:rsidRPr="006216AF">
        <w:rPr>
          <w:rStyle w:val="rfdAlaem"/>
          <w:rtl/>
        </w:rPr>
        <w:t>(</w:t>
      </w:r>
      <w:r w:rsidR="00933413" w:rsidRPr="00933413">
        <w:rPr>
          <w:rStyle w:val="rfdAie"/>
          <w:rtl/>
        </w:rPr>
        <w:t xml:space="preserve"> حَتَّىٰ إِذَا </w:t>
      </w:r>
      <w:r w:rsidR="00933413">
        <w:rPr>
          <w:rStyle w:val="rfdAie"/>
          <w:rtl/>
        </w:rPr>
        <w:br/>
      </w:r>
      <w:r w:rsidR="00933413" w:rsidRPr="00933413">
        <w:rPr>
          <w:rStyle w:val="rfdAie"/>
          <w:rtl/>
        </w:rPr>
        <w:t>بَلَغَ أَشُدَّهُ وَبَلَغَ أَرْبَعِينَ سَنَةً</w:t>
      </w:r>
      <w:r w:rsidRPr="00933413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فقد يجوز أن يؤتى الحكم وهو صبي</w:t>
      </w:r>
      <w:r w:rsidR="00410A32">
        <w:rPr>
          <w:rtl/>
        </w:rPr>
        <w:t xml:space="preserve"> .</w:t>
      </w:r>
      <w:r w:rsidR="0022661D">
        <w:rPr>
          <w:rtl/>
        </w:rPr>
        <w:t xml:space="preserve"> </w:t>
      </w:r>
      <w:r w:rsidR="00265601">
        <w:rPr>
          <w:rtl/>
        </w:rPr>
        <w:br/>
      </w:r>
      <w:r w:rsidRPr="006216AF">
        <w:rPr>
          <w:rtl/>
        </w:rPr>
        <w:t>ويجوز أن يؤتاه وهو ابن أربعين سنة</w:t>
      </w:r>
      <w:r w:rsidR="00410A32">
        <w:rPr>
          <w:rtl/>
        </w:rPr>
        <w:t xml:space="preserve"> .</w:t>
      </w:r>
    </w:p>
    <w:p w:rsidR="00656316" w:rsidRPr="00656316" w:rsidRDefault="00656316" w:rsidP="00656316">
      <w:pPr>
        <w:pStyle w:val="rfdLine"/>
      </w:pPr>
      <w:r w:rsidRPr="00656316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مدينة المعاجز : 523</w:t>
      </w:r>
      <w:r w:rsidR="0096323A">
        <w:rPr>
          <w:rtl/>
        </w:rPr>
        <w:t xml:space="preserve"> / </w:t>
      </w:r>
      <w:r w:rsidRPr="006216AF">
        <w:rPr>
          <w:rtl/>
        </w:rPr>
        <w:t>61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عنه مدينة المعاجز : 521 ح 11 وعن الكافي : 1</w:t>
      </w:r>
      <w:r w:rsidR="0096323A">
        <w:rPr>
          <w:rtl/>
        </w:rPr>
        <w:t xml:space="preserve"> / </w:t>
      </w:r>
      <w:r w:rsidRPr="006216AF">
        <w:rPr>
          <w:rtl/>
        </w:rPr>
        <w:t>413 ح 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مريم الآية : 12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الأحقاف الآية : 15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5631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440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656316">
        <w:rPr>
          <w:rFonts w:hint="cs"/>
          <w:rtl/>
        </w:rPr>
        <w:t xml:space="preserve"> </w:t>
      </w:r>
      <w:r>
        <w:rPr>
          <w:rtl/>
        </w:rPr>
        <w:t>ـ</w:t>
      </w:r>
      <w:r w:rsidR="00656316">
        <w:rPr>
          <w:rFonts w:hint="cs"/>
          <w:rtl/>
        </w:rPr>
        <w:t xml:space="preserve"> </w:t>
      </w:r>
      <w:r w:rsidRPr="006216AF">
        <w:rPr>
          <w:rtl/>
        </w:rPr>
        <w:t xml:space="preserve">عن أبي هاشم الجعفري ، قال : سألني جمّال أن أكلّم </w:t>
      </w:r>
      <w:r w:rsidR="00265601">
        <w:rPr>
          <w:rtl/>
        </w:rPr>
        <w:br/>
      </w:r>
      <w:r w:rsidRPr="006216AF">
        <w:rPr>
          <w:rtl/>
        </w:rPr>
        <w:t>أبا جعفر ليدخله في بعض أموره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فدخلت عليه لأكلمه ، فوجدته يأكل مع جماعة ، فلم </w:t>
      </w:r>
      <w:r w:rsidR="00265601">
        <w:rPr>
          <w:rtl/>
        </w:rPr>
        <w:br/>
      </w:r>
      <w:r w:rsidRPr="006216AF">
        <w:rPr>
          <w:rtl/>
        </w:rPr>
        <w:t xml:space="preserve">يمكنني كلامه ، فقال : </w:t>
      </w:r>
      <w:r w:rsidR="009F08E4" w:rsidRPr="006216AF">
        <w:rPr>
          <w:rtl/>
        </w:rPr>
        <w:t>«</w:t>
      </w:r>
      <w:r w:rsidRPr="006216AF">
        <w:rPr>
          <w:rtl/>
        </w:rPr>
        <w:t>يا أبا هاشم ، كل من هذا الذي بين يدي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</w:t>
      </w:r>
      <w:r w:rsidR="00265601">
        <w:rPr>
          <w:rtl/>
        </w:rPr>
        <w:br/>
      </w:r>
      <w:r w:rsidRPr="006216AF">
        <w:rPr>
          <w:rtl/>
        </w:rPr>
        <w:t xml:space="preserve">قال ابتداء منه من غير مسألة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غلام ، انظر إلى الجمّال الذي أتانا </w:t>
      </w:r>
      <w:r w:rsidR="00265601">
        <w:rPr>
          <w:rtl/>
        </w:rPr>
        <w:br/>
      </w:r>
      <w:r w:rsidRPr="006216AF">
        <w:rPr>
          <w:rtl/>
        </w:rPr>
        <w:t>به أبو هاشم</w:t>
      </w:r>
      <w:r w:rsidR="00410A32">
        <w:rPr>
          <w:rtl/>
        </w:rPr>
        <w:t xml:space="preserve"> .</w:t>
      </w:r>
    </w:p>
    <w:p w:rsidR="005F4626" w:rsidRPr="006216AF" w:rsidRDefault="005F4626" w:rsidP="00656316">
      <w:pPr>
        <w:rPr>
          <w:rtl/>
        </w:rPr>
      </w:pPr>
      <w:r w:rsidRPr="006216AF">
        <w:rPr>
          <w:rtl/>
        </w:rPr>
        <w:t>441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656316">
        <w:rPr>
          <w:rFonts w:hint="cs"/>
          <w:rtl/>
        </w:rPr>
        <w:t xml:space="preserve"> </w:t>
      </w:r>
      <w:r>
        <w:rPr>
          <w:rtl/>
        </w:rPr>
        <w:t>ـ</w:t>
      </w:r>
      <w:r w:rsidR="00656316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مهزيار ، قال : حدّثني محمد بن الفرج أنّه </w:t>
      </w:r>
      <w:r w:rsidR="00265601">
        <w:rPr>
          <w:rtl/>
        </w:rPr>
        <w:br/>
      </w:r>
      <w:r w:rsidRPr="006216AF">
        <w:rPr>
          <w:rtl/>
        </w:rPr>
        <w:t xml:space="preserve">قال : ليتني إذا دخلت على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كساني ثوبين </w:t>
      </w:r>
      <w:r w:rsidR="00265601">
        <w:rPr>
          <w:rtl/>
        </w:rPr>
        <w:br/>
      </w:r>
      <w:r w:rsidRPr="006216AF">
        <w:rPr>
          <w:rtl/>
        </w:rPr>
        <w:t>قطوانين ممّا لبسه أحرم فيهما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فدخلت عليه بشرف وعليه رداء قطواني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يلبسه ، فأخذه </w:t>
      </w:r>
      <w:r w:rsidR="00265601">
        <w:rPr>
          <w:rtl/>
        </w:rPr>
        <w:br/>
      </w:r>
      <w:r w:rsidRPr="006216AF">
        <w:rPr>
          <w:rtl/>
        </w:rPr>
        <w:t xml:space="preserve">وحوّله من هذا العاتق إلى الآخر ، ثمّ إنّه أخذ من ظهره وبدنه إلى آخر </w:t>
      </w:r>
      <w:r w:rsidR="00265601">
        <w:rPr>
          <w:rtl/>
        </w:rPr>
        <w:br/>
      </w:r>
      <w:r w:rsidRPr="006216AF">
        <w:rPr>
          <w:rtl/>
        </w:rPr>
        <w:t xml:space="preserve">يلبسه خلفه ، فقال : </w:t>
      </w:r>
      <w:r w:rsidR="009F08E4" w:rsidRPr="006216AF">
        <w:rPr>
          <w:rtl/>
        </w:rPr>
        <w:t>«</w:t>
      </w:r>
      <w:r w:rsidRPr="006216AF">
        <w:rPr>
          <w:rtl/>
        </w:rPr>
        <w:t>أحرم فيهما ، بارك الله 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56316" w:rsidRPr="00656316" w:rsidRDefault="00656316" w:rsidP="00656316">
      <w:pPr>
        <w:pStyle w:val="rfdLine"/>
      </w:pPr>
      <w:r w:rsidRPr="006F4D9E">
        <w:rPr>
          <w:rStyle w:val="rfdNormal0Char"/>
          <w:rtl/>
        </w:rPr>
        <w:br/>
      </w:r>
      <w:r w:rsidRPr="006F4D9E">
        <w:rPr>
          <w:rStyle w:val="rfdNormal0Char"/>
          <w:rFonts w:hint="cs"/>
          <w:rtl/>
        </w:rPr>
        <w:br/>
      </w:r>
      <w:r w:rsidRPr="006F4D9E">
        <w:rPr>
          <w:rStyle w:val="rfdNormal0Char"/>
          <w:rFonts w:hint="cs"/>
          <w:rtl/>
        </w:rPr>
        <w:br/>
      </w:r>
      <w:r w:rsidRPr="006F4D9E">
        <w:rPr>
          <w:rStyle w:val="rfdNormal0Char"/>
          <w:rtl/>
        </w:rPr>
        <w:br/>
      </w:r>
      <w:r w:rsidRPr="006F4D9E">
        <w:rPr>
          <w:rStyle w:val="rfdNormal0Char"/>
          <w:rFonts w:hint="cs"/>
          <w:rtl/>
        </w:rPr>
        <w:br/>
      </w:r>
      <w:r w:rsidRPr="006F4D9E">
        <w:rPr>
          <w:rStyle w:val="rfdNormal0Char"/>
          <w:rtl/>
        </w:rPr>
        <w:br/>
      </w:r>
      <w:r w:rsidRPr="006F4D9E">
        <w:rPr>
          <w:rStyle w:val="rfdNormal0Char"/>
          <w:rFonts w:hint="cs"/>
          <w:rtl/>
        </w:rPr>
        <w:br/>
      </w:r>
      <w:r w:rsidRPr="006F4D9E">
        <w:rPr>
          <w:rStyle w:val="rfdNormal0Char"/>
          <w:rtl/>
        </w:rPr>
        <w:br/>
      </w:r>
      <w:r w:rsidRPr="006F4D9E">
        <w:rPr>
          <w:rStyle w:val="rfdNormal0Char"/>
          <w:rFonts w:hint="cs"/>
          <w:rtl/>
        </w:rPr>
        <w:br/>
      </w:r>
      <w:r w:rsidRPr="00656316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="00933413">
        <w:rPr>
          <w:rtl/>
        </w:rPr>
        <w:t>مناقب ابن شهرا</w:t>
      </w:r>
      <w:r w:rsidRPr="006216AF">
        <w:rPr>
          <w:rtl/>
        </w:rPr>
        <w:t>شوب 4 : 390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عنه مدينة المعاجز : 534 ح 65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القطواني : نسبة إلى موضع بالكوفة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لسان العرب 15 : 191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قطا</w:t>
      </w:r>
      <w:r w:rsidR="003E76E8">
        <w:rPr>
          <w:rStyle w:val="rfdFootnote"/>
          <w:rtl/>
        </w:rPr>
        <w:t>)</w:t>
      </w:r>
      <w:r w:rsidRPr="006216AF">
        <w:rPr>
          <w:rStyle w:val="rfdFootnote"/>
          <w:rtl/>
        </w:rPr>
        <w:t xml:space="preserve"> </w:t>
      </w:r>
      <w:r w:rsidR="00265601">
        <w:rPr>
          <w:rStyle w:val="rfdFootnote"/>
          <w:rtl/>
        </w:rPr>
        <w:br/>
      </w:r>
      <w:r w:rsidRPr="006216AF">
        <w:rPr>
          <w:rStyle w:val="rfdFootnote"/>
          <w:rtl/>
        </w:rPr>
        <w:t>ومعجم البلدان 4 : 375</w:t>
      </w:r>
      <w:r w:rsidR="00410A32">
        <w:rPr>
          <w:rStyle w:val="rfdFootnote"/>
          <w:rtl/>
        </w:rPr>
        <w:t xml:space="preserve"> .</w:t>
      </w:r>
    </w:p>
    <w:p w:rsidR="0022661D" w:rsidRDefault="005F4626" w:rsidP="001F459E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8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22661D" w:rsidRDefault="005F4626" w:rsidP="001F459E">
      <w:pPr>
        <w:pStyle w:val="Heading2Center"/>
        <w:rPr>
          <w:rtl/>
        </w:rPr>
      </w:pPr>
      <w:r w:rsidRPr="006216AF">
        <w:rPr>
          <w:rtl/>
        </w:rPr>
        <w:t>في بيان ظهور آياته من العلم بالآجال</w:t>
      </w:r>
    </w:p>
    <w:p w:rsidR="005F4626" w:rsidRPr="006216AF" w:rsidRDefault="005F4626" w:rsidP="001F459E">
      <w:pPr>
        <w:pStyle w:val="rfdCenterBold2"/>
        <w:rPr>
          <w:rtl/>
        </w:rPr>
      </w:pPr>
      <w:r w:rsidRPr="006216AF">
        <w:rPr>
          <w:rtl/>
        </w:rPr>
        <w:t>وفيه : ثلاثة أحاديث</w:t>
      </w:r>
    </w:p>
    <w:p w:rsidR="005F4626" w:rsidRPr="006216AF" w:rsidRDefault="005F4626" w:rsidP="006F4D9E">
      <w:pPr>
        <w:rPr>
          <w:rtl/>
        </w:rPr>
      </w:pPr>
      <w:r w:rsidRPr="006216AF">
        <w:rPr>
          <w:rtl/>
        </w:rPr>
        <w:t>442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6F4D9E">
        <w:rPr>
          <w:rFonts w:hint="cs"/>
          <w:rtl/>
        </w:rPr>
        <w:t xml:space="preserve"> </w:t>
      </w:r>
      <w:r>
        <w:rPr>
          <w:rtl/>
        </w:rPr>
        <w:t>ـ</w:t>
      </w:r>
      <w:r w:rsidR="006F4D9E">
        <w:rPr>
          <w:rFonts w:hint="cs"/>
          <w:rtl/>
        </w:rPr>
        <w:t xml:space="preserve"> </w:t>
      </w:r>
      <w:r w:rsidRPr="006216AF">
        <w:rPr>
          <w:rtl/>
        </w:rPr>
        <w:t xml:space="preserve">عن إبراهيم بن محمّد الهمداني ، قال : كتب أبو جعفر </w:t>
      </w:r>
      <w:r w:rsidR="00265601">
        <w:rPr>
          <w:rtl/>
        </w:rPr>
        <w:br/>
      </w:r>
      <w:r w:rsidRPr="006216AF">
        <w:rPr>
          <w:rtl/>
        </w:rPr>
        <w:t xml:space="preserve">الثاني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إليّ</w:t>
      </w:r>
      <w:r w:rsidR="00622D56">
        <w:rPr>
          <w:rtl/>
        </w:rPr>
        <w:t>َ</w:t>
      </w:r>
      <w:r w:rsidRPr="006216AF">
        <w:rPr>
          <w:rtl/>
        </w:rPr>
        <w:t xml:space="preserve"> كتابا</w:t>
      </w:r>
      <w:r w:rsidR="00622D56">
        <w:rPr>
          <w:rtl/>
        </w:rPr>
        <w:t>ً</w:t>
      </w:r>
      <w:r w:rsidRPr="006216AF">
        <w:rPr>
          <w:rtl/>
        </w:rPr>
        <w:t xml:space="preserve"> وأمرني أن لا أفكّه حتّى يموت يحيى بن </w:t>
      </w:r>
      <w:r w:rsidR="00265601">
        <w:rPr>
          <w:rtl/>
        </w:rPr>
        <w:br/>
      </w:r>
      <w:r w:rsidRPr="006216AF">
        <w:rPr>
          <w:rtl/>
        </w:rPr>
        <w:t>عمران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فمكث الكتاب عندي سنتين ، فلمّا كان اليوم الذي مات </w:t>
      </w:r>
      <w:r w:rsidR="00265601">
        <w:rPr>
          <w:rtl/>
        </w:rPr>
        <w:br/>
      </w:r>
      <w:r w:rsidRPr="006216AF">
        <w:rPr>
          <w:rtl/>
        </w:rPr>
        <w:t xml:space="preserve">فيه يحيى بن عمران فككته فإذا فيه : </w:t>
      </w:r>
      <w:r w:rsidR="009F08E4" w:rsidRPr="006216AF">
        <w:rPr>
          <w:rtl/>
        </w:rPr>
        <w:t>«</w:t>
      </w:r>
      <w:r w:rsidRPr="006216AF">
        <w:rPr>
          <w:rtl/>
        </w:rPr>
        <w:t>قم بما كان يقوم به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أو نحوه من </w:t>
      </w:r>
      <w:r w:rsidR="00265601">
        <w:rPr>
          <w:rtl/>
        </w:rPr>
        <w:br/>
      </w:r>
      <w:r w:rsidRPr="006216AF">
        <w:rPr>
          <w:rtl/>
        </w:rPr>
        <w:t>هذا الأمر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محمد بن عيسى : وحدّ</w:t>
      </w:r>
      <w:r w:rsidR="00622D56">
        <w:rPr>
          <w:rtl/>
        </w:rPr>
        <w:t>َ</w:t>
      </w:r>
      <w:r w:rsidRPr="006216AF">
        <w:rPr>
          <w:rtl/>
        </w:rPr>
        <w:t xml:space="preserve">ثني يحيى وإسحاق ابنا سليمان بن </w:t>
      </w:r>
      <w:r w:rsidR="00265601">
        <w:rPr>
          <w:rtl/>
        </w:rPr>
        <w:br/>
      </w:r>
      <w:r w:rsidRPr="006216AF">
        <w:rPr>
          <w:rtl/>
        </w:rPr>
        <w:t xml:space="preserve">داود أنّ إبراهيم بن محمّد أقرأهم هذا الكتاب في المقبرة يوم مات </w:t>
      </w:r>
      <w:r w:rsidR="00265601">
        <w:rPr>
          <w:rtl/>
        </w:rPr>
        <w:br/>
      </w:r>
      <w:r w:rsidRPr="006216AF">
        <w:rPr>
          <w:rtl/>
        </w:rPr>
        <w:t>يحيى بن عمران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وكان إبراهيم يقول : كنت لا أخاف الموت ما كان يحيى بن </w:t>
      </w:r>
      <w:r w:rsidR="00265601">
        <w:rPr>
          <w:rtl/>
        </w:rPr>
        <w:br/>
      </w:r>
      <w:r w:rsidRPr="006216AF">
        <w:rPr>
          <w:rtl/>
        </w:rPr>
        <w:t>عمران في الحياة</w:t>
      </w:r>
      <w:r w:rsidR="00410A32">
        <w:rPr>
          <w:rtl/>
        </w:rPr>
        <w:t xml:space="preserve"> .</w:t>
      </w:r>
    </w:p>
    <w:p w:rsidR="00C5434B" w:rsidRDefault="005F4626" w:rsidP="00C5434B">
      <w:pPr>
        <w:rPr>
          <w:rStyle w:val="rfdLineChar"/>
        </w:rPr>
      </w:pPr>
      <w:r w:rsidRPr="006216AF">
        <w:rPr>
          <w:rtl/>
        </w:rPr>
        <w:t>443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C5434B">
        <w:rPr>
          <w:rFonts w:hint="cs"/>
          <w:rtl/>
        </w:rPr>
        <w:t xml:space="preserve"> </w:t>
      </w:r>
      <w:r>
        <w:rPr>
          <w:rtl/>
        </w:rPr>
        <w:t>ـ</w:t>
      </w:r>
      <w:r w:rsidR="00C5434B">
        <w:rPr>
          <w:rFonts w:hint="cs"/>
          <w:rtl/>
        </w:rPr>
        <w:t xml:space="preserve"> </w:t>
      </w:r>
      <w:r w:rsidRPr="006216AF">
        <w:rPr>
          <w:rtl/>
        </w:rPr>
        <w:t>عن أمية بن علي ، قال : كنت بالمدينة ، وكنت أختلف</w:t>
      </w:r>
      <w:r w:rsidR="00C5434B">
        <w:rPr>
          <w:rFonts w:hint="cs"/>
          <w:rtl/>
        </w:rPr>
        <w:t xml:space="preserve"> </w:t>
      </w:r>
      <w:r w:rsidR="00C5434B">
        <w:rPr>
          <w:rtl/>
        </w:rPr>
        <w:br/>
      </w:r>
      <w:r w:rsidR="00C5434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622D5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بصائر الدرجات : 282</w:t>
      </w:r>
      <w:r w:rsidR="0096323A">
        <w:rPr>
          <w:rtl/>
        </w:rPr>
        <w:t xml:space="preserve"> / </w:t>
      </w:r>
      <w:r w:rsidRPr="006216AF">
        <w:rPr>
          <w:rtl/>
        </w:rPr>
        <w:t>2 ، 283</w:t>
      </w:r>
      <w:r w:rsidR="0096323A">
        <w:rPr>
          <w:rtl/>
        </w:rPr>
        <w:t xml:space="preserve"> / </w:t>
      </w:r>
      <w:r w:rsidRPr="006216AF">
        <w:rPr>
          <w:rtl/>
        </w:rPr>
        <w:t>3 ، مناقب ابن شهر</w:t>
      </w:r>
      <w:r w:rsidR="00622D56">
        <w:rPr>
          <w:rtl/>
        </w:rPr>
        <w:t>ا</w:t>
      </w:r>
      <w:r w:rsidRPr="006216AF">
        <w:rPr>
          <w:rtl/>
        </w:rPr>
        <w:t>شوب 4 : 397</w:t>
      </w:r>
      <w:r w:rsidR="00410A32">
        <w:rPr>
          <w:rtl/>
        </w:rPr>
        <w:t xml:space="preserve"> .</w:t>
      </w:r>
    </w:p>
    <w:p w:rsidR="005F4626" w:rsidRPr="006216AF" w:rsidRDefault="005F4626" w:rsidP="00C5434B">
      <w:pPr>
        <w:pStyle w:val="rfdFootnote0"/>
        <w:rPr>
          <w:rtl/>
        </w:rPr>
      </w:pPr>
      <w:r w:rsidRPr="006216AF">
        <w:rPr>
          <w:rtl/>
        </w:rPr>
        <w:t>2</w:t>
      </w:r>
      <w:r w:rsidR="00C5434B">
        <w:rPr>
          <w:rFonts w:hint="cs"/>
          <w:rtl/>
        </w:rPr>
        <w:t xml:space="preserve"> </w:t>
      </w:r>
      <w:r>
        <w:rPr>
          <w:rtl/>
        </w:rPr>
        <w:t>ـ</w:t>
      </w:r>
      <w:r w:rsidR="00C5434B">
        <w:rPr>
          <w:rFonts w:hint="cs"/>
          <w:rtl/>
        </w:rPr>
        <w:t xml:space="preserve"> </w:t>
      </w:r>
      <w:r w:rsidRPr="006216AF">
        <w:rPr>
          <w:rtl/>
        </w:rPr>
        <w:t>دلائل الإ</w:t>
      </w:r>
      <w:r w:rsidR="00622D56">
        <w:rPr>
          <w:rtl/>
        </w:rPr>
        <w:t>ِ</w:t>
      </w:r>
      <w:r w:rsidRPr="006216AF">
        <w:rPr>
          <w:rtl/>
        </w:rPr>
        <w:t>مامة : 212 ، مناقب ابن شهر</w:t>
      </w:r>
      <w:r w:rsidR="00622D56">
        <w:rPr>
          <w:rtl/>
        </w:rPr>
        <w:t>ا</w:t>
      </w:r>
      <w:r w:rsidRPr="006216AF">
        <w:rPr>
          <w:rtl/>
        </w:rPr>
        <w:t xml:space="preserve">شوب 4 : 389 ، كشف الغمة </w:t>
      </w:r>
      <w:r w:rsidR="00265601">
        <w:rPr>
          <w:rtl/>
        </w:rPr>
        <w:br/>
      </w:r>
      <w:r w:rsidRPr="006216AF">
        <w:rPr>
          <w:rtl/>
        </w:rPr>
        <w:t>2 : 369 ، اعلام الورى : 334</w:t>
      </w:r>
      <w:r w:rsidR="00410A32">
        <w:rPr>
          <w:rtl/>
        </w:rPr>
        <w:t xml:space="preserve"> .</w:t>
      </w:r>
    </w:p>
    <w:p w:rsidR="005F4626" w:rsidRPr="006216AF" w:rsidRDefault="005F4626" w:rsidP="0022661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إلى أبي جعفر ، وأبو الحسن الرضا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بخراسان ، وكان أهل </w:t>
      </w:r>
      <w:r w:rsidR="00265601">
        <w:rPr>
          <w:rtl/>
        </w:rPr>
        <w:br/>
      </w:r>
      <w:r w:rsidRPr="006216AF">
        <w:rPr>
          <w:rtl/>
        </w:rPr>
        <w:t>بيته وعمومة أبيه يأتونه ويسلّمون عليه ، فدعا يوما</w:t>
      </w:r>
      <w:r w:rsidR="001E12E7">
        <w:rPr>
          <w:rtl/>
        </w:rPr>
        <w:t>ً</w:t>
      </w:r>
      <w:r w:rsidRPr="006216AF">
        <w:rPr>
          <w:rtl/>
        </w:rPr>
        <w:t xml:space="preserve"> بجارية فقال لها :</w:t>
      </w:r>
      <w:r w:rsidR="0022661D">
        <w:rPr>
          <w:rtl/>
        </w:rPr>
        <w:t xml:space="preserve"> </w:t>
      </w:r>
      <w:r w:rsidR="00265601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قولي لهم تهيّأوا للمأتم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تفرقوا قالوا :</w:t>
      </w:r>
      <w:r w:rsidR="001F572D">
        <w:rPr>
          <w:rtl/>
        </w:rPr>
        <w:t xml:space="preserve"> أ</w:t>
      </w:r>
      <w:r w:rsidRPr="006216AF">
        <w:rPr>
          <w:rtl/>
        </w:rPr>
        <w:t>لا سألناه مأتم م</w:t>
      </w:r>
      <w:r w:rsidR="001E12E7">
        <w:rPr>
          <w:rtl/>
        </w:rPr>
        <w:t>َ</w:t>
      </w:r>
      <w:r w:rsidRPr="006216AF">
        <w:rPr>
          <w:rtl/>
        </w:rPr>
        <w:t>ن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كان من الغد فعل مثل ذلك ، فقالوا ، مأتم م</w:t>
      </w:r>
      <w:r w:rsidR="001E12E7">
        <w:rPr>
          <w:rtl/>
        </w:rPr>
        <w:t>َ</w:t>
      </w:r>
      <w:r w:rsidRPr="006216AF">
        <w:rPr>
          <w:rtl/>
        </w:rPr>
        <w:t>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مأتم </w:t>
      </w:r>
      <w:r w:rsidR="00265601">
        <w:rPr>
          <w:rtl/>
        </w:rPr>
        <w:br/>
      </w:r>
      <w:r w:rsidRPr="006216AF">
        <w:rPr>
          <w:rtl/>
        </w:rPr>
        <w:t>خير من على ظهرها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فأتانا خبر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بعد ذلك </w:t>
      </w:r>
      <w:r w:rsidR="00265601">
        <w:rPr>
          <w:rtl/>
        </w:rPr>
        <w:br/>
      </w:r>
      <w:r w:rsidRPr="006216AF">
        <w:rPr>
          <w:rtl/>
        </w:rPr>
        <w:t>بأيّام ، فإذا هو قد مات في ذلك اليوم</w:t>
      </w:r>
      <w:r w:rsidR="00410A32">
        <w:rPr>
          <w:rtl/>
        </w:rPr>
        <w:t xml:space="preserve"> .</w:t>
      </w:r>
    </w:p>
    <w:p w:rsidR="005F4626" w:rsidRPr="006216AF" w:rsidRDefault="005F4626" w:rsidP="00C5434B">
      <w:pPr>
        <w:rPr>
          <w:rtl/>
        </w:rPr>
      </w:pPr>
      <w:r w:rsidRPr="006216AF">
        <w:rPr>
          <w:rtl/>
        </w:rPr>
        <w:t>444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C5434B">
        <w:rPr>
          <w:rFonts w:hint="cs"/>
          <w:rtl/>
        </w:rPr>
        <w:t xml:space="preserve"> </w:t>
      </w:r>
      <w:r>
        <w:rPr>
          <w:rtl/>
        </w:rPr>
        <w:t>ـ</w:t>
      </w:r>
      <w:r w:rsidR="00C5434B">
        <w:rPr>
          <w:rFonts w:hint="cs"/>
          <w:rtl/>
        </w:rPr>
        <w:t xml:space="preserve"> </w:t>
      </w:r>
      <w:r w:rsidRPr="006216AF">
        <w:rPr>
          <w:rtl/>
        </w:rPr>
        <w:t>عن محمّد بن القاسم ، عن أبيه ، وروى أيضا</w:t>
      </w:r>
      <w:r w:rsidR="00C5434B">
        <w:rPr>
          <w:rFonts w:hint="cs"/>
          <w:rtl/>
        </w:rPr>
        <w:t>ً</w:t>
      </w:r>
      <w:r w:rsidRPr="006216AF">
        <w:rPr>
          <w:rtl/>
        </w:rPr>
        <w:t xml:space="preserve"> غيره </w:t>
      </w:r>
      <w:r w:rsidR="00265601">
        <w:rPr>
          <w:rtl/>
        </w:rPr>
        <w:br/>
      </w:r>
      <w:r w:rsidRPr="006216AF">
        <w:rPr>
          <w:rtl/>
        </w:rPr>
        <w:t xml:space="preserve">قال : لمّا خرج من المدينة في المرّة الأخيرة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أطيبك يا طيبة ، </w:t>
      </w:r>
      <w:r w:rsidR="00265601">
        <w:rPr>
          <w:rtl/>
        </w:rPr>
        <w:br/>
      </w:r>
      <w:r w:rsidRPr="006216AF">
        <w:rPr>
          <w:rtl/>
        </w:rPr>
        <w:t>فلست بعائد إليك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C5434B" w:rsidRDefault="00C5434B" w:rsidP="00C5434B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</w:t>
      </w:r>
      <w:r w:rsidR="00410A32">
        <w:rPr>
          <w:rtl/>
        </w:rPr>
        <w:t xml:space="preserve"> . . .</w:t>
      </w:r>
    </w:p>
    <w:p w:rsidR="0022661D" w:rsidRDefault="005F4626" w:rsidP="009A193B">
      <w:pPr>
        <w:pStyle w:val="Heading1"/>
        <w:rPr>
          <w:rtl/>
        </w:rPr>
      </w:pPr>
      <w:r w:rsidRPr="00C5434B">
        <w:rPr>
          <w:rStyle w:val="rfdNormal0Char"/>
          <w:rtl/>
        </w:rPr>
        <w:br w:type="page"/>
      </w:r>
      <w:r w:rsidRPr="006216AF">
        <w:rPr>
          <w:rtl/>
        </w:rPr>
        <w:lastRenderedPageBreak/>
        <w:t>9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22661D" w:rsidRDefault="005F4626" w:rsidP="009A193B">
      <w:pPr>
        <w:pStyle w:val="Heading2Center"/>
        <w:rPr>
          <w:rtl/>
        </w:rPr>
      </w:pPr>
      <w:r w:rsidRPr="006216AF">
        <w:rPr>
          <w:rtl/>
        </w:rPr>
        <w:t>في بيان ظهور آياته في الإ</w:t>
      </w:r>
      <w:r w:rsidR="001E12E7">
        <w:rPr>
          <w:rtl/>
        </w:rPr>
        <w:t>ِ</w:t>
      </w:r>
      <w:r w:rsidRPr="006216AF">
        <w:rPr>
          <w:rtl/>
        </w:rPr>
        <w:t>خبار بالغائبات</w:t>
      </w:r>
    </w:p>
    <w:p w:rsidR="005F4626" w:rsidRPr="006216AF" w:rsidRDefault="005F4626" w:rsidP="009A193B">
      <w:pPr>
        <w:pStyle w:val="rfdCenterBold2"/>
        <w:rPr>
          <w:rtl/>
        </w:rPr>
      </w:pPr>
      <w:r w:rsidRPr="006216AF">
        <w:rPr>
          <w:rtl/>
        </w:rPr>
        <w:t>وفيه : ثمانية أحاديث</w:t>
      </w:r>
    </w:p>
    <w:p w:rsidR="005F4626" w:rsidRPr="006216AF" w:rsidRDefault="005F4626" w:rsidP="00797961">
      <w:pPr>
        <w:rPr>
          <w:rtl/>
        </w:rPr>
      </w:pPr>
      <w:r w:rsidRPr="006216AF">
        <w:rPr>
          <w:rtl/>
        </w:rPr>
        <w:t>445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797961">
        <w:rPr>
          <w:rFonts w:hint="cs"/>
          <w:rtl/>
        </w:rPr>
        <w:t xml:space="preserve"> </w:t>
      </w:r>
      <w:r>
        <w:rPr>
          <w:rtl/>
        </w:rPr>
        <w:t>ـ</w:t>
      </w:r>
      <w:r w:rsidR="00797961">
        <w:rPr>
          <w:rFonts w:hint="cs"/>
          <w:rtl/>
        </w:rPr>
        <w:t xml:space="preserve"> </w:t>
      </w:r>
      <w:r w:rsidRPr="006216AF">
        <w:rPr>
          <w:rtl/>
        </w:rPr>
        <w:t xml:space="preserve">عن محمد بن أبي القاسم ، قال : ورواه عامّة أهل </w:t>
      </w:r>
      <w:r w:rsidR="00265601">
        <w:rPr>
          <w:rtl/>
        </w:rPr>
        <w:br/>
      </w:r>
      <w:r w:rsidRPr="006216AF">
        <w:rPr>
          <w:rtl/>
        </w:rPr>
        <w:t xml:space="preserve">المدينة أنّ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كتب في أحمال له تحمل إليه من المتاع </w:t>
      </w:r>
      <w:r w:rsidR="00265601">
        <w:rPr>
          <w:rtl/>
        </w:rPr>
        <w:br/>
      </w:r>
      <w:r w:rsidRPr="006216AF">
        <w:rPr>
          <w:rtl/>
        </w:rPr>
        <w:t>وغير ذلك ، فلمّا توجهت وكان يوما</w:t>
      </w:r>
      <w:r w:rsidR="001E12E7">
        <w:rPr>
          <w:rtl/>
        </w:rPr>
        <w:t>ً</w:t>
      </w:r>
      <w:r w:rsidRPr="006216AF">
        <w:rPr>
          <w:rtl/>
        </w:rPr>
        <w:t xml:space="preserve"> من الأيّام أرسل أبو جعفر </w:t>
      </w:r>
      <w:r w:rsidR="00276CED">
        <w:rPr>
          <w:rtl/>
        </w:rPr>
        <w:t xml:space="preserve">عليه </w:t>
      </w:r>
      <w:r w:rsidR="00265601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رس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يردّونها فلم يدر لم ذلك ، ثمّ حسب ذلك اليوم في ذلك </w:t>
      </w:r>
      <w:r w:rsidR="00265601">
        <w:rPr>
          <w:rtl/>
        </w:rPr>
        <w:br/>
      </w:r>
      <w:r w:rsidRPr="006216AF">
        <w:rPr>
          <w:rtl/>
        </w:rPr>
        <w:t xml:space="preserve">الشهر ، فوجد يوم مات فيه الرضا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797961">
      <w:pPr>
        <w:rPr>
          <w:rtl/>
        </w:rPr>
      </w:pPr>
      <w:r w:rsidRPr="006216AF">
        <w:rPr>
          <w:rtl/>
        </w:rPr>
        <w:t>446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797961">
        <w:rPr>
          <w:rFonts w:hint="cs"/>
          <w:rtl/>
        </w:rPr>
        <w:t xml:space="preserve"> </w:t>
      </w:r>
      <w:r>
        <w:rPr>
          <w:rtl/>
        </w:rPr>
        <w:t>ـ</w:t>
      </w:r>
      <w:r w:rsidR="00797961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القاسم ، عن أبيه وعن غير واحد من </w:t>
      </w:r>
      <w:r w:rsidR="00265601">
        <w:rPr>
          <w:rtl/>
        </w:rPr>
        <w:br/>
      </w:r>
      <w:r w:rsidRPr="006216AF">
        <w:rPr>
          <w:rtl/>
        </w:rPr>
        <w:t xml:space="preserve">أصحابنا أنّه قد سمع عمر بن الفرج أنّه قال : سمعت من أبي جعفر </w:t>
      </w:r>
      <w:r w:rsidR="00265601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شيئا</w:t>
      </w:r>
      <w:r w:rsidR="001E12E7">
        <w:rPr>
          <w:rtl/>
        </w:rPr>
        <w:t>ً</w:t>
      </w:r>
      <w:r w:rsidRPr="006216AF">
        <w:rPr>
          <w:rtl/>
        </w:rPr>
        <w:t xml:space="preserve"> لو رآه محمّد أخي لكفر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وما هو أصلحك </w:t>
      </w:r>
      <w:r w:rsidR="00265601">
        <w:rPr>
          <w:rtl/>
        </w:rPr>
        <w:br/>
      </w:r>
      <w:r w:rsidRPr="006216AF">
        <w:rPr>
          <w:rtl/>
        </w:rPr>
        <w:t>الله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إنّي كنت معه يوما</w:t>
      </w:r>
      <w:r w:rsidR="00347CA5">
        <w:rPr>
          <w:rtl/>
        </w:rPr>
        <w:t>ً</w:t>
      </w:r>
      <w:r w:rsidRPr="006216AF">
        <w:rPr>
          <w:rtl/>
        </w:rPr>
        <w:t xml:space="preserve"> بالمدينة إذ قرب الطعام فقال : </w:t>
      </w:r>
      <w:r w:rsidR="009F08E4" w:rsidRPr="006216AF">
        <w:rPr>
          <w:rtl/>
        </w:rPr>
        <w:t>«</w:t>
      </w:r>
      <w:r w:rsidRPr="006216AF">
        <w:rPr>
          <w:rtl/>
        </w:rPr>
        <w:t>أمسكوا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265601">
        <w:rPr>
          <w:rtl/>
        </w:rPr>
        <w:br/>
      </w:r>
      <w:r w:rsidRPr="006216AF">
        <w:rPr>
          <w:rtl/>
        </w:rPr>
        <w:t>فقلت : فداك ، أبي قد جاءكم الغيب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عليّ</w:t>
      </w:r>
      <w:r w:rsidR="00347CA5">
        <w:rPr>
          <w:rtl/>
        </w:rPr>
        <w:t>َ</w:t>
      </w:r>
      <w:r w:rsidRPr="006216AF">
        <w:rPr>
          <w:rtl/>
        </w:rPr>
        <w:t xml:space="preserve"> بالخبّاز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فجيء به فعاتبه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من أمرك أن تسمّني </w:t>
      </w:r>
      <w:r w:rsidR="00265601">
        <w:rPr>
          <w:rtl/>
        </w:rPr>
        <w:br/>
      </w:r>
      <w:r w:rsidRPr="006216AF">
        <w:rPr>
          <w:rtl/>
        </w:rPr>
        <w:t>في هذا الطعام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له : جعلت فداك فلان ، ثمّ أمر بالطعام فرفع </w:t>
      </w:r>
      <w:r w:rsidR="00265601">
        <w:rPr>
          <w:rtl/>
        </w:rPr>
        <w:br/>
      </w:r>
      <w:r w:rsidRPr="006216AF">
        <w:rPr>
          <w:rtl/>
        </w:rPr>
        <w:t>وأ</w:t>
      </w:r>
      <w:r w:rsidR="00347CA5">
        <w:rPr>
          <w:rtl/>
        </w:rPr>
        <w:t>ُ</w:t>
      </w:r>
      <w:r w:rsidRPr="006216AF">
        <w:rPr>
          <w:rtl/>
        </w:rPr>
        <w:t>تي بغيره</w:t>
      </w:r>
      <w:r w:rsidR="00410A32">
        <w:rPr>
          <w:rtl/>
        </w:rPr>
        <w:t xml:space="preserve"> .</w:t>
      </w:r>
    </w:p>
    <w:p w:rsidR="00797961" w:rsidRPr="00797961" w:rsidRDefault="00797961" w:rsidP="00797961">
      <w:pPr>
        <w:pStyle w:val="rfdLine"/>
      </w:pPr>
      <w:r w:rsidRPr="00797961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534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534</w:t>
      </w:r>
      <w:r w:rsidR="00410A32">
        <w:rPr>
          <w:rtl/>
        </w:rPr>
        <w:t xml:space="preserve"> .</w:t>
      </w:r>
    </w:p>
    <w:p w:rsidR="005F4626" w:rsidRPr="006216AF" w:rsidRDefault="005F4626" w:rsidP="00797961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447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797961">
        <w:rPr>
          <w:rFonts w:hint="cs"/>
          <w:rtl/>
        </w:rPr>
        <w:t xml:space="preserve"> </w:t>
      </w:r>
      <w:r>
        <w:rPr>
          <w:rtl/>
        </w:rPr>
        <w:t>ـ</w:t>
      </w:r>
      <w:r w:rsidR="00797961">
        <w:rPr>
          <w:rFonts w:hint="cs"/>
          <w:rtl/>
        </w:rPr>
        <w:t xml:space="preserve"> </w:t>
      </w:r>
      <w:r w:rsidRPr="006216AF">
        <w:rPr>
          <w:rtl/>
        </w:rPr>
        <w:t xml:space="preserve">وعنه ، عن أبيه قال : حدّثني بعض المدينيين أنّهم كانوا </w:t>
      </w:r>
      <w:r w:rsidR="00265601">
        <w:rPr>
          <w:rtl/>
        </w:rPr>
        <w:br/>
      </w:r>
      <w:r w:rsidRPr="006216AF">
        <w:rPr>
          <w:rtl/>
        </w:rPr>
        <w:t xml:space="preserve">يدخلون على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وهو نازل في قصر أحمد بن </w:t>
      </w:r>
      <w:r w:rsidR="00265601">
        <w:rPr>
          <w:rtl/>
        </w:rPr>
        <w:br/>
      </w:r>
      <w:r w:rsidRPr="006216AF">
        <w:rPr>
          <w:rtl/>
        </w:rPr>
        <w:t xml:space="preserve">يوسف يقولون له : يا أبا جعفر ، جعلنا فداك ، قد تهيأنا وتجهزنا ولا </w:t>
      </w:r>
      <w:r w:rsidR="00265601">
        <w:rPr>
          <w:rtl/>
        </w:rPr>
        <w:br/>
      </w:r>
      <w:r w:rsidRPr="006216AF">
        <w:rPr>
          <w:rtl/>
        </w:rPr>
        <w:t>نراك تهم بذلك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قال لهم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لستم بخارجين حتّى تغترفوا الماء </w:t>
      </w:r>
      <w:r w:rsidR="00265601">
        <w:rPr>
          <w:rtl/>
        </w:rPr>
        <w:br/>
      </w:r>
      <w:r w:rsidRPr="006216AF">
        <w:rPr>
          <w:rtl/>
        </w:rPr>
        <w:t>بأيديكم من هذه الأبواب التي ترونها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فتعجّبوا من ذلك أن يأتي الماء </w:t>
      </w:r>
      <w:r w:rsidR="00265601">
        <w:rPr>
          <w:rtl/>
        </w:rPr>
        <w:br/>
      </w:r>
      <w:r w:rsidRPr="006216AF">
        <w:rPr>
          <w:rtl/>
        </w:rPr>
        <w:t>من تلك المكثرة ، فما خرجوا حتّى اغترفوا بأيديهم منها</w:t>
      </w:r>
      <w:r w:rsidR="00410A32">
        <w:rPr>
          <w:rtl/>
        </w:rPr>
        <w:t xml:space="preserve"> .</w:t>
      </w:r>
    </w:p>
    <w:p w:rsidR="005F4626" w:rsidRPr="006216AF" w:rsidRDefault="005F4626" w:rsidP="00797961">
      <w:pPr>
        <w:rPr>
          <w:rtl/>
        </w:rPr>
      </w:pPr>
      <w:r w:rsidRPr="006216AF">
        <w:rPr>
          <w:rtl/>
        </w:rPr>
        <w:t>448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797961">
        <w:rPr>
          <w:rFonts w:hint="cs"/>
          <w:rtl/>
        </w:rPr>
        <w:t xml:space="preserve"> </w:t>
      </w:r>
      <w:r>
        <w:rPr>
          <w:rtl/>
        </w:rPr>
        <w:t>ـ</w:t>
      </w:r>
      <w:r w:rsidR="00797961">
        <w:rPr>
          <w:rFonts w:hint="cs"/>
          <w:rtl/>
        </w:rPr>
        <w:t xml:space="preserve"> </w:t>
      </w:r>
      <w:r w:rsidRPr="006216AF">
        <w:rPr>
          <w:rtl/>
        </w:rPr>
        <w:t xml:space="preserve">وعنه ، عن أبيه وعن بعض المدينيين ، قال : لمّا وجّه </w:t>
      </w:r>
      <w:r w:rsidR="00265601">
        <w:rPr>
          <w:rtl/>
        </w:rPr>
        <w:br/>
      </w:r>
      <w:r w:rsidRPr="006216AF">
        <w:rPr>
          <w:rtl/>
        </w:rPr>
        <w:t>المأمون إليه وهو بتكريت متوجها</w:t>
      </w:r>
      <w:r w:rsidR="008E2449">
        <w:rPr>
          <w:rtl/>
        </w:rPr>
        <w:t>ً</w:t>
      </w:r>
      <w:r w:rsidRPr="006216AF">
        <w:rPr>
          <w:rtl/>
        </w:rPr>
        <w:t xml:space="preserve"> إلى الروم ، وصار في بعض الطريق </w:t>
      </w:r>
      <w:r w:rsidR="00265601">
        <w:rPr>
          <w:rtl/>
        </w:rPr>
        <w:br/>
      </w:r>
      <w:r w:rsidRPr="006216AF">
        <w:rPr>
          <w:rtl/>
        </w:rPr>
        <w:t xml:space="preserve">في حميم الحر ولا مطر ولا وحل ولا ماء يرى ولا حوض ، قال لبعض </w:t>
      </w:r>
      <w:r w:rsidR="00265601">
        <w:rPr>
          <w:rtl/>
        </w:rPr>
        <w:br/>
      </w:r>
      <w:r w:rsidRPr="006216AF">
        <w:rPr>
          <w:rtl/>
        </w:rPr>
        <w:t xml:space="preserve">غلمانه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اعقد ذنب برذوني </w:t>
      </w:r>
      <w:r w:rsidRPr="006216AF">
        <w:rPr>
          <w:rStyle w:val="rfdFootnotenum"/>
          <w:rtl/>
        </w:rPr>
        <w:t>(1)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فتعجّب الناس ووقفوا حتّى عقد الغلام </w:t>
      </w:r>
      <w:r w:rsidR="00265601">
        <w:rPr>
          <w:rtl/>
        </w:rPr>
        <w:br/>
      </w:r>
      <w:r w:rsidRPr="006216AF">
        <w:rPr>
          <w:rtl/>
        </w:rPr>
        <w:t xml:space="preserve">ذنب برذونه ، ثمّ مضى ، ومضى </w:t>
      </w:r>
      <w:r w:rsidR="008E2449">
        <w:rPr>
          <w:rtl/>
        </w:rPr>
        <w:t>الناس معه ، وعمر بن الفرج مستهزیء</w:t>
      </w:r>
      <w:r w:rsidRPr="006216AF">
        <w:rPr>
          <w:rtl/>
        </w:rPr>
        <w:t xml:space="preserve"> </w:t>
      </w:r>
      <w:r w:rsidR="00265601">
        <w:rPr>
          <w:rtl/>
        </w:rPr>
        <w:br/>
      </w:r>
      <w:r w:rsidRPr="006216AF">
        <w:rPr>
          <w:rtl/>
        </w:rPr>
        <w:t>متعجب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فما مضوا إلا مي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أو ميلين وإذا هم بماء قد فاض من نهر </w:t>
      </w:r>
      <w:r w:rsidR="00265601">
        <w:rPr>
          <w:rtl/>
        </w:rPr>
        <w:br/>
      </w:r>
      <w:r w:rsidRPr="006216AF">
        <w:rPr>
          <w:rtl/>
        </w:rPr>
        <w:t>فطبق الأرض أجمع فمضى والناس وقوف حتّى شدّوا أذناب دوابهم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أبي : قال عمر بن الفرج : والله لو رأى أخي هذا لكفر اليوم </w:t>
      </w:r>
      <w:r w:rsidR="00265601">
        <w:rPr>
          <w:rtl/>
        </w:rPr>
        <w:br/>
      </w:r>
      <w:r w:rsidRPr="006216AF">
        <w:rPr>
          <w:rtl/>
        </w:rPr>
        <w:t>أشدّه وأشدّه</w:t>
      </w:r>
      <w:r w:rsidR="00410A32">
        <w:rPr>
          <w:rtl/>
        </w:rPr>
        <w:t xml:space="preserve"> .</w:t>
      </w:r>
    </w:p>
    <w:p w:rsidR="005F4626" w:rsidRPr="006216AF" w:rsidRDefault="005F4626" w:rsidP="00797961">
      <w:pPr>
        <w:rPr>
          <w:rtl/>
        </w:rPr>
      </w:pPr>
      <w:r w:rsidRPr="006216AF">
        <w:rPr>
          <w:rtl/>
        </w:rPr>
        <w:t>449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797961">
        <w:rPr>
          <w:rFonts w:hint="cs"/>
          <w:rtl/>
        </w:rPr>
        <w:t xml:space="preserve"> </w:t>
      </w:r>
      <w:r>
        <w:rPr>
          <w:rtl/>
        </w:rPr>
        <w:t>ـ</w:t>
      </w:r>
      <w:r w:rsidR="00797961">
        <w:rPr>
          <w:rFonts w:hint="cs"/>
          <w:rtl/>
        </w:rPr>
        <w:t xml:space="preserve"> </w:t>
      </w:r>
      <w:r w:rsidRPr="006216AF">
        <w:rPr>
          <w:rtl/>
        </w:rPr>
        <w:t>وعنه ، عن أبيه ، ورواه عامّة أصحابنا ، قال : إنّ رج</w:t>
      </w:r>
      <w:r w:rsidR="00AB693E">
        <w:rPr>
          <w:rtl/>
        </w:rPr>
        <w:t xml:space="preserve">لاً </w:t>
      </w:r>
      <w:r w:rsidR="00265601">
        <w:rPr>
          <w:rtl/>
        </w:rPr>
        <w:br/>
      </w:r>
      <w:r w:rsidRPr="006216AF">
        <w:rPr>
          <w:rtl/>
        </w:rPr>
        <w:t>خراسانيا</w:t>
      </w:r>
      <w:r w:rsidR="008E2449">
        <w:rPr>
          <w:rtl/>
        </w:rPr>
        <w:t>ً</w:t>
      </w:r>
      <w:r w:rsidRPr="006216AF">
        <w:rPr>
          <w:rtl/>
        </w:rPr>
        <w:t xml:space="preserve"> أتى أبا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بالمدينة فسلّم عليه ، وقال : السلام </w:t>
      </w:r>
      <w:r w:rsidR="00265601">
        <w:rPr>
          <w:rtl/>
        </w:rPr>
        <w:br/>
      </w:r>
      <w:r w:rsidRPr="006216AF">
        <w:rPr>
          <w:rtl/>
        </w:rPr>
        <w:t>عليك يا ابن رسول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وكان واقفيا</w:t>
      </w:r>
      <w:r w:rsidR="008E2449">
        <w:rPr>
          <w:rtl/>
        </w:rPr>
        <w:t>ً</w:t>
      </w:r>
      <w:r w:rsidRPr="006216AF">
        <w:rPr>
          <w:rtl/>
        </w:rPr>
        <w:t xml:space="preserve"> ، فقال له : </w:t>
      </w:r>
      <w:r w:rsidR="009F08E4" w:rsidRPr="006216AF">
        <w:rPr>
          <w:rtl/>
        </w:rPr>
        <w:t>«</w:t>
      </w:r>
      <w:r w:rsidRPr="006216AF">
        <w:rPr>
          <w:rtl/>
        </w:rPr>
        <w:t>سلام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وأعادها الرجل </w:t>
      </w:r>
      <w:r w:rsidR="00265601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سلام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فسلّم الرجل بالإ</w:t>
      </w:r>
      <w:r w:rsidR="008E2449">
        <w:rPr>
          <w:rtl/>
        </w:rPr>
        <w:t>ِ</w:t>
      </w:r>
      <w:r w:rsidRPr="006216AF">
        <w:rPr>
          <w:rtl/>
        </w:rPr>
        <w:t xml:space="preserve">مامة ، قال : قلت في نفسي : كيف علم </w:t>
      </w:r>
      <w:r w:rsidR="00265601">
        <w:rPr>
          <w:rtl/>
        </w:rPr>
        <w:br/>
      </w:r>
      <w:r w:rsidRPr="006216AF">
        <w:rPr>
          <w:rtl/>
        </w:rPr>
        <w:t>أنّي غير مؤتم به وأنّي واقف عنه</w:t>
      </w:r>
      <w:r w:rsidR="00DD50E3">
        <w:rPr>
          <w:rtl/>
        </w:rPr>
        <w:t xml:space="preserve"> ؟!</w:t>
      </w:r>
    </w:p>
    <w:p w:rsidR="00797961" w:rsidRDefault="005F4626" w:rsidP="00797961">
      <w:pPr>
        <w:rPr>
          <w:rStyle w:val="rfdLineChar"/>
        </w:rPr>
      </w:pPr>
      <w:r w:rsidRPr="006216AF">
        <w:rPr>
          <w:rtl/>
        </w:rPr>
        <w:t>قال : ثمّ بكى وقال : جعلت فداك هذه كذا وكذا دينارا</w:t>
      </w:r>
      <w:r w:rsidR="008E2449">
        <w:rPr>
          <w:rtl/>
        </w:rPr>
        <w:t>ً</w:t>
      </w:r>
      <w:r w:rsidRPr="006216AF">
        <w:rPr>
          <w:rtl/>
        </w:rPr>
        <w:t xml:space="preserve"> فاقبضها ،</w:t>
      </w:r>
      <w:r w:rsidR="00797961">
        <w:rPr>
          <w:rFonts w:hint="cs"/>
          <w:rtl/>
        </w:rPr>
        <w:t xml:space="preserve"> </w:t>
      </w:r>
      <w:r w:rsidR="00797961">
        <w:rPr>
          <w:rtl/>
        </w:rPr>
        <w:br/>
      </w:r>
      <w:r w:rsidR="0079796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534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534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برذونك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534</w:t>
      </w:r>
      <w:r w:rsidR="00410A32">
        <w:rPr>
          <w:rtl/>
        </w:rPr>
        <w:t xml:space="preserve"> .</w:t>
      </w:r>
    </w:p>
    <w:p w:rsidR="005F4626" w:rsidRPr="006216AF" w:rsidRDefault="005F4626" w:rsidP="0022661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له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قد قبلتها ؛ فضمّها إليك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إنّي </w:t>
      </w:r>
      <w:r w:rsidR="00265601">
        <w:rPr>
          <w:rtl/>
        </w:rPr>
        <w:br/>
      </w:r>
      <w:r w:rsidRPr="006216AF">
        <w:rPr>
          <w:rtl/>
        </w:rPr>
        <w:t>خلفت صاحبتي ومعها ما يكفيها ويفضل عنها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ضمّها إليك </w:t>
      </w:r>
      <w:r w:rsidR="00265601">
        <w:rPr>
          <w:rtl/>
        </w:rPr>
        <w:br/>
      </w:r>
      <w:r w:rsidRPr="006216AF">
        <w:rPr>
          <w:rtl/>
        </w:rPr>
        <w:t>فإنّك ستحتاج إليها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مرارا</w:t>
      </w:r>
      <w:r w:rsidR="008E2449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الرجل : ففعلت ورجعت ، فإذا طرّار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قد أتى منزلي فدخله </w:t>
      </w:r>
      <w:r w:rsidR="00265601">
        <w:rPr>
          <w:rtl/>
        </w:rPr>
        <w:br/>
      </w:r>
      <w:r w:rsidRPr="006216AF">
        <w:rPr>
          <w:rtl/>
        </w:rPr>
        <w:t>ولم يترك شيئا</w:t>
      </w:r>
      <w:r w:rsidR="008E2449">
        <w:rPr>
          <w:rtl/>
        </w:rPr>
        <w:t>ً</w:t>
      </w:r>
      <w:r w:rsidRPr="006216AF">
        <w:rPr>
          <w:rtl/>
        </w:rPr>
        <w:t xml:space="preserve"> </w:t>
      </w:r>
      <w:r w:rsidR="00335A4F">
        <w:rPr>
          <w:rtl/>
        </w:rPr>
        <w:t>إلّا</w:t>
      </w:r>
      <w:r w:rsidRPr="006216AF">
        <w:rPr>
          <w:rtl/>
        </w:rPr>
        <w:t xml:space="preserve"> أخذه ، فكانت تلك الدنانير هي التي تحمّلت بها إلى </w:t>
      </w:r>
      <w:r w:rsidR="00265601">
        <w:rPr>
          <w:rtl/>
        </w:rPr>
        <w:br/>
      </w:r>
      <w:r w:rsidRPr="006216AF">
        <w:rPr>
          <w:rtl/>
        </w:rPr>
        <w:t>موضعي</w:t>
      </w:r>
      <w:r w:rsidR="00410A32">
        <w:rPr>
          <w:rtl/>
        </w:rPr>
        <w:t xml:space="preserve"> .</w:t>
      </w:r>
    </w:p>
    <w:p w:rsidR="005F4626" w:rsidRPr="006216AF" w:rsidRDefault="005F4626" w:rsidP="00797961">
      <w:pPr>
        <w:rPr>
          <w:rtl/>
        </w:rPr>
      </w:pPr>
      <w:r w:rsidRPr="006216AF">
        <w:rPr>
          <w:rtl/>
        </w:rPr>
        <w:t>450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797961">
        <w:rPr>
          <w:rFonts w:hint="cs"/>
          <w:rtl/>
        </w:rPr>
        <w:t xml:space="preserve"> </w:t>
      </w:r>
      <w:r>
        <w:rPr>
          <w:rtl/>
        </w:rPr>
        <w:t>ـ</w:t>
      </w:r>
      <w:r w:rsidR="00797961">
        <w:rPr>
          <w:rFonts w:hint="cs"/>
          <w:rtl/>
        </w:rPr>
        <w:t xml:space="preserve"> </w:t>
      </w:r>
      <w:r w:rsidRPr="006216AF">
        <w:rPr>
          <w:rtl/>
        </w:rPr>
        <w:t xml:space="preserve">عن الحسن بن أبي عثمان الهمداني ، قال : دخل </w:t>
      </w:r>
      <w:r w:rsidR="00265601">
        <w:rPr>
          <w:rtl/>
        </w:rPr>
        <w:br/>
      </w:r>
      <w:r w:rsidRPr="006216AF">
        <w:rPr>
          <w:rtl/>
        </w:rPr>
        <w:t xml:space="preserve">أناس من أصحابنا من أهل الري على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وفيهم </w:t>
      </w:r>
      <w:r w:rsidR="00265601">
        <w:rPr>
          <w:rtl/>
        </w:rPr>
        <w:br/>
      </w:r>
      <w:r w:rsidRPr="006216AF">
        <w:rPr>
          <w:rtl/>
        </w:rPr>
        <w:t xml:space="preserve">رجل من الزيدية ، فسألناه مسألة ، فقال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لغلامه :</w:t>
      </w:r>
      <w:r w:rsidR="0022661D">
        <w:rPr>
          <w:rtl/>
        </w:rPr>
        <w:t xml:space="preserve"> </w:t>
      </w:r>
      <w:r w:rsidR="00265601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خذ بيد هذا الرجل فأخرجه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الزيدي : أشهد أن 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</w:t>
      </w:r>
      <w:r w:rsidR="00265601">
        <w:rPr>
          <w:rtl/>
        </w:rPr>
        <w:br/>
      </w:r>
      <w:r w:rsidRPr="006216AF">
        <w:rPr>
          <w:rtl/>
        </w:rPr>
        <w:t>وحده لا شريك له ، وأشهد أنّ محمّدا</w:t>
      </w:r>
      <w:r w:rsidR="008E2449">
        <w:rPr>
          <w:rtl/>
        </w:rPr>
        <w:t>ً</w:t>
      </w:r>
      <w:r w:rsidRPr="006216AF">
        <w:rPr>
          <w:rtl/>
        </w:rPr>
        <w:t xml:space="preserve"> عبده ورسوله طيبا</w:t>
      </w:r>
      <w:r w:rsidR="008E2449">
        <w:rPr>
          <w:rtl/>
        </w:rPr>
        <w:t>ً</w:t>
      </w:r>
      <w:r w:rsidRPr="006216AF">
        <w:rPr>
          <w:rtl/>
        </w:rPr>
        <w:t xml:space="preserve"> مباركا</w:t>
      </w:r>
      <w:r w:rsidR="008E2449">
        <w:rPr>
          <w:rtl/>
        </w:rPr>
        <w:t>ً</w:t>
      </w:r>
      <w:r w:rsidRPr="006216AF">
        <w:rPr>
          <w:rtl/>
        </w:rPr>
        <w:t xml:space="preserve"> ، وأنّك </w:t>
      </w:r>
      <w:r w:rsidR="00265601">
        <w:rPr>
          <w:rtl/>
        </w:rPr>
        <w:br/>
      </w:r>
      <w:r w:rsidRPr="006216AF">
        <w:rPr>
          <w:rtl/>
        </w:rPr>
        <w:t>حجّة الله</w:t>
      </w:r>
      <w:r w:rsidR="00410A32">
        <w:rPr>
          <w:rtl/>
        </w:rPr>
        <w:t xml:space="preserve"> .</w:t>
      </w:r>
    </w:p>
    <w:p w:rsidR="005F4626" w:rsidRPr="006216AF" w:rsidRDefault="005F4626" w:rsidP="00797961">
      <w:pPr>
        <w:rPr>
          <w:rtl/>
        </w:rPr>
      </w:pPr>
      <w:r w:rsidRPr="006216AF">
        <w:rPr>
          <w:rtl/>
        </w:rPr>
        <w:t>451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797961">
        <w:rPr>
          <w:rFonts w:hint="cs"/>
          <w:rtl/>
        </w:rPr>
        <w:t xml:space="preserve"> </w:t>
      </w:r>
      <w:r>
        <w:rPr>
          <w:rtl/>
        </w:rPr>
        <w:t>ـ</w:t>
      </w:r>
      <w:r w:rsidR="00797961">
        <w:rPr>
          <w:rFonts w:hint="cs"/>
          <w:rtl/>
        </w:rPr>
        <w:t xml:space="preserve"> </w:t>
      </w:r>
      <w:r w:rsidRPr="006216AF">
        <w:rPr>
          <w:rtl/>
        </w:rPr>
        <w:t xml:space="preserve">عن أبي هاشم الجعفري ، قال : دخلت على أبي </w:t>
      </w:r>
      <w:r w:rsidR="00265601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ومعي ثلاث رقاع معينة ، واشتبهت عليّ</w:t>
      </w:r>
      <w:r w:rsidR="008E2449">
        <w:rPr>
          <w:rtl/>
        </w:rPr>
        <w:t>َ</w:t>
      </w:r>
      <w:r w:rsidRPr="006216AF">
        <w:rPr>
          <w:rtl/>
        </w:rPr>
        <w:t xml:space="preserve"> فاغتممت ، </w:t>
      </w:r>
      <w:r w:rsidR="00265601">
        <w:rPr>
          <w:rtl/>
        </w:rPr>
        <w:br/>
      </w:r>
      <w:r w:rsidRPr="006216AF">
        <w:rPr>
          <w:rtl/>
        </w:rPr>
        <w:t xml:space="preserve">فتناول إحداهن وقال : </w:t>
      </w:r>
      <w:r w:rsidR="009F08E4" w:rsidRPr="006216AF">
        <w:rPr>
          <w:rtl/>
        </w:rPr>
        <w:t>«</w:t>
      </w:r>
      <w:r w:rsidRPr="006216AF">
        <w:rPr>
          <w:rtl/>
        </w:rPr>
        <w:t>هذه رقعة ريان بن شبيب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تناول الثانية </w:t>
      </w:r>
      <w:r w:rsidR="00265601">
        <w:rPr>
          <w:rtl/>
        </w:rPr>
        <w:br/>
      </w:r>
      <w:r w:rsidRPr="006216AF">
        <w:rPr>
          <w:rtl/>
        </w:rPr>
        <w:t xml:space="preserve">وقال : </w:t>
      </w:r>
      <w:r w:rsidR="009F08E4" w:rsidRPr="006216AF">
        <w:rPr>
          <w:rtl/>
        </w:rPr>
        <w:t>«</w:t>
      </w:r>
      <w:r w:rsidRPr="006216AF">
        <w:rPr>
          <w:rtl/>
        </w:rPr>
        <w:t>هذه رقعة محمّد بن حمزة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وتناول الثالثة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هذه رقعة </w:t>
      </w:r>
      <w:r w:rsidR="00265601">
        <w:rPr>
          <w:rtl/>
        </w:rPr>
        <w:br/>
      </w:r>
      <w:r w:rsidRPr="006216AF">
        <w:rPr>
          <w:rtl/>
        </w:rPr>
        <w:t>فلان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فبهتّ</w:t>
      </w:r>
      <w:r w:rsidR="008E2449">
        <w:rPr>
          <w:rtl/>
        </w:rPr>
        <w:t>ُ</w:t>
      </w:r>
      <w:r w:rsidRPr="006216AF">
        <w:rPr>
          <w:rtl/>
        </w:rPr>
        <w:t xml:space="preserve"> فنظر إليّ</w:t>
      </w:r>
      <w:r w:rsidR="008E2449">
        <w:rPr>
          <w:rtl/>
        </w:rPr>
        <w:t>َ</w:t>
      </w:r>
      <w:r w:rsidRPr="006216AF">
        <w:rPr>
          <w:rtl/>
        </w:rPr>
        <w:t xml:space="preserve"> وتبسّم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797961" w:rsidRDefault="005F4626" w:rsidP="00797961">
      <w:pPr>
        <w:rPr>
          <w:rStyle w:val="rfdLineChar"/>
        </w:rPr>
      </w:pPr>
      <w:r w:rsidRPr="006216AF">
        <w:rPr>
          <w:rtl/>
        </w:rPr>
        <w:t>452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797961">
        <w:rPr>
          <w:rFonts w:hint="cs"/>
          <w:rtl/>
        </w:rPr>
        <w:t xml:space="preserve"> </w:t>
      </w:r>
      <w:r>
        <w:rPr>
          <w:rtl/>
        </w:rPr>
        <w:t>ـ</w:t>
      </w:r>
      <w:r w:rsidR="00797961">
        <w:rPr>
          <w:rFonts w:hint="cs"/>
          <w:rtl/>
        </w:rPr>
        <w:t xml:space="preserve"> </w:t>
      </w:r>
      <w:r w:rsidRPr="006216AF">
        <w:rPr>
          <w:rtl/>
        </w:rPr>
        <w:t xml:space="preserve">وعنه قال : أعطاني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ثلاثمائة دينار في</w:t>
      </w:r>
      <w:r w:rsidR="00797961">
        <w:rPr>
          <w:rFonts w:hint="cs"/>
          <w:rtl/>
        </w:rPr>
        <w:t xml:space="preserve"> </w:t>
      </w:r>
      <w:r w:rsidR="00797961">
        <w:rPr>
          <w:rtl/>
        </w:rPr>
        <w:br/>
      </w:r>
      <w:r w:rsidR="0079796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الطرّار : السارق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راجع لسان العرب 4 : 499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طور</w:t>
      </w:r>
      <w:r w:rsidR="003E76E8">
        <w:rPr>
          <w:rStyle w:val="rfdFootnote"/>
          <w:rtl/>
        </w:rPr>
        <w:t>)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97961">
      <w:pPr>
        <w:pStyle w:val="rfdFootnote0"/>
        <w:rPr>
          <w:rtl/>
        </w:rPr>
      </w:pPr>
      <w:r w:rsidRPr="006216AF">
        <w:rPr>
          <w:rtl/>
        </w:rPr>
        <w:t>6</w:t>
      </w:r>
      <w:r w:rsidR="00797961">
        <w:rPr>
          <w:rFonts w:hint="cs"/>
          <w:rtl/>
        </w:rPr>
        <w:t xml:space="preserve"> </w:t>
      </w:r>
      <w:r>
        <w:rPr>
          <w:rtl/>
        </w:rPr>
        <w:t>ـ</w:t>
      </w:r>
      <w:r w:rsidR="00797961">
        <w:rPr>
          <w:rFonts w:hint="cs"/>
          <w:rtl/>
        </w:rPr>
        <w:t xml:space="preserve"> </w:t>
      </w:r>
      <w:r w:rsidRPr="006216AF">
        <w:rPr>
          <w:rtl/>
        </w:rPr>
        <w:t>دلائل الإ</w:t>
      </w:r>
      <w:r w:rsidR="00744433">
        <w:rPr>
          <w:rtl/>
        </w:rPr>
        <w:t>ِ</w:t>
      </w:r>
      <w:r w:rsidRPr="006216AF">
        <w:rPr>
          <w:rtl/>
        </w:rPr>
        <w:t>مامة : 213 ، الخرائج والجرائح 2 : 669 ، مدينة المعاجز :</w:t>
      </w:r>
      <w:r w:rsidR="0022661D">
        <w:rPr>
          <w:rtl/>
        </w:rPr>
        <w:t xml:space="preserve"> </w:t>
      </w:r>
      <w:r w:rsidR="00265601">
        <w:rPr>
          <w:rtl/>
        </w:rPr>
        <w:br/>
      </w:r>
      <w:r w:rsidRPr="006216AF">
        <w:rPr>
          <w:rtl/>
        </w:rPr>
        <w:t>532</w:t>
      </w:r>
      <w:r w:rsidR="0096323A">
        <w:rPr>
          <w:rtl/>
        </w:rPr>
        <w:t xml:space="preserve"> / </w:t>
      </w:r>
      <w:r w:rsidRPr="006216AF">
        <w:rPr>
          <w:rtl/>
        </w:rPr>
        <w:t>56</w:t>
      </w:r>
      <w:r w:rsidR="00410A32">
        <w:rPr>
          <w:rtl/>
        </w:rPr>
        <w:t xml:space="preserve"> .</w:t>
      </w:r>
    </w:p>
    <w:p w:rsidR="005F4626" w:rsidRPr="006216AF" w:rsidRDefault="005F4626" w:rsidP="00797961">
      <w:pPr>
        <w:pStyle w:val="rfdFootnote0"/>
        <w:rPr>
          <w:rtl/>
        </w:rPr>
      </w:pPr>
      <w:r w:rsidRPr="006216AF">
        <w:rPr>
          <w:rtl/>
        </w:rPr>
        <w:t>7</w:t>
      </w:r>
      <w:r w:rsidR="00797961">
        <w:rPr>
          <w:rFonts w:hint="cs"/>
          <w:rtl/>
        </w:rPr>
        <w:t xml:space="preserve"> </w:t>
      </w:r>
      <w:r>
        <w:rPr>
          <w:rtl/>
        </w:rPr>
        <w:t>ـ</w:t>
      </w:r>
      <w:r w:rsidR="00797961">
        <w:rPr>
          <w:rFonts w:hint="cs"/>
          <w:rtl/>
        </w:rPr>
        <w:t xml:space="preserve"> </w:t>
      </w:r>
      <w:r w:rsidRPr="006216AF">
        <w:rPr>
          <w:rtl/>
        </w:rPr>
        <w:t>ارشاد المفيد : 367 ، الكافي 1 : 495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 ، الخرائج والجرائح </w:t>
      </w:r>
      <w:r w:rsidR="00265601">
        <w:rPr>
          <w:rtl/>
        </w:rPr>
        <w:br/>
      </w:r>
      <w:r w:rsidRPr="006216AF">
        <w:rPr>
          <w:rtl/>
        </w:rPr>
        <w:t>2 : 664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10A32">
        <w:rPr>
          <w:rtl/>
        </w:rPr>
        <w:t xml:space="preserve"> .</w:t>
      </w:r>
    </w:p>
    <w:p w:rsidR="005F4626" w:rsidRPr="006216AF" w:rsidRDefault="005F4626" w:rsidP="00797961">
      <w:pPr>
        <w:pStyle w:val="rfdFootnote0"/>
        <w:rPr>
          <w:rtl/>
        </w:rPr>
      </w:pPr>
      <w:r w:rsidRPr="006216AF">
        <w:rPr>
          <w:rtl/>
        </w:rPr>
        <w:t>8</w:t>
      </w:r>
      <w:r w:rsidR="00797961">
        <w:rPr>
          <w:rFonts w:hint="cs"/>
          <w:rtl/>
        </w:rPr>
        <w:t xml:space="preserve"> </w:t>
      </w:r>
      <w:r>
        <w:rPr>
          <w:rtl/>
        </w:rPr>
        <w:t>ـ</w:t>
      </w:r>
      <w:r w:rsidR="00797961">
        <w:rPr>
          <w:rFonts w:hint="cs"/>
          <w:rtl/>
        </w:rPr>
        <w:t xml:space="preserve"> </w:t>
      </w:r>
      <w:r w:rsidRPr="006216AF">
        <w:rPr>
          <w:rtl/>
        </w:rPr>
        <w:t>الكافي 1 : 414</w:t>
      </w:r>
      <w:r w:rsidR="0096323A">
        <w:rPr>
          <w:rtl/>
        </w:rPr>
        <w:t xml:space="preserve"> / </w:t>
      </w:r>
      <w:r w:rsidRPr="006216AF">
        <w:rPr>
          <w:rtl/>
        </w:rPr>
        <w:t>5 ، إرشاد المفيد : 326 ، الخرائج والجرائح 2 : 665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 ، </w:t>
      </w:r>
      <w:r w:rsidR="00265601">
        <w:rPr>
          <w:rtl/>
        </w:rPr>
        <w:br/>
      </w:r>
      <w:r w:rsidR="00744433">
        <w:rPr>
          <w:rtl/>
        </w:rPr>
        <w:t>مناقب ابن شهرا</w:t>
      </w:r>
      <w:r w:rsidRPr="006216AF">
        <w:rPr>
          <w:rtl/>
        </w:rPr>
        <w:t>شوب 4 : 390 ، كشف الغمة 2 : 361 ، باختلاف يسير</w:t>
      </w:r>
      <w:r w:rsidR="00410A32">
        <w:rPr>
          <w:rtl/>
        </w:rPr>
        <w:t xml:space="preserve"> .</w:t>
      </w:r>
    </w:p>
    <w:p w:rsidR="005F4626" w:rsidRPr="006216AF" w:rsidRDefault="005F4626" w:rsidP="0022661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صرّة ، وأمرني أن أحملها إلى بعض بني عمه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أما إنه سيقول </w:t>
      </w:r>
      <w:r w:rsidR="00265601">
        <w:rPr>
          <w:rtl/>
        </w:rPr>
        <w:br/>
      </w:r>
      <w:r w:rsidRPr="006216AF">
        <w:rPr>
          <w:rtl/>
        </w:rPr>
        <w:t>لك : دلني على حريف أشتري بها منه متاعا</w:t>
      </w:r>
      <w:r w:rsidR="00DC67FE">
        <w:rPr>
          <w:rtl/>
        </w:rPr>
        <w:t>ً</w:t>
      </w:r>
      <w:r w:rsidRPr="006216AF">
        <w:rPr>
          <w:rtl/>
        </w:rPr>
        <w:t xml:space="preserve"> فدله عليه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فأتيته بالدنانير فقال : يا أبا هاشم ، دلني على حريف يشتري لي </w:t>
      </w:r>
      <w:r w:rsidR="00265601">
        <w:rPr>
          <w:rtl/>
        </w:rPr>
        <w:br/>
      </w:r>
      <w:r w:rsidRPr="006216AF">
        <w:rPr>
          <w:rtl/>
        </w:rPr>
        <w:t>بها متاعا</w:t>
      </w:r>
      <w:r w:rsidR="00DC67FE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ففعلت</w:t>
      </w:r>
      <w:r w:rsidR="00410A32">
        <w:rPr>
          <w:rtl/>
        </w:rPr>
        <w:t xml:space="preserve"> .</w:t>
      </w:r>
    </w:p>
    <w:p w:rsidR="0022661D" w:rsidRPr="007D2F9D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7D2F9D">
        <w:rPr>
          <w:rtl/>
        </w:rPr>
        <w:lastRenderedPageBreak/>
        <w:t>10 ـ فصل :</w:t>
      </w:r>
    </w:p>
    <w:p w:rsidR="0022661D" w:rsidRDefault="005F4626" w:rsidP="004970DF">
      <w:pPr>
        <w:pStyle w:val="Heading2Center"/>
        <w:rPr>
          <w:rtl/>
        </w:rPr>
      </w:pPr>
      <w:r w:rsidRPr="006216AF">
        <w:rPr>
          <w:rtl/>
        </w:rPr>
        <w:t>في ظهور آياته في معان شتى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اثنا عشر حديثا</w:t>
      </w:r>
      <w:r w:rsidR="007D2F9D">
        <w:rPr>
          <w:rtl/>
        </w:rPr>
        <w:t>ً</w:t>
      </w:r>
    </w:p>
    <w:p w:rsidR="005F4626" w:rsidRPr="006216AF" w:rsidRDefault="005F4626" w:rsidP="00BD6162">
      <w:pPr>
        <w:rPr>
          <w:rtl/>
        </w:rPr>
      </w:pPr>
      <w:r w:rsidRPr="006216AF">
        <w:rPr>
          <w:rtl/>
        </w:rPr>
        <w:t>453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>عن العبّاس بن السندي الهمداني ، عن بكير قال :</w:t>
      </w:r>
      <w:r w:rsidR="0022661D">
        <w:rPr>
          <w:rtl/>
        </w:rPr>
        <w:t xml:space="preserve"> </w:t>
      </w:r>
      <w:r w:rsidR="00265601">
        <w:rPr>
          <w:rtl/>
        </w:rPr>
        <w:br/>
      </w:r>
      <w:r w:rsidRPr="006216AF">
        <w:rPr>
          <w:rtl/>
        </w:rPr>
        <w:t xml:space="preserve">قلت لأبي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عمّتي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تشتكي من ريح بها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</w:t>
      </w:r>
      <w:r w:rsidR="0022661D">
        <w:rPr>
          <w:rtl/>
        </w:rPr>
        <w:t xml:space="preserve"> </w:t>
      </w:r>
      <w:r w:rsidR="00265601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ائتني بها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فأتيته بها فدخلت عليه فقال لها : </w:t>
      </w:r>
      <w:r w:rsidR="009F08E4" w:rsidRPr="006216AF">
        <w:rPr>
          <w:rtl/>
        </w:rPr>
        <w:t>«</w:t>
      </w:r>
      <w:r w:rsidRPr="006216AF">
        <w:rPr>
          <w:rtl/>
        </w:rPr>
        <w:t>ما تشتكين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قالت : ركبتي </w:t>
      </w:r>
      <w:r w:rsidR="00265601">
        <w:rPr>
          <w:rtl/>
        </w:rPr>
        <w:br/>
      </w:r>
      <w:r w:rsidRPr="006216AF">
        <w:rPr>
          <w:rtl/>
        </w:rPr>
        <w:t xml:space="preserve">جعلت فداك ، فمسح بيده الشريفة على ركبتيها من وراء الثياب ، وتكلّم </w:t>
      </w:r>
      <w:r w:rsidR="00265601">
        <w:rPr>
          <w:rtl/>
        </w:rPr>
        <w:br/>
      </w:r>
      <w:r w:rsidRPr="006216AF">
        <w:rPr>
          <w:rtl/>
        </w:rPr>
        <w:t>بكلام ، فخرجت ولم تجد من الوجع شيئا</w:t>
      </w:r>
      <w:r w:rsidR="00730801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BD6162">
      <w:pPr>
        <w:rPr>
          <w:rtl/>
        </w:rPr>
      </w:pPr>
      <w:r w:rsidRPr="006216AF">
        <w:rPr>
          <w:rtl/>
        </w:rPr>
        <w:t>454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>عن أبي هاشم الجعفري ، قال : دخلت معه بستانا</w:t>
      </w:r>
      <w:r w:rsidR="00730801">
        <w:rPr>
          <w:rtl/>
        </w:rPr>
        <w:t>ً</w:t>
      </w:r>
      <w:r w:rsidRPr="006216AF">
        <w:rPr>
          <w:rtl/>
        </w:rPr>
        <w:t xml:space="preserve"> </w:t>
      </w:r>
      <w:r w:rsidR="00265601">
        <w:rPr>
          <w:rtl/>
        </w:rPr>
        <w:br/>
      </w:r>
      <w:r w:rsidRPr="006216AF">
        <w:rPr>
          <w:rtl/>
        </w:rPr>
        <w:t xml:space="preserve">ذات يوم فقلت له : جعلت فداك ، إنّي مولع بأكل الطين فادع الله </w:t>
      </w:r>
      <w:r w:rsidR="00265601">
        <w:rPr>
          <w:rtl/>
        </w:rPr>
        <w:br/>
      </w:r>
      <w:r w:rsidRPr="006216AF">
        <w:rPr>
          <w:rtl/>
        </w:rPr>
        <w:t xml:space="preserve">تعالى لي ، فسكت ثمّ قال بعد أيّام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هاشم ، قد أذهب الله عنك </w:t>
      </w:r>
      <w:r w:rsidR="00265601">
        <w:rPr>
          <w:rtl/>
        </w:rPr>
        <w:br/>
      </w:r>
      <w:r w:rsidRPr="006216AF">
        <w:rPr>
          <w:rtl/>
        </w:rPr>
        <w:t>أكل الطين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أبو هاشم : فما شيء أبغض إليّ منه</w:t>
      </w:r>
      <w:r w:rsidR="00410A32">
        <w:rPr>
          <w:rtl/>
        </w:rPr>
        <w:t xml:space="preserve"> .</w:t>
      </w:r>
    </w:p>
    <w:p w:rsidR="00BD6162" w:rsidRPr="00BD6162" w:rsidRDefault="00BD6162" w:rsidP="00BD6162">
      <w:pPr>
        <w:pStyle w:val="rfdLine"/>
      </w:pPr>
      <w:r w:rsidRPr="00BD6162">
        <w:rPr>
          <w:rFonts w:hint="cs"/>
          <w:rtl/>
        </w:rPr>
        <w:t>___________________</w:t>
      </w:r>
    </w:p>
    <w:p w:rsidR="005F4626" w:rsidRPr="006216AF" w:rsidRDefault="005F4626" w:rsidP="00BD6162">
      <w:pPr>
        <w:pStyle w:val="rfdFootnote0"/>
        <w:rPr>
          <w:rtl/>
        </w:rPr>
      </w:pPr>
      <w:r w:rsidRPr="006216AF">
        <w:rPr>
          <w:rtl/>
        </w:rPr>
        <w:t>1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>دلائل الإ</w:t>
      </w:r>
      <w:r w:rsidR="00730801">
        <w:rPr>
          <w:rtl/>
        </w:rPr>
        <w:t>ِ</w:t>
      </w:r>
      <w:r w:rsidRPr="006216AF">
        <w:rPr>
          <w:rtl/>
        </w:rPr>
        <w:t>مامة : 213 ، الخرائج والجرائح 1 : 376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 مثله ، كشف الغمة </w:t>
      </w:r>
      <w:r w:rsidR="00265601">
        <w:rPr>
          <w:rtl/>
        </w:rPr>
        <w:br/>
      </w:r>
      <w:r w:rsidRPr="006216AF">
        <w:rPr>
          <w:rtl/>
        </w:rPr>
        <w:t>2 : 366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، م : ابنة عمي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D6162">
      <w:pPr>
        <w:pStyle w:val="rfdFootnote0"/>
        <w:rPr>
          <w:rtl/>
        </w:rPr>
      </w:pPr>
      <w:r w:rsidRPr="006216AF">
        <w:rPr>
          <w:rtl/>
        </w:rPr>
        <w:t>2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>الكافي 1 : 414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ذيل حديث 5 ، ارشاد المفيد : 326 ، مناقب ابن </w:t>
      </w:r>
      <w:r w:rsidR="00265601">
        <w:rPr>
          <w:rtl/>
        </w:rPr>
        <w:br/>
      </w:r>
      <w:r w:rsidR="00730801">
        <w:rPr>
          <w:rtl/>
        </w:rPr>
        <w:t>شهرا</w:t>
      </w:r>
      <w:r w:rsidRPr="006216AF">
        <w:rPr>
          <w:rtl/>
        </w:rPr>
        <w:t>شوب 4 : 390 ، كشف الغمة 2 : 361</w:t>
      </w:r>
      <w:r w:rsidR="00410A32">
        <w:rPr>
          <w:rtl/>
        </w:rPr>
        <w:t xml:space="preserve"> .</w:t>
      </w:r>
    </w:p>
    <w:p w:rsidR="005F4626" w:rsidRPr="006216AF" w:rsidRDefault="005F4626" w:rsidP="00BD6162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455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أسباط ، قال : خرجت مع أبي جعفر </w:t>
      </w:r>
      <w:r w:rsidR="00276CED">
        <w:rPr>
          <w:rtl/>
        </w:rPr>
        <w:t xml:space="preserve">عليه </w:t>
      </w:r>
      <w:r w:rsidR="009532BF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من الكوفة وهو راكب على حمار ، فمر بقطيع غنم ، فتركت شاة </w:t>
      </w:r>
      <w:r w:rsidR="009532BF">
        <w:rPr>
          <w:rtl/>
        </w:rPr>
        <w:br/>
      </w:r>
      <w:r w:rsidRPr="006216AF">
        <w:rPr>
          <w:rtl/>
        </w:rPr>
        <w:t>الغنم و</w:t>
      </w:r>
      <w:r w:rsidR="00FC23E9">
        <w:rPr>
          <w:rtl/>
        </w:rPr>
        <w:t>َ</w:t>
      </w:r>
      <w:r w:rsidRPr="006216AF">
        <w:rPr>
          <w:rtl/>
        </w:rPr>
        <w:t xml:space="preserve">عدت إليه وهي ترغو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فاحتبس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وأمرني أن أدعو </w:t>
      </w:r>
      <w:r w:rsidR="009532BF">
        <w:rPr>
          <w:rtl/>
        </w:rPr>
        <w:br/>
      </w:r>
      <w:r w:rsidRPr="006216AF">
        <w:rPr>
          <w:rtl/>
        </w:rPr>
        <w:t xml:space="preserve">الراعي إليه ، ففعلت ، فقال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أيّها الراعي ، إنّ </w:t>
      </w:r>
      <w:r w:rsidR="009532BF">
        <w:rPr>
          <w:rtl/>
        </w:rPr>
        <w:br/>
      </w:r>
      <w:r w:rsidRPr="006216AF">
        <w:rPr>
          <w:rtl/>
        </w:rPr>
        <w:t xml:space="preserve">هذه الشاة تشكوك وتزعم أن لها رجلين وأنك تحيف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عليها بالحلب ، </w:t>
      </w:r>
      <w:r w:rsidR="009532BF">
        <w:rPr>
          <w:rtl/>
        </w:rPr>
        <w:br/>
      </w:r>
      <w:r w:rsidRPr="006216AF">
        <w:rPr>
          <w:rtl/>
        </w:rPr>
        <w:t>فإذا رجعت إلى صاحبها بالعشي لم يجد معها لبنا</w:t>
      </w:r>
      <w:r w:rsidR="00FC23E9">
        <w:rPr>
          <w:rtl/>
        </w:rPr>
        <w:t>ً</w:t>
      </w:r>
      <w:r w:rsidRPr="006216AF">
        <w:rPr>
          <w:rtl/>
        </w:rPr>
        <w:t xml:space="preserve"> ، فإن كففت من </w:t>
      </w:r>
      <w:r w:rsidR="009532BF">
        <w:rPr>
          <w:rtl/>
        </w:rPr>
        <w:br/>
      </w:r>
      <w:r w:rsidRPr="006216AF">
        <w:rPr>
          <w:rtl/>
        </w:rPr>
        <w:t>ظلمها ، و</w:t>
      </w:r>
      <w:r w:rsidR="00335A4F">
        <w:rPr>
          <w:rtl/>
        </w:rPr>
        <w:t>إلّا</w:t>
      </w:r>
      <w:r w:rsidRPr="006216AF">
        <w:rPr>
          <w:rtl/>
        </w:rPr>
        <w:t xml:space="preserve"> دعوت الله تعالى أن يبتر عمرك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الراعي : إنّي أشهد أن لا إله </w:t>
      </w:r>
      <w:r w:rsidR="00335A4F">
        <w:rPr>
          <w:rtl/>
        </w:rPr>
        <w:t>إلّ</w:t>
      </w:r>
      <w:r w:rsidR="00FC23E9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الله ، وأشهد أنّ محمّدا</w:t>
      </w:r>
      <w:r w:rsidR="00FC23E9">
        <w:rPr>
          <w:rtl/>
        </w:rPr>
        <w:t>ً</w:t>
      </w:r>
      <w:r w:rsidRPr="006216AF">
        <w:rPr>
          <w:rtl/>
        </w:rPr>
        <w:t xml:space="preserve"> </w:t>
      </w:r>
      <w:r w:rsidR="009532BF">
        <w:rPr>
          <w:rtl/>
        </w:rPr>
        <w:br/>
      </w:r>
      <w:r w:rsidRPr="006216AF">
        <w:rPr>
          <w:rtl/>
        </w:rPr>
        <w:t xml:space="preserve">رسول الله ، وأنّك وصيه ، أسألك لما أخبرتني من أين علمت هذا </w:t>
      </w:r>
      <w:r w:rsidR="009532BF">
        <w:rPr>
          <w:rtl/>
        </w:rPr>
        <w:br/>
      </w:r>
      <w:r w:rsidRPr="006216AF">
        <w:rPr>
          <w:rtl/>
        </w:rPr>
        <w:t>الشأن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نحن خزّان الله على علمه وغيبه </w:t>
      </w:r>
      <w:r w:rsidR="009532BF">
        <w:rPr>
          <w:rtl/>
        </w:rPr>
        <w:br/>
      </w:r>
      <w:r w:rsidRPr="006216AF">
        <w:rPr>
          <w:rtl/>
        </w:rPr>
        <w:t>وحكمته ، وأوصياء أنبيائه ، وعباد مكرمون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BD6162">
      <w:pPr>
        <w:rPr>
          <w:rtl/>
        </w:rPr>
      </w:pPr>
      <w:r w:rsidRPr="006216AF">
        <w:rPr>
          <w:rtl/>
        </w:rPr>
        <w:t>456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>عن محمّد بن الفرج ، قال : كتب إليّ</w:t>
      </w:r>
      <w:r w:rsidR="00FC23E9">
        <w:rPr>
          <w:rtl/>
        </w:rPr>
        <w:t>َ</w:t>
      </w:r>
      <w:r w:rsidRPr="006216AF">
        <w:rPr>
          <w:rtl/>
        </w:rPr>
        <w:t xml:space="preserve"> أبو جعفر </w:t>
      </w:r>
      <w:r w:rsidR="00276CED">
        <w:rPr>
          <w:rtl/>
        </w:rPr>
        <w:t xml:space="preserve">عليه </w:t>
      </w:r>
      <w:r w:rsidR="009532BF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احمل إليّ</w:t>
      </w:r>
      <w:r w:rsidR="00FC23E9">
        <w:rPr>
          <w:rtl/>
        </w:rPr>
        <w:t>َ</w:t>
      </w:r>
      <w:r w:rsidRPr="006216AF">
        <w:rPr>
          <w:rtl/>
        </w:rPr>
        <w:t xml:space="preserve"> الخمس ، فإني لست آخذ منكم سوى عامي هذا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9532BF">
        <w:rPr>
          <w:rtl/>
        </w:rPr>
        <w:br/>
      </w:r>
      <w:r w:rsidRPr="006216AF">
        <w:rPr>
          <w:rtl/>
        </w:rPr>
        <w:t xml:space="preserve">فقبض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تلك السنة</w:t>
      </w:r>
      <w:r w:rsidR="00410A32">
        <w:rPr>
          <w:rtl/>
        </w:rPr>
        <w:t xml:space="preserve"> .</w:t>
      </w:r>
    </w:p>
    <w:p w:rsidR="00BD6162" w:rsidRDefault="005F4626" w:rsidP="00BD6162">
      <w:pPr>
        <w:rPr>
          <w:rStyle w:val="rfdLineChar"/>
        </w:rPr>
      </w:pPr>
      <w:r w:rsidRPr="006216AF">
        <w:rPr>
          <w:rtl/>
        </w:rPr>
        <w:t>457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 xml:space="preserve">عن يوسف بن زياد ، عن الحسن بن علي ، عن أبيه ، </w:t>
      </w:r>
      <w:r w:rsidR="009532BF">
        <w:rPr>
          <w:rtl/>
        </w:rPr>
        <w:br/>
      </w:r>
      <w:r w:rsidRPr="006216AF">
        <w:rPr>
          <w:rtl/>
        </w:rPr>
        <w:t xml:space="preserve">قال : جاء رجل إلى محمّد بن علي بن موسى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فقال :</w:t>
      </w:r>
      <w:r w:rsidR="0022661D">
        <w:rPr>
          <w:rtl/>
        </w:rPr>
        <w:t xml:space="preserve"> </w:t>
      </w:r>
      <w:r w:rsidR="009532BF">
        <w:rPr>
          <w:rtl/>
        </w:rPr>
        <w:br/>
      </w:r>
      <w:r w:rsidRPr="006216AF">
        <w:rPr>
          <w:rtl/>
        </w:rPr>
        <w:t>يا ابن رسول الله ، إنّ أبي قد مات ، وكان له ألف دينار ، ففاجأه</w:t>
      </w:r>
      <w:r w:rsidR="00BD6162">
        <w:rPr>
          <w:rFonts w:hint="cs"/>
          <w:rtl/>
        </w:rPr>
        <w:t xml:space="preserve"> </w:t>
      </w:r>
      <w:r w:rsidR="00BD6162">
        <w:rPr>
          <w:rtl/>
        </w:rPr>
        <w:br/>
      </w:r>
      <w:r w:rsidR="00BD616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534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الرغاء : صوت ذوات الخف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رغا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14 : 329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الحيف : الظلم والجور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حيف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9 : 60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D6162">
      <w:pPr>
        <w:pStyle w:val="rfdFootnote0"/>
        <w:rPr>
          <w:rtl/>
        </w:rPr>
      </w:pPr>
      <w:r w:rsidRPr="006216AF">
        <w:rPr>
          <w:rtl/>
        </w:rPr>
        <w:t>4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="00FC23E9">
        <w:rPr>
          <w:rtl/>
        </w:rPr>
        <w:t>مناقب ابن شهرا</w:t>
      </w:r>
      <w:r w:rsidRPr="006216AF">
        <w:rPr>
          <w:rtl/>
        </w:rPr>
        <w:t>شوب 4 : 389 ، إعلام الورى</w:t>
      </w:r>
      <w:r w:rsidR="00FC23E9" w:rsidRPr="003E24F6">
        <w:rPr>
          <w:rtl/>
        </w:rPr>
        <w:t>ٰ</w:t>
      </w:r>
      <w:r w:rsidRPr="003E24F6">
        <w:rPr>
          <w:rtl/>
        </w:rPr>
        <w:t xml:space="preserve"> </w:t>
      </w:r>
      <w:r w:rsidRPr="006216AF">
        <w:rPr>
          <w:rtl/>
        </w:rPr>
        <w:t>: 335 ، مدينة المعاجز :</w:t>
      </w:r>
      <w:r w:rsidR="0022661D">
        <w:rPr>
          <w:rtl/>
        </w:rPr>
        <w:t xml:space="preserve"> </w:t>
      </w:r>
      <w:r w:rsidR="00F96288">
        <w:rPr>
          <w:rtl/>
        </w:rPr>
        <w:br/>
      </w:r>
      <w:r w:rsidRPr="006216AF">
        <w:rPr>
          <w:rtl/>
        </w:rPr>
        <w:t>535</w:t>
      </w:r>
      <w:r w:rsidR="00410A32">
        <w:rPr>
          <w:rtl/>
        </w:rPr>
        <w:t xml:space="preserve"> .</w:t>
      </w:r>
    </w:p>
    <w:p w:rsidR="005F4626" w:rsidRPr="006216AF" w:rsidRDefault="005F4626" w:rsidP="00BD6162">
      <w:pPr>
        <w:pStyle w:val="rfdFootnote0"/>
        <w:rPr>
          <w:rtl/>
        </w:rPr>
      </w:pPr>
      <w:r w:rsidRPr="006216AF">
        <w:rPr>
          <w:rtl/>
        </w:rPr>
        <w:t>5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>الخرائج والجرائح 2 : 665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 عن أبي هاشم الجعفري ، مناقب ابن </w:t>
      </w:r>
      <w:r w:rsidR="00F96288">
        <w:rPr>
          <w:rtl/>
        </w:rPr>
        <w:br/>
      </w:r>
      <w:r w:rsidR="00FC23E9">
        <w:rPr>
          <w:rtl/>
        </w:rPr>
        <w:t>شهرا</w:t>
      </w:r>
      <w:r w:rsidRPr="006216AF">
        <w:rPr>
          <w:rtl/>
        </w:rPr>
        <w:t>شوب 4 : 391</w:t>
      </w:r>
      <w:r w:rsidR="00410A32">
        <w:rPr>
          <w:rtl/>
        </w:rPr>
        <w:t xml:space="preserve"> .</w:t>
      </w:r>
    </w:p>
    <w:p w:rsidR="005F4626" w:rsidRPr="006216AF" w:rsidRDefault="005F4626" w:rsidP="0022661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الموت ، ولست أقف على ماله ، ولي عيال كثيرة ، وأنا من مواليكم </w:t>
      </w:r>
      <w:r w:rsidR="00F96288">
        <w:rPr>
          <w:rtl/>
        </w:rPr>
        <w:br/>
      </w:r>
      <w:r w:rsidRPr="006216AF">
        <w:rPr>
          <w:rtl/>
        </w:rPr>
        <w:t xml:space="preserve">فاغنني ، فقال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إذا صلّيت العشاء الآخرة فصلّ </w:t>
      </w:r>
      <w:r w:rsidR="00F96288">
        <w:rPr>
          <w:rtl/>
        </w:rPr>
        <w:br/>
      </w:r>
      <w:r w:rsidRPr="006216AF">
        <w:rPr>
          <w:rtl/>
        </w:rPr>
        <w:t>على محمّد وآل محمّد مائة مرّة ، فإنّ أباك يأتيك ويخبرك بأمر المال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ففعل الرجل ذلك فأتاه أبوه في منامه فقال : يا بني مالي في </w:t>
      </w:r>
      <w:r w:rsidR="00F96288">
        <w:rPr>
          <w:rtl/>
        </w:rPr>
        <w:br/>
      </w:r>
      <w:r w:rsidRPr="006216AF">
        <w:rPr>
          <w:rtl/>
        </w:rPr>
        <w:t>موضع كذا فخذه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فذهب الرجل فأخذ الألف دينار وأبوه واقف فقال يا </w:t>
      </w:r>
      <w:r w:rsidR="00F96288">
        <w:rPr>
          <w:rtl/>
        </w:rPr>
        <w:br/>
      </w:r>
      <w:r w:rsidRPr="006216AF">
        <w:rPr>
          <w:rtl/>
        </w:rPr>
        <w:t xml:space="preserve">بني اذهب إلى ابن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فأخبره بأنّي قد دللتك عليه ، فإنّه </w:t>
      </w:r>
      <w:r w:rsidR="00F96288">
        <w:rPr>
          <w:rtl/>
        </w:rPr>
        <w:br/>
      </w:r>
      <w:r w:rsidRPr="006216AF">
        <w:rPr>
          <w:rtl/>
        </w:rPr>
        <w:t xml:space="preserve">كان أمرني بذلك ، فجاء الرجل وأخبره بالمال وقال : الحمد لله الذي </w:t>
      </w:r>
      <w:r w:rsidR="00F96288">
        <w:rPr>
          <w:rtl/>
        </w:rPr>
        <w:br/>
      </w:r>
      <w:r w:rsidRPr="006216AF">
        <w:rPr>
          <w:rtl/>
        </w:rPr>
        <w:t>أكرمك واصطفاك</w:t>
      </w:r>
      <w:r w:rsidR="00410A32">
        <w:rPr>
          <w:rtl/>
        </w:rPr>
        <w:t xml:space="preserve"> .</w:t>
      </w:r>
    </w:p>
    <w:p w:rsidR="005F4626" w:rsidRPr="006216AF" w:rsidRDefault="005F4626" w:rsidP="00BD6162">
      <w:pPr>
        <w:rPr>
          <w:rtl/>
        </w:rPr>
      </w:pPr>
      <w:r w:rsidRPr="006216AF">
        <w:rPr>
          <w:rtl/>
        </w:rPr>
        <w:t>458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>عن أبي الصلت الهروي ، قال : حضرت مجلس الإ</w:t>
      </w:r>
      <w:r w:rsidR="0074529C">
        <w:rPr>
          <w:rtl/>
        </w:rPr>
        <w:t>ِ</w:t>
      </w:r>
      <w:r w:rsidRPr="006216AF">
        <w:rPr>
          <w:rtl/>
        </w:rPr>
        <w:t xml:space="preserve">مام </w:t>
      </w:r>
      <w:r w:rsidR="00F96288">
        <w:rPr>
          <w:rtl/>
        </w:rPr>
        <w:br/>
      </w:r>
      <w:r w:rsidRPr="006216AF">
        <w:rPr>
          <w:rtl/>
        </w:rPr>
        <w:t xml:space="preserve">محمّد بن علي بن موسى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وعنده جماعة من الشيعة </w:t>
      </w:r>
      <w:r w:rsidR="00F96288">
        <w:rPr>
          <w:rtl/>
        </w:rPr>
        <w:br/>
      </w:r>
      <w:r w:rsidRPr="006216AF">
        <w:rPr>
          <w:rtl/>
        </w:rPr>
        <w:t>وغيرهم ، فقام إليه رجل وقال : يا سيدي ، جعلت فداك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276CED">
        <w:rPr>
          <w:rtl/>
        </w:rPr>
        <w:t xml:space="preserve">عليه </w:t>
      </w:r>
      <w:r w:rsidR="00F96288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لا تقصّر واجلس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22661D" w:rsidRDefault="005F4626" w:rsidP="0022661D">
      <w:pPr>
        <w:rPr>
          <w:rtl/>
        </w:rPr>
      </w:pPr>
      <w:r w:rsidRPr="006216AF">
        <w:rPr>
          <w:rtl/>
        </w:rPr>
        <w:t>ثمّ قام إليه آخر فقال : يا مولاي ، جعلت فداك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لم </w:t>
      </w:r>
      <w:r w:rsidR="00F96288">
        <w:rPr>
          <w:rtl/>
        </w:rPr>
        <w:br/>
      </w:r>
      <w:r w:rsidRPr="006216AF">
        <w:rPr>
          <w:rtl/>
        </w:rPr>
        <w:t>تجد أحدا</w:t>
      </w:r>
      <w:r w:rsidR="0074529C">
        <w:rPr>
          <w:rtl/>
        </w:rPr>
        <w:t>ً</w:t>
      </w:r>
      <w:r w:rsidRPr="006216AF">
        <w:rPr>
          <w:rtl/>
        </w:rPr>
        <w:t xml:space="preserve"> فارم بها في الماء ، فإنّها تصل إليه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2661D">
      <w:pPr>
        <w:rPr>
          <w:rtl/>
        </w:rPr>
      </w:pPr>
      <w:r w:rsidRPr="006216AF">
        <w:rPr>
          <w:rtl/>
        </w:rPr>
        <w:t>قال : فجلس الر</w:t>
      </w:r>
      <w:r w:rsidR="0074529C">
        <w:rPr>
          <w:rtl/>
        </w:rPr>
        <w:t>جل ، فلمّا انصرف من كان في المج</w:t>
      </w:r>
      <w:r w:rsidRPr="006216AF">
        <w:rPr>
          <w:rtl/>
        </w:rPr>
        <w:t xml:space="preserve">لس قلت </w:t>
      </w:r>
      <w:r w:rsidR="00F96288">
        <w:rPr>
          <w:rtl/>
        </w:rPr>
        <w:br/>
      </w:r>
      <w:r w:rsidRPr="006216AF">
        <w:rPr>
          <w:rtl/>
        </w:rPr>
        <w:t>له : جعلت فداك ، رأيت عجبا</w:t>
      </w:r>
      <w:r w:rsidR="0074529C">
        <w:rPr>
          <w:rtl/>
        </w:rPr>
        <w:t>ً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نعم ، تسألني عن الرجلين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F96288">
        <w:rPr>
          <w:rtl/>
        </w:rPr>
        <w:br/>
      </w:r>
      <w:r w:rsidRPr="006216AF">
        <w:rPr>
          <w:rtl/>
        </w:rPr>
        <w:t>قلت : نعم يا سيدي</w:t>
      </w:r>
      <w:r w:rsidR="00410A32">
        <w:rPr>
          <w:rtl/>
        </w:rPr>
        <w:t xml:space="preserve"> .</w:t>
      </w:r>
    </w:p>
    <w:p w:rsidR="005F4626" w:rsidRPr="006216AF" w:rsidRDefault="005F4626" w:rsidP="0022661D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أمّا </w:t>
      </w:r>
      <w:r w:rsidR="0074529C">
        <w:rPr>
          <w:rtl/>
        </w:rPr>
        <w:t>الأول فإنّه قام يسألني عن الملّا</w:t>
      </w:r>
      <w:r w:rsidRPr="006216AF">
        <w:rPr>
          <w:rtl/>
        </w:rPr>
        <w:t>ح يقصّر في السفينة</w:t>
      </w:r>
      <w:r w:rsidR="00DD50E3">
        <w:rPr>
          <w:rtl/>
        </w:rPr>
        <w:t xml:space="preserve"> ؟</w:t>
      </w:r>
      <w:r w:rsidR="0022661D">
        <w:rPr>
          <w:rtl/>
        </w:rPr>
        <w:t xml:space="preserve"> </w:t>
      </w:r>
      <w:r w:rsidR="00F96288">
        <w:rPr>
          <w:rtl/>
        </w:rPr>
        <w:br/>
      </w:r>
      <w:r w:rsidRPr="006216AF">
        <w:rPr>
          <w:rtl/>
        </w:rPr>
        <w:t xml:space="preserve">قلت : لا ، لأنّ السفينة بمنزلة بيته ليس بخارج منها ؛ والآخر قام يسألني </w:t>
      </w:r>
      <w:r w:rsidR="00F96288">
        <w:rPr>
          <w:rtl/>
        </w:rPr>
        <w:br/>
      </w:r>
      <w:r w:rsidRPr="006216AF">
        <w:rPr>
          <w:rtl/>
        </w:rPr>
        <w:t>عن الزكاة إن لم يصب أحدا</w:t>
      </w:r>
      <w:r w:rsidR="0074529C">
        <w:rPr>
          <w:rtl/>
        </w:rPr>
        <w:t>ً</w:t>
      </w:r>
      <w:r w:rsidRPr="006216AF">
        <w:rPr>
          <w:rtl/>
        </w:rPr>
        <w:t xml:space="preserve"> من شيعتنا فإلى من يدفعه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له : إن </w:t>
      </w:r>
      <w:r w:rsidR="00F96288">
        <w:rPr>
          <w:rtl/>
        </w:rPr>
        <w:br/>
      </w:r>
      <w:r w:rsidRPr="006216AF">
        <w:rPr>
          <w:rtl/>
        </w:rPr>
        <w:t xml:space="preserve">لم تصب لها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أحدا</w:t>
      </w:r>
      <w:r w:rsidR="0074529C">
        <w:rPr>
          <w:rtl/>
        </w:rPr>
        <w:t>ً</w:t>
      </w:r>
      <w:r w:rsidRPr="006216AF">
        <w:rPr>
          <w:rtl/>
        </w:rPr>
        <w:t xml:space="preserve"> فارم بها في الماء ، فإنّها تصل إلى أهلها</w:t>
      </w:r>
      <w:r w:rsidR="009F08E4" w:rsidRPr="006216AF">
        <w:rPr>
          <w:rtl/>
        </w:rPr>
        <w:t>»</w:t>
      </w:r>
    </w:p>
    <w:p w:rsidR="00BD6162" w:rsidRPr="00BD6162" w:rsidRDefault="00BD6162" w:rsidP="00BD6162">
      <w:pPr>
        <w:pStyle w:val="rfdLine"/>
      </w:pPr>
      <w:r w:rsidRPr="00BD6162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عنه في مدينة المعاجز : 534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ك : تجد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D6162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459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 xml:space="preserve">عن صالح بن عطية الأضخم قال : حججت فشكوت </w:t>
      </w:r>
      <w:r w:rsidR="00F96288">
        <w:rPr>
          <w:rtl/>
        </w:rPr>
        <w:br/>
      </w:r>
      <w:r w:rsidRPr="006216AF">
        <w:rPr>
          <w:rtl/>
        </w:rPr>
        <w:t xml:space="preserve">إلى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الوحدة ،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إنّك لا تخرج من </w:t>
      </w:r>
      <w:r w:rsidR="00F96288">
        <w:rPr>
          <w:rtl/>
        </w:rPr>
        <w:br/>
      </w:r>
      <w:r w:rsidRPr="006216AF">
        <w:rPr>
          <w:rtl/>
        </w:rPr>
        <w:t>الحرم حتّى تشتري جارية ترزق منها ابنا</w:t>
      </w:r>
      <w:r w:rsidR="0074529C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تشير إليّ</w:t>
      </w:r>
      <w:r w:rsidR="0074529C">
        <w:rPr>
          <w:rtl/>
        </w:rPr>
        <w:t>َ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</w:t>
      </w:r>
      <w:r w:rsidR="004F5257">
        <w:rPr>
          <w:rtl/>
        </w:rPr>
        <w:t xml:space="preserve"> </w:t>
      </w:r>
      <w:r w:rsidR="00F96288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نعم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وركب إلى النخّاس ونظر إلى جارية فقال : </w:t>
      </w:r>
      <w:r w:rsidR="009F08E4" w:rsidRPr="006216AF">
        <w:rPr>
          <w:rtl/>
        </w:rPr>
        <w:t>«</w:t>
      </w:r>
      <w:r w:rsidRPr="006216AF">
        <w:rPr>
          <w:rtl/>
        </w:rPr>
        <w:t>اشترها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فاشتريتها ، </w:t>
      </w:r>
      <w:r w:rsidR="00F96288">
        <w:rPr>
          <w:rtl/>
        </w:rPr>
        <w:br/>
      </w:r>
      <w:r w:rsidRPr="006216AF">
        <w:rPr>
          <w:rtl/>
        </w:rPr>
        <w:t>فولدت محمّدا</w:t>
      </w:r>
      <w:r w:rsidR="0074529C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BD6162">
      <w:pPr>
        <w:rPr>
          <w:rtl/>
        </w:rPr>
      </w:pPr>
      <w:r w:rsidRPr="006216AF">
        <w:rPr>
          <w:rtl/>
        </w:rPr>
        <w:t>460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 xml:space="preserve">عن عمران بن محمد الأشعري قال : دخلت على أبي </w:t>
      </w:r>
      <w:r w:rsidR="00F96288">
        <w:rPr>
          <w:rtl/>
        </w:rPr>
        <w:br/>
      </w:r>
      <w:r w:rsidRPr="006216AF">
        <w:rPr>
          <w:rtl/>
        </w:rPr>
        <w:t xml:space="preserve">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فقضيت حوائجي وقلت له : إنّ أم الحسين تقرئك </w:t>
      </w:r>
      <w:r w:rsidR="00F96288">
        <w:rPr>
          <w:rtl/>
        </w:rPr>
        <w:br/>
      </w:r>
      <w:r w:rsidRPr="006216AF">
        <w:rPr>
          <w:rtl/>
        </w:rPr>
        <w:t>السلام وتسألك ثوبا</w:t>
      </w:r>
      <w:r w:rsidR="0074529C">
        <w:rPr>
          <w:rtl/>
        </w:rPr>
        <w:t>ً</w:t>
      </w:r>
      <w:r w:rsidRPr="006216AF">
        <w:rPr>
          <w:rtl/>
        </w:rPr>
        <w:t xml:space="preserve"> من ثيابك تجعله كفنا</w:t>
      </w:r>
      <w:r w:rsidR="0074529C">
        <w:rPr>
          <w:rtl/>
        </w:rPr>
        <w:t>ً</w:t>
      </w:r>
      <w:r w:rsidRPr="006216AF">
        <w:rPr>
          <w:rtl/>
        </w:rPr>
        <w:t xml:space="preserve"> لها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قد استغنت عن </w:t>
      </w:r>
      <w:r w:rsidR="00F96288">
        <w:rPr>
          <w:rtl/>
        </w:rPr>
        <w:br/>
      </w:r>
      <w:r w:rsidRPr="006216AF">
        <w:rPr>
          <w:rtl/>
        </w:rPr>
        <w:t>ذلك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فخرجت ولست أدري ما معنى ذلك ، حتى</w:t>
      </w:r>
      <w:r w:rsidR="0074529C" w:rsidRPr="003E24F6">
        <w:rPr>
          <w:rtl/>
        </w:rPr>
        <w:t>ٰ</w:t>
      </w:r>
      <w:r w:rsidRPr="003E24F6">
        <w:rPr>
          <w:rtl/>
        </w:rPr>
        <w:t xml:space="preserve"> أتى</w:t>
      </w:r>
      <w:r w:rsidRPr="006216AF">
        <w:rPr>
          <w:rtl/>
        </w:rPr>
        <w:t xml:space="preserve"> الخبر بأنّها قد </w:t>
      </w:r>
      <w:r w:rsidR="00F96288">
        <w:rPr>
          <w:rtl/>
        </w:rPr>
        <w:br/>
      </w:r>
      <w:r w:rsidRPr="006216AF">
        <w:rPr>
          <w:rtl/>
        </w:rPr>
        <w:t>ماتت قبل ذلك بثلاثة عشر يوما</w:t>
      </w:r>
      <w:r w:rsidR="0074529C">
        <w:rPr>
          <w:rtl/>
        </w:rPr>
        <w:t>ً</w:t>
      </w:r>
      <w:r w:rsidRPr="006216AF">
        <w:rPr>
          <w:rtl/>
        </w:rPr>
        <w:t xml:space="preserve"> ، أو أربعة عشر يوما</w:t>
      </w:r>
      <w:r w:rsidR="0074529C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BD6162">
      <w:pPr>
        <w:rPr>
          <w:rtl/>
        </w:rPr>
      </w:pPr>
      <w:r w:rsidRPr="006216AF">
        <w:rPr>
          <w:rtl/>
        </w:rPr>
        <w:t>461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 xml:space="preserve">عن ابن أورمة قال : إنّ المعتصم دعا جماعة من </w:t>
      </w:r>
      <w:r w:rsidR="00F96288">
        <w:rPr>
          <w:rtl/>
        </w:rPr>
        <w:br/>
      </w:r>
      <w:r w:rsidRPr="006216AF">
        <w:rPr>
          <w:rtl/>
        </w:rPr>
        <w:t>وزرائه وقال : اشهدوا لي على محمّد بن علي بن موسى الرضا زورا</w:t>
      </w:r>
      <w:r w:rsidR="0074529C">
        <w:rPr>
          <w:rtl/>
        </w:rPr>
        <w:t>ً</w:t>
      </w:r>
      <w:r w:rsidRPr="006216AF">
        <w:rPr>
          <w:rtl/>
        </w:rPr>
        <w:t xml:space="preserve"> </w:t>
      </w:r>
      <w:r w:rsidR="00F96288">
        <w:rPr>
          <w:rtl/>
        </w:rPr>
        <w:br/>
      </w:r>
      <w:r w:rsidRPr="006216AF">
        <w:rPr>
          <w:rtl/>
        </w:rPr>
        <w:t>واكتبوا بأنّه أراد أن يخرج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ثمّ دعاه فقال : إنّك أردت أن تخرج عليّ</w:t>
      </w:r>
      <w:r w:rsidR="0074529C">
        <w:rPr>
          <w:rtl/>
        </w:rPr>
        <w:t>َ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والله ما فعلت </w:t>
      </w:r>
      <w:r w:rsidR="00F96288">
        <w:rPr>
          <w:rtl/>
        </w:rPr>
        <w:br/>
      </w:r>
      <w:r w:rsidRPr="006216AF">
        <w:rPr>
          <w:rtl/>
        </w:rPr>
        <w:t>شيئا</w:t>
      </w:r>
      <w:r w:rsidR="0074529C">
        <w:rPr>
          <w:rtl/>
        </w:rPr>
        <w:t>ً</w:t>
      </w:r>
      <w:r w:rsidRPr="006216AF">
        <w:rPr>
          <w:rtl/>
        </w:rPr>
        <w:t xml:space="preserve"> من ذلك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إنّ</w:t>
      </w:r>
      <w:r w:rsidR="0074529C">
        <w:rPr>
          <w:rtl/>
        </w:rPr>
        <w:t>َ</w:t>
      </w:r>
      <w:r w:rsidRPr="006216AF">
        <w:rPr>
          <w:rtl/>
        </w:rPr>
        <w:t xml:space="preserve"> فلانا</w:t>
      </w:r>
      <w:r w:rsidR="0074529C">
        <w:rPr>
          <w:rtl/>
        </w:rPr>
        <w:t>ً</w:t>
      </w:r>
      <w:r w:rsidRPr="006216AF">
        <w:rPr>
          <w:rtl/>
        </w:rPr>
        <w:t xml:space="preserve"> وفلانا</w:t>
      </w:r>
      <w:r w:rsidR="0074529C">
        <w:rPr>
          <w:rtl/>
        </w:rPr>
        <w:t>ً</w:t>
      </w:r>
      <w:r w:rsidRPr="006216AF">
        <w:rPr>
          <w:rtl/>
        </w:rPr>
        <w:t xml:space="preserve"> شهدوا عليك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وأحضروا فقالوا : نعم ، هذه </w:t>
      </w:r>
      <w:r w:rsidR="00F96288">
        <w:rPr>
          <w:rtl/>
        </w:rPr>
        <w:br/>
      </w:r>
      <w:r w:rsidR="0074529C">
        <w:rPr>
          <w:rtl/>
        </w:rPr>
        <w:t>الكت</w:t>
      </w:r>
      <w:r w:rsidRPr="006216AF">
        <w:rPr>
          <w:rtl/>
        </w:rPr>
        <w:t>ب أخذناها من بعض غلمانك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وكان جالسا</w:t>
      </w:r>
      <w:r w:rsidR="0074529C">
        <w:rPr>
          <w:rtl/>
        </w:rPr>
        <w:t>ً</w:t>
      </w:r>
      <w:r w:rsidRPr="006216AF">
        <w:rPr>
          <w:rtl/>
        </w:rPr>
        <w:t xml:space="preserve"> في [ ب</w:t>
      </w:r>
      <w:r w:rsidR="0074529C">
        <w:rPr>
          <w:rtl/>
        </w:rPr>
        <w:t>َ</w:t>
      </w:r>
      <w:r w:rsidRPr="006216AF">
        <w:rPr>
          <w:rtl/>
        </w:rPr>
        <w:t>ه</w:t>
      </w:r>
      <w:r w:rsidR="0074529C">
        <w:rPr>
          <w:rtl/>
        </w:rPr>
        <w:t>ْ</w:t>
      </w:r>
      <w:r w:rsidRPr="006216AF">
        <w:rPr>
          <w:rtl/>
        </w:rPr>
        <w:t>و</w:t>
      </w:r>
      <w:r w:rsidR="0074529C">
        <w:rPr>
          <w:rtl/>
        </w:rPr>
        <w:t>ٍ</w:t>
      </w:r>
      <w:r w:rsidRPr="006216AF">
        <w:rPr>
          <w:rtl/>
        </w:rPr>
        <w:t xml:space="preserve"> ] فرفع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يده </w:t>
      </w:r>
      <w:r w:rsidR="00F96288">
        <w:rPr>
          <w:rtl/>
        </w:rPr>
        <w:br/>
      </w:r>
      <w:r w:rsidRPr="006216AF">
        <w:rPr>
          <w:rtl/>
        </w:rPr>
        <w:t xml:space="preserve">وقال : </w:t>
      </w:r>
      <w:r w:rsidR="009F08E4" w:rsidRPr="006216AF">
        <w:rPr>
          <w:rtl/>
        </w:rPr>
        <w:t>«</w:t>
      </w:r>
      <w:r w:rsidRPr="006216AF">
        <w:rPr>
          <w:rtl/>
        </w:rPr>
        <w:t>اللهم إن كانوا كذبوا عليّ</w:t>
      </w:r>
      <w:r w:rsidR="0074529C">
        <w:rPr>
          <w:rtl/>
        </w:rPr>
        <w:t>َ</w:t>
      </w:r>
      <w:r w:rsidRPr="006216AF">
        <w:rPr>
          <w:rtl/>
        </w:rPr>
        <w:t xml:space="preserve"> فخذهم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BD6162" w:rsidRDefault="005F4626" w:rsidP="00BD6162">
      <w:pPr>
        <w:rPr>
          <w:rStyle w:val="rfdLineChar"/>
        </w:rPr>
      </w:pPr>
      <w:r w:rsidRPr="006216AF">
        <w:rPr>
          <w:rtl/>
        </w:rPr>
        <w:t>قال : فنظرنا إلى ذلك البهو يرجف ويذهب ويجيء ، وكلما قام</w:t>
      </w:r>
      <w:r w:rsidR="00BD6162">
        <w:rPr>
          <w:rFonts w:hint="cs"/>
          <w:rtl/>
        </w:rPr>
        <w:t xml:space="preserve"> </w:t>
      </w:r>
      <w:r w:rsidR="00BD6162">
        <w:rPr>
          <w:rtl/>
        </w:rPr>
        <w:br/>
      </w:r>
      <w:r w:rsidR="00BD6162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BD6162">
      <w:pPr>
        <w:pStyle w:val="rfdFootnote0"/>
        <w:rPr>
          <w:rtl/>
        </w:rPr>
      </w:pPr>
      <w:r w:rsidRPr="006216AF">
        <w:rPr>
          <w:rtl/>
        </w:rPr>
        <w:t>7</w:t>
      </w:r>
      <w:r w:rsidR="00BD6162">
        <w:rPr>
          <w:rFonts w:hint="cs"/>
          <w:rtl/>
        </w:rPr>
        <w:t xml:space="preserve"> </w:t>
      </w:r>
      <w:r>
        <w:rPr>
          <w:rtl/>
        </w:rPr>
        <w:t>ـ</w:t>
      </w:r>
      <w:r w:rsidR="00BD6162">
        <w:rPr>
          <w:rFonts w:hint="cs"/>
          <w:rtl/>
        </w:rPr>
        <w:t xml:space="preserve"> </w:t>
      </w:r>
      <w:r w:rsidRPr="006216AF">
        <w:rPr>
          <w:rtl/>
        </w:rPr>
        <w:t>إثبات الوصية : 191 ، الخرائج والجرائح 2 : 666</w:t>
      </w:r>
      <w:r w:rsidR="0096323A">
        <w:rPr>
          <w:rtl/>
        </w:rPr>
        <w:t xml:space="preserve"> / </w:t>
      </w:r>
      <w:r w:rsidRPr="006216AF">
        <w:rPr>
          <w:rtl/>
        </w:rPr>
        <w:t>7 ، فرج المهموم :</w:t>
      </w:r>
      <w:r w:rsidR="004F5257">
        <w:rPr>
          <w:rtl/>
        </w:rPr>
        <w:t xml:space="preserve"> </w:t>
      </w:r>
      <w:r w:rsidR="00F96288">
        <w:rPr>
          <w:rtl/>
        </w:rPr>
        <w:br/>
      </w:r>
      <w:r w:rsidRPr="006216AF">
        <w:rPr>
          <w:rtl/>
        </w:rPr>
        <w:t>232 ، مدينة المعاجز : 534</w:t>
      </w:r>
      <w:r w:rsidR="0096323A">
        <w:rPr>
          <w:rtl/>
        </w:rPr>
        <w:t xml:space="preserve"> / </w:t>
      </w:r>
      <w:r w:rsidRPr="006216AF">
        <w:rPr>
          <w:rtl/>
        </w:rPr>
        <w:t>72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="00BD6162">
        <w:rPr>
          <w:rtl/>
        </w:rPr>
        <w:t>إثبات الوص</w:t>
      </w:r>
      <w:r w:rsidR="00BD6162">
        <w:rPr>
          <w:rFonts w:hint="cs"/>
          <w:rtl/>
        </w:rPr>
        <w:t>ي</w:t>
      </w:r>
      <w:r w:rsidRPr="006216AF">
        <w:rPr>
          <w:rtl/>
        </w:rPr>
        <w:t>ة : 191 ، عيون المعجزات : 124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الخرائج والجرائح 2 : 670</w:t>
      </w:r>
      <w:r w:rsidR="0096323A">
        <w:rPr>
          <w:rtl/>
        </w:rPr>
        <w:t xml:space="preserve"> / </w:t>
      </w:r>
      <w:r w:rsidRPr="006216AF">
        <w:rPr>
          <w:rtl/>
        </w:rPr>
        <w:t>18 ، مدينة المعاجز : 533</w:t>
      </w:r>
      <w:r w:rsidR="0096323A">
        <w:rPr>
          <w:rtl/>
        </w:rPr>
        <w:t xml:space="preserve"> / </w:t>
      </w:r>
      <w:r w:rsidRPr="006216AF">
        <w:rPr>
          <w:rtl/>
        </w:rPr>
        <w:t>57</w:t>
      </w:r>
      <w:r w:rsidR="00410A32">
        <w:rPr>
          <w:rtl/>
        </w:rPr>
        <w:t xml:space="preserve"> .</w:t>
      </w:r>
    </w:p>
    <w:p w:rsidR="005F4626" w:rsidRPr="006216AF" w:rsidRDefault="005F4626" w:rsidP="004F525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واحد وقع ، فقال المعتصم : يا ابن رسول الله ، تبت ممّا قلت ، فادع </w:t>
      </w:r>
      <w:r w:rsidR="00F96288">
        <w:rPr>
          <w:rtl/>
        </w:rPr>
        <w:br/>
      </w:r>
      <w:r w:rsidRPr="006216AF">
        <w:rPr>
          <w:rtl/>
        </w:rPr>
        <w:t>ربّك أن يسكّنه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اللهم سكّنه ، وإنّك تعلم بأنّهم أعداؤك </w:t>
      </w:r>
      <w:r w:rsidR="00F96288">
        <w:rPr>
          <w:rtl/>
        </w:rPr>
        <w:br/>
      </w:r>
      <w:r w:rsidRPr="006216AF">
        <w:rPr>
          <w:rtl/>
        </w:rPr>
        <w:t>وأعدائي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B1253">
      <w:pPr>
        <w:rPr>
          <w:rtl/>
        </w:rPr>
      </w:pPr>
      <w:r w:rsidRPr="006216AF">
        <w:rPr>
          <w:rtl/>
        </w:rPr>
        <w:t>462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9B1253">
        <w:rPr>
          <w:rFonts w:hint="cs"/>
          <w:rtl/>
        </w:rPr>
        <w:t xml:space="preserve"> </w:t>
      </w:r>
      <w:r>
        <w:rPr>
          <w:rtl/>
        </w:rPr>
        <w:t>ـ</w:t>
      </w:r>
      <w:r w:rsidR="009B1253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ميمون ، قال : كنت مع الرضا </w:t>
      </w:r>
      <w:r w:rsidR="00276CED">
        <w:rPr>
          <w:rtl/>
        </w:rPr>
        <w:t xml:space="preserve">عليه </w:t>
      </w:r>
      <w:r w:rsidR="00F96288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بمكّة قبل خروجه إلى خراسان ، قال : فقلت له : إنّي أريد أن </w:t>
      </w:r>
      <w:r w:rsidR="00F96288">
        <w:rPr>
          <w:rtl/>
        </w:rPr>
        <w:br/>
      </w:r>
      <w:r w:rsidRPr="006216AF">
        <w:rPr>
          <w:rtl/>
        </w:rPr>
        <w:t>أتقدّم إلى المدينة ، فاكتب معي كتابا</w:t>
      </w:r>
      <w:r w:rsidR="00B46AF5">
        <w:rPr>
          <w:rtl/>
        </w:rPr>
        <w:t>ً</w:t>
      </w:r>
      <w:r w:rsidRPr="006216AF">
        <w:rPr>
          <w:rtl/>
        </w:rPr>
        <w:t xml:space="preserve"> إلى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F96288">
        <w:rPr>
          <w:rtl/>
        </w:rPr>
        <w:br/>
      </w:r>
      <w:r w:rsidRPr="006216AF">
        <w:rPr>
          <w:rtl/>
        </w:rPr>
        <w:t xml:space="preserve">فتبسّم وكتب ، وحضرت إلى المدينة ، وقد كان ذهب بصري ، فأخرج </w:t>
      </w:r>
      <w:r w:rsidR="00F96288">
        <w:rPr>
          <w:rtl/>
        </w:rPr>
        <w:br/>
      </w:r>
      <w:r w:rsidRPr="006216AF">
        <w:rPr>
          <w:rtl/>
        </w:rPr>
        <w:t xml:space="preserve">الخادم أبا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إلينا فحمله من المهد ، فتناول الكتاب </w:t>
      </w:r>
      <w:r w:rsidR="00F96288">
        <w:rPr>
          <w:rtl/>
        </w:rPr>
        <w:br/>
      </w:r>
      <w:r w:rsidRPr="006216AF">
        <w:rPr>
          <w:rtl/>
        </w:rPr>
        <w:t xml:space="preserve">وقال لموفق الخادم : </w:t>
      </w:r>
      <w:r w:rsidR="009F08E4" w:rsidRPr="006216AF">
        <w:rPr>
          <w:rtl/>
        </w:rPr>
        <w:t>«</w:t>
      </w:r>
      <w:r w:rsidRPr="006216AF">
        <w:rPr>
          <w:rtl/>
        </w:rPr>
        <w:t>فضّه وانشره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ففضه ونشره بين يديه ، فنظر فيه ، </w:t>
      </w:r>
      <w:r w:rsidR="00F96288">
        <w:rPr>
          <w:rtl/>
        </w:rPr>
        <w:br/>
      </w: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يا محمد ، ما حال بصرك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يا ابن رسول الله ، اعتلت </w:t>
      </w:r>
      <w:r w:rsidR="00F96288">
        <w:rPr>
          <w:rtl/>
        </w:rPr>
        <w:br/>
      </w:r>
      <w:r w:rsidRPr="006216AF">
        <w:rPr>
          <w:rtl/>
        </w:rPr>
        <w:t>عيناي فذهب بصري كما ترى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فمدّ يده ومسح بها على عيني ، فعاد بصري إليّ</w:t>
      </w:r>
      <w:r w:rsidR="00C64754">
        <w:rPr>
          <w:rtl/>
        </w:rPr>
        <w:t>َ</w:t>
      </w:r>
      <w:r w:rsidRPr="006216AF">
        <w:rPr>
          <w:rtl/>
        </w:rPr>
        <w:t xml:space="preserve"> كأصحّ ما </w:t>
      </w:r>
      <w:r w:rsidR="00F96288">
        <w:rPr>
          <w:rtl/>
        </w:rPr>
        <w:br/>
      </w:r>
      <w:r w:rsidRPr="006216AF">
        <w:rPr>
          <w:rtl/>
        </w:rPr>
        <w:t>كان ، فقبّلت يده ورجله ، وانصرفت من عنده وأنا بصير ، والمنّة الله</w:t>
      </w:r>
      <w:r w:rsidR="00410A32">
        <w:rPr>
          <w:rtl/>
        </w:rPr>
        <w:t xml:space="preserve"> .</w:t>
      </w:r>
    </w:p>
    <w:p w:rsidR="005F4626" w:rsidRPr="006216AF" w:rsidRDefault="005F4626" w:rsidP="009B1253">
      <w:pPr>
        <w:rPr>
          <w:rtl/>
        </w:rPr>
      </w:pPr>
      <w:r w:rsidRPr="006216AF">
        <w:rPr>
          <w:rtl/>
        </w:rPr>
        <w:t>463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9B1253">
        <w:rPr>
          <w:rFonts w:hint="cs"/>
          <w:rtl/>
        </w:rPr>
        <w:t xml:space="preserve"> </w:t>
      </w:r>
      <w:r>
        <w:rPr>
          <w:rtl/>
        </w:rPr>
        <w:t>ـ</w:t>
      </w:r>
      <w:r w:rsidR="009B1253">
        <w:rPr>
          <w:rFonts w:hint="cs"/>
          <w:rtl/>
        </w:rPr>
        <w:t xml:space="preserve"> </w:t>
      </w:r>
      <w:r w:rsidRPr="006216AF">
        <w:rPr>
          <w:rtl/>
        </w:rPr>
        <w:t xml:space="preserve">عن محمد بن عمر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بن واقد الرازي قال : دخلت </w:t>
      </w:r>
      <w:r w:rsidR="00F96288">
        <w:rPr>
          <w:rtl/>
        </w:rPr>
        <w:br/>
      </w:r>
      <w:r w:rsidRPr="006216AF">
        <w:rPr>
          <w:rtl/>
        </w:rPr>
        <w:t xml:space="preserve">على أبي جعفر محمّد الجواد بن الرضا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ومعي أخي به بهق </w:t>
      </w:r>
      <w:r w:rsidR="00F96288">
        <w:rPr>
          <w:rtl/>
        </w:rPr>
        <w:br/>
      </w:r>
      <w:r w:rsidRPr="006216AF">
        <w:rPr>
          <w:rtl/>
        </w:rPr>
        <w:t xml:space="preserve">شديد ، فشكا إليه ذلك البهق ، فقال : </w:t>
      </w:r>
      <w:r w:rsidR="009F08E4" w:rsidRPr="006216AF">
        <w:rPr>
          <w:rtl/>
        </w:rPr>
        <w:t>«</w:t>
      </w:r>
      <w:r w:rsidRPr="006216AF">
        <w:rPr>
          <w:rtl/>
        </w:rPr>
        <w:t>عافاك الله مما تشكو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فخرجنا </w:t>
      </w:r>
      <w:r w:rsidR="00F96288">
        <w:rPr>
          <w:rtl/>
        </w:rPr>
        <w:br/>
      </w:r>
      <w:r w:rsidRPr="006216AF">
        <w:rPr>
          <w:rtl/>
        </w:rPr>
        <w:t>من عنده وقد عوفي ، فما عاد إليه ذلك البهق إلى أن مات</w:t>
      </w:r>
      <w:r w:rsidR="00410A32">
        <w:rPr>
          <w:rtl/>
        </w:rPr>
        <w:t xml:space="preserve"> .</w:t>
      </w:r>
    </w:p>
    <w:p w:rsidR="005F4626" w:rsidRPr="006216AF" w:rsidRDefault="005F4626" w:rsidP="004F5257">
      <w:pPr>
        <w:rPr>
          <w:rtl/>
        </w:rPr>
      </w:pPr>
      <w:r w:rsidRPr="006216AF">
        <w:rPr>
          <w:rtl/>
        </w:rPr>
        <w:t xml:space="preserve">قال محمّد بن عمر : وكان يصيبني وجع في خاصرتي في كل </w:t>
      </w:r>
      <w:r w:rsidR="00F96288">
        <w:rPr>
          <w:rtl/>
        </w:rPr>
        <w:br/>
      </w:r>
      <w:r w:rsidRPr="006216AF">
        <w:rPr>
          <w:rtl/>
        </w:rPr>
        <w:t>أسبوع ، فيشتد ذلك بي أياما</w:t>
      </w:r>
      <w:r w:rsidR="00C64754">
        <w:rPr>
          <w:rtl/>
        </w:rPr>
        <w:t>ً</w:t>
      </w:r>
      <w:r w:rsidRPr="006216AF">
        <w:rPr>
          <w:rtl/>
        </w:rPr>
        <w:t xml:space="preserve"> ، فسألته أن يدعو لي بزواله عنّي ، فقال :</w:t>
      </w:r>
      <w:r w:rsidR="004F5257">
        <w:rPr>
          <w:rtl/>
        </w:rPr>
        <w:t xml:space="preserve"> </w:t>
      </w:r>
      <w:r w:rsidR="00F96288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وأنت ، فعافاك 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فما عاد إلى هذه الغاية</w:t>
      </w:r>
      <w:r w:rsidR="00410A32">
        <w:rPr>
          <w:rtl/>
        </w:rPr>
        <w:t xml:space="preserve"> .</w:t>
      </w:r>
    </w:p>
    <w:p w:rsidR="009B1253" w:rsidRPr="009B1253" w:rsidRDefault="009B1253" w:rsidP="009B1253">
      <w:pPr>
        <w:pStyle w:val="rfdLine"/>
      </w:pPr>
      <w:r w:rsidRPr="009B1253">
        <w:rPr>
          <w:rFonts w:hint="cs"/>
          <w:rtl/>
        </w:rPr>
        <w:t>___________________</w:t>
      </w:r>
    </w:p>
    <w:p w:rsidR="005F4626" w:rsidRPr="006216AF" w:rsidRDefault="005F4626" w:rsidP="009B1253">
      <w:pPr>
        <w:pStyle w:val="rfdFootnote0"/>
        <w:rPr>
          <w:rtl/>
        </w:rPr>
      </w:pPr>
      <w:r w:rsidRPr="006216AF">
        <w:rPr>
          <w:rtl/>
        </w:rPr>
        <w:t>10</w:t>
      </w:r>
      <w:r w:rsidR="009B1253">
        <w:rPr>
          <w:rFonts w:hint="cs"/>
          <w:rtl/>
        </w:rPr>
        <w:t xml:space="preserve"> </w:t>
      </w:r>
      <w:r>
        <w:rPr>
          <w:rtl/>
        </w:rPr>
        <w:t>ـ</w:t>
      </w:r>
      <w:r w:rsidR="009B1253">
        <w:rPr>
          <w:rFonts w:hint="cs"/>
          <w:rtl/>
        </w:rPr>
        <w:t xml:space="preserve"> </w:t>
      </w:r>
      <w:r w:rsidRPr="006216AF">
        <w:rPr>
          <w:rtl/>
        </w:rPr>
        <w:t>إثبات الوصية : 203 ، الخرائج والجرائح 1 : 372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 ، كشف الغمة </w:t>
      </w:r>
      <w:r w:rsidR="00F96288">
        <w:rPr>
          <w:rtl/>
        </w:rPr>
        <w:br/>
      </w:r>
      <w:r w:rsidRPr="006216AF">
        <w:rPr>
          <w:rtl/>
        </w:rPr>
        <w:t>2 : 365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11</w:t>
      </w:r>
      <w:r>
        <w:rPr>
          <w:rtl/>
        </w:rPr>
        <w:t xml:space="preserve"> ـ </w:t>
      </w:r>
      <w:r w:rsidRPr="006216AF">
        <w:rPr>
          <w:rtl/>
        </w:rPr>
        <w:t>الخرائج والجرائح : 1 : 377</w:t>
      </w:r>
      <w:r w:rsidR="0096323A">
        <w:rPr>
          <w:rtl/>
        </w:rPr>
        <w:t xml:space="preserve"> / </w:t>
      </w:r>
      <w:r w:rsidRPr="006216AF">
        <w:rPr>
          <w:rtl/>
        </w:rPr>
        <w:t>5 ، كشف الغمة 2 : 367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ش ، ص ، ك : عمران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الخرائج وكشف الغمة : عمير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B1253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464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9B1253">
        <w:rPr>
          <w:rFonts w:hint="cs"/>
          <w:rtl/>
        </w:rPr>
        <w:t xml:space="preserve"> </w:t>
      </w:r>
      <w:r>
        <w:rPr>
          <w:rtl/>
        </w:rPr>
        <w:t>ـ</w:t>
      </w:r>
      <w:r w:rsidR="009B1253">
        <w:rPr>
          <w:rFonts w:hint="cs"/>
          <w:rtl/>
        </w:rPr>
        <w:t xml:space="preserve"> </w:t>
      </w:r>
      <w:r w:rsidRPr="006216AF">
        <w:rPr>
          <w:rtl/>
        </w:rPr>
        <w:t xml:space="preserve">عن إسماعيل بن عباس الهاشمي ، قال : جئت إلى </w:t>
      </w:r>
      <w:r w:rsidR="00F96288">
        <w:rPr>
          <w:rtl/>
        </w:rPr>
        <w:br/>
      </w:r>
      <w:r w:rsidRPr="006216AF">
        <w:rPr>
          <w:rtl/>
        </w:rPr>
        <w:t xml:space="preserve">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يوم عيد فشكوت إليه ضيق المعاش فرفع </w:t>
      </w:r>
      <w:r w:rsidR="00F96288">
        <w:rPr>
          <w:rtl/>
        </w:rPr>
        <w:br/>
      </w:r>
      <w:r w:rsidRPr="006216AF">
        <w:rPr>
          <w:rtl/>
        </w:rPr>
        <w:t xml:space="preserve">المصلّى ، فأخذ من التراب سبيكة من ذهب فأعطانيها ، فخرجت بها </w:t>
      </w:r>
      <w:r w:rsidR="00F96288">
        <w:rPr>
          <w:rtl/>
        </w:rPr>
        <w:br/>
      </w:r>
      <w:r w:rsidRPr="006216AF">
        <w:rPr>
          <w:rtl/>
        </w:rPr>
        <w:t>إلى السوق فكان فيها ستة عشر مثقا</w:t>
      </w:r>
      <w:r w:rsidR="00AB693E">
        <w:rPr>
          <w:rtl/>
        </w:rPr>
        <w:t xml:space="preserve">لاً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من الذهب</w:t>
      </w:r>
      <w:r w:rsidR="00410A32">
        <w:rPr>
          <w:rtl/>
        </w:rPr>
        <w:t xml:space="preserve"> .</w:t>
      </w:r>
    </w:p>
    <w:p w:rsidR="009B1253" w:rsidRDefault="009B1253" w:rsidP="009B1253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9B1253">
      <w:pPr>
        <w:pStyle w:val="rfdFootnote0"/>
        <w:rPr>
          <w:rtl/>
        </w:rPr>
      </w:pPr>
      <w:r w:rsidRPr="006216AF">
        <w:rPr>
          <w:rtl/>
        </w:rPr>
        <w:t>12</w:t>
      </w:r>
      <w:r w:rsidR="009B1253">
        <w:rPr>
          <w:rFonts w:hint="cs"/>
          <w:rtl/>
        </w:rPr>
        <w:t xml:space="preserve"> </w:t>
      </w:r>
      <w:r>
        <w:rPr>
          <w:rtl/>
        </w:rPr>
        <w:t>ـ</w:t>
      </w:r>
      <w:r w:rsidR="009B1253">
        <w:rPr>
          <w:rFonts w:hint="cs"/>
          <w:rtl/>
        </w:rPr>
        <w:t xml:space="preserve"> </w:t>
      </w:r>
      <w:r w:rsidRPr="006216AF">
        <w:rPr>
          <w:rtl/>
        </w:rPr>
        <w:t>الخرائج والجرائح 1 : 383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 ، كشف الغمة 2 : 368 ، الصراط </w:t>
      </w:r>
      <w:r w:rsidR="00F96288">
        <w:rPr>
          <w:rtl/>
        </w:rPr>
        <w:br/>
      </w:r>
      <w:r w:rsidRPr="006216AF">
        <w:rPr>
          <w:rtl/>
        </w:rPr>
        <w:t>المستقيم 2 : 200</w:t>
      </w:r>
      <w:r w:rsidR="0096323A">
        <w:rPr>
          <w:rtl/>
        </w:rPr>
        <w:t xml:space="preserve"> / </w:t>
      </w:r>
      <w:r w:rsidRPr="006216AF">
        <w:rPr>
          <w:rtl/>
        </w:rPr>
        <w:t>8 ، مدينة المعاجز : 531</w:t>
      </w:r>
      <w:r w:rsidR="0096323A">
        <w:rPr>
          <w:rtl/>
        </w:rPr>
        <w:t xml:space="preserve"> / </w:t>
      </w:r>
      <w:r w:rsidRPr="006216AF">
        <w:rPr>
          <w:rtl/>
        </w:rPr>
        <w:t>49</w:t>
      </w:r>
      <w:r w:rsidR="00410A32">
        <w:rPr>
          <w:rtl/>
        </w:rPr>
        <w:t xml:space="preserve"> .</w:t>
      </w:r>
    </w:p>
    <w:p w:rsidR="00BA7699" w:rsidRDefault="005F4626" w:rsidP="00BA7699">
      <w:pPr>
        <w:rPr>
          <w:rtl/>
        </w:rPr>
      </w:pPr>
      <w:r w:rsidRPr="006216AF">
        <w:rPr>
          <w:rStyle w:val="rfdFootnote"/>
          <w:rtl/>
        </w:rPr>
        <w:t>(1) في ك ، م : سبعة عشر دينارا</w:t>
      </w:r>
      <w:r w:rsidR="00E54712">
        <w:rPr>
          <w:rStyle w:val="rfdFootnote"/>
          <w:rtl/>
        </w:rPr>
        <w:t>ً</w:t>
      </w:r>
      <w:r w:rsidR="00410A32">
        <w:rPr>
          <w:rStyle w:val="rfdFootnote"/>
          <w:rtl/>
        </w:rPr>
        <w:t xml:space="preserve"> .</w:t>
      </w:r>
      <w:r>
        <w:rPr>
          <w:rtl/>
        </w:rPr>
        <w:br w:type="page"/>
      </w:r>
    </w:p>
    <w:p w:rsidR="00BA7699" w:rsidRDefault="00BA7699" w:rsidP="00BA7699">
      <w:pPr>
        <w:pStyle w:val="rfdPoemTini"/>
        <w:rPr>
          <w:rtl/>
        </w:rPr>
      </w:pPr>
    </w:p>
    <w:p w:rsidR="004F5257" w:rsidRPr="00BA7699" w:rsidRDefault="00BA7699" w:rsidP="009D076E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 w:rsidR="005F4626" w:rsidRPr="00BA7699">
        <w:rPr>
          <w:rtl/>
        </w:rPr>
        <w:t>الباب الثالث عشر</w:t>
      </w:r>
    </w:p>
    <w:p w:rsidR="004F5257" w:rsidRPr="00BA7699" w:rsidRDefault="005F4626" w:rsidP="00BA7699">
      <w:pPr>
        <w:pStyle w:val="rfdCenterBold1"/>
        <w:rPr>
          <w:rtl/>
        </w:rPr>
      </w:pPr>
      <w:r w:rsidRPr="00BA7699">
        <w:rPr>
          <w:rtl/>
        </w:rPr>
        <w:t xml:space="preserve">في آيات أبي الحسن علي النقي </w:t>
      </w:r>
      <w:r w:rsidR="00276CED" w:rsidRPr="00BA7699">
        <w:rPr>
          <w:rtl/>
        </w:rPr>
        <w:t>عليه السلام</w:t>
      </w:r>
    </w:p>
    <w:p w:rsidR="00BA7699" w:rsidRDefault="005F4626" w:rsidP="00BA7699">
      <w:pPr>
        <w:pStyle w:val="rfdCenterBold2"/>
        <w:rPr>
          <w:rtl/>
        </w:rPr>
      </w:pPr>
      <w:r w:rsidRPr="006216AF">
        <w:rPr>
          <w:rtl/>
        </w:rPr>
        <w:t>وفيه ستة فصول</w:t>
      </w:r>
    </w:p>
    <w:p w:rsidR="00BA7699" w:rsidRPr="00BA7699" w:rsidRDefault="00BA7699" w:rsidP="00BA7699">
      <w:pPr>
        <w:rPr>
          <w:rtl/>
        </w:rPr>
      </w:pPr>
      <w:r w:rsidRPr="00BA7699">
        <w:rPr>
          <w:rtl/>
        </w:rPr>
        <w:br w:type="page"/>
      </w:r>
      <w:r w:rsidRPr="00BA7699">
        <w:rPr>
          <w:rtl/>
        </w:rPr>
        <w:lastRenderedPageBreak/>
        <w:br w:type="page"/>
      </w:r>
    </w:p>
    <w:p w:rsidR="00BA7699" w:rsidRDefault="00BA7699" w:rsidP="00BA7699">
      <w:pPr>
        <w:pStyle w:val="rfdPoemTini"/>
        <w:rPr>
          <w:rtl/>
        </w:rPr>
      </w:pPr>
    </w:p>
    <w:p w:rsidR="004F5257" w:rsidRPr="00BA7699" w:rsidRDefault="005F4626" w:rsidP="00BA7699">
      <w:pPr>
        <w:pStyle w:val="Heading1"/>
        <w:rPr>
          <w:rtl/>
        </w:rPr>
      </w:pPr>
      <w:r w:rsidRPr="00BA7699">
        <w:rPr>
          <w:rtl/>
        </w:rPr>
        <w:t>1 ـ فصل :</w:t>
      </w:r>
    </w:p>
    <w:p w:rsidR="004F5257" w:rsidRDefault="005F4626" w:rsidP="004970DF">
      <w:pPr>
        <w:pStyle w:val="Heading2Center"/>
        <w:rPr>
          <w:rtl/>
        </w:rPr>
      </w:pPr>
      <w:r w:rsidRPr="006216AF">
        <w:rPr>
          <w:rtl/>
        </w:rPr>
        <w:t>في بيان ظهور آياته في إحياء الموتى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3B4CBD">
      <w:pPr>
        <w:rPr>
          <w:rtl/>
        </w:rPr>
      </w:pPr>
      <w:r w:rsidRPr="006216AF">
        <w:rPr>
          <w:rtl/>
        </w:rPr>
        <w:t>465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3B4CBD">
        <w:rPr>
          <w:rFonts w:hint="cs"/>
          <w:rtl/>
        </w:rPr>
        <w:t xml:space="preserve"> </w:t>
      </w:r>
      <w:r>
        <w:rPr>
          <w:rtl/>
        </w:rPr>
        <w:t>ـ</w:t>
      </w:r>
      <w:r w:rsidR="003B4CBD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حمدان ، عن إبراهيم بن بلطون ، عن </w:t>
      </w:r>
      <w:r w:rsidR="00F96288">
        <w:rPr>
          <w:rtl/>
        </w:rPr>
        <w:br/>
      </w:r>
      <w:r w:rsidRPr="006216AF">
        <w:rPr>
          <w:rtl/>
        </w:rPr>
        <w:t>أبيه قال : كنت أحجب المتوكل ، فأهدي له خمسون غلاما</w:t>
      </w:r>
      <w:r w:rsidR="004F2091">
        <w:rPr>
          <w:rtl/>
        </w:rPr>
        <w:t>ً</w:t>
      </w:r>
      <w:r w:rsidRPr="006216AF">
        <w:rPr>
          <w:rtl/>
        </w:rPr>
        <w:t xml:space="preserve"> من الخزر ، </w:t>
      </w:r>
      <w:r w:rsidR="00F96288">
        <w:rPr>
          <w:rtl/>
        </w:rPr>
        <w:br/>
      </w:r>
      <w:r w:rsidRPr="006216AF">
        <w:rPr>
          <w:rtl/>
        </w:rPr>
        <w:t>فأمرني أن أتسلمهم وأحسن إليهم ، فلمّا تمّت سنة كاملة كنت واقفا</w:t>
      </w:r>
      <w:r w:rsidR="004F2091">
        <w:rPr>
          <w:rtl/>
        </w:rPr>
        <w:t>ً</w:t>
      </w:r>
      <w:r w:rsidRPr="006216AF">
        <w:rPr>
          <w:rtl/>
        </w:rPr>
        <w:t xml:space="preserve"> بين </w:t>
      </w:r>
      <w:r w:rsidR="00F96288">
        <w:rPr>
          <w:rtl/>
        </w:rPr>
        <w:br/>
      </w:r>
      <w:r w:rsidRPr="006216AF">
        <w:rPr>
          <w:rtl/>
        </w:rPr>
        <w:t xml:space="preserve">يديه إذ دخل عليه أبو الحسن علي بن محمّد النقي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</w:t>
      </w:r>
      <w:r w:rsidR="00F96288">
        <w:rPr>
          <w:rtl/>
        </w:rPr>
        <w:br/>
      </w:r>
      <w:r w:rsidRPr="006216AF">
        <w:rPr>
          <w:rtl/>
        </w:rPr>
        <w:t xml:space="preserve">فلمّا أخذ مجلسه أمرني أن أخرج الغلمان من بيوتهم ، فأخرجتهم ، فلمّا </w:t>
      </w:r>
      <w:r w:rsidR="00F96288">
        <w:rPr>
          <w:rtl/>
        </w:rPr>
        <w:br/>
      </w:r>
      <w:r w:rsidRPr="006216AF">
        <w:rPr>
          <w:rtl/>
        </w:rPr>
        <w:t xml:space="preserve">بصروا بأبي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سجدوا له بأجمعهم ، فلم يتمالك </w:t>
      </w:r>
      <w:r w:rsidR="00F96288">
        <w:rPr>
          <w:rtl/>
        </w:rPr>
        <w:br/>
      </w:r>
      <w:r w:rsidRPr="006216AF">
        <w:rPr>
          <w:rtl/>
        </w:rPr>
        <w:t xml:space="preserve">المتوكل أن قام يجرّ رجليه حتّى توارى خلف الستر ، ثمّ نهض أبو </w:t>
      </w:r>
      <w:r w:rsidR="00F96288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4F5257">
      <w:pPr>
        <w:rPr>
          <w:rtl/>
        </w:rPr>
      </w:pPr>
      <w:r w:rsidRPr="006216AF">
        <w:rPr>
          <w:rtl/>
        </w:rPr>
        <w:t>فلمّا علم المتوكل بذلك خرج إليّ</w:t>
      </w:r>
      <w:r w:rsidR="004F2091">
        <w:rPr>
          <w:rtl/>
        </w:rPr>
        <w:t>َ</w:t>
      </w:r>
      <w:r w:rsidRPr="006216AF">
        <w:rPr>
          <w:rtl/>
        </w:rPr>
        <w:t xml:space="preserve"> وقال : ويلك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يا بلطون ، ما </w:t>
      </w:r>
      <w:r w:rsidR="00F96288">
        <w:rPr>
          <w:rtl/>
        </w:rPr>
        <w:br/>
      </w:r>
      <w:r w:rsidRPr="006216AF">
        <w:rPr>
          <w:rtl/>
        </w:rPr>
        <w:t>هذا الذي فعل هؤلاء الغلمان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لا والله ، ما أدري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</w:t>
      </w:r>
      <w:r w:rsidR="004F5257">
        <w:rPr>
          <w:rtl/>
        </w:rPr>
        <w:t xml:space="preserve"> </w:t>
      </w:r>
      <w:r w:rsidR="00F96288">
        <w:rPr>
          <w:rtl/>
        </w:rPr>
        <w:br/>
      </w:r>
      <w:r w:rsidRPr="006216AF">
        <w:rPr>
          <w:rtl/>
        </w:rPr>
        <w:t>سلهم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فسألتهم عمّا فعلوا فقالوا : هذا رجل يأتينا كل سنة فيعرض </w:t>
      </w:r>
      <w:r w:rsidR="00F96288">
        <w:rPr>
          <w:rtl/>
        </w:rPr>
        <w:br/>
      </w:r>
      <w:r w:rsidRPr="006216AF">
        <w:rPr>
          <w:rtl/>
        </w:rPr>
        <w:t>علينا الدين ، ويقيم عندنا عشرة أيّام ، وهو وصي نبي المسلمين</w:t>
      </w:r>
      <w:r w:rsidR="00410A32">
        <w:rPr>
          <w:rtl/>
        </w:rPr>
        <w:t xml:space="preserve"> .</w:t>
      </w:r>
      <w:r w:rsidR="004F5257">
        <w:rPr>
          <w:rtl/>
        </w:rPr>
        <w:t xml:space="preserve"> </w:t>
      </w:r>
      <w:r w:rsidR="00F96288">
        <w:rPr>
          <w:rtl/>
        </w:rPr>
        <w:br/>
      </w:r>
      <w:r w:rsidRPr="006216AF">
        <w:rPr>
          <w:rtl/>
        </w:rPr>
        <w:t>فأمرني بذبحهم ، فذبحتهم عن آخرهم</w:t>
      </w:r>
      <w:r w:rsidR="00410A32">
        <w:rPr>
          <w:rtl/>
        </w:rPr>
        <w:t xml:space="preserve"> .</w:t>
      </w:r>
    </w:p>
    <w:p w:rsidR="003B4CBD" w:rsidRDefault="005F4626" w:rsidP="003B4CBD">
      <w:pPr>
        <w:rPr>
          <w:rStyle w:val="rfdLineChar"/>
        </w:rPr>
      </w:pPr>
      <w:r w:rsidRPr="006216AF">
        <w:rPr>
          <w:rtl/>
        </w:rPr>
        <w:t xml:space="preserve">فلمّا كان وقت العتمة صرت إلى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فإذا</w:t>
      </w:r>
      <w:r w:rsidR="003B4CBD">
        <w:rPr>
          <w:rFonts w:hint="cs"/>
          <w:rtl/>
        </w:rPr>
        <w:t xml:space="preserve"> </w:t>
      </w:r>
      <w:r w:rsidR="003B4CBD">
        <w:rPr>
          <w:rtl/>
        </w:rPr>
        <w:br/>
      </w:r>
      <w:r w:rsidR="003B4CBD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مدينة المعاجز : 551</w:t>
      </w:r>
      <w:r w:rsidR="0096323A">
        <w:rPr>
          <w:rtl/>
        </w:rPr>
        <w:t xml:space="preserve"> / </w:t>
      </w:r>
      <w:r w:rsidRPr="006216AF">
        <w:rPr>
          <w:rtl/>
        </w:rPr>
        <w:t>60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ويحك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3B4CB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خادم على الباب فنظر إليّ</w:t>
      </w:r>
      <w:r w:rsidR="004F2091">
        <w:rPr>
          <w:rtl/>
        </w:rPr>
        <w:t>َ</w:t>
      </w:r>
      <w:r w:rsidRPr="006216AF">
        <w:rPr>
          <w:rtl/>
        </w:rPr>
        <w:t xml:space="preserve"> ، فلمّا بصر بي قال : </w:t>
      </w:r>
      <w:r w:rsidR="009F08E4" w:rsidRPr="006216AF">
        <w:rPr>
          <w:rtl/>
        </w:rPr>
        <w:t>«</w:t>
      </w:r>
      <w:r w:rsidRPr="006216AF">
        <w:rPr>
          <w:rtl/>
        </w:rPr>
        <w:t>ادخل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فدخلت ، </w:t>
      </w:r>
      <w:r w:rsidR="00F96288">
        <w:rPr>
          <w:rtl/>
        </w:rPr>
        <w:br/>
      </w:r>
      <w:r w:rsidRPr="006216AF">
        <w:rPr>
          <w:rtl/>
        </w:rPr>
        <w:t>فإذا هو</w:t>
      </w:r>
      <w:r w:rsidR="003B4CBD">
        <w:rPr>
          <w:rFonts w:hint="cs"/>
          <w:rtl/>
        </w:rPr>
        <w:t xml:space="preserve"> </w:t>
      </w:r>
      <w:r>
        <w:rPr>
          <w:rtl/>
        </w:rPr>
        <w:t>ـ</w:t>
      </w:r>
      <w:r w:rsidR="003B4CBD">
        <w:rPr>
          <w:rFonts w:hint="cs"/>
          <w:rtl/>
        </w:rPr>
        <w:t xml:space="preserve"> </w:t>
      </w:r>
      <w:r w:rsidR="00276CED">
        <w:rPr>
          <w:rtl/>
        </w:rPr>
        <w:t>عليه السلام</w:t>
      </w:r>
      <w:r w:rsidR="003B4CBD">
        <w:rPr>
          <w:rFonts w:hint="cs"/>
          <w:rtl/>
        </w:rPr>
        <w:t xml:space="preserve"> </w:t>
      </w:r>
      <w:r>
        <w:rPr>
          <w:rtl/>
        </w:rPr>
        <w:t>ـ</w:t>
      </w:r>
      <w:r w:rsidR="003B4CBD">
        <w:rPr>
          <w:rFonts w:hint="cs"/>
          <w:rtl/>
        </w:rPr>
        <w:t xml:space="preserve"> </w:t>
      </w:r>
      <w:r w:rsidRPr="006216AF">
        <w:rPr>
          <w:rtl/>
        </w:rPr>
        <w:t xml:space="preserve">جالس فقال : </w:t>
      </w:r>
      <w:r w:rsidR="009F08E4" w:rsidRPr="006216AF">
        <w:rPr>
          <w:rtl/>
        </w:rPr>
        <w:t>«</w:t>
      </w:r>
      <w:r w:rsidRPr="006216AF">
        <w:rPr>
          <w:rtl/>
        </w:rPr>
        <w:t>يا بلطون ما صنع القوم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</w:t>
      </w:r>
      <w:r w:rsidR="004F5257">
        <w:rPr>
          <w:rtl/>
        </w:rPr>
        <w:t xml:space="preserve"> </w:t>
      </w:r>
      <w:r w:rsidR="00F96288">
        <w:rPr>
          <w:rtl/>
        </w:rPr>
        <w:br/>
      </w:r>
      <w:r w:rsidRPr="006216AF">
        <w:rPr>
          <w:rtl/>
        </w:rPr>
        <w:t>يا ابن رسول الله ذ</w:t>
      </w:r>
      <w:r w:rsidR="004F2091">
        <w:rPr>
          <w:rtl/>
        </w:rPr>
        <w:t>ُ</w:t>
      </w:r>
      <w:r w:rsidRPr="006216AF">
        <w:rPr>
          <w:rtl/>
        </w:rPr>
        <w:t xml:space="preserve">بحوا والله عن آخرهم ، فقال لي : </w:t>
      </w:r>
      <w:r w:rsidR="009F08E4" w:rsidRPr="006216AF">
        <w:rPr>
          <w:rtl/>
        </w:rPr>
        <w:t>«</w:t>
      </w:r>
      <w:r w:rsidRPr="006216AF">
        <w:rPr>
          <w:rtl/>
        </w:rPr>
        <w:t>كلهم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</w:t>
      </w:r>
      <w:r w:rsidR="004F5257">
        <w:rPr>
          <w:rtl/>
        </w:rPr>
        <w:t xml:space="preserve"> </w:t>
      </w:r>
      <w:r w:rsidR="00F96288">
        <w:rPr>
          <w:rtl/>
        </w:rPr>
        <w:br/>
      </w:r>
      <w:r w:rsidRPr="006216AF">
        <w:rPr>
          <w:rtl/>
        </w:rPr>
        <w:t>إي والله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="001F572D">
        <w:rPr>
          <w:rtl/>
        </w:rPr>
        <w:t>أ</w:t>
      </w:r>
      <w:r w:rsidRPr="006216AF">
        <w:rPr>
          <w:rtl/>
        </w:rPr>
        <w:t>تحب أن تراهم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نعم ، يا ابن رسول </w:t>
      </w:r>
      <w:r w:rsidR="00F96288">
        <w:rPr>
          <w:rtl/>
        </w:rPr>
        <w:br/>
      </w:r>
      <w:r w:rsidRPr="006216AF">
        <w:rPr>
          <w:rtl/>
        </w:rPr>
        <w:t>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فأومأ بيده أن ادخل الستر ، فدخلت فإذا أنا بالقوم قعود وبين </w:t>
      </w:r>
      <w:r w:rsidR="00F96288">
        <w:rPr>
          <w:rtl/>
        </w:rPr>
        <w:br/>
      </w:r>
      <w:r w:rsidRPr="006216AF">
        <w:rPr>
          <w:rtl/>
        </w:rPr>
        <w:t>أيديهم فاكهة يأكلون</w:t>
      </w:r>
      <w:r w:rsidR="00410A32">
        <w:rPr>
          <w:rtl/>
        </w:rPr>
        <w:t xml:space="preserve"> .</w:t>
      </w:r>
    </w:p>
    <w:p w:rsidR="004F5257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4F5257" w:rsidRDefault="005F4626" w:rsidP="004970DF">
      <w:pPr>
        <w:pStyle w:val="Heading2Center"/>
        <w:rPr>
          <w:rtl/>
        </w:rPr>
      </w:pPr>
      <w:r w:rsidRPr="006216AF">
        <w:rPr>
          <w:rtl/>
        </w:rPr>
        <w:t>في بيان ظهور آياته مع الماء والشجر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3B4CBD">
      <w:pPr>
        <w:rPr>
          <w:rtl/>
        </w:rPr>
      </w:pPr>
      <w:r w:rsidRPr="006216AF">
        <w:rPr>
          <w:rtl/>
        </w:rPr>
        <w:t>466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3B4CBD">
        <w:rPr>
          <w:rFonts w:hint="cs"/>
          <w:rtl/>
        </w:rPr>
        <w:t xml:space="preserve"> </w:t>
      </w:r>
      <w:r>
        <w:rPr>
          <w:rtl/>
        </w:rPr>
        <w:t>ـ</w:t>
      </w:r>
      <w:r w:rsidR="003B4CBD">
        <w:rPr>
          <w:rFonts w:hint="cs"/>
          <w:rtl/>
        </w:rPr>
        <w:t xml:space="preserve"> </w:t>
      </w:r>
      <w:r w:rsidRPr="006216AF">
        <w:rPr>
          <w:rtl/>
        </w:rPr>
        <w:t xml:space="preserve">عن يحيى بن هرثمة ، قال : أنا صحبت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أبا الحسن </w:t>
      </w:r>
      <w:r w:rsidR="003227DB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من المدينة إلى سرّ من رأى في خلافة المتوكل ، فلمّا </w:t>
      </w:r>
      <w:r w:rsidR="003227DB">
        <w:rPr>
          <w:rtl/>
        </w:rPr>
        <w:br/>
      </w:r>
      <w:r w:rsidRPr="006216AF">
        <w:rPr>
          <w:rtl/>
        </w:rPr>
        <w:t>صرنا ببعض الطريق عطشنا عطشا</w:t>
      </w:r>
      <w:r w:rsidR="004F2091">
        <w:rPr>
          <w:rtl/>
        </w:rPr>
        <w:t>ً</w:t>
      </w:r>
      <w:r w:rsidRPr="006216AF">
        <w:rPr>
          <w:rtl/>
        </w:rPr>
        <w:t xml:space="preserve"> شديدا</w:t>
      </w:r>
      <w:r w:rsidR="004F2091">
        <w:rPr>
          <w:rtl/>
        </w:rPr>
        <w:t>ً</w:t>
      </w:r>
      <w:r w:rsidRPr="006216AF">
        <w:rPr>
          <w:rtl/>
        </w:rPr>
        <w:t xml:space="preserve"> ، فتكلمنا ، وتكلم الناس في </w:t>
      </w:r>
      <w:r w:rsidR="003227DB">
        <w:rPr>
          <w:rtl/>
        </w:rPr>
        <w:br/>
      </w:r>
      <w:r w:rsidRPr="006216AF">
        <w:rPr>
          <w:rtl/>
        </w:rPr>
        <w:t xml:space="preserve">ذلك ، فقال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الآن نصير إلى ماء عذب </w:t>
      </w:r>
      <w:r w:rsidR="003227DB">
        <w:rPr>
          <w:rtl/>
        </w:rPr>
        <w:br/>
      </w:r>
      <w:r w:rsidRPr="006216AF">
        <w:rPr>
          <w:rtl/>
        </w:rPr>
        <w:t>فنشربه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فما سرنا </w:t>
      </w:r>
      <w:r w:rsidR="00335A4F">
        <w:rPr>
          <w:rtl/>
        </w:rPr>
        <w:t>إلّا</w:t>
      </w:r>
      <w:r w:rsidRPr="006216AF">
        <w:rPr>
          <w:rtl/>
        </w:rPr>
        <w:t xml:space="preserve"> قلي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حتّى صرنا إلى تحت شجرة ينبع منها ماء </w:t>
      </w:r>
      <w:r w:rsidR="003227DB">
        <w:rPr>
          <w:rtl/>
        </w:rPr>
        <w:br/>
      </w:r>
      <w:r w:rsidRPr="006216AF">
        <w:rPr>
          <w:rtl/>
        </w:rPr>
        <w:t xml:space="preserve">عذب بارد ، فنزلنا عليه وارتوينا وحملنا معنا وارتحلنا ، وكنت علّقت </w:t>
      </w:r>
      <w:r w:rsidR="003227DB">
        <w:rPr>
          <w:rtl/>
        </w:rPr>
        <w:br/>
      </w:r>
      <w:r w:rsidRPr="006216AF">
        <w:rPr>
          <w:rtl/>
        </w:rPr>
        <w:t>سيفي على الشجرة فنسيته</w:t>
      </w:r>
      <w:r w:rsidR="00410A32">
        <w:rPr>
          <w:rtl/>
        </w:rPr>
        <w:t xml:space="preserve"> .</w:t>
      </w:r>
    </w:p>
    <w:p w:rsidR="005F4626" w:rsidRPr="006216AF" w:rsidRDefault="005F4626" w:rsidP="004F5257">
      <w:pPr>
        <w:rPr>
          <w:rtl/>
        </w:rPr>
      </w:pPr>
      <w:r w:rsidRPr="006216AF">
        <w:rPr>
          <w:rtl/>
        </w:rPr>
        <w:t>فلمّا صرت غير بعيد في بعض الطريق ذكرته ، فقلت لغلامي :</w:t>
      </w:r>
      <w:r w:rsidR="004F5257">
        <w:rPr>
          <w:rtl/>
        </w:rPr>
        <w:t xml:space="preserve"> </w:t>
      </w:r>
      <w:r w:rsidR="003227DB">
        <w:rPr>
          <w:rtl/>
        </w:rPr>
        <w:br/>
      </w:r>
      <w:r w:rsidRPr="006216AF">
        <w:rPr>
          <w:rtl/>
        </w:rPr>
        <w:t>ارجع حتّى تأتيني بالسيف ، فمرّ الغلام ركضا</w:t>
      </w:r>
      <w:r w:rsidR="00C74CD9">
        <w:rPr>
          <w:rtl/>
        </w:rPr>
        <w:t>ً</w:t>
      </w:r>
      <w:r w:rsidRPr="006216AF">
        <w:rPr>
          <w:rtl/>
        </w:rPr>
        <w:t xml:space="preserve"> ، فوجد السيف وحمله </w:t>
      </w:r>
      <w:r w:rsidR="003227DB">
        <w:rPr>
          <w:rtl/>
        </w:rPr>
        <w:br/>
      </w:r>
      <w:r w:rsidRPr="006216AF">
        <w:rPr>
          <w:rtl/>
        </w:rPr>
        <w:t>ورجع متحيرا</w:t>
      </w:r>
      <w:r w:rsidR="00C74CD9">
        <w:rPr>
          <w:rtl/>
        </w:rPr>
        <w:t>ً</w:t>
      </w:r>
      <w:r w:rsidRPr="006216AF">
        <w:rPr>
          <w:rtl/>
        </w:rPr>
        <w:t xml:space="preserve"> ، فسألته عن ذلك فقال لي : إنّي رجعت إلى الشجرة ، </w:t>
      </w:r>
      <w:r w:rsidR="003227DB">
        <w:rPr>
          <w:rtl/>
        </w:rPr>
        <w:br/>
      </w:r>
      <w:r w:rsidRPr="006216AF">
        <w:rPr>
          <w:rtl/>
        </w:rPr>
        <w:t>فوجدت السيف معلقا</w:t>
      </w:r>
      <w:r w:rsidR="00C74CD9">
        <w:rPr>
          <w:rtl/>
        </w:rPr>
        <w:t>ً</w:t>
      </w:r>
      <w:r w:rsidRPr="006216AF">
        <w:rPr>
          <w:rtl/>
        </w:rPr>
        <w:t xml:space="preserve"> عليها ، ولا عين ولا ماء ولا شجر ، فعرفت </w:t>
      </w:r>
      <w:r w:rsidR="003227DB">
        <w:rPr>
          <w:rtl/>
        </w:rPr>
        <w:br/>
      </w:r>
      <w:r w:rsidRPr="006216AF">
        <w:rPr>
          <w:rtl/>
        </w:rPr>
        <w:t xml:space="preserve">الخبر ، فصرت إلى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فأخبرته بذلك ، فقال :</w:t>
      </w:r>
      <w:r w:rsidR="004F5257">
        <w:rPr>
          <w:rtl/>
        </w:rPr>
        <w:t xml:space="preserve"> </w:t>
      </w:r>
      <w:r w:rsidR="003227DB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احلف أن لا تذكر ذلك لأحد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نعم</w:t>
      </w:r>
      <w:r w:rsidR="00410A32">
        <w:rPr>
          <w:rtl/>
        </w:rPr>
        <w:t xml:space="preserve"> .</w:t>
      </w:r>
    </w:p>
    <w:p w:rsidR="00DC03EA" w:rsidRPr="00DC03EA" w:rsidRDefault="00DC03EA" w:rsidP="00DC03EA">
      <w:pPr>
        <w:pStyle w:val="rfdLine"/>
      </w:pPr>
      <w:r w:rsidRPr="00DC03EA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مدينة المعاجز : 551</w:t>
      </w:r>
      <w:r w:rsidR="0096323A">
        <w:rPr>
          <w:rtl/>
        </w:rPr>
        <w:t xml:space="preserve"> / </w:t>
      </w:r>
      <w:r w:rsidRPr="006216AF">
        <w:rPr>
          <w:rtl/>
        </w:rPr>
        <w:t>61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أشخصت</w:t>
      </w:r>
      <w:r w:rsidR="00410A32">
        <w:rPr>
          <w:rStyle w:val="rfdFootnote"/>
          <w:rtl/>
        </w:rPr>
        <w:t xml:space="preserve"> .</w:t>
      </w:r>
    </w:p>
    <w:p w:rsidR="004F5257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4F5257" w:rsidRDefault="005F4626" w:rsidP="004970DF">
      <w:pPr>
        <w:pStyle w:val="Heading2Center"/>
        <w:rPr>
          <w:rtl/>
        </w:rPr>
      </w:pPr>
      <w:r w:rsidRPr="006216AF">
        <w:rPr>
          <w:rtl/>
        </w:rPr>
        <w:t>في بيان معجزاته في الحجر والرمل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ثلاثة أحاديث</w:t>
      </w:r>
    </w:p>
    <w:p w:rsidR="005F4626" w:rsidRPr="006216AF" w:rsidRDefault="005F4626" w:rsidP="00DC03EA">
      <w:pPr>
        <w:rPr>
          <w:rtl/>
        </w:rPr>
      </w:pPr>
      <w:r w:rsidRPr="006216AF">
        <w:rPr>
          <w:rtl/>
        </w:rPr>
        <w:t>467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DC03EA">
        <w:rPr>
          <w:rFonts w:hint="cs"/>
          <w:rtl/>
        </w:rPr>
        <w:t xml:space="preserve"> </w:t>
      </w:r>
      <w:r>
        <w:rPr>
          <w:rtl/>
        </w:rPr>
        <w:t>ـ</w:t>
      </w:r>
      <w:r w:rsidR="00DC03EA">
        <w:rPr>
          <w:rFonts w:hint="cs"/>
          <w:rtl/>
        </w:rPr>
        <w:t xml:space="preserve"> </w:t>
      </w:r>
      <w:r w:rsidRPr="006216AF">
        <w:rPr>
          <w:rtl/>
        </w:rPr>
        <w:t xml:space="preserve">عن أبي هاشم الجعفري ، قال : خرجت مع أبي </w:t>
      </w:r>
      <w:r w:rsidR="003227DB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سرّ</w:t>
      </w:r>
      <w:r w:rsidR="003918A3">
        <w:rPr>
          <w:rtl/>
        </w:rPr>
        <w:t xml:space="preserve"> من رأى نتلقى بعض القادمين فأبطأ</w:t>
      </w:r>
      <w:r w:rsidRPr="006216AF">
        <w:rPr>
          <w:rtl/>
        </w:rPr>
        <w:t xml:space="preserve">وا ، </w:t>
      </w:r>
      <w:r w:rsidR="003227DB">
        <w:rPr>
          <w:rtl/>
        </w:rPr>
        <w:br/>
      </w:r>
      <w:r w:rsidRPr="006216AF">
        <w:rPr>
          <w:rtl/>
        </w:rPr>
        <w:t xml:space="preserve">فطرح لأبي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غاشية السرج فجلس عليها ، فنزلت </w:t>
      </w:r>
      <w:r w:rsidR="003227DB">
        <w:rPr>
          <w:rtl/>
        </w:rPr>
        <w:br/>
      </w:r>
      <w:r w:rsidRPr="006216AF">
        <w:rPr>
          <w:rtl/>
        </w:rPr>
        <w:t xml:space="preserve">عن دابّتي وجلست بين يديه وهو يحدّثني ، فشكوت إليه قصور يدي ، </w:t>
      </w:r>
      <w:r w:rsidR="003227DB">
        <w:rPr>
          <w:rtl/>
        </w:rPr>
        <w:br/>
      </w:r>
      <w:r w:rsidRPr="006216AF">
        <w:rPr>
          <w:rtl/>
        </w:rPr>
        <w:t>فأهوى بيده إلى رمل كان عليه جالسا</w:t>
      </w:r>
      <w:r w:rsidR="003918A3">
        <w:rPr>
          <w:rtl/>
        </w:rPr>
        <w:t>ً</w:t>
      </w:r>
      <w:r w:rsidRPr="006216AF">
        <w:rPr>
          <w:rtl/>
        </w:rPr>
        <w:t xml:space="preserve"> وناولني منه كفّ</w:t>
      </w:r>
      <w:r w:rsidR="003918A3">
        <w:rPr>
          <w:rtl/>
        </w:rPr>
        <w:t>َ</w:t>
      </w:r>
      <w:r w:rsidRPr="006216AF">
        <w:rPr>
          <w:rtl/>
        </w:rPr>
        <w:t>ا</w:t>
      </w:r>
      <w:r w:rsidR="003918A3">
        <w:rPr>
          <w:rtl/>
        </w:rPr>
        <w:t>ً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اتسع </w:t>
      </w:r>
      <w:r w:rsidR="003227DB">
        <w:rPr>
          <w:rtl/>
        </w:rPr>
        <w:br/>
      </w:r>
      <w:r w:rsidRPr="006216AF">
        <w:rPr>
          <w:rtl/>
        </w:rPr>
        <w:t>بهذا يا أبا هاشم ، واكتم ما رأيت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فجئت به معي ، ورجعنا فأبصرته فإذا </w:t>
      </w:r>
      <w:r w:rsidR="003227DB">
        <w:rPr>
          <w:rtl/>
        </w:rPr>
        <w:br/>
      </w:r>
      <w:r w:rsidRPr="006216AF">
        <w:rPr>
          <w:rtl/>
        </w:rPr>
        <w:t>هو يتقد كالنيران ذهبا</w:t>
      </w:r>
      <w:r w:rsidR="003918A3">
        <w:rPr>
          <w:rtl/>
        </w:rPr>
        <w:t>ً</w:t>
      </w:r>
      <w:r w:rsidRPr="006216AF">
        <w:rPr>
          <w:rtl/>
        </w:rPr>
        <w:t xml:space="preserve"> أحمر</w:t>
      </w:r>
      <w:r w:rsidR="00410A32">
        <w:rPr>
          <w:rtl/>
        </w:rPr>
        <w:t xml:space="preserve"> .</w:t>
      </w:r>
    </w:p>
    <w:p w:rsidR="005F4626" w:rsidRPr="006216AF" w:rsidRDefault="005F4626" w:rsidP="004F5257">
      <w:pPr>
        <w:rPr>
          <w:rtl/>
        </w:rPr>
      </w:pPr>
      <w:r w:rsidRPr="006216AF">
        <w:rPr>
          <w:rtl/>
        </w:rPr>
        <w:t>فدعوت صائغا</w:t>
      </w:r>
      <w:r w:rsidR="003918A3">
        <w:rPr>
          <w:rtl/>
        </w:rPr>
        <w:t>ً</w:t>
      </w:r>
      <w:r w:rsidRPr="006216AF">
        <w:rPr>
          <w:rtl/>
        </w:rPr>
        <w:t xml:space="preserve"> إلى منزلي ، وقلت له : اسبك لي هذا فسبكه وقال </w:t>
      </w:r>
      <w:r w:rsidR="003227DB">
        <w:rPr>
          <w:rtl/>
        </w:rPr>
        <w:br/>
      </w:r>
      <w:r w:rsidRPr="006216AF">
        <w:rPr>
          <w:rtl/>
        </w:rPr>
        <w:t>لي : ما رأيت ذهبا</w:t>
      </w:r>
      <w:r w:rsidR="003918A3">
        <w:rPr>
          <w:rtl/>
        </w:rPr>
        <w:t>ً</w:t>
      </w:r>
      <w:r w:rsidRPr="006216AF">
        <w:rPr>
          <w:rtl/>
        </w:rPr>
        <w:t xml:space="preserve"> أجود منه ، وهو كهيئة الرمل ، فمن أين لك هذا</w:t>
      </w:r>
      <w:r w:rsidR="00DD50E3">
        <w:rPr>
          <w:rtl/>
        </w:rPr>
        <w:t xml:space="preserve"> ؟</w:t>
      </w:r>
      <w:r w:rsidR="004F5257">
        <w:rPr>
          <w:rtl/>
        </w:rPr>
        <w:t xml:space="preserve"> </w:t>
      </w:r>
      <w:r w:rsidR="003227DB">
        <w:rPr>
          <w:rtl/>
        </w:rPr>
        <w:br/>
      </w:r>
      <w:r w:rsidRPr="006216AF">
        <w:rPr>
          <w:rtl/>
        </w:rPr>
        <w:t>فما رأيت أعجب منه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قلت : هذا شيء كان عندنا قديما</w:t>
      </w:r>
      <w:r w:rsidR="003918A3">
        <w:rPr>
          <w:rtl/>
        </w:rPr>
        <w:t>ً</w:t>
      </w:r>
      <w:r w:rsidRPr="006216AF">
        <w:rPr>
          <w:rtl/>
        </w:rPr>
        <w:t xml:space="preserve"> تدّخره لنا </w:t>
      </w:r>
      <w:r w:rsidR="003227DB">
        <w:rPr>
          <w:rtl/>
        </w:rPr>
        <w:br/>
      </w:r>
      <w:r w:rsidRPr="006216AF">
        <w:rPr>
          <w:rtl/>
        </w:rPr>
        <w:t>عجائزنا على طول الأيّام</w:t>
      </w:r>
      <w:r w:rsidR="00410A32">
        <w:rPr>
          <w:rtl/>
        </w:rPr>
        <w:t xml:space="preserve"> .</w:t>
      </w:r>
    </w:p>
    <w:p w:rsidR="00DC03EA" w:rsidRDefault="005F4626" w:rsidP="00DC03EA">
      <w:pPr>
        <w:rPr>
          <w:rStyle w:val="rfdLineChar"/>
        </w:rPr>
      </w:pPr>
      <w:r w:rsidRPr="006216AF">
        <w:rPr>
          <w:rtl/>
        </w:rPr>
        <w:t>468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DC03EA">
        <w:rPr>
          <w:rFonts w:hint="cs"/>
          <w:rtl/>
        </w:rPr>
        <w:t xml:space="preserve"> </w:t>
      </w:r>
      <w:r>
        <w:rPr>
          <w:rtl/>
        </w:rPr>
        <w:t>ـ</w:t>
      </w:r>
      <w:r w:rsidR="00DC03EA">
        <w:rPr>
          <w:rFonts w:hint="cs"/>
          <w:rtl/>
        </w:rPr>
        <w:t xml:space="preserve"> </w:t>
      </w:r>
      <w:r w:rsidRPr="006216AF">
        <w:rPr>
          <w:rtl/>
        </w:rPr>
        <w:t>وعنه قال : حججت سنة حج فيها بغا ، فلمّا صرت</w:t>
      </w:r>
      <w:r w:rsidR="00DC03EA">
        <w:rPr>
          <w:rFonts w:hint="cs"/>
          <w:rtl/>
        </w:rPr>
        <w:t xml:space="preserve"> </w:t>
      </w:r>
      <w:r w:rsidR="00DC03EA">
        <w:rPr>
          <w:rtl/>
        </w:rPr>
        <w:br/>
      </w:r>
      <w:r w:rsidR="00DC03E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DC03EA">
      <w:pPr>
        <w:pStyle w:val="rfdFootnote0"/>
        <w:rPr>
          <w:rtl/>
        </w:rPr>
      </w:pPr>
      <w:r w:rsidRPr="006216AF">
        <w:rPr>
          <w:rtl/>
        </w:rPr>
        <w:t>1</w:t>
      </w:r>
      <w:r w:rsidR="00DC03EA">
        <w:rPr>
          <w:rFonts w:hint="cs"/>
          <w:rtl/>
        </w:rPr>
        <w:t xml:space="preserve"> </w:t>
      </w:r>
      <w:r>
        <w:rPr>
          <w:rtl/>
        </w:rPr>
        <w:t>ـ</w:t>
      </w:r>
      <w:r w:rsidR="00DC03EA">
        <w:rPr>
          <w:rFonts w:hint="cs"/>
          <w:rtl/>
        </w:rPr>
        <w:t xml:space="preserve"> </w:t>
      </w:r>
      <w:r w:rsidRPr="006216AF">
        <w:rPr>
          <w:rtl/>
        </w:rPr>
        <w:t>الخرائج و</w:t>
      </w:r>
      <w:r w:rsidR="004369FA">
        <w:rPr>
          <w:rtl/>
        </w:rPr>
        <w:t>الجرائح 2 : 673 ، مناقب ابن شهرا</w:t>
      </w:r>
      <w:r w:rsidRPr="006216AF">
        <w:rPr>
          <w:rtl/>
        </w:rPr>
        <w:t xml:space="preserve">شوب 4 : 409 ، قطعة منه ، </w:t>
      </w:r>
      <w:r w:rsidR="003227DB">
        <w:rPr>
          <w:rtl/>
        </w:rPr>
        <w:br/>
      </w:r>
      <w:r w:rsidRPr="006216AF">
        <w:rPr>
          <w:rtl/>
        </w:rPr>
        <w:t>إعلام الورى : 360 ، الصراط المستقيم 2 : 205</w:t>
      </w:r>
      <w:r w:rsidR="0096323A">
        <w:rPr>
          <w:rtl/>
        </w:rPr>
        <w:t xml:space="preserve"> / </w:t>
      </w:r>
      <w:r w:rsidRPr="006216AF">
        <w:rPr>
          <w:rtl/>
        </w:rPr>
        <w:t>19 ، مدينة المعاجز :</w:t>
      </w:r>
      <w:r w:rsidR="004F5257">
        <w:rPr>
          <w:rtl/>
        </w:rPr>
        <w:t xml:space="preserve"> </w:t>
      </w:r>
      <w:r w:rsidR="003227DB">
        <w:rPr>
          <w:rtl/>
        </w:rPr>
        <w:br/>
      </w:r>
      <w:r w:rsidRPr="006216AF">
        <w:rPr>
          <w:rtl/>
        </w:rPr>
        <w:t>544</w:t>
      </w:r>
      <w:r w:rsidR="0096323A">
        <w:rPr>
          <w:rtl/>
        </w:rPr>
        <w:t xml:space="preserve"> / </w:t>
      </w:r>
      <w:r w:rsidRPr="006216AF">
        <w:rPr>
          <w:rtl/>
        </w:rPr>
        <w:t>33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عنه مدينة المعاجز : 551</w:t>
      </w:r>
      <w:r w:rsidR="0096323A">
        <w:rPr>
          <w:rtl/>
        </w:rPr>
        <w:t xml:space="preserve"> / </w:t>
      </w:r>
      <w:r w:rsidRPr="006216AF">
        <w:rPr>
          <w:rtl/>
        </w:rPr>
        <w:t>62</w:t>
      </w:r>
      <w:r w:rsidR="00410A32">
        <w:rPr>
          <w:rtl/>
        </w:rPr>
        <w:t xml:space="preserve"> .</w:t>
      </w:r>
    </w:p>
    <w:p w:rsidR="005F4626" w:rsidRPr="006216AF" w:rsidRDefault="005F4626" w:rsidP="004369F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إلى المدينة إلى باب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وجدته راكبا</w:t>
      </w:r>
      <w:r w:rsidR="004369FA">
        <w:rPr>
          <w:rtl/>
        </w:rPr>
        <w:t>ً</w:t>
      </w:r>
      <w:r w:rsidRPr="006216AF">
        <w:rPr>
          <w:rtl/>
        </w:rPr>
        <w:t xml:space="preserve"> في استقبال </w:t>
      </w:r>
      <w:r w:rsidR="003227DB">
        <w:rPr>
          <w:rtl/>
        </w:rPr>
        <w:br/>
      </w:r>
      <w:r w:rsidRPr="006216AF">
        <w:rPr>
          <w:rtl/>
        </w:rPr>
        <w:t xml:space="preserve">بغا ، فسلّمت عليه فقال : </w:t>
      </w:r>
      <w:r w:rsidR="009F08E4" w:rsidRPr="006216AF">
        <w:rPr>
          <w:rtl/>
        </w:rPr>
        <w:t>«</w:t>
      </w:r>
      <w:r w:rsidR="004369FA">
        <w:rPr>
          <w:rtl/>
        </w:rPr>
        <w:t>إ</w:t>
      </w:r>
      <w:r w:rsidRPr="006216AF">
        <w:rPr>
          <w:rtl/>
        </w:rPr>
        <w:t>مض</w:t>
      </w:r>
      <w:r w:rsidR="004369FA">
        <w:rPr>
          <w:rtl/>
        </w:rPr>
        <w:t>ِ</w:t>
      </w:r>
      <w:r w:rsidRPr="006216AF">
        <w:rPr>
          <w:rtl/>
        </w:rPr>
        <w:t xml:space="preserve"> بنا إذا شئت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فمضيت معه حتّى </w:t>
      </w:r>
      <w:r w:rsidR="003227DB">
        <w:rPr>
          <w:rtl/>
        </w:rPr>
        <w:br/>
      </w:r>
      <w:r w:rsidRPr="006216AF">
        <w:rPr>
          <w:rtl/>
        </w:rPr>
        <w:t xml:space="preserve">خرجنا من المدينة ، فلمّا أصحرنا التفت إلى غلامه وقال : </w:t>
      </w:r>
      <w:r w:rsidR="009F08E4" w:rsidRPr="006216AF">
        <w:rPr>
          <w:rtl/>
        </w:rPr>
        <w:t>«</w:t>
      </w:r>
      <w:r w:rsidR="004369FA">
        <w:rPr>
          <w:rtl/>
        </w:rPr>
        <w:t>إ</w:t>
      </w:r>
      <w:r w:rsidRPr="006216AF">
        <w:rPr>
          <w:rtl/>
        </w:rPr>
        <w:t xml:space="preserve">ذهب فانظر </w:t>
      </w:r>
      <w:r w:rsidR="003227DB">
        <w:rPr>
          <w:rtl/>
        </w:rPr>
        <w:br/>
      </w:r>
      <w:r w:rsidRPr="006216AF">
        <w:rPr>
          <w:rtl/>
        </w:rPr>
        <w:t>في أوائل العسكر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قال : </w:t>
      </w:r>
      <w:r w:rsidR="009F08E4" w:rsidRPr="006216AF">
        <w:rPr>
          <w:rtl/>
        </w:rPr>
        <w:t>«</w:t>
      </w:r>
      <w:r w:rsidRPr="006216AF">
        <w:rPr>
          <w:rtl/>
        </w:rPr>
        <w:t>انزل بنا يا أبا هاشم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فنزلت وفي نفسي أن أسأله شيئا</w:t>
      </w:r>
      <w:r w:rsidR="004369FA">
        <w:rPr>
          <w:rtl/>
        </w:rPr>
        <w:t>ً</w:t>
      </w:r>
      <w:r w:rsidRPr="006216AF">
        <w:rPr>
          <w:rtl/>
        </w:rPr>
        <w:t xml:space="preserve"> وأنا أستحيي منه ، وأقدّم </w:t>
      </w:r>
      <w:r w:rsidR="003227DB">
        <w:rPr>
          <w:rtl/>
        </w:rPr>
        <w:br/>
      </w:r>
      <w:r w:rsidRPr="006216AF">
        <w:rPr>
          <w:rtl/>
        </w:rPr>
        <w:t>وأؤخر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فعمل بسوطه في الأرض خاتم سليمان ، فنظرت فإذا في </w:t>
      </w:r>
      <w:r w:rsidR="003227DB">
        <w:rPr>
          <w:rtl/>
        </w:rPr>
        <w:br/>
      </w:r>
      <w:r w:rsidRPr="006216AF">
        <w:rPr>
          <w:rtl/>
        </w:rPr>
        <w:t xml:space="preserve">آخر الأحرف مكتوب : </w:t>
      </w:r>
      <w:r w:rsidR="009F08E4" w:rsidRPr="006216AF">
        <w:rPr>
          <w:rtl/>
        </w:rPr>
        <w:t>«</w:t>
      </w:r>
      <w:r w:rsidRPr="006216AF">
        <w:rPr>
          <w:rtl/>
        </w:rPr>
        <w:t>خذ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وفي الآخر </w:t>
      </w:r>
      <w:r w:rsidR="009F08E4" w:rsidRPr="006216AF">
        <w:rPr>
          <w:rtl/>
        </w:rPr>
        <w:t>«</w:t>
      </w:r>
      <w:r w:rsidRPr="006216AF">
        <w:rPr>
          <w:rtl/>
        </w:rPr>
        <w:t>اكتم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وفي الآخر </w:t>
      </w:r>
      <w:r w:rsidR="009F08E4" w:rsidRPr="006216AF">
        <w:rPr>
          <w:rtl/>
        </w:rPr>
        <w:t>«</w:t>
      </w:r>
      <w:r w:rsidRPr="006216AF">
        <w:rPr>
          <w:rtl/>
        </w:rPr>
        <w:t>اعذر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</w:t>
      </w:r>
      <w:r w:rsidR="003227DB">
        <w:rPr>
          <w:rtl/>
        </w:rPr>
        <w:br/>
      </w:r>
      <w:r w:rsidRPr="006216AF">
        <w:rPr>
          <w:rtl/>
        </w:rPr>
        <w:t xml:space="preserve">اقتلعه بسوطه وناولنيه فنظرت ، فإذا بنقرة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صافية فيها أربعمائة مثقال ، </w:t>
      </w:r>
      <w:r w:rsidR="003227DB">
        <w:rPr>
          <w:rtl/>
        </w:rPr>
        <w:br/>
      </w:r>
      <w:r w:rsidRPr="006216AF">
        <w:rPr>
          <w:rtl/>
        </w:rPr>
        <w:t xml:space="preserve">فقلت : بأبي أنت وأمّي ، لقد كنت شديد الحاجة إليها ، وأردت كلامك </w:t>
      </w:r>
      <w:r w:rsidR="003227DB">
        <w:rPr>
          <w:rtl/>
        </w:rPr>
        <w:br/>
      </w:r>
      <w:r w:rsidRPr="006216AF">
        <w:rPr>
          <w:rtl/>
        </w:rPr>
        <w:t>وأقدّم وأؤخر ، والله أعلم حيث يجعل رسالته ، ثمّ ركبنا</w:t>
      </w:r>
      <w:r w:rsidR="00410A32">
        <w:rPr>
          <w:rtl/>
        </w:rPr>
        <w:t xml:space="preserve"> .</w:t>
      </w:r>
    </w:p>
    <w:p w:rsidR="005F4626" w:rsidRPr="006216AF" w:rsidRDefault="005F4626" w:rsidP="00DC03EA">
      <w:pPr>
        <w:rPr>
          <w:rtl/>
        </w:rPr>
      </w:pPr>
      <w:r w:rsidRPr="006216AF">
        <w:rPr>
          <w:rtl/>
        </w:rPr>
        <w:t>469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DC03EA">
        <w:rPr>
          <w:rFonts w:hint="cs"/>
          <w:rtl/>
        </w:rPr>
        <w:t xml:space="preserve"> </w:t>
      </w:r>
      <w:r>
        <w:rPr>
          <w:rtl/>
        </w:rPr>
        <w:t>ـ</w:t>
      </w:r>
      <w:r w:rsidR="00DC03EA">
        <w:rPr>
          <w:rFonts w:hint="cs"/>
          <w:rtl/>
        </w:rPr>
        <w:t xml:space="preserve"> </w:t>
      </w:r>
      <w:r w:rsidRPr="006216AF">
        <w:rPr>
          <w:rtl/>
        </w:rPr>
        <w:t xml:space="preserve">وعنه قال : دخلت على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3227DB">
        <w:rPr>
          <w:rtl/>
        </w:rPr>
        <w:br/>
      </w:r>
      <w:r w:rsidRPr="006216AF">
        <w:rPr>
          <w:rtl/>
        </w:rPr>
        <w:t xml:space="preserve">فكلّمني بالهندية ، فلم أحسن أن أردّ عليه ، وكان بين يديه ركوة ملأى </w:t>
      </w:r>
      <w:r w:rsidR="003227DB">
        <w:rPr>
          <w:rtl/>
        </w:rPr>
        <w:br/>
      </w:r>
      <w:r w:rsidRPr="006216AF">
        <w:rPr>
          <w:rtl/>
        </w:rPr>
        <w:t>حصا ، فتناول حصاة واحدة فوضعها في فيه مليا</w:t>
      </w:r>
      <w:r w:rsidR="00196DD7">
        <w:rPr>
          <w:rtl/>
        </w:rPr>
        <w:t>ً</w:t>
      </w:r>
      <w:r w:rsidRPr="006216AF">
        <w:rPr>
          <w:rtl/>
        </w:rPr>
        <w:t xml:space="preserve"> ، ثمّ رمى بها إليّ</w:t>
      </w:r>
      <w:r w:rsidR="00196DD7">
        <w:rPr>
          <w:rtl/>
        </w:rPr>
        <w:t>َ</w:t>
      </w:r>
      <w:r w:rsidRPr="006216AF">
        <w:rPr>
          <w:rtl/>
        </w:rPr>
        <w:t xml:space="preserve"> </w:t>
      </w:r>
      <w:r w:rsidR="003227DB">
        <w:rPr>
          <w:rtl/>
        </w:rPr>
        <w:br/>
      </w:r>
      <w:r w:rsidR="00196DD7">
        <w:rPr>
          <w:rtl/>
        </w:rPr>
        <w:t>فوضعتها في فمي ، فو</w:t>
      </w:r>
      <w:r w:rsidRPr="006216AF">
        <w:rPr>
          <w:rtl/>
        </w:rPr>
        <w:t xml:space="preserve">الله ما رجعت من عنده حتى تكلّمت بثلاث </w:t>
      </w:r>
      <w:r w:rsidR="003227DB">
        <w:rPr>
          <w:rtl/>
        </w:rPr>
        <w:br/>
      </w:r>
      <w:r w:rsidRPr="006216AF">
        <w:rPr>
          <w:rtl/>
        </w:rPr>
        <w:t>وسبعين لسانا</w:t>
      </w:r>
      <w:r w:rsidR="00196DD7">
        <w:rPr>
          <w:rtl/>
        </w:rPr>
        <w:t>ً</w:t>
      </w:r>
      <w:r w:rsidRPr="006216AF">
        <w:rPr>
          <w:rtl/>
        </w:rPr>
        <w:t xml:space="preserve"> ، أولها الهندية</w:t>
      </w:r>
      <w:r w:rsidR="00410A32">
        <w:rPr>
          <w:rtl/>
        </w:rPr>
        <w:t xml:space="preserve"> .</w:t>
      </w:r>
    </w:p>
    <w:p w:rsidR="00DC03EA" w:rsidRDefault="00DC03EA" w:rsidP="00DC03EA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النقرة : القطعة المذابة ، وقيل السبيكة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نقر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229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C03EA">
      <w:pPr>
        <w:pStyle w:val="rfdFootnote0"/>
        <w:rPr>
          <w:rtl/>
        </w:rPr>
      </w:pPr>
      <w:r w:rsidRPr="006216AF">
        <w:rPr>
          <w:rtl/>
        </w:rPr>
        <w:t>3</w:t>
      </w:r>
      <w:r w:rsidR="00DC03EA">
        <w:rPr>
          <w:rFonts w:hint="cs"/>
          <w:rtl/>
        </w:rPr>
        <w:t xml:space="preserve"> </w:t>
      </w:r>
      <w:r>
        <w:rPr>
          <w:rtl/>
        </w:rPr>
        <w:t>ـ</w:t>
      </w:r>
      <w:r w:rsidR="00DC03EA">
        <w:rPr>
          <w:rFonts w:hint="cs"/>
          <w:rtl/>
        </w:rPr>
        <w:t xml:space="preserve"> </w:t>
      </w:r>
      <w:r w:rsidRPr="006216AF">
        <w:rPr>
          <w:rtl/>
        </w:rPr>
        <w:t>الخرائج والجرائح 2 : 673</w:t>
      </w:r>
      <w:r w:rsidR="0096323A">
        <w:rPr>
          <w:rtl/>
        </w:rPr>
        <w:t xml:space="preserve"> / </w:t>
      </w:r>
      <w:r w:rsidRPr="006216AF">
        <w:rPr>
          <w:rtl/>
        </w:rPr>
        <w:t>2 ، مناقب ابن شهر</w:t>
      </w:r>
      <w:r w:rsidR="00196DD7">
        <w:rPr>
          <w:rtl/>
        </w:rPr>
        <w:t>ا</w:t>
      </w:r>
      <w:r w:rsidRPr="006216AF">
        <w:rPr>
          <w:rtl/>
        </w:rPr>
        <w:t>شوب 4 : 408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إعلام </w:t>
      </w:r>
      <w:r w:rsidR="003227DB">
        <w:rPr>
          <w:rtl/>
        </w:rPr>
        <w:br/>
      </w:r>
      <w:r w:rsidRPr="006216AF">
        <w:rPr>
          <w:rtl/>
        </w:rPr>
        <w:t>الور</w:t>
      </w:r>
      <w:r w:rsidRPr="003E24F6">
        <w:rPr>
          <w:rtl/>
        </w:rPr>
        <w:t>ى</w:t>
      </w:r>
      <w:r w:rsidR="00196DD7" w:rsidRPr="003E24F6">
        <w:rPr>
          <w:rtl/>
        </w:rPr>
        <w:t>ٰ</w:t>
      </w:r>
      <w:r w:rsidRPr="006216AF">
        <w:rPr>
          <w:rtl/>
        </w:rPr>
        <w:t xml:space="preserve"> : 343 ، الأنوار البهية : 227</w:t>
      </w:r>
      <w:r w:rsidR="00410A32">
        <w:rPr>
          <w:rtl/>
        </w:rPr>
        <w:t xml:space="preserve"> .</w:t>
      </w:r>
    </w:p>
    <w:p w:rsidR="004F5257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4F5257" w:rsidRDefault="005F4626" w:rsidP="004970DF">
      <w:pPr>
        <w:pStyle w:val="Heading2Center"/>
        <w:rPr>
          <w:rtl/>
        </w:rPr>
      </w:pPr>
      <w:r w:rsidRPr="006216AF">
        <w:rPr>
          <w:rtl/>
        </w:rPr>
        <w:t>في بيان ظهور آياته في الإ</w:t>
      </w:r>
      <w:r w:rsidR="00923322">
        <w:rPr>
          <w:rtl/>
        </w:rPr>
        <w:t>ِ</w:t>
      </w:r>
      <w:r w:rsidRPr="006216AF">
        <w:rPr>
          <w:rtl/>
        </w:rPr>
        <w:t>علام عن آجال الناس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سبعة أحاديث</w:t>
      </w:r>
    </w:p>
    <w:p w:rsidR="005F4626" w:rsidRPr="006216AF" w:rsidRDefault="005F4626" w:rsidP="00065FE3">
      <w:pPr>
        <w:rPr>
          <w:rtl/>
        </w:rPr>
      </w:pPr>
      <w:r w:rsidRPr="006216AF">
        <w:rPr>
          <w:rtl/>
        </w:rPr>
        <w:t>470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065FE3">
        <w:rPr>
          <w:rFonts w:hint="cs"/>
          <w:rtl/>
        </w:rPr>
        <w:t xml:space="preserve"> </w:t>
      </w:r>
      <w:r>
        <w:rPr>
          <w:rtl/>
        </w:rPr>
        <w:t>ـ</w:t>
      </w:r>
      <w:r w:rsidR="00065FE3">
        <w:rPr>
          <w:rFonts w:hint="cs"/>
          <w:rtl/>
        </w:rPr>
        <w:t xml:space="preserve"> </w:t>
      </w:r>
      <w:r w:rsidRPr="006216AF">
        <w:rPr>
          <w:rtl/>
        </w:rPr>
        <w:t xml:space="preserve">عن حسين الأسباطي ، قال : قدمت على أبي الحسن </w:t>
      </w:r>
      <w:r w:rsidR="003227DB">
        <w:rPr>
          <w:rtl/>
        </w:rPr>
        <w:br/>
      </w:r>
      <w:r w:rsidRPr="006216AF">
        <w:rPr>
          <w:rtl/>
        </w:rPr>
        <w:t xml:space="preserve">علي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بالمدينة فقال : </w:t>
      </w:r>
      <w:r w:rsidR="009F08E4" w:rsidRPr="006216AF">
        <w:rPr>
          <w:rtl/>
        </w:rPr>
        <w:t>«</w:t>
      </w:r>
      <w:r w:rsidRPr="006216AF">
        <w:rPr>
          <w:rtl/>
        </w:rPr>
        <w:t>ما خبر الواثق عندك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جعلت </w:t>
      </w:r>
      <w:r w:rsidR="003227DB">
        <w:rPr>
          <w:rtl/>
        </w:rPr>
        <w:br/>
      </w:r>
      <w:r w:rsidRPr="006216AF">
        <w:rPr>
          <w:rtl/>
        </w:rPr>
        <w:t>فداك ، خلّفته في عافية ، أنا من أقرب الناس عهدا</w:t>
      </w:r>
      <w:r w:rsidR="00923322">
        <w:rPr>
          <w:rtl/>
        </w:rPr>
        <w:t>ً</w:t>
      </w:r>
      <w:r w:rsidRPr="006216AF">
        <w:rPr>
          <w:rtl/>
        </w:rPr>
        <w:t xml:space="preserve"> به منذ عشرة أيام ، </w:t>
      </w:r>
      <w:r w:rsidR="003227DB">
        <w:rPr>
          <w:rtl/>
        </w:rPr>
        <w:br/>
      </w: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إنّ الناس يقولون إنّه مات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فعلمت أنّه يعني نفسه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ما فعل جعفر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تركته أسوأ الناس حا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في </w:t>
      </w:r>
      <w:r w:rsidR="003227DB">
        <w:rPr>
          <w:rtl/>
        </w:rPr>
        <w:br/>
      </w:r>
      <w:r w:rsidRPr="006216AF">
        <w:rPr>
          <w:rtl/>
        </w:rPr>
        <w:t xml:space="preserve">السجن ، قال : فقال : </w:t>
      </w:r>
      <w:r w:rsidR="009F08E4" w:rsidRPr="006216AF">
        <w:rPr>
          <w:rtl/>
        </w:rPr>
        <w:t>«</w:t>
      </w:r>
      <w:r w:rsidRPr="006216AF">
        <w:rPr>
          <w:rtl/>
        </w:rPr>
        <w:t>أما إنّه صاحب الأمر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ما فعل ابن الزيّات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الناس معه والأمر أمره ، </w:t>
      </w:r>
      <w:r w:rsidR="003227DB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أما إنّه شؤم عليه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سكت وقال : </w:t>
      </w:r>
      <w:r w:rsidR="009F08E4" w:rsidRPr="006216AF">
        <w:rPr>
          <w:rtl/>
        </w:rPr>
        <w:t>«</w:t>
      </w:r>
      <w:r w:rsidRPr="006216AF">
        <w:rPr>
          <w:rtl/>
        </w:rPr>
        <w:t>لا بد أن تجري مقادير الله وأحكامه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فأخبر أن </w:t>
      </w:r>
      <w:r w:rsidR="003227DB">
        <w:rPr>
          <w:rtl/>
        </w:rPr>
        <w:br/>
      </w:r>
      <w:r w:rsidRPr="006216AF">
        <w:rPr>
          <w:rtl/>
        </w:rPr>
        <w:t xml:space="preserve">مات الواثق ، وقعد المتوكل جعفر ، وقتل ابن الزيّات ، قلت : متى </w:t>
      </w:r>
      <w:r w:rsidR="003227DB">
        <w:rPr>
          <w:rtl/>
        </w:rPr>
        <w:br/>
      </w:r>
      <w:r w:rsidRPr="006216AF">
        <w:rPr>
          <w:rtl/>
        </w:rPr>
        <w:t>جعلت فداك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بعد خروجك بستة أيام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065FE3" w:rsidRDefault="005F4626" w:rsidP="00065FE3">
      <w:pPr>
        <w:rPr>
          <w:rStyle w:val="rfdLineChar"/>
        </w:rPr>
      </w:pPr>
      <w:r w:rsidRPr="006216AF">
        <w:rPr>
          <w:rtl/>
        </w:rPr>
        <w:t>471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065FE3">
        <w:rPr>
          <w:rFonts w:hint="cs"/>
          <w:rtl/>
        </w:rPr>
        <w:t xml:space="preserve"> </w:t>
      </w:r>
      <w:r>
        <w:rPr>
          <w:rtl/>
        </w:rPr>
        <w:t>ـ</w:t>
      </w:r>
      <w:r w:rsidR="00065FE3">
        <w:rPr>
          <w:rFonts w:hint="cs"/>
          <w:rtl/>
        </w:rPr>
        <w:t xml:space="preserve"> </w:t>
      </w:r>
      <w:r w:rsidRPr="006216AF">
        <w:rPr>
          <w:rtl/>
        </w:rPr>
        <w:t>عن محمّد بن الفرج الرّ</w:t>
      </w:r>
      <w:r w:rsidR="003B36A1">
        <w:rPr>
          <w:rtl/>
        </w:rPr>
        <w:t>ُ</w:t>
      </w:r>
      <w:r w:rsidRPr="006216AF">
        <w:rPr>
          <w:rtl/>
        </w:rPr>
        <w:t>خّ</w:t>
      </w:r>
      <w:r w:rsidR="003B36A1">
        <w:rPr>
          <w:rtl/>
        </w:rPr>
        <w:t>َ</w:t>
      </w:r>
      <w:r w:rsidRPr="006216AF">
        <w:rPr>
          <w:rtl/>
        </w:rPr>
        <w:t>جي ، قال إنّ أبا الحسن</w:t>
      </w:r>
      <w:r w:rsidR="00065FE3">
        <w:rPr>
          <w:rFonts w:hint="cs"/>
          <w:rtl/>
        </w:rPr>
        <w:t xml:space="preserve"> </w:t>
      </w:r>
      <w:r w:rsidR="00065FE3">
        <w:rPr>
          <w:rtl/>
        </w:rPr>
        <w:br/>
      </w:r>
      <w:r w:rsidR="00065FE3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065FE3">
      <w:pPr>
        <w:pStyle w:val="rfdFootnote0"/>
        <w:rPr>
          <w:rtl/>
        </w:rPr>
      </w:pPr>
      <w:r w:rsidRPr="006216AF">
        <w:rPr>
          <w:rtl/>
        </w:rPr>
        <w:t>1</w:t>
      </w:r>
      <w:r w:rsidR="00065FE3">
        <w:rPr>
          <w:rFonts w:hint="cs"/>
          <w:rtl/>
        </w:rPr>
        <w:t xml:space="preserve"> </w:t>
      </w:r>
      <w:r>
        <w:rPr>
          <w:rtl/>
        </w:rPr>
        <w:t>ـ</w:t>
      </w:r>
      <w:r w:rsidR="00065FE3">
        <w:rPr>
          <w:rFonts w:hint="cs"/>
          <w:rtl/>
        </w:rPr>
        <w:t xml:space="preserve"> </w:t>
      </w:r>
      <w:r w:rsidRPr="006216AF">
        <w:rPr>
          <w:rtl/>
        </w:rPr>
        <w:t>الكافي 1 : 416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 ، ارشاد المفيد : 329 ، الخرائج والجرائح </w:t>
      </w:r>
      <w:r w:rsidR="003227DB">
        <w:rPr>
          <w:rtl/>
        </w:rPr>
        <w:br/>
      </w:r>
      <w:r w:rsidRPr="006216AF">
        <w:rPr>
          <w:rtl/>
        </w:rPr>
        <w:t>1 : 407</w:t>
      </w:r>
      <w:r w:rsidR="0096323A">
        <w:rPr>
          <w:rtl/>
        </w:rPr>
        <w:t xml:space="preserve"> / </w:t>
      </w:r>
      <w:r w:rsidRPr="006216AF">
        <w:rPr>
          <w:rtl/>
        </w:rPr>
        <w:t>13 ، إعلام الور</w:t>
      </w:r>
      <w:r w:rsidRPr="003E24F6">
        <w:rPr>
          <w:rtl/>
        </w:rPr>
        <w:t>ى</w:t>
      </w:r>
      <w:r w:rsidR="003B36A1" w:rsidRPr="003E24F6">
        <w:rPr>
          <w:rtl/>
        </w:rPr>
        <w:t>ٰ</w:t>
      </w:r>
      <w:r w:rsidRPr="006216AF">
        <w:rPr>
          <w:rtl/>
        </w:rPr>
        <w:t xml:space="preserve"> : 341 ، روضة الواعظين : 244</w:t>
      </w:r>
      <w:r w:rsidR="00410A32">
        <w:rPr>
          <w:rtl/>
        </w:rPr>
        <w:t xml:space="preserve"> .</w:t>
      </w:r>
    </w:p>
    <w:p w:rsidR="005F4626" w:rsidRPr="006216AF" w:rsidRDefault="005F4626" w:rsidP="00065FE3">
      <w:pPr>
        <w:pStyle w:val="rfdFootnote0"/>
        <w:rPr>
          <w:rtl/>
        </w:rPr>
      </w:pPr>
      <w:r w:rsidRPr="006216AF">
        <w:rPr>
          <w:rtl/>
        </w:rPr>
        <w:t>2</w:t>
      </w:r>
      <w:r w:rsidR="00065FE3">
        <w:rPr>
          <w:rFonts w:hint="cs"/>
          <w:rtl/>
        </w:rPr>
        <w:t xml:space="preserve"> </w:t>
      </w:r>
      <w:r>
        <w:rPr>
          <w:rtl/>
        </w:rPr>
        <w:t>ـ</w:t>
      </w:r>
      <w:r w:rsidR="00065FE3">
        <w:rPr>
          <w:rFonts w:hint="cs"/>
          <w:rtl/>
        </w:rPr>
        <w:t xml:space="preserve"> </w:t>
      </w:r>
      <w:r w:rsidRPr="006216AF">
        <w:rPr>
          <w:rtl/>
        </w:rPr>
        <w:t xml:space="preserve">الكافي 1 : 418 ، ارشاد المفيد : 330 ، كشف الغمة 2 : 380 ، إعلام </w:t>
      </w:r>
      <w:r w:rsidR="003227DB">
        <w:rPr>
          <w:rtl/>
        </w:rPr>
        <w:br/>
      </w:r>
      <w:r w:rsidRPr="006216AF">
        <w:rPr>
          <w:rtl/>
        </w:rPr>
        <w:t>الور</w:t>
      </w:r>
      <w:r w:rsidRPr="003E24F6">
        <w:rPr>
          <w:rtl/>
        </w:rPr>
        <w:t>ى</w:t>
      </w:r>
      <w:r w:rsidR="003B36A1" w:rsidRPr="003E24F6">
        <w:rPr>
          <w:rtl/>
        </w:rPr>
        <w:t>ٰ</w:t>
      </w:r>
      <w:r w:rsidRPr="006216AF">
        <w:rPr>
          <w:rtl/>
        </w:rPr>
        <w:t xml:space="preserve"> : 341</w:t>
      </w:r>
      <w:r w:rsidR="00410A32">
        <w:rPr>
          <w:rtl/>
        </w:rPr>
        <w:t xml:space="preserve"> .</w:t>
      </w:r>
    </w:p>
    <w:p w:rsidR="005F4626" w:rsidRPr="006216AF" w:rsidRDefault="005F4626" w:rsidP="00B11F3A">
      <w:pPr>
        <w:pStyle w:val="rfdNormal0"/>
        <w:rPr>
          <w:rtl/>
        </w:rPr>
      </w:pPr>
      <w:r>
        <w:rPr>
          <w:rtl/>
        </w:rPr>
        <w:br w:type="page"/>
      </w:r>
      <w:r w:rsidR="00276CED">
        <w:rPr>
          <w:rtl/>
        </w:rPr>
        <w:lastRenderedPageBreak/>
        <w:t>عليه السلام</w:t>
      </w:r>
      <w:r w:rsidRPr="006216AF">
        <w:rPr>
          <w:rtl/>
        </w:rPr>
        <w:t xml:space="preserve"> كتب إليّ : </w:t>
      </w:r>
      <w:r w:rsidR="009F08E4" w:rsidRPr="006216AF">
        <w:rPr>
          <w:rtl/>
        </w:rPr>
        <w:t>«</w:t>
      </w:r>
      <w:r w:rsidRPr="006216AF">
        <w:rPr>
          <w:rtl/>
        </w:rPr>
        <w:t>يا محمّد ، اجمع أمرك ، وخذ حذرك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3B36A1">
      <w:pPr>
        <w:rPr>
          <w:rtl/>
        </w:rPr>
      </w:pPr>
      <w:r w:rsidRPr="006216AF">
        <w:rPr>
          <w:rtl/>
        </w:rPr>
        <w:t>قال : فأنا في جمع أمري لست أدري ما الّ</w:t>
      </w:r>
      <w:r w:rsidR="003B36A1">
        <w:rPr>
          <w:rtl/>
        </w:rPr>
        <w:t>َ</w:t>
      </w:r>
      <w:r w:rsidRPr="006216AF">
        <w:rPr>
          <w:rtl/>
        </w:rPr>
        <w:t xml:space="preserve">ذي أراد حتّى ورد </w:t>
      </w:r>
      <w:r w:rsidR="003227DB">
        <w:rPr>
          <w:rtl/>
        </w:rPr>
        <w:br/>
      </w:r>
      <w:r w:rsidRPr="006216AF">
        <w:rPr>
          <w:rtl/>
        </w:rPr>
        <w:t>عليّ</w:t>
      </w:r>
      <w:r w:rsidR="003B36A1">
        <w:rPr>
          <w:rtl/>
        </w:rPr>
        <w:t>َ</w:t>
      </w:r>
      <w:r w:rsidRPr="006216AF">
        <w:rPr>
          <w:rtl/>
        </w:rPr>
        <w:t xml:space="preserve"> رسول ، وحملني من وطني مصفدا</w:t>
      </w:r>
      <w:r w:rsidR="003B36A1">
        <w:rPr>
          <w:rtl/>
        </w:rPr>
        <w:t>ً</w:t>
      </w:r>
      <w:r w:rsidRPr="006216AF">
        <w:rPr>
          <w:rtl/>
        </w:rPr>
        <w:t xml:space="preserve"> بالحديد ، وضرب على كلّ ما </w:t>
      </w:r>
      <w:r w:rsidR="003227DB">
        <w:rPr>
          <w:rtl/>
        </w:rPr>
        <w:br/>
      </w:r>
      <w:r w:rsidRPr="006216AF">
        <w:rPr>
          <w:rtl/>
        </w:rPr>
        <w:t>أملك</w:t>
      </w:r>
      <w:r w:rsidR="00410A32">
        <w:rPr>
          <w:rtl/>
        </w:rPr>
        <w:t xml:space="preserve"> .</w:t>
      </w:r>
    </w:p>
    <w:p w:rsidR="005F4626" w:rsidRPr="006216AF" w:rsidRDefault="005F4626" w:rsidP="003227DB">
      <w:pPr>
        <w:rPr>
          <w:rtl/>
        </w:rPr>
      </w:pPr>
      <w:r w:rsidRPr="006216AF">
        <w:rPr>
          <w:rtl/>
        </w:rPr>
        <w:t>فمكثت في السجن ثماني سنين ، ثمّ ورد عليّ</w:t>
      </w:r>
      <w:r w:rsidR="007919C3">
        <w:rPr>
          <w:rtl/>
        </w:rPr>
        <w:t>َ</w:t>
      </w:r>
      <w:r w:rsidRPr="006216AF">
        <w:rPr>
          <w:rtl/>
        </w:rPr>
        <w:t xml:space="preserve"> الكتاب منه وأنا </w:t>
      </w:r>
      <w:r w:rsidR="003227DB">
        <w:rPr>
          <w:rtl/>
        </w:rPr>
        <w:br/>
      </w:r>
      <w:r w:rsidRPr="006216AF">
        <w:rPr>
          <w:rtl/>
        </w:rPr>
        <w:t xml:space="preserve">في السجن : </w:t>
      </w:r>
      <w:r w:rsidR="009F08E4" w:rsidRPr="006216AF">
        <w:rPr>
          <w:rtl/>
        </w:rPr>
        <w:t>«</w:t>
      </w:r>
      <w:r w:rsidRPr="006216AF">
        <w:rPr>
          <w:rtl/>
        </w:rPr>
        <w:t>يا محمد بن الفرج ، لا تنزل في ناحية الجانب الغربي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3227DB">
        <w:rPr>
          <w:rtl/>
        </w:rPr>
        <w:t xml:space="preserve"> </w:t>
      </w:r>
      <w:r w:rsidR="003227DB">
        <w:rPr>
          <w:rtl/>
        </w:rPr>
        <w:br/>
      </w:r>
      <w:r w:rsidRPr="006216AF">
        <w:rPr>
          <w:rtl/>
        </w:rPr>
        <w:t>فقرأت الكتاب ، فقلت في نفسي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يكتب إليّ</w:t>
      </w:r>
      <w:r w:rsidR="00842D14">
        <w:rPr>
          <w:rtl/>
        </w:rPr>
        <w:t>َ</w:t>
      </w:r>
      <w:r w:rsidRPr="006216AF">
        <w:rPr>
          <w:rtl/>
        </w:rPr>
        <w:t xml:space="preserve">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3227DB">
        <w:rPr>
          <w:rtl/>
        </w:rPr>
        <w:br/>
      </w:r>
      <w:r w:rsidRPr="006216AF">
        <w:rPr>
          <w:rtl/>
        </w:rPr>
        <w:t>بهذا وأنا في السجن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إنّ هذا لعجب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فما مكثت </w:t>
      </w:r>
      <w:r w:rsidR="00335A4F">
        <w:rPr>
          <w:rtl/>
        </w:rPr>
        <w:t>إلّ</w:t>
      </w:r>
      <w:r w:rsidR="00842D14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أيّاما</w:t>
      </w:r>
      <w:r w:rsidR="00842D14">
        <w:rPr>
          <w:rtl/>
        </w:rPr>
        <w:t>ً</w:t>
      </w:r>
      <w:r w:rsidRPr="006216AF">
        <w:rPr>
          <w:rtl/>
        </w:rPr>
        <w:t xml:space="preserve"> يسيرة حتّى أفرج عنّي ، وخليت قيودي ، </w:t>
      </w:r>
      <w:r w:rsidR="003227DB">
        <w:rPr>
          <w:rtl/>
        </w:rPr>
        <w:br/>
      </w:r>
      <w:r w:rsidRPr="006216AF">
        <w:rPr>
          <w:rtl/>
        </w:rPr>
        <w:t xml:space="preserve">وخلّي سبيلي ، فكتبت إليه بعد خروجي أسأله أن يسأل الله تعالى أن </w:t>
      </w:r>
      <w:r w:rsidR="003227DB">
        <w:rPr>
          <w:rtl/>
        </w:rPr>
        <w:br/>
      </w:r>
      <w:r w:rsidRPr="006216AF">
        <w:rPr>
          <w:rtl/>
        </w:rPr>
        <w:t>يردّ عليّ</w:t>
      </w:r>
      <w:r w:rsidR="00842D14">
        <w:rPr>
          <w:rtl/>
        </w:rPr>
        <w:t>َ</w:t>
      </w:r>
      <w:r w:rsidRPr="006216AF">
        <w:rPr>
          <w:rtl/>
        </w:rPr>
        <w:t xml:space="preserve"> ضيعتي ، فكتب إليّ : </w:t>
      </w:r>
      <w:r w:rsidR="009F08E4" w:rsidRPr="006216AF">
        <w:rPr>
          <w:rtl/>
        </w:rPr>
        <w:t>«</w:t>
      </w:r>
      <w:r w:rsidRPr="006216AF">
        <w:rPr>
          <w:rtl/>
        </w:rPr>
        <w:t>سوف تعود إليك ، وترد</w:t>
      </w:r>
      <w:r w:rsidR="00842D14">
        <w:rPr>
          <w:rtl/>
        </w:rPr>
        <w:t>َ</w:t>
      </w:r>
      <w:r w:rsidRPr="006216AF">
        <w:rPr>
          <w:rtl/>
        </w:rPr>
        <w:t xml:space="preserve"> عليك ، وما </w:t>
      </w:r>
      <w:r w:rsidR="003227DB">
        <w:rPr>
          <w:rtl/>
        </w:rPr>
        <w:br/>
      </w:r>
      <w:r w:rsidRPr="006216AF">
        <w:rPr>
          <w:rtl/>
        </w:rPr>
        <w:t>يضرّ</w:t>
      </w:r>
      <w:r w:rsidR="00842D14">
        <w:rPr>
          <w:rtl/>
        </w:rPr>
        <w:t>ُ</w:t>
      </w:r>
      <w:r w:rsidRPr="006216AF">
        <w:rPr>
          <w:rtl/>
        </w:rPr>
        <w:t>ك أن لا تردّ عليك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علي بن محمد النوفلي : فلمّا شخص محمّد بن الفرج </w:t>
      </w:r>
      <w:r w:rsidR="003227DB">
        <w:rPr>
          <w:rtl/>
        </w:rPr>
        <w:br/>
      </w:r>
      <w:r w:rsidRPr="006216AF">
        <w:rPr>
          <w:rtl/>
        </w:rPr>
        <w:t>الرّ</w:t>
      </w:r>
      <w:r w:rsidR="00842D14">
        <w:rPr>
          <w:rtl/>
        </w:rPr>
        <w:t>ُ</w:t>
      </w:r>
      <w:r w:rsidRPr="006216AF">
        <w:rPr>
          <w:rtl/>
        </w:rPr>
        <w:t>خّ</w:t>
      </w:r>
      <w:r w:rsidR="00842D14">
        <w:rPr>
          <w:rtl/>
        </w:rPr>
        <w:t>َ</w:t>
      </w:r>
      <w:r w:rsidRPr="006216AF">
        <w:rPr>
          <w:rtl/>
        </w:rPr>
        <w:t xml:space="preserve">جي إلى العسكر كتب له بردّ ضيعته ، فلم يصل الكتاب حتّى </w:t>
      </w:r>
      <w:r w:rsidR="003227DB">
        <w:rPr>
          <w:rtl/>
        </w:rPr>
        <w:br/>
      </w:r>
      <w:r w:rsidRPr="006216AF">
        <w:rPr>
          <w:rtl/>
        </w:rPr>
        <w:t>مات</w:t>
      </w:r>
      <w:r w:rsidR="00410A32">
        <w:rPr>
          <w:rtl/>
        </w:rPr>
        <w:t xml:space="preserve"> .</w:t>
      </w:r>
    </w:p>
    <w:p w:rsidR="005F4626" w:rsidRPr="006216AF" w:rsidRDefault="005F4626" w:rsidP="00065FE3">
      <w:pPr>
        <w:rPr>
          <w:rtl/>
        </w:rPr>
      </w:pPr>
      <w:r w:rsidRPr="006216AF">
        <w:rPr>
          <w:rtl/>
        </w:rPr>
        <w:t>472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065FE3">
        <w:rPr>
          <w:rFonts w:hint="cs"/>
          <w:rtl/>
        </w:rPr>
        <w:t xml:space="preserve"> </w:t>
      </w:r>
      <w:r>
        <w:rPr>
          <w:rtl/>
        </w:rPr>
        <w:t>ـ</w:t>
      </w:r>
      <w:r w:rsidR="00065FE3">
        <w:rPr>
          <w:rFonts w:hint="cs"/>
          <w:rtl/>
        </w:rPr>
        <w:t xml:space="preserve"> </w:t>
      </w:r>
      <w:r w:rsidRPr="006216AF">
        <w:rPr>
          <w:rtl/>
        </w:rPr>
        <w:t xml:space="preserve">عن أبي يعقوب قال : رأيت أبا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مع </w:t>
      </w:r>
      <w:r w:rsidR="003227DB">
        <w:rPr>
          <w:rtl/>
        </w:rPr>
        <w:br/>
      </w:r>
      <w:r w:rsidRPr="006216AF">
        <w:rPr>
          <w:rtl/>
        </w:rPr>
        <w:t xml:space="preserve">أحمد بن الخصيب يتسايران ، وقد قصر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عنه ، </w:t>
      </w:r>
      <w:r w:rsidR="003227DB">
        <w:rPr>
          <w:rtl/>
        </w:rPr>
        <w:br/>
      </w:r>
      <w:r w:rsidRPr="006216AF">
        <w:rPr>
          <w:rtl/>
        </w:rPr>
        <w:t>فقال له ابن الخصيب : سر جعلت فداك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أبو الحسن </w:t>
      </w:r>
      <w:r w:rsidR="00276CED">
        <w:rPr>
          <w:rtl/>
        </w:rPr>
        <w:t xml:space="preserve">عليه </w:t>
      </w:r>
      <w:r w:rsidR="003227DB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أنت المتقدم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فما لبثنا </w:t>
      </w:r>
      <w:r w:rsidR="00335A4F">
        <w:rPr>
          <w:rtl/>
        </w:rPr>
        <w:t>إلّا</w:t>
      </w:r>
      <w:r w:rsidRPr="006216AF">
        <w:rPr>
          <w:rtl/>
        </w:rPr>
        <w:t xml:space="preserve"> أربعة أيام حتّى وقع الدّ</w:t>
      </w:r>
      <w:r w:rsidR="007A7263">
        <w:rPr>
          <w:rtl/>
        </w:rPr>
        <w:t>َ</w:t>
      </w:r>
      <w:r w:rsidRPr="006216AF">
        <w:rPr>
          <w:rtl/>
        </w:rPr>
        <w:t xml:space="preserve">هق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على </w:t>
      </w:r>
      <w:r w:rsidR="003227DB">
        <w:rPr>
          <w:rtl/>
        </w:rPr>
        <w:br/>
      </w:r>
      <w:r w:rsidRPr="006216AF">
        <w:rPr>
          <w:rtl/>
        </w:rPr>
        <w:t>ساق ابن الخصيب وقتل</w:t>
      </w:r>
      <w:r w:rsidR="00410A32">
        <w:rPr>
          <w:rtl/>
        </w:rPr>
        <w:t xml:space="preserve"> .</w:t>
      </w:r>
    </w:p>
    <w:p w:rsidR="00FA0D01" w:rsidRPr="00FA0D01" w:rsidRDefault="00FA0D01" w:rsidP="00FA0D01">
      <w:pPr>
        <w:pStyle w:val="rfdLine"/>
      </w:pPr>
      <w:r w:rsidRPr="00FA0D01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فانّي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A0D01">
      <w:pPr>
        <w:pStyle w:val="rfdFootnote0"/>
        <w:rPr>
          <w:rtl/>
        </w:rPr>
      </w:pPr>
      <w:r w:rsidRPr="006216AF">
        <w:rPr>
          <w:rtl/>
        </w:rPr>
        <w:t>3</w:t>
      </w:r>
      <w:r w:rsidR="00FA0D01">
        <w:rPr>
          <w:rFonts w:hint="cs"/>
          <w:rtl/>
        </w:rPr>
        <w:t xml:space="preserve"> </w:t>
      </w:r>
      <w:r>
        <w:rPr>
          <w:rtl/>
        </w:rPr>
        <w:t>ـ</w:t>
      </w:r>
      <w:r w:rsidR="00FA0D01">
        <w:rPr>
          <w:rFonts w:hint="cs"/>
          <w:rtl/>
        </w:rPr>
        <w:t xml:space="preserve"> </w:t>
      </w:r>
      <w:r w:rsidRPr="006216AF">
        <w:rPr>
          <w:rtl/>
        </w:rPr>
        <w:t xml:space="preserve">إرشاد المفيد : 331 ، كشف الغمة 2 : 380 ، إعلام </w:t>
      </w:r>
      <w:r w:rsidRPr="003E24F6">
        <w:rPr>
          <w:rtl/>
        </w:rPr>
        <w:t>الورى</w:t>
      </w:r>
      <w:r w:rsidR="007A7263" w:rsidRPr="003E24F6">
        <w:rPr>
          <w:rtl/>
        </w:rPr>
        <w:t>ٰ</w:t>
      </w:r>
      <w:r w:rsidRPr="006216AF">
        <w:rPr>
          <w:rtl/>
        </w:rPr>
        <w:t xml:space="preserve"> : 342 ، </w:t>
      </w:r>
      <w:r w:rsidR="003227DB">
        <w:rPr>
          <w:rtl/>
        </w:rPr>
        <w:br/>
      </w:r>
      <w:r w:rsidRPr="006216AF">
        <w:rPr>
          <w:rtl/>
        </w:rPr>
        <w:t>الكامل في التاريخ للطبري 11 : 65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الدهق : خشبتان يغمز بهما الساق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غمز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10 : 106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A0D01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473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FA0D01">
        <w:rPr>
          <w:rFonts w:hint="cs"/>
          <w:rtl/>
        </w:rPr>
        <w:t xml:space="preserve"> </w:t>
      </w:r>
      <w:r>
        <w:rPr>
          <w:rtl/>
        </w:rPr>
        <w:t>ـ</w:t>
      </w:r>
      <w:r w:rsidR="00FA0D01">
        <w:rPr>
          <w:rFonts w:hint="cs"/>
          <w:rtl/>
        </w:rPr>
        <w:t xml:space="preserve"> </w:t>
      </w:r>
      <w:r w:rsidRPr="006216AF">
        <w:rPr>
          <w:rtl/>
        </w:rPr>
        <w:t xml:space="preserve">عن الحسن بن محمّد بن جمهور ، قال : كان لي </w:t>
      </w:r>
      <w:r w:rsidR="003227DB">
        <w:rPr>
          <w:rtl/>
        </w:rPr>
        <w:br/>
      </w:r>
      <w:r w:rsidRPr="006216AF">
        <w:rPr>
          <w:rtl/>
        </w:rPr>
        <w:t xml:space="preserve">صديق مؤدب ولد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بغا أو وصيف</w:t>
      </w:r>
      <w:r w:rsidR="00FA0D01">
        <w:rPr>
          <w:rFonts w:hint="cs"/>
          <w:rtl/>
        </w:rPr>
        <w:t xml:space="preserve"> </w:t>
      </w:r>
      <w:r>
        <w:rPr>
          <w:rtl/>
        </w:rPr>
        <w:t>ـ</w:t>
      </w:r>
      <w:r w:rsidR="00FA0D01">
        <w:rPr>
          <w:rFonts w:hint="cs"/>
          <w:rtl/>
        </w:rPr>
        <w:t xml:space="preserve"> </w:t>
      </w:r>
      <w:r w:rsidRPr="006216AF">
        <w:rPr>
          <w:rtl/>
        </w:rPr>
        <w:t>الشكّ منّي</w:t>
      </w:r>
      <w:r w:rsidR="00FA0D01">
        <w:rPr>
          <w:rFonts w:hint="cs"/>
          <w:rtl/>
        </w:rPr>
        <w:t xml:space="preserve"> </w:t>
      </w:r>
      <w:r>
        <w:rPr>
          <w:rtl/>
        </w:rPr>
        <w:t>ـ</w:t>
      </w:r>
      <w:r w:rsidR="00FA0D01">
        <w:rPr>
          <w:rFonts w:hint="cs"/>
          <w:rtl/>
        </w:rPr>
        <w:t xml:space="preserve"> </w:t>
      </w:r>
      <w:r w:rsidRPr="006216AF">
        <w:rPr>
          <w:rtl/>
        </w:rPr>
        <w:t xml:space="preserve">فقال لي : قال الأمير </w:t>
      </w:r>
      <w:r w:rsidR="003227DB">
        <w:rPr>
          <w:rtl/>
        </w:rPr>
        <w:br/>
      </w:r>
      <w:r w:rsidRPr="006216AF">
        <w:rPr>
          <w:rtl/>
        </w:rPr>
        <w:t xml:space="preserve">[ عند ] منصرفه من دار الخلافة : حبس أمير المؤمنين هذا الذي يقولون له ابن </w:t>
      </w:r>
      <w:r w:rsidR="003227DB">
        <w:rPr>
          <w:rtl/>
        </w:rPr>
        <w:br/>
      </w:r>
      <w:r w:rsidRPr="006216AF">
        <w:rPr>
          <w:rtl/>
        </w:rPr>
        <w:t xml:space="preserve">الرضا اليوم ودفعه إلي علي بن كركر ، فسمعته 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أنا أكرم على </w:t>
      </w:r>
      <w:r w:rsidR="003227DB">
        <w:rPr>
          <w:rtl/>
        </w:rPr>
        <w:br/>
      </w:r>
      <w:r w:rsidRPr="006216AF">
        <w:rPr>
          <w:rtl/>
        </w:rPr>
        <w:t xml:space="preserve">الله من ناقة صالح </w:t>
      </w:r>
      <w:r w:rsidRPr="006216AF">
        <w:rPr>
          <w:rStyle w:val="rfdAlaem"/>
          <w:rtl/>
        </w:rPr>
        <w:t>(</w:t>
      </w:r>
      <w:r w:rsidR="00F11820" w:rsidRPr="00F11820">
        <w:rPr>
          <w:rStyle w:val="rfdAie"/>
          <w:rtl/>
        </w:rPr>
        <w:t xml:space="preserve"> تَمَتَّعُوا فِي دَارِكُمْ ثَلَاثَةَ أَيَّامٍ ذَٰلِكَ وَعْدٌ غَيْرُ </w:t>
      </w:r>
      <w:r w:rsidR="00F11820">
        <w:rPr>
          <w:rStyle w:val="rfdAie"/>
          <w:rtl/>
        </w:rPr>
        <w:br/>
      </w:r>
      <w:r w:rsidR="00F11820" w:rsidRPr="00F11820">
        <w:rPr>
          <w:rStyle w:val="rfdAie"/>
          <w:rtl/>
        </w:rPr>
        <w:t>مَكْذُوبٍ</w:t>
      </w:r>
      <w:r w:rsidRPr="00F11820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ليس يفصح بالآية ولا بالكلام ، أيّ شيء هذا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قلت : أعزك الله تعالى توعدك أنظر ما يكون بعد ثلاثة </w:t>
      </w:r>
      <w:r w:rsidR="003227DB">
        <w:rPr>
          <w:rtl/>
        </w:rPr>
        <w:br/>
      </w:r>
      <w:r w:rsidRPr="006216AF">
        <w:rPr>
          <w:rtl/>
        </w:rPr>
        <w:t>أيّام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من الغد أطلقه واعتذر إليه ، فلمّا كان اليوم الثالث وثب </w:t>
      </w:r>
      <w:r w:rsidR="003227DB">
        <w:rPr>
          <w:rtl/>
        </w:rPr>
        <w:br/>
      </w:r>
      <w:r w:rsidRPr="006216AF">
        <w:rPr>
          <w:rtl/>
        </w:rPr>
        <w:t xml:space="preserve">عليه باغر وبغلون أوتامش وجماعة معهم ، فقتلوه وأقعدوا المنتصر ولده </w:t>
      </w:r>
      <w:r w:rsidR="003227DB">
        <w:rPr>
          <w:rtl/>
        </w:rPr>
        <w:br/>
      </w:r>
      <w:r w:rsidRPr="006216AF">
        <w:rPr>
          <w:rtl/>
        </w:rPr>
        <w:t>خليفة</w:t>
      </w:r>
      <w:r w:rsidR="00410A32">
        <w:rPr>
          <w:rtl/>
        </w:rPr>
        <w:t xml:space="preserve"> .</w:t>
      </w:r>
    </w:p>
    <w:p w:rsidR="005F4626" w:rsidRPr="006216AF" w:rsidRDefault="005F4626" w:rsidP="003537E0">
      <w:pPr>
        <w:rPr>
          <w:rtl/>
        </w:rPr>
      </w:pPr>
      <w:r w:rsidRPr="006216AF">
        <w:rPr>
          <w:rtl/>
        </w:rPr>
        <w:t>474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3537E0">
        <w:rPr>
          <w:rFonts w:hint="cs"/>
          <w:rtl/>
        </w:rPr>
        <w:t xml:space="preserve"> </w:t>
      </w:r>
      <w:r>
        <w:rPr>
          <w:rtl/>
        </w:rPr>
        <w:t>ـ</w:t>
      </w:r>
      <w:r w:rsidR="003537E0">
        <w:rPr>
          <w:rFonts w:hint="cs"/>
          <w:rtl/>
        </w:rPr>
        <w:t xml:space="preserve"> </w:t>
      </w:r>
      <w:r w:rsidRPr="006216AF">
        <w:rPr>
          <w:rtl/>
        </w:rPr>
        <w:t>عن سعيد بن سهل البصري الملقّب بالملاح قال :</w:t>
      </w:r>
      <w:r w:rsidR="00321333">
        <w:rPr>
          <w:rtl/>
        </w:rPr>
        <w:t xml:space="preserve"> </w:t>
      </w:r>
      <w:r w:rsidR="003227DB">
        <w:rPr>
          <w:rtl/>
        </w:rPr>
        <w:br/>
      </w:r>
      <w:r w:rsidRPr="006216AF">
        <w:rPr>
          <w:rtl/>
        </w:rPr>
        <w:t xml:space="preserve">حدث لبعض أولاد الخلفاء وليمة ، فدعانا مع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3227DB">
        <w:rPr>
          <w:rtl/>
        </w:rPr>
        <w:br/>
      </w:r>
      <w:r w:rsidRPr="006216AF">
        <w:rPr>
          <w:rtl/>
        </w:rPr>
        <w:t>فدخلنا فلمّا رأوه أنصتوا إجلا</w:t>
      </w:r>
      <w:r w:rsidR="00AB693E">
        <w:rPr>
          <w:rtl/>
        </w:rPr>
        <w:t xml:space="preserve">لاً </w:t>
      </w:r>
      <w:r w:rsidRPr="006216AF">
        <w:rPr>
          <w:rtl/>
        </w:rPr>
        <w:t>له ، وجعل شابّ</w:t>
      </w:r>
      <w:r w:rsidR="00F11820">
        <w:rPr>
          <w:rtl/>
        </w:rPr>
        <w:t>ٌ في المج</w:t>
      </w:r>
      <w:r w:rsidRPr="006216AF">
        <w:rPr>
          <w:rtl/>
        </w:rPr>
        <w:t xml:space="preserve">لس لا </w:t>
      </w:r>
      <w:r w:rsidR="003227DB">
        <w:rPr>
          <w:rtl/>
        </w:rPr>
        <w:br/>
      </w:r>
      <w:r w:rsidRPr="006216AF">
        <w:rPr>
          <w:rtl/>
        </w:rPr>
        <w:t xml:space="preserve">يوقّره ، وجعل يلعب ويضحك ، فأقبل عليه وقال : </w:t>
      </w:r>
      <w:r w:rsidR="009F08E4" w:rsidRPr="006216AF">
        <w:rPr>
          <w:rtl/>
        </w:rPr>
        <w:t>«</w:t>
      </w:r>
      <w:r w:rsidRPr="006216AF">
        <w:rPr>
          <w:rtl/>
        </w:rPr>
        <w:t>يا هذا ،</w:t>
      </w:r>
      <w:r w:rsidR="001F572D">
        <w:rPr>
          <w:rtl/>
        </w:rPr>
        <w:t xml:space="preserve"> أ</w:t>
      </w:r>
      <w:r w:rsidRPr="006216AF">
        <w:rPr>
          <w:rtl/>
        </w:rPr>
        <w:t xml:space="preserve">تضحك </w:t>
      </w:r>
      <w:r w:rsidR="003227DB">
        <w:rPr>
          <w:rtl/>
        </w:rPr>
        <w:br/>
      </w:r>
      <w:r w:rsidRPr="006216AF">
        <w:rPr>
          <w:rtl/>
        </w:rPr>
        <w:t xml:space="preserve">ملء فمك وتذهل عن ذكر الله تعالى وأنت بعد ثلاثة أيّام من أهل </w:t>
      </w:r>
      <w:r w:rsidR="003227DB">
        <w:rPr>
          <w:rtl/>
        </w:rPr>
        <w:br/>
      </w:r>
      <w:r w:rsidRPr="006216AF">
        <w:rPr>
          <w:rtl/>
        </w:rPr>
        <w:t>القبور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فقلنا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هذا دليل حتى ننتظر ما يكون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فأمسك الفتى وكفّ عمّا هو فيه ، وطعمنا وخرجنا ، فلمّا </w:t>
      </w:r>
      <w:r w:rsidR="003227DB">
        <w:rPr>
          <w:rtl/>
        </w:rPr>
        <w:br/>
      </w:r>
      <w:r w:rsidRPr="006216AF">
        <w:rPr>
          <w:rtl/>
        </w:rPr>
        <w:t xml:space="preserve">كان بعد يوم اعتلّ الفتى ومات في اليوم الثالث من أول النهار ، ودفن </w:t>
      </w:r>
      <w:r w:rsidR="003227DB">
        <w:rPr>
          <w:rtl/>
        </w:rPr>
        <w:br/>
      </w:r>
      <w:r w:rsidRPr="006216AF">
        <w:rPr>
          <w:rtl/>
        </w:rPr>
        <w:t>في آخره</w:t>
      </w:r>
      <w:r w:rsidR="00410A32">
        <w:rPr>
          <w:rtl/>
        </w:rPr>
        <w:t xml:space="preserve"> .</w:t>
      </w:r>
    </w:p>
    <w:p w:rsidR="003537E0" w:rsidRPr="003537E0" w:rsidRDefault="003537E0" w:rsidP="003537E0">
      <w:pPr>
        <w:pStyle w:val="rfdLine"/>
      </w:pPr>
      <w:r w:rsidRPr="003537E0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إعلام الورى</w:t>
      </w:r>
      <w:r w:rsidR="00F11820" w:rsidRPr="003E24F6">
        <w:rPr>
          <w:rtl/>
        </w:rPr>
        <w:t>ٰ</w:t>
      </w:r>
      <w:r w:rsidRPr="003E24F6">
        <w:rPr>
          <w:rtl/>
        </w:rPr>
        <w:t xml:space="preserve"> </w:t>
      </w:r>
      <w:r w:rsidRPr="006216AF">
        <w:rPr>
          <w:rtl/>
        </w:rPr>
        <w:t>: 346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: ولدي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هود الآية : 65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11820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F11820">
        <w:rPr>
          <w:rtl/>
        </w:rPr>
        <w:t>ا</w:t>
      </w:r>
      <w:r w:rsidRPr="006216AF">
        <w:rPr>
          <w:rtl/>
        </w:rPr>
        <w:t>شوب 4 : 414 ، إعلام الورى</w:t>
      </w:r>
      <w:r w:rsidR="00F11820" w:rsidRPr="003E24F6">
        <w:rPr>
          <w:rtl/>
        </w:rPr>
        <w:t>ٰ</w:t>
      </w:r>
      <w:r w:rsidRPr="003E24F6">
        <w:rPr>
          <w:rtl/>
        </w:rPr>
        <w:t xml:space="preserve"> </w:t>
      </w:r>
      <w:r w:rsidRPr="006216AF">
        <w:rPr>
          <w:rtl/>
        </w:rPr>
        <w:t>: 346</w:t>
      </w:r>
      <w:r w:rsidR="00410A32">
        <w:rPr>
          <w:rtl/>
        </w:rPr>
        <w:t xml:space="preserve"> .</w:t>
      </w:r>
    </w:p>
    <w:p w:rsidR="005F4626" w:rsidRPr="006216AF" w:rsidRDefault="005F4626" w:rsidP="003537E0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475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3537E0">
        <w:rPr>
          <w:rFonts w:hint="cs"/>
          <w:rtl/>
        </w:rPr>
        <w:t xml:space="preserve"> </w:t>
      </w:r>
      <w:r>
        <w:rPr>
          <w:rtl/>
        </w:rPr>
        <w:t>ـ</w:t>
      </w:r>
      <w:r w:rsidR="003537E0">
        <w:rPr>
          <w:rFonts w:hint="cs"/>
          <w:rtl/>
        </w:rPr>
        <w:t xml:space="preserve"> </w:t>
      </w:r>
      <w:r w:rsidRPr="006216AF">
        <w:rPr>
          <w:rtl/>
        </w:rPr>
        <w:t>وعنه ، قال : اجتمعنا أيضا</w:t>
      </w:r>
      <w:r w:rsidR="000A0507">
        <w:rPr>
          <w:rtl/>
        </w:rPr>
        <w:t>ً</w:t>
      </w:r>
      <w:r w:rsidRPr="006216AF">
        <w:rPr>
          <w:rtl/>
        </w:rPr>
        <w:t xml:space="preserve"> في وليمة لبعض أهل سرّ </w:t>
      </w:r>
      <w:r w:rsidR="003227DB">
        <w:rPr>
          <w:rtl/>
        </w:rPr>
        <w:br/>
      </w:r>
      <w:r w:rsidRPr="006216AF">
        <w:rPr>
          <w:rtl/>
        </w:rPr>
        <w:t xml:space="preserve">من رأى وأبو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معنا ، فجعل رجل يلعب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ويمزح </w:t>
      </w:r>
      <w:r w:rsidR="003227DB">
        <w:rPr>
          <w:rtl/>
        </w:rPr>
        <w:br/>
      </w:r>
      <w:r w:rsidRPr="006216AF">
        <w:rPr>
          <w:rtl/>
        </w:rPr>
        <w:t>ولا يرى له إجلا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فأقبل </w:t>
      </w:r>
      <w:r w:rsidRPr="003E24F6">
        <w:rPr>
          <w:rtl/>
        </w:rPr>
        <w:t>على</w:t>
      </w:r>
      <w:r w:rsidR="000A0507" w:rsidRPr="003E24F6">
        <w:rPr>
          <w:rtl/>
        </w:rPr>
        <w:t>ٰ</w:t>
      </w:r>
      <w:r w:rsidRPr="006216AF">
        <w:rPr>
          <w:rtl/>
        </w:rPr>
        <w:t xml:space="preserve"> جعفر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إنّه لا يأكل من هذا </w:t>
      </w:r>
      <w:r w:rsidR="003227DB">
        <w:rPr>
          <w:rtl/>
        </w:rPr>
        <w:br/>
      </w:r>
      <w:r w:rsidRPr="006216AF">
        <w:rPr>
          <w:rtl/>
        </w:rPr>
        <w:t>الطعام ، وسوف يرد عليه من خبر أهله ما ينغص عيشه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فقدّمت المائدة </w:t>
      </w:r>
      <w:r w:rsidR="003227DB">
        <w:rPr>
          <w:rtl/>
        </w:rPr>
        <w:br/>
      </w:r>
      <w:r w:rsidRPr="006216AF">
        <w:rPr>
          <w:rtl/>
        </w:rPr>
        <w:t>فقال : لي</w:t>
      </w:r>
      <w:r w:rsidR="00FE065C">
        <w:rPr>
          <w:rtl/>
        </w:rPr>
        <w:t>س بعد هذا خبر وقد بطل قوله ، فو</w:t>
      </w:r>
      <w:r w:rsidRPr="006216AF">
        <w:rPr>
          <w:rtl/>
        </w:rPr>
        <w:t xml:space="preserve">الله لقد غسل الرجل يده </w:t>
      </w:r>
      <w:r w:rsidR="003227DB">
        <w:rPr>
          <w:rtl/>
        </w:rPr>
        <w:br/>
      </w:r>
      <w:r w:rsidRPr="006216AF">
        <w:rPr>
          <w:rtl/>
        </w:rPr>
        <w:t>وأهوى إلى الطعام فإذا غلامه قد دخل من باب البيت يبكي وقال له :</w:t>
      </w:r>
      <w:r w:rsidR="00321333">
        <w:rPr>
          <w:rtl/>
        </w:rPr>
        <w:t xml:space="preserve"> </w:t>
      </w:r>
      <w:r w:rsidR="003227DB">
        <w:rPr>
          <w:rtl/>
        </w:rPr>
        <w:br/>
      </w:r>
      <w:r w:rsidR="00FE065C">
        <w:rPr>
          <w:rtl/>
        </w:rPr>
        <w:t>إ</w:t>
      </w:r>
      <w:r w:rsidRPr="006216AF">
        <w:rPr>
          <w:rtl/>
        </w:rPr>
        <w:t>لحق أمّك فقد وقعت من فوق البيت وهي إلى الموت أقرب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جعفر : قلت : والله لا وقفت بعد هذا ، وقطعت عليه أنّه </w:t>
      </w:r>
      <w:r w:rsidR="003227DB">
        <w:rPr>
          <w:rtl/>
        </w:rPr>
        <w:br/>
      </w:r>
      <w:r w:rsidRPr="006216AF">
        <w:rPr>
          <w:rtl/>
        </w:rPr>
        <w:t>الإ</w:t>
      </w:r>
      <w:r w:rsidR="00FE065C">
        <w:rPr>
          <w:rtl/>
        </w:rPr>
        <w:t>ِ</w:t>
      </w:r>
      <w:r w:rsidRPr="006216AF">
        <w:rPr>
          <w:rtl/>
        </w:rPr>
        <w:t>مام</w:t>
      </w:r>
      <w:r w:rsidR="00410A32">
        <w:rPr>
          <w:rtl/>
        </w:rPr>
        <w:t xml:space="preserve"> .</w:t>
      </w:r>
    </w:p>
    <w:p w:rsidR="005F4626" w:rsidRPr="006216AF" w:rsidRDefault="005F4626" w:rsidP="003537E0">
      <w:pPr>
        <w:rPr>
          <w:rtl/>
        </w:rPr>
      </w:pPr>
      <w:r w:rsidRPr="006216AF">
        <w:rPr>
          <w:rtl/>
        </w:rPr>
        <w:t>476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3537E0">
        <w:rPr>
          <w:rFonts w:hint="cs"/>
          <w:rtl/>
        </w:rPr>
        <w:t xml:space="preserve"> </w:t>
      </w:r>
      <w:r>
        <w:rPr>
          <w:rtl/>
        </w:rPr>
        <w:t>ـ</w:t>
      </w:r>
      <w:r w:rsidR="003537E0">
        <w:rPr>
          <w:rFonts w:hint="cs"/>
          <w:rtl/>
        </w:rPr>
        <w:t xml:space="preserve"> </w:t>
      </w:r>
      <w:r w:rsidRPr="006216AF">
        <w:rPr>
          <w:rtl/>
        </w:rPr>
        <w:t xml:space="preserve">عن أبي يعقوب قال : رأيت محمّد بن الفرج قبل موته </w:t>
      </w:r>
      <w:r w:rsidR="003227DB">
        <w:rPr>
          <w:rtl/>
        </w:rPr>
        <w:br/>
      </w:r>
      <w:r w:rsidRPr="006216AF">
        <w:rPr>
          <w:rtl/>
        </w:rPr>
        <w:t xml:space="preserve">بالعسكر في عشية من العشايا وقد استقبل أبا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3227DB">
        <w:rPr>
          <w:rtl/>
        </w:rPr>
        <w:br/>
      </w:r>
      <w:r w:rsidRPr="006216AF">
        <w:rPr>
          <w:rtl/>
        </w:rPr>
        <w:t>فنظر إليه نظرا</w:t>
      </w:r>
      <w:r w:rsidR="00FE065C">
        <w:rPr>
          <w:rtl/>
        </w:rPr>
        <w:t>ً</w:t>
      </w:r>
      <w:r w:rsidRPr="006216AF">
        <w:rPr>
          <w:rtl/>
        </w:rPr>
        <w:t xml:space="preserve"> شافيا</w:t>
      </w:r>
      <w:r w:rsidR="00FE065C">
        <w:rPr>
          <w:rtl/>
        </w:rPr>
        <w:t>ً</w:t>
      </w:r>
      <w:r w:rsidRPr="006216AF">
        <w:rPr>
          <w:rtl/>
        </w:rPr>
        <w:t xml:space="preserve"> ، واعتلّ محمّد بن الفرج من الغد ، فدخلت عليه </w:t>
      </w:r>
      <w:r w:rsidR="003227DB">
        <w:rPr>
          <w:rtl/>
        </w:rPr>
        <w:br/>
      </w:r>
      <w:r w:rsidRPr="006216AF">
        <w:rPr>
          <w:rtl/>
        </w:rPr>
        <w:t>عائدا</w:t>
      </w:r>
      <w:r w:rsidR="00FE065C">
        <w:rPr>
          <w:rtl/>
        </w:rPr>
        <w:t>ً</w:t>
      </w:r>
      <w:r w:rsidRPr="006216AF">
        <w:rPr>
          <w:rtl/>
        </w:rPr>
        <w:t xml:space="preserve"> بعد أيّام من علته ، فحدّثني أنّ أبا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أنفذ إليه </w:t>
      </w:r>
      <w:r w:rsidR="003227DB">
        <w:rPr>
          <w:rtl/>
        </w:rPr>
        <w:br/>
      </w:r>
      <w:r w:rsidRPr="006216AF">
        <w:rPr>
          <w:rtl/>
        </w:rPr>
        <w:t>بثوب ورأيته مدرجا</w:t>
      </w:r>
      <w:r w:rsidR="00FE065C">
        <w:rPr>
          <w:rtl/>
        </w:rPr>
        <w:t>ً</w:t>
      </w:r>
      <w:r w:rsidRPr="006216AF">
        <w:rPr>
          <w:rtl/>
        </w:rPr>
        <w:t xml:space="preserve"> تحت رأسه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وكفّن والله فيه</w:t>
      </w:r>
      <w:r w:rsidR="00410A32">
        <w:rPr>
          <w:rtl/>
        </w:rPr>
        <w:t xml:space="preserve"> .</w:t>
      </w:r>
    </w:p>
    <w:p w:rsidR="003537E0" w:rsidRDefault="003537E0" w:rsidP="003537E0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FE065C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مناقب ابن شهر</w:t>
      </w:r>
      <w:r w:rsidR="00FE065C">
        <w:rPr>
          <w:rtl/>
        </w:rPr>
        <w:t>ا</w:t>
      </w:r>
      <w:r w:rsidRPr="006216AF">
        <w:rPr>
          <w:rtl/>
        </w:rPr>
        <w:t>شوب 4 : 415 ، إعلام الورى : 347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يعبث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ارشاد المفيد : 331 ، كشف الغمة 2 : 380 ، إعلام الور</w:t>
      </w:r>
      <w:r w:rsidRPr="003E24F6">
        <w:rPr>
          <w:rtl/>
        </w:rPr>
        <w:t>ى</w:t>
      </w:r>
      <w:r w:rsidR="00FE065C" w:rsidRPr="003E24F6">
        <w:rPr>
          <w:rtl/>
        </w:rPr>
        <w:t>ٰ</w:t>
      </w:r>
      <w:r w:rsidRPr="006216AF">
        <w:rPr>
          <w:rtl/>
        </w:rPr>
        <w:t xml:space="preserve"> : 342</w:t>
      </w:r>
      <w:r w:rsidR="00410A32">
        <w:rPr>
          <w:rtl/>
        </w:rPr>
        <w:t xml:space="preserve"> .</w:t>
      </w:r>
    </w:p>
    <w:p w:rsidR="00321333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21333" w:rsidRDefault="005F4626" w:rsidP="004970DF">
      <w:pPr>
        <w:pStyle w:val="Heading2Center"/>
        <w:rPr>
          <w:rtl/>
        </w:rPr>
      </w:pPr>
      <w:r w:rsidRPr="006216AF">
        <w:rPr>
          <w:rtl/>
        </w:rPr>
        <w:t>في ظهور آياته من الإ</w:t>
      </w:r>
      <w:r w:rsidR="009B0A77">
        <w:rPr>
          <w:rtl/>
        </w:rPr>
        <w:t>ِ</w:t>
      </w:r>
      <w:r w:rsidRPr="006216AF">
        <w:rPr>
          <w:rtl/>
        </w:rPr>
        <w:t>خبار بالغائبات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ستة أحاديث</w:t>
      </w:r>
    </w:p>
    <w:p w:rsidR="005F4626" w:rsidRPr="006216AF" w:rsidRDefault="005F4626" w:rsidP="002161F1">
      <w:pPr>
        <w:rPr>
          <w:rtl/>
        </w:rPr>
      </w:pPr>
      <w:r w:rsidRPr="006216AF">
        <w:rPr>
          <w:rtl/>
        </w:rPr>
        <w:t>477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2161F1">
        <w:rPr>
          <w:rFonts w:hint="cs"/>
          <w:rtl/>
        </w:rPr>
        <w:t xml:space="preserve"> </w:t>
      </w:r>
      <w:r>
        <w:rPr>
          <w:rtl/>
        </w:rPr>
        <w:t>ـ</w:t>
      </w:r>
      <w:r w:rsidR="002161F1">
        <w:rPr>
          <w:rFonts w:hint="cs"/>
          <w:rtl/>
        </w:rPr>
        <w:t xml:space="preserve"> </w:t>
      </w:r>
      <w:r w:rsidRPr="006216AF">
        <w:rPr>
          <w:rtl/>
        </w:rPr>
        <w:t xml:space="preserve">عن المنتصر بن المتوكل قال : زرع والدي الآس في </w:t>
      </w:r>
      <w:r w:rsidR="00601738">
        <w:rPr>
          <w:rtl/>
        </w:rPr>
        <w:br/>
      </w:r>
      <w:r w:rsidRPr="006216AF">
        <w:rPr>
          <w:rtl/>
        </w:rPr>
        <w:t xml:space="preserve">بستان وأكثر منه ، فلمّا استوى الآس كلّه وحسن ، أمر الفراشين أن </w:t>
      </w:r>
      <w:r w:rsidR="00601738">
        <w:rPr>
          <w:rtl/>
        </w:rPr>
        <w:br/>
      </w:r>
      <w:r w:rsidRPr="006216AF">
        <w:rPr>
          <w:rtl/>
        </w:rPr>
        <w:t xml:space="preserve">يفرشوا له على دكان في وسط البستان وأنا قائم على رأسه ، فرفع رأسه </w:t>
      </w:r>
      <w:r w:rsidR="00601738">
        <w:rPr>
          <w:rtl/>
        </w:rPr>
        <w:br/>
      </w:r>
      <w:r w:rsidRPr="006216AF">
        <w:rPr>
          <w:rtl/>
        </w:rPr>
        <w:t>إليّ</w:t>
      </w:r>
      <w:r w:rsidR="009B0A77">
        <w:rPr>
          <w:rtl/>
        </w:rPr>
        <w:t>َ</w:t>
      </w:r>
      <w:r w:rsidRPr="006216AF">
        <w:rPr>
          <w:rtl/>
        </w:rPr>
        <w:t xml:space="preserve"> وقال : يا رافضي ، سل ربّك الأسود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عن هذا الأصل الأصفر ماله </w:t>
      </w:r>
      <w:r w:rsidR="00601738">
        <w:rPr>
          <w:rtl/>
        </w:rPr>
        <w:br/>
      </w:r>
      <w:r w:rsidRPr="006216AF">
        <w:rPr>
          <w:rtl/>
        </w:rPr>
        <w:t>من بين ما بقي من هذا البستان قد اصفرّ ، فإنّك تزعم أنّه يعلم الغيب</w:t>
      </w:r>
      <w:r w:rsidR="00DD50E3">
        <w:rPr>
          <w:rtl/>
        </w:rPr>
        <w:t xml:space="preserve"> ؟</w:t>
      </w:r>
      <w:r w:rsidR="00AB4403">
        <w:rPr>
          <w:rtl/>
        </w:rPr>
        <w:t xml:space="preserve"> </w:t>
      </w:r>
      <w:r w:rsidR="00601738">
        <w:rPr>
          <w:rtl/>
        </w:rPr>
        <w:br/>
      </w:r>
      <w:r w:rsidRPr="006216AF">
        <w:rPr>
          <w:rtl/>
        </w:rPr>
        <w:t>فقلت : يا أمير المؤمنين ، إنّه ليس يعلم الغيب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فأصبحت [ وغدوت ] إلى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الغد </w:t>
      </w:r>
      <w:r w:rsidR="00601738">
        <w:rPr>
          <w:rtl/>
        </w:rPr>
        <w:br/>
      </w:r>
      <w:r w:rsidRPr="006216AF">
        <w:rPr>
          <w:rtl/>
        </w:rPr>
        <w:t xml:space="preserve">وأخبرته بالأمر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بني ، امض أنت واحفر الأصل الأصفر فإن </w:t>
      </w:r>
      <w:r w:rsidR="00601738">
        <w:rPr>
          <w:rtl/>
        </w:rPr>
        <w:br/>
      </w:r>
      <w:r w:rsidRPr="006216AF">
        <w:rPr>
          <w:rtl/>
        </w:rPr>
        <w:t>تحته جمجمة نخرة ، واصفراره لبخارها ونتنها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ففعلت ذلك فوجدته كما 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ثمّ 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601738">
        <w:rPr>
          <w:rtl/>
        </w:rPr>
        <w:br/>
      </w:r>
      <w:r w:rsidRPr="006216AF">
        <w:rPr>
          <w:rtl/>
        </w:rPr>
        <w:t>بني لا تخبرن أحدا</w:t>
      </w:r>
      <w:r w:rsidR="009B0A77">
        <w:rPr>
          <w:rtl/>
        </w:rPr>
        <w:t>ً</w:t>
      </w:r>
      <w:r w:rsidRPr="006216AF">
        <w:rPr>
          <w:rtl/>
        </w:rPr>
        <w:t xml:space="preserve"> بهذا الأمر </w:t>
      </w:r>
      <w:r w:rsidR="00335A4F">
        <w:rPr>
          <w:rtl/>
        </w:rPr>
        <w:t>إلّ</w:t>
      </w:r>
      <w:r w:rsidR="006F7994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لمن يحدّثك بمثله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2161F1" w:rsidRDefault="005F4626" w:rsidP="002161F1">
      <w:pPr>
        <w:rPr>
          <w:rStyle w:val="rfdLineChar"/>
        </w:rPr>
      </w:pPr>
      <w:r w:rsidRPr="006216AF">
        <w:rPr>
          <w:rtl/>
        </w:rPr>
        <w:t>478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2161F1">
        <w:rPr>
          <w:rFonts w:hint="cs"/>
          <w:rtl/>
        </w:rPr>
        <w:t xml:space="preserve"> </w:t>
      </w:r>
      <w:r>
        <w:rPr>
          <w:rtl/>
        </w:rPr>
        <w:t>ـ</w:t>
      </w:r>
      <w:r w:rsidR="002161F1">
        <w:rPr>
          <w:rFonts w:hint="cs"/>
          <w:rtl/>
        </w:rPr>
        <w:t xml:space="preserve"> </w:t>
      </w:r>
      <w:r w:rsidRPr="006216AF">
        <w:rPr>
          <w:rtl/>
        </w:rPr>
        <w:t>عن أبي هاشم الجعفري ، قال : كنت بالمدينة حين مرّ</w:t>
      </w:r>
      <w:r w:rsidR="002161F1">
        <w:rPr>
          <w:rFonts w:hint="cs"/>
          <w:rtl/>
        </w:rPr>
        <w:t xml:space="preserve"> </w:t>
      </w:r>
      <w:r w:rsidR="002161F1">
        <w:rPr>
          <w:rtl/>
        </w:rPr>
        <w:br/>
      </w:r>
      <w:r w:rsidR="002161F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عنه مدينة المعاجز : 551</w:t>
      </w:r>
      <w:r w:rsidR="0096323A">
        <w:rPr>
          <w:rtl/>
        </w:rPr>
        <w:t xml:space="preserve"> / </w:t>
      </w:r>
      <w:r w:rsidRPr="006216AF">
        <w:rPr>
          <w:rtl/>
        </w:rPr>
        <w:t>63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</w:t>
      </w:r>
      <w:r w:rsidR="001F572D">
        <w:rPr>
          <w:rStyle w:val="rfdFootnote"/>
          <w:rtl/>
        </w:rPr>
        <w:t xml:space="preserve"> أ</w:t>
      </w:r>
      <w:r w:rsidRPr="006216AF">
        <w:rPr>
          <w:rStyle w:val="rfdFootnote"/>
          <w:rtl/>
        </w:rPr>
        <w:t>لا يرد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2161F1">
      <w:pPr>
        <w:pStyle w:val="rfdFootnote0"/>
        <w:rPr>
          <w:rtl/>
        </w:rPr>
      </w:pPr>
      <w:r w:rsidRPr="006216AF">
        <w:rPr>
          <w:rtl/>
        </w:rPr>
        <w:t>2</w:t>
      </w:r>
      <w:r w:rsidR="002161F1">
        <w:rPr>
          <w:rFonts w:hint="cs"/>
          <w:rtl/>
        </w:rPr>
        <w:t xml:space="preserve"> </w:t>
      </w:r>
      <w:r>
        <w:rPr>
          <w:rtl/>
        </w:rPr>
        <w:t>ـ</w:t>
      </w:r>
      <w:r w:rsidR="002161F1">
        <w:rPr>
          <w:rFonts w:hint="cs"/>
          <w:rtl/>
        </w:rPr>
        <w:t xml:space="preserve"> </w:t>
      </w:r>
      <w:r w:rsidRPr="006216AF">
        <w:rPr>
          <w:rtl/>
        </w:rPr>
        <w:t>الخرائج والجرائح 2 : 674</w:t>
      </w:r>
      <w:r w:rsidR="0096323A">
        <w:rPr>
          <w:rtl/>
        </w:rPr>
        <w:t xml:space="preserve"> / </w:t>
      </w:r>
      <w:r w:rsidRPr="006216AF">
        <w:rPr>
          <w:rtl/>
        </w:rPr>
        <w:t>4 ، مناقب ابن شهر</w:t>
      </w:r>
      <w:r w:rsidR="006F7994">
        <w:rPr>
          <w:rtl/>
        </w:rPr>
        <w:t>ا</w:t>
      </w:r>
      <w:r w:rsidRPr="006216AF">
        <w:rPr>
          <w:rtl/>
        </w:rPr>
        <w:t xml:space="preserve">شوب 4 : 408 ، كشف الغمة </w:t>
      </w:r>
      <w:r w:rsidR="00601738">
        <w:rPr>
          <w:rtl/>
        </w:rPr>
        <w:br/>
      </w:r>
      <w:r w:rsidRPr="006216AF">
        <w:rPr>
          <w:rtl/>
        </w:rPr>
        <w:t>2 : 397 ، الأنوار البهية : 227</w:t>
      </w:r>
      <w:r w:rsidR="00410A32">
        <w:rPr>
          <w:rtl/>
        </w:rPr>
        <w:t xml:space="preserve"> .</w:t>
      </w:r>
    </w:p>
    <w:p w:rsidR="005F4626" w:rsidRPr="006216AF" w:rsidRDefault="005F4626" w:rsidP="000F6E6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بها بغا أيّام الواثق في طلب الأعراب ، فقال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</w:t>
      </w:r>
      <w:r w:rsidR="000F6E6F">
        <w:rPr>
          <w:rtl/>
        </w:rPr>
        <w:t xml:space="preserve"> </w:t>
      </w:r>
      <w:r w:rsidR="00601738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اخرجوا بنا حتّى ننظر إلى لغة هذا التركي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فمر بنا تركي وكلّمه أبو </w:t>
      </w:r>
      <w:r w:rsidR="00601738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بالتركية ، فنزل عن فرسه وقبّل حافر دابته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فحلف التركي وقلت له : ما قال الرجل لك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هذا </w:t>
      </w:r>
      <w:r w:rsidR="00601738">
        <w:rPr>
          <w:rtl/>
        </w:rPr>
        <w:br/>
      </w:r>
      <w:r w:rsidRPr="006216AF">
        <w:rPr>
          <w:rtl/>
        </w:rPr>
        <w:t>نبي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هذا ليس نبيّا</w:t>
      </w:r>
      <w:r w:rsidR="00F13674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دعاني باسم سميت به في صغري في بلاد الترك ، وما </w:t>
      </w:r>
      <w:r w:rsidR="00601738">
        <w:rPr>
          <w:rtl/>
        </w:rPr>
        <w:br/>
      </w:r>
      <w:r w:rsidRPr="006216AF">
        <w:rPr>
          <w:rtl/>
        </w:rPr>
        <w:t>علمه أحد إلى الساعة</w:t>
      </w:r>
      <w:r w:rsidR="00410A32">
        <w:rPr>
          <w:rtl/>
        </w:rPr>
        <w:t xml:space="preserve"> .</w:t>
      </w:r>
    </w:p>
    <w:p w:rsidR="005F4626" w:rsidRPr="006216AF" w:rsidRDefault="005F4626" w:rsidP="002161F1">
      <w:pPr>
        <w:rPr>
          <w:rtl/>
        </w:rPr>
      </w:pPr>
      <w:r w:rsidRPr="006216AF">
        <w:rPr>
          <w:rtl/>
        </w:rPr>
        <w:t>479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2161F1">
        <w:rPr>
          <w:rFonts w:hint="cs"/>
          <w:rtl/>
        </w:rPr>
        <w:t xml:space="preserve"> </w:t>
      </w:r>
      <w:r>
        <w:rPr>
          <w:rtl/>
        </w:rPr>
        <w:t>ـ</w:t>
      </w:r>
      <w:r w:rsidR="002161F1">
        <w:rPr>
          <w:rFonts w:hint="cs"/>
          <w:rtl/>
        </w:rPr>
        <w:t xml:space="preserve"> </w:t>
      </w:r>
      <w:r w:rsidRPr="006216AF">
        <w:rPr>
          <w:rtl/>
        </w:rPr>
        <w:t>عن الحسن بن محمد بن جمهور العمي ، قال :</w:t>
      </w:r>
      <w:r w:rsidR="000F6E6F">
        <w:rPr>
          <w:rtl/>
        </w:rPr>
        <w:t xml:space="preserve"> </w:t>
      </w:r>
      <w:r w:rsidR="00601738">
        <w:rPr>
          <w:rtl/>
        </w:rPr>
        <w:br/>
      </w:r>
      <w:r w:rsidRPr="006216AF">
        <w:rPr>
          <w:rtl/>
        </w:rPr>
        <w:t xml:space="preserve">سمعت من سعيد الصغير الحاجب قال : دخلت على سعيد بن صالح </w:t>
      </w:r>
      <w:r w:rsidR="00601738">
        <w:rPr>
          <w:rtl/>
        </w:rPr>
        <w:br/>
      </w:r>
      <w:r w:rsidRPr="006216AF">
        <w:rPr>
          <w:rtl/>
        </w:rPr>
        <w:t xml:space="preserve">الحاجب فقلت : يا أبا عثمان قد صرت من أصحابك ، وكان سعيد </w:t>
      </w:r>
      <w:r w:rsidR="00601738">
        <w:rPr>
          <w:rtl/>
        </w:rPr>
        <w:br/>
      </w:r>
      <w:r w:rsidRPr="006216AF">
        <w:rPr>
          <w:rtl/>
        </w:rPr>
        <w:t>يتشيع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هيهات ، قلت : بلى والله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وكيف ذلك</w:t>
      </w:r>
      <w:r w:rsidR="00DD50E3">
        <w:rPr>
          <w:rtl/>
        </w:rPr>
        <w:t xml:space="preserve"> ؟</w:t>
      </w:r>
    </w:p>
    <w:p w:rsidR="005F4626" w:rsidRPr="006216AF" w:rsidRDefault="005F4626" w:rsidP="002161F1">
      <w:pPr>
        <w:rPr>
          <w:rtl/>
        </w:rPr>
      </w:pPr>
      <w:r w:rsidRPr="006216AF">
        <w:rPr>
          <w:rtl/>
        </w:rPr>
        <w:t xml:space="preserve">قلت : بعثني المتوكل وأمرني أن أكبس على علي بن محمّد بن </w:t>
      </w:r>
      <w:r w:rsidR="00601738">
        <w:rPr>
          <w:rtl/>
        </w:rPr>
        <w:br/>
      </w:r>
      <w:r w:rsidRPr="006216AF">
        <w:rPr>
          <w:rtl/>
        </w:rPr>
        <w:t xml:space="preserve">الرضا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فأنظر ما فعل ، ففعلت ذلك فوجدته يصلّي ، </w:t>
      </w:r>
      <w:r w:rsidR="00601738">
        <w:rPr>
          <w:rtl/>
        </w:rPr>
        <w:br/>
      </w:r>
      <w:r w:rsidRPr="006216AF">
        <w:rPr>
          <w:rtl/>
        </w:rPr>
        <w:t>فبقيت قائما</w:t>
      </w:r>
      <w:r w:rsidR="00F13674">
        <w:rPr>
          <w:rtl/>
        </w:rPr>
        <w:t>ً</w:t>
      </w:r>
      <w:r w:rsidRPr="006216AF">
        <w:rPr>
          <w:rtl/>
        </w:rPr>
        <w:t xml:space="preserve"> حتّى فرغ ، فلما انفتل من صلاته أقبل عليّ</w:t>
      </w:r>
      <w:r w:rsidR="00F13674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</w:t>
      </w:r>
      <w:r w:rsidR="00601738">
        <w:rPr>
          <w:rtl/>
        </w:rPr>
        <w:br/>
      </w:r>
      <w:r w:rsidRPr="006216AF">
        <w:rPr>
          <w:rtl/>
        </w:rPr>
        <w:t>سعيد لا يكفّ</w:t>
      </w:r>
      <w:r w:rsidR="00F13674">
        <w:rPr>
          <w:rtl/>
        </w:rPr>
        <w:t>َ</w:t>
      </w:r>
      <w:r w:rsidRPr="006216AF">
        <w:rPr>
          <w:rtl/>
        </w:rPr>
        <w:t xml:space="preserve"> عنّي جعفر</w:t>
      </w:r>
      <w:r w:rsidR="002161F1">
        <w:rPr>
          <w:rFonts w:hint="cs"/>
          <w:rtl/>
        </w:rPr>
        <w:t xml:space="preserve"> </w:t>
      </w:r>
      <w:r>
        <w:rPr>
          <w:rtl/>
        </w:rPr>
        <w:t>ـ</w:t>
      </w:r>
      <w:r w:rsidR="002161F1">
        <w:rPr>
          <w:rFonts w:hint="cs"/>
          <w:rtl/>
        </w:rPr>
        <w:t xml:space="preserve"> </w:t>
      </w:r>
      <w:r w:rsidRPr="006216AF">
        <w:rPr>
          <w:rtl/>
        </w:rPr>
        <w:t>أي المتوكّل الملعون</w:t>
      </w:r>
      <w:r w:rsidR="002161F1">
        <w:rPr>
          <w:rFonts w:hint="cs"/>
          <w:rtl/>
        </w:rPr>
        <w:t xml:space="preserve"> </w:t>
      </w:r>
      <w:r>
        <w:rPr>
          <w:rtl/>
        </w:rPr>
        <w:t>ـ</w:t>
      </w:r>
      <w:r w:rsidR="002161F1">
        <w:rPr>
          <w:rFonts w:hint="cs"/>
          <w:rtl/>
        </w:rPr>
        <w:t xml:space="preserve"> </w:t>
      </w:r>
      <w:r w:rsidRPr="006216AF">
        <w:rPr>
          <w:rtl/>
        </w:rPr>
        <w:t>حتّى يقطع إربا</w:t>
      </w:r>
      <w:r w:rsidR="00F13674">
        <w:rPr>
          <w:rtl/>
        </w:rPr>
        <w:t>ً</w:t>
      </w:r>
      <w:r w:rsidRPr="006216AF">
        <w:rPr>
          <w:rtl/>
        </w:rPr>
        <w:t xml:space="preserve"> إربا</w:t>
      </w:r>
      <w:r w:rsidR="00F13674">
        <w:rPr>
          <w:rtl/>
        </w:rPr>
        <w:t>ً</w:t>
      </w:r>
      <w:r w:rsidR="00DD50E3">
        <w:rPr>
          <w:rtl/>
        </w:rPr>
        <w:t xml:space="preserve"> !</w:t>
      </w:r>
      <w:r w:rsidRPr="006216AF">
        <w:rPr>
          <w:rtl/>
        </w:rPr>
        <w:t xml:space="preserve"> </w:t>
      </w:r>
      <w:r w:rsidR="00601738">
        <w:rPr>
          <w:rtl/>
        </w:rPr>
        <w:br/>
      </w:r>
      <w:r w:rsidRPr="006216AF">
        <w:rPr>
          <w:rtl/>
        </w:rPr>
        <w:t>اذهب واعزب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وأشار بيده الشريفة ، فخرجت مرعوبا</w:t>
      </w:r>
      <w:r w:rsidR="00F13674">
        <w:rPr>
          <w:rtl/>
        </w:rPr>
        <w:t>ً</w:t>
      </w:r>
      <w:r w:rsidRPr="006216AF">
        <w:rPr>
          <w:rtl/>
        </w:rPr>
        <w:t xml:space="preserve"> ، ودخلني من </w:t>
      </w:r>
      <w:r w:rsidR="00601738">
        <w:rPr>
          <w:rtl/>
        </w:rPr>
        <w:br/>
      </w:r>
      <w:r w:rsidRPr="006216AF">
        <w:rPr>
          <w:rtl/>
        </w:rPr>
        <w:t xml:space="preserve">هيبته ما لا أحسن أن أصفه ، فلمّا رجعت إلى المتوكل سمعت الصيحة </w:t>
      </w:r>
      <w:r w:rsidR="00601738">
        <w:rPr>
          <w:rtl/>
        </w:rPr>
        <w:br/>
      </w:r>
      <w:r w:rsidRPr="006216AF">
        <w:rPr>
          <w:rtl/>
        </w:rPr>
        <w:t xml:space="preserve">والواعية ، فسألت عنه فقيل : قتل المتوكل ، فرجعنا وقلت بها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</w:p>
    <w:p w:rsidR="002161F1" w:rsidRDefault="005F4626" w:rsidP="002161F1">
      <w:pPr>
        <w:rPr>
          <w:rStyle w:val="rfdLineChar"/>
        </w:rPr>
      </w:pPr>
      <w:r w:rsidRPr="006216AF">
        <w:rPr>
          <w:rtl/>
        </w:rPr>
        <w:t>480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2161F1">
        <w:rPr>
          <w:rFonts w:hint="cs"/>
          <w:rtl/>
        </w:rPr>
        <w:t xml:space="preserve"> </w:t>
      </w:r>
      <w:r>
        <w:rPr>
          <w:rtl/>
        </w:rPr>
        <w:t>ـ</w:t>
      </w:r>
      <w:r w:rsidR="002161F1">
        <w:rPr>
          <w:rFonts w:hint="cs"/>
          <w:rtl/>
        </w:rPr>
        <w:t xml:space="preserve"> </w:t>
      </w:r>
      <w:r w:rsidRPr="006216AF">
        <w:rPr>
          <w:rtl/>
        </w:rPr>
        <w:t xml:space="preserve">عن عبد الله بن طاهر ، قال : خرجت إلى سر من رأى </w:t>
      </w:r>
      <w:r w:rsidR="00601738">
        <w:rPr>
          <w:rtl/>
        </w:rPr>
        <w:br/>
      </w:r>
      <w:r w:rsidRPr="006216AF">
        <w:rPr>
          <w:rtl/>
        </w:rPr>
        <w:t xml:space="preserve">لأمر من الأمور أحضرني المتوكل ، فأقمت مدة ثمّ ودعت وعزمت على </w:t>
      </w:r>
      <w:r w:rsidR="00601738">
        <w:rPr>
          <w:rtl/>
        </w:rPr>
        <w:br/>
      </w:r>
      <w:r w:rsidRPr="006216AF">
        <w:rPr>
          <w:rtl/>
        </w:rPr>
        <w:t xml:space="preserve">الانحدار إلى بغداد ، فكتبت إلى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أستأذنه في</w:t>
      </w:r>
      <w:r w:rsidR="002161F1">
        <w:rPr>
          <w:rFonts w:hint="cs"/>
          <w:rtl/>
        </w:rPr>
        <w:t xml:space="preserve"> </w:t>
      </w:r>
      <w:r w:rsidR="002161F1">
        <w:rPr>
          <w:rtl/>
        </w:rPr>
        <w:br/>
      </w:r>
      <w:r w:rsidR="002161F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عنه مدينة المعاجز : 552</w:t>
      </w:r>
      <w:r w:rsidR="0096323A">
        <w:rPr>
          <w:rtl/>
        </w:rPr>
        <w:t xml:space="preserve"> / </w:t>
      </w:r>
      <w:r w:rsidRPr="006216AF">
        <w:rPr>
          <w:rtl/>
        </w:rPr>
        <w:t>64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أي بالإ</w:t>
      </w:r>
      <w:r w:rsidR="00F13674">
        <w:rPr>
          <w:rStyle w:val="rfdFootnote"/>
          <w:rtl/>
        </w:rPr>
        <w:t>ِ</w:t>
      </w:r>
      <w:r w:rsidRPr="006216AF">
        <w:rPr>
          <w:rStyle w:val="rfdFootnote"/>
          <w:rtl/>
        </w:rPr>
        <w:t>مامة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عنه مدينة المعاجز : 552</w:t>
      </w:r>
      <w:r w:rsidR="0096323A">
        <w:rPr>
          <w:rtl/>
        </w:rPr>
        <w:t xml:space="preserve"> / </w:t>
      </w:r>
      <w:r w:rsidRPr="006216AF">
        <w:rPr>
          <w:rtl/>
        </w:rPr>
        <w:t>65</w:t>
      </w:r>
      <w:r w:rsidR="00410A32">
        <w:rPr>
          <w:rtl/>
        </w:rPr>
        <w:t xml:space="preserve"> .</w:t>
      </w:r>
    </w:p>
    <w:p w:rsidR="005F4626" w:rsidRPr="006216AF" w:rsidRDefault="005F4626" w:rsidP="000F6E6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ذلك وأودعه ، فكتب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فإنك بعد ثلاث يحتاج إليك ويحدث </w:t>
      </w:r>
      <w:r w:rsidR="00601738">
        <w:rPr>
          <w:rtl/>
        </w:rPr>
        <w:br/>
      </w:r>
      <w:r w:rsidRPr="006216AF">
        <w:rPr>
          <w:rtl/>
        </w:rPr>
        <w:t>أمران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فانحدرت واستحسنته ، فخرجت إلى الصيد ونسيت ما أشار إلي </w:t>
      </w:r>
      <w:r w:rsidR="00601738">
        <w:rPr>
          <w:rtl/>
        </w:rPr>
        <w:br/>
      </w:r>
      <w:r w:rsidRPr="006216AF">
        <w:rPr>
          <w:rtl/>
        </w:rPr>
        <w:t xml:space="preserve">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فعدلت إلى المطيرة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وقد صرت إلى مصري </w:t>
      </w:r>
      <w:r w:rsidR="00601738">
        <w:rPr>
          <w:rtl/>
        </w:rPr>
        <w:br/>
      </w:r>
      <w:r w:rsidRPr="006216AF">
        <w:rPr>
          <w:rtl/>
        </w:rPr>
        <w:t xml:space="preserve">وأنا جالس مع خاصتي </w:t>
      </w:r>
      <w:r w:rsidR="00C24190">
        <w:rPr>
          <w:rtl/>
        </w:rPr>
        <w:t>(</w:t>
      </w:r>
      <w:r w:rsidRPr="006216AF">
        <w:rPr>
          <w:rtl/>
        </w:rPr>
        <w:t>إذ ثمانية فوارس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يقولون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أجب أمير </w:t>
      </w:r>
      <w:r w:rsidR="00601738">
        <w:rPr>
          <w:rtl/>
        </w:rPr>
        <w:br/>
      </w:r>
      <w:r w:rsidRPr="006216AF">
        <w:rPr>
          <w:rtl/>
        </w:rPr>
        <w:t>المؤمنين المنتصر ، فقلت : ما الخبر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فقالوا : قتل المتوكل ، وجلس </w:t>
      </w:r>
      <w:r w:rsidR="00601738">
        <w:rPr>
          <w:rtl/>
        </w:rPr>
        <w:br/>
      </w:r>
      <w:r w:rsidRPr="006216AF">
        <w:rPr>
          <w:rtl/>
        </w:rPr>
        <w:t xml:space="preserve">المنتصر ، واستوزر أحمد بن محمد بن الخصيب ، فقمت من فوري </w:t>
      </w:r>
      <w:r w:rsidR="00601738">
        <w:rPr>
          <w:rtl/>
        </w:rPr>
        <w:br/>
      </w:r>
      <w:r w:rsidRPr="006216AF">
        <w:rPr>
          <w:rtl/>
        </w:rPr>
        <w:t>راجعا</w:t>
      </w:r>
      <w:r w:rsidR="005F3EA8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2161F1">
      <w:pPr>
        <w:rPr>
          <w:rtl/>
        </w:rPr>
      </w:pPr>
      <w:r w:rsidRPr="006216AF">
        <w:rPr>
          <w:rtl/>
        </w:rPr>
        <w:t>481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2161F1">
        <w:rPr>
          <w:rFonts w:hint="cs"/>
          <w:rtl/>
        </w:rPr>
        <w:t xml:space="preserve"> </w:t>
      </w:r>
      <w:r>
        <w:rPr>
          <w:rtl/>
        </w:rPr>
        <w:t>ـ</w:t>
      </w:r>
      <w:r w:rsidR="002161F1">
        <w:rPr>
          <w:rFonts w:hint="cs"/>
          <w:rtl/>
        </w:rPr>
        <w:t xml:space="preserve"> </w:t>
      </w:r>
      <w:r w:rsidRPr="006216AF">
        <w:rPr>
          <w:rtl/>
        </w:rPr>
        <w:t xml:space="preserve">عن الطيب بن محمد بن الحسن بن شمون قال : ركب </w:t>
      </w:r>
      <w:r w:rsidR="00601738">
        <w:rPr>
          <w:rtl/>
        </w:rPr>
        <w:br/>
      </w:r>
      <w:r w:rsidRPr="006216AF">
        <w:rPr>
          <w:rtl/>
        </w:rPr>
        <w:t xml:space="preserve">المتوكل ذات يوم وخلفه الناس وركب آل أبي طالب إلى أبي الحسن </w:t>
      </w:r>
      <w:r w:rsidR="00601738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ليركبوا بركوبه فخرج في يوم صائف شديد الحر ، والسماء </w:t>
      </w:r>
      <w:r w:rsidR="00601738">
        <w:rPr>
          <w:rtl/>
        </w:rPr>
        <w:br/>
      </w:r>
      <w:r w:rsidRPr="006216AF">
        <w:rPr>
          <w:rtl/>
        </w:rPr>
        <w:t xml:space="preserve">صافية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ما فيها غيم ، وهو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معقود ذنب الدابة بسرج جلود </w:t>
      </w:r>
      <w:r w:rsidR="00601738">
        <w:rPr>
          <w:rtl/>
        </w:rPr>
        <w:br/>
      </w:r>
      <w:r w:rsidRPr="006216AF">
        <w:rPr>
          <w:rtl/>
        </w:rPr>
        <w:t xml:space="preserve">طويل وعليه ممطر وبرنس ، فقال زيد بن موسى بن جعفر لجماعة آل </w:t>
      </w:r>
      <w:r w:rsidR="00601738">
        <w:rPr>
          <w:rtl/>
        </w:rPr>
        <w:br/>
      </w:r>
      <w:r w:rsidRPr="006216AF">
        <w:rPr>
          <w:rtl/>
        </w:rPr>
        <w:t xml:space="preserve">أبي طالب : انظروا إلى هذا الرجل يخرج مثل هذا اليوم كأنه وسط </w:t>
      </w:r>
      <w:r w:rsidR="00601738">
        <w:rPr>
          <w:rtl/>
        </w:rPr>
        <w:br/>
      </w:r>
      <w:r w:rsidRPr="006216AF">
        <w:rPr>
          <w:rtl/>
        </w:rPr>
        <w:t>الشتاء ، قال : فساروا جميعا</w:t>
      </w:r>
      <w:r w:rsidR="005F3EA8">
        <w:rPr>
          <w:rtl/>
        </w:rPr>
        <w:t>ً</w:t>
      </w:r>
      <w:r w:rsidRPr="006216AF">
        <w:rPr>
          <w:rtl/>
        </w:rPr>
        <w:t xml:space="preserve"> فما جاوزوا الجسر ولا خرجوا عنه </w:t>
      </w:r>
      <w:r w:rsidRPr="003E24F6">
        <w:rPr>
          <w:rtl/>
        </w:rPr>
        <w:t>حتى</w:t>
      </w:r>
      <w:r w:rsidR="005F3EA8" w:rsidRPr="003E24F6">
        <w:rPr>
          <w:rtl/>
        </w:rPr>
        <w:t>ٰ</w:t>
      </w:r>
      <w:r w:rsidRPr="006216AF">
        <w:rPr>
          <w:rtl/>
        </w:rPr>
        <w:t xml:space="preserve"> </w:t>
      </w:r>
      <w:r w:rsidR="00601738">
        <w:rPr>
          <w:rtl/>
        </w:rPr>
        <w:br/>
      </w:r>
      <w:r w:rsidRPr="006216AF">
        <w:rPr>
          <w:rtl/>
        </w:rPr>
        <w:t xml:space="preserve">تغيمت السماء وأرخت عزاليها كأفواه القرب ، وابتلت ثياب الناس ، فدنا </w:t>
      </w:r>
      <w:r w:rsidR="00601738">
        <w:rPr>
          <w:rtl/>
        </w:rPr>
        <w:br/>
      </w:r>
      <w:r w:rsidRPr="006216AF">
        <w:rPr>
          <w:rtl/>
        </w:rPr>
        <w:t xml:space="preserve">منه زيد بن موسى بن جعفر وقال : يا سيدي ، أنت قد علمت أنّ </w:t>
      </w:r>
      <w:r w:rsidR="00601738">
        <w:rPr>
          <w:rtl/>
        </w:rPr>
        <w:br/>
      </w:r>
      <w:r w:rsidRPr="006216AF">
        <w:rPr>
          <w:rtl/>
        </w:rPr>
        <w:t>السماء قد تمطر فهلا أعلمتنا فقد هلكنا وعطبنا</w:t>
      </w:r>
      <w:r w:rsidR="00410A32">
        <w:rPr>
          <w:rtl/>
        </w:rPr>
        <w:t xml:space="preserve"> .</w:t>
      </w:r>
    </w:p>
    <w:p w:rsidR="00351F69" w:rsidRDefault="005F4626" w:rsidP="00351F69">
      <w:pPr>
        <w:rPr>
          <w:rStyle w:val="rfdLineChar"/>
        </w:rPr>
      </w:pPr>
      <w:r w:rsidRPr="006216AF">
        <w:rPr>
          <w:rtl/>
        </w:rPr>
        <w:t>482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351F69">
        <w:rPr>
          <w:rFonts w:hint="cs"/>
          <w:rtl/>
        </w:rPr>
        <w:t xml:space="preserve"> </w:t>
      </w:r>
      <w:r>
        <w:rPr>
          <w:rtl/>
        </w:rPr>
        <w:t>ـ</w:t>
      </w:r>
      <w:r w:rsidR="00351F69">
        <w:rPr>
          <w:rFonts w:hint="cs"/>
          <w:rtl/>
        </w:rPr>
        <w:t xml:space="preserve"> </w:t>
      </w:r>
      <w:r w:rsidRPr="006216AF">
        <w:rPr>
          <w:rtl/>
        </w:rPr>
        <w:t>عن موسى بن جعفر البغدادي قال : كانت لي حاجة</w:t>
      </w:r>
      <w:r w:rsidR="00351F69">
        <w:rPr>
          <w:rFonts w:hint="cs"/>
          <w:rtl/>
        </w:rPr>
        <w:t xml:space="preserve"> </w:t>
      </w:r>
      <w:r w:rsidR="00351F69">
        <w:rPr>
          <w:rtl/>
        </w:rPr>
        <w:br/>
      </w:r>
      <w:r w:rsidR="00351F6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: المسطرة</w:t>
      </w:r>
      <w:r w:rsidR="00410A32">
        <w:rPr>
          <w:rStyle w:val="rfdFootnote"/>
          <w:rtl/>
        </w:rPr>
        <w:t xml:space="preserve"> .</w:t>
      </w:r>
      <w:r w:rsidR="005F3EA8">
        <w:rPr>
          <w:rStyle w:val="rfdFootnote"/>
          <w:rtl/>
        </w:rPr>
        <w:t xml:space="preserve"> وفي ص : المطو</w:t>
      </w:r>
      <w:r w:rsidRPr="006216AF">
        <w:rPr>
          <w:rStyle w:val="rfdFootnote"/>
          <w:rtl/>
        </w:rPr>
        <w:t>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والمطيرة : قرية من نواحي </w:t>
      </w:r>
      <w:r w:rsidR="00601738">
        <w:rPr>
          <w:rStyle w:val="rfdFootnote"/>
          <w:rtl/>
        </w:rPr>
        <w:br/>
      </w:r>
      <w:r w:rsidRPr="006216AF">
        <w:rPr>
          <w:rStyle w:val="rfdFootnote"/>
          <w:rtl/>
        </w:rPr>
        <w:t>سامراء ، معجم البلدان 5 : 151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ر ، ش ، ص : إذا بمائة فارس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عنه مدينة المعاجز : 552</w:t>
      </w:r>
      <w:r w:rsidR="0096323A">
        <w:rPr>
          <w:rtl/>
        </w:rPr>
        <w:t xml:space="preserve"> / </w:t>
      </w:r>
      <w:r w:rsidRPr="006216AF">
        <w:rPr>
          <w:rtl/>
        </w:rPr>
        <w:t>68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ر : نقيّة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عنه مدينة المعاجز : 552</w:t>
      </w:r>
      <w:r w:rsidR="0096323A">
        <w:rPr>
          <w:rtl/>
        </w:rPr>
        <w:t xml:space="preserve"> / </w:t>
      </w:r>
      <w:r w:rsidRPr="006216AF">
        <w:rPr>
          <w:rtl/>
        </w:rPr>
        <w:t>69</w:t>
      </w:r>
      <w:r w:rsidR="00410A32">
        <w:rPr>
          <w:rtl/>
        </w:rPr>
        <w:t xml:space="preserve"> .</w:t>
      </w:r>
    </w:p>
    <w:p w:rsidR="005F4626" w:rsidRPr="006216AF" w:rsidRDefault="005F4626" w:rsidP="00D11E95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أحببت أن اكتب إلى العسكري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فسألت محمد بن علي بن </w:t>
      </w:r>
      <w:r w:rsidR="00601738">
        <w:rPr>
          <w:rtl/>
        </w:rPr>
        <w:br/>
      </w:r>
      <w:r w:rsidRPr="006216AF">
        <w:rPr>
          <w:rtl/>
        </w:rPr>
        <w:t>مهزيار أن يكتب في كتابه إليه بحاجتي فإني كتبت إليه كتابا</w:t>
      </w:r>
      <w:r w:rsidR="00CF55CE">
        <w:rPr>
          <w:rtl/>
        </w:rPr>
        <w:t>ً</w:t>
      </w:r>
      <w:r w:rsidRPr="006216AF">
        <w:rPr>
          <w:rtl/>
        </w:rPr>
        <w:t xml:space="preserve"> ولم أذكر </w:t>
      </w:r>
      <w:r w:rsidR="00601738">
        <w:rPr>
          <w:rtl/>
        </w:rPr>
        <w:br/>
      </w:r>
      <w:r w:rsidRPr="006216AF">
        <w:rPr>
          <w:rtl/>
        </w:rPr>
        <w:t>فيه حاجتي ، بل بيضت موضعها ، فورد الكتاب في حاجتي مفسرا</w:t>
      </w:r>
      <w:r w:rsidR="00CF55CE">
        <w:rPr>
          <w:rtl/>
        </w:rPr>
        <w:t>ً</w:t>
      </w:r>
      <w:r w:rsidRPr="006216AF">
        <w:rPr>
          <w:rtl/>
        </w:rPr>
        <w:t xml:space="preserve"> في </w:t>
      </w:r>
      <w:r w:rsidR="00601738">
        <w:rPr>
          <w:rtl/>
        </w:rPr>
        <w:br/>
      </w:r>
      <w:r w:rsidRPr="006216AF">
        <w:rPr>
          <w:rtl/>
        </w:rPr>
        <w:t>كتاب لمحمد بن إبراهيم الحمصي</w:t>
      </w:r>
      <w:r w:rsidR="00410A32">
        <w:rPr>
          <w:rtl/>
        </w:rPr>
        <w:t xml:space="preserve"> .</w:t>
      </w:r>
    </w:p>
    <w:p w:rsidR="00D11E95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6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D11E95" w:rsidRDefault="005F4626" w:rsidP="004970DF">
      <w:pPr>
        <w:pStyle w:val="Heading2Center"/>
        <w:rPr>
          <w:rtl/>
        </w:rPr>
      </w:pPr>
      <w:r w:rsidRPr="006216AF">
        <w:rPr>
          <w:rtl/>
        </w:rPr>
        <w:t>في ظهور آياته في معان شتى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سبعة عشر حديثا</w:t>
      </w:r>
      <w:r w:rsidR="00045B0B">
        <w:rPr>
          <w:rtl/>
        </w:rPr>
        <w:t>ً</w:t>
      </w:r>
    </w:p>
    <w:p w:rsidR="005F4626" w:rsidRPr="006216AF" w:rsidRDefault="005F4626" w:rsidP="00217BEA">
      <w:pPr>
        <w:rPr>
          <w:rtl/>
        </w:rPr>
      </w:pPr>
      <w:r w:rsidRPr="006216AF">
        <w:rPr>
          <w:rtl/>
        </w:rPr>
        <w:t>483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217BEA">
        <w:rPr>
          <w:rFonts w:hint="cs"/>
          <w:rtl/>
        </w:rPr>
        <w:t xml:space="preserve"> </w:t>
      </w:r>
      <w:r>
        <w:rPr>
          <w:rtl/>
        </w:rPr>
        <w:t>ـ</w:t>
      </w:r>
      <w:r w:rsidR="00217BEA">
        <w:rPr>
          <w:rFonts w:hint="cs"/>
          <w:rtl/>
        </w:rPr>
        <w:t xml:space="preserve"> </w:t>
      </w:r>
      <w:r w:rsidRPr="006216AF">
        <w:rPr>
          <w:rtl/>
        </w:rPr>
        <w:t xml:space="preserve">عن صالح بن سعيد قال : دخلت على أبي الحسن </w:t>
      </w:r>
      <w:r w:rsidR="00CA7B5E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في يوم وروده سر من رأى وهو في خان الصعاليك ، فقلت </w:t>
      </w:r>
      <w:r w:rsidR="00CA7B5E">
        <w:rPr>
          <w:rtl/>
        </w:rPr>
        <w:br/>
      </w:r>
      <w:r w:rsidRPr="006216AF">
        <w:rPr>
          <w:rtl/>
        </w:rPr>
        <w:t xml:space="preserve">له : جعلت فداك في كل الأمور ، أرادوا إطفاء نورك والنقص بك حتى </w:t>
      </w:r>
      <w:r w:rsidR="00CA7B5E">
        <w:rPr>
          <w:rtl/>
        </w:rPr>
        <w:br/>
      </w:r>
      <w:r w:rsidRPr="006216AF">
        <w:rPr>
          <w:rtl/>
        </w:rPr>
        <w:t>أنزلوك في هذا الخان الأشنع خان الصعاليك</w:t>
      </w:r>
      <w:r w:rsidR="00410A32">
        <w:rPr>
          <w:rtl/>
        </w:rPr>
        <w:t xml:space="preserve"> .</w:t>
      </w:r>
    </w:p>
    <w:p w:rsidR="005F4626" w:rsidRPr="006216AF" w:rsidRDefault="005F4626" w:rsidP="00B469B8">
      <w:pPr>
        <w:rPr>
          <w:rtl/>
        </w:rPr>
      </w:pPr>
      <w:r w:rsidRPr="006216AF">
        <w:rPr>
          <w:rtl/>
        </w:rPr>
        <w:t xml:space="preserve">فقال </w:t>
      </w:r>
      <w:r w:rsidR="009F08E4" w:rsidRPr="006216AF">
        <w:rPr>
          <w:rtl/>
        </w:rPr>
        <w:t>«</w:t>
      </w:r>
      <w:r w:rsidRPr="006216AF">
        <w:rPr>
          <w:rtl/>
        </w:rPr>
        <w:t>ها</w:t>
      </w:r>
      <w:r w:rsidR="00045B0B">
        <w:rPr>
          <w:rtl/>
        </w:rPr>
        <w:t xml:space="preserve"> </w:t>
      </w:r>
      <w:r w:rsidRPr="006216AF">
        <w:rPr>
          <w:rtl/>
        </w:rPr>
        <w:t>هنا أنت يا ابن سعيد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 أومأ بيده الشريفة فإذا أنا </w:t>
      </w:r>
      <w:r w:rsidR="00CA7B5E">
        <w:rPr>
          <w:rtl/>
        </w:rPr>
        <w:br/>
      </w:r>
      <w:r w:rsidRPr="006216AF">
        <w:rPr>
          <w:rtl/>
        </w:rPr>
        <w:t xml:space="preserve">بروضات أنيقات ، وأنهار جاريات ، وجنّات فيها خيرات عطرات ، </w:t>
      </w:r>
      <w:r w:rsidR="00CA7B5E">
        <w:rPr>
          <w:rtl/>
        </w:rPr>
        <w:br/>
      </w:r>
      <w:r w:rsidRPr="006216AF">
        <w:rPr>
          <w:rtl/>
        </w:rPr>
        <w:t>وولدان كأنهن اللؤلؤ المكنون ، فحار بصري ، وكثر عجبي فقال لي :</w:t>
      </w:r>
      <w:r w:rsidR="00B469B8">
        <w:rPr>
          <w:rtl/>
        </w:rPr>
        <w:t xml:space="preserve"> </w:t>
      </w:r>
      <w:r w:rsidR="00CA7B5E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حيث كنا فهذا لنا عتيد يا ابن سعيد ، لسنا في خان الصعاليك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217BEA" w:rsidRDefault="005F4626" w:rsidP="00217BEA">
      <w:pPr>
        <w:rPr>
          <w:rStyle w:val="rfdLineChar"/>
        </w:rPr>
      </w:pPr>
      <w:r w:rsidRPr="006216AF">
        <w:rPr>
          <w:rtl/>
        </w:rPr>
        <w:t>484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217BEA">
        <w:rPr>
          <w:rFonts w:hint="cs"/>
          <w:rtl/>
        </w:rPr>
        <w:t xml:space="preserve"> </w:t>
      </w:r>
      <w:r>
        <w:rPr>
          <w:rtl/>
        </w:rPr>
        <w:t>ـ</w:t>
      </w:r>
      <w:r w:rsidR="00217BEA">
        <w:rPr>
          <w:rFonts w:hint="cs"/>
          <w:rtl/>
        </w:rPr>
        <w:t xml:space="preserve"> </w:t>
      </w:r>
      <w:r w:rsidRPr="006216AF">
        <w:rPr>
          <w:rtl/>
        </w:rPr>
        <w:t>عن محمّد بن الحسن الأشتر العلوي الحسيني ، قال :</w:t>
      </w:r>
      <w:r w:rsidR="00B469B8">
        <w:rPr>
          <w:rtl/>
        </w:rPr>
        <w:t xml:space="preserve"> </w:t>
      </w:r>
      <w:r w:rsidR="00CA7B5E">
        <w:rPr>
          <w:rtl/>
        </w:rPr>
        <w:br/>
      </w:r>
      <w:r w:rsidRPr="006216AF">
        <w:rPr>
          <w:rtl/>
        </w:rPr>
        <w:t>كنت مع أبي عل</w:t>
      </w:r>
      <w:r w:rsidRPr="003E24F6">
        <w:rPr>
          <w:rtl/>
        </w:rPr>
        <w:t>ى</w:t>
      </w:r>
      <w:r w:rsidR="00045B0B" w:rsidRPr="003E24F6">
        <w:rPr>
          <w:rtl/>
        </w:rPr>
        <w:t>ٰ</w:t>
      </w:r>
      <w:r w:rsidRPr="006216AF">
        <w:rPr>
          <w:rtl/>
        </w:rPr>
        <w:t xml:space="preserve"> باب المتوكل ، وأنا صبي ، في جمع من الناس في</w:t>
      </w:r>
      <w:r w:rsidR="00217BEA">
        <w:rPr>
          <w:rFonts w:hint="cs"/>
          <w:rtl/>
        </w:rPr>
        <w:t xml:space="preserve"> </w:t>
      </w:r>
      <w:r w:rsidR="00217BEA">
        <w:rPr>
          <w:rtl/>
        </w:rPr>
        <w:br/>
      </w:r>
      <w:r w:rsidR="00217BEA">
        <w:rPr>
          <w:rStyle w:val="rfdLineChar"/>
          <w:rFonts w:hint="cs"/>
          <w:rtl/>
        </w:rPr>
        <w:t>___________________</w:t>
      </w:r>
    </w:p>
    <w:p w:rsidR="005F4626" w:rsidRPr="004E72E2" w:rsidRDefault="005F4626" w:rsidP="00217BEA">
      <w:pPr>
        <w:pStyle w:val="rfdFootnote0"/>
        <w:rPr>
          <w:rtl/>
        </w:rPr>
      </w:pPr>
      <w:r w:rsidRPr="004E72E2">
        <w:rPr>
          <w:rtl/>
        </w:rPr>
        <w:t>1</w:t>
      </w:r>
      <w:r w:rsidR="00217BEA">
        <w:rPr>
          <w:rFonts w:hint="cs"/>
          <w:rtl/>
        </w:rPr>
        <w:t xml:space="preserve"> </w:t>
      </w:r>
      <w:r w:rsidRPr="004E72E2">
        <w:rPr>
          <w:rtl/>
        </w:rPr>
        <w:t>ـ</w:t>
      </w:r>
      <w:r w:rsidR="00217BEA">
        <w:rPr>
          <w:rFonts w:hint="cs"/>
          <w:rtl/>
        </w:rPr>
        <w:t xml:space="preserve"> </w:t>
      </w:r>
      <w:r w:rsidRPr="004E72E2">
        <w:rPr>
          <w:rtl/>
        </w:rPr>
        <w:t xml:space="preserve">بصائر الدرجات : 426 ، 427 ، الكافي 1 : 417 ، ارشاد المفيد : 334 ، </w:t>
      </w:r>
      <w:r w:rsidR="00CA7B5E">
        <w:rPr>
          <w:rtl/>
        </w:rPr>
        <w:br/>
      </w:r>
      <w:r w:rsidR="00045B0B">
        <w:rPr>
          <w:rtl/>
        </w:rPr>
        <w:t>مناقب ابن شهرا</w:t>
      </w:r>
      <w:r w:rsidRPr="004E72E2">
        <w:rPr>
          <w:rtl/>
        </w:rPr>
        <w:t>شوب 4 : 411 ، كشف الغمة 2 : 383 ، إعلام الورى</w:t>
      </w:r>
      <w:r w:rsidR="00045B0B" w:rsidRPr="003E24F6">
        <w:rPr>
          <w:rtl/>
        </w:rPr>
        <w:t>ٰ</w:t>
      </w:r>
      <w:r w:rsidRPr="004E72E2">
        <w:rPr>
          <w:rtl/>
        </w:rPr>
        <w:t xml:space="preserve"> :</w:t>
      </w:r>
      <w:r w:rsidR="004E72E2">
        <w:rPr>
          <w:rtl/>
        </w:rPr>
        <w:t xml:space="preserve"> </w:t>
      </w:r>
      <w:r w:rsidR="00CA7B5E">
        <w:rPr>
          <w:rtl/>
        </w:rPr>
        <w:br/>
      </w:r>
      <w:r w:rsidRPr="004E72E2">
        <w:rPr>
          <w:rtl/>
        </w:rPr>
        <w:t xml:space="preserve">348 ، روضة الواعظين : 137 ، عيون المعجزات : 137 ، الأنوار </w:t>
      </w:r>
      <w:r w:rsidR="00CA7B5E">
        <w:rPr>
          <w:rtl/>
        </w:rPr>
        <w:br/>
      </w:r>
      <w:r w:rsidRPr="004E72E2">
        <w:rPr>
          <w:rtl/>
        </w:rPr>
        <w:t>البهية : 239</w:t>
      </w:r>
      <w:r w:rsidR="00410A32">
        <w:rPr>
          <w:rtl/>
        </w:rPr>
        <w:t xml:space="preserve"> .</w:t>
      </w:r>
    </w:p>
    <w:p w:rsidR="005F4626" w:rsidRPr="006216AF" w:rsidRDefault="005F4626" w:rsidP="00217BEA">
      <w:pPr>
        <w:pStyle w:val="rfdFootnote0"/>
        <w:rPr>
          <w:rtl/>
        </w:rPr>
      </w:pPr>
      <w:r w:rsidRPr="006216AF">
        <w:rPr>
          <w:rtl/>
        </w:rPr>
        <w:t>2</w:t>
      </w:r>
      <w:r w:rsidR="00217BEA">
        <w:rPr>
          <w:rFonts w:hint="cs"/>
          <w:rtl/>
        </w:rPr>
        <w:t xml:space="preserve"> </w:t>
      </w:r>
      <w:r>
        <w:rPr>
          <w:rtl/>
        </w:rPr>
        <w:t>ـ</w:t>
      </w:r>
      <w:r w:rsidR="00217BEA">
        <w:rPr>
          <w:rFonts w:hint="cs"/>
          <w:rtl/>
        </w:rPr>
        <w:t xml:space="preserve"> </w:t>
      </w:r>
      <w:r w:rsidRPr="006216AF">
        <w:rPr>
          <w:rtl/>
        </w:rPr>
        <w:t>الخرائج والجر</w:t>
      </w:r>
      <w:r w:rsidR="00045B0B">
        <w:rPr>
          <w:rtl/>
        </w:rPr>
        <w:t>ائح 2 : 675</w:t>
      </w:r>
      <w:r w:rsidR="0096323A">
        <w:rPr>
          <w:rtl/>
        </w:rPr>
        <w:t xml:space="preserve"> / </w:t>
      </w:r>
      <w:r w:rsidR="00045B0B">
        <w:rPr>
          <w:rtl/>
        </w:rPr>
        <w:t>7 ، مناقب ابن شهرا</w:t>
      </w:r>
      <w:r w:rsidRPr="006216AF">
        <w:rPr>
          <w:rtl/>
        </w:rPr>
        <w:t xml:space="preserve">شوب 4 : 407 ، كشف </w:t>
      </w:r>
      <w:r w:rsidR="00CA7B5E">
        <w:rPr>
          <w:rtl/>
        </w:rPr>
        <w:br/>
      </w:r>
      <w:r w:rsidRPr="006216AF">
        <w:rPr>
          <w:rtl/>
        </w:rPr>
        <w:t>الغمة 2 : 398 ، إعلام الور</w:t>
      </w:r>
      <w:r w:rsidRPr="003E24F6">
        <w:rPr>
          <w:rtl/>
        </w:rPr>
        <w:t>ى</w:t>
      </w:r>
      <w:r w:rsidR="00045B0B" w:rsidRPr="003E24F6">
        <w:rPr>
          <w:rtl/>
        </w:rPr>
        <w:t>ٰ</w:t>
      </w:r>
      <w:r w:rsidRPr="006216AF">
        <w:rPr>
          <w:rtl/>
        </w:rPr>
        <w:t xml:space="preserve"> : 343</w:t>
      </w:r>
      <w:r w:rsidR="00410A32">
        <w:rPr>
          <w:rtl/>
        </w:rPr>
        <w:t xml:space="preserve"> .</w:t>
      </w:r>
    </w:p>
    <w:p w:rsidR="005F4626" w:rsidRPr="006216AF" w:rsidRDefault="005F4626" w:rsidP="0078224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ما بين طالبي إلى عباسي إلى جعفري إلى غير ذلك ، إذ جاء أبو </w:t>
      </w:r>
      <w:r w:rsidR="00CA7B5E">
        <w:rPr>
          <w:rtl/>
        </w:rPr>
        <w:br/>
      </w:r>
      <w:r w:rsidRPr="006216AF">
        <w:rPr>
          <w:rtl/>
        </w:rPr>
        <w:t xml:space="preserve">الحسن علي بن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فترجل الناس كلّهم ، حتى دخل </w:t>
      </w:r>
      <w:r w:rsidR="00CA7B5E">
        <w:rPr>
          <w:rtl/>
        </w:rPr>
        <w:br/>
      </w:r>
      <w:r w:rsidRPr="006216AF">
        <w:rPr>
          <w:rtl/>
        </w:rPr>
        <w:t>فقال بعضهم لبعض : ل</w:t>
      </w:r>
      <w:r w:rsidR="00AF6E81">
        <w:rPr>
          <w:rtl/>
        </w:rPr>
        <w:t>ِ</w:t>
      </w:r>
      <w:r w:rsidRPr="006216AF">
        <w:rPr>
          <w:rtl/>
        </w:rPr>
        <w:t>م نترجل لهذا الغلام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فما هو بأشرفنا ولا بأكبرنا </w:t>
      </w:r>
      <w:r w:rsidR="00CA7B5E">
        <w:rPr>
          <w:rtl/>
        </w:rPr>
        <w:br/>
      </w:r>
      <w:r w:rsidRPr="006216AF">
        <w:rPr>
          <w:rtl/>
        </w:rPr>
        <w:t>سنا ولا بأعلمنا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فقالوا : والله لا ترجلنا 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أبو هاشم الجعفري :</w:t>
      </w:r>
      <w:r w:rsidR="00782243">
        <w:rPr>
          <w:rtl/>
        </w:rPr>
        <w:t xml:space="preserve"> </w:t>
      </w:r>
      <w:r w:rsidR="00CA7B5E">
        <w:rPr>
          <w:rtl/>
        </w:rPr>
        <w:br/>
      </w:r>
      <w:r w:rsidRPr="006216AF">
        <w:rPr>
          <w:rtl/>
        </w:rPr>
        <w:t>والله لتترجّلن له [ على ] صغره إذا رأيتموه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فما هو </w:t>
      </w:r>
      <w:r w:rsidR="00335A4F">
        <w:rPr>
          <w:rtl/>
        </w:rPr>
        <w:t>إلّا</w:t>
      </w:r>
      <w:r w:rsidRPr="006216AF">
        <w:rPr>
          <w:rtl/>
        </w:rPr>
        <w:t xml:space="preserve"> أن طلع وبصروا </w:t>
      </w:r>
      <w:r w:rsidR="00CA7B5E">
        <w:rPr>
          <w:rtl/>
        </w:rPr>
        <w:br/>
      </w:r>
      <w:r w:rsidRPr="006216AF">
        <w:rPr>
          <w:rtl/>
        </w:rPr>
        <w:t>به حتّى ترجل له الناس كلّهم ، فقال لهم أبو هاشم :</w:t>
      </w:r>
      <w:r w:rsidR="001F572D">
        <w:rPr>
          <w:rtl/>
        </w:rPr>
        <w:t xml:space="preserve"> أ</w:t>
      </w:r>
      <w:r w:rsidRPr="006216AF">
        <w:rPr>
          <w:rtl/>
        </w:rPr>
        <w:t xml:space="preserve">لستم زعمتم </w:t>
      </w:r>
      <w:r w:rsidR="00CA7B5E">
        <w:rPr>
          <w:rtl/>
        </w:rPr>
        <w:br/>
      </w:r>
      <w:r w:rsidRPr="006216AF">
        <w:rPr>
          <w:rtl/>
        </w:rPr>
        <w:t>أنّكم لا تترجلون 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فقالوا : ما ملكنا أنفسنا حتّى ترجلنا</w:t>
      </w:r>
      <w:r w:rsidR="00410A32">
        <w:rPr>
          <w:rtl/>
        </w:rPr>
        <w:t xml:space="preserve"> .</w:t>
      </w:r>
    </w:p>
    <w:p w:rsidR="005F4626" w:rsidRPr="006216AF" w:rsidRDefault="005F4626" w:rsidP="00451506">
      <w:pPr>
        <w:rPr>
          <w:rtl/>
        </w:rPr>
      </w:pPr>
      <w:r w:rsidRPr="006216AF">
        <w:rPr>
          <w:rtl/>
        </w:rPr>
        <w:t>485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451506">
        <w:rPr>
          <w:rFonts w:hint="cs"/>
          <w:rtl/>
        </w:rPr>
        <w:t xml:space="preserve"> </w:t>
      </w:r>
      <w:r>
        <w:rPr>
          <w:rtl/>
        </w:rPr>
        <w:t>ـ</w:t>
      </w:r>
      <w:r w:rsidR="00451506">
        <w:rPr>
          <w:rFonts w:hint="cs"/>
          <w:rtl/>
        </w:rPr>
        <w:t xml:space="preserve"> </w:t>
      </w:r>
      <w:r w:rsidRPr="006216AF">
        <w:rPr>
          <w:rtl/>
        </w:rPr>
        <w:t xml:space="preserve">عن الحسن بن محمّد بن علي ، قال : جاء رجل إلى </w:t>
      </w:r>
      <w:r w:rsidR="00CA7B5E">
        <w:rPr>
          <w:rtl/>
        </w:rPr>
        <w:br/>
      </w:r>
      <w:r w:rsidRPr="006216AF">
        <w:rPr>
          <w:rtl/>
        </w:rPr>
        <w:t xml:space="preserve">علي بن محمّد بن علي بن موسى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وهو يبكي وترتعد </w:t>
      </w:r>
      <w:r w:rsidR="00CA7B5E">
        <w:rPr>
          <w:rtl/>
        </w:rPr>
        <w:br/>
      </w:r>
      <w:r w:rsidRPr="006216AF">
        <w:rPr>
          <w:rtl/>
        </w:rPr>
        <w:t>فرائصه فقال : يا ابن رسول الله ، إن فلانا</w:t>
      </w:r>
      <w:r w:rsidR="00AF6E81">
        <w:rPr>
          <w:rtl/>
        </w:rPr>
        <w:t>ً</w:t>
      </w:r>
      <w:r w:rsidR="00451506">
        <w:rPr>
          <w:rFonts w:hint="cs"/>
          <w:rtl/>
        </w:rPr>
        <w:t xml:space="preserve"> </w:t>
      </w:r>
      <w:r>
        <w:rPr>
          <w:rtl/>
        </w:rPr>
        <w:t>ـ</w:t>
      </w:r>
      <w:r w:rsidR="00451506">
        <w:rPr>
          <w:rFonts w:hint="cs"/>
          <w:rtl/>
        </w:rPr>
        <w:t xml:space="preserve"> </w:t>
      </w:r>
      <w:r w:rsidRPr="006216AF">
        <w:rPr>
          <w:rtl/>
        </w:rPr>
        <w:t>يعني الوالي</w:t>
      </w:r>
      <w:r w:rsidR="00451506">
        <w:rPr>
          <w:rFonts w:hint="cs"/>
          <w:rtl/>
        </w:rPr>
        <w:t xml:space="preserve"> </w:t>
      </w:r>
      <w:r>
        <w:rPr>
          <w:rtl/>
        </w:rPr>
        <w:t>ـ</w:t>
      </w:r>
      <w:r w:rsidR="00451506">
        <w:rPr>
          <w:rFonts w:hint="cs"/>
          <w:rtl/>
        </w:rPr>
        <w:t xml:space="preserve"> </w:t>
      </w:r>
      <w:r w:rsidRPr="006216AF">
        <w:rPr>
          <w:rtl/>
        </w:rPr>
        <w:t xml:space="preserve">أخذ ابني </w:t>
      </w:r>
      <w:r w:rsidR="00CA7B5E">
        <w:rPr>
          <w:rtl/>
        </w:rPr>
        <w:br/>
      </w:r>
      <w:r w:rsidRPr="006216AF">
        <w:rPr>
          <w:rtl/>
        </w:rPr>
        <w:t xml:space="preserve">واتهمه بموالاتك ، فسلّمه إلى حاجب من حجّابه ، وأمره أن يذهب به </w:t>
      </w:r>
      <w:r w:rsidR="00CA7B5E">
        <w:rPr>
          <w:rtl/>
        </w:rPr>
        <w:br/>
      </w:r>
      <w:r w:rsidRPr="006216AF">
        <w:rPr>
          <w:rtl/>
        </w:rPr>
        <w:t>إلى موضع كذا فيرميه من أعلى جبل هناك ثمّ يدفنه في أصل الجبل</w:t>
      </w:r>
      <w:r w:rsidR="00410A32">
        <w:rPr>
          <w:rtl/>
        </w:rPr>
        <w:t xml:space="preserve"> .</w:t>
      </w:r>
      <w:r w:rsidR="00782243">
        <w:rPr>
          <w:rtl/>
        </w:rPr>
        <w:t xml:space="preserve"> </w:t>
      </w:r>
      <w:r w:rsidR="00CA7B5E">
        <w:rPr>
          <w:rtl/>
        </w:rPr>
        <w:br/>
      </w: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فما تشاء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ما يشاء الوالد الشفيق لولده</w:t>
      </w:r>
      <w:r w:rsidR="00410A32">
        <w:rPr>
          <w:rtl/>
        </w:rPr>
        <w:t xml:space="preserve"> .</w:t>
      </w:r>
    </w:p>
    <w:p w:rsidR="005F4626" w:rsidRPr="006216AF" w:rsidRDefault="005F4626" w:rsidP="00AF6E81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="00AF6E81">
        <w:rPr>
          <w:rtl/>
        </w:rPr>
        <w:t>إ</w:t>
      </w:r>
      <w:r w:rsidRPr="006216AF">
        <w:rPr>
          <w:rtl/>
        </w:rPr>
        <w:t>ذهب فإنّ</w:t>
      </w:r>
      <w:r w:rsidR="00AF6E81">
        <w:rPr>
          <w:rtl/>
        </w:rPr>
        <w:t>َ</w:t>
      </w:r>
      <w:r w:rsidRPr="006216AF">
        <w:rPr>
          <w:rtl/>
        </w:rPr>
        <w:t xml:space="preserve"> ابنك يأتيك غدا</w:t>
      </w:r>
      <w:r w:rsidR="00AF6E81">
        <w:rPr>
          <w:rtl/>
        </w:rPr>
        <w:t>ً</w:t>
      </w:r>
      <w:r w:rsidRPr="006216AF">
        <w:rPr>
          <w:rtl/>
        </w:rPr>
        <w:t xml:space="preserve"> إذا أمسيت ويخبرك بالعجب </w:t>
      </w:r>
      <w:r w:rsidR="00CA7B5E">
        <w:rPr>
          <w:rtl/>
        </w:rPr>
        <w:br/>
      </w:r>
      <w:r w:rsidRPr="006216AF">
        <w:rPr>
          <w:rtl/>
        </w:rPr>
        <w:t>من أمره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فانصرف الرجل فرحا</w:t>
      </w:r>
      <w:r w:rsidR="00AF6E81">
        <w:rPr>
          <w:rtl/>
        </w:rPr>
        <w:t>ً</w:t>
      </w:r>
      <w:r w:rsidR="00410A32">
        <w:rPr>
          <w:rtl/>
        </w:rPr>
        <w:t xml:space="preserve"> .</w:t>
      </w:r>
    </w:p>
    <w:p w:rsidR="00451506" w:rsidRDefault="005F4626" w:rsidP="00451506">
      <w:pPr>
        <w:rPr>
          <w:rStyle w:val="rfdLineChar"/>
        </w:rPr>
      </w:pPr>
      <w:r w:rsidRPr="006216AF">
        <w:rPr>
          <w:rtl/>
        </w:rPr>
        <w:t>فلمّا كان عند ساعة من آخر النهار غدا</w:t>
      </w:r>
      <w:r w:rsidR="00AF6E81">
        <w:rPr>
          <w:rtl/>
        </w:rPr>
        <w:t>ً</w:t>
      </w:r>
      <w:r w:rsidRPr="006216AF">
        <w:rPr>
          <w:rtl/>
        </w:rPr>
        <w:t xml:space="preserve"> إذا هو بابنه قد طلع عليه </w:t>
      </w:r>
      <w:r w:rsidR="00CA7B5E">
        <w:rPr>
          <w:rtl/>
        </w:rPr>
        <w:br/>
      </w:r>
      <w:r w:rsidRPr="006216AF">
        <w:rPr>
          <w:rtl/>
        </w:rPr>
        <w:t>في أحسن صورة فسرّه وقال : ما خبرك يا بني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يا أبت ، إن </w:t>
      </w:r>
      <w:r w:rsidR="00CA7B5E">
        <w:rPr>
          <w:rtl/>
        </w:rPr>
        <w:br/>
      </w:r>
      <w:r w:rsidRPr="006216AF">
        <w:rPr>
          <w:rtl/>
        </w:rPr>
        <w:t>فلانا</w:t>
      </w:r>
      <w:r w:rsidR="00AF6E81">
        <w:rPr>
          <w:rtl/>
        </w:rPr>
        <w:t>ً</w:t>
      </w:r>
      <w:r w:rsidR="00451506">
        <w:rPr>
          <w:rFonts w:hint="cs"/>
          <w:rtl/>
        </w:rPr>
        <w:t xml:space="preserve"> </w:t>
      </w:r>
      <w:r>
        <w:rPr>
          <w:rtl/>
        </w:rPr>
        <w:t>ـ</w:t>
      </w:r>
      <w:r w:rsidR="00451506">
        <w:rPr>
          <w:rFonts w:hint="cs"/>
          <w:rtl/>
        </w:rPr>
        <w:t xml:space="preserve"> </w:t>
      </w:r>
      <w:r w:rsidRPr="006216AF">
        <w:rPr>
          <w:rtl/>
        </w:rPr>
        <w:t>يعني الحاجب</w:t>
      </w:r>
      <w:r w:rsidR="00451506">
        <w:rPr>
          <w:rFonts w:hint="cs"/>
          <w:rtl/>
        </w:rPr>
        <w:t xml:space="preserve"> </w:t>
      </w:r>
      <w:r>
        <w:rPr>
          <w:rtl/>
        </w:rPr>
        <w:t>ـ</w:t>
      </w:r>
      <w:r w:rsidR="00451506">
        <w:rPr>
          <w:rFonts w:hint="cs"/>
          <w:rtl/>
        </w:rPr>
        <w:t xml:space="preserve"> </w:t>
      </w:r>
      <w:r w:rsidRPr="006216AF">
        <w:rPr>
          <w:rtl/>
        </w:rPr>
        <w:t xml:space="preserve">صار بي إلى أصل ذلك الجبل ، فأمسى عنده </w:t>
      </w:r>
      <w:r w:rsidR="00CA7B5E">
        <w:rPr>
          <w:rtl/>
        </w:rPr>
        <w:br/>
      </w:r>
      <w:r w:rsidRPr="006216AF">
        <w:rPr>
          <w:rtl/>
        </w:rPr>
        <w:t xml:space="preserve">إلى هذا الوقت يريد أن يبيت هناك ثمّ يصعدني من غد إلى أعلى </w:t>
      </w:r>
      <w:r w:rsidR="00CA7B5E">
        <w:rPr>
          <w:rtl/>
        </w:rPr>
        <w:br/>
      </w:r>
      <w:r w:rsidRPr="006216AF">
        <w:rPr>
          <w:rtl/>
        </w:rPr>
        <w:t>الجبل ويدهدهني لبئر حفر لي قبرا</w:t>
      </w:r>
      <w:r w:rsidR="00AF6E81">
        <w:rPr>
          <w:rtl/>
        </w:rPr>
        <w:t>ً</w:t>
      </w:r>
      <w:r w:rsidRPr="006216AF">
        <w:rPr>
          <w:rtl/>
        </w:rPr>
        <w:t xml:space="preserve"> في هذه الساعة ، فجعلت أبكي </w:t>
      </w:r>
      <w:r w:rsidR="00CA7B5E">
        <w:rPr>
          <w:rtl/>
        </w:rPr>
        <w:br/>
      </w:r>
      <w:r w:rsidRPr="006216AF">
        <w:rPr>
          <w:rtl/>
        </w:rPr>
        <w:t xml:space="preserve">وقوم موكّلون بي يحفظونني ، فأتاني جماعة عشرة لم أر أحسن منهم </w:t>
      </w:r>
      <w:r w:rsidR="00CA7B5E">
        <w:rPr>
          <w:rtl/>
        </w:rPr>
        <w:br/>
      </w:r>
      <w:r w:rsidRPr="006216AF">
        <w:rPr>
          <w:rtl/>
        </w:rPr>
        <w:t>وجوها</w:t>
      </w:r>
      <w:r w:rsidR="00AF6E81">
        <w:rPr>
          <w:rtl/>
        </w:rPr>
        <w:t>ً</w:t>
      </w:r>
      <w:r w:rsidRPr="006216AF">
        <w:rPr>
          <w:rtl/>
        </w:rPr>
        <w:t xml:space="preserve"> ، وأنظف منهم ثيابا</w:t>
      </w:r>
      <w:r w:rsidR="00AF6E81">
        <w:rPr>
          <w:rtl/>
        </w:rPr>
        <w:t>ً</w:t>
      </w:r>
      <w:r w:rsidRPr="006216AF">
        <w:rPr>
          <w:rtl/>
        </w:rPr>
        <w:t xml:space="preserve"> ، وأطيب منهم روائح ، والموكّلون بي لا </w:t>
      </w:r>
      <w:r w:rsidR="00CA7B5E">
        <w:rPr>
          <w:rtl/>
        </w:rPr>
        <w:br/>
      </w:r>
      <w:r w:rsidRPr="006216AF">
        <w:rPr>
          <w:rtl/>
        </w:rPr>
        <w:t>يرونهم فقالوا لي : ما هذا البكاء والجزع والتطاول والتضرع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</w:t>
      </w:r>
      <w:r w:rsidR="00B542F4">
        <w:rPr>
          <w:rtl/>
        </w:rPr>
        <w:t xml:space="preserve"> </w:t>
      </w:r>
      <w:r w:rsidR="00CA7B5E">
        <w:rPr>
          <w:rtl/>
        </w:rPr>
        <w:br/>
      </w:r>
      <w:r w:rsidR="00B542F4">
        <w:rPr>
          <w:rtl/>
        </w:rPr>
        <w:t>أ</w:t>
      </w:r>
      <w:r w:rsidRPr="006216AF">
        <w:rPr>
          <w:rtl/>
        </w:rPr>
        <w:t>لا ترون قبرا</w:t>
      </w:r>
      <w:r w:rsidR="00AF6E81">
        <w:rPr>
          <w:rtl/>
        </w:rPr>
        <w:t>ً</w:t>
      </w:r>
      <w:r w:rsidRPr="006216AF">
        <w:rPr>
          <w:rtl/>
        </w:rPr>
        <w:t xml:space="preserve"> محفورا</w:t>
      </w:r>
      <w:r w:rsidR="00AF6E81">
        <w:rPr>
          <w:rtl/>
        </w:rPr>
        <w:t>ً</w:t>
      </w:r>
      <w:r w:rsidRPr="006216AF">
        <w:rPr>
          <w:rtl/>
        </w:rPr>
        <w:t xml:space="preserve"> ، وجب</w:t>
      </w:r>
      <w:r w:rsidR="00AB693E">
        <w:rPr>
          <w:rtl/>
        </w:rPr>
        <w:t xml:space="preserve">لاً </w:t>
      </w:r>
      <w:r w:rsidRPr="006216AF">
        <w:rPr>
          <w:rtl/>
        </w:rPr>
        <w:t>شاهقا</w:t>
      </w:r>
      <w:r w:rsidR="00AF6E81">
        <w:rPr>
          <w:rtl/>
        </w:rPr>
        <w:t>ً</w:t>
      </w:r>
      <w:r w:rsidRPr="006216AF">
        <w:rPr>
          <w:rtl/>
        </w:rPr>
        <w:t xml:space="preserve"> ، وموكّلين لا يرحمون يريدون أن</w:t>
      </w:r>
      <w:r w:rsidR="00451506">
        <w:rPr>
          <w:rFonts w:hint="cs"/>
          <w:rtl/>
        </w:rPr>
        <w:t xml:space="preserve"> </w:t>
      </w:r>
      <w:r w:rsidR="00451506">
        <w:rPr>
          <w:rtl/>
        </w:rPr>
        <w:br/>
      </w:r>
      <w:r w:rsidR="0045150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="00AF6E81">
        <w:rPr>
          <w:rtl/>
        </w:rPr>
        <w:t>مناقب ابن شهرا</w:t>
      </w:r>
      <w:r w:rsidRPr="006216AF">
        <w:rPr>
          <w:rtl/>
        </w:rPr>
        <w:t>شوب 4 : 416</w:t>
      </w:r>
      <w:r w:rsidR="00410A32">
        <w:rPr>
          <w:rtl/>
        </w:rPr>
        <w:t xml:space="preserve"> .</w:t>
      </w:r>
    </w:p>
    <w:p w:rsidR="005F4626" w:rsidRPr="006216AF" w:rsidRDefault="005F4626" w:rsidP="0045150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يدهدهوني منه ويدفنوني فيه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بلى ،</w:t>
      </w:r>
      <w:r w:rsidR="001F572D">
        <w:rPr>
          <w:rtl/>
        </w:rPr>
        <w:t xml:space="preserve"> أ</w:t>
      </w:r>
      <w:r w:rsidRPr="006216AF">
        <w:rPr>
          <w:rtl/>
        </w:rPr>
        <w:t xml:space="preserve">رأيت لو جعلنا الطالب مثل </w:t>
      </w:r>
      <w:r w:rsidR="00CA7B5E">
        <w:rPr>
          <w:rtl/>
        </w:rPr>
        <w:br/>
      </w:r>
      <w:r w:rsidRPr="006216AF">
        <w:rPr>
          <w:rtl/>
        </w:rPr>
        <w:t>المطلوب فدهدهناه من الجبل ودفناه في القبر ،</w:t>
      </w:r>
      <w:r w:rsidR="001F572D">
        <w:rPr>
          <w:rtl/>
        </w:rPr>
        <w:t xml:space="preserve"> أ</w:t>
      </w:r>
      <w:r w:rsidRPr="006216AF">
        <w:rPr>
          <w:rtl/>
        </w:rPr>
        <w:t xml:space="preserve">تحرر نفسك فتكون </w:t>
      </w:r>
      <w:r w:rsidR="00CA7B5E">
        <w:rPr>
          <w:rtl/>
        </w:rPr>
        <w:br/>
      </w:r>
      <w:r w:rsidRPr="006216AF">
        <w:rPr>
          <w:rtl/>
        </w:rPr>
        <w:t xml:space="preserve">لقبر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خادما</w:t>
      </w:r>
      <w:r w:rsidR="00AF6E81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بلى والله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فمضوا إليه</w:t>
      </w:r>
      <w:r w:rsidR="00451506">
        <w:rPr>
          <w:rFonts w:hint="cs"/>
          <w:rtl/>
        </w:rPr>
        <w:t xml:space="preserve"> </w:t>
      </w:r>
      <w:r>
        <w:rPr>
          <w:rtl/>
        </w:rPr>
        <w:t>ـ</w:t>
      </w:r>
      <w:r w:rsidR="00451506">
        <w:rPr>
          <w:rFonts w:hint="cs"/>
          <w:rtl/>
        </w:rPr>
        <w:t xml:space="preserve"> </w:t>
      </w:r>
      <w:r w:rsidRPr="006216AF">
        <w:rPr>
          <w:rtl/>
        </w:rPr>
        <w:t xml:space="preserve">يعني </w:t>
      </w:r>
      <w:r w:rsidR="00CA7B5E">
        <w:rPr>
          <w:rtl/>
        </w:rPr>
        <w:br/>
      </w:r>
      <w:r w:rsidRPr="006216AF">
        <w:rPr>
          <w:rtl/>
        </w:rPr>
        <w:t>الحاجب</w:t>
      </w:r>
      <w:r w:rsidR="00451506">
        <w:rPr>
          <w:rFonts w:hint="cs"/>
          <w:rtl/>
        </w:rPr>
        <w:t xml:space="preserve"> </w:t>
      </w:r>
      <w:r>
        <w:rPr>
          <w:rtl/>
        </w:rPr>
        <w:t>ـ</w:t>
      </w:r>
      <w:r w:rsidR="00451506">
        <w:rPr>
          <w:rFonts w:hint="cs"/>
          <w:rtl/>
        </w:rPr>
        <w:t xml:space="preserve"> </w:t>
      </w:r>
      <w:r w:rsidRPr="006216AF">
        <w:rPr>
          <w:rtl/>
        </w:rPr>
        <w:t xml:space="preserve">فتناولوه وجرّوه وهو يستغيث ولا يسمع به أصحابه ولا </w:t>
      </w:r>
      <w:r w:rsidR="00CA7B5E">
        <w:rPr>
          <w:rtl/>
        </w:rPr>
        <w:br/>
      </w:r>
      <w:r w:rsidRPr="006216AF">
        <w:rPr>
          <w:rtl/>
        </w:rPr>
        <w:t xml:space="preserve">يشعرون به ، ثمّ صعدوا به إلى الجبل ودهدهوه منه ، فلم يصل إلى </w:t>
      </w:r>
      <w:r w:rsidR="00CA7B5E">
        <w:rPr>
          <w:rtl/>
        </w:rPr>
        <w:br/>
      </w:r>
      <w:r w:rsidRPr="006216AF">
        <w:rPr>
          <w:rtl/>
        </w:rPr>
        <w:t>الأرض حتّى تقطّ</w:t>
      </w:r>
      <w:r w:rsidR="00AF6E81">
        <w:rPr>
          <w:rtl/>
        </w:rPr>
        <w:t>َ</w:t>
      </w:r>
      <w:r w:rsidRPr="006216AF">
        <w:rPr>
          <w:rtl/>
        </w:rPr>
        <w:t xml:space="preserve">عت أوصاله ، فجاء أصحابه وضجّوا عليه بالبكاء </w:t>
      </w:r>
      <w:r w:rsidR="00CA7B5E">
        <w:rPr>
          <w:rtl/>
        </w:rPr>
        <w:br/>
      </w:r>
      <w:r w:rsidRPr="006216AF">
        <w:rPr>
          <w:rtl/>
        </w:rPr>
        <w:t xml:space="preserve">واشتغلوا عنّي ، فقمت وتناولني العشرة ، فطاروا بي إليك في هذه </w:t>
      </w:r>
      <w:r w:rsidR="00CA7B5E">
        <w:rPr>
          <w:rtl/>
        </w:rPr>
        <w:br/>
      </w:r>
      <w:r w:rsidRPr="006216AF">
        <w:rPr>
          <w:rtl/>
        </w:rPr>
        <w:t xml:space="preserve">الساعة ، وهم وقوف ينتظرونني ليمضوا بي إلى قبر رسول الله </w:t>
      </w:r>
      <w:r w:rsidR="00470C8A">
        <w:rPr>
          <w:rtl/>
        </w:rPr>
        <w:t>(ص)</w:t>
      </w:r>
      <w:r w:rsidRPr="006216AF">
        <w:rPr>
          <w:rtl/>
        </w:rPr>
        <w:t xml:space="preserve"> </w:t>
      </w:r>
      <w:r w:rsidR="00CA7B5E">
        <w:rPr>
          <w:rtl/>
        </w:rPr>
        <w:br/>
      </w:r>
      <w:r w:rsidRPr="006216AF">
        <w:rPr>
          <w:rtl/>
        </w:rPr>
        <w:t>لأكون خادما</w:t>
      </w:r>
      <w:r w:rsidR="00AF6E81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ومضى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فجاء الرجل إلى علي بن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فأخبره ، ثمّ لم </w:t>
      </w:r>
      <w:r w:rsidR="00CA7B5E">
        <w:rPr>
          <w:rtl/>
        </w:rPr>
        <w:br/>
      </w:r>
      <w:r w:rsidRPr="006216AF">
        <w:rPr>
          <w:rtl/>
        </w:rPr>
        <w:t xml:space="preserve">يلبث </w:t>
      </w:r>
      <w:r w:rsidR="00335A4F">
        <w:rPr>
          <w:rtl/>
        </w:rPr>
        <w:t>إلّا</w:t>
      </w:r>
      <w:r w:rsidRPr="006216AF">
        <w:rPr>
          <w:rtl/>
        </w:rPr>
        <w:t xml:space="preserve"> قلي</w:t>
      </w:r>
      <w:r w:rsidR="00AB693E">
        <w:rPr>
          <w:rtl/>
        </w:rPr>
        <w:t xml:space="preserve">لاً </w:t>
      </w:r>
      <w:r w:rsidRPr="006216AF">
        <w:rPr>
          <w:rtl/>
        </w:rPr>
        <w:t>حتّى جاء الخبر بأنّ قوما</w:t>
      </w:r>
      <w:r w:rsidR="00AF6E81">
        <w:rPr>
          <w:rtl/>
        </w:rPr>
        <w:t>ً</w:t>
      </w:r>
      <w:r w:rsidRPr="006216AF">
        <w:rPr>
          <w:rtl/>
        </w:rPr>
        <w:t xml:space="preserve"> أخذوا ذلك الحاجب فدهدهوه </w:t>
      </w:r>
      <w:r w:rsidR="00CA7B5E">
        <w:rPr>
          <w:rtl/>
        </w:rPr>
        <w:br/>
      </w:r>
      <w:r w:rsidRPr="006216AF">
        <w:rPr>
          <w:rtl/>
        </w:rPr>
        <w:t xml:space="preserve">من ذلك الجبل فدفنه أصحابه في ذلك القبر ، وهرب ذلك الرجل الذي </w:t>
      </w:r>
      <w:r w:rsidR="00CA7B5E">
        <w:rPr>
          <w:rtl/>
        </w:rPr>
        <w:br/>
      </w:r>
      <w:r w:rsidRPr="006216AF">
        <w:rPr>
          <w:rtl/>
        </w:rPr>
        <w:t xml:space="preserve">كان أراد أن يدفنه في ذلك القبر ، فجعل علي بن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CA7B5E">
        <w:rPr>
          <w:rtl/>
        </w:rPr>
        <w:br/>
      </w:r>
      <w:r w:rsidRPr="006216AF">
        <w:rPr>
          <w:rtl/>
        </w:rPr>
        <w:t xml:space="preserve">يقول للرجل : </w:t>
      </w:r>
      <w:r w:rsidR="009F08E4" w:rsidRPr="006216AF">
        <w:rPr>
          <w:rtl/>
        </w:rPr>
        <w:t>«</w:t>
      </w:r>
      <w:r w:rsidRPr="006216AF">
        <w:rPr>
          <w:rtl/>
        </w:rPr>
        <w:t>إنهم لا يعلمون ما نعلم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ويضحك</w:t>
      </w:r>
      <w:r w:rsidR="00410A32">
        <w:rPr>
          <w:rtl/>
        </w:rPr>
        <w:t xml:space="preserve"> .</w:t>
      </w:r>
    </w:p>
    <w:p w:rsidR="005F4626" w:rsidRPr="006216AF" w:rsidRDefault="005F4626" w:rsidP="00451506">
      <w:pPr>
        <w:rPr>
          <w:rtl/>
        </w:rPr>
      </w:pPr>
      <w:r w:rsidRPr="006216AF">
        <w:rPr>
          <w:rtl/>
        </w:rPr>
        <w:t>486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451506">
        <w:rPr>
          <w:rFonts w:hint="cs"/>
          <w:rtl/>
        </w:rPr>
        <w:t xml:space="preserve"> </w:t>
      </w:r>
      <w:r>
        <w:rPr>
          <w:rtl/>
        </w:rPr>
        <w:t>ـ</w:t>
      </w:r>
      <w:r w:rsidR="00451506">
        <w:rPr>
          <w:rFonts w:hint="cs"/>
          <w:rtl/>
        </w:rPr>
        <w:t xml:space="preserve"> </w:t>
      </w:r>
      <w:r w:rsidRPr="006216AF">
        <w:rPr>
          <w:rtl/>
        </w:rPr>
        <w:t xml:space="preserve">عن أبي الهيثم عبد الله بن عبد الرحمن الصالحي ، </w:t>
      </w:r>
      <w:r w:rsidR="00E620D0">
        <w:rPr>
          <w:rtl/>
        </w:rPr>
        <w:br/>
      </w:r>
      <w:r w:rsidRPr="006216AF">
        <w:rPr>
          <w:rtl/>
        </w:rPr>
        <w:t xml:space="preserve">قال : إن أبا هاشم الجعفري شكا إلى مولانا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E620D0">
        <w:rPr>
          <w:rtl/>
        </w:rPr>
        <w:br/>
      </w:r>
      <w:r w:rsidRPr="006216AF">
        <w:rPr>
          <w:rtl/>
        </w:rPr>
        <w:t xml:space="preserve">ما يلقى من الشوق إليه إذا انحدر من عندنا إلى بغداد ، فقال له : ادع </w:t>
      </w:r>
      <w:r w:rsidR="00E620D0">
        <w:rPr>
          <w:rtl/>
        </w:rPr>
        <w:br/>
      </w:r>
      <w:r w:rsidRPr="006216AF">
        <w:rPr>
          <w:rtl/>
        </w:rPr>
        <w:t>الله تعالى يا سيدي ، فإنّي لا أستطيع ركوب الماء خوف الإ</w:t>
      </w:r>
      <w:r w:rsidR="00AF6E81">
        <w:rPr>
          <w:rtl/>
        </w:rPr>
        <w:t>ِ</w:t>
      </w:r>
      <w:r w:rsidRPr="006216AF">
        <w:rPr>
          <w:rtl/>
        </w:rPr>
        <w:t xml:space="preserve">صعاد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E620D0">
        <w:rPr>
          <w:rtl/>
        </w:rPr>
        <w:br/>
      </w:r>
      <w:r w:rsidRPr="006216AF">
        <w:rPr>
          <w:rtl/>
        </w:rPr>
        <w:t>والإ</w:t>
      </w:r>
      <w:r w:rsidR="00AF6E81">
        <w:rPr>
          <w:rtl/>
        </w:rPr>
        <w:t>ِ</w:t>
      </w:r>
      <w:r w:rsidRPr="006216AF">
        <w:rPr>
          <w:rtl/>
        </w:rPr>
        <w:t xml:space="preserve">بطاء عنك ، فسرت إليك على الظهر ومالي مركوب سوى برذوني </w:t>
      </w:r>
      <w:r w:rsidR="00E620D0">
        <w:rPr>
          <w:rtl/>
        </w:rPr>
        <w:br/>
      </w:r>
      <w:r w:rsidRPr="006216AF">
        <w:rPr>
          <w:rtl/>
        </w:rPr>
        <w:t xml:space="preserve">هذا على ضعفه ، فادع الله تعالى أن يقويني على زيارتك ، على وجه </w:t>
      </w:r>
      <w:r w:rsidR="00E620D0">
        <w:rPr>
          <w:rtl/>
        </w:rPr>
        <w:br/>
      </w:r>
      <w:r w:rsidRPr="006216AF">
        <w:rPr>
          <w:rtl/>
        </w:rPr>
        <w:t xml:space="preserve">الأرض ، فقال : </w:t>
      </w:r>
      <w:r w:rsidR="009F08E4" w:rsidRPr="006216AF">
        <w:rPr>
          <w:rtl/>
        </w:rPr>
        <w:t>«</w:t>
      </w:r>
      <w:r w:rsidRPr="006216AF">
        <w:rPr>
          <w:rtl/>
        </w:rPr>
        <w:t>قوّاك الله يا أبا هاشم ، وقوّى برذونك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451506" w:rsidRPr="00451506" w:rsidRDefault="00451506" w:rsidP="00451506">
      <w:pPr>
        <w:pStyle w:val="rfdLine"/>
      </w:pPr>
      <w:r w:rsidRPr="00451506">
        <w:rPr>
          <w:rFonts w:hint="cs"/>
          <w:rtl/>
        </w:rPr>
        <w:t>___________________</w:t>
      </w:r>
    </w:p>
    <w:p w:rsidR="005F4626" w:rsidRPr="006216AF" w:rsidRDefault="005F4626" w:rsidP="00451506">
      <w:pPr>
        <w:pStyle w:val="rfdFootnote0"/>
        <w:rPr>
          <w:rtl/>
        </w:rPr>
      </w:pPr>
      <w:r w:rsidRPr="006216AF">
        <w:rPr>
          <w:rtl/>
        </w:rPr>
        <w:t>4</w:t>
      </w:r>
      <w:r w:rsidR="00451506">
        <w:rPr>
          <w:rFonts w:hint="cs"/>
          <w:rtl/>
        </w:rPr>
        <w:t xml:space="preserve"> </w:t>
      </w:r>
      <w:r>
        <w:rPr>
          <w:rtl/>
        </w:rPr>
        <w:t>ـ</w:t>
      </w:r>
      <w:r w:rsidR="00451506">
        <w:rPr>
          <w:rFonts w:hint="cs"/>
          <w:rtl/>
        </w:rPr>
        <w:t xml:space="preserve"> </w:t>
      </w:r>
      <w:r w:rsidRPr="006216AF">
        <w:rPr>
          <w:rtl/>
        </w:rPr>
        <w:t>الخرائج والجر</w:t>
      </w:r>
      <w:r w:rsidR="00AF6E81">
        <w:rPr>
          <w:rtl/>
        </w:rPr>
        <w:t>ائح 2 : 672</w:t>
      </w:r>
      <w:r w:rsidR="0096323A">
        <w:rPr>
          <w:rtl/>
        </w:rPr>
        <w:t xml:space="preserve"> / </w:t>
      </w:r>
      <w:r w:rsidR="00AF6E81">
        <w:rPr>
          <w:rtl/>
        </w:rPr>
        <w:t>1 ، مناقب ابن شهرا</w:t>
      </w:r>
      <w:r w:rsidRPr="006216AF">
        <w:rPr>
          <w:rtl/>
        </w:rPr>
        <w:t xml:space="preserve">شوب 4 : 409 ، إعلام </w:t>
      </w:r>
      <w:r w:rsidR="00E620D0">
        <w:rPr>
          <w:rtl/>
        </w:rPr>
        <w:br/>
      </w:r>
      <w:r w:rsidRPr="006216AF">
        <w:rPr>
          <w:rtl/>
        </w:rPr>
        <w:t>الورى</w:t>
      </w:r>
      <w:r w:rsidR="00AF6E81" w:rsidRPr="00576080">
        <w:rPr>
          <w:rtl/>
        </w:rPr>
        <w:t>ٰ</w:t>
      </w:r>
      <w:r w:rsidRPr="006216AF">
        <w:rPr>
          <w:rtl/>
        </w:rPr>
        <w:t xml:space="preserve"> : 344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الإ</w:t>
      </w:r>
      <w:r w:rsidR="00AF6E81">
        <w:rPr>
          <w:rStyle w:val="rfdFootnote"/>
          <w:rtl/>
        </w:rPr>
        <w:t>ِ</w:t>
      </w:r>
      <w:r w:rsidRPr="006216AF">
        <w:rPr>
          <w:rStyle w:val="rfdFootnote"/>
          <w:rtl/>
        </w:rPr>
        <w:t xml:space="preserve">صعاد : أي الارتفاع لأن نهر دجلة ينحدر إلى بغداد ، لذا تسير </w:t>
      </w:r>
      <w:r w:rsidR="00E620D0">
        <w:rPr>
          <w:rStyle w:val="rfdFootnote"/>
          <w:rtl/>
        </w:rPr>
        <w:br/>
      </w:r>
      <w:r w:rsidRPr="006216AF">
        <w:rPr>
          <w:rStyle w:val="rfdFootnote"/>
          <w:rtl/>
        </w:rPr>
        <w:t>السفينة بالاتجاه المعاكس لانحدار النهر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: فكان أبو هاشم يصلي الفجر ببغداد ، ويسير على البرذون ، </w:t>
      </w:r>
      <w:r w:rsidR="00A9610A">
        <w:rPr>
          <w:rtl/>
        </w:rPr>
        <w:br/>
      </w:r>
      <w:r w:rsidRPr="006216AF">
        <w:rPr>
          <w:rtl/>
        </w:rPr>
        <w:t xml:space="preserve">فيدرك الزوال من يومه ذلك في عسكر سر من رأى ، ويعود من يومه </w:t>
      </w:r>
      <w:r w:rsidR="00A9610A">
        <w:rPr>
          <w:rtl/>
        </w:rPr>
        <w:br/>
      </w:r>
      <w:r w:rsidRPr="006216AF">
        <w:rPr>
          <w:rtl/>
        </w:rPr>
        <w:t xml:space="preserve">إلى بغداد إذا سار على ذلك البرذون ، وكان هذا من أعجب الدلائل </w:t>
      </w:r>
      <w:r w:rsidR="00A9610A">
        <w:rPr>
          <w:rtl/>
        </w:rPr>
        <w:br/>
      </w:r>
      <w:r w:rsidRPr="006216AF">
        <w:rPr>
          <w:rtl/>
        </w:rPr>
        <w:t>التي شوهدت</w:t>
      </w:r>
      <w:r w:rsidR="00410A32">
        <w:rPr>
          <w:rtl/>
        </w:rPr>
        <w:t xml:space="preserve"> .</w:t>
      </w:r>
    </w:p>
    <w:p w:rsidR="005F4626" w:rsidRPr="006216AF" w:rsidRDefault="005F4626" w:rsidP="00451506">
      <w:pPr>
        <w:rPr>
          <w:rtl/>
        </w:rPr>
      </w:pPr>
      <w:r w:rsidRPr="006216AF">
        <w:rPr>
          <w:rtl/>
        </w:rPr>
        <w:t>487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451506">
        <w:rPr>
          <w:rFonts w:hint="cs"/>
          <w:rtl/>
        </w:rPr>
        <w:t xml:space="preserve"> </w:t>
      </w:r>
      <w:r>
        <w:rPr>
          <w:rtl/>
        </w:rPr>
        <w:t>ـ</w:t>
      </w:r>
      <w:r w:rsidR="00451506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مهزيار ، قال : إنّه صار إلى سر من رأى ، </w:t>
      </w:r>
      <w:r w:rsidR="00A9610A">
        <w:rPr>
          <w:rtl/>
        </w:rPr>
        <w:br/>
      </w:r>
      <w:r w:rsidRPr="006216AF">
        <w:rPr>
          <w:rtl/>
        </w:rPr>
        <w:t xml:space="preserve">وكانت زينب الكذابة ظهرت وزعمت أنّها زينب بنت علي بن أبي طالب </w:t>
      </w:r>
      <w:r w:rsidR="00A9610A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، فأحضرها المتوكل وسألها فانتسبت إلى علي بن أبي </w:t>
      </w:r>
      <w:r w:rsidR="00A9610A">
        <w:rPr>
          <w:rtl/>
        </w:rPr>
        <w:br/>
      </w:r>
      <w:r w:rsidRPr="006216AF">
        <w:rPr>
          <w:rtl/>
        </w:rPr>
        <w:t xml:space="preserve">طالب وفاطمة ، فقال لجلسائه : كيف بنا بصحة أمر هذه ، وعند من </w:t>
      </w:r>
      <w:r w:rsidR="00A9610A">
        <w:rPr>
          <w:rtl/>
        </w:rPr>
        <w:br/>
      </w:r>
      <w:r w:rsidRPr="006216AF">
        <w:rPr>
          <w:rtl/>
        </w:rPr>
        <w:t>نجده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الفتح بن خاقان : ابعث إلى ابن الرضا فاحضره حتّى </w:t>
      </w:r>
      <w:r w:rsidR="00A9610A">
        <w:rPr>
          <w:rtl/>
        </w:rPr>
        <w:br/>
      </w:r>
      <w:r w:rsidRPr="006216AF">
        <w:rPr>
          <w:rtl/>
        </w:rPr>
        <w:t>يخبرك بحقيقة أمرها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فأحضر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فرحّب به المتوكل وأجلسه معه على سريره ، </w:t>
      </w:r>
      <w:r w:rsidR="00A9610A">
        <w:rPr>
          <w:rtl/>
        </w:rPr>
        <w:br/>
      </w:r>
      <w:r w:rsidRPr="006216AF">
        <w:rPr>
          <w:rtl/>
        </w:rPr>
        <w:t>فقال : إنّ هذه تدعي كذا ، فما عندك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المحنة في هذا قريبة ، </w:t>
      </w:r>
      <w:r w:rsidR="00A9610A">
        <w:rPr>
          <w:rtl/>
        </w:rPr>
        <w:br/>
      </w:r>
      <w:r w:rsidRPr="006216AF">
        <w:rPr>
          <w:rtl/>
        </w:rPr>
        <w:t>إنّ الله تعالى حرّم لحم جميع م</w:t>
      </w:r>
      <w:r w:rsidR="007B29E5">
        <w:rPr>
          <w:rtl/>
        </w:rPr>
        <w:t>َ</w:t>
      </w:r>
      <w:r w:rsidRPr="006216AF">
        <w:rPr>
          <w:rtl/>
        </w:rPr>
        <w:t xml:space="preserve">ن ولدته فاطمة وعلي والحسن والحسين </w:t>
      </w:r>
      <w:r w:rsidR="00A9610A">
        <w:rPr>
          <w:rtl/>
        </w:rPr>
        <w:br/>
      </w:r>
      <w:r w:rsidR="006D2B24">
        <w:rPr>
          <w:rtl/>
        </w:rPr>
        <w:t>عليهم السلام</w:t>
      </w:r>
      <w:r w:rsidRPr="006216AF">
        <w:rPr>
          <w:rtl/>
        </w:rPr>
        <w:t xml:space="preserve"> على السباع ، فألقوها للسباع ، فإن</w:t>
      </w:r>
      <w:r w:rsidR="007B29E5">
        <w:rPr>
          <w:rtl/>
        </w:rPr>
        <w:t>ْ</w:t>
      </w:r>
      <w:r w:rsidRPr="006216AF">
        <w:rPr>
          <w:rtl/>
        </w:rPr>
        <w:t xml:space="preserve"> كانت صادقة لم </w:t>
      </w:r>
      <w:r w:rsidR="00A9610A">
        <w:rPr>
          <w:rtl/>
        </w:rPr>
        <w:br/>
      </w:r>
      <w:r w:rsidRPr="006216AF">
        <w:rPr>
          <w:rtl/>
        </w:rPr>
        <w:t>تتعرض لها ، وإن كانت كاذبة أكلتها</w:t>
      </w:r>
      <w:r w:rsidR="009F08E4" w:rsidRPr="006216AF">
        <w:rPr>
          <w:rtl/>
        </w:rPr>
        <w:t>»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فعرض عليها فكذبت نفسها ، وركبت حمارها في طريق سر من </w:t>
      </w:r>
      <w:r w:rsidR="00A9610A">
        <w:rPr>
          <w:rtl/>
        </w:rPr>
        <w:br/>
      </w:r>
      <w:r w:rsidRPr="006216AF">
        <w:rPr>
          <w:rtl/>
        </w:rPr>
        <w:t xml:space="preserve">رأى تنادي على نفسها وجاريتها على حمار آخر بأنّها زينب الكذّابة ، </w:t>
      </w:r>
      <w:r w:rsidR="00A9610A">
        <w:rPr>
          <w:rtl/>
        </w:rPr>
        <w:br/>
      </w:r>
      <w:r w:rsidRPr="006216AF">
        <w:rPr>
          <w:rtl/>
        </w:rPr>
        <w:t xml:space="preserve">وليس بينها وبين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وعلي وفاطمة صلوات الله عليهم </w:t>
      </w:r>
      <w:r w:rsidR="00A9610A">
        <w:rPr>
          <w:rtl/>
        </w:rPr>
        <w:br/>
      </w:r>
      <w:r w:rsidRPr="006216AF">
        <w:rPr>
          <w:rtl/>
        </w:rPr>
        <w:t>قرابة ، ثمّ دخلت الشام</w:t>
      </w:r>
      <w:r w:rsidR="00410A32">
        <w:rPr>
          <w:rtl/>
        </w:rPr>
        <w:t xml:space="preserve"> .</w:t>
      </w:r>
    </w:p>
    <w:p w:rsidR="00ED2EE7" w:rsidRDefault="005F4626" w:rsidP="00ED2EE7">
      <w:pPr>
        <w:rPr>
          <w:rStyle w:val="rfdLineChar"/>
        </w:rPr>
      </w:pPr>
      <w:r w:rsidRPr="006216AF">
        <w:rPr>
          <w:rtl/>
        </w:rPr>
        <w:t xml:space="preserve">فلمّا أن كان بعد ذلك بأيّام ذكر عند المتوكل أبو الحسن </w:t>
      </w:r>
      <w:r w:rsidR="00276CED">
        <w:rPr>
          <w:rtl/>
        </w:rPr>
        <w:t xml:space="preserve">عليه </w:t>
      </w:r>
      <w:r w:rsidR="00A9610A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وما قال في زينب ، فقال علي بن الجهم : يا أمير المؤمنين ، لو </w:t>
      </w:r>
      <w:r w:rsidR="00A9610A">
        <w:rPr>
          <w:rtl/>
        </w:rPr>
        <w:br/>
      </w:r>
      <w:r w:rsidRPr="006216AF">
        <w:rPr>
          <w:rtl/>
        </w:rPr>
        <w:t>جرّبت قوله على نفسه فعرفت حقيقة قوله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أفعل ، ثمّ تقدّم</w:t>
      </w:r>
      <w:r w:rsidR="00ED2EE7">
        <w:rPr>
          <w:rFonts w:hint="cs"/>
          <w:rtl/>
        </w:rPr>
        <w:t xml:space="preserve"> </w:t>
      </w:r>
      <w:r w:rsidR="00ED2EE7">
        <w:rPr>
          <w:rtl/>
        </w:rPr>
        <w:br/>
      </w:r>
      <w:r w:rsidR="00ED2EE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ED2EE7">
      <w:pPr>
        <w:pStyle w:val="rfdFootnote0"/>
        <w:rPr>
          <w:rtl/>
        </w:rPr>
      </w:pPr>
      <w:r w:rsidRPr="006216AF">
        <w:rPr>
          <w:rtl/>
        </w:rPr>
        <w:t>5</w:t>
      </w:r>
      <w:r w:rsidR="00ED2EE7">
        <w:rPr>
          <w:rFonts w:hint="cs"/>
          <w:rtl/>
        </w:rPr>
        <w:t xml:space="preserve"> </w:t>
      </w:r>
      <w:r>
        <w:rPr>
          <w:rtl/>
        </w:rPr>
        <w:t>ـ</w:t>
      </w:r>
      <w:r w:rsidR="00ED2EE7">
        <w:rPr>
          <w:rFonts w:hint="cs"/>
          <w:rtl/>
        </w:rPr>
        <w:t xml:space="preserve"> </w:t>
      </w:r>
      <w:r w:rsidRPr="006216AF">
        <w:rPr>
          <w:rtl/>
        </w:rPr>
        <w:t>مروج الذهب 4 : 86 ، الخرائج والجرائح 1 : 404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11 ، مناقب ابن </w:t>
      </w:r>
      <w:r w:rsidR="00A9610A">
        <w:rPr>
          <w:rtl/>
        </w:rPr>
        <w:br/>
      </w:r>
      <w:r w:rsidR="007B29E5">
        <w:rPr>
          <w:rtl/>
        </w:rPr>
        <w:t>شهرا</w:t>
      </w:r>
      <w:r w:rsidRPr="006216AF">
        <w:rPr>
          <w:rtl/>
        </w:rPr>
        <w:t xml:space="preserve">شوب 4 : 416 ، باختلاف فيهما ، حلية الأبرار 2 : 468 ، مدينة </w:t>
      </w:r>
      <w:r w:rsidR="00A9610A">
        <w:rPr>
          <w:rtl/>
        </w:rPr>
        <w:br/>
      </w:r>
      <w:r w:rsidRPr="006216AF">
        <w:rPr>
          <w:rtl/>
        </w:rPr>
        <w:t>المعاجز : 548</w:t>
      </w:r>
      <w:r w:rsidR="0096323A">
        <w:rPr>
          <w:rtl/>
        </w:rPr>
        <w:t xml:space="preserve"> / </w:t>
      </w:r>
      <w:r w:rsidRPr="006216AF">
        <w:rPr>
          <w:rtl/>
        </w:rPr>
        <w:t>54 ، ملحقات احقاق الحق 19 : 614</w:t>
      </w:r>
      <w:r w:rsidR="00410A32">
        <w:rPr>
          <w:rtl/>
        </w:rPr>
        <w:t xml:space="preserve"> .</w:t>
      </w:r>
    </w:p>
    <w:p w:rsidR="005F4626" w:rsidRPr="006216AF" w:rsidRDefault="005F4626" w:rsidP="006E5AA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إلى قوام السباع فأمرهم أن يجوعوها ثلاثة ويحضروها القصر فترسل </w:t>
      </w:r>
      <w:r w:rsidR="00A9610A">
        <w:rPr>
          <w:rtl/>
        </w:rPr>
        <w:br/>
      </w:r>
      <w:r w:rsidRPr="006216AF">
        <w:rPr>
          <w:rtl/>
        </w:rPr>
        <w:t xml:space="preserve">في صحنه فنزل وقعد هو في المنظر ، وأغلق أبواب الدرجة ، وبعث </w:t>
      </w:r>
      <w:r w:rsidR="00A9610A">
        <w:rPr>
          <w:rtl/>
        </w:rPr>
        <w:br/>
      </w:r>
      <w:r w:rsidRPr="006216AF">
        <w:rPr>
          <w:rtl/>
        </w:rPr>
        <w:t xml:space="preserve">إلى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فأحضر ، وأمره أن يدخل من باب القصر ، </w:t>
      </w:r>
      <w:r w:rsidR="00A9610A">
        <w:rPr>
          <w:rtl/>
        </w:rPr>
        <w:br/>
      </w:r>
      <w:r w:rsidRPr="006216AF">
        <w:rPr>
          <w:rtl/>
        </w:rPr>
        <w:t>فدخل ، فلمّا صار في الصحن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أمر بغلق الباب ، وخلّى بينه وبين </w:t>
      </w:r>
      <w:r w:rsidR="00A9610A">
        <w:rPr>
          <w:rtl/>
        </w:rPr>
        <w:br/>
      </w:r>
      <w:r w:rsidRPr="006216AF">
        <w:rPr>
          <w:rtl/>
        </w:rPr>
        <w:t>السباع في الصحن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علي بن يحيى : وأنا في الجماعة وابن حمدون ، فلمّا حضر </w:t>
      </w:r>
      <w:r w:rsidR="00A9610A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وعليه سواد وشقة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فدخل وأغلق الباب والسباع قد </w:t>
      </w:r>
      <w:r w:rsidR="00A9610A">
        <w:rPr>
          <w:rtl/>
        </w:rPr>
        <w:br/>
      </w:r>
      <w:r w:rsidRPr="006216AF">
        <w:rPr>
          <w:rtl/>
        </w:rPr>
        <w:t xml:space="preserve">أصمّت الآذان من زئيرها ، فلمّا مشى في الصحن يريد الدرجة مشت </w:t>
      </w:r>
      <w:r w:rsidR="00A9610A">
        <w:rPr>
          <w:rtl/>
        </w:rPr>
        <w:br/>
      </w:r>
      <w:r w:rsidRPr="006216AF">
        <w:rPr>
          <w:rtl/>
        </w:rPr>
        <w:t>إليه السباع وقد سكنت ، ولم نسمع لها حسا</w:t>
      </w:r>
      <w:r w:rsidR="0065526E">
        <w:rPr>
          <w:rtl/>
        </w:rPr>
        <w:t>ً</w:t>
      </w:r>
      <w:r w:rsidRPr="006216AF">
        <w:rPr>
          <w:rtl/>
        </w:rPr>
        <w:t xml:space="preserve"> حتّى تمسحت به ، ودارت </w:t>
      </w:r>
      <w:r w:rsidR="00A9610A">
        <w:rPr>
          <w:rtl/>
        </w:rPr>
        <w:br/>
      </w:r>
      <w:r w:rsidR="0065526E">
        <w:rPr>
          <w:rtl/>
        </w:rPr>
        <w:t>حوله ، وهو يمسح رؤ</w:t>
      </w:r>
      <w:r w:rsidRPr="006216AF">
        <w:rPr>
          <w:rtl/>
        </w:rPr>
        <w:t xml:space="preserve">وسها بكمّه ، ثمّ ضرب بصدورها الأرض ، فما </w:t>
      </w:r>
      <w:r w:rsidR="00A9610A">
        <w:rPr>
          <w:rtl/>
        </w:rPr>
        <w:br/>
      </w:r>
      <w:r w:rsidRPr="006216AF">
        <w:rPr>
          <w:rtl/>
        </w:rPr>
        <w:t xml:space="preserve">مشت ولا زأرت حتّى صعد الدرجة ، وقام المتوكّل ودخل ، فارتفع أبو </w:t>
      </w:r>
      <w:r w:rsidR="00A9610A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وقعد طوي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ثمّ قام فانحدر ، ففعلت السباع به </w:t>
      </w:r>
      <w:r w:rsidR="00A9610A">
        <w:rPr>
          <w:rtl/>
        </w:rPr>
        <w:br/>
      </w:r>
      <w:r w:rsidRPr="006216AF">
        <w:rPr>
          <w:rtl/>
        </w:rPr>
        <w:t xml:space="preserve">كفعلها في الأول ، وفعل هو بها كفعله الأول ، فلم تزل رابضة حتّى </w:t>
      </w:r>
      <w:r w:rsidR="00A9610A">
        <w:rPr>
          <w:rtl/>
        </w:rPr>
        <w:br/>
      </w:r>
      <w:r w:rsidRPr="006216AF">
        <w:rPr>
          <w:rtl/>
        </w:rPr>
        <w:t xml:space="preserve">خرج من الباب الذي دخل منه ، وركب وانصرف ، وأتبعه المتوكّل بمال </w:t>
      </w:r>
      <w:r w:rsidR="00A9610A">
        <w:rPr>
          <w:rtl/>
        </w:rPr>
        <w:br/>
      </w:r>
      <w:r w:rsidRPr="006216AF">
        <w:rPr>
          <w:rtl/>
        </w:rPr>
        <w:t xml:space="preserve">جزيل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صلة 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وقال علي بن الجهم : فقمت وقلت يا أمير المؤمنين ، أنت إمام </w:t>
      </w:r>
      <w:r w:rsidR="00A9610A">
        <w:rPr>
          <w:rtl/>
        </w:rPr>
        <w:br/>
      </w:r>
      <w:r w:rsidRPr="006216AF">
        <w:rPr>
          <w:rtl/>
        </w:rPr>
        <w:t>فافعل كما فعل ابن عمّك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والله لئن بلغني ذلك من أحد من </w:t>
      </w:r>
      <w:r w:rsidR="00A9610A">
        <w:rPr>
          <w:rtl/>
        </w:rPr>
        <w:br/>
      </w:r>
      <w:r w:rsidRPr="006216AF">
        <w:rPr>
          <w:rtl/>
        </w:rPr>
        <w:t>الناس لأضربن عنقه وعنق هذه العصابة كلّهم</w:t>
      </w:r>
      <w:r w:rsidR="00410A32">
        <w:rPr>
          <w:rtl/>
        </w:rPr>
        <w:t xml:space="preserve"> .</w:t>
      </w:r>
      <w:r w:rsidR="0065526E">
        <w:rPr>
          <w:rtl/>
        </w:rPr>
        <w:t xml:space="preserve"> فو</w:t>
      </w:r>
      <w:r w:rsidRPr="006216AF">
        <w:rPr>
          <w:rtl/>
        </w:rPr>
        <w:t xml:space="preserve">الله ما تحدّثنا بذلك </w:t>
      </w:r>
      <w:r w:rsidR="00A9610A">
        <w:rPr>
          <w:rtl/>
        </w:rPr>
        <w:br/>
      </w:r>
      <w:r w:rsidRPr="006216AF">
        <w:rPr>
          <w:rtl/>
        </w:rPr>
        <w:t>حتّى قتل</w:t>
      </w:r>
      <w:r w:rsidR="00410A32">
        <w:rPr>
          <w:rtl/>
        </w:rPr>
        <w:t xml:space="preserve"> .</w:t>
      </w:r>
    </w:p>
    <w:p w:rsidR="00A13C60" w:rsidRDefault="005F4626" w:rsidP="00A13C60">
      <w:pPr>
        <w:rPr>
          <w:rStyle w:val="rfdLineChar"/>
        </w:rPr>
      </w:pPr>
      <w:r w:rsidRPr="006216AF">
        <w:rPr>
          <w:rtl/>
        </w:rPr>
        <w:t>488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A13C60">
        <w:rPr>
          <w:rFonts w:hint="cs"/>
          <w:rtl/>
        </w:rPr>
        <w:t xml:space="preserve"> </w:t>
      </w:r>
      <w:r>
        <w:rPr>
          <w:rtl/>
        </w:rPr>
        <w:t>ـ</w:t>
      </w:r>
      <w:r w:rsidR="00A13C60">
        <w:rPr>
          <w:rFonts w:hint="cs"/>
          <w:rtl/>
        </w:rPr>
        <w:t xml:space="preserve"> </w:t>
      </w:r>
      <w:r w:rsidRPr="006216AF">
        <w:rPr>
          <w:rtl/>
        </w:rPr>
        <w:t xml:space="preserve">وقد ذكر الحديث أبو عبد الله الحافظ النيسابوري في </w:t>
      </w:r>
      <w:r w:rsidR="00A9610A">
        <w:rPr>
          <w:rtl/>
        </w:rPr>
        <w:br/>
      </w:r>
      <w:r w:rsidRPr="006216AF">
        <w:rPr>
          <w:rtl/>
        </w:rPr>
        <w:t xml:space="preserve">كتابه الموسوم بالمفاخر ، ونسبه إلى جدّه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وهو أنّه </w:t>
      </w:r>
      <w:r w:rsidR="00A9610A">
        <w:rPr>
          <w:rtl/>
        </w:rPr>
        <w:br/>
      </w:r>
      <w:r w:rsidRPr="006216AF">
        <w:rPr>
          <w:rtl/>
        </w:rPr>
        <w:t>قد دخل على المأمون وعنده زينب الكذّابة ، وكانت تزعم أنّها</w:t>
      </w:r>
      <w:r w:rsidR="00A13C60">
        <w:rPr>
          <w:rFonts w:hint="cs"/>
          <w:rtl/>
        </w:rPr>
        <w:t xml:space="preserve"> </w:t>
      </w:r>
      <w:r w:rsidR="00A13C60">
        <w:rPr>
          <w:rtl/>
        </w:rPr>
        <w:br/>
      </w:r>
      <w:r w:rsidR="00A13C60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، م : سيفه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م : جليل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 </w:t>
      </w:r>
      <w:r w:rsidRPr="006216AF">
        <w:rPr>
          <w:rtl/>
        </w:rPr>
        <w:t>كشف الغمة 2 : 260 ، قطعة منه باختلاف</w:t>
      </w:r>
      <w:r w:rsidR="00410A32">
        <w:rPr>
          <w:rtl/>
        </w:rPr>
        <w:t xml:space="preserve"> .</w:t>
      </w:r>
    </w:p>
    <w:p w:rsidR="005F4626" w:rsidRPr="006216AF" w:rsidRDefault="005F4626" w:rsidP="006E5AA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زينب بنت علي بن أبي طالب ، وأنّ عليا</w:t>
      </w:r>
      <w:r w:rsidR="009250A3">
        <w:rPr>
          <w:rtl/>
        </w:rPr>
        <w:t>ً</w:t>
      </w:r>
      <w:r w:rsidRPr="006216AF">
        <w:rPr>
          <w:rtl/>
        </w:rPr>
        <w:t xml:space="preserve"> قد دعا لها بالبقاء إلى يوم </w:t>
      </w:r>
      <w:r w:rsidR="00A9610A">
        <w:rPr>
          <w:rtl/>
        </w:rPr>
        <w:br/>
      </w:r>
      <w:r w:rsidRPr="006216AF">
        <w:rPr>
          <w:rtl/>
        </w:rPr>
        <w:t xml:space="preserve">القيامة ، فقال المأمون للرضا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سلم : على أختك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والله ما هي بأختي ولا ولدها علي بن أبي طالب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فقالت </w:t>
      </w:r>
      <w:r w:rsidR="00A9610A">
        <w:rPr>
          <w:rtl/>
        </w:rPr>
        <w:br/>
      </w:r>
      <w:r w:rsidRPr="006216AF">
        <w:rPr>
          <w:rtl/>
        </w:rPr>
        <w:t>زينب : ما هو أخي ولا ولده علي بن أبي طالب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المأمون للرضا </w:t>
      </w:r>
      <w:r w:rsidR="00A9610A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: ما مصداق قولك هذا</w:t>
      </w:r>
      <w:r w:rsidR="009250A3">
        <w:rPr>
          <w:rtl/>
        </w:rPr>
        <w:t xml:space="preserve"> ؟</w:t>
      </w:r>
      <w:r w:rsidR="00DD50E3">
        <w:rPr>
          <w:rtl/>
        </w:rPr>
        <w:t>؟</w:t>
      </w:r>
    </w:p>
    <w:p w:rsidR="005F4626" w:rsidRPr="006216AF" w:rsidRDefault="005F4626" w:rsidP="006E5AA1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إنا أهل بيت لحومنا محرّمة على السباع ، فاطرحها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إلى </w:t>
      </w:r>
      <w:r w:rsidR="00A9610A">
        <w:rPr>
          <w:rtl/>
        </w:rPr>
        <w:br/>
      </w:r>
      <w:r w:rsidRPr="006216AF">
        <w:rPr>
          <w:rtl/>
        </w:rPr>
        <w:t>السباع ، فإنّ تك صادقة فإنّ السباع تعفى لحمها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قالت زينب :</w:t>
      </w:r>
      <w:r w:rsidR="006E5AA1">
        <w:rPr>
          <w:rtl/>
        </w:rPr>
        <w:t xml:space="preserve"> </w:t>
      </w:r>
      <w:r w:rsidR="00A9610A">
        <w:rPr>
          <w:rtl/>
        </w:rPr>
        <w:br/>
      </w:r>
      <w:r w:rsidRPr="006216AF">
        <w:rPr>
          <w:rtl/>
        </w:rPr>
        <w:t>ابتدئ بالشيخ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المأمون : لقد أنصفت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: أجل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ففتحت بركة السباع فنزل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إليها ، فلمّا رأته </w:t>
      </w:r>
      <w:r w:rsidR="00A9610A">
        <w:rPr>
          <w:rtl/>
        </w:rPr>
        <w:br/>
      </w:r>
      <w:r w:rsidRPr="006216AF">
        <w:rPr>
          <w:rtl/>
        </w:rPr>
        <w:t xml:space="preserve">بصبصت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وأومأت إليه بالسجود ، فصلّى فيما بينها ركعتين وخرج </w:t>
      </w:r>
      <w:r w:rsidR="00A9610A">
        <w:rPr>
          <w:rtl/>
        </w:rPr>
        <w:br/>
      </w:r>
      <w:r w:rsidRPr="006216AF">
        <w:rPr>
          <w:rtl/>
        </w:rPr>
        <w:t>منها</w:t>
      </w:r>
      <w:r w:rsidR="00410A32">
        <w:rPr>
          <w:rtl/>
        </w:rPr>
        <w:t xml:space="preserve"> .</w:t>
      </w:r>
    </w:p>
    <w:p w:rsidR="005F4626" w:rsidRPr="006216AF" w:rsidRDefault="005F4626" w:rsidP="00A13C60">
      <w:pPr>
        <w:rPr>
          <w:rtl/>
        </w:rPr>
      </w:pPr>
      <w:r w:rsidRPr="006216AF">
        <w:rPr>
          <w:rtl/>
        </w:rPr>
        <w:t>فأمر المأمون زينب أن تنزل فأبت ، وطرحت للسبا</w:t>
      </w:r>
      <w:r w:rsidR="00A13C60">
        <w:rPr>
          <w:rFonts w:hint="cs"/>
          <w:rtl/>
        </w:rPr>
        <w:t>ع</w:t>
      </w:r>
      <w:r w:rsidRPr="006216AF">
        <w:rPr>
          <w:rtl/>
        </w:rPr>
        <w:t xml:space="preserve"> فأكلتها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E5AA1">
        <w:rPr>
          <w:rStyle w:val="rfdBold2"/>
          <w:rtl/>
        </w:rPr>
        <w:t>قال المصنف</w:t>
      </w:r>
      <w:r w:rsidRPr="006216AF">
        <w:rPr>
          <w:rtl/>
        </w:rPr>
        <w:t xml:space="preserve"> </w:t>
      </w:r>
      <w:r w:rsidR="006D2B24">
        <w:rPr>
          <w:rtl/>
        </w:rPr>
        <w:t>رحمه الله</w:t>
      </w:r>
      <w:r w:rsidRPr="006216AF">
        <w:rPr>
          <w:rtl/>
        </w:rPr>
        <w:t xml:space="preserve"> ورضي عنه : إنّي وجدت في تمام هذه </w:t>
      </w:r>
      <w:r w:rsidR="00A9610A">
        <w:rPr>
          <w:rtl/>
        </w:rPr>
        <w:br/>
      </w:r>
      <w:r w:rsidRPr="006216AF">
        <w:rPr>
          <w:rtl/>
        </w:rPr>
        <w:t>الرواية أنّ بين السباع كان سبعا</w:t>
      </w:r>
      <w:r w:rsidR="009250A3">
        <w:rPr>
          <w:rtl/>
        </w:rPr>
        <w:t>ً</w:t>
      </w:r>
      <w:r w:rsidRPr="006216AF">
        <w:rPr>
          <w:rtl/>
        </w:rPr>
        <w:t xml:space="preserve"> ضعيفا</w:t>
      </w:r>
      <w:r w:rsidR="009250A3">
        <w:rPr>
          <w:rtl/>
        </w:rPr>
        <w:t>ً</w:t>
      </w:r>
      <w:r w:rsidRPr="006216AF">
        <w:rPr>
          <w:rtl/>
        </w:rPr>
        <w:t xml:space="preserve"> ومريضا</w:t>
      </w:r>
      <w:r w:rsidR="009250A3">
        <w:rPr>
          <w:rtl/>
        </w:rPr>
        <w:t>ً</w:t>
      </w:r>
      <w:r w:rsidRPr="006216AF">
        <w:rPr>
          <w:rtl/>
        </w:rPr>
        <w:t xml:space="preserve"> ، فهمهم شيئا</w:t>
      </w:r>
      <w:r w:rsidR="009250A3">
        <w:rPr>
          <w:rtl/>
        </w:rPr>
        <w:t>ً</w:t>
      </w:r>
      <w:r w:rsidRPr="006216AF">
        <w:rPr>
          <w:rtl/>
        </w:rPr>
        <w:t xml:space="preserve"> في أذنه </w:t>
      </w:r>
      <w:r w:rsidR="00A9610A">
        <w:rPr>
          <w:rtl/>
        </w:rPr>
        <w:br/>
      </w:r>
      <w:r w:rsidRPr="006216AF">
        <w:rPr>
          <w:rtl/>
        </w:rPr>
        <w:t xml:space="preserve">فأشار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أعظم السباع بشيء فوضع رأسه له ، فلمّا خرج </w:t>
      </w:r>
      <w:r w:rsidR="00A9610A">
        <w:rPr>
          <w:rtl/>
        </w:rPr>
        <w:br/>
      </w:r>
      <w:r w:rsidRPr="006216AF">
        <w:rPr>
          <w:rtl/>
        </w:rPr>
        <w:t>قيل له : ما قلت لذلك السبع الضعيف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وما قلت للآخر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إنّه </w:t>
      </w:r>
      <w:r w:rsidR="00A9610A">
        <w:rPr>
          <w:rtl/>
        </w:rPr>
        <w:br/>
      </w:r>
      <w:r w:rsidRPr="006216AF">
        <w:rPr>
          <w:rtl/>
        </w:rPr>
        <w:t>شكا إليّ</w:t>
      </w:r>
      <w:r w:rsidR="009250A3">
        <w:rPr>
          <w:rtl/>
        </w:rPr>
        <w:t>َ</w:t>
      </w:r>
      <w:r w:rsidRPr="006216AF">
        <w:rPr>
          <w:rtl/>
        </w:rPr>
        <w:t xml:space="preserve"> وقال : إنّي ضعيف ، فإذا طرح علينا فريسة لم أقدر على </w:t>
      </w:r>
      <w:r w:rsidR="00A9610A">
        <w:rPr>
          <w:rtl/>
        </w:rPr>
        <w:br/>
      </w:r>
      <w:r w:rsidRPr="006216AF">
        <w:rPr>
          <w:rtl/>
        </w:rPr>
        <w:t>مؤاكلتها ، فأشر إلى الكبير بأمري ، فأشرت إليه فقبل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فذبحت بقرة وألقيت إلى السباع ، فجاء الأسد ووقف عليها </w:t>
      </w:r>
      <w:r w:rsidR="00A9610A">
        <w:rPr>
          <w:rtl/>
        </w:rPr>
        <w:br/>
      </w:r>
      <w:r w:rsidRPr="006216AF">
        <w:rPr>
          <w:rtl/>
        </w:rPr>
        <w:t xml:space="preserve">ومنع السباع أن تأكلها حتّى شبع الضعيف ، ثمّ ترك السباع حتّى </w:t>
      </w:r>
      <w:r w:rsidR="00A9610A">
        <w:rPr>
          <w:rtl/>
        </w:rPr>
        <w:br/>
      </w:r>
      <w:r w:rsidRPr="006216AF">
        <w:rPr>
          <w:rtl/>
        </w:rPr>
        <w:t>أكلوها</w:t>
      </w:r>
      <w:r w:rsidR="00410A32">
        <w:rPr>
          <w:rtl/>
        </w:rPr>
        <w:t xml:space="preserve"> .</w:t>
      </w:r>
    </w:p>
    <w:p w:rsidR="00A13C60" w:rsidRDefault="005F4626" w:rsidP="00A13C60">
      <w:pPr>
        <w:rPr>
          <w:rStyle w:val="rfdLineChar"/>
        </w:rPr>
      </w:pPr>
      <w:r w:rsidRPr="006E5AA1">
        <w:rPr>
          <w:rStyle w:val="rfdBold2"/>
          <w:rtl/>
        </w:rPr>
        <w:t>وقال المصنف</w:t>
      </w:r>
      <w:r w:rsidRPr="006216AF">
        <w:rPr>
          <w:rtl/>
        </w:rPr>
        <w:t xml:space="preserve"> </w:t>
      </w:r>
      <w:r w:rsidR="006D2B24">
        <w:rPr>
          <w:rtl/>
        </w:rPr>
        <w:t>رحمه الله</w:t>
      </w:r>
      <w:r w:rsidRPr="006216AF">
        <w:rPr>
          <w:rtl/>
        </w:rPr>
        <w:t xml:space="preserve"> : وأقول أيضا</w:t>
      </w:r>
      <w:r w:rsidR="00D50662">
        <w:rPr>
          <w:rtl/>
        </w:rPr>
        <w:t>ً</w:t>
      </w:r>
      <w:r w:rsidRPr="006216AF">
        <w:rPr>
          <w:rtl/>
        </w:rPr>
        <w:t xml:space="preserve"> إنّه غير ممتنع أن يكون</w:t>
      </w:r>
      <w:r w:rsidR="00A13C60">
        <w:rPr>
          <w:rFonts w:hint="cs"/>
          <w:rtl/>
        </w:rPr>
        <w:t xml:space="preserve"> </w:t>
      </w:r>
      <w:r w:rsidR="00A13C60">
        <w:rPr>
          <w:rtl/>
        </w:rPr>
        <w:br/>
      </w:r>
      <w:r w:rsidR="00A13C60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: فأظهرها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وفي ر : على ، بدل : إلى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ش ، ص : هفهفت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6E5AA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ذلك غير الآخر ؛ وأنّ ما نسب في أمر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</w:t>
      </w:r>
      <w:r w:rsidR="00A9610A">
        <w:rPr>
          <w:rtl/>
        </w:rPr>
        <w:br/>
      </w:r>
      <w:r w:rsidRPr="006216AF">
        <w:rPr>
          <w:rtl/>
        </w:rPr>
        <w:t>زينب الكذّ</w:t>
      </w:r>
      <w:r w:rsidR="00D50662">
        <w:rPr>
          <w:rtl/>
        </w:rPr>
        <w:t>َ</w:t>
      </w:r>
      <w:r w:rsidRPr="006216AF">
        <w:rPr>
          <w:rtl/>
        </w:rPr>
        <w:t>ابة غير منسوب إليها ، وإنّما فعل ذلك المتوكل ابتداء</w:t>
      </w:r>
      <w:r w:rsidR="00D50662">
        <w:rPr>
          <w:rtl/>
        </w:rPr>
        <w:t>ً</w:t>
      </w:r>
      <w:r w:rsidRPr="006216AF">
        <w:rPr>
          <w:rtl/>
        </w:rPr>
        <w:t xml:space="preserve"> ، </w:t>
      </w:r>
      <w:r w:rsidR="00A9610A">
        <w:rPr>
          <w:rtl/>
        </w:rPr>
        <w:br/>
      </w:r>
      <w:r w:rsidRPr="006216AF">
        <w:rPr>
          <w:rtl/>
        </w:rPr>
        <w:t>وتعرض لأمر آخر ، لأنّه كان مشغوفا</w:t>
      </w:r>
      <w:r w:rsidR="00D50662">
        <w:rPr>
          <w:rtl/>
        </w:rPr>
        <w:t>ً</w:t>
      </w:r>
      <w:r w:rsidRPr="006216AF">
        <w:rPr>
          <w:rtl/>
        </w:rPr>
        <w:t xml:space="preserve"> بإيذاء أهل البيت </w:t>
      </w:r>
      <w:r w:rsidR="006D2B24">
        <w:rPr>
          <w:rtl/>
        </w:rPr>
        <w:t>عليهم السلام</w:t>
      </w:r>
      <w:r w:rsidR="00410A32">
        <w:rPr>
          <w:rtl/>
        </w:rPr>
        <w:t xml:space="preserve"> .</w:t>
      </w:r>
    </w:p>
    <w:p w:rsidR="005F4626" w:rsidRPr="006216AF" w:rsidRDefault="005F4626" w:rsidP="00A13C60">
      <w:pPr>
        <w:rPr>
          <w:rtl/>
        </w:rPr>
      </w:pPr>
      <w:r w:rsidRPr="006216AF">
        <w:rPr>
          <w:rtl/>
        </w:rPr>
        <w:t>489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A13C60">
        <w:rPr>
          <w:rFonts w:hint="cs"/>
          <w:rtl/>
        </w:rPr>
        <w:t xml:space="preserve"> </w:t>
      </w:r>
      <w:r>
        <w:rPr>
          <w:rtl/>
        </w:rPr>
        <w:t>ـ</w:t>
      </w:r>
      <w:r w:rsidR="00A13C60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الفرج ، قال : قال لي علي بن محمّد </w:t>
      </w:r>
      <w:r w:rsidR="00A9610A">
        <w:rPr>
          <w:rtl/>
        </w:rPr>
        <w:br/>
      </w:r>
      <w:r w:rsidR="00276CED">
        <w:rPr>
          <w:rtl/>
        </w:rPr>
        <w:t>عليهما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إذا أردت أن تسأل مسألة فاكتبها وضع الكتاب تحت </w:t>
      </w:r>
      <w:r w:rsidR="00A9610A">
        <w:rPr>
          <w:rtl/>
        </w:rPr>
        <w:br/>
      </w:r>
      <w:r w:rsidR="00D50662">
        <w:rPr>
          <w:rtl/>
        </w:rPr>
        <w:t>مصلّا</w:t>
      </w:r>
      <w:r w:rsidRPr="006216AF">
        <w:rPr>
          <w:rtl/>
        </w:rPr>
        <w:t xml:space="preserve">ك ، ودعه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ساعة ، ثمّ أخرجه وانظر إليه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محمّد : ففعلت ، فوجدت جواب ما سألت عنه موقعا</w:t>
      </w:r>
      <w:r w:rsidR="00D50662">
        <w:rPr>
          <w:rtl/>
        </w:rPr>
        <w:t>ً</w:t>
      </w:r>
      <w:r w:rsidRPr="006216AF">
        <w:rPr>
          <w:rtl/>
        </w:rPr>
        <w:t xml:space="preserve"> في </w:t>
      </w:r>
      <w:r w:rsidR="00A9610A">
        <w:rPr>
          <w:rtl/>
        </w:rPr>
        <w:br/>
      </w:r>
      <w:r w:rsidRPr="006216AF">
        <w:rPr>
          <w:rtl/>
        </w:rPr>
        <w:t>الكتاب</w:t>
      </w:r>
      <w:r w:rsidR="00410A32">
        <w:rPr>
          <w:rtl/>
        </w:rPr>
        <w:t xml:space="preserve"> .</w:t>
      </w:r>
    </w:p>
    <w:p w:rsidR="005F4626" w:rsidRPr="006216AF" w:rsidRDefault="005F4626" w:rsidP="00A13C60">
      <w:pPr>
        <w:rPr>
          <w:rtl/>
        </w:rPr>
      </w:pPr>
      <w:r w:rsidRPr="006216AF">
        <w:rPr>
          <w:rtl/>
        </w:rPr>
        <w:t>490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A13C60">
        <w:rPr>
          <w:rFonts w:hint="cs"/>
          <w:rtl/>
        </w:rPr>
        <w:t xml:space="preserve"> </w:t>
      </w:r>
      <w:r>
        <w:rPr>
          <w:rtl/>
        </w:rPr>
        <w:t>ـ</w:t>
      </w:r>
      <w:r w:rsidR="00A13C60">
        <w:rPr>
          <w:rFonts w:hint="cs"/>
          <w:rtl/>
        </w:rPr>
        <w:t xml:space="preserve"> </w:t>
      </w:r>
      <w:r w:rsidRPr="006216AF">
        <w:rPr>
          <w:rtl/>
        </w:rPr>
        <w:t>عن شاهواه ، عن عبد الله بن سليمان الخلال قال :</w:t>
      </w:r>
      <w:r w:rsidR="007137A7">
        <w:rPr>
          <w:rtl/>
        </w:rPr>
        <w:t xml:space="preserve"> </w:t>
      </w:r>
      <w:r w:rsidR="00A9610A">
        <w:rPr>
          <w:rtl/>
        </w:rPr>
        <w:br/>
      </w:r>
      <w:r w:rsidRPr="006216AF">
        <w:rPr>
          <w:rtl/>
        </w:rPr>
        <w:t xml:space="preserve">كنت رويت عن أبي الحسن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أبي جعفر </w:t>
      </w:r>
      <w:r w:rsidR="00276CED">
        <w:rPr>
          <w:rtl/>
        </w:rPr>
        <w:t xml:space="preserve">عليه </w:t>
      </w:r>
      <w:r w:rsidR="00A9610A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روايات تدل عليه ، فلمّا مضى أبو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قلقت </w:t>
      </w:r>
      <w:r w:rsidR="00A9610A">
        <w:rPr>
          <w:rtl/>
        </w:rPr>
        <w:br/>
      </w:r>
      <w:r w:rsidRPr="006216AF">
        <w:rPr>
          <w:rtl/>
        </w:rPr>
        <w:t>لذلك وبقيت متحيرا</w:t>
      </w:r>
      <w:r w:rsidR="00D50662">
        <w:rPr>
          <w:rtl/>
        </w:rPr>
        <w:t>ً</w:t>
      </w:r>
      <w:r w:rsidRPr="006216AF">
        <w:rPr>
          <w:rtl/>
        </w:rPr>
        <w:t xml:space="preserve"> لا أتقدّ</w:t>
      </w:r>
      <w:r w:rsidR="00D50662">
        <w:rPr>
          <w:rtl/>
        </w:rPr>
        <w:t>َ</w:t>
      </w:r>
      <w:r w:rsidRPr="006216AF">
        <w:rPr>
          <w:rtl/>
        </w:rPr>
        <w:t xml:space="preserve">م ولا أتأخر ، وخفت أن أكتب إليه في </w:t>
      </w:r>
      <w:r w:rsidR="00A9610A">
        <w:rPr>
          <w:rtl/>
        </w:rPr>
        <w:br/>
      </w:r>
      <w:r w:rsidRPr="006216AF">
        <w:rPr>
          <w:rtl/>
        </w:rPr>
        <w:t xml:space="preserve">ذلك ، ولا أدري ما يكون ، وكتبت إليه أسأله الدعاء أن يفرّج الله عنا </w:t>
      </w:r>
      <w:r w:rsidR="00A9610A">
        <w:rPr>
          <w:rtl/>
        </w:rPr>
        <w:br/>
      </w:r>
      <w:r w:rsidRPr="006216AF">
        <w:rPr>
          <w:rtl/>
        </w:rPr>
        <w:t>في أسباب من قبل السلطان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كنا نغتم بها من علمائنا ، فرجع الجواب </w:t>
      </w:r>
      <w:r w:rsidR="00A9610A">
        <w:rPr>
          <w:rtl/>
        </w:rPr>
        <w:br/>
      </w:r>
      <w:r w:rsidRPr="006216AF">
        <w:rPr>
          <w:rtl/>
        </w:rPr>
        <w:t>بالدعاء وردّ</w:t>
      </w:r>
      <w:r w:rsidR="00D50662">
        <w:rPr>
          <w:rtl/>
        </w:rPr>
        <w:t>َ</w:t>
      </w:r>
      <w:r w:rsidRPr="006216AF">
        <w:rPr>
          <w:rtl/>
        </w:rPr>
        <w:t xml:space="preserve"> علينا الغلمان ، وكتب في آخر الكتاب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أردت أن تسأل </w:t>
      </w:r>
      <w:r w:rsidR="00A9610A">
        <w:rPr>
          <w:rtl/>
        </w:rPr>
        <w:br/>
      </w:r>
      <w:r w:rsidRPr="006216AF">
        <w:rPr>
          <w:rtl/>
        </w:rPr>
        <w:t xml:space="preserve">عن الخلف بعد مضي أبي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فقلقت لذلك ، </w:t>
      </w:r>
      <w:r w:rsidRPr="006216AF">
        <w:rPr>
          <w:rStyle w:val="rfdAlaem"/>
          <w:rtl/>
        </w:rPr>
        <w:t>(</w:t>
      </w:r>
      <w:r w:rsidR="00683831" w:rsidRPr="00683831">
        <w:rPr>
          <w:rStyle w:val="rfdAie"/>
          <w:rtl/>
        </w:rPr>
        <w:t xml:space="preserve"> وَمَا </w:t>
      </w:r>
      <w:r w:rsidR="00683831">
        <w:rPr>
          <w:rStyle w:val="rfdAie"/>
          <w:rtl/>
        </w:rPr>
        <w:br/>
      </w:r>
      <w:r w:rsidR="00683831" w:rsidRPr="00683831">
        <w:rPr>
          <w:rStyle w:val="rfdAie"/>
          <w:rtl/>
        </w:rPr>
        <w:t>كَانَ اللَّـهُ لِيُضِلَّ قَوْمًا بَعْدَ إِذْ هَدَاهُمْ حَتَّىٰ يُبَيِّنَ لَهُم مَّا يَتَّقُونَ</w:t>
      </w:r>
      <w:r w:rsidRPr="00683831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</w:t>
      </w:r>
      <w:r w:rsidR="00A9610A">
        <w:rPr>
          <w:rtl/>
        </w:rPr>
        <w:br/>
      </w:r>
      <w:r w:rsidRPr="006216AF">
        <w:rPr>
          <w:rtl/>
        </w:rPr>
        <w:t xml:space="preserve">صاحبك بعدي أبو محمد ابني ، عنده ما تحتاجون إليه ، يقدّم الله ما </w:t>
      </w:r>
      <w:r w:rsidR="00A9610A">
        <w:rPr>
          <w:rtl/>
        </w:rPr>
        <w:br/>
      </w:r>
      <w:r w:rsidRPr="006216AF">
        <w:rPr>
          <w:rtl/>
        </w:rPr>
        <w:t xml:space="preserve">يشاء ويؤخر </w:t>
      </w:r>
      <w:r w:rsidR="009F08E4" w:rsidRPr="006216AF">
        <w:rPr>
          <w:rtl/>
        </w:rPr>
        <w:t>«</w:t>
      </w:r>
      <w:r w:rsidRPr="006216AF">
        <w:rPr>
          <w:rStyle w:val="rfdAlaem"/>
          <w:rtl/>
        </w:rPr>
        <w:t>(</w:t>
      </w:r>
      <w:r w:rsidR="00683831" w:rsidRPr="00683831">
        <w:rPr>
          <w:rStyle w:val="rfdAie"/>
          <w:rtl/>
        </w:rPr>
        <w:t xml:space="preserve"> مَا نَنسَخْ مِنْ آيَةٍ أَوْ نُنسِهَا نَأْتِ بِخَيْرٍ مِّنْهَا أَوْ </w:t>
      </w:r>
      <w:r w:rsidR="00683831">
        <w:rPr>
          <w:rStyle w:val="rfdAie"/>
          <w:rtl/>
        </w:rPr>
        <w:br/>
      </w:r>
      <w:r w:rsidR="00683831" w:rsidRPr="00683831">
        <w:rPr>
          <w:rStyle w:val="rfdAie"/>
          <w:rtl/>
        </w:rPr>
        <w:t>مِثْلِهَا</w:t>
      </w:r>
      <w:r w:rsidRPr="00683831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، قد كتبت بما فيه بيان وإقناع لذي عقل يقظان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F30749" w:rsidRPr="00F30749" w:rsidRDefault="00F30749" w:rsidP="00F30749">
      <w:pPr>
        <w:pStyle w:val="rfdLine"/>
      </w:pPr>
      <w:r w:rsidRPr="00F30749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7</w:t>
      </w:r>
      <w:r>
        <w:rPr>
          <w:rtl/>
        </w:rPr>
        <w:t xml:space="preserve"> ـ </w:t>
      </w:r>
      <w:r w:rsidRPr="006216AF">
        <w:rPr>
          <w:rtl/>
        </w:rPr>
        <w:t>الخرائج والجرائح 1 : 419</w:t>
      </w:r>
      <w:r w:rsidR="0096323A">
        <w:rPr>
          <w:rtl/>
        </w:rPr>
        <w:t xml:space="preserve"> / </w:t>
      </w:r>
      <w:r w:rsidRPr="006216AF">
        <w:rPr>
          <w:rtl/>
        </w:rPr>
        <w:t>22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: وادعو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>اثبات الوصية : 208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: الشيطان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التوبة الآية : 115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البقرة الآية : 106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30749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491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F30749">
        <w:rPr>
          <w:rFonts w:hint="cs"/>
          <w:rtl/>
        </w:rPr>
        <w:t xml:space="preserve"> </w:t>
      </w:r>
      <w:r>
        <w:rPr>
          <w:rtl/>
        </w:rPr>
        <w:t>ـ</w:t>
      </w:r>
      <w:r w:rsidR="00F30749">
        <w:rPr>
          <w:rFonts w:hint="cs"/>
          <w:rtl/>
        </w:rPr>
        <w:t xml:space="preserve"> </w:t>
      </w:r>
      <w:r w:rsidRPr="006216AF">
        <w:rPr>
          <w:rtl/>
        </w:rPr>
        <w:t xml:space="preserve">عن إسحاق الجلاب ، قال : اشتريت لأبي الحسن </w:t>
      </w:r>
      <w:r w:rsidR="00D66C3C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غنما</w:t>
      </w:r>
      <w:r w:rsidR="00B81C7F">
        <w:rPr>
          <w:rtl/>
        </w:rPr>
        <w:t>ً</w:t>
      </w:r>
      <w:r w:rsidRPr="006216AF">
        <w:rPr>
          <w:rtl/>
        </w:rPr>
        <w:t xml:space="preserve"> كثيرة ، فأدخلني في إصطبل داره إلى موضع واسع لا </w:t>
      </w:r>
      <w:r w:rsidR="00D66C3C">
        <w:rPr>
          <w:rtl/>
        </w:rPr>
        <w:br/>
      </w:r>
      <w:r w:rsidRPr="006216AF">
        <w:rPr>
          <w:rtl/>
        </w:rPr>
        <w:t xml:space="preserve">أعرفه ، فجعلت أفرق تلك الغنم فيمن أمرني به ، فبعثت إلى أبي </w:t>
      </w:r>
      <w:r w:rsidR="00D66C3C">
        <w:rPr>
          <w:rtl/>
        </w:rPr>
        <w:br/>
      </w:r>
      <w:r w:rsidRPr="006216AF">
        <w:rPr>
          <w:rtl/>
        </w:rPr>
        <w:t xml:space="preserve">محمّد وإلى والدته وغيرهما ، ممّن أمرني ثمّ استأذنته في الانصراف </w:t>
      </w:r>
      <w:r w:rsidR="00D66C3C">
        <w:rPr>
          <w:rtl/>
        </w:rPr>
        <w:br/>
      </w:r>
      <w:r w:rsidRPr="006216AF">
        <w:rPr>
          <w:rtl/>
        </w:rPr>
        <w:t xml:space="preserve">إلى بغداد إلى والدي ، وكان ذلك يوم التروية ، فقال : </w:t>
      </w:r>
      <w:r w:rsidR="009F08E4" w:rsidRPr="006216AF">
        <w:rPr>
          <w:rtl/>
        </w:rPr>
        <w:t>«</w:t>
      </w:r>
      <w:r w:rsidRPr="006216AF">
        <w:rPr>
          <w:rtl/>
        </w:rPr>
        <w:t>تقيم غدا</w:t>
      </w:r>
      <w:r w:rsidR="00B81C7F">
        <w:rPr>
          <w:rtl/>
        </w:rPr>
        <w:t>ً</w:t>
      </w:r>
      <w:r w:rsidRPr="006216AF">
        <w:rPr>
          <w:rtl/>
        </w:rPr>
        <w:t xml:space="preserve"> عندنا </w:t>
      </w:r>
      <w:r w:rsidR="00D66C3C">
        <w:rPr>
          <w:rtl/>
        </w:rPr>
        <w:br/>
      </w:r>
      <w:r w:rsidRPr="006216AF">
        <w:rPr>
          <w:rtl/>
        </w:rPr>
        <w:t>ثمّ تنصرف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فأقمت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فلما كان يوم عرفة أقمت عنده وبت ليلة الأضحى في رواق له ، </w:t>
      </w:r>
      <w:r w:rsidR="00D66C3C">
        <w:rPr>
          <w:rtl/>
        </w:rPr>
        <w:br/>
      </w:r>
      <w:r w:rsidRPr="006216AF">
        <w:rPr>
          <w:rtl/>
        </w:rPr>
        <w:t xml:space="preserve">فلمّا كان في السحر أتاني وقال : </w:t>
      </w:r>
      <w:r w:rsidR="009F08E4" w:rsidRPr="006216AF">
        <w:rPr>
          <w:rtl/>
        </w:rPr>
        <w:t>«</w:t>
      </w:r>
      <w:r w:rsidRPr="006216AF">
        <w:rPr>
          <w:rtl/>
        </w:rPr>
        <w:t>يا إسحاق ، قم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فقمت وفتحت </w:t>
      </w:r>
      <w:r w:rsidR="00D66C3C">
        <w:rPr>
          <w:rtl/>
        </w:rPr>
        <w:br/>
      </w:r>
      <w:r w:rsidRPr="006216AF">
        <w:rPr>
          <w:rtl/>
        </w:rPr>
        <w:t xml:space="preserve">عيني ، فإذا أنا على </w:t>
      </w:r>
      <w:r w:rsidR="00C24190">
        <w:rPr>
          <w:rtl/>
        </w:rPr>
        <w:t>(</w:t>
      </w:r>
      <w:r w:rsidRPr="006216AF">
        <w:rPr>
          <w:rtl/>
        </w:rPr>
        <w:t>باب بغداد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فدخلت على والدي وأتاني </w:t>
      </w:r>
      <w:r w:rsidR="00D66C3C">
        <w:rPr>
          <w:rtl/>
        </w:rPr>
        <w:br/>
      </w:r>
      <w:r w:rsidRPr="006216AF">
        <w:rPr>
          <w:rtl/>
        </w:rPr>
        <w:t>أصحابي فقلت لهم : عرّفت بالعسكر ، وخرجت ببغداد إلى يوم العيد</w:t>
      </w:r>
      <w:r w:rsidR="00410A32">
        <w:rPr>
          <w:rtl/>
        </w:rPr>
        <w:t xml:space="preserve"> .</w:t>
      </w:r>
    </w:p>
    <w:p w:rsidR="005F4626" w:rsidRPr="006216AF" w:rsidRDefault="005F4626" w:rsidP="00F30749">
      <w:pPr>
        <w:rPr>
          <w:rtl/>
        </w:rPr>
      </w:pPr>
      <w:r w:rsidRPr="006216AF">
        <w:rPr>
          <w:rtl/>
        </w:rPr>
        <w:t>492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F30749">
        <w:rPr>
          <w:rFonts w:hint="cs"/>
          <w:rtl/>
        </w:rPr>
        <w:t xml:space="preserve"> </w:t>
      </w:r>
      <w:r>
        <w:rPr>
          <w:rtl/>
        </w:rPr>
        <w:t>ـ</w:t>
      </w:r>
      <w:r w:rsidR="00F30749">
        <w:rPr>
          <w:rFonts w:hint="cs"/>
          <w:rtl/>
        </w:rPr>
        <w:t xml:space="preserve"> </w:t>
      </w:r>
      <w:r w:rsidRPr="006216AF">
        <w:rPr>
          <w:rtl/>
        </w:rPr>
        <w:t xml:space="preserve">عن زيد بن علي بن الحسين بن زيد قال : مرضت </w:t>
      </w:r>
      <w:r w:rsidR="00D66C3C">
        <w:rPr>
          <w:rtl/>
        </w:rPr>
        <w:br/>
      </w:r>
      <w:r w:rsidRPr="006216AF">
        <w:rPr>
          <w:rtl/>
        </w:rPr>
        <w:t>فدخل عليّ</w:t>
      </w:r>
      <w:r w:rsidR="00B81C7F">
        <w:rPr>
          <w:rtl/>
        </w:rPr>
        <w:t>َ</w:t>
      </w:r>
      <w:r w:rsidRPr="006216AF">
        <w:rPr>
          <w:rtl/>
        </w:rPr>
        <w:t xml:space="preserve"> الطبيب لي</w:t>
      </w:r>
      <w:r w:rsidR="00AB693E">
        <w:rPr>
          <w:rtl/>
        </w:rPr>
        <w:t xml:space="preserve">لاً </w:t>
      </w:r>
      <w:r w:rsidRPr="006216AF">
        <w:rPr>
          <w:rtl/>
        </w:rPr>
        <w:t>، ووصف لي دواء بليل</w:t>
      </w:r>
      <w:r w:rsidR="00B81C7F">
        <w:rPr>
          <w:rtl/>
        </w:rPr>
        <w:t>ٍ</w:t>
      </w:r>
      <w:r w:rsidRPr="006216AF">
        <w:rPr>
          <w:rtl/>
        </w:rPr>
        <w:t xml:space="preserve"> آخذه كذا وكذا يوما</w:t>
      </w:r>
      <w:r w:rsidR="00B81C7F">
        <w:rPr>
          <w:rtl/>
        </w:rPr>
        <w:t>ً</w:t>
      </w:r>
      <w:r w:rsidRPr="006216AF">
        <w:rPr>
          <w:rtl/>
        </w:rPr>
        <w:t xml:space="preserve"> ، </w:t>
      </w:r>
      <w:r w:rsidR="00D66C3C">
        <w:rPr>
          <w:rtl/>
        </w:rPr>
        <w:br/>
      </w:r>
      <w:r w:rsidRPr="006216AF">
        <w:rPr>
          <w:rtl/>
        </w:rPr>
        <w:t xml:space="preserve">فلم يمكنني [ تحصيله من الليل ] فلم يخرج الطبيب من الباب حتّى ورد </w:t>
      </w:r>
      <w:r w:rsidR="00D66C3C">
        <w:rPr>
          <w:rtl/>
        </w:rPr>
        <w:br/>
      </w:r>
      <w:r w:rsidRPr="006216AF">
        <w:rPr>
          <w:rtl/>
        </w:rPr>
        <w:t xml:space="preserve">علي صرة بقارورة فيها ذلك الدواء بعينه ، فقال لي : أبو الحسن يقرئك </w:t>
      </w:r>
      <w:r w:rsidR="00D66C3C">
        <w:rPr>
          <w:rtl/>
        </w:rPr>
        <w:br/>
      </w:r>
      <w:r w:rsidRPr="006216AF">
        <w:rPr>
          <w:rtl/>
        </w:rPr>
        <w:t xml:space="preserve">السلام ويقول لك : </w:t>
      </w:r>
      <w:r w:rsidR="009F08E4" w:rsidRPr="006216AF">
        <w:rPr>
          <w:rtl/>
        </w:rPr>
        <w:t>«</w:t>
      </w:r>
      <w:r w:rsidRPr="006216AF">
        <w:rPr>
          <w:rtl/>
        </w:rPr>
        <w:t>خذ الدواء واستعمله كذا وكذا يوما</w:t>
      </w:r>
      <w:r w:rsidR="00B81C7F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فأخذته </w:t>
      </w:r>
      <w:r w:rsidR="00D66C3C">
        <w:rPr>
          <w:rtl/>
        </w:rPr>
        <w:br/>
      </w:r>
      <w:r w:rsidRPr="006216AF">
        <w:rPr>
          <w:rtl/>
        </w:rPr>
        <w:t>فبرئت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محمّد بن علي قال زيد بن علي : أين الغلاة عن هذا </w:t>
      </w:r>
      <w:r w:rsidR="00D66C3C">
        <w:rPr>
          <w:rtl/>
        </w:rPr>
        <w:br/>
      </w:r>
      <w:r w:rsidRPr="006216AF">
        <w:rPr>
          <w:rtl/>
        </w:rPr>
        <w:t>الحديث</w:t>
      </w:r>
      <w:r w:rsidR="00410A32">
        <w:rPr>
          <w:rtl/>
        </w:rPr>
        <w:t xml:space="preserve"> .</w:t>
      </w:r>
    </w:p>
    <w:p w:rsidR="00F30749" w:rsidRDefault="005F4626" w:rsidP="00F30749">
      <w:pPr>
        <w:rPr>
          <w:rStyle w:val="rfdLineChar"/>
        </w:rPr>
      </w:pPr>
      <w:r w:rsidRPr="006216AF">
        <w:rPr>
          <w:rtl/>
        </w:rPr>
        <w:t>493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F30749">
        <w:rPr>
          <w:rFonts w:hint="cs"/>
          <w:rtl/>
        </w:rPr>
        <w:t xml:space="preserve"> </w:t>
      </w:r>
      <w:r>
        <w:rPr>
          <w:rtl/>
        </w:rPr>
        <w:t>ـ</w:t>
      </w:r>
      <w:r w:rsidR="00F30749">
        <w:rPr>
          <w:rFonts w:hint="cs"/>
          <w:rtl/>
        </w:rPr>
        <w:t xml:space="preserve"> </w:t>
      </w:r>
      <w:r w:rsidRPr="006216AF">
        <w:rPr>
          <w:rtl/>
        </w:rPr>
        <w:t>عن جماعة من أهل أصفهان ، منهم العياشي</w:t>
      </w:r>
      <w:r w:rsidR="00F30749">
        <w:rPr>
          <w:rFonts w:hint="cs"/>
          <w:rtl/>
        </w:rPr>
        <w:t xml:space="preserve"> </w:t>
      </w:r>
      <w:r w:rsidR="00F30749">
        <w:rPr>
          <w:rtl/>
        </w:rPr>
        <w:br/>
      </w:r>
      <w:r w:rsidR="00F3074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الك</w:t>
      </w:r>
      <w:r w:rsidR="008B0FF9">
        <w:rPr>
          <w:rtl/>
        </w:rPr>
        <w:t>افي 1 : 417</w:t>
      </w:r>
      <w:r w:rsidR="0096323A">
        <w:rPr>
          <w:rtl/>
        </w:rPr>
        <w:t xml:space="preserve"> / </w:t>
      </w:r>
      <w:r w:rsidR="008B0FF9">
        <w:rPr>
          <w:rtl/>
        </w:rPr>
        <w:t>3 ، مناقب ابن شهرا</w:t>
      </w:r>
      <w:r w:rsidRPr="006216AF">
        <w:rPr>
          <w:rtl/>
        </w:rPr>
        <w:t>شوب 4 : 411 ،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: بناء ببغداد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30749">
      <w:pPr>
        <w:pStyle w:val="rfdFootnote0"/>
        <w:rPr>
          <w:rtl/>
        </w:rPr>
      </w:pPr>
      <w:r w:rsidRPr="006216AF">
        <w:rPr>
          <w:rtl/>
        </w:rPr>
        <w:t>10</w:t>
      </w:r>
      <w:r w:rsidR="00F30749">
        <w:rPr>
          <w:rFonts w:hint="cs"/>
          <w:rtl/>
        </w:rPr>
        <w:t xml:space="preserve"> </w:t>
      </w:r>
      <w:r>
        <w:rPr>
          <w:rtl/>
        </w:rPr>
        <w:t>ـ</w:t>
      </w:r>
      <w:r w:rsidR="00F30749">
        <w:rPr>
          <w:rFonts w:hint="cs"/>
          <w:rtl/>
        </w:rPr>
        <w:t xml:space="preserve"> </w:t>
      </w:r>
      <w:r w:rsidRPr="006216AF">
        <w:rPr>
          <w:rtl/>
        </w:rPr>
        <w:t>الكافي 1 : 420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9 ، ارشاد المفيد : 332 ، الخرائج والجرائح </w:t>
      </w:r>
      <w:r w:rsidR="00D66C3C">
        <w:rPr>
          <w:rtl/>
        </w:rPr>
        <w:br/>
      </w:r>
      <w:r w:rsidRPr="006216AF">
        <w:rPr>
          <w:rtl/>
        </w:rPr>
        <w:t>1 : 406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 ، كشف الغمة 2 : 389 ، الهداية الكبرى : 314 ، مدينة </w:t>
      </w:r>
      <w:r w:rsidR="00D66C3C">
        <w:rPr>
          <w:rtl/>
        </w:rPr>
        <w:br/>
      </w:r>
      <w:r w:rsidRPr="006216AF">
        <w:rPr>
          <w:rtl/>
        </w:rPr>
        <w:t>المعاجز : 540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410A32">
        <w:rPr>
          <w:rtl/>
        </w:rPr>
        <w:t xml:space="preserve"> .</w:t>
      </w:r>
    </w:p>
    <w:p w:rsidR="005F4626" w:rsidRPr="006216AF" w:rsidRDefault="005F4626" w:rsidP="00F30749">
      <w:pPr>
        <w:pStyle w:val="rfdFootnote0"/>
        <w:rPr>
          <w:rtl/>
        </w:rPr>
      </w:pPr>
      <w:r w:rsidRPr="006216AF">
        <w:rPr>
          <w:rtl/>
        </w:rPr>
        <w:t>11</w:t>
      </w:r>
      <w:r w:rsidR="00F30749">
        <w:rPr>
          <w:rFonts w:hint="cs"/>
          <w:rtl/>
        </w:rPr>
        <w:t xml:space="preserve"> </w:t>
      </w:r>
      <w:r>
        <w:rPr>
          <w:rtl/>
        </w:rPr>
        <w:t>ـ</w:t>
      </w:r>
      <w:r w:rsidR="00F30749">
        <w:rPr>
          <w:rFonts w:hint="cs"/>
          <w:rtl/>
        </w:rPr>
        <w:t xml:space="preserve"> </w:t>
      </w:r>
      <w:r w:rsidRPr="006216AF">
        <w:rPr>
          <w:rtl/>
        </w:rPr>
        <w:t>الخرائج والجرائح 1 : 392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 ، كشف الغمة 2 : 389 ، الصراط </w:t>
      </w:r>
      <w:r w:rsidR="00D66C3C">
        <w:rPr>
          <w:rtl/>
        </w:rPr>
        <w:br/>
      </w:r>
      <w:r w:rsidRPr="006216AF">
        <w:rPr>
          <w:rtl/>
        </w:rPr>
        <w:t>المستقيم 2 : 202</w:t>
      </w:r>
      <w:r w:rsidR="0096323A">
        <w:rPr>
          <w:rtl/>
        </w:rPr>
        <w:t xml:space="preserve"> / </w:t>
      </w:r>
      <w:r w:rsidRPr="006216AF">
        <w:rPr>
          <w:rtl/>
        </w:rPr>
        <w:t>3 ، وفيه : باختصار ، مدينة المعاجز : 546</w:t>
      </w:r>
      <w:r w:rsidR="0096323A">
        <w:rPr>
          <w:rtl/>
        </w:rPr>
        <w:t xml:space="preserve"> / </w:t>
      </w:r>
      <w:r w:rsidRPr="006216AF">
        <w:rPr>
          <w:rtl/>
        </w:rPr>
        <w:t>48</w:t>
      </w:r>
      <w:r w:rsidR="00410A32">
        <w:rPr>
          <w:rtl/>
        </w:rPr>
        <w:t xml:space="preserve"> .</w:t>
      </w:r>
    </w:p>
    <w:p w:rsidR="005F4626" w:rsidRPr="006216AF" w:rsidRDefault="005F4626" w:rsidP="007137A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محمّد بن النضر ، وأبو جعفر بن محمّد بن علوية قالوا : كان بأصفهان </w:t>
      </w:r>
      <w:r w:rsidR="00D66C3C">
        <w:rPr>
          <w:rtl/>
        </w:rPr>
        <w:br/>
      </w:r>
      <w:r w:rsidRPr="006216AF">
        <w:rPr>
          <w:rtl/>
        </w:rPr>
        <w:t>رجل يقال له : عبد الرحمن ، وكان شيعيا</w:t>
      </w:r>
      <w:r w:rsidR="00A85B5D">
        <w:rPr>
          <w:rtl/>
        </w:rPr>
        <w:t>ً</w:t>
      </w:r>
      <w:r w:rsidRPr="006216AF">
        <w:rPr>
          <w:rtl/>
        </w:rPr>
        <w:t xml:space="preserve"> ، قيل له : ما السبب الذي </w:t>
      </w:r>
      <w:r w:rsidR="00D66C3C">
        <w:rPr>
          <w:rtl/>
        </w:rPr>
        <w:br/>
      </w:r>
      <w:r w:rsidRPr="006216AF">
        <w:rPr>
          <w:rtl/>
        </w:rPr>
        <w:t xml:space="preserve">أوجب عليك القول بإمامة عليّ النقي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دون غيره من أهل </w:t>
      </w:r>
      <w:r w:rsidR="00D66C3C">
        <w:rPr>
          <w:rtl/>
        </w:rPr>
        <w:br/>
      </w:r>
      <w:r w:rsidRPr="006216AF">
        <w:rPr>
          <w:rtl/>
        </w:rPr>
        <w:t>زمانه</w:t>
      </w:r>
      <w:r w:rsidR="00DD50E3">
        <w:rPr>
          <w:rtl/>
        </w:rPr>
        <w:t xml:space="preserve"> ؟</w:t>
      </w:r>
      <w:r w:rsidR="00410A32">
        <w:rPr>
          <w:rtl/>
        </w:rPr>
        <w:t xml:space="preserve"> .</w:t>
      </w:r>
    </w:p>
    <w:p w:rsidR="005F4626" w:rsidRPr="006216AF" w:rsidRDefault="005F4626" w:rsidP="007137A7">
      <w:pPr>
        <w:rPr>
          <w:rtl/>
        </w:rPr>
      </w:pPr>
      <w:r w:rsidRPr="006216AF">
        <w:rPr>
          <w:rtl/>
        </w:rPr>
        <w:t>قال : شاهدت ما أوجب ذلك عليّ ، وذلك أنّي كنت رج</w:t>
      </w:r>
      <w:r w:rsidR="00AB693E">
        <w:rPr>
          <w:rtl/>
        </w:rPr>
        <w:t xml:space="preserve">لاً </w:t>
      </w:r>
      <w:r w:rsidRPr="006216AF">
        <w:rPr>
          <w:rtl/>
        </w:rPr>
        <w:t>فقيرا</w:t>
      </w:r>
      <w:r w:rsidR="00A85B5D">
        <w:rPr>
          <w:rtl/>
        </w:rPr>
        <w:t>ً</w:t>
      </w:r>
      <w:r w:rsidRPr="006216AF">
        <w:rPr>
          <w:rtl/>
        </w:rPr>
        <w:t xml:space="preserve"> </w:t>
      </w:r>
      <w:r w:rsidR="00D66C3C">
        <w:rPr>
          <w:rtl/>
        </w:rPr>
        <w:br/>
      </w:r>
      <w:r w:rsidRPr="006216AF">
        <w:rPr>
          <w:rtl/>
        </w:rPr>
        <w:t xml:space="preserve">وكان لي لسان وجرأة ، فأخرجني أهل أصفهان سنة من السنين مع قوم </w:t>
      </w:r>
      <w:r w:rsidR="00D66C3C">
        <w:rPr>
          <w:rtl/>
        </w:rPr>
        <w:br/>
      </w:r>
      <w:r w:rsidRPr="006216AF">
        <w:rPr>
          <w:rtl/>
        </w:rPr>
        <w:t>آخرين إلى باب المتوكل متظلمين ، فأتينا باب المتوكل يوما</w:t>
      </w:r>
      <w:r w:rsidR="00A85B5D">
        <w:rPr>
          <w:rtl/>
        </w:rPr>
        <w:t>ً</w:t>
      </w:r>
      <w:r w:rsidRPr="006216AF">
        <w:rPr>
          <w:rtl/>
        </w:rPr>
        <w:t xml:space="preserve"> ، إذ خرج </w:t>
      </w:r>
      <w:r w:rsidR="00D66C3C">
        <w:rPr>
          <w:rtl/>
        </w:rPr>
        <w:br/>
      </w:r>
      <w:r w:rsidRPr="006216AF">
        <w:rPr>
          <w:rtl/>
        </w:rPr>
        <w:t xml:space="preserve">الأمر بإحضار علي بن محمد النقي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بعض من حضر :</w:t>
      </w:r>
      <w:r w:rsidR="007137A7">
        <w:rPr>
          <w:rtl/>
        </w:rPr>
        <w:t xml:space="preserve"> </w:t>
      </w:r>
      <w:r w:rsidR="00D66C3C">
        <w:rPr>
          <w:rtl/>
        </w:rPr>
        <w:br/>
      </w:r>
      <w:r w:rsidRPr="006216AF">
        <w:rPr>
          <w:rtl/>
        </w:rPr>
        <w:t>من هذا الرجل الذي أمر بإحضاره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فقيل : هذا رجل علوي تقول </w:t>
      </w:r>
      <w:r w:rsidR="00D66C3C">
        <w:rPr>
          <w:rtl/>
        </w:rPr>
        <w:br/>
      </w:r>
      <w:r w:rsidRPr="006216AF">
        <w:rPr>
          <w:rtl/>
        </w:rPr>
        <w:t xml:space="preserve">الرافضة بإمامته ، </w:t>
      </w:r>
      <w:r w:rsidR="00C24190">
        <w:rPr>
          <w:rtl/>
        </w:rPr>
        <w:t>(</w:t>
      </w:r>
      <w:r w:rsidRPr="006216AF">
        <w:rPr>
          <w:rtl/>
        </w:rPr>
        <w:t>ثمّ قيل : ويقدّر أنّ المتوكل يحضره للقتل</w:t>
      </w:r>
      <w:r w:rsidR="003E76E8">
        <w:rPr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  <w:r w:rsidR="007137A7">
        <w:rPr>
          <w:rtl/>
        </w:rPr>
        <w:t xml:space="preserve"> </w:t>
      </w:r>
      <w:r w:rsidR="00D66C3C">
        <w:rPr>
          <w:rtl/>
        </w:rPr>
        <w:br/>
      </w:r>
      <w:r w:rsidRPr="006216AF">
        <w:rPr>
          <w:rtl/>
        </w:rPr>
        <w:t>فقلت : لا أبرح من ها</w:t>
      </w:r>
      <w:r w:rsidR="00A85B5D">
        <w:rPr>
          <w:rtl/>
        </w:rPr>
        <w:t xml:space="preserve"> </w:t>
      </w:r>
      <w:r w:rsidRPr="006216AF">
        <w:rPr>
          <w:rtl/>
        </w:rPr>
        <w:t>هنا حتّى أنظر إلى هذا الرجل أي رجل هو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فأقبل راكبا</w:t>
      </w:r>
      <w:r w:rsidR="00A85B5D">
        <w:rPr>
          <w:rtl/>
        </w:rPr>
        <w:t>ً</w:t>
      </w:r>
      <w:r w:rsidRPr="006216AF">
        <w:rPr>
          <w:rtl/>
        </w:rPr>
        <w:t xml:space="preserve"> ، وقد قام الناس يمنة الطريق ويسرتها صفّين ، </w:t>
      </w:r>
      <w:r w:rsidR="00D66C3C">
        <w:rPr>
          <w:rtl/>
        </w:rPr>
        <w:br/>
      </w:r>
      <w:r w:rsidRPr="006216AF">
        <w:rPr>
          <w:rtl/>
        </w:rPr>
        <w:t xml:space="preserve">ينظرون إليه ، فلمّا رأيته وقع حبّه في قلبي ، فجعلت أدعو له في نفسي </w:t>
      </w:r>
      <w:r w:rsidR="00D66C3C">
        <w:rPr>
          <w:rtl/>
        </w:rPr>
        <w:br/>
      </w:r>
      <w:r w:rsidRPr="006216AF">
        <w:rPr>
          <w:rtl/>
        </w:rPr>
        <w:t xml:space="preserve">بأن يدفع الله عنه شرّ المتوكّل ، فأقبل يسير بين الناس وهو ينظر إلى </w:t>
      </w:r>
      <w:r w:rsidR="00D66C3C">
        <w:rPr>
          <w:rtl/>
        </w:rPr>
        <w:br/>
      </w:r>
      <w:r w:rsidRPr="006216AF">
        <w:rPr>
          <w:rtl/>
        </w:rPr>
        <w:t>عرف دابته ، لا ينظر يمنة ولا يسرة ، وأنا دائم الدّ</w:t>
      </w:r>
      <w:r w:rsidR="00A85B5D">
        <w:rPr>
          <w:rtl/>
        </w:rPr>
        <w:t>ُ</w:t>
      </w:r>
      <w:r w:rsidRPr="006216AF">
        <w:rPr>
          <w:rtl/>
        </w:rPr>
        <w:t>عاء 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صار إليّ</w:t>
      </w:r>
      <w:r w:rsidR="00A85B5D">
        <w:rPr>
          <w:rtl/>
        </w:rPr>
        <w:t>َ</w:t>
      </w:r>
      <w:r w:rsidRPr="006216AF">
        <w:rPr>
          <w:rtl/>
        </w:rPr>
        <w:t xml:space="preserve"> أقبل بوجهه عليّ</w:t>
      </w:r>
      <w:r w:rsidR="00A85B5D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قد استجاب الله دعاءك ، </w:t>
      </w:r>
      <w:r w:rsidR="00D66C3C">
        <w:rPr>
          <w:rtl/>
        </w:rPr>
        <w:br/>
      </w:r>
      <w:r w:rsidRPr="006216AF">
        <w:rPr>
          <w:rtl/>
        </w:rPr>
        <w:t>وطوّل عمرك ، وكثر مالك وولدك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فارتعدت ووقفت بين أصحابي </w:t>
      </w:r>
      <w:r w:rsidR="00D66C3C">
        <w:rPr>
          <w:rtl/>
        </w:rPr>
        <w:br/>
      </w:r>
      <w:r w:rsidRPr="006216AF">
        <w:rPr>
          <w:rtl/>
        </w:rPr>
        <w:t>يسألوني وهم يقولون : ما شأنك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فقلت : خيرا</w:t>
      </w:r>
      <w:r w:rsidR="00A85B5D">
        <w:rPr>
          <w:rtl/>
        </w:rPr>
        <w:t>ً</w:t>
      </w:r>
      <w:r w:rsidRPr="006216AF">
        <w:rPr>
          <w:rtl/>
        </w:rPr>
        <w:t xml:space="preserve"> ، ولم أخبرهم بذلك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فانصرفنا بعد ذلك إلى أصفهان ، ففتح الله عليّ وجوها</w:t>
      </w:r>
      <w:r w:rsidR="00A85B5D">
        <w:rPr>
          <w:rtl/>
        </w:rPr>
        <w:t>ً</w:t>
      </w:r>
      <w:r w:rsidRPr="006216AF">
        <w:rPr>
          <w:rtl/>
        </w:rPr>
        <w:t xml:space="preserve"> من المال </w:t>
      </w:r>
      <w:r w:rsidR="00D66C3C">
        <w:rPr>
          <w:rtl/>
        </w:rPr>
        <w:br/>
      </w:r>
      <w:r w:rsidRPr="006216AF">
        <w:rPr>
          <w:rtl/>
        </w:rPr>
        <w:t xml:space="preserve">حتّى اليوم ، أغلق بابي على مائة ألف ألف درهم ، سوى مالي خارج </w:t>
      </w:r>
      <w:r w:rsidR="00D66C3C">
        <w:rPr>
          <w:rtl/>
        </w:rPr>
        <w:br/>
      </w:r>
      <w:r w:rsidRPr="006216AF">
        <w:rPr>
          <w:rtl/>
        </w:rPr>
        <w:t>الدار ، ورزقت عشرة من الأولاد ، وقد بلغت الآن من العمر نيفا</w:t>
      </w:r>
      <w:r w:rsidR="00A85B5D">
        <w:rPr>
          <w:rtl/>
        </w:rPr>
        <w:t>ً</w:t>
      </w:r>
      <w:r w:rsidRPr="006216AF">
        <w:rPr>
          <w:rtl/>
        </w:rPr>
        <w:t xml:space="preserve"> </w:t>
      </w:r>
      <w:r w:rsidR="00D66C3C">
        <w:rPr>
          <w:rtl/>
        </w:rPr>
        <w:br/>
      </w:r>
      <w:r w:rsidRPr="006216AF">
        <w:rPr>
          <w:rtl/>
        </w:rPr>
        <w:t xml:space="preserve">وسبعين سنة ، وأنا أقول بإمامة هذا الذي علم ما في قلبي واستجاب </w:t>
      </w:r>
      <w:r w:rsidR="00D66C3C">
        <w:rPr>
          <w:rtl/>
        </w:rPr>
        <w:br/>
      </w:r>
      <w:r w:rsidRPr="006216AF">
        <w:rPr>
          <w:rtl/>
        </w:rPr>
        <w:t>الله دعاءه فيّ</w:t>
      </w:r>
      <w:r w:rsidR="00A85B5D">
        <w:rPr>
          <w:rtl/>
        </w:rPr>
        <w:t>َ</w:t>
      </w:r>
      <w:r w:rsidR="00410A32">
        <w:rPr>
          <w:rtl/>
        </w:rPr>
        <w:t xml:space="preserve"> .</w:t>
      </w:r>
    </w:p>
    <w:p w:rsidR="008C2FC6" w:rsidRPr="008C2FC6" w:rsidRDefault="008C2FC6" w:rsidP="008C2FC6">
      <w:pPr>
        <w:pStyle w:val="rfdLine"/>
      </w:pPr>
      <w:r w:rsidRPr="008C2FC6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في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: أمر المتوكل بحضوره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C2FC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494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8C2FC6">
        <w:rPr>
          <w:rFonts w:hint="cs"/>
          <w:rtl/>
        </w:rPr>
        <w:t xml:space="preserve"> </w:t>
      </w:r>
      <w:r>
        <w:rPr>
          <w:rtl/>
        </w:rPr>
        <w:t>ـ</w:t>
      </w:r>
      <w:r w:rsidR="008C2FC6">
        <w:rPr>
          <w:rFonts w:hint="cs"/>
          <w:rtl/>
        </w:rPr>
        <w:t xml:space="preserve"> </w:t>
      </w:r>
      <w:r w:rsidRPr="006216AF">
        <w:rPr>
          <w:rtl/>
        </w:rPr>
        <w:t>عن يحيى بن هرثمة ، قال : دعاني المتوكل وقال :</w:t>
      </w:r>
      <w:r w:rsidR="00AD1897">
        <w:rPr>
          <w:rtl/>
        </w:rPr>
        <w:t xml:space="preserve"> </w:t>
      </w:r>
      <w:r w:rsidR="00D66C3C">
        <w:rPr>
          <w:rtl/>
        </w:rPr>
        <w:br/>
      </w:r>
      <w:r w:rsidRPr="006216AF">
        <w:rPr>
          <w:rtl/>
        </w:rPr>
        <w:t xml:space="preserve">اختر ثلاثمائة ممّن تريد واخرجوا إلى الكوفة ، وخلّفوا أثقالكم فيها ، </w:t>
      </w:r>
      <w:r w:rsidR="00D66C3C">
        <w:rPr>
          <w:rtl/>
        </w:rPr>
        <w:br/>
      </w:r>
      <w:r w:rsidRPr="006216AF">
        <w:rPr>
          <w:rtl/>
        </w:rPr>
        <w:t xml:space="preserve">واخرجوا على طريق البادية إلى المدينة ، وأحضروا علي بن محمّد </w:t>
      </w:r>
      <w:r w:rsidR="00D66C3C">
        <w:rPr>
          <w:rtl/>
        </w:rPr>
        <w:br/>
      </w:r>
      <w:r w:rsidRPr="006216AF">
        <w:rPr>
          <w:rtl/>
        </w:rPr>
        <w:t>النقي إلى عندي مكرّما</w:t>
      </w:r>
      <w:r w:rsidR="006102FD">
        <w:rPr>
          <w:rtl/>
        </w:rPr>
        <w:t>ً</w:t>
      </w:r>
      <w:r w:rsidRPr="006216AF">
        <w:rPr>
          <w:rtl/>
        </w:rPr>
        <w:t xml:space="preserve"> معظّما</w:t>
      </w:r>
      <w:r w:rsidR="006102FD">
        <w:rPr>
          <w:rtl/>
        </w:rPr>
        <w:t>ً</w:t>
      </w:r>
      <w:r w:rsidRPr="006216AF">
        <w:rPr>
          <w:rtl/>
        </w:rPr>
        <w:t xml:space="preserve"> مبج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فقمت وخرجنا ، وكان في أصحابي قائد من الشراة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</w:t>
      </w:r>
      <w:r w:rsidR="00D66C3C">
        <w:rPr>
          <w:rtl/>
        </w:rPr>
        <w:br/>
      </w:r>
      <w:r w:rsidRPr="006216AF">
        <w:rPr>
          <w:rtl/>
        </w:rPr>
        <w:t xml:space="preserve">وكان لي كاتب متشيّع ، وأنا على مذهب الحشوية ، وكان ذلك الشاري </w:t>
      </w:r>
      <w:r w:rsidR="00D66C3C">
        <w:rPr>
          <w:rtl/>
        </w:rPr>
        <w:br/>
      </w:r>
      <w:r w:rsidRPr="006216AF">
        <w:rPr>
          <w:rtl/>
        </w:rPr>
        <w:t>يناظر الكاتب ، وكنت أسمع إلى مناظرتهما لقطع الطريق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صرنا وسط الطريق قال الشاري للكاتب :</w:t>
      </w:r>
      <w:r w:rsidR="001F572D">
        <w:rPr>
          <w:rtl/>
        </w:rPr>
        <w:t xml:space="preserve"> أ</w:t>
      </w:r>
      <w:r w:rsidRPr="006216AF">
        <w:rPr>
          <w:rtl/>
        </w:rPr>
        <w:t xml:space="preserve">ليس من قول </w:t>
      </w:r>
      <w:r w:rsidR="00D66C3C">
        <w:rPr>
          <w:rtl/>
        </w:rPr>
        <w:br/>
      </w:r>
      <w:r w:rsidRPr="006216AF">
        <w:rPr>
          <w:rtl/>
        </w:rPr>
        <w:t xml:space="preserve">صاحبكم عليّ بن أبي طالب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ليس في الأرض بقعة </w:t>
      </w:r>
      <w:r w:rsidR="00335A4F">
        <w:rPr>
          <w:rtl/>
        </w:rPr>
        <w:t>إلّ</w:t>
      </w:r>
      <w:r w:rsidR="006102FD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وهي قبر ، أو </w:t>
      </w:r>
      <w:r w:rsidR="00D66C3C">
        <w:rPr>
          <w:rtl/>
        </w:rPr>
        <w:br/>
      </w:r>
      <w:r w:rsidRPr="006216AF">
        <w:rPr>
          <w:rtl/>
        </w:rPr>
        <w:t>سيكون قبرا</w:t>
      </w:r>
      <w:r w:rsidR="006102FD">
        <w:rPr>
          <w:rtl/>
        </w:rPr>
        <w:t>ً</w:t>
      </w:r>
      <w:r w:rsidR="009F08E4" w:rsidRPr="006216AF">
        <w:rPr>
          <w:rtl/>
        </w:rPr>
        <w:t>»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فانظر إلى هذه البرية أين من يموت فيها حتّى يملأها </w:t>
      </w:r>
      <w:r w:rsidR="00D66C3C">
        <w:rPr>
          <w:rtl/>
        </w:rPr>
        <w:br/>
      </w:r>
      <w:r w:rsidRPr="006216AF">
        <w:rPr>
          <w:rtl/>
        </w:rPr>
        <w:t>الله قبورا</w:t>
      </w:r>
      <w:r w:rsidR="006102FD">
        <w:rPr>
          <w:rtl/>
        </w:rPr>
        <w:t>ً</w:t>
      </w:r>
      <w:r w:rsidRPr="006216AF">
        <w:rPr>
          <w:rtl/>
        </w:rPr>
        <w:t xml:space="preserve"> كما تزعمون</w:t>
      </w:r>
      <w:r w:rsidR="00DD50E3">
        <w:rPr>
          <w:rtl/>
        </w:rPr>
        <w:t xml:space="preserve"> ؟</w:t>
      </w:r>
    </w:p>
    <w:p w:rsidR="005F4626" w:rsidRPr="006216AF" w:rsidRDefault="005F4626" w:rsidP="00AD1897">
      <w:pPr>
        <w:rPr>
          <w:rtl/>
        </w:rPr>
      </w:pPr>
      <w:r w:rsidRPr="006216AF">
        <w:rPr>
          <w:rtl/>
        </w:rPr>
        <w:t>قال : فقلت للكاتب :</w:t>
      </w:r>
      <w:r w:rsidR="001F572D">
        <w:rPr>
          <w:rtl/>
        </w:rPr>
        <w:t xml:space="preserve"> أ</w:t>
      </w:r>
      <w:r w:rsidRPr="006216AF">
        <w:rPr>
          <w:rtl/>
        </w:rPr>
        <w:t>هذا من قولكم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قلت :</w:t>
      </w:r>
      <w:r w:rsidR="00AD1897">
        <w:rPr>
          <w:rtl/>
        </w:rPr>
        <w:t xml:space="preserve"> </w:t>
      </w:r>
      <w:r w:rsidR="00D66C3C">
        <w:rPr>
          <w:rtl/>
        </w:rPr>
        <w:br/>
      </w:r>
      <w:r w:rsidRPr="006216AF">
        <w:rPr>
          <w:rtl/>
        </w:rPr>
        <w:t>صدق ، أين من يموت في هذه البرية العظيمة حتّى تمتلئ قبورا</w:t>
      </w:r>
      <w:r w:rsidR="006102FD">
        <w:rPr>
          <w:rtl/>
        </w:rPr>
        <w:t>ً</w:t>
      </w:r>
      <w:r w:rsidR="00DD50E3">
        <w:rPr>
          <w:rtl/>
        </w:rPr>
        <w:t xml:space="preserve"> ؟</w:t>
      </w:r>
      <w:r w:rsidR="00AD1897">
        <w:rPr>
          <w:rtl/>
        </w:rPr>
        <w:t xml:space="preserve"> </w:t>
      </w:r>
      <w:r w:rsidR="00D66C3C">
        <w:rPr>
          <w:rtl/>
        </w:rPr>
        <w:br/>
      </w:r>
      <w:r w:rsidRPr="006216AF">
        <w:rPr>
          <w:rtl/>
        </w:rPr>
        <w:t>وتضاحكنا ساعة إذ انخذل الكاتب في أيدينا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وسرنا حتّى دخلنا المدينة ، فقصدت بيت أبي الحسن </w:t>
      </w:r>
      <w:r w:rsidR="00D66C3C">
        <w:rPr>
          <w:rtl/>
        </w:rPr>
        <w:br/>
      </w:r>
      <w:r w:rsidRPr="006216AF">
        <w:rPr>
          <w:rtl/>
        </w:rPr>
        <w:t xml:space="preserve">عليّ بن محمد بن الرضا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فدخلت عليه فقرأ كتاب </w:t>
      </w:r>
      <w:r w:rsidR="00D66C3C">
        <w:rPr>
          <w:rtl/>
        </w:rPr>
        <w:br/>
      </w:r>
      <w:r w:rsidRPr="006216AF">
        <w:rPr>
          <w:rtl/>
        </w:rPr>
        <w:t xml:space="preserve">المتوكّل فقال : </w:t>
      </w:r>
      <w:r w:rsidR="009F08E4" w:rsidRPr="006216AF">
        <w:rPr>
          <w:rtl/>
        </w:rPr>
        <w:t>«</w:t>
      </w:r>
      <w:r w:rsidRPr="006216AF">
        <w:rPr>
          <w:rtl/>
        </w:rPr>
        <w:t>انزلوا ، وليس من جهتي خلاف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8C2FC6">
      <w:pPr>
        <w:rPr>
          <w:rtl/>
        </w:rPr>
      </w:pPr>
      <w:r w:rsidRPr="006216AF">
        <w:rPr>
          <w:rtl/>
        </w:rPr>
        <w:t>قال : فلما حضرت إليه من الغد ، وكنا في تموز أشدّ</w:t>
      </w:r>
      <w:r w:rsidR="006102FD">
        <w:rPr>
          <w:rtl/>
        </w:rPr>
        <w:t>َ</w:t>
      </w:r>
      <w:r w:rsidRPr="006216AF">
        <w:rPr>
          <w:rtl/>
        </w:rPr>
        <w:t xml:space="preserve"> ما يكون </w:t>
      </w:r>
      <w:r w:rsidR="00D66C3C">
        <w:rPr>
          <w:rtl/>
        </w:rPr>
        <w:br/>
      </w:r>
      <w:r w:rsidRPr="006216AF">
        <w:rPr>
          <w:rtl/>
        </w:rPr>
        <w:t>من الحر ، فإذا بين يديه خياط وهو يقطع من ثياب غلاظ</w:t>
      </w:r>
      <w:r w:rsidR="008C2FC6">
        <w:rPr>
          <w:rFonts w:hint="cs"/>
          <w:rtl/>
        </w:rPr>
        <w:t xml:space="preserve"> </w:t>
      </w:r>
      <w:r>
        <w:rPr>
          <w:rtl/>
        </w:rPr>
        <w:t>ـ</w:t>
      </w:r>
      <w:r w:rsidR="008C2FC6">
        <w:rPr>
          <w:rFonts w:hint="cs"/>
          <w:rtl/>
        </w:rPr>
        <w:t xml:space="preserve"> </w:t>
      </w:r>
      <w:r w:rsidRPr="006216AF">
        <w:rPr>
          <w:rtl/>
        </w:rPr>
        <w:t>خفاتين</w:t>
      </w:r>
      <w:r w:rsidR="008C2FC6">
        <w:rPr>
          <w:rFonts w:hint="cs"/>
          <w:rtl/>
        </w:rPr>
        <w:t xml:space="preserve"> </w:t>
      </w:r>
      <w:r>
        <w:rPr>
          <w:rtl/>
        </w:rPr>
        <w:t>ـ</w:t>
      </w:r>
      <w:r w:rsidR="008C2FC6">
        <w:rPr>
          <w:rFonts w:hint="cs"/>
          <w:rtl/>
        </w:rPr>
        <w:t xml:space="preserve"> </w:t>
      </w:r>
      <w:r w:rsidRPr="006216AF">
        <w:rPr>
          <w:rtl/>
        </w:rPr>
        <w:t xml:space="preserve">له </w:t>
      </w:r>
      <w:r w:rsidR="00D66C3C">
        <w:rPr>
          <w:rtl/>
        </w:rPr>
        <w:br/>
      </w:r>
      <w:r w:rsidRPr="006216AF">
        <w:rPr>
          <w:rtl/>
        </w:rPr>
        <w:t xml:space="preserve">ولغلمانه ، ثمّ قال للخياط : </w:t>
      </w:r>
      <w:r w:rsidR="009F08E4" w:rsidRPr="006216AF">
        <w:rPr>
          <w:rtl/>
        </w:rPr>
        <w:t>«</w:t>
      </w:r>
      <w:r w:rsidR="006102FD">
        <w:rPr>
          <w:rtl/>
        </w:rPr>
        <w:t>إ</w:t>
      </w:r>
      <w:r w:rsidRPr="006216AF">
        <w:rPr>
          <w:rtl/>
        </w:rPr>
        <w:t xml:space="preserve">جمع عليها جماعة من الخياطين ، واعمد </w:t>
      </w:r>
      <w:r w:rsidR="00D66C3C">
        <w:rPr>
          <w:rtl/>
        </w:rPr>
        <w:br/>
      </w:r>
      <w:r w:rsidRPr="006216AF">
        <w:rPr>
          <w:rtl/>
        </w:rPr>
        <w:t>على الفراغ منها يومك هذا وبكّر بها إليّ</w:t>
      </w:r>
      <w:r w:rsidR="006102FD">
        <w:rPr>
          <w:rtl/>
        </w:rPr>
        <w:t>َ</w:t>
      </w:r>
      <w:r w:rsidRPr="006216AF">
        <w:rPr>
          <w:rtl/>
        </w:rPr>
        <w:t xml:space="preserve"> في هذا الوقت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8C2FC6" w:rsidRPr="008C2FC6" w:rsidRDefault="008C2FC6" w:rsidP="008C2FC6">
      <w:pPr>
        <w:pStyle w:val="rfdLine"/>
      </w:pPr>
      <w:r w:rsidRPr="008C2FC6">
        <w:rPr>
          <w:rFonts w:hint="cs"/>
          <w:rtl/>
        </w:rPr>
        <w:t>___________________</w:t>
      </w:r>
    </w:p>
    <w:p w:rsidR="005F4626" w:rsidRPr="006216AF" w:rsidRDefault="005F4626" w:rsidP="008C2FC6">
      <w:pPr>
        <w:pStyle w:val="rfdFootnote0"/>
        <w:rPr>
          <w:rtl/>
        </w:rPr>
      </w:pPr>
      <w:r w:rsidRPr="006216AF">
        <w:rPr>
          <w:rtl/>
        </w:rPr>
        <w:t>12</w:t>
      </w:r>
      <w:r w:rsidR="008C2FC6">
        <w:rPr>
          <w:rFonts w:hint="cs"/>
          <w:rtl/>
        </w:rPr>
        <w:t xml:space="preserve"> </w:t>
      </w:r>
      <w:r>
        <w:rPr>
          <w:rtl/>
        </w:rPr>
        <w:t>ـ</w:t>
      </w:r>
      <w:r w:rsidR="008C2FC6">
        <w:rPr>
          <w:rFonts w:hint="cs"/>
          <w:rtl/>
        </w:rPr>
        <w:t xml:space="preserve"> </w:t>
      </w:r>
      <w:r w:rsidRPr="006216AF">
        <w:rPr>
          <w:rtl/>
        </w:rPr>
        <w:t>الخرائج والجرائح 1 : 393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 ، كشف الغمة 2 : 390 ، مدينة </w:t>
      </w:r>
      <w:r w:rsidR="00D66C3C">
        <w:rPr>
          <w:rtl/>
        </w:rPr>
        <w:br/>
      </w:r>
      <w:r w:rsidRPr="006216AF">
        <w:rPr>
          <w:rtl/>
        </w:rPr>
        <w:t>المعاجز : 546</w:t>
      </w:r>
      <w:r w:rsidR="0096323A">
        <w:rPr>
          <w:rtl/>
        </w:rPr>
        <w:t xml:space="preserve"> / </w:t>
      </w:r>
      <w:r w:rsidRPr="006216AF">
        <w:rPr>
          <w:rtl/>
        </w:rPr>
        <w:t>49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الشراة : الخوارج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مجمع البحرين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شرا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1 : 245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ثم نظر إليّ</w:t>
      </w:r>
      <w:r w:rsidR="00AC7BE5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يحيى ، اقضوا وطركم من المدينة في هذا </w:t>
      </w:r>
      <w:r w:rsidR="00D66C3C">
        <w:rPr>
          <w:rtl/>
        </w:rPr>
        <w:br/>
      </w:r>
      <w:r w:rsidRPr="006216AF">
        <w:rPr>
          <w:rtl/>
        </w:rPr>
        <w:t>اليوم ، واعمل على الرحيل غدا</w:t>
      </w:r>
      <w:r w:rsidR="00AC7BE5">
        <w:rPr>
          <w:rtl/>
        </w:rPr>
        <w:t>ً</w:t>
      </w:r>
      <w:r w:rsidRPr="006216AF">
        <w:rPr>
          <w:rtl/>
        </w:rPr>
        <w:t xml:space="preserve"> في هذا الوقت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AD1897">
      <w:pPr>
        <w:rPr>
          <w:rtl/>
        </w:rPr>
      </w:pPr>
      <w:r w:rsidRPr="006216AF">
        <w:rPr>
          <w:rtl/>
        </w:rPr>
        <w:t xml:space="preserve">قال : فخرجنا وإنّما بيننا وبين العراق مسيرة عشرة أيام ، فما </w:t>
      </w:r>
      <w:r w:rsidR="00D66C3C">
        <w:rPr>
          <w:rtl/>
        </w:rPr>
        <w:br/>
      </w:r>
      <w:r w:rsidRPr="006216AF">
        <w:rPr>
          <w:rtl/>
        </w:rPr>
        <w:t>يصنع بهذه الثياب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ثمّ قلت في نفسي : هذا رجل لم يسافر ، وهو </w:t>
      </w:r>
      <w:r w:rsidR="00D66C3C">
        <w:rPr>
          <w:rtl/>
        </w:rPr>
        <w:br/>
      </w:r>
      <w:r w:rsidRPr="006216AF">
        <w:rPr>
          <w:rtl/>
        </w:rPr>
        <w:t xml:space="preserve">يقدّر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أنّ كلّ</w:t>
      </w:r>
      <w:r w:rsidR="00874861">
        <w:rPr>
          <w:rtl/>
        </w:rPr>
        <w:t>َ</w:t>
      </w:r>
      <w:r w:rsidRPr="006216AF">
        <w:rPr>
          <w:rtl/>
        </w:rPr>
        <w:t xml:space="preserve"> سفر يحتاج فيه إلى هذه الثياب ، والعجب من الرّ</w:t>
      </w:r>
      <w:r w:rsidR="00874861">
        <w:rPr>
          <w:rtl/>
        </w:rPr>
        <w:t>َ</w:t>
      </w:r>
      <w:r w:rsidRPr="006216AF">
        <w:rPr>
          <w:rtl/>
        </w:rPr>
        <w:t xml:space="preserve">افضة </w:t>
      </w:r>
      <w:r w:rsidR="00D66C3C">
        <w:rPr>
          <w:rtl/>
        </w:rPr>
        <w:br/>
      </w:r>
      <w:r w:rsidRPr="006216AF">
        <w:rPr>
          <w:rtl/>
        </w:rPr>
        <w:t>حيث يقولون بإمامة هذا مع فهمه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فعدت إليه في الغد في ذلك </w:t>
      </w:r>
      <w:r w:rsidR="00D66C3C">
        <w:rPr>
          <w:rtl/>
        </w:rPr>
        <w:br/>
      </w:r>
      <w:r w:rsidRPr="006216AF">
        <w:rPr>
          <w:rtl/>
        </w:rPr>
        <w:t xml:space="preserve">الوقت ، فإذا الثياب قد أحضرت ، فقال لغلمانه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ادخلوا ، وخذوا لنا </w:t>
      </w:r>
      <w:r w:rsidR="00D66C3C">
        <w:rPr>
          <w:rtl/>
        </w:rPr>
        <w:br/>
      </w:r>
      <w:r w:rsidRPr="006216AF">
        <w:rPr>
          <w:rtl/>
        </w:rPr>
        <w:t>معكم لبابيد وبرانس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</w:t>
      </w:r>
      <w:r w:rsidR="00874861">
        <w:rPr>
          <w:rtl/>
        </w:rPr>
        <w:t>َ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ارحل يا يحيى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في نفسي :</w:t>
      </w:r>
      <w:r w:rsidR="00AD1897">
        <w:rPr>
          <w:rtl/>
        </w:rPr>
        <w:t xml:space="preserve"> </w:t>
      </w:r>
      <w:r w:rsidR="00D66C3C">
        <w:rPr>
          <w:rtl/>
        </w:rPr>
        <w:br/>
      </w:r>
      <w:r w:rsidRPr="006216AF">
        <w:rPr>
          <w:rtl/>
        </w:rPr>
        <w:t>هذا أعجب من الأوّل ،</w:t>
      </w:r>
      <w:r w:rsidR="001F572D">
        <w:rPr>
          <w:rtl/>
        </w:rPr>
        <w:t xml:space="preserve"> أ</w:t>
      </w:r>
      <w:r w:rsidRPr="006216AF">
        <w:rPr>
          <w:rtl/>
        </w:rPr>
        <w:t>يخاف أن يلحقنا الشّتاء في الطّ</w:t>
      </w:r>
      <w:r w:rsidR="00874861">
        <w:rPr>
          <w:rtl/>
        </w:rPr>
        <w:t>َ</w:t>
      </w:r>
      <w:r w:rsidRPr="006216AF">
        <w:rPr>
          <w:rtl/>
        </w:rPr>
        <w:t xml:space="preserve">ريق حتّى يأخذ </w:t>
      </w:r>
      <w:r w:rsidR="00D66C3C">
        <w:rPr>
          <w:rtl/>
        </w:rPr>
        <w:br/>
      </w:r>
      <w:r w:rsidRPr="006216AF">
        <w:rPr>
          <w:rtl/>
        </w:rPr>
        <w:t>معه اللبابيد والبرانس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فخرجت وأنا أستصغر فهمه حتّى إذا وصلنا إلى مواضع المناظرة </w:t>
      </w:r>
      <w:r w:rsidR="00D66C3C">
        <w:rPr>
          <w:rtl/>
        </w:rPr>
        <w:br/>
      </w:r>
      <w:r w:rsidRPr="006216AF">
        <w:rPr>
          <w:rtl/>
        </w:rPr>
        <w:t>في القبور ارتفعت سحابة ، واسودّ</w:t>
      </w:r>
      <w:r w:rsidR="00874861">
        <w:rPr>
          <w:rtl/>
        </w:rPr>
        <w:t>َ</w:t>
      </w:r>
      <w:r w:rsidRPr="006216AF">
        <w:rPr>
          <w:rtl/>
        </w:rPr>
        <w:t xml:space="preserve">ت وأرعدت وأبرقت حتّى إذا صارت </w:t>
      </w:r>
      <w:r w:rsidR="00D66C3C">
        <w:rPr>
          <w:rtl/>
        </w:rPr>
        <w:br/>
      </w:r>
      <w:r w:rsidR="00874861">
        <w:rPr>
          <w:rtl/>
        </w:rPr>
        <w:t>على رؤ</w:t>
      </w:r>
      <w:r w:rsidRPr="006216AF">
        <w:rPr>
          <w:rtl/>
        </w:rPr>
        <w:t>وسنا أرسلت بردا</w:t>
      </w:r>
      <w:r w:rsidR="00874861">
        <w:rPr>
          <w:rtl/>
        </w:rPr>
        <w:t>ً</w:t>
      </w:r>
      <w:r w:rsidRPr="006216AF">
        <w:rPr>
          <w:rtl/>
        </w:rPr>
        <w:t xml:space="preserve"> من الصخور ، وقد شدّ</w:t>
      </w:r>
      <w:r w:rsidR="00874861">
        <w:rPr>
          <w:rtl/>
        </w:rPr>
        <w:t>َ</w:t>
      </w:r>
      <w:r w:rsidRPr="006216AF">
        <w:rPr>
          <w:rtl/>
        </w:rPr>
        <w:t xml:space="preserve"> على نفسه وغلمانه </w:t>
      </w:r>
      <w:r w:rsidR="00D66C3C">
        <w:rPr>
          <w:rtl/>
        </w:rPr>
        <w:br/>
      </w:r>
      <w:r w:rsidRPr="006216AF">
        <w:rPr>
          <w:rtl/>
        </w:rPr>
        <w:t xml:space="preserve">الخفاتين ، ولبسوا اللبابيد والبرانس وقال لغلمانه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ارفعوا إلى يحيى </w:t>
      </w:r>
      <w:r w:rsidR="00D66C3C">
        <w:rPr>
          <w:rtl/>
        </w:rPr>
        <w:br/>
      </w:r>
      <w:r w:rsidRPr="006216AF">
        <w:rPr>
          <w:rtl/>
        </w:rPr>
        <w:t>لبادة ، وإلى الكاتب برنسا</w:t>
      </w:r>
      <w:r w:rsidR="00874861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وتجمعنا والبرد يأخذنا حتّى قتل من </w:t>
      </w:r>
      <w:r w:rsidR="00D66C3C">
        <w:rPr>
          <w:rtl/>
        </w:rPr>
        <w:br/>
      </w:r>
      <w:r w:rsidRPr="006216AF">
        <w:rPr>
          <w:rtl/>
        </w:rPr>
        <w:t>أصحابي ثمانون رج</w:t>
      </w:r>
      <w:r w:rsidR="00AB693E">
        <w:rPr>
          <w:rtl/>
        </w:rPr>
        <w:t xml:space="preserve">لاً </w:t>
      </w:r>
      <w:r w:rsidRPr="006216AF">
        <w:rPr>
          <w:rtl/>
        </w:rPr>
        <w:t>، وزالت ، ورجع الحرّ</w:t>
      </w:r>
      <w:r w:rsidR="00874861">
        <w:rPr>
          <w:rtl/>
        </w:rPr>
        <w:t>ُ</w:t>
      </w:r>
      <w:r w:rsidRPr="006216AF">
        <w:rPr>
          <w:rtl/>
        </w:rPr>
        <w:t xml:space="preserve"> كما كان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يحيى ، أنزل من بقي من أصحابك ليدفن من </w:t>
      </w:r>
      <w:r w:rsidR="00D66C3C">
        <w:rPr>
          <w:rtl/>
        </w:rPr>
        <w:br/>
      </w:r>
      <w:r w:rsidRPr="006216AF">
        <w:rPr>
          <w:rtl/>
        </w:rPr>
        <w:t>مات ، فهكذا يملأ الله هذه البرية قبورا</w:t>
      </w:r>
      <w:r w:rsidR="00874861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فرميت نفسي عن الدابّة واعتذرت إليه ، وقبّلت ركابه </w:t>
      </w:r>
      <w:r w:rsidR="00D66C3C">
        <w:rPr>
          <w:rtl/>
        </w:rPr>
        <w:br/>
      </w:r>
      <w:r w:rsidRPr="006216AF">
        <w:rPr>
          <w:rtl/>
        </w:rPr>
        <w:t xml:space="preserve">ورجله ، وقلت : أشهد أن لا إله </w:t>
      </w:r>
      <w:r w:rsidR="00335A4F">
        <w:rPr>
          <w:rtl/>
        </w:rPr>
        <w:t>إلّ</w:t>
      </w:r>
      <w:r w:rsidR="00874861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الله ، وأنّ محمّ</w:t>
      </w:r>
      <w:r w:rsidR="00874861">
        <w:rPr>
          <w:rtl/>
        </w:rPr>
        <w:t>َ</w:t>
      </w:r>
      <w:r w:rsidRPr="006216AF">
        <w:rPr>
          <w:rtl/>
        </w:rPr>
        <w:t>دا</w:t>
      </w:r>
      <w:r w:rsidR="00874861">
        <w:rPr>
          <w:rtl/>
        </w:rPr>
        <w:t>ً</w:t>
      </w:r>
      <w:r w:rsidRPr="006216AF">
        <w:rPr>
          <w:rtl/>
        </w:rPr>
        <w:t xml:space="preserve"> رسول الله ، </w:t>
      </w:r>
      <w:r w:rsidR="00D66C3C">
        <w:rPr>
          <w:rtl/>
        </w:rPr>
        <w:br/>
      </w:r>
      <w:r w:rsidRPr="006216AF">
        <w:rPr>
          <w:rtl/>
        </w:rPr>
        <w:t>وأنّكم خلفاء الله في أرضه ، وقد كنت</w:t>
      </w:r>
      <w:r w:rsidR="00874861">
        <w:rPr>
          <w:rtl/>
        </w:rPr>
        <w:t>ُ</w:t>
      </w:r>
      <w:r w:rsidRPr="006216AF">
        <w:rPr>
          <w:rtl/>
        </w:rPr>
        <w:t xml:space="preserve"> كافرا</w:t>
      </w:r>
      <w:r w:rsidR="00874861">
        <w:rPr>
          <w:rtl/>
        </w:rPr>
        <w:t>ً</w:t>
      </w:r>
      <w:r w:rsidRPr="006216AF">
        <w:rPr>
          <w:rtl/>
        </w:rPr>
        <w:t xml:space="preserve"> ، وإني الآن أسلمت على </w:t>
      </w:r>
      <w:r w:rsidR="00D66C3C">
        <w:rPr>
          <w:rtl/>
        </w:rPr>
        <w:br/>
      </w:r>
      <w:r w:rsidRPr="006216AF">
        <w:rPr>
          <w:rtl/>
        </w:rPr>
        <w:t>يديك يا مولاي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فتشيعت ، ولزمت خدمته إلى أن مضى</w:t>
      </w:r>
      <w:r w:rsidR="00410A32">
        <w:rPr>
          <w:rtl/>
        </w:rPr>
        <w:t xml:space="preserve"> .</w:t>
      </w:r>
    </w:p>
    <w:p w:rsidR="008C2FC6" w:rsidRPr="008C2FC6" w:rsidRDefault="008C2FC6" w:rsidP="008C2FC6">
      <w:pPr>
        <w:pStyle w:val="rfdLine"/>
      </w:pPr>
      <w:r w:rsidRPr="008C2FC6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ص ، ك : يظن ، وفي م : يعد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C2FC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495</w:t>
      </w:r>
      <w:r w:rsidR="0096323A">
        <w:rPr>
          <w:rtl/>
        </w:rPr>
        <w:t xml:space="preserve"> / </w:t>
      </w:r>
      <w:r w:rsidRPr="006216AF">
        <w:rPr>
          <w:rtl/>
        </w:rPr>
        <w:t>13</w:t>
      </w:r>
      <w:r w:rsidR="008C2FC6">
        <w:rPr>
          <w:rFonts w:hint="cs"/>
          <w:rtl/>
        </w:rPr>
        <w:t xml:space="preserve"> </w:t>
      </w:r>
      <w:r>
        <w:rPr>
          <w:rtl/>
        </w:rPr>
        <w:t>ـ</w:t>
      </w:r>
      <w:r w:rsidR="008C2FC6">
        <w:rPr>
          <w:rFonts w:hint="cs"/>
          <w:rtl/>
        </w:rPr>
        <w:t xml:space="preserve"> </w:t>
      </w:r>
      <w:r w:rsidRPr="006216AF">
        <w:rPr>
          <w:rtl/>
        </w:rPr>
        <w:t xml:space="preserve">عن هبة الله بن أبي منصور الموصلي ، قال : كان </w:t>
      </w:r>
      <w:r w:rsidR="003A7B2F">
        <w:rPr>
          <w:rtl/>
        </w:rPr>
        <w:br/>
      </w:r>
      <w:r w:rsidRPr="006216AF">
        <w:rPr>
          <w:rtl/>
        </w:rPr>
        <w:t xml:space="preserve">بديار ربيعة كاتب لنا نصراني وكان من أهل كفرتوثا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يسمّى </w:t>
      </w:r>
      <w:r w:rsidR="003A7B2F">
        <w:rPr>
          <w:rtl/>
        </w:rPr>
        <w:br/>
      </w:r>
      <w:r w:rsidR="00C24190">
        <w:rPr>
          <w:rtl/>
        </w:rPr>
        <w:t>(</w:t>
      </w:r>
      <w:r w:rsidRPr="006216AF">
        <w:rPr>
          <w:rtl/>
        </w:rPr>
        <w:t>يوسف بن يعقوب</w:t>
      </w:r>
      <w:r w:rsidR="003E76E8">
        <w:rPr>
          <w:rtl/>
        </w:rPr>
        <w:t>)</w:t>
      </w:r>
      <w:r w:rsidRPr="006216AF">
        <w:rPr>
          <w:rtl/>
        </w:rPr>
        <w:t xml:space="preserve"> وكان بينه وبين والدي صداقة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فوافى ونزل عند والدي فقال : ما شأنك قدمت في هذا </w:t>
      </w:r>
      <w:r w:rsidR="003A7B2F">
        <w:rPr>
          <w:rtl/>
        </w:rPr>
        <w:br/>
      </w:r>
      <w:r w:rsidRPr="006216AF">
        <w:rPr>
          <w:rtl/>
        </w:rPr>
        <w:t>الوقت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قد دعيت إلى حضرة المتوكل ، ولا أدري ما يراد مني ، </w:t>
      </w:r>
      <w:r w:rsidR="003A7B2F">
        <w:rPr>
          <w:rtl/>
        </w:rPr>
        <w:br/>
      </w:r>
      <w:r w:rsidR="00335A4F">
        <w:rPr>
          <w:rtl/>
        </w:rPr>
        <w:t>إلّ</w:t>
      </w:r>
      <w:r w:rsidR="00C1366E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أنّي قد اشتريت نفسي من الله تعالى بمائة دينار قد حملتها لعلي بن </w:t>
      </w:r>
      <w:r w:rsidR="003A7B2F">
        <w:rPr>
          <w:rtl/>
        </w:rPr>
        <w:br/>
      </w:r>
      <w:r w:rsidRPr="006216AF">
        <w:rPr>
          <w:rtl/>
        </w:rPr>
        <w:t xml:space="preserve">محمّد بن الرضا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معي ، فقال له والدي : وفقت في هذا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وخرج إلى حضرة المتوكل وانصرف إلينا بعد أيّام قلائل </w:t>
      </w:r>
      <w:r w:rsidR="003A7B2F">
        <w:rPr>
          <w:rtl/>
        </w:rPr>
        <w:br/>
      </w:r>
      <w:r w:rsidRPr="006216AF">
        <w:rPr>
          <w:rtl/>
        </w:rPr>
        <w:t>فرحا</w:t>
      </w:r>
      <w:r w:rsidR="00115905">
        <w:rPr>
          <w:rtl/>
        </w:rPr>
        <w:t>ً</w:t>
      </w:r>
      <w:r w:rsidRPr="006216AF">
        <w:rPr>
          <w:rtl/>
        </w:rPr>
        <w:t xml:space="preserve"> مستبشرا</w:t>
      </w:r>
      <w:r w:rsidR="00115905">
        <w:rPr>
          <w:rtl/>
        </w:rPr>
        <w:t>ً</w:t>
      </w:r>
      <w:r w:rsidRPr="006216AF">
        <w:rPr>
          <w:rtl/>
        </w:rPr>
        <w:t xml:space="preserve"> ، فقال له أبي : حدّثني بحديثك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سرت إلى سر من رأى وما دخلتها قط ، فنزلت في دار </w:t>
      </w:r>
      <w:r w:rsidR="003A7B2F">
        <w:rPr>
          <w:rtl/>
        </w:rPr>
        <w:br/>
      </w:r>
      <w:r w:rsidRPr="006216AF">
        <w:rPr>
          <w:rtl/>
        </w:rPr>
        <w:t xml:space="preserve">وقلت : يجب أن أوصل المائة دينار إلى أبي الحسن بن الرضا </w:t>
      </w:r>
      <w:r w:rsidR="00276CED">
        <w:rPr>
          <w:rtl/>
        </w:rPr>
        <w:t xml:space="preserve">عليه </w:t>
      </w:r>
      <w:r w:rsidR="003A7B2F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قبل مصيري إلى باب المتوكل ، وقبل أن يعرف أحد قدومي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فعرفت أن المتوكّل قد منعه من الركوب ، وأنّه ملازم </w:t>
      </w:r>
      <w:r w:rsidR="003A7B2F">
        <w:rPr>
          <w:rtl/>
        </w:rPr>
        <w:br/>
      </w:r>
      <w:r w:rsidRPr="006216AF">
        <w:rPr>
          <w:rtl/>
        </w:rPr>
        <w:t>لداره ، فقلت : كيف أصنع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رجل نصراني يسأل عن دار ابن الرضا ، لا </w:t>
      </w:r>
      <w:r w:rsidR="003A7B2F">
        <w:rPr>
          <w:rtl/>
        </w:rPr>
        <w:br/>
      </w:r>
      <w:r w:rsidRPr="006216AF">
        <w:rPr>
          <w:rtl/>
        </w:rPr>
        <w:t xml:space="preserve">آمن أن ينذر بي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فيكون ذلك زيادة فيما أحاذره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فتفكّرت ساعة في ذلك ، فوقع في قلبي أن أركب حماري </w:t>
      </w:r>
      <w:r w:rsidR="003A7B2F">
        <w:rPr>
          <w:rtl/>
        </w:rPr>
        <w:br/>
      </w:r>
      <w:r w:rsidRPr="006216AF">
        <w:rPr>
          <w:rtl/>
        </w:rPr>
        <w:t xml:space="preserve">وأخرج من البلد ، ولا أمنعه من حيث يريد ، لعلي أقف على معرفة </w:t>
      </w:r>
      <w:r w:rsidR="003A7B2F">
        <w:rPr>
          <w:rtl/>
        </w:rPr>
        <w:br/>
      </w:r>
      <w:r w:rsidRPr="006216AF">
        <w:rPr>
          <w:rtl/>
        </w:rPr>
        <w:t>داره من غير أن أسأل أحدا</w:t>
      </w:r>
      <w:r w:rsidR="00115905">
        <w:rPr>
          <w:rtl/>
        </w:rPr>
        <w:t>ً</w:t>
      </w:r>
      <w:r w:rsidR="00410A32">
        <w:rPr>
          <w:rtl/>
        </w:rPr>
        <w:t xml:space="preserve"> .</w:t>
      </w:r>
    </w:p>
    <w:p w:rsidR="008C2FC6" w:rsidRDefault="005F4626" w:rsidP="001F55D9">
      <w:pPr>
        <w:rPr>
          <w:rStyle w:val="rfdLineChar"/>
        </w:rPr>
      </w:pPr>
      <w:r w:rsidRPr="006216AF">
        <w:rPr>
          <w:rtl/>
        </w:rPr>
        <w:t>قال : فجعلت الدراهم في كاغ</w:t>
      </w:r>
      <w:r w:rsidR="001F55D9">
        <w:rPr>
          <w:rFonts w:hint="cs"/>
          <w:rtl/>
        </w:rPr>
        <w:t>ذ</w:t>
      </w:r>
      <w:r w:rsidRPr="006216AF">
        <w:rPr>
          <w:rtl/>
        </w:rPr>
        <w:t>ة وجعلتها في كمي ، وركبت</w:t>
      </w:r>
      <w:r w:rsidR="008C2FC6">
        <w:rPr>
          <w:rFonts w:hint="cs"/>
          <w:rtl/>
        </w:rPr>
        <w:t xml:space="preserve"> </w:t>
      </w:r>
      <w:r w:rsidR="008C2FC6">
        <w:rPr>
          <w:rtl/>
        </w:rPr>
        <w:br/>
      </w:r>
      <w:r w:rsidR="008C2FC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8C2FC6">
      <w:pPr>
        <w:pStyle w:val="rfdFootnote0"/>
        <w:rPr>
          <w:rtl/>
        </w:rPr>
      </w:pPr>
      <w:r w:rsidRPr="006216AF">
        <w:rPr>
          <w:rtl/>
        </w:rPr>
        <w:t>13</w:t>
      </w:r>
      <w:r w:rsidR="008C2FC6">
        <w:rPr>
          <w:rFonts w:hint="cs"/>
          <w:rtl/>
        </w:rPr>
        <w:t xml:space="preserve"> </w:t>
      </w:r>
      <w:r>
        <w:rPr>
          <w:rtl/>
        </w:rPr>
        <w:t>ـ</w:t>
      </w:r>
      <w:r w:rsidR="008C2FC6">
        <w:rPr>
          <w:rFonts w:hint="cs"/>
          <w:rtl/>
        </w:rPr>
        <w:t xml:space="preserve"> </w:t>
      </w:r>
      <w:r w:rsidRPr="006216AF">
        <w:rPr>
          <w:rtl/>
        </w:rPr>
        <w:t>الخرائج والجرائح 1 : 396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 ، كشف الغمة 2 : 392 ، مدينة </w:t>
      </w:r>
      <w:r w:rsidR="003A7B2F">
        <w:rPr>
          <w:rtl/>
        </w:rPr>
        <w:br/>
      </w:r>
      <w:r w:rsidRPr="006216AF">
        <w:rPr>
          <w:rtl/>
        </w:rPr>
        <w:t>المعاجز : 547</w:t>
      </w:r>
      <w:r w:rsidR="0096323A">
        <w:rPr>
          <w:rtl/>
        </w:rPr>
        <w:t xml:space="preserve"> / </w:t>
      </w:r>
      <w:r w:rsidRPr="006216AF">
        <w:rPr>
          <w:rtl/>
        </w:rPr>
        <w:t>50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كفرتوثا : قرية كبيرة من أعمال الجزيرة ، ويقال : إنها من قرى</w:t>
      </w:r>
      <w:r w:rsidR="00E6467D" w:rsidRPr="00576080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فلسطين </w:t>
      </w:r>
      <w:r w:rsidR="003A7B2F">
        <w:rPr>
          <w:rStyle w:val="rfdFootnote"/>
          <w:rtl/>
        </w:rPr>
        <w:br/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معجم البلدان 4 : 468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ينذر بي : أي يعلمون بي ، انظر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نذر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5 : 201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D189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فكان الحمار يخرق الشوارع والأسواق يمرّ حيث يشاء ، إلى أن صرت </w:t>
      </w:r>
      <w:r w:rsidR="003A7B2F">
        <w:rPr>
          <w:rtl/>
        </w:rPr>
        <w:br/>
      </w:r>
      <w:r w:rsidR="00255923">
        <w:rPr>
          <w:rtl/>
        </w:rPr>
        <w:t>إلى باب دار ، فوقف الحمار ، فج</w:t>
      </w:r>
      <w:r w:rsidRPr="006216AF">
        <w:rPr>
          <w:rtl/>
        </w:rPr>
        <w:t xml:space="preserve">هدت أن يزول فلم يزل ، فقلت </w:t>
      </w:r>
      <w:r w:rsidR="003A7B2F">
        <w:rPr>
          <w:rtl/>
        </w:rPr>
        <w:br/>
      </w:r>
      <w:r w:rsidRPr="006216AF">
        <w:rPr>
          <w:rtl/>
        </w:rPr>
        <w:t>للغلام : سل لمن هذه الدار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فقيل : هذه دار ابن الرضا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  <w:r w:rsidR="00AD1897">
        <w:rPr>
          <w:rtl/>
        </w:rPr>
        <w:t xml:space="preserve"> </w:t>
      </w:r>
      <w:r w:rsidR="003A7B2F">
        <w:rPr>
          <w:rtl/>
        </w:rPr>
        <w:br/>
      </w:r>
      <w:r w:rsidRPr="006216AF">
        <w:rPr>
          <w:rtl/>
        </w:rPr>
        <w:t>فقلت : الله أكبر ، دلالة والله مقنعة</w:t>
      </w:r>
      <w:r w:rsidR="00410A32">
        <w:rPr>
          <w:rtl/>
        </w:rPr>
        <w:t xml:space="preserve"> .</w:t>
      </w:r>
    </w:p>
    <w:p w:rsidR="005F4626" w:rsidRPr="006216AF" w:rsidRDefault="005F4626" w:rsidP="00255923">
      <w:pPr>
        <w:rPr>
          <w:rtl/>
        </w:rPr>
      </w:pPr>
      <w:r w:rsidRPr="006216AF">
        <w:rPr>
          <w:rtl/>
        </w:rPr>
        <w:t>قال : فإذا خادم</w:t>
      </w:r>
      <w:r w:rsidR="00115905">
        <w:rPr>
          <w:rtl/>
        </w:rPr>
        <w:t>ٌ</w:t>
      </w:r>
      <w:r w:rsidRPr="006216AF">
        <w:rPr>
          <w:rtl/>
        </w:rPr>
        <w:t xml:space="preserve"> أسود قد خرج فقال : أنت يوسف بن يعقوب</w:t>
      </w:r>
      <w:r w:rsidR="00DD50E3">
        <w:rPr>
          <w:rtl/>
        </w:rPr>
        <w:t xml:space="preserve"> ؟</w:t>
      </w:r>
      <w:r w:rsidR="00AD1897">
        <w:rPr>
          <w:rtl/>
        </w:rPr>
        <w:t xml:space="preserve"> </w:t>
      </w:r>
      <w:r w:rsidR="003A7B2F">
        <w:rPr>
          <w:rtl/>
        </w:rPr>
        <w:br/>
      </w:r>
      <w:r w:rsidRPr="006216AF">
        <w:rPr>
          <w:rtl/>
        </w:rPr>
        <w:t>قلت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255923">
        <w:rPr>
          <w:rtl/>
        </w:rPr>
        <w:t>إ</w:t>
      </w:r>
      <w:r w:rsidRPr="006216AF">
        <w:rPr>
          <w:rtl/>
        </w:rPr>
        <w:t xml:space="preserve">نزل ، فنزلت ، فأقعدني في الدهليز ، ودخل ، فقلت </w:t>
      </w:r>
      <w:r w:rsidR="003A7B2F">
        <w:rPr>
          <w:rtl/>
        </w:rPr>
        <w:br/>
      </w:r>
      <w:r w:rsidRPr="006216AF">
        <w:rPr>
          <w:rtl/>
        </w:rPr>
        <w:t>في نفسي : وهذه دلالة أخرى ، م</w:t>
      </w:r>
      <w:r w:rsidR="00255923">
        <w:rPr>
          <w:rtl/>
        </w:rPr>
        <w:t>َ</w:t>
      </w:r>
      <w:r w:rsidRPr="006216AF">
        <w:rPr>
          <w:rtl/>
        </w:rPr>
        <w:t xml:space="preserve">ن أين يعرف هذا الخادم اسمي وليس </w:t>
      </w:r>
      <w:r w:rsidR="003A7B2F">
        <w:rPr>
          <w:rtl/>
        </w:rPr>
        <w:br/>
      </w:r>
      <w:r w:rsidRPr="006216AF">
        <w:rPr>
          <w:rtl/>
        </w:rPr>
        <w:t>في هذا البلد أحد يعرفني ولا دخلته قط</w:t>
      </w:r>
      <w:r w:rsidR="00DD50E3">
        <w:rPr>
          <w:rtl/>
        </w:rPr>
        <w:t xml:space="preserve"> ؟!</w:t>
      </w:r>
    </w:p>
    <w:p w:rsidR="005F4626" w:rsidRPr="006216AF" w:rsidRDefault="005F4626" w:rsidP="00AD1897">
      <w:pPr>
        <w:rPr>
          <w:rtl/>
        </w:rPr>
      </w:pPr>
      <w:r w:rsidRPr="006216AF">
        <w:rPr>
          <w:rtl/>
        </w:rPr>
        <w:t>قال : فخرج الخادم وقال : المائة دينار الّ</w:t>
      </w:r>
      <w:r w:rsidR="00115905">
        <w:rPr>
          <w:rtl/>
        </w:rPr>
        <w:t>َ</w:t>
      </w:r>
      <w:r w:rsidRPr="006216AF">
        <w:rPr>
          <w:rtl/>
        </w:rPr>
        <w:t xml:space="preserve">تي في كمك في الكاغذ </w:t>
      </w:r>
      <w:r w:rsidR="003A7B2F">
        <w:rPr>
          <w:rtl/>
        </w:rPr>
        <w:br/>
      </w:r>
      <w:r w:rsidRPr="006216AF">
        <w:rPr>
          <w:rtl/>
        </w:rPr>
        <w:t>هاتها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فناولته إيّ</w:t>
      </w:r>
      <w:r w:rsidR="00255923">
        <w:rPr>
          <w:rtl/>
        </w:rPr>
        <w:t>َ</w:t>
      </w:r>
      <w:r w:rsidRPr="006216AF">
        <w:rPr>
          <w:rtl/>
        </w:rPr>
        <w:t>اها وقلت : هذه ثالثة ، ثمّ رجع إليّ</w:t>
      </w:r>
      <w:r w:rsidR="00115905">
        <w:rPr>
          <w:rtl/>
        </w:rPr>
        <w:t>َ</w:t>
      </w:r>
      <w:r w:rsidRPr="006216AF">
        <w:rPr>
          <w:rtl/>
        </w:rPr>
        <w:t xml:space="preserve"> وقال : ادخل ، </w:t>
      </w:r>
      <w:r w:rsidR="003A7B2F">
        <w:rPr>
          <w:rtl/>
        </w:rPr>
        <w:br/>
      </w:r>
      <w:r w:rsidRPr="006216AF">
        <w:rPr>
          <w:rtl/>
        </w:rPr>
        <w:t xml:space="preserve">فدخلت إليه وهو في مجلسه وحده ، فقال : </w:t>
      </w:r>
      <w:r w:rsidR="009F08E4" w:rsidRPr="006216AF">
        <w:rPr>
          <w:rtl/>
        </w:rPr>
        <w:t>«</w:t>
      </w:r>
      <w:r w:rsidRPr="006216AF">
        <w:rPr>
          <w:rtl/>
        </w:rPr>
        <w:t>يا يوسف ،</w:t>
      </w:r>
      <w:r w:rsidR="001F572D">
        <w:rPr>
          <w:rtl/>
        </w:rPr>
        <w:t xml:space="preserve"> أ</w:t>
      </w:r>
      <w:r w:rsidRPr="006216AF">
        <w:rPr>
          <w:rtl/>
        </w:rPr>
        <w:t>ما بان لك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3A7B2F">
        <w:rPr>
          <w:rtl/>
        </w:rPr>
        <w:br/>
      </w:r>
      <w:r w:rsidRPr="006216AF">
        <w:rPr>
          <w:rtl/>
        </w:rPr>
        <w:t>فقلت : يا مولاي ، قد بان من البراهين ما فيه كفاية لمن اكتفى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</w:t>
      </w:r>
      <w:r w:rsidR="00AD1897">
        <w:rPr>
          <w:rtl/>
        </w:rPr>
        <w:t xml:space="preserve"> </w:t>
      </w:r>
      <w:r w:rsidR="003A7B2F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هيهات هيهات ، أما إنّ</w:t>
      </w:r>
      <w:r w:rsidR="00255923">
        <w:rPr>
          <w:rtl/>
        </w:rPr>
        <w:t>َ</w:t>
      </w:r>
      <w:r w:rsidRPr="006216AF">
        <w:rPr>
          <w:rtl/>
        </w:rPr>
        <w:t>ك لا ت</w:t>
      </w:r>
      <w:r w:rsidR="00115905">
        <w:rPr>
          <w:rtl/>
        </w:rPr>
        <w:t>ُ</w:t>
      </w:r>
      <w:r w:rsidRPr="006216AF">
        <w:rPr>
          <w:rtl/>
        </w:rPr>
        <w:t>سلم ولكن سي</w:t>
      </w:r>
      <w:r w:rsidR="00115905">
        <w:rPr>
          <w:rtl/>
        </w:rPr>
        <w:t>ُ</w:t>
      </w:r>
      <w:r w:rsidRPr="006216AF">
        <w:rPr>
          <w:rtl/>
        </w:rPr>
        <w:t xml:space="preserve">سلم ولدك فلان ، وهو من </w:t>
      </w:r>
      <w:r w:rsidR="003A7B2F">
        <w:rPr>
          <w:rtl/>
        </w:rPr>
        <w:br/>
      </w:r>
      <w:r w:rsidRPr="006216AF">
        <w:rPr>
          <w:rtl/>
        </w:rPr>
        <w:t>شيعتنا ، يا يوسف ، إنّ أقواما</w:t>
      </w:r>
      <w:r w:rsidR="00115905">
        <w:rPr>
          <w:rtl/>
        </w:rPr>
        <w:t>ً</w:t>
      </w:r>
      <w:r w:rsidRPr="006216AF">
        <w:rPr>
          <w:rtl/>
        </w:rPr>
        <w:t xml:space="preserve"> يزعمون أنّ ولايتنا لا تنفع أمثالك ، كذبوا </w:t>
      </w:r>
      <w:r w:rsidR="003A7B2F">
        <w:rPr>
          <w:rtl/>
        </w:rPr>
        <w:br/>
      </w:r>
      <w:r w:rsidRPr="006216AF">
        <w:rPr>
          <w:rtl/>
        </w:rPr>
        <w:t>والله ، إنّها لتنفع أمثالك ، امض فيما وافيت فإنّك سترى ما تحبّ</w:t>
      </w:r>
      <w:r w:rsidR="00115905">
        <w:rPr>
          <w:rtl/>
        </w:rPr>
        <w:t>ُ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فمضيت إلى باب المتوكّل فقلت كلما أردت وانصرفت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هبة الله : فلقيت ابنه بعد هذا وهو م</w:t>
      </w:r>
      <w:r w:rsidR="00115905">
        <w:rPr>
          <w:rtl/>
        </w:rPr>
        <w:t>ُ</w:t>
      </w:r>
      <w:r w:rsidRPr="006216AF">
        <w:rPr>
          <w:rtl/>
        </w:rPr>
        <w:t xml:space="preserve">سلم حسن التشيع ، </w:t>
      </w:r>
      <w:r w:rsidR="003A7B2F">
        <w:rPr>
          <w:rtl/>
        </w:rPr>
        <w:br/>
      </w:r>
      <w:r w:rsidRPr="006216AF">
        <w:rPr>
          <w:rtl/>
        </w:rPr>
        <w:t xml:space="preserve">فأخبرني أنّ أباه مات على النصرانيّة ، وأنّه أسلم بعد موت والده ، وكان </w:t>
      </w:r>
      <w:r w:rsidR="003A7B2F">
        <w:rPr>
          <w:rtl/>
        </w:rPr>
        <w:br/>
      </w:r>
      <w:r w:rsidRPr="006216AF">
        <w:rPr>
          <w:rtl/>
        </w:rPr>
        <w:t xml:space="preserve">يقول : أنا بشارة مولاي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1F55D9" w:rsidRDefault="005F4626" w:rsidP="001F55D9">
      <w:pPr>
        <w:rPr>
          <w:rStyle w:val="rfdLineChar"/>
        </w:rPr>
      </w:pPr>
      <w:r w:rsidRPr="006216AF">
        <w:rPr>
          <w:rtl/>
        </w:rPr>
        <w:t>496</w:t>
      </w:r>
      <w:r w:rsidR="0096323A">
        <w:rPr>
          <w:rtl/>
        </w:rPr>
        <w:t xml:space="preserve"> / </w:t>
      </w:r>
      <w:r w:rsidRPr="006216AF">
        <w:rPr>
          <w:rtl/>
        </w:rPr>
        <w:t>14</w:t>
      </w:r>
      <w:r w:rsidR="001F55D9">
        <w:rPr>
          <w:rFonts w:hint="cs"/>
          <w:rtl/>
        </w:rPr>
        <w:t xml:space="preserve"> </w:t>
      </w:r>
      <w:r>
        <w:rPr>
          <w:rtl/>
        </w:rPr>
        <w:t>ـ</w:t>
      </w:r>
      <w:r w:rsidR="001F55D9">
        <w:rPr>
          <w:rFonts w:hint="cs"/>
          <w:rtl/>
        </w:rPr>
        <w:t xml:space="preserve"> </w:t>
      </w:r>
      <w:r w:rsidRPr="006216AF">
        <w:rPr>
          <w:rtl/>
        </w:rPr>
        <w:t xml:space="preserve">عن أبي هاشم الجعفري ، قال : ظهر برجل من أهل </w:t>
      </w:r>
      <w:r w:rsidR="003A7B2F">
        <w:rPr>
          <w:rtl/>
        </w:rPr>
        <w:br/>
      </w:r>
      <w:r w:rsidRPr="006216AF">
        <w:rPr>
          <w:rtl/>
        </w:rPr>
        <w:t>سر من رأى من البرص ما ينغص عليه عيشه ، فجلس يوما</w:t>
      </w:r>
      <w:r w:rsidR="00115905">
        <w:rPr>
          <w:rtl/>
        </w:rPr>
        <w:t>ً</w:t>
      </w:r>
      <w:r w:rsidRPr="006216AF">
        <w:rPr>
          <w:rtl/>
        </w:rPr>
        <w:t xml:space="preserve"> إلى أبي </w:t>
      </w:r>
      <w:r w:rsidR="003A7B2F">
        <w:rPr>
          <w:rtl/>
        </w:rPr>
        <w:br/>
      </w:r>
      <w:r w:rsidRPr="006216AF">
        <w:rPr>
          <w:rtl/>
        </w:rPr>
        <w:t>عليّ الفهريّ</w:t>
      </w:r>
      <w:r w:rsidR="00115905">
        <w:rPr>
          <w:rtl/>
        </w:rPr>
        <w:t>ِ</w:t>
      </w:r>
      <w:r w:rsidRPr="006216AF">
        <w:rPr>
          <w:rtl/>
        </w:rPr>
        <w:t xml:space="preserve"> ، فشكا إليه حاله فقال له : لو تعرّ</w:t>
      </w:r>
      <w:r w:rsidR="00115905">
        <w:rPr>
          <w:rtl/>
        </w:rPr>
        <w:t>َ</w:t>
      </w:r>
      <w:r w:rsidRPr="006216AF">
        <w:rPr>
          <w:rtl/>
        </w:rPr>
        <w:t>ضت يوما</w:t>
      </w:r>
      <w:r w:rsidR="00115905">
        <w:rPr>
          <w:rtl/>
        </w:rPr>
        <w:t>ً</w:t>
      </w:r>
      <w:r w:rsidRPr="006216AF">
        <w:rPr>
          <w:rtl/>
        </w:rPr>
        <w:t xml:space="preserve"> لأبي الحسن</w:t>
      </w:r>
      <w:r w:rsidR="001F55D9">
        <w:rPr>
          <w:rFonts w:hint="cs"/>
          <w:rtl/>
        </w:rPr>
        <w:t xml:space="preserve"> </w:t>
      </w:r>
      <w:r w:rsidR="001F55D9">
        <w:rPr>
          <w:rtl/>
        </w:rPr>
        <w:br/>
      </w:r>
      <w:r w:rsidR="001F55D9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1F55D9">
      <w:pPr>
        <w:pStyle w:val="rfdFootnote0"/>
        <w:rPr>
          <w:rtl/>
        </w:rPr>
      </w:pPr>
      <w:r w:rsidRPr="006216AF">
        <w:rPr>
          <w:rtl/>
        </w:rPr>
        <w:t>14</w:t>
      </w:r>
      <w:r w:rsidR="001F55D9">
        <w:rPr>
          <w:rFonts w:hint="cs"/>
          <w:rtl/>
        </w:rPr>
        <w:t xml:space="preserve"> </w:t>
      </w:r>
      <w:r>
        <w:rPr>
          <w:rtl/>
        </w:rPr>
        <w:t>ـ</w:t>
      </w:r>
      <w:r w:rsidR="001F55D9">
        <w:rPr>
          <w:rFonts w:hint="cs"/>
          <w:rtl/>
        </w:rPr>
        <w:t xml:space="preserve"> </w:t>
      </w:r>
      <w:r w:rsidRPr="006216AF">
        <w:rPr>
          <w:rtl/>
        </w:rPr>
        <w:t>الخرائج والجرائح 1 : 399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 ، كشف الغمة 2 : 393 ، مدينة </w:t>
      </w:r>
      <w:r w:rsidR="003A7B2F">
        <w:rPr>
          <w:rtl/>
        </w:rPr>
        <w:br/>
      </w:r>
      <w:r w:rsidRPr="006216AF">
        <w:rPr>
          <w:rtl/>
        </w:rPr>
        <w:t>المعاجز : 547</w:t>
      </w:r>
      <w:r w:rsidR="0096323A">
        <w:rPr>
          <w:rtl/>
        </w:rPr>
        <w:t xml:space="preserve"> / </w:t>
      </w:r>
      <w:r w:rsidRPr="006216AF">
        <w:rPr>
          <w:rtl/>
        </w:rPr>
        <w:t>51</w:t>
      </w:r>
      <w:r w:rsidR="00410A32">
        <w:rPr>
          <w:rtl/>
        </w:rPr>
        <w:t xml:space="preserve"> .</w:t>
      </w:r>
    </w:p>
    <w:p w:rsidR="005F4626" w:rsidRPr="006216AF" w:rsidRDefault="005F4626" w:rsidP="00AD189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علي بن محمد بن الرضا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فتسأله أن يدعو لك رجوت أن </w:t>
      </w:r>
      <w:r w:rsidR="003A7B2F">
        <w:rPr>
          <w:rtl/>
        </w:rPr>
        <w:br/>
      </w:r>
      <w:r w:rsidRPr="006216AF">
        <w:rPr>
          <w:rtl/>
        </w:rPr>
        <w:t>يزول عنك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فجلس له يوما</w:t>
      </w:r>
      <w:r w:rsidR="00115905">
        <w:rPr>
          <w:rtl/>
        </w:rPr>
        <w:t>ً</w:t>
      </w:r>
      <w:r w:rsidRPr="006216AF">
        <w:rPr>
          <w:rtl/>
        </w:rPr>
        <w:t xml:space="preserve"> في الطريق وقت منصرفه من دار المتوكّ</w:t>
      </w:r>
      <w:r w:rsidR="00E345E9">
        <w:rPr>
          <w:rtl/>
        </w:rPr>
        <w:t>ِ</w:t>
      </w:r>
      <w:r w:rsidRPr="006216AF">
        <w:rPr>
          <w:rtl/>
        </w:rPr>
        <w:t xml:space="preserve">ل ، فلمّا </w:t>
      </w:r>
      <w:r w:rsidR="003A7B2F">
        <w:rPr>
          <w:rtl/>
        </w:rPr>
        <w:br/>
      </w:r>
      <w:r w:rsidRPr="006216AF">
        <w:rPr>
          <w:rtl/>
        </w:rPr>
        <w:t xml:space="preserve">رآه قام ليدنو منه فيسأله ذلك ، فقال : </w:t>
      </w:r>
      <w:r w:rsidR="009F08E4" w:rsidRPr="006216AF">
        <w:rPr>
          <w:rtl/>
        </w:rPr>
        <w:t>«</w:t>
      </w:r>
      <w:r w:rsidRPr="006216AF">
        <w:rPr>
          <w:rtl/>
        </w:rPr>
        <w:t>تنحّ</w:t>
      </w:r>
      <w:r w:rsidR="00E345E9">
        <w:rPr>
          <w:rtl/>
        </w:rPr>
        <w:t>َ</w:t>
      </w:r>
      <w:r w:rsidRPr="006216AF">
        <w:rPr>
          <w:rtl/>
        </w:rPr>
        <w:t xml:space="preserve"> عافاك 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ثلاث مرات ، </w:t>
      </w:r>
      <w:r w:rsidR="003A7B2F">
        <w:rPr>
          <w:rtl/>
        </w:rPr>
        <w:br/>
      </w:r>
      <w:r w:rsidRPr="006216AF">
        <w:rPr>
          <w:rtl/>
        </w:rPr>
        <w:t xml:space="preserve">فابتعد الرجل ولم يجسر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أن يدنو منه ، وانصرف ، فلقي الفهريّ</w:t>
      </w:r>
      <w:r w:rsidR="00E345E9">
        <w:rPr>
          <w:rtl/>
        </w:rPr>
        <w:t>َ</w:t>
      </w:r>
      <w:r w:rsidRPr="006216AF">
        <w:rPr>
          <w:rtl/>
        </w:rPr>
        <w:t xml:space="preserve"> فعرّ</w:t>
      </w:r>
      <w:r w:rsidR="00E345E9">
        <w:rPr>
          <w:rtl/>
        </w:rPr>
        <w:t>َ</w:t>
      </w:r>
      <w:r w:rsidRPr="006216AF">
        <w:rPr>
          <w:rtl/>
        </w:rPr>
        <w:t xml:space="preserve">فه </w:t>
      </w:r>
      <w:r w:rsidR="003A7B2F">
        <w:rPr>
          <w:rtl/>
        </w:rPr>
        <w:br/>
      </w:r>
      <w:r w:rsidRPr="006216AF">
        <w:rPr>
          <w:rtl/>
        </w:rPr>
        <w:t>الحال وما قال : قال : قد دعا لك قبل أن تسأله ، فامض</w:t>
      </w:r>
      <w:r w:rsidR="00115905">
        <w:rPr>
          <w:rtl/>
        </w:rPr>
        <w:t>ِ</w:t>
      </w:r>
      <w:r w:rsidRPr="006216AF">
        <w:rPr>
          <w:rtl/>
        </w:rPr>
        <w:t xml:space="preserve"> فإنّك </w:t>
      </w:r>
      <w:r w:rsidR="003A7B2F">
        <w:rPr>
          <w:rtl/>
        </w:rPr>
        <w:br/>
      </w:r>
      <w:r w:rsidRPr="006216AF">
        <w:rPr>
          <w:rtl/>
        </w:rPr>
        <w:t xml:space="preserve">ستعافى ، فانصرف الرجل إلى بيته فبات ليله ، فلمّا أصبح لم ير على </w:t>
      </w:r>
      <w:r w:rsidR="003A7B2F">
        <w:rPr>
          <w:rtl/>
        </w:rPr>
        <w:br/>
      </w:r>
      <w:r w:rsidRPr="006216AF">
        <w:rPr>
          <w:rtl/>
        </w:rPr>
        <w:t>بدنه شيئا</w:t>
      </w:r>
      <w:r w:rsidR="00E345E9">
        <w:rPr>
          <w:rtl/>
        </w:rPr>
        <w:t>ً</w:t>
      </w:r>
      <w:r w:rsidRPr="006216AF">
        <w:rPr>
          <w:rtl/>
        </w:rPr>
        <w:t xml:space="preserve"> من ذلك</w:t>
      </w:r>
      <w:r w:rsidR="00410A32">
        <w:rPr>
          <w:rtl/>
        </w:rPr>
        <w:t xml:space="preserve"> .</w:t>
      </w:r>
    </w:p>
    <w:p w:rsidR="005F4626" w:rsidRPr="006216AF" w:rsidRDefault="005F4626" w:rsidP="00855215">
      <w:pPr>
        <w:rPr>
          <w:rtl/>
        </w:rPr>
      </w:pPr>
      <w:r w:rsidRPr="006216AF">
        <w:rPr>
          <w:rtl/>
        </w:rPr>
        <w:t>497</w:t>
      </w:r>
      <w:r w:rsidR="0096323A">
        <w:rPr>
          <w:rtl/>
        </w:rPr>
        <w:t xml:space="preserve"> / </w:t>
      </w:r>
      <w:r w:rsidRPr="006216AF">
        <w:rPr>
          <w:rtl/>
        </w:rPr>
        <w:t>15</w:t>
      </w:r>
      <w:r w:rsidR="00855215">
        <w:rPr>
          <w:rFonts w:hint="cs"/>
          <w:rtl/>
        </w:rPr>
        <w:t xml:space="preserve"> </w:t>
      </w:r>
      <w:r>
        <w:rPr>
          <w:rtl/>
        </w:rPr>
        <w:t>ـ</w:t>
      </w:r>
      <w:r w:rsidR="00855215">
        <w:rPr>
          <w:rFonts w:hint="cs"/>
          <w:rtl/>
        </w:rPr>
        <w:t xml:space="preserve"> </w:t>
      </w:r>
      <w:r w:rsidRPr="006216AF">
        <w:rPr>
          <w:rtl/>
        </w:rPr>
        <w:t xml:space="preserve">عن زرافة حاجب المتوكل ، قال : وقع رجل مشعبذ </w:t>
      </w:r>
      <w:r w:rsidR="003A7B2F">
        <w:rPr>
          <w:rtl/>
        </w:rPr>
        <w:br/>
      </w:r>
      <w:r w:rsidRPr="006216AF">
        <w:rPr>
          <w:rtl/>
        </w:rPr>
        <w:t xml:space="preserve">من ناحية الهند إلى المتوكل يلعب لعب الحقة ولم ير مثله ، وكان </w:t>
      </w:r>
      <w:r w:rsidR="003A7B2F">
        <w:rPr>
          <w:rtl/>
        </w:rPr>
        <w:br/>
      </w:r>
      <w:r w:rsidRPr="006216AF">
        <w:rPr>
          <w:rtl/>
        </w:rPr>
        <w:t>المتوكّل لعّابا</w:t>
      </w:r>
      <w:r w:rsidR="00115905">
        <w:rPr>
          <w:rtl/>
        </w:rPr>
        <w:t>ً</w:t>
      </w:r>
      <w:r w:rsidRPr="006216AF">
        <w:rPr>
          <w:rtl/>
        </w:rPr>
        <w:t xml:space="preserve"> ، فأراد أن ي</w:t>
      </w:r>
      <w:r w:rsidR="00115905">
        <w:rPr>
          <w:rtl/>
        </w:rPr>
        <w:t>ُ</w:t>
      </w:r>
      <w:r w:rsidRPr="006216AF">
        <w:rPr>
          <w:rtl/>
        </w:rPr>
        <w:t>خج</w:t>
      </w:r>
      <w:r w:rsidR="00115905">
        <w:rPr>
          <w:rtl/>
        </w:rPr>
        <w:t>ِ</w:t>
      </w:r>
      <w:r w:rsidRPr="006216AF">
        <w:rPr>
          <w:rtl/>
        </w:rPr>
        <w:t>ل</w:t>
      </w:r>
      <w:r w:rsidR="00E345E9">
        <w:rPr>
          <w:rtl/>
        </w:rPr>
        <w:t>َ</w:t>
      </w:r>
      <w:r w:rsidRPr="006216AF">
        <w:rPr>
          <w:rtl/>
        </w:rPr>
        <w:t xml:space="preserve"> علي بن محمد بن الرضا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3A7B2F">
        <w:rPr>
          <w:rtl/>
        </w:rPr>
        <w:br/>
      </w:r>
      <w:r w:rsidRPr="006216AF">
        <w:rPr>
          <w:rtl/>
        </w:rPr>
        <w:t>فقال لذلك الرّجل : إن أخجلته أعطيتك ألف دينار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تقدّم بان يخبز رقاقا</w:t>
      </w:r>
      <w:r w:rsidR="00E345E9">
        <w:rPr>
          <w:rtl/>
        </w:rPr>
        <w:t>ً</w:t>
      </w:r>
      <w:r w:rsidRPr="006216AF">
        <w:rPr>
          <w:rtl/>
        </w:rPr>
        <w:t xml:space="preserve"> خفافا</w:t>
      </w:r>
      <w:r w:rsidR="00E345E9">
        <w:rPr>
          <w:rtl/>
        </w:rPr>
        <w:t>ً</w:t>
      </w:r>
      <w:r w:rsidRPr="006216AF">
        <w:rPr>
          <w:rtl/>
        </w:rPr>
        <w:t xml:space="preserve"> واجعلها على المائدة وأقعدني </w:t>
      </w:r>
      <w:r w:rsidR="003A7B2F">
        <w:rPr>
          <w:rtl/>
        </w:rPr>
        <w:br/>
      </w:r>
      <w:r w:rsidRPr="006216AF">
        <w:rPr>
          <w:rtl/>
        </w:rPr>
        <w:t xml:space="preserve">إلى جنبه ، فقعدوا وأحضر علي بن محمد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للطعام ، </w:t>
      </w:r>
      <w:r w:rsidR="003A7B2F">
        <w:rPr>
          <w:rtl/>
        </w:rPr>
        <w:br/>
      </w:r>
      <w:r w:rsidRPr="006216AF">
        <w:rPr>
          <w:rtl/>
        </w:rPr>
        <w:t xml:space="preserve">وجعل له مسورة عن يساره ، وكان عليها صورة أسد ، وجلس اللاعب </w:t>
      </w:r>
      <w:r w:rsidR="003A7B2F">
        <w:rPr>
          <w:rtl/>
        </w:rPr>
        <w:br/>
      </w:r>
      <w:r w:rsidRPr="006216AF">
        <w:rPr>
          <w:rtl/>
        </w:rPr>
        <w:t xml:space="preserve">إلى جنب المسورة ، فمد علي بن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يده إلى رقاقة </w:t>
      </w:r>
      <w:r w:rsidR="003A7B2F">
        <w:rPr>
          <w:rtl/>
        </w:rPr>
        <w:br/>
      </w:r>
      <w:r w:rsidRPr="006216AF">
        <w:rPr>
          <w:rtl/>
        </w:rPr>
        <w:t xml:space="preserve">فطيّرها ذلك الرجل في الهواء ومدّ يده إلى </w:t>
      </w:r>
      <w:r w:rsidRPr="003E24F6">
        <w:rPr>
          <w:rtl/>
        </w:rPr>
        <w:t>أخرى</w:t>
      </w:r>
      <w:r w:rsidR="00E345E9" w:rsidRPr="003E24F6">
        <w:rPr>
          <w:rtl/>
        </w:rPr>
        <w:t>ٰ</w:t>
      </w:r>
      <w:r w:rsidRPr="003E24F6">
        <w:rPr>
          <w:rtl/>
        </w:rPr>
        <w:t xml:space="preserve"> ،</w:t>
      </w:r>
      <w:r w:rsidRPr="006216AF">
        <w:rPr>
          <w:rtl/>
        </w:rPr>
        <w:t xml:space="preserve"> فطيّرها ذلك </w:t>
      </w:r>
      <w:r w:rsidR="003A7B2F">
        <w:rPr>
          <w:rtl/>
        </w:rPr>
        <w:br/>
      </w:r>
      <w:r w:rsidRPr="006216AF">
        <w:rPr>
          <w:rtl/>
        </w:rPr>
        <w:t>الرجل ، ومد يده إلى أخرى فطيرها فتضاحك الجميع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فضرب علي بن محمد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يده المباركة الشريفة على </w:t>
      </w:r>
      <w:r w:rsidR="003A7B2F">
        <w:rPr>
          <w:rtl/>
        </w:rPr>
        <w:br/>
      </w:r>
      <w:r w:rsidRPr="006216AF">
        <w:rPr>
          <w:rtl/>
        </w:rPr>
        <w:t xml:space="preserve">تلك الصورة التي في المسورة وقال : </w:t>
      </w:r>
      <w:r w:rsidR="009F08E4" w:rsidRPr="006216AF">
        <w:rPr>
          <w:rtl/>
        </w:rPr>
        <w:t>«</w:t>
      </w:r>
      <w:r w:rsidRPr="006216AF">
        <w:rPr>
          <w:rtl/>
        </w:rPr>
        <w:t>خذيه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فابتلعت الرجل ، </w:t>
      </w:r>
      <w:r w:rsidR="003A7B2F">
        <w:rPr>
          <w:rtl/>
        </w:rPr>
        <w:br/>
      </w:r>
      <w:r w:rsidRPr="006216AF">
        <w:rPr>
          <w:rtl/>
        </w:rPr>
        <w:t>وعادت كما كانت إلى المسورة</w:t>
      </w:r>
      <w:r w:rsidR="00410A32">
        <w:rPr>
          <w:rtl/>
        </w:rPr>
        <w:t xml:space="preserve"> .</w:t>
      </w:r>
    </w:p>
    <w:p w:rsidR="00855215" w:rsidRDefault="005F4626" w:rsidP="00855215">
      <w:pPr>
        <w:rPr>
          <w:rStyle w:val="rfdLineChar"/>
        </w:rPr>
      </w:pPr>
      <w:r w:rsidRPr="006216AF">
        <w:rPr>
          <w:rtl/>
        </w:rPr>
        <w:t xml:space="preserve">فتحير الجميع ونهض أبو الحسن عليّ بن محمد </w:t>
      </w:r>
      <w:r w:rsidR="00276CED">
        <w:rPr>
          <w:rtl/>
        </w:rPr>
        <w:t>عليهما السلام</w:t>
      </w:r>
      <w:r w:rsidR="00855215">
        <w:rPr>
          <w:rFonts w:hint="cs"/>
          <w:rtl/>
        </w:rPr>
        <w:t xml:space="preserve"> </w:t>
      </w:r>
      <w:r w:rsidR="00855215">
        <w:rPr>
          <w:rtl/>
        </w:rPr>
        <w:br/>
      </w:r>
      <w:r w:rsidR="0085521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، ك : يحسن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15</w:t>
      </w:r>
      <w:r>
        <w:rPr>
          <w:rtl/>
        </w:rPr>
        <w:t xml:space="preserve"> ـ </w:t>
      </w:r>
      <w:r w:rsidRPr="006216AF">
        <w:rPr>
          <w:rtl/>
        </w:rPr>
        <w:t>مدينة المعاجز : 548</w:t>
      </w:r>
      <w:r w:rsidR="0096323A">
        <w:rPr>
          <w:rtl/>
        </w:rPr>
        <w:t xml:space="preserve"> / </w:t>
      </w:r>
      <w:r w:rsidRPr="006216AF">
        <w:rPr>
          <w:rtl/>
        </w:rPr>
        <w:t>52</w:t>
      </w:r>
      <w:r w:rsidR="00410A32">
        <w:rPr>
          <w:rtl/>
        </w:rPr>
        <w:t xml:space="preserve"> .</w:t>
      </w:r>
    </w:p>
    <w:p w:rsidR="005F4626" w:rsidRPr="006216AF" w:rsidRDefault="005F4626" w:rsidP="00AD189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فقال له المتوكل : سألتك </w:t>
      </w:r>
      <w:r w:rsidR="00335A4F">
        <w:rPr>
          <w:rtl/>
        </w:rPr>
        <w:t>إلّ</w:t>
      </w:r>
      <w:r w:rsidR="00CF1EA5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جلست ورددته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والله لا تراه </w:t>
      </w:r>
      <w:r w:rsidR="00840C82">
        <w:rPr>
          <w:rtl/>
        </w:rPr>
        <w:br/>
      </w:r>
      <w:r w:rsidRPr="006216AF">
        <w:rPr>
          <w:rtl/>
        </w:rPr>
        <w:t>بعدها ، أتسلط أعداء الله على أولياء الله</w:t>
      </w:r>
      <w:r w:rsidR="00DD50E3">
        <w:rPr>
          <w:rtl/>
        </w:rPr>
        <w:t xml:space="preserve"> ؟!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وخرج من عنده ، فلم </w:t>
      </w:r>
      <w:r w:rsidR="00840C82">
        <w:rPr>
          <w:rtl/>
        </w:rPr>
        <w:br/>
      </w:r>
      <w:r w:rsidRPr="006216AF">
        <w:rPr>
          <w:rtl/>
        </w:rPr>
        <w:t xml:space="preserve">ير الرجل بعد ذلك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855215">
      <w:pPr>
        <w:rPr>
          <w:rtl/>
        </w:rPr>
      </w:pPr>
      <w:r w:rsidRPr="006216AF">
        <w:rPr>
          <w:rtl/>
        </w:rPr>
        <w:t>498</w:t>
      </w:r>
      <w:r w:rsidR="0096323A">
        <w:rPr>
          <w:rtl/>
        </w:rPr>
        <w:t xml:space="preserve"> / </w:t>
      </w:r>
      <w:r w:rsidRPr="006216AF">
        <w:rPr>
          <w:rtl/>
        </w:rPr>
        <w:t>16</w:t>
      </w:r>
      <w:r w:rsidR="00855215">
        <w:rPr>
          <w:rFonts w:hint="cs"/>
          <w:rtl/>
        </w:rPr>
        <w:t xml:space="preserve"> </w:t>
      </w:r>
      <w:r>
        <w:rPr>
          <w:rtl/>
        </w:rPr>
        <w:t>ـ</w:t>
      </w:r>
      <w:r w:rsidR="00855215">
        <w:rPr>
          <w:rFonts w:hint="cs"/>
          <w:rtl/>
        </w:rPr>
        <w:t xml:space="preserve"> </w:t>
      </w:r>
      <w:r w:rsidRPr="006216AF">
        <w:rPr>
          <w:rtl/>
        </w:rPr>
        <w:t xml:space="preserve">عن أبي العباس فضل بن أحمد بن إسرائيل الكاتب ، </w:t>
      </w:r>
      <w:r w:rsidR="00840C82">
        <w:rPr>
          <w:rtl/>
        </w:rPr>
        <w:br/>
      </w:r>
      <w:r w:rsidRPr="006216AF">
        <w:rPr>
          <w:rtl/>
        </w:rPr>
        <w:t xml:space="preserve">قال : كنّا مع المعتز ، وكان أبي كاتبه ، فدخلنا الدار والمتوكل على </w:t>
      </w:r>
      <w:r w:rsidR="00840C82">
        <w:rPr>
          <w:rtl/>
        </w:rPr>
        <w:br/>
      </w:r>
      <w:r w:rsidRPr="006216AF">
        <w:rPr>
          <w:rtl/>
        </w:rPr>
        <w:t xml:space="preserve">سريره قاعد ، فسلّم المعتزّ ووقف ووقفت خلفه ، وكان عهدي به إذا </w:t>
      </w:r>
      <w:r w:rsidR="00840C82">
        <w:rPr>
          <w:rtl/>
        </w:rPr>
        <w:br/>
      </w:r>
      <w:r w:rsidRPr="006216AF">
        <w:rPr>
          <w:rtl/>
        </w:rPr>
        <w:t xml:space="preserve">دخل عليه رحّب به وأمره بالقعود ونظرت إلى وجهه يتغير ساعة بعد </w:t>
      </w:r>
      <w:r w:rsidR="00840C82">
        <w:rPr>
          <w:rtl/>
        </w:rPr>
        <w:br/>
      </w:r>
      <w:r w:rsidRPr="006216AF">
        <w:rPr>
          <w:rtl/>
        </w:rPr>
        <w:t>ساعة ، ويقبل على الفتح بن خاقان ويقول : هذا الّ</w:t>
      </w:r>
      <w:r w:rsidR="00CF1EA5">
        <w:rPr>
          <w:rtl/>
        </w:rPr>
        <w:t>َ</w:t>
      </w:r>
      <w:r w:rsidRPr="006216AF">
        <w:rPr>
          <w:rtl/>
        </w:rPr>
        <w:t xml:space="preserve">ذي يقول فيه ما </w:t>
      </w:r>
      <w:r w:rsidR="00840C82">
        <w:rPr>
          <w:rtl/>
        </w:rPr>
        <w:br/>
      </w:r>
      <w:r w:rsidRPr="006216AF">
        <w:rPr>
          <w:rtl/>
        </w:rPr>
        <w:t>يقول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ويرد عليه القول ، والفتح مقبل عليه يسكنه ويقول : مكذوب </w:t>
      </w:r>
      <w:r w:rsidR="00840C82">
        <w:rPr>
          <w:rtl/>
        </w:rPr>
        <w:br/>
      </w:r>
      <w:r w:rsidRPr="006216AF">
        <w:rPr>
          <w:rtl/>
        </w:rPr>
        <w:t>عليه يا أمير المؤمنين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وهو يتلظى ويقول : والله لأقتلنّ هذا المرائي </w:t>
      </w:r>
      <w:r w:rsidR="00840C82">
        <w:rPr>
          <w:rtl/>
        </w:rPr>
        <w:br/>
      </w:r>
      <w:r w:rsidRPr="006216AF">
        <w:rPr>
          <w:rtl/>
        </w:rPr>
        <w:t>الزنديق ، وهو الذي يدّ</w:t>
      </w:r>
      <w:r w:rsidR="00CF1EA5">
        <w:rPr>
          <w:rtl/>
        </w:rPr>
        <w:t>َ</w:t>
      </w:r>
      <w:r w:rsidRPr="006216AF">
        <w:rPr>
          <w:rtl/>
        </w:rPr>
        <w:t>عي الكذب ، ويطعن في دولتي</w:t>
      </w:r>
      <w:r w:rsidR="00410A32">
        <w:rPr>
          <w:rtl/>
        </w:rPr>
        <w:t xml:space="preserve"> .</w:t>
      </w:r>
    </w:p>
    <w:p w:rsidR="00855215" w:rsidRDefault="005F4626" w:rsidP="00855215">
      <w:pPr>
        <w:rPr>
          <w:rStyle w:val="rfdLineChar"/>
        </w:rPr>
      </w:pPr>
      <w:r w:rsidRPr="006216AF">
        <w:rPr>
          <w:rtl/>
        </w:rPr>
        <w:t>ثمّ قال : جئني بأربعة من الخزر وأجلاف لا يفقهون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فجيء </w:t>
      </w:r>
      <w:r w:rsidR="00840C82">
        <w:rPr>
          <w:rtl/>
        </w:rPr>
        <w:br/>
      </w:r>
      <w:r w:rsidRPr="006216AF">
        <w:rPr>
          <w:rtl/>
        </w:rPr>
        <w:t xml:space="preserve">بهم ، ودفع إليهم أربعة أسياف ، وأمرهم أن يرطنوا بألسنتهم إذا دخل </w:t>
      </w:r>
      <w:r w:rsidR="00840C82">
        <w:rPr>
          <w:rtl/>
        </w:rPr>
        <w:br/>
      </w:r>
      <w:r w:rsidRPr="006216AF">
        <w:rPr>
          <w:rtl/>
        </w:rPr>
        <w:t>أبو الحسن ، وأن يقبلوا عليه بأسيافهم فيخبطوه ويقتلوه ، وهو يقول :</w:t>
      </w:r>
      <w:r w:rsidR="00AD1897">
        <w:rPr>
          <w:rtl/>
        </w:rPr>
        <w:t xml:space="preserve"> </w:t>
      </w:r>
      <w:r w:rsidR="00840C82">
        <w:rPr>
          <w:rtl/>
        </w:rPr>
        <w:br/>
      </w:r>
      <w:r w:rsidRPr="006216AF">
        <w:rPr>
          <w:rtl/>
        </w:rPr>
        <w:t>والله لأحرقنّه بعد القتل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وأنا منتصب قائم خلفه من وراء الستر ، فما </w:t>
      </w:r>
      <w:r w:rsidR="00840C82">
        <w:rPr>
          <w:rtl/>
        </w:rPr>
        <w:br/>
      </w:r>
      <w:r w:rsidRPr="006216AF">
        <w:rPr>
          <w:rtl/>
        </w:rPr>
        <w:t xml:space="preserve">علمت </w:t>
      </w:r>
      <w:r w:rsidR="00335A4F">
        <w:rPr>
          <w:rtl/>
        </w:rPr>
        <w:t>إلّ</w:t>
      </w:r>
      <w:r w:rsidR="00CF1EA5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بأبي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قد دخل ، وقد بادر الناس قدّ</w:t>
      </w:r>
      <w:r w:rsidR="00CF1EA5">
        <w:rPr>
          <w:rtl/>
        </w:rPr>
        <w:t>َ</w:t>
      </w:r>
      <w:r w:rsidRPr="006216AF">
        <w:rPr>
          <w:rtl/>
        </w:rPr>
        <w:t xml:space="preserve">امه </w:t>
      </w:r>
      <w:r w:rsidR="00840C82">
        <w:rPr>
          <w:rtl/>
        </w:rPr>
        <w:br/>
      </w:r>
      <w:r w:rsidRPr="006216AF">
        <w:rPr>
          <w:rtl/>
        </w:rPr>
        <w:t xml:space="preserve">فقالوا : جاء والتفتّ ورائي وهو غير مكترث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ولا جازع ، فلمّا بصر </w:t>
      </w:r>
      <w:r w:rsidR="00840C82">
        <w:rPr>
          <w:rtl/>
        </w:rPr>
        <w:br/>
      </w:r>
      <w:r w:rsidRPr="006216AF">
        <w:rPr>
          <w:rtl/>
        </w:rPr>
        <w:t xml:space="preserve">به المتوكل رمى بنفسه من السرير إليه وهو بسيفه فانكبّ عليه يقبّل بين </w:t>
      </w:r>
      <w:r w:rsidR="00840C82">
        <w:rPr>
          <w:rtl/>
        </w:rPr>
        <w:br/>
      </w:r>
      <w:r w:rsidRPr="006216AF">
        <w:rPr>
          <w:rtl/>
        </w:rPr>
        <w:t xml:space="preserve">عينيه ، واحتمل يده بيده ، وهو يقول : يا سيدي ، يا ابن رسول الله ، ويا </w:t>
      </w:r>
      <w:r w:rsidR="00840C82">
        <w:rPr>
          <w:rtl/>
        </w:rPr>
        <w:br/>
      </w:r>
      <w:r w:rsidRPr="006216AF">
        <w:rPr>
          <w:rtl/>
        </w:rPr>
        <w:t>خير خلق الله ، يا ابن عمي ، يا مولاي ، يا أبا الحسن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وأبو الحسن </w:t>
      </w:r>
      <w:r w:rsidR="00840C82">
        <w:rPr>
          <w:rtl/>
        </w:rPr>
        <w:br/>
      </w:r>
      <w:r w:rsidRPr="006216AF">
        <w:rPr>
          <w:rtl/>
        </w:rPr>
        <w:t xml:space="preserve">يقول : </w:t>
      </w:r>
      <w:r w:rsidR="009F08E4" w:rsidRPr="006216AF">
        <w:rPr>
          <w:rtl/>
        </w:rPr>
        <w:t>«</w:t>
      </w:r>
      <w:r w:rsidRPr="006216AF">
        <w:rPr>
          <w:rtl/>
        </w:rPr>
        <w:t>أعيذك بالله يا أمير المؤمنين من هذا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ما جاء بك يا</w:t>
      </w:r>
      <w:r w:rsidR="00855215">
        <w:rPr>
          <w:rFonts w:hint="cs"/>
          <w:rtl/>
        </w:rPr>
        <w:t xml:space="preserve"> </w:t>
      </w:r>
      <w:r w:rsidR="00855215">
        <w:rPr>
          <w:rtl/>
        </w:rPr>
        <w:br/>
      </w:r>
      <w:r w:rsidR="0085521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ر : سلطت أولياء الله على أعداء الله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55215">
      <w:pPr>
        <w:pStyle w:val="rfdFootnote0"/>
        <w:rPr>
          <w:rtl/>
        </w:rPr>
      </w:pPr>
      <w:r w:rsidRPr="006216AF">
        <w:rPr>
          <w:rtl/>
        </w:rPr>
        <w:t>16</w:t>
      </w:r>
      <w:r w:rsidR="00855215">
        <w:rPr>
          <w:rFonts w:hint="cs"/>
          <w:rtl/>
        </w:rPr>
        <w:t xml:space="preserve"> </w:t>
      </w:r>
      <w:r>
        <w:rPr>
          <w:rtl/>
        </w:rPr>
        <w:t>ـ</w:t>
      </w:r>
      <w:r w:rsidR="00855215">
        <w:rPr>
          <w:rFonts w:hint="cs"/>
          <w:rtl/>
        </w:rPr>
        <w:t xml:space="preserve"> </w:t>
      </w:r>
      <w:r w:rsidRPr="006216AF">
        <w:rPr>
          <w:rtl/>
        </w:rPr>
        <w:t>الخرائج والجرائح 1 : 417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21 ، كشف الغمة 2 : 395 ، الصراط </w:t>
      </w:r>
      <w:r w:rsidR="00840C82">
        <w:rPr>
          <w:rtl/>
        </w:rPr>
        <w:br/>
      </w:r>
      <w:r w:rsidRPr="006216AF">
        <w:rPr>
          <w:rtl/>
        </w:rPr>
        <w:t xml:space="preserve">المستقيم 2 : 205 ، وفيه : باختصار ، حلية الأبرار 2 : 465 ، مدينة </w:t>
      </w:r>
      <w:r w:rsidR="00840C82">
        <w:rPr>
          <w:rtl/>
        </w:rPr>
        <w:br/>
      </w:r>
      <w:r w:rsidRPr="006216AF">
        <w:rPr>
          <w:rtl/>
        </w:rPr>
        <w:t>المعاجز : 550</w:t>
      </w:r>
      <w:r w:rsidR="0096323A">
        <w:rPr>
          <w:rtl/>
        </w:rPr>
        <w:t xml:space="preserve"> / </w:t>
      </w:r>
      <w:r w:rsidRPr="006216AF">
        <w:rPr>
          <w:rtl/>
        </w:rPr>
        <w:t>59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ك زيادة : به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D189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سيدي في هذا الوقت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جاءني رسولك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المتوكل : كذب </w:t>
      </w:r>
      <w:r w:rsidR="00792C38">
        <w:rPr>
          <w:rtl/>
        </w:rPr>
        <w:br/>
      </w:r>
      <w:r w:rsidRPr="006216AF">
        <w:rPr>
          <w:rtl/>
        </w:rPr>
        <w:t xml:space="preserve">ابن الفاعلة ، ارجع يا سيدي من حيث جئت ، يا فتح ، يا عبد الله ، يا </w:t>
      </w:r>
      <w:r w:rsidR="00792C38">
        <w:rPr>
          <w:rtl/>
        </w:rPr>
        <w:br/>
      </w:r>
      <w:r w:rsidRPr="006216AF">
        <w:rPr>
          <w:rtl/>
        </w:rPr>
        <w:t>معتز ، شيّعوا سيدي وسيدكم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بصر به الخزر خرّوا سجّدا</w:t>
      </w:r>
      <w:r w:rsidR="00115905">
        <w:rPr>
          <w:rtl/>
        </w:rPr>
        <w:t>ً</w:t>
      </w:r>
      <w:r w:rsidRPr="006216AF">
        <w:rPr>
          <w:rtl/>
        </w:rPr>
        <w:t xml:space="preserve"> مذعنين ، فلمّا خرج دعاهم </w:t>
      </w:r>
      <w:r w:rsidR="00792C38">
        <w:rPr>
          <w:rtl/>
        </w:rPr>
        <w:br/>
      </w:r>
      <w:r w:rsidRPr="006216AF">
        <w:rPr>
          <w:rtl/>
        </w:rPr>
        <w:t xml:space="preserve">المتوكل ثمّ أمر الترجمان أن يخبره بما يقولون ، ثمّ قال لهم : لم لا </w:t>
      </w:r>
      <w:r w:rsidR="00792C38">
        <w:rPr>
          <w:rtl/>
        </w:rPr>
        <w:br/>
      </w:r>
      <w:r w:rsidRPr="006216AF">
        <w:rPr>
          <w:rtl/>
        </w:rPr>
        <w:t>تفعلوا ما أمرتكم به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لشدّ</w:t>
      </w:r>
      <w:r w:rsidR="00115905">
        <w:rPr>
          <w:rtl/>
        </w:rPr>
        <w:t>َ</w:t>
      </w:r>
      <w:r w:rsidRPr="006216AF">
        <w:rPr>
          <w:rtl/>
        </w:rPr>
        <w:t xml:space="preserve">ة هيبته ، ورأينا حوله أكثر من مائة </w:t>
      </w:r>
      <w:r w:rsidR="00792C38">
        <w:rPr>
          <w:rtl/>
        </w:rPr>
        <w:br/>
      </w:r>
      <w:r w:rsidRPr="006216AF">
        <w:rPr>
          <w:rtl/>
        </w:rPr>
        <w:t xml:space="preserve">سيف لم نقدر أن ننالهم ، فمنعنا ذلك عمّا أمرنا به ، وامتلأت قلوبنا </w:t>
      </w:r>
      <w:r w:rsidR="00792C38">
        <w:rPr>
          <w:rtl/>
        </w:rPr>
        <w:br/>
      </w:r>
      <w:r w:rsidRPr="006216AF">
        <w:rPr>
          <w:rtl/>
        </w:rPr>
        <w:t>رعبا</w:t>
      </w:r>
      <w:r w:rsidR="00115905">
        <w:rPr>
          <w:rtl/>
        </w:rPr>
        <w:t>ً</w:t>
      </w:r>
      <w:r w:rsidRPr="006216AF">
        <w:rPr>
          <w:rtl/>
        </w:rPr>
        <w:t xml:space="preserve"> من ذلك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المتوكل : هذا صاحبكم ، وضحك في وجه </w:t>
      </w:r>
      <w:r w:rsidR="00792C38">
        <w:rPr>
          <w:rtl/>
        </w:rPr>
        <w:br/>
      </w:r>
      <w:r w:rsidRPr="006216AF">
        <w:rPr>
          <w:rtl/>
        </w:rPr>
        <w:t xml:space="preserve">الفتح ، وضحك الفتح في وجهه وقال : الحمد لله الذي بيّض وجهه </w:t>
      </w:r>
      <w:r w:rsidR="00792C38">
        <w:rPr>
          <w:rtl/>
        </w:rPr>
        <w:br/>
      </w:r>
      <w:r w:rsidRPr="006216AF">
        <w:rPr>
          <w:rtl/>
        </w:rPr>
        <w:t xml:space="preserve">وأرانا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حجّته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المصنف </w:t>
      </w:r>
      <w:r w:rsidR="006D2B24">
        <w:rPr>
          <w:rtl/>
        </w:rPr>
        <w:t>رحمه الله</w:t>
      </w:r>
      <w:r w:rsidRPr="006216AF">
        <w:rPr>
          <w:rtl/>
        </w:rPr>
        <w:t xml:space="preserve"> : وأظن أنّ القصة التي ذكرتها قبل </w:t>
      </w:r>
      <w:r w:rsidR="00792C38">
        <w:rPr>
          <w:rtl/>
        </w:rPr>
        <w:br/>
      </w:r>
      <w:r w:rsidRPr="006216AF">
        <w:rPr>
          <w:rtl/>
        </w:rPr>
        <w:t xml:space="preserve">وأسندتها إلى جماعة أهل أصفهان وتشيّع عبد الرحمن الأصفهاني ، </w:t>
      </w:r>
      <w:r w:rsidR="00792C38">
        <w:rPr>
          <w:rtl/>
        </w:rPr>
        <w:br/>
      </w:r>
      <w:r w:rsidRPr="006216AF">
        <w:rPr>
          <w:rtl/>
        </w:rPr>
        <w:t xml:space="preserve">والخبر عمّا رواه من الأخبار عمّا في قلبه والدعاء له ، وإجابة الدعاء </w:t>
      </w:r>
      <w:r w:rsidR="00792C38">
        <w:rPr>
          <w:rtl/>
        </w:rPr>
        <w:br/>
      </w:r>
      <w:r w:rsidRPr="006216AF">
        <w:rPr>
          <w:rtl/>
        </w:rPr>
        <w:t xml:space="preserve">كان في ذلك اليوم ، ولا أبعد أن يكون من أمر المتوكل بقتله من </w:t>
      </w:r>
      <w:r w:rsidR="00792C38">
        <w:rPr>
          <w:rtl/>
        </w:rPr>
        <w:br/>
      </w:r>
      <w:r w:rsidRPr="006216AF">
        <w:rPr>
          <w:rtl/>
        </w:rPr>
        <w:t xml:space="preserve">الغلمان الخزرية وإحياء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إيّاهم ، هؤلاء الذين </w:t>
      </w:r>
      <w:r w:rsidR="00792C38">
        <w:rPr>
          <w:rtl/>
        </w:rPr>
        <w:br/>
      </w:r>
      <w:r w:rsidRPr="006216AF">
        <w:rPr>
          <w:rtl/>
        </w:rPr>
        <w:t>خرّوا له سجّدا</w:t>
      </w:r>
      <w:r w:rsidR="00920994">
        <w:rPr>
          <w:rtl/>
        </w:rPr>
        <w:t>ً</w:t>
      </w:r>
      <w:r w:rsidRPr="006216AF">
        <w:rPr>
          <w:rtl/>
        </w:rPr>
        <w:t xml:space="preserve"> في ذلك اليوم ، والله أعلم</w:t>
      </w:r>
      <w:r w:rsidR="00410A32">
        <w:rPr>
          <w:rtl/>
        </w:rPr>
        <w:t xml:space="preserve"> .</w:t>
      </w:r>
    </w:p>
    <w:p w:rsidR="00855215" w:rsidRDefault="005F4626" w:rsidP="00855215">
      <w:pPr>
        <w:rPr>
          <w:rStyle w:val="rfdLineChar"/>
        </w:rPr>
      </w:pPr>
      <w:r w:rsidRPr="006216AF">
        <w:rPr>
          <w:rtl/>
        </w:rPr>
        <w:t>499</w:t>
      </w:r>
      <w:r w:rsidR="0096323A">
        <w:rPr>
          <w:rtl/>
        </w:rPr>
        <w:t xml:space="preserve"> / </w:t>
      </w:r>
      <w:r w:rsidRPr="006216AF">
        <w:rPr>
          <w:rtl/>
        </w:rPr>
        <w:t>17</w:t>
      </w:r>
      <w:r w:rsidR="00855215">
        <w:rPr>
          <w:rFonts w:hint="cs"/>
          <w:rtl/>
        </w:rPr>
        <w:t xml:space="preserve"> </w:t>
      </w:r>
      <w:r>
        <w:rPr>
          <w:rtl/>
        </w:rPr>
        <w:t>ـ</w:t>
      </w:r>
      <w:r w:rsidR="00855215">
        <w:rPr>
          <w:rFonts w:hint="cs"/>
          <w:rtl/>
        </w:rPr>
        <w:t xml:space="preserve"> </w:t>
      </w:r>
      <w:r w:rsidRPr="006216AF">
        <w:rPr>
          <w:rtl/>
        </w:rPr>
        <w:t xml:space="preserve">وأمّا حديث المخالي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فمشهور ، وذلك أنّ الخليفة أمر </w:t>
      </w:r>
      <w:r w:rsidR="00792C38">
        <w:rPr>
          <w:rtl/>
        </w:rPr>
        <w:br/>
      </w:r>
      <w:r w:rsidRPr="006216AF">
        <w:rPr>
          <w:rtl/>
        </w:rPr>
        <w:t xml:space="preserve">العسكر وهم تسعون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ألف فارس من الأتراك السّ</w:t>
      </w:r>
      <w:r w:rsidR="00920994">
        <w:rPr>
          <w:rtl/>
        </w:rPr>
        <w:t>َ</w:t>
      </w:r>
      <w:r w:rsidRPr="006216AF">
        <w:rPr>
          <w:rtl/>
        </w:rPr>
        <w:t>اكنين بسرّ</w:t>
      </w:r>
      <w:r w:rsidR="00920994">
        <w:rPr>
          <w:rtl/>
        </w:rPr>
        <w:t xml:space="preserve"> </w:t>
      </w:r>
      <w:r w:rsidRPr="006216AF">
        <w:rPr>
          <w:rtl/>
        </w:rPr>
        <w:t xml:space="preserve">من رأى </w:t>
      </w:r>
      <w:r w:rsidR="00792C38">
        <w:rPr>
          <w:rtl/>
        </w:rPr>
        <w:br/>
      </w:r>
      <w:r w:rsidRPr="006216AF">
        <w:rPr>
          <w:rtl/>
        </w:rPr>
        <w:t>أن يملأ كلّ</w:t>
      </w:r>
      <w:r w:rsidR="00920994">
        <w:rPr>
          <w:rtl/>
        </w:rPr>
        <w:t>ُ</w:t>
      </w:r>
      <w:r w:rsidRPr="006216AF">
        <w:rPr>
          <w:rtl/>
        </w:rPr>
        <w:t xml:space="preserve"> واحد منهم مخلاة فرسه من الطين الأحمر ، ويجعلوا بعضه</w:t>
      </w:r>
      <w:r w:rsidR="00855215">
        <w:rPr>
          <w:rFonts w:hint="cs"/>
          <w:rtl/>
        </w:rPr>
        <w:t xml:space="preserve"> </w:t>
      </w:r>
      <w:r w:rsidR="00855215">
        <w:rPr>
          <w:rtl/>
        </w:rPr>
        <w:br/>
      </w:r>
      <w:r w:rsidR="0085521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، ك : وأنار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55215">
      <w:pPr>
        <w:pStyle w:val="rfdFootnote0"/>
        <w:rPr>
          <w:rtl/>
        </w:rPr>
      </w:pPr>
      <w:r w:rsidRPr="006216AF">
        <w:rPr>
          <w:rtl/>
        </w:rPr>
        <w:t>17</w:t>
      </w:r>
      <w:r w:rsidR="00855215">
        <w:rPr>
          <w:rFonts w:hint="cs"/>
          <w:rtl/>
        </w:rPr>
        <w:t xml:space="preserve"> </w:t>
      </w:r>
      <w:r>
        <w:rPr>
          <w:rtl/>
        </w:rPr>
        <w:t>ـ</w:t>
      </w:r>
      <w:r w:rsidR="00855215">
        <w:rPr>
          <w:rFonts w:hint="cs"/>
          <w:rtl/>
        </w:rPr>
        <w:t xml:space="preserve"> </w:t>
      </w:r>
      <w:r w:rsidRPr="006216AF">
        <w:rPr>
          <w:rtl/>
        </w:rPr>
        <w:t>الخرائج والجرائح 1 : 414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19 ، كشف الغمة 2 : 395 ، الصراط </w:t>
      </w:r>
      <w:r w:rsidR="00792C38">
        <w:rPr>
          <w:rtl/>
        </w:rPr>
        <w:br/>
      </w:r>
      <w:r w:rsidRPr="006216AF">
        <w:rPr>
          <w:rtl/>
        </w:rPr>
        <w:t>المستقيم 2 : 205</w:t>
      </w:r>
      <w:r w:rsidR="0096323A">
        <w:rPr>
          <w:rtl/>
        </w:rPr>
        <w:t xml:space="preserve"> / </w:t>
      </w:r>
      <w:r w:rsidRPr="006216AF">
        <w:rPr>
          <w:rtl/>
        </w:rPr>
        <w:t>15 ، وفيه باختصار ، مدينة المعاجز : 550</w:t>
      </w:r>
      <w:r w:rsidR="0096323A">
        <w:rPr>
          <w:rtl/>
        </w:rPr>
        <w:t xml:space="preserve"> / </w:t>
      </w:r>
      <w:r w:rsidRPr="006216AF">
        <w:rPr>
          <w:rtl/>
        </w:rPr>
        <w:t>57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المخالي أو تل المخالي : تل عند سرّ من رأى ، مراصد الاطلاع </w:t>
      </w:r>
      <w:r w:rsidR="00792C38">
        <w:rPr>
          <w:rStyle w:val="rfdFootnote"/>
          <w:rtl/>
        </w:rPr>
        <w:br/>
      </w:r>
      <w:r w:rsidRPr="006216AF">
        <w:rPr>
          <w:rStyle w:val="rfdFootnote"/>
          <w:rtl/>
        </w:rPr>
        <w:t>1 : 272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في ش ، ص ، سبعون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AD189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على بعض في وسط برية واسعة هناك ، ففعلوا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صار مثل جبل عظيم صعد فوقه واستدعى</w:t>
      </w:r>
      <w:r w:rsidR="00855215" w:rsidRPr="004B26A5">
        <w:rPr>
          <w:rtl/>
        </w:rPr>
        <w:t>ٰ</w:t>
      </w:r>
      <w:r w:rsidRPr="006216AF">
        <w:rPr>
          <w:rtl/>
        </w:rPr>
        <w:t xml:space="preserve"> أبا الحسن </w:t>
      </w:r>
      <w:r w:rsidR="00276CED">
        <w:rPr>
          <w:rtl/>
        </w:rPr>
        <w:t xml:space="preserve">عليه </w:t>
      </w:r>
      <w:r w:rsidR="00792C38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واستصعده وقال : استحضرك للنظارة ، وقد كان أمرهم أن يلبسوا </w:t>
      </w:r>
      <w:r w:rsidR="00792C38">
        <w:rPr>
          <w:rtl/>
        </w:rPr>
        <w:br/>
      </w:r>
      <w:r w:rsidRPr="006216AF">
        <w:rPr>
          <w:rtl/>
        </w:rPr>
        <w:t xml:space="preserve">التجافيف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ويحملوا الأسلحة ، وقد عرضوا بأحسن زينة ، وأتمّ عدة ، </w:t>
      </w:r>
      <w:r w:rsidR="00792C38">
        <w:rPr>
          <w:rtl/>
        </w:rPr>
        <w:br/>
      </w:r>
      <w:r w:rsidRPr="006216AF">
        <w:rPr>
          <w:rtl/>
        </w:rPr>
        <w:t xml:space="preserve">وأعظم هيبة ، وكان غرضه أن يكسر كلّ من يخرج عليه ، وكان خوفه </w:t>
      </w:r>
      <w:r w:rsidR="00792C38">
        <w:rPr>
          <w:rtl/>
        </w:rPr>
        <w:br/>
      </w:r>
      <w:r w:rsidRPr="006216AF">
        <w:rPr>
          <w:rtl/>
        </w:rPr>
        <w:t xml:space="preserve">من أبي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أن يأمر أحدا</w:t>
      </w:r>
      <w:r w:rsidR="00FA4CCE">
        <w:rPr>
          <w:rtl/>
        </w:rPr>
        <w:t>ً</w:t>
      </w:r>
      <w:r w:rsidRPr="006216AF">
        <w:rPr>
          <w:rtl/>
        </w:rPr>
        <w:t xml:space="preserve"> من أهل بيته أن يخرج على </w:t>
      </w:r>
      <w:r w:rsidR="00792C38">
        <w:rPr>
          <w:rtl/>
        </w:rPr>
        <w:br/>
      </w:r>
      <w:r w:rsidRPr="006216AF">
        <w:rPr>
          <w:rtl/>
        </w:rPr>
        <w:t>الخليفة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له أبو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وهل أعرض عليك عسكري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792C38">
        <w:rPr>
          <w:rtl/>
        </w:rPr>
        <w:br/>
      </w:r>
      <w:r w:rsidRPr="006216AF">
        <w:rPr>
          <w:rtl/>
        </w:rPr>
        <w:t>فقال : نعم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فدعا الله سبحانه ، فإذا بين السماء والأرض من المشرق إلى </w:t>
      </w:r>
      <w:r w:rsidR="00792C38">
        <w:rPr>
          <w:rtl/>
        </w:rPr>
        <w:br/>
      </w:r>
      <w:r w:rsidRPr="006216AF">
        <w:rPr>
          <w:rtl/>
        </w:rPr>
        <w:t xml:space="preserve">المغرب ملائكة مدججون ، فغشي على المتوكل ، فلمّا أفاق قال له أبو </w:t>
      </w:r>
      <w:r w:rsidR="00792C38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نحن لا ننافسكم في الدنيا ، نحن مشتغلون بأمر </w:t>
      </w:r>
      <w:r w:rsidR="00792C38">
        <w:rPr>
          <w:rtl/>
        </w:rPr>
        <w:br/>
      </w:r>
      <w:r w:rsidRPr="006216AF">
        <w:rPr>
          <w:rtl/>
        </w:rPr>
        <w:t>الآخرة ، ولا عليك ممّا تظن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855215" w:rsidRDefault="00855215" w:rsidP="00855215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التجافيف : جمع تجفاف بالكسر ، وهو آلة للحرب يلبسها الف</w:t>
      </w:r>
      <w:r w:rsidR="00FA4CCE">
        <w:rPr>
          <w:rStyle w:val="rfdFootnote"/>
          <w:rtl/>
        </w:rPr>
        <w:t>َ</w:t>
      </w:r>
      <w:r w:rsidRPr="006216AF">
        <w:rPr>
          <w:rStyle w:val="rfdFootnote"/>
          <w:rtl/>
        </w:rPr>
        <w:t>ر</w:t>
      </w:r>
      <w:r w:rsidR="00FA4CCE">
        <w:rPr>
          <w:rStyle w:val="rfdFootnote"/>
          <w:rtl/>
        </w:rPr>
        <w:t>َ</w:t>
      </w:r>
      <w:r w:rsidRPr="006216AF">
        <w:rPr>
          <w:rStyle w:val="rfdFootnote"/>
          <w:rtl/>
        </w:rPr>
        <w:t xml:space="preserve">س تقيه </w:t>
      </w:r>
      <w:r w:rsidR="00792C38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الجراح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جفف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9 : 30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AD1897" w:rsidRPr="009D076E" w:rsidRDefault="005F4626" w:rsidP="009D076E">
      <w:pPr>
        <w:pStyle w:val="rfdCenterBold1"/>
        <w:rPr>
          <w:rtl/>
        </w:rPr>
      </w:pPr>
      <w:r>
        <w:rPr>
          <w:rtl/>
        </w:rPr>
        <w:br w:type="page"/>
      </w:r>
      <w:r w:rsidR="009D076E">
        <w:rPr>
          <w:rFonts w:hint="cs"/>
          <w:rtl/>
        </w:rPr>
        <w:lastRenderedPageBreak/>
        <w:br/>
      </w:r>
      <w:r w:rsidR="009D076E">
        <w:rPr>
          <w:rFonts w:hint="cs"/>
          <w:rtl/>
        </w:rPr>
        <w:br/>
      </w:r>
      <w:r w:rsidR="009D076E">
        <w:rPr>
          <w:rtl/>
        </w:rPr>
        <w:br/>
      </w:r>
      <w:r w:rsidR="009D076E">
        <w:rPr>
          <w:rFonts w:hint="cs"/>
          <w:rtl/>
        </w:rPr>
        <w:br/>
      </w:r>
      <w:r w:rsidR="009D076E">
        <w:rPr>
          <w:rtl/>
        </w:rPr>
        <w:br/>
      </w:r>
      <w:r w:rsidR="009D076E">
        <w:rPr>
          <w:rFonts w:hint="cs"/>
          <w:rtl/>
        </w:rPr>
        <w:br/>
      </w:r>
      <w:r w:rsidR="009D076E">
        <w:rPr>
          <w:rtl/>
        </w:rPr>
        <w:br/>
      </w:r>
      <w:r w:rsidRPr="009D076E">
        <w:rPr>
          <w:rtl/>
        </w:rPr>
        <w:t>الباب الرابع عشر</w:t>
      </w:r>
    </w:p>
    <w:p w:rsidR="00AD1897" w:rsidRPr="009D076E" w:rsidRDefault="005F4626" w:rsidP="009D076E">
      <w:pPr>
        <w:pStyle w:val="rfdCenterBold1"/>
        <w:rPr>
          <w:rtl/>
        </w:rPr>
      </w:pPr>
      <w:r w:rsidRPr="009D076E">
        <w:rPr>
          <w:rtl/>
        </w:rPr>
        <w:t>في ذكر آيات أبي محمّد الحسن بن علي العسكري</w:t>
      </w:r>
    </w:p>
    <w:p w:rsidR="009D076E" w:rsidRDefault="005F4626" w:rsidP="009D076E">
      <w:pPr>
        <w:pStyle w:val="rfdCenterBold2"/>
        <w:rPr>
          <w:rtl/>
        </w:rPr>
      </w:pPr>
      <w:r w:rsidRPr="009E695F">
        <w:rPr>
          <w:rtl/>
        </w:rPr>
        <w:t>وفيه أربعة فصول</w:t>
      </w:r>
    </w:p>
    <w:p w:rsidR="009D076E" w:rsidRPr="009D076E" w:rsidRDefault="009D076E" w:rsidP="009D076E">
      <w:pPr>
        <w:rPr>
          <w:rtl/>
        </w:rPr>
      </w:pPr>
      <w:r w:rsidRPr="009D076E">
        <w:rPr>
          <w:rtl/>
        </w:rPr>
        <w:br w:type="page"/>
      </w:r>
      <w:r w:rsidRPr="009D076E">
        <w:rPr>
          <w:rtl/>
        </w:rPr>
        <w:lastRenderedPageBreak/>
        <w:br w:type="page"/>
      </w:r>
    </w:p>
    <w:p w:rsidR="009D076E" w:rsidRPr="009D076E" w:rsidRDefault="009D076E" w:rsidP="009D076E">
      <w:pPr>
        <w:pStyle w:val="rfdPoemTini"/>
        <w:rPr>
          <w:rtl/>
        </w:rPr>
      </w:pPr>
    </w:p>
    <w:p w:rsidR="00AD1897" w:rsidRPr="009D076E" w:rsidRDefault="005F4626" w:rsidP="009D076E">
      <w:pPr>
        <w:pStyle w:val="Heading1"/>
        <w:rPr>
          <w:rtl/>
        </w:rPr>
      </w:pPr>
      <w:r w:rsidRPr="009D076E">
        <w:rPr>
          <w:rtl/>
        </w:rPr>
        <w:t>1 ـ فصل :</w:t>
      </w:r>
    </w:p>
    <w:p w:rsidR="00AD1897" w:rsidRDefault="005F4626" w:rsidP="004970DF">
      <w:pPr>
        <w:pStyle w:val="Heading2Center"/>
        <w:rPr>
          <w:rtl/>
        </w:rPr>
      </w:pPr>
      <w:r w:rsidRPr="006216AF">
        <w:rPr>
          <w:rtl/>
        </w:rPr>
        <w:t xml:space="preserve">في بيان ظهور آياته </w:t>
      </w:r>
      <w:r w:rsidR="00276CED">
        <w:rPr>
          <w:rtl/>
        </w:rPr>
        <w:t>عليه السلام</w:t>
      </w:r>
      <w:r w:rsidR="00792C38">
        <w:rPr>
          <w:rtl/>
        </w:rPr>
        <w:t xml:space="preserve"> </w:t>
      </w:r>
      <w:r w:rsidR="00792C38">
        <w:rPr>
          <w:rtl/>
        </w:rPr>
        <w:br/>
      </w:r>
      <w:r w:rsidRPr="006216AF">
        <w:rPr>
          <w:rtl/>
        </w:rPr>
        <w:t>في الحصى</w:t>
      </w:r>
    </w:p>
    <w:p w:rsidR="005F4626" w:rsidRPr="009E695F" w:rsidRDefault="005F4626" w:rsidP="004970DF">
      <w:pPr>
        <w:pStyle w:val="rfdCenterBold2"/>
        <w:rPr>
          <w:rtl/>
        </w:rPr>
      </w:pPr>
      <w:r w:rsidRPr="009E695F">
        <w:rPr>
          <w:rtl/>
        </w:rPr>
        <w:t>وفيه : حديث واحد</w:t>
      </w:r>
    </w:p>
    <w:p w:rsidR="005F4626" w:rsidRPr="006216AF" w:rsidRDefault="005F4626" w:rsidP="00770821">
      <w:pPr>
        <w:rPr>
          <w:rtl/>
        </w:rPr>
      </w:pPr>
      <w:r w:rsidRPr="006216AF">
        <w:rPr>
          <w:rtl/>
        </w:rPr>
        <w:t>500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770821">
        <w:rPr>
          <w:rFonts w:hint="cs"/>
          <w:rtl/>
        </w:rPr>
        <w:t xml:space="preserve"> </w:t>
      </w:r>
      <w:r>
        <w:rPr>
          <w:rtl/>
        </w:rPr>
        <w:t>ـ</w:t>
      </w:r>
      <w:r w:rsidR="00770821">
        <w:rPr>
          <w:rFonts w:hint="cs"/>
          <w:rtl/>
        </w:rPr>
        <w:t xml:space="preserve"> </w:t>
      </w:r>
      <w:r w:rsidRPr="006216AF">
        <w:rPr>
          <w:rtl/>
        </w:rPr>
        <w:t xml:space="preserve">عن أبي هاشم الجعفري ، قال : كنت عند أبي محمّد </w:t>
      </w:r>
      <w:r w:rsidR="00792C38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فاستؤذن لرجل من أهل اليمن ، فدخل رجل طويل </w:t>
      </w:r>
      <w:r w:rsidR="00792C38">
        <w:rPr>
          <w:rtl/>
        </w:rPr>
        <w:br/>
      </w:r>
      <w:r w:rsidRPr="006216AF">
        <w:rPr>
          <w:rtl/>
        </w:rPr>
        <w:t>جسيم جميل وسيم ، فسلّم عليه بالولاية ، فردّ</w:t>
      </w:r>
      <w:r w:rsidR="00115905">
        <w:rPr>
          <w:rtl/>
        </w:rPr>
        <w:t>َ</w:t>
      </w:r>
      <w:r w:rsidRPr="006216AF">
        <w:rPr>
          <w:rtl/>
        </w:rPr>
        <w:t xml:space="preserve"> عليه بالقبول ، وأمره </w:t>
      </w:r>
      <w:r w:rsidR="00792C38">
        <w:rPr>
          <w:rtl/>
        </w:rPr>
        <w:br/>
      </w:r>
      <w:r w:rsidRPr="006216AF">
        <w:rPr>
          <w:rtl/>
        </w:rPr>
        <w:t>بالجلوس فجلس ملاصقا</w:t>
      </w:r>
      <w:r w:rsidR="009E695F">
        <w:rPr>
          <w:rtl/>
        </w:rPr>
        <w:t>ً</w:t>
      </w:r>
      <w:r w:rsidRPr="006216AF">
        <w:rPr>
          <w:rtl/>
        </w:rPr>
        <w:t xml:space="preserve"> بي ، فقلت في نفسي : ليت شعري من هذا</w:t>
      </w:r>
      <w:r w:rsidR="00DD50E3">
        <w:rPr>
          <w:rtl/>
        </w:rPr>
        <w:t xml:space="preserve"> ؟</w:t>
      </w:r>
      <w:r w:rsidR="00AD1897">
        <w:rPr>
          <w:rtl/>
        </w:rPr>
        <w:t xml:space="preserve"> </w:t>
      </w:r>
      <w:r w:rsidR="00792C38">
        <w:rPr>
          <w:rtl/>
        </w:rPr>
        <w:br/>
      </w:r>
      <w:r w:rsidRPr="006216AF">
        <w:rPr>
          <w:rtl/>
        </w:rPr>
        <w:t xml:space="preserve">فقال أبو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هذا من ولد الأعرابية صاحبة الحصاة </w:t>
      </w:r>
      <w:r w:rsidR="00792C38">
        <w:rPr>
          <w:rtl/>
        </w:rPr>
        <w:br/>
      </w:r>
      <w:r w:rsidRPr="006216AF">
        <w:rPr>
          <w:rtl/>
        </w:rPr>
        <w:t xml:space="preserve">التي طبع فيها آبائي بخواتيمهم فانطبعت ، فقد جاء بها معه يريد أن </w:t>
      </w:r>
      <w:r w:rsidR="00792C38">
        <w:rPr>
          <w:rtl/>
        </w:rPr>
        <w:br/>
      </w:r>
      <w:r w:rsidRPr="006216AF">
        <w:rPr>
          <w:rtl/>
        </w:rPr>
        <w:t>نطبع فيها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هاتها فأخرج حصاة من جانب منها موضع أملس ، </w:t>
      </w:r>
      <w:r w:rsidR="00792C38">
        <w:rPr>
          <w:rtl/>
        </w:rPr>
        <w:br/>
      </w:r>
      <w:r w:rsidRPr="006216AF">
        <w:rPr>
          <w:rtl/>
        </w:rPr>
        <w:t xml:space="preserve">فأخذها ثمّ أخرج خاتمه ، فطبع فيها فانطبع ، وكأنّي أقرأ نقش خاتمه </w:t>
      </w:r>
      <w:r w:rsidR="00792C38">
        <w:rPr>
          <w:rtl/>
        </w:rPr>
        <w:br/>
      </w:r>
      <w:r w:rsidRPr="006216AF">
        <w:rPr>
          <w:rtl/>
        </w:rPr>
        <w:t xml:space="preserve">الساعة </w:t>
      </w:r>
      <w:r w:rsidR="009F08E4" w:rsidRPr="006216AF">
        <w:rPr>
          <w:rtl/>
        </w:rPr>
        <w:t>«</w:t>
      </w:r>
      <w:r w:rsidRPr="006216AF">
        <w:rPr>
          <w:rtl/>
        </w:rPr>
        <w:t>الحسن بن علي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لليماني :</w:t>
      </w:r>
      <w:r w:rsidR="001F572D">
        <w:rPr>
          <w:rtl/>
        </w:rPr>
        <w:t xml:space="preserve"> أ</w:t>
      </w:r>
      <w:r w:rsidRPr="006216AF">
        <w:rPr>
          <w:rtl/>
        </w:rPr>
        <w:t>رأيته قبل هذا</w:t>
      </w:r>
      <w:r w:rsidR="00DD50E3">
        <w:rPr>
          <w:rtl/>
        </w:rPr>
        <w:t xml:space="preserve"> ؟</w:t>
      </w:r>
    </w:p>
    <w:p w:rsidR="00770821" w:rsidRDefault="005F4626" w:rsidP="00770821">
      <w:pPr>
        <w:rPr>
          <w:rStyle w:val="rfdLineChar"/>
        </w:rPr>
      </w:pPr>
      <w:r w:rsidRPr="006216AF">
        <w:rPr>
          <w:rtl/>
        </w:rPr>
        <w:t xml:space="preserve">قال : لا والله ، وإنّي منذ دهر لحريص على رؤيته حتّى كان </w:t>
      </w:r>
      <w:r w:rsidR="00792C38">
        <w:rPr>
          <w:rtl/>
        </w:rPr>
        <w:br/>
      </w:r>
      <w:r w:rsidRPr="006216AF">
        <w:rPr>
          <w:rtl/>
        </w:rPr>
        <w:t>الساعة أتاني شابّ</w:t>
      </w:r>
      <w:r w:rsidR="00115905">
        <w:rPr>
          <w:rtl/>
        </w:rPr>
        <w:t>ٌ</w:t>
      </w:r>
      <w:r w:rsidRPr="006216AF">
        <w:rPr>
          <w:rtl/>
        </w:rPr>
        <w:t xml:space="preserve"> لست أراه فقال لي : قم فادخل ، فدخلت ، ثمّ </w:t>
      </w:r>
      <w:r w:rsidR="00792C38">
        <w:rPr>
          <w:rtl/>
        </w:rPr>
        <w:br/>
      </w:r>
      <w:r w:rsidRPr="006216AF">
        <w:rPr>
          <w:rtl/>
        </w:rPr>
        <w:t>نهض اليماني وهو يقول : رحمة الله وبركاته عليكم أهل البيت ، ذرّ</w:t>
      </w:r>
      <w:r w:rsidR="009E695F">
        <w:rPr>
          <w:rtl/>
        </w:rPr>
        <w:t>ِ</w:t>
      </w:r>
      <w:r w:rsidRPr="006216AF">
        <w:rPr>
          <w:rtl/>
        </w:rPr>
        <w:t>ية</w:t>
      </w:r>
      <w:r w:rsidR="00770821">
        <w:rPr>
          <w:rFonts w:hint="cs"/>
          <w:rtl/>
        </w:rPr>
        <w:t xml:space="preserve"> </w:t>
      </w:r>
      <w:r w:rsidR="00770821">
        <w:rPr>
          <w:rtl/>
        </w:rPr>
        <w:br/>
      </w:r>
      <w:r w:rsidR="00770821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770821">
      <w:pPr>
        <w:pStyle w:val="rfdFootnote0"/>
        <w:rPr>
          <w:rtl/>
        </w:rPr>
      </w:pPr>
      <w:r w:rsidRPr="006216AF">
        <w:rPr>
          <w:rtl/>
        </w:rPr>
        <w:t>1</w:t>
      </w:r>
      <w:r w:rsidR="00770821">
        <w:rPr>
          <w:rFonts w:hint="cs"/>
          <w:rtl/>
        </w:rPr>
        <w:t xml:space="preserve"> </w:t>
      </w:r>
      <w:r>
        <w:rPr>
          <w:rtl/>
        </w:rPr>
        <w:t>ـ</w:t>
      </w:r>
      <w:r w:rsidR="00770821">
        <w:rPr>
          <w:rFonts w:hint="cs"/>
          <w:rtl/>
        </w:rPr>
        <w:t xml:space="preserve"> </w:t>
      </w:r>
      <w:r w:rsidRPr="006216AF">
        <w:rPr>
          <w:rtl/>
        </w:rPr>
        <w:t>الكافي 1 : 347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 ، اثبات الوصية : 211 ، وفيها قطعة منه ، غيبة </w:t>
      </w:r>
      <w:r w:rsidR="00792C38">
        <w:rPr>
          <w:rtl/>
        </w:rPr>
        <w:br/>
      </w:r>
      <w:r w:rsidRPr="006216AF">
        <w:rPr>
          <w:rtl/>
        </w:rPr>
        <w:t>الطوسي : 122 ، الخرائج والجرائح 1 : 428</w:t>
      </w:r>
      <w:r w:rsidR="0096323A">
        <w:rPr>
          <w:rtl/>
        </w:rPr>
        <w:t xml:space="preserve"> / </w:t>
      </w:r>
      <w:r w:rsidRPr="006216AF">
        <w:rPr>
          <w:rtl/>
        </w:rPr>
        <w:t>7 ، مناقب ابن شهر</w:t>
      </w:r>
      <w:r w:rsidR="009E695F">
        <w:rPr>
          <w:rtl/>
        </w:rPr>
        <w:t>ا</w:t>
      </w:r>
      <w:r w:rsidRPr="006216AF">
        <w:rPr>
          <w:rtl/>
        </w:rPr>
        <w:t xml:space="preserve">شوب </w:t>
      </w:r>
      <w:r w:rsidR="00792C38">
        <w:rPr>
          <w:rtl/>
        </w:rPr>
        <w:br/>
      </w:r>
      <w:r w:rsidRPr="006216AF">
        <w:rPr>
          <w:rtl/>
        </w:rPr>
        <w:t>4 : 441 ، وفيه باختصار ، كشف الغمة 2 : 431 ، إعلام الورى</w:t>
      </w:r>
      <w:r w:rsidR="009E695F" w:rsidRPr="00576080">
        <w:rPr>
          <w:rtl/>
        </w:rPr>
        <w:t>ٰ</w:t>
      </w:r>
      <w:r w:rsidRPr="00576080">
        <w:rPr>
          <w:rtl/>
        </w:rPr>
        <w:t xml:space="preserve"> </w:t>
      </w:r>
      <w:r w:rsidRPr="006216AF">
        <w:rPr>
          <w:rtl/>
        </w:rPr>
        <w:t>: 353</w:t>
      </w:r>
      <w:r w:rsidR="00410A32">
        <w:rPr>
          <w:rtl/>
        </w:rPr>
        <w:t xml:space="preserve"> .</w:t>
      </w:r>
    </w:p>
    <w:p w:rsidR="005F4626" w:rsidRPr="006216AF" w:rsidRDefault="005F4626" w:rsidP="00AD189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بعضها من بعض ، أشهد أنّ</w:t>
      </w:r>
      <w:r w:rsidR="00FD687F">
        <w:rPr>
          <w:rtl/>
        </w:rPr>
        <w:t>َ</w:t>
      </w:r>
      <w:r w:rsidRPr="006216AF">
        <w:rPr>
          <w:rtl/>
        </w:rPr>
        <w:t xml:space="preserve"> حقّ</w:t>
      </w:r>
      <w:r w:rsidR="00DA632B">
        <w:rPr>
          <w:rtl/>
        </w:rPr>
        <w:t>َ</w:t>
      </w:r>
      <w:r w:rsidRPr="006216AF">
        <w:rPr>
          <w:rtl/>
        </w:rPr>
        <w:t xml:space="preserve">ك لواجب كوجوب حقّ أمير المؤمنين </w:t>
      </w:r>
      <w:r w:rsidR="00792C38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والأئمة من بعده ، وإليك انتهت الحكمة والإ</w:t>
      </w:r>
      <w:r w:rsidR="00FD687F">
        <w:rPr>
          <w:rtl/>
        </w:rPr>
        <w:t>ِ</w:t>
      </w:r>
      <w:r w:rsidRPr="006216AF">
        <w:rPr>
          <w:rtl/>
        </w:rPr>
        <w:t xml:space="preserve">مامة ، وإنّك </w:t>
      </w:r>
      <w:r w:rsidR="00792C38">
        <w:rPr>
          <w:rtl/>
        </w:rPr>
        <w:br/>
      </w:r>
      <w:r w:rsidRPr="006216AF">
        <w:rPr>
          <w:rtl/>
        </w:rPr>
        <w:t>وليّ</w:t>
      </w:r>
      <w:r w:rsidR="00FD687F">
        <w:rPr>
          <w:rtl/>
        </w:rPr>
        <w:t>ُ</w:t>
      </w:r>
      <w:r w:rsidRPr="006216AF">
        <w:rPr>
          <w:rtl/>
        </w:rPr>
        <w:t xml:space="preserve"> الله ، لا عذر لأحد في الجهل بك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فسألته عن اسمه</w:t>
      </w:r>
      <w:r w:rsidR="00FD687F">
        <w:rPr>
          <w:rtl/>
        </w:rPr>
        <w:t xml:space="preserve"> فقال : اسمي مهجع بن الصلت بن ع</w:t>
      </w:r>
      <w:r w:rsidRPr="006216AF">
        <w:rPr>
          <w:rtl/>
        </w:rPr>
        <w:t xml:space="preserve">قبة بن </w:t>
      </w:r>
      <w:r w:rsidR="00792C38">
        <w:rPr>
          <w:rtl/>
        </w:rPr>
        <w:br/>
      </w:r>
      <w:r w:rsidRPr="006216AF">
        <w:rPr>
          <w:rtl/>
        </w:rPr>
        <w:t xml:space="preserve">سمعان بن غانم بن أم غانم ، وهي الأعرابية اليمانية صاحبة الحصاة </w:t>
      </w:r>
      <w:r w:rsidR="00792C38">
        <w:rPr>
          <w:rtl/>
        </w:rPr>
        <w:br/>
      </w:r>
      <w:r w:rsidRPr="006216AF">
        <w:rPr>
          <w:rtl/>
        </w:rPr>
        <w:t>الّ</w:t>
      </w:r>
      <w:r w:rsidR="00DA632B">
        <w:rPr>
          <w:rtl/>
        </w:rPr>
        <w:t>َ</w:t>
      </w:r>
      <w:r w:rsidRPr="006216AF">
        <w:rPr>
          <w:rtl/>
        </w:rPr>
        <w:t xml:space="preserve">تي ختم فيها أمير المؤمنين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وهذه أم غانم صاحبة الحصاة غير تلك صاحبة الحصاة </w:t>
      </w:r>
      <w:r w:rsidR="00792C38">
        <w:rPr>
          <w:rtl/>
        </w:rPr>
        <w:br/>
      </w:r>
      <w:r w:rsidRPr="006216AF">
        <w:rPr>
          <w:rtl/>
        </w:rPr>
        <w:t xml:space="preserve">المشهورة ، وهي أم الندى بنت جعفر حبابة الوالبية الأسدية ، من أسد </w:t>
      </w:r>
      <w:r w:rsidR="00792C38">
        <w:rPr>
          <w:rtl/>
        </w:rPr>
        <w:br/>
      </w:r>
      <w:r w:rsidRPr="006216AF">
        <w:rPr>
          <w:rtl/>
        </w:rPr>
        <w:t>ابن خزيمة بن مدركة ، من بني سعد بن بكر بن زيد مناة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وأمّا صاحبة الحصاة الأولى فهي أم مسلم ، وقيل : أم أسلم ، </w:t>
      </w:r>
      <w:r w:rsidR="00792C38">
        <w:rPr>
          <w:rtl/>
        </w:rPr>
        <w:br/>
      </w:r>
      <w:r w:rsidRPr="006216AF">
        <w:rPr>
          <w:rtl/>
        </w:rPr>
        <w:t xml:space="preserve">جاءت النبي </w:t>
      </w:r>
      <w:r w:rsidR="00470C8A">
        <w:rPr>
          <w:rtl/>
        </w:rPr>
        <w:t>(ص)</w:t>
      </w:r>
      <w:r w:rsidRPr="006216AF">
        <w:rPr>
          <w:rtl/>
        </w:rPr>
        <w:t xml:space="preserve"> منزل أم سلمة فسألتها عن النبي </w:t>
      </w:r>
      <w:r w:rsidR="00470C8A">
        <w:rPr>
          <w:rtl/>
        </w:rPr>
        <w:t>(ص)</w:t>
      </w:r>
      <w:r w:rsidRPr="006216AF">
        <w:rPr>
          <w:rtl/>
        </w:rPr>
        <w:t xml:space="preserve"> فقالت : خرج </w:t>
      </w:r>
      <w:r w:rsidR="00792C38">
        <w:rPr>
          <w:rtl/>
        </w:rPr>
        <w:br/>
      </w:r>
      <w:r w:rsidR="00470C8A">
        <w:rPr>
          <w:rtl/>
        </w:rPr>
        <w:t>(ص)</w:t>
      </w:r>
      <w:r w:rsidRPr="006216AF">
        <w:rPr>
          <w:rtl/>
        </w:rPr>
        <w:t xml:space="preserve"> في بعض الحوائج ، الساعة يجيء ، فانتظرته عند أمّ سلمة رضي </w:t>
      </w:r>
      <w:r w:rsidR="00792C38">
        <w:rPr>
          <w:rtl/>
        </w:rPr>
        <w:br/>
      </w:r>
      <w:r w:rsidRPr="006216AF">
        <w:rPr>
          <w:rtl/>
        </w:rPr>
        <w:t xml:space="preserve">الله عنها حتّى جاء </w:t>
      </w:r>
      <w:r w:rsidR="00470C8A">
        <w:rPr>
          <w:rtl/>
        </w:rPr>
        <w:t>(ص)</w:t>
      </w:r>
      <w:r w:rsidRPr="006216AF">
        <w:rPr>
          <w:rtl/>
        </w:rPr>
        <w:t xml:space="preserve"> ، فقالت أم مسلم : بأبي أنت وأمّي يا رسول </w:t>
      </w:r>
      <w:r w:rsidR="00792C38">
        <w:rPr>
          <w:rtl/>
        </w:rPr>
        <w:br/>
      </w:r>
      <w:r w:rsidRPr="006216AF">
        <w:rPr>
          <w:rtl/>
        </w:rPr>
        <w:t>الله ، إني قد قرأت الكتاب وعلمت أن لكل نبي وصيا</w:t>
      </w:r>
      <w:r w:rsidR="00FD687F">
        <w:rPr>
          <w:rtl/>
        </w:rPr>
        <w:t>ً</w:t>
      </w:r>
      <w:r w:rsidRPr="006216AF">
        <w:rPr>
          <w:rtl/>
        </w:rPr>
        <w:t xml:space="preserve"> ، فموسى كان له </w:t>
      </w:r>
      <w:r w:rsidR="00792C38">
        <w:rPr>
          <w:rtl/>
        </w:rPr>
        <w:br/>
      </w:r>
      <w:r w:rsidRPr="006216AF">
        <w:rPr>
          <w:rtl/>
        </w:rPr>
        <w:t xml:space="preserve">وصي في حياته ووصي بعد وفاته ، وكذلك عيسى فمن وصيّك يا رسول </w:t>
      </w:r>
      <w:r w:rsidR="00792C38">
        <w:rPr>
          <w:rtl/>
        </w:rPr>
        <w:br/>
      </w:r>
      <w:r w:rsidRPr="006216AF">
        <w:rPr>
          <w:rtl/>
        </w:rPr>
        <w:t>الله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لها : </w:t>
      </w:r>
      <w:r w:rsidR="009F08E4" w:rsidRPr="006216AF">
        <w:rPr>
          <w:rtl/>
        </w:rPr>
        <w:t>«</w:t>
      </w:r>
      <w:r w:rsidRPr="006216AF">
        <w:rPr>
          <w:rtl/>
        </w:rPr>
        <w:t>يا أم مسلم ، وصيي في حياتي وبعد مماتي واحد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</w:t>
      </w:r>
      <w:r w:rsidR="00792C38">
        <w:rPr>
          <w:rtl/>
        </w:rPr>
        <w:br/>
      </w:r>
      <w:r w:rsidRPr="006216AF">
        <w:rPr>
          <w:rtl/>
        </w:rPr>
        <w:t xml:space="preserve">ضرب بيده إلى حصاة فجعلها كهيئة الدقيق ، ثمّ عجنها وختمها </w:t>
      </w:r>
      <w:r w:rsidR="00792C38">
        <w:rPr>
          <w:rtl/>
        </w:rPr>
        <w:br/>
      </w:r>
      <w:r w:rsidRPr="006216AF">
        <w:rPr>
          <w:rtl/>
        </w:rPr>
        <w:t xml:space="preserve">بخاتمه ، ثمّ قال لها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أمّ سلمة ، من فعل بعدي مثل فعلي فهو </w:t>
      </w:r>
      <w:r w:rsidR="00792C38">
        <w:rPr>
          <w:rtl/>
        </w:rPr>
        <w:br/>
      </w:r>
      <w:r w:rsidRPr="006216AF">
        <w:rPr>
          <w:rtl/>
        </w:rPr>
        <w:t>وصيي في حياتي وبعد مماتي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فخرجت من عنده وأتت أمير المؤمنين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فقالت : بأبي </w:t>
      </w:r>
      <w:r w:rsidR="00792C38">
        <w:rPr>
          <w:rtl/>
        </w:rPr>
        <w:br/>
      </w:r>
      <w:r w:rsidRPr="006216AF">
        <w:rPr>
          <w:rtl/>
        </w:rPr>
        <w:t xml:space="preserve">أنت وأمي ، أنت وصي رسول الله </w:t>
      </w:r>
      <w:r w:rsidR="00470C8A">
        <w:rPr>
          <w:rtl/>
        </w:rPr>
        <w:t>(ص)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نعم يا أم مسلم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</w:t>
      </w:r>
      <w:r w:rsidR="00792C38">
        <w:rPr>
          <w:rtl/>
        </w:rPr>
        <w:br/>
      </w:r>
      <w:r w:rsidRPr="006216AF">
        <w:rPr>
          <w:rtl/>
        </w:rPr>
        <w:t xml:space="preserve">ضرب بيده إلى الحصاة فجعلها كهيئة الدقيق ثمّ عجنها وختمها </w:t>
      </w:r>
      <w:r w:rsidR="00792C38">
        <w:rPr>
          <w:rtl/>
        </w:rPr>
        <w:br/>
      </w:r>
      <w:r w:rsidRPr="006216AF">
        <w:rPr>
          <w:rtl/>
        </w:rPr>
        <w:t xml:space="preserve">بخاتمه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أم مسلم ، من فعل [ مثل ] فعلي هذا فهو </w:t>
      </w:r>
      <w:r w:rsidR="00792C38">
        <w:rPr>
          <w:rtl/>
        </w:rPr>
        <w:br/>
      </w:r>
      <w:r w:rsidRPr="006216AF">
        <w:rPr>
          <w:rtl/>
        </w:rPr>
        <w:t>وصيي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770821" w:rsidRDefault="005F4626" w:rsidP="005F4626">
      <w:pPr>
        <w:rPr>
          <w:rStyle w:val="rfdPoemTiniCharChar"/>
          <w:rtl/>
        </w:rPr>
      </w:pPr>
      <w:r w:rsidRPr="006216AF">
        <w:rPr>
          <w:rtl/>
        </w:rPr>
        <w:t xml:space="preserve">فأتت 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وهو غلام فقالت له : سيدي ، أنت</w:t>
      </w:r>
      <w:r w:rsidR="00792C38">
        <w:rPr>
          <w:rtl/>
        </w:rPr>
        <w:t xml:space="preserve"> </w:t>
      </w:r>
      <w:r w:rsidR="00792C38">
        <w:rPr>
          <w:rtl/>
        </w:rPr>
        <w:br/>
      </w:r>
    </w:p>
    <w:p w:rsidR="005F4626" w:rsidRPr="006216AF" w:rsidRDefault="005F4626" w:rsidP="00AD189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وصي أبيك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نعم يا أم سلمة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وضرب بيده إلى الحصاة ففعل </w:t>
      </w:r>
      <w:r w:rsidR="00792C38">
        <w:rPr>
          <w:rtl/>
        </w:rPr>
        <w:br/>
      </w:r>
      <w:r w:rsidRPr="006216AF">
        <w:rPr>
          <w:rtl/>
        </w:rPr>
        <w:t>بها كفعلهما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فخرجت من عنده حتّى أتت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وهي مستصغرة </w:t>
      </w:r>
      <w:r w:rsidR="00792C38">
        <w:rPr>
          <w:rtl/>
        </w:rPr>
        <w:br/>
      </w:r>
      <w:r w:rsidRPr="006216AF">
        <w:rPr>
          <w:rtl/>
        </w:rPr>
        <w:t>له ، فقالت : بأبي أنت وأمّي ، أنت وصي أخيك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نعم يا أم </w:t>
      </w:r>
      <w:r w:rsidR="00792C38">
        <w:rPr>
          <w:rtl/>
        </w:rPr>
        <w:br/>
      </w:r>
      <w:r w:rsidRPr="006216AF">
        <w:rPr>
          <w:rtl/>
        </w:rPr>
        <w:t>مسلم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وفعل مثل فعل أخيه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لحقت بعلي بن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بعد قتل الحسين </w:t>
      </w:r>
      <w:r w:rsidR="00276CED">
        <w:rPr>
          <w:rtl/>
        </w:rPr>
        <w:t xml:space="preserve">عليه </w:t>
      </w:r>
      <w:r w:rsidR="00792C38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في منصرفه ، فسألته : أنت وصي أبيك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نعم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فعل </w:t>
      </w:r>
      <w:r w:rsidR="00792C38">
        <w:rPr>
          <w:rtl/>
        </w:rPr>
        <w:br/>
      </w:r>
      <w:r w:rsidRPr="006216AF">
        <w:rPr>
          <w:rtl/>
        </w:rPr>
        <w:t xml:space="preserve">كفعلهم </w:t>
      </w:r>
      <w:r w:rsidR="006D2B24">
        <w:rPr>
          <w:rtl/>
        </w:rPr>
        <w:t>عليهم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وقد أنشد في قصة اليماني والحصاة ، وهو شعر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914"/>
        <w:gridCol w:w="326"/>
        <w:gridCol w:w="3913"/>
      </w:tblGrid>
      <w:tr w:rsidR="00906E37" w:rsidTr="00770821">
        <w:tc>
          <w:tcPr>
            <w:tcW w:w="2400" w:type="pct"/>
            <w:shd w:val="clear" w:color="auto" w:fill="auto"/>
          </w:tcPr>
          <w:p w:rsidR="00906E37" w:rsidRDefault="00906E37" w:rsidP="00906E37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بدرت إلى مولانا يطبع الحصى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906E37" w:rsidRDefault="00906E37" w:rsidP="00906E37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06E37" w:rsidRDefault="00906E37" w:rsidP="00906E37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له الله أصفى بالدليل وأخلصا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906E37" w:rsidTr="00770821">
        <w:tc>
          <w:tcPr>
            <w:tcW w:w="2400" w:type="pct"/>
            <w:shd w:val="clear" w:color="auto" w:fill="auto"/>
          </w:tcPr>
          <w:p w:rsidR="00906E37" w:rsidRDefault="00906E37" w:rsidP="00906E37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أعطاه آيات الإ</w:t>
            </w:r>
            <w:r w:rsidR="00FD687F">
              <w:rPr>
                <w:rtl/>
              </w:rPr>
              <w:t>ِ</w:t>
            </w:r>
            <w:r w:rsidRPr="006216AF">
              <w:rPr>
                <w:rtl/>
              </w:rPr>
              <w:t>مامة كلها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906E37" w:rsidRDefault="00906E37" w:rsidP="00906E37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06E37" w:rsidRDefault="00906E37" w:rsidP="00906E37">
            <w:pPr>
              <w:pStyle w:val="rfdPoem"/>
              <w:rPr>
                <w:rtl/>
              </w:rPr>
            </w:pPr>
            <w:r w:rsidRPr="006216AF">
              <w:rPr>
                <w:rtl/>
              </w:rPr>
              <w:t>كموسى وفلق البحر والسيد والعصا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  <w:tr w:rsidR="00906E37" w:rsidTr="00770821">
        <w:tc>
          <w:tcPr>
            <w:tcW w:w="2400" w:type="pct"/>
            <w:shd w:val="clear" w:color="auto" w:fill="auto"/>
          </w:tcPr>
          <w:p w:rsidR="00906E37" w:rsidRDefault="00906E37" w:rsidP="00906E37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>ما قمّص الله النبيّين حجة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:rsidR="00906E37" w:rsidRDefault="00906E37" w:rsidP="00906E37">
            <w:pPr>
              <w:pStyle w:val="rfdPoem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06E37" w:rsidRDefault="00906E37" w:rsidP="00906E37">
            <w:pPr>
              <w:pStyle w:val="rfdPoem"/>
              <w:rPr>
                <w:rtl/>
              </w:rPr>
            </w:pPr>
            <w:r>
              <w:rPr>
                <w:rtl/>
              </w:rPr>
              <w:t>و</w:t>
            </w:r>
            <w:r w:rsidRPr="006216AF">
              <w:rPr>
                <w:rtl/>
              </w:rPr>
              <w:t xml:space="preserve">معجزة </w:t>
            </w:r>
            <w:r w:rsidR="00335A4F">
              <w:rPr>
                <w:rtl/>
              </w:rPr>
              <w:t>إلّ</w:t>
            </w:r>
            <w:r w:rsidR="00FD687F">
              <w:rPr>
                <w:rtl/>
              </w:rPr>
              <w:t>َ</w:t>
            </w:r>
            <w:r w:rsidR="00335A4F">
              <w:rPr>
                <w:rtl/>
              </w:rPr>
              <w:t>ا</w:t>
            </w:r>
            <w:r w:rsidRPr="006216AF">
              <w:rPr>
                <w:rtl/>
              </w:rPr>
              <w:t xml:space="preserve"> الوصيّين قمصا</w:t>
            </w:r>
            <w:r w:rsidRPr="00577679">
              <w:rPr>
                <w:rStyle w:val="rfdPoemTiniCharChar"/>
                <w:rtl/>
              </w:rPr>
              <w:br/>
              <w:t> </w:t>
            </w:r>
          </w:p>
        </w:tc>
      </w:tr>
    </w:tbl>
    <w:p w:rsidR="00AD1897" w:rsidRDefault="00906E37" w:rsidP="004970DF">
      <w:pPr>
        <w:pStyle w:val="Heading1"/>
        <w:rPr>
          <w:rtl/>
        </w:rPr>
      </w:pPr>
      <w:r>
        <w:rPr>
          <w:rtl/>
        </w:rPr>
        <w:br w:type="page"/>
      </w:r>
      <w:r w:rsidR="005F4626" w:rsidRPr="006216AF">
        <w:rPr>
          <w:rtl/>
        </w:rPr>
        <w:lastRenderedPageBreak/>
        <w:t>2</w:t>
      </w:r>
      <w:r w:rsidR="005F4626">
        <w:rPr>
          <w:rtl/>
        </w:rPr>
        <w:t xml:space="preserve"> ـ </w:t>
      </w:r>
      <w:r w:rsidR="005F4626" w:rsidRPr="006216AF">
        <w:rPr>
          <w:rtl/>
        </w:rPr>
        <w:t>فصل :</w:t>
      </w:r>
    </w:p>
    <w:p w:rsidR="00AD1897" w:rsidRDefault="005F4626" w:rsidP="004970DF">
      <w:pPr>
        <w:pStyle w:val="Heading2Center"/>
        <w:rPr>
          <w:rtl/>
        </w:rPr>
      </w:pPr>
      <w:r w:rsidRPr="006216AF">
        <w:rPr>
          <w:rtl/>
        </w:rPr>
        <w:t xml:space="preserve">في بيان ظهور آياته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الاخبار بحديث النفس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أربعة عشر حديثا</w:t>
      </w:r>
      <w:r w:rsidR="00CE782E">
        <w:rPr>
          <w:rtl/>
        </w:rPr>
        <w:t>ً</w:t>
      </w:r>
    </w:p>
    <w:p w:rsidR="005F4626" w:rsidRPr="006216AF" w:rsidRDefault="005F4626" w:rsidP="00186474">
      <w:pPr>
        <w:rPr>
          <w:rtl/>
        </w:rPr>
      </w:pPr>
      <w:r w:rsidRPr="006216AF">
        <w:rPr>
          <w:rtl/>
        </w:rPr>
        <w:t>501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عن أبي هاشم الجعفري ، قال : سمعت أبا محمّد </w:t>
      </w:r>
      <w:r w:rsidR="0006083B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يقول : </w:t>
      </w:r>
      <w:r w:rsidR="009F08E4" w:rsidRPr="006216AF">
        <w:rPr>
          <w:rtl/>
        </w:rPr>
        <w:t>«</w:t>
      </w:r>
      <w:r w:rsidRPr="006216AF">
        <w:rPr>
          <w:rtl/>
        </w:rPr>
        <w:t>إنّ في الجنّة بابا</w:t>
      </w:r>
      <w:r w:rsidR="00CE782E">
        <w:rPr>
          <w:rtl/>
        </w:rPr>
        <w:t>ً</w:t>
      </w:r>
      <w:r w:rsidRPr="006216AF">
        <w:rPr>
          <w:rtl/>
        </w:rPr>
        <w:t xml:space="preserve"> يقال له : المعروف ، ولا يدخله </w:t>
      </w:r>
      <w:r w:rsidR="0006083B">
        <w:rPr>
          <w:rtl/>
        </w:rPr>
        <w:br/>
      </w:r>
      <w:r w:rsidR="00335A4F">
        <w:rPr>
          <w:rtl/>
        </w:rPr>
        <w:t>إلّ</w:t>
      </w:r>
      <w:r w:rsidR="00CE782E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أهل المعروف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فحمدت الله تعالى في نفسي ، وفرحت بما أتكلف </w:t>
      </w:r>
      <w:r w:rsidR="0006083B">
        <w:rPr>
          <w:rtl/>
        </w:rPr>
        <w:br/>
      </w:r>
      <w:r w:rsidRPr="006216AF">
        <w:rPr>
          <w:rtl/>
        </w:rPr>
        <w:t xml:space="preserve">من حوائج الناس ، فنظر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إليّ</w:t>
      </w:r>
      <w:r w:rsidR="00CE782E">
        <w:rPr>
          <w:rtl/>
        </w:rPr>
        <w:t>َ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نعم د</w:t>
      </w:r>
      <w:r w:rsidR="00CE782E">
        <w:rPr>
          <w:rtl/>
        </w:rPr>
        <w:t>ُ</w:t>
      </w:r>
      <w:r w:rsidRPr="006216AF">
        <w:rPr>
          <w:rtl/>
        </w:rPr>
        <w:t>م</w:t>
      </w:r>
      <w:r w:rsidR="00CE782E">
        <w:rPr>
          <w:rtl/>
        </w:rPr>
        <w:t>ْ</w:t>
      </w:r>
      <w:r w:rsidRPr="006216AF">
        <w:rPr>
          <w:rtl/>
        </w:rPr>
        <w:t xml:space="preserve"> على ما أنت </w:t>
      </w:r>
      <w:r w:rsidR="0006083B">
        <w:rPr>
          <w:rtl/>
        </w:rPr>
        <w:br/>
      </w:r>
      <w:r w:rsidRPr="006216AF">
        <w:rPr>
          <w:rtl/>
        </w:rPr>
        <w:t xml:space="preserve">عليه ، فإنّ أهل المعروف في دنياهم هم أهل المعروف في الآخرة ، </w:t>
      </w:r>
      <w:r w:rsidR="0006083B">
        <w:rPr>
          <w:rtl/>
        </w:rPr>
        <w:br/>
      </w:r>
      <w:r w:rsidRPr="006216AF">
        <w:rPr>
          <w:rtl/>
        </w:rPr>
        <w:t>جعلك الله منهم يا أبا هاشم ورحمك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186474">
      <w:pPr>
        <w:rPr>
          <w:rtl/>
        </w:rPr>
      </w:pPr>
      <w:r w:rsidRPr="006216AF">
        <w:rPr>
          <w:rtl/>
        </w:rPr>
        <w:t>502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وعنه قال : سأل محمّد بن صالح الأرمني : عرّفني </w:t>
      </w:r>
      <w:r w:rsidR="0006083B">
        <w:rPr>
          <w:rtl/>
        </w:rPr>
        <w:br/>
      </w:r>
      <w:r w:rsidRPr="006216AF">
        <w:rPr>
          <w:rtl/>
        </w:rPr>
        <w:t xml:space="preserve">عن قول الله عزّ وجل ، </w:t>
      </w:r>
      <w:r w:rsidRPr="006216AF">
        <w:rPr>
          <w:rStyle w:val="rfdAlaem"/>
          <w:rtl/>
        </w:rPr>
        <w:t>(</w:t>
      </w:r>
      <w:r w:rsidR="00CE782E" w:rsidRPr="00CE782E">
        <w:rPr>
          <w:rStyle w:val="rfdAie"/>
          <w:rtl/>
        </w:rPr>
        <w:t xml:space="preserve"> لِلَّـهِ الْأَمْرُ مِن قَبْلُ وَمِن بَعْدُ</w:t>
      </w:r>
      <w:r w:rsidRPr="00CE782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فقال </w:t>
      </w:r>
      <w:r w:rsidR="00276CED">
        <w:rPr>
          <w:rtl/>
        </w:rPr>
        <w:t xml:space="preserve">عليه </w:t>
      </w:r>
      <w:r w:rsidR="0006083B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لله الأمر من قبل أن يأمر ، ومن بعد أن يأمر بما يشاء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</w:t>
      </w:r>
      <w:r w:rsidR="0006083B">
        <w:rPr>
          <w:rtl/>
        </w:rPr>
        <w:br/>
      </w:r>
      <w:r w:rsidRPr="006216AF">
        <w:rPr>
          <w:rtl/>
        </w:rPr>
        <w:t xml:space="preserve">في نفسي : هذا تأويل قوله تعالى : </w:t>
      </w:r>
      <w:r w:rsidRPr="006216AF">
        <w:rPr>
          <w:rStyle w:val="rfdAlaem"/>
          <w:rtl/>
        </w:rPr>
        <w:t>(</w:t>
      </w:r>
      <w:r w:rsidR="00CE782E" w:rsidRPr="00CE782E">
        <w:rPr>
          <w:rStyle w:val="rfdAie"/>
          <w:rtl/>
        </w:rPr>
        <w:t xml:space="preserve"> أَلَا لَهُ الْخَلْقُ وَالْأَمْرُ تَبَارَكَ اللَّـهُ </w:t>
      </w:r>
      <w:r w:rsidR="00CE782E">
        <w:rPr>
          <w:rStyle w:val="rfdAie"/>
          <w:rtl/>
        </w:rPr>
        <w:br/>
      </w:r>
      <w:r w:rsidR="00CE782E" w:rsidRPr="00CE782E">
        <w:rPr>
          <w:rStyle w:val="rfdAie"/>
          <w:rtl/>
        </w:rPr>
        <w:t>رَبُّ الْعَالَمِينَ</w:t>
      </w:r>
      <w:r w:rsidRPr="00CE782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186474" w:rsidRPr="00186474" w:rsidRDefault="00186474" w:rsidP="00186474">
      <w:pPr>
        <w:pStyle w:val="rfdLine"/>
      </w:pPr>
      <w:r w:rsidRPr="00186474">
        <w:rPr>
          <w:rFonts w:hint="cs"/>
          <w:rtl/>
        </w:rPr>
        <w:t>___________________</w:t>
      </w:r>
    </w:p>
    <w:p w:rsidR="005F4626" w:rsidRPr="006216AF" w:rsidRDefault="005F4626" w:rsidP="00186474">
      <w:pPr>
        <w:pStyle w:val="rfdFootnote0"/>
        <w:rPr>
          <w:rtl/>
        </w:rPr>
      </w:pPr>
      <w:r w:rsidRPr="006216AF">
        <w:rPr>
          <w:rtl/>
        </w:rPr>
        <w:t>1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>الخرائج والجرا</w:t>
      </w:r>
      <w:r w:rsidR="00CE782E">
        <w:rPr>
          <w:rtl/>
        </w:rPr>
        <w:t>ئح 2 : 689</w:t>
      </w:r>
      <w:r w:rsidR="0096323A">
        <w:rPr>
          <w:rtl/>
        </w:rPr>
        <w:t xml:space="preserve"> / </w:t>
      </w:r>
      <w:r w:rsidR="00CE782E">
        <w:rPr>
          <w:rtl/>
        </w:rPr>
        <w:t>12 ، مناقب ابن شهرا</w:t>
      </w:r>
      <w:r w:rsidRPr="006216AF">
        <w:rPr>
          <w:rtl/>
        </w:rPr>
        <w:t xml:space="preserve">شوب 4 : 432 ، </w:t>
      </w:r>
      <w:r w:rsidR="0006083B">
        <w:rPr>
          <w:rtl/>
        </w:rPr>
        <w:br/>
      </w:r>
      <w:r w:rsidRPr="006216AF">
        <w:rPr>
          <w:rtl/>
        </w:rPr>
        <w:t>إعلام الورى</w:t>
      </w:r>
      <w:r w:rsidR="00CE782E" w:rsidRPr="00576080">
        <w:rPr>
          <w:rtl/>
        </w:rPr>
        <w:t>ٰ</w:t>
      </w:r>
      <w:r w:rsidRPr="00576080">
        <w:rPr>
          <w:rtl/>
        </w:rPr>
        <w:t xml:space="preserve"> </w:t>
      </w:r>
      <w:r w:rsidRPr="006216AF">
        <w:rPr>
          <w:rtl/>
        </w:rPr>
        <w:t>: 356 ، كشف الغمة 2 : 420</w:t>
      </w:r>
      <w:r w:rsidR="00410A32">
        <w:rPr>
          <w:rtl/>
        </w:rPr>
        <w:t xml:space="preserve"> .</w:t>
      </w:r>
    </w:p>
    <w:p w:rsidR="005F4626" w:rsidRPr="006216AF" w:rsidRDefault="005F4626" w:rsidP="00186474">
      <w:pPr>
        <w:pStyle w:val="rfdFootnote0"/>
        <w:rPr>
          <w:rtl/>
        </w:rPr>
      </w:pPr>
      <w:r w:rsidRPr="006216AF">
        <w:rPr>
          <w:rtl/>
        </w:rPr>
        <w:t>2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>الخرائج و</w:t>
      </w:r>
      <w:r w:rsidR="00CE782E">
        <w:rPr>
          <w:rtl/>
        </w:rPr>
        <w:t>الجرائح 2 : 686 ، مناقب ابن شهرا</w:t>
      </w:r>
      <w:r w:rsidRPr="006216AF">
        <w:rPr>
          <w:rtl/>
        </w:rPr>
        <w:t xml:space="preserve">شوب 4 : 436 ، كشف </w:t>
      </w:r>
      <w:r w:rsidR="0006083B">
        <w:rPr>
          <w:rtl/>
        </w:rPr>
        <w:br/>
      </w:r>
      <w:r w:rsidRPr="006216AF">
        <w:rPr>
          <w:rtl/>
        </w:rPr>
        <w:t>الغمة 2 : 420</w:t>
      </w:r>
      <w:r w:rsidR="00410A32">
        <w:rPr>
          <w:rtl/>
        </w:rPr>
        <w:t xml:space="preserve"> .</w:t>
      </w:r>
    </w:p>
    <w:p w:rsidR="00F54752" w:rsidRDefault="005F4626" w:rsidP="00F54752">
      <w:pPr>
        <w:rPr>
          <w:rStyle w:val="rfdFootnote"/>
          <w:rtl/>
        </w:rPr>
      </w:pPr>
      <w:r w:rsidRPr="006216AF">
        <w:rPr>
          <w:rStyle w:val="rfdFootnote"/>
          <w:rtl/>
        </w:rPr>
        <w:t>(1) سورة الروم الآية : 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F54752">
      <w:pPr>
        <w:rPr>
          <w:rtl/>
        </w:rPr>
      </w:pPr>
      <w:r w:rsidRPr="006216AF">
        <w:rPr>
          <w:rStyle w:val="rfdFootnote"/>
          <w:rtl/>
        </w:rPr>
        <w:t>(2) سورة الأعراف الآية : 54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43C42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فأقبل عليّ</w:t>
      </w:r>
      <w:r w:rsidR="00843C42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كما هو أسررت في نفسك </w:t>
      </w:r>
      <w:r w:rsidRPr="006216AF">
        <w:rPr>
          <w:rStyle w:val="rfdAlaem"/>
          <w:rtl/>
        </w:rPr>
        <w:t>(</w:t>
      </w:r>
      <w:r w:rsidR="00843C42" w:rsidRPr="00843C42">
        <w:rPr>
          <w:rStyle w:val="rfdAie"/>
          <w:rtl/>
        </w:rPr>
        <w:t xml:space="preserve"> </w:t>
      </w:r>
      <w:r w:rsidR="00843C42" w:rsidRPr="00CE782E">
        <w:rPr>
          <w:rStyle w:val="rfdAie"/>
          <w:rtl/>
        </w:rPr>
        <w:t xml:space="preserve">أَلَا لَهُ الْخَلْقُ </w:t>
      </w:r>
      <w:r w:rsidR="00843C42">
        <w:rPr>
          <w:rStyle w:val="rfdAie"/>
          <w:rtl/>
        </w:rPr>
        <w:br/>
      </w:r>
      <w:r w:rsidR="00843C42" w:rsidRPr="00CE782E">
        <w:rPr>
          <w:rStyle w:val="rfdAie"/>
          <w:rtl/>
        </w:rPr>
        <w:t>وَالْأَمْرُ تَبَارَكَ اللَّـهُ رَبُّ الْعَالَمِينَ</w:t>
      </w:r>
      <w:r w:rsidRPr="00843C42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أشهد أنّك حجّة الله </w:t>
      </w:r>
      <w:r w:rsidR="0006083B">
        <w:rPr>
          <w:rtl/>
        </w:rPr>
        <w:br/>
      </w:r>
      <w:r w:rsidRPr="006216AF">
        <w:rPr>
          <w:rtl/>
        </w:rPr>
        <w:t>وابن حجّته على عباده</w:t>
      </w:r>
      <w:r w:rsidR="00410A32">
        <w:rPr>
          <w:rtl/>
        </w:rPr>
        <w:t xml:space="preserve"> .</w:t>
      </w:r>
    </w:p>
    <w:p w:rsidR="005F4626" w:rsidRPr="006216AF" w:rsidRDefault="005F4626" w:rsidP="00186474">
      <w:pPr>
        <w:rPr>
          <w:rtl/>
        </w:rPr>
      </w:pPr>
      <w:r w:rsidRPr="006216AF">
        <w:rPr>
          <w:rtl/>
        </w:rPr>
        <w:t>503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وعنه قال : دخلت على أبي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وأنا </w:t>
      </w:r>
      <w:r w:rsidR="0006083B">
        <w:rPr>
          <w:rtl/>
        </w:rPr>
        <w:br/>
      </w:r>
      <w:r w:rsidRPr="006216AF">
        <w:rPr>
          <w:rtl/>
        </w:rPr>
        <w:t>أريد أن أسأله ما أصوغ به خاتما</w:t>
      </w:r>
      <w:r w:rsidR="00DA632B">
        <w:rPr>
          <w:rtl/>
        </w:rPr>
        <w:t>ً</w:t>
      </w:r>
      <w:r w:rsidRPr="006216AF">
        <w:rPr>
          <w:rtl/>
        </w:rPr>
        <w:t xml:space="preserve"> أتبارك به ، فجلست ونسيت ما جئت </w:t>
      </w:r>
      <w:r w:rsidR="0006083B">
        <w:rPr>
          <w:rtl/>
        </w:rPr>
        <w:br/>
      </w:r>
      <w:r w:rsidRPr="006216AF">
        <w:rPr>
          <w:rtl/>
        </w:rPr>
        <w:t>له ، فلمّا ودّعته ونهضت رمى إليّ</w:t>
      </w:r>
      <w:r w:rsidR="000B7F56">
        <w:rPr>
          <w:rtl/>
        </w:rPr>
        <w:t>َ</w:t>
      </w:r>
      <w:r w:rsidRPr="006216AF">
        <w:rPr>
          <w:rtl/>
        </w:rPr>
        <w:t xml:space="preserve"> خاتما</w:t>
      </w:r>
      <w:r w:rsidR="000B7F56">
        <w:rPr>
          <w:rtl/>
        </w:rPr>
        <w:t>ً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>أردت فضّ</w:t>
      </w:r>
      <w:r w:rsidR="000B7F56">
        <w:rPr>
          <w:rtl/>
        </w:rPr>
        <w:t>َ</w:t>
      </w:r>
      <w:r w:rsidRPr="006216AF">
        <w:rPr>
          <w:rtl/>
        </w:rPr>
        <w:t xml:space="preserve">ة فأعطيناك </w:t>
      </w:r>
      <w:r w:rsidR="0006083B">
        <w:rPr>
          <w:rtl/>
        </w:rPr>
        <w:br/>
      </w:r>
      <w:r w:rsidRPr="006216AF">
        <w:rPr>
          <w:rtl/>
        </w:rPr>
        <w:t>خاتما</w:t>
      </w:r>
      <w:r w:rsidR="00DA632B">
        <w:rPr>
          <w:rtl/>
        </w:rPr>
        <w:t>ً</w:t>
      </w:r>
      <w:r w:rsidRPr="006216AF">
        <w:rPr>
          <w:rtl/>
        </w:rPr>
        <w:t xml:space="preserve"> ، وربحت الفص والكرى ، هنأك الله يا أبا هاشم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فتعجبت من </w:t>
      </w:r>
      <w:r w:rsidR="0006083B">
        <w:rPr>
          <w:rtl/>
        </w:rPr>
        <w:br/>
      </w:r>
      <w:r w:rsidRPr="006216AF">
        <w:rPr>
          <w:rtl/>
        </w:rPr>
        <w:t xml:space="preserve">ذلك وقلت : يا سيدي ، أشهد أنّك ولي الله ، وإمامي الذي أدين لله </w:t>
      </w:r>
      <w:r w:rsidR="0006083B">
        <w:rPr>
          <w:rtl/>
        </w:rPr>
        <w:br/>
      </w:r>
      <w:r w:rsidRPr="006216AF">
        <w:rPr>
          <w:rtl/>
        </w:rPr>
        <w:t>بفرض طاعته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غفر الله لك يا أبا هاشم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186474">
      <w:pPr>
        <w:rPr>
          <w:rtl/>
        </w:rPr>
      </w:pPr>
      <w:r w:rsidRPr="006216AF">
        <w:rPr>
          <w:rtl/>
        </w:rPr>
        <w:t>504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عن الحسن بن ظريف ، قال : اختلج في صدري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</w:t>
      </w:r>
      <w:r w:rsidR="0006083B">
        <w:rPr>
          <w:rtl/>
        </w:rPr>
        <w:br/>
      </w:r>
      <w:r w:rsidRPr="006216AF">
        <w:rPr>
          <w:rtl/>
        </w:rPr>
        <w:t xml:space="preserve">مسألتان أردت الكتابة بهما إلى أبي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فكتبت أسأله :</w:t>
      </w:r>
      <w:r w:rsidR="00AD1897">
        <w:rPr>
          <w:rtl/>
        </w:rPr>
        <w:t xml:space="preserve"> </w:t>
      </w:r>
      <w:r w:rsidR="0006083B">
        <w:rPr>
          <w:rtl/>
        </w:rPr>
        <w:br/>
      </w:r>
      <w:r w:rsidRPr="006216AF">
        <w:rPr>
          <w:rtl/>
        </w:rPr>
        <w:t xml:space="preserve">إذا قام القائم وأراد أن يقضي ، أين مجلسه الذي يقضي فيه بين </w:t>
      </w:r>
      <w:r w:rsidR="0006083B">
        <w:rPr>
          <w:rtl/>
        </w:rPr>
        <w:br/>
      </w:r>
      <w:r w:rsidRPr="006216AF">
        <w:rPr>
          <w:rtl/>
        </w:rPr>
        <w:t>الناس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وأردت أن أكتب إليه أسأله عن حمّى الرّ</w:t>
      </w:r>
      <w:r w:rsidR="000B7F56">
        <w:rPr>
          <w:rtl/>
        </w:rPr>
        <w:t>ِ</w:t>
      </w:r>
      <w:r w:rsidRPr="006216AF">
        <w:rPr>
          <w:rtl/>
        </w:rPr>
        <w:t xml:space="preserve">بع ، أغفلت ذكر </w:t>
      </w:r>
      <w:r w:rsidR="0006083B">
        <w:rPr>
          <w:rtl/>
        </w:rPr>
        <w:br/>
      </w:r>
      <w:r w:rsidRPr="006216AF">
        <w:rPr>
          <w:rtl/>
        </w:rPr>
        <w:t xml:space="preserve">الحمى ، فجاء الجواب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سألت عن القائم فإذا قام يقضي بين الناس </w:t>
      </w:r>
      <w:r w:rsidR="0006083B">
        <w:rPr>
          <w:rtl/>
        </w:rPr>
        <w:br/>
      </w:r>
      <w:r w:rsidRPr="006216AF">
        <w:rPr>
          <w:rtl/>
        </w:rPr>
        <w:t xml:space="preserve">بعلمه ، كقضاء داود ، ولا يسأل البينة ، وكنت أردت أن تسأل عن حمّى </w:t>
      </w:r>
      <w:r w:rsidR="0006083B">
        <w:rPr>
          <w:rtl/>
        </w:rPr>
        <w:br/>
      </w:r>
      <w:r w:rsidRPr="006216AF">
        <w:rPr>
          <w:rtl/>
        </w:rPr>
        <w:t xml:space="preserve">الربع فأنسيت ، فاكتب على ورقة وعلّقها على المحموم </w:t>
      </w:r>
      <w:r w:rsidRPr="006216AF">
        <w:rPr>
          <w:rStyle w:val="rfdAlaem"/>
          <w:rtl/>
        </w:rPr>
        <w:t>(</w:t>
      </w:r>
      <w:r w:rsidR="00E5340D" w:rsidRPr="00E5340D">
        <w:rPr>
          <w:rStyle w:val="rfdAie"/>
          <w:rtl/>
        </w:rPr>
        <w:t xml:space="preserve"> قُلْنَا يَا نَارُ </w:t>
      </w:r>
      <w:r w:rsidR="00E5340D">
        <w:rPr>
          <w:rStyle w:val="rfdAie"/>
          <w:rtl/>
        </w:rPr>
        <w:br/>
      </w:r>
      <w:r w:rsidR="00E5340D" w:rsidRPr="00E5340D">
        <w:rPr>
          <w:rStyle w:val="rfdAie"/>
          <w:rtl/>
        </w:rPr>
        <w:t>كُونِي بَرْدًا وَسَلَامًا عَلَىٰ إِبْرَاهِيمَ</w:t>
      </w:r>
      <w:r w:rsidRPr="00E5340D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فإنّه يبرأ بإذن 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186474" w:rsidRPr="00186474" w:rsidRDefault="00186474" w:rsidP="00186474">
      <w:pPr>
        <w:pStyle w:val="rfdLine"/>
      </w:pPr>
      <w:r w:rsidRPr="00186474">
        <w:rPr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الأعراف آية : 54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86474">
      <w:pPr>
        <w:pStyle w:val="rfdFootnote0"/>
        <w:rPr>
          <w:rtl/>
        </w:rPr>
      </w:pPr>
      <w:r w:rsidRPr="006216AF">
        <w:rPr>
          <w:rtl/>
        </w:rPr>
        <w:t>3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>الكافي 1 : 429</w:t>
      </w:r>
      <w:r w:rsidR="0096323A">
        <w:rPr>
          <w:rtl/>
        </w:rPr>
        <w:t xml:space="preserve"> / </w:t>
      </w:r>
      <w:r w:rsidRPr="006216AF">
        <w:rPr>
          <w:rtl/>
        </w:rPr>
        <w:t>21 ، الخرائج والجرائح 2 : 684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 ، مناقب ابن </w:t>
      </w:r>
      <w:r w:rsidR="0006083B">
        <w:rPr>
          <w:rtl/>
        </w:rPr>
        <w:br/>
      </w:r>
      <w:r w:rsidR="00E5340D">
        <w:rPr>
          <w:rtl/>
        </w:rPr>
        <w:t>شهرا</w:t>
      </w:r>
      <w:r w:rsidRPr="006216AF">
        <w:rPr>
          <w:rtl/>
        </w:rPr>
        <w:t>شوب 4 : 437 ، إعلام الورى</w:t>
      </w:r>
      <w:r w:rsidR="00E5340D" w:rsidRPr="00576080">
        <w:rPr>
          <w:rtl/>
        </w:rPr>
        <w:t>ٰ</w:t>
      </w:r>
      <w:r w:rsidRPr="00576080">
        <w:rPr>
          <w:rtl/>
        </w:rPr>
        <w:t xml:space="preserve"> </w:t>
      </w:r>
      <w:r w:rsidRPr="006216AF">
        <w:rPr>
          <w:rtl/>
        </w:rPr>
        <w:t xml:space="preserve">: 356 ، كشف الغمة 2 : 421 ، حلية </w:t>
      </w:r>
      <w:r w:rsidR="0006083B">
        <w:rPr>
          <w:rtl/>
        </w:rPr>
        <w:br/>
      </w:r>
      <w:r w:rsidRPr="006216AF">
        <w:rPr>
          <w:rtl/>
        </w:rPr>
        <w:t>الأبرار 2 : 492 ، مدينة المعاجز : 563</w:t>
      </w:r>
      <w:r w:rsidR="0096323A">
        <w:rPr>
          <w:rtl/>
        </w:rPr>
        <w:t xml:space="preserve"> / </w:t>
      </w:r>
      <w:r w:rsidRPr="006216AF">
        <w:rPr>
          <w:rtl/>
        </w:rPr>
        <w:t>24</w:t>
      </w:r>
      <w:r w:rsidR="00410A32">
        <w:rPr>
          <w:rtl/>
        </w:rPr>
        <w:t xml:space="preserve"> .</w:t>
      </w:r>
    </w:p>
    <w:p w:rsidR="005F4626" w:rsidRPr="006216AF" w:rsidRDefault="005F4626" w:rsidP="00186474">
      <w:pPr>
        <w:pStyle w:val="rfdFootnote0"/>
        <w:rPr>
          <w:rtl/>
        </w:rPr>
      </w:pPr>
      <w:r w:rsidRPr="006216AF">
        <w:rPr>
          <w:rtl/>
        </w:rPr>
        <w:t>4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>الكافي 1 : 426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13 ، ارشاد المفيد : 343 ، الخرائج والجرائح </w:t>
      </w:r>
      <w:r w:rsidR="0006083B">
        <w:rPr>
          <w:rtl/>
        </w:rPr>
        <w:br/>
      </w:r>
      <w:r w:rsidRPr="006216AF">
        <w:rPr>
          <w:rtl/>
        </w:rPr>
        <w:t>1 : 431</w:t>
      </w:r>
      <w:r w:rsidR="0096323A">
        <w:rPr>
          <w:rtl/>
        </w:rPr>
        <w:t xml:space="preserve"> / </w:t>
      </w:r>
      <w:r w:rsidRPr="006216AF">
        <w:rPr>
          <w:rtl/>
        </w:rPr>
        <w:t>10 ، منا</w:t>
      </w:r>
      <w:r w:rsidR="00E5340D">
        <w:rPr>
          <w:rtl/>
        </w:rPr>
        <w:t>قب ابن شهرا</w:t>
      </w:r>
      <w:r w:rsidRPr="006216AF">
        <w:rPr>
          <w:rtl/>
        </w:rPr>
        <w:t>شوب 4 : 431 ، إعلام الور</w:t>
      </w:r>
      <w:r w:rsidRPr="00576080">
        <w:rPr>
          <w:rtl/>
        </w:rPr>
        <w:t>ى</w:t>
      </w:r>
      <w:r w:rsidR="00E5340D" w:rsidRPr="00576080">
        <w:rPr>
          <w:rtl/>
        </w:rPr>
        <w:t>ٰ</w:t>
      </w:r>
      <w:r w:rsidRPr="006216AF">
        <w:rPr>
          <w:rtl/>
        </w:rPr>
        <w:t xml:space="preserve"> : 357 ، </w:t>
      </w:r>
      <w:r w:rsidR="0006083B">
        <w:rPr>
          <w:rtl/>
        </w:rPr>
        <w:br/>
      </w:r>
      <w:r w:rsidRPr="006216AF">
        <w:rPr>
          <w:rtl/>
        </w:rPr>
        <w:t>كشف الغمة 2 : 413 ، حلية الأبرار 2 : 627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هامش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ر</w:t>
      </w:r>
      <w:r w:rsidR="009F08E4" w:rsidRPr="006216AF">
        <w:rPr>
          <w:rStyle w:val="rfdFootnote"/>
          <w:rtl/>
        </w:rPr>
        <w:t>»</w:t>
      </w:r>
      <w:r w:rsidRPr="006216AF">
        <w:rPr>
          <w:rStyle w:val="rfdFootnote"/>
          <w:rtl/>
        </w:rPr>
        <w:t xml:space="preserve"> : خاطري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سورة الأنبياء الآية : 69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86474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505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>عن أبي هاشم ، قال : كنت مضيّقا</w:t>
      </w:r>
      <w:r w:rsidR="00DA632B">
        <w:rPr>
          <w:rtl/>
        </w:rPr>
        <w:t>ً</w:t>
      </w:r>
      <w:r w:rsidRPr="006216AF">
        <w:rPr>
          <w:rtl/>
        </w:rPr>
        <w:t xml:space="preserve"> عليّ</w:t>
      </w:r>
      <w:r w:rsidR="00DA632B">
        <w:rPr>
          <w:rtl/>
        </w:rPr>
        <w:t>َ</w:t>
      </w:r>
      <w:r w:rsidRPr="006216AF">
        <w:rPr>
          <w:rtl/>
        </w:rPr>
        <w:t xml:space="preserve"> ، فأردت أن </w:t>
      </w:r>
      <w:r w:rsidR="00460F70">
        <w:rPr>
          <w:rtl/>
        </w:rPr>
        <w:br/>
      </w:r>
      <w:r w:rsidRPr="006216AF">
        <w:rPr>
          <w:rtl/>
        </w:rPr>
        <w:t>أطلب منه شيئا</w:t>
      </w:r>
      <w:r w:rsidR="000061FE">
        <w:rPr>
          <w:rtl/>
        </w:rPr>
        <w:t>ً</w:t>
      </w:r>
      <w:r w:rsidRPr="006216AF">
        <w:rPr>
          <w:rtl/>
        </w:rPr>
        <w:t xml:space="preserve"> من الدنانير في كتاب فاستحييت ، فلمّا صرت إلى </w:t>
      </w:r>
      <w:r w:rsidR="00460F70">
        <w:rPr>
          <w:rtl/>
        </w:rPr>
        <w:br/>
      </w:r>
      <w:r w:rsidRPr="006216AF">
        <w:rPr>
          <w:rtl/>
        </w:rPr>
        <w:t>منزلي وجّه إليّ</w:t>
      </w:r>
      <w:r w:rsidR="000061FE">
        <w:rPr>
          <w:rtl/>
        </w:rPr>
        <w:t>َ</w:t>
      </w:r>
      <w:r w:rsidRPr="006216AF">
        <w:rPr>
          <w:rtl/>
        </w:rPr>
        <w:t xml:space="preserve"> مائة دينار ، وكتب إليّ</w:t>
      </w:r>
      <w:r w:rsidR="000061FE">
        <w:rPr>
          <w:rtl/>
        </w:rPr>
        <w:t>َ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إذا كانت لك حاجة فلا </w:t>
      </w:r>
      <w:r w:rsidR="00460F70">
        <w:rPr>
          <w:rtl/>
        </w:rPr>
        <w:br/>
      </w:r>
      <w:r w:rsidRPr="006216AF">
        <w:rPr>
          <w:rtl/>
        </w:rPr>
        <w:t>تستحي ولا تحتشم ، واطلبها فإنّك ترى ما تحب إن شاء الله تعالى</w:t>
      </w:r>
      <w:r w:rsidR="009F08E4" w:rsidRPr="006216AF">
        <w:rPr>
          <w:rtl/>
        </w:rPr>
        <w:t>»</w:t>
      </w:r>
    </w:p>
    <w:p w:rsidR="005F4626" w:rsidRPr="006216AF" w:rsidRDefault="005F4626" w:rsidP="00186474">
      <w:pPr>
        <w:rPr>
          <w:rtl/>
        </w:rPr>
      </w:pPr>
      <w:r w:rsidRPr="006216AF">
        <w:rPr>
          <w:rtl/>
        </w:rPr>
        <w:t>506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وعنه قال : كنت عند أبي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فسألته عن </w:t>
      </w:r>
      <w:r w:rsidR="00460F70">
        <w:rPr>
          <w:rtl/>
        </w:rPr>
        <w:br/>
      </w:r>
      <w:r w:rsidRPr="006216AF">
        <w:rPr>
          <w:rtl/>
        </w:rPr>
        <w:t xml:space="preserve">قول الله تعالى : </w:t>
      </w:r>
      <w:r w:rsidRPr="006216AF">
        <w:rPr>
          <w:rStyle w:val="rfdAlaem"/>
          <w:rtl/>
        </w:rPr>
        <w:t>(</w:t>
      </w:r>
      <w:r w:rsidR="000061FE" w:rsidRPr="000061FE">
        <w:rPr>
          <w:rStyle w:val="rfdAie"/>
          <w:rtl/>
        </w:rPr>
        <w:t xml:space="preserve"> ثُمَّ أَوْرَثْنَا الْكِتَابَ الَّذِينَ اصْطَفَيْنَا مِنْ عِبَادِنَا فَمِنْهُمْ </w:t>
      </w:r>
      <w:r w:rsidR="000061FE">
        <w:rPr>
          <w:rStyle w:val="rfdAie"/>
          <w:rtl/>
        </w:rPr>
        <w:br/>
      </w:r>
      <w:r w:rsidR="000061FE" w:rsidRPr="000061FE">
        <w:rPr>
          <w:rStyle w:val="rfdAie"/>
          <w:rtl/>
        </w:rPr>
        <w:t>ظَالِمٌ لِّنَفْسِهِ وَمِنْهُم مُّقْتَصِدٌ وَمِنْهُمْ سَابِقٌ بِالْخَيْرَاتِ بِإِذْنِ اللَّـهِ</w:t>
      </w:r>
      <w:r w:rsidRPr="000061F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فقال </w:t>
      </w:r>
      <w:r w:rsidR="00460F70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كلّهم من آل محمّد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الظالم لنفسه الذي لا </w:t>
      </w:r>
      <w:r w:rsidR="00460F70">
        <w:rPr>
          <w:rtl/>
        </w:rPr>
        <w:br/>
      </w:r>
      <w:r w:rsidRPr="006216AF">
        <w:rPr>
          <w:rtl/>
        </w:rPr>
        <w:t>يقرّ بالإ</w:t>
      </w:r>
      <w:r w:rsidR="000061FE">
        <w:rPr>
          <w:rtl/>
        </w:rPr>
        <w:t>ِ</w:t>
      </w:r>
      <w:r w:rsidRPr="006216AF">
        <w:rPr>
          <w:rtl/>
        </w:rPr>
        <w:t>مام ، والمقتصد العارف بالإ</w:t>
      </w:r>
      <w:r w:rsidR="000061FE">
        <w:rPr>
          <w:rtl/>
        </w:rPr>
        <w:t>ِ</w:t>
      </w:r>
      <w:r w:rsidRPr="006216AF">
        <w:rPr>
          <w:rtl/>
        </w:rPr>
        <w:t xml:space="preserve">مام ، والسابق بالخيرات بإذن الله </w:t>
      </w:r>
      <w:r w:rsidR="00460F70">
        <w:rPr>
          <w:rtl/>
        </w:rPr>
        <w:br/>
      </w:r>
      <w:r w:rsidRPr="006216AF">
        <w:rPr>
          <w:rtl/>
        </w:rPr>
        <w:t>الإ</w:t>
      </w:r>
      <w:r w:rsidR="000061FE">
        <w:rPr>
          <w:rtl/>
        </w:rPr>
        <w:t>ِ</w:t>
      </w:r>
      <w:r w:rsidRPr="006216AF">
        <w:rPr>
          <w:rtl/>
        </w:rPr>
        <w:t>مام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فدمعت عيناي وجعلت أفكر في نفسي عظم ما أعطى الله </w:t>
      </w:r>
      <w:r w:rsidR="00460F70">
        <w:rPr>
          <w:rtl/>
        </w:rPr>
        <w:br/>
      </w:r>
      <w:r w:rsidRPr="006216AF">
        <w:rPr>
          <w:rtl/>
        </w:rPr>
        <w:t xml:space="preserve">آل محمّد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فنظر إليّ</w:t>
      </w:r>
      <w:r w:rsidR="000061FE">
        <w:rPr>
          <w:rtl/>
        </w:rPr>
        <w:t>َ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>الأمر أعظم مما حدّ</w:t>
      </w:r>
      <w:r w:rsidR="000061FE">
        <w:rPr>
          <w:rtl/>
        </w:rPr>
        <w:t>َ</w:t>
      </w:r>
      <w:r w:rsidRPr="006216AF">
        <w:rPr>
          <w:rtl/>
        </w:rPr>
        <w:t xml:space="preserve">ثتك به </w:t>
      </w:r>
      <w:r w:rsidR="00460F70">
        <w:rPr>
          <w:rtl/>
        </w:rPr>
        <w:br/>
      </w:r>
      <w:r w:rsidRPr="006216AF">
        <w:rPr>
          <w:rtl/>
        </w:rPr>
        <w:t xml:space="preserve">نفسك من عظم شأن آل محمّد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، فاحمد الله فقد جعلك </w:t>
      </w:r>
      <w:r w:rsidR="00460F70">
        <w:rPr>
          <w:rtl/>
        </w:rPr>
        <w:br/>
      </w:r>
      <w:r w:rsidRPr="006216AF">
        <w:rPr>
          <w:rtl/>
        </w:rPr>
        <w:t>متمسكا</w:t>
      </w:r>
      <w:r w:rsidR="00DA632B">
        <w:rPr>
          <w:rtl/>
        </w:rPr>
        <w:t>ً</w:t>
      </w:r>
      <w:r w:rsidRPr="006216AF">
        <w:rPr>
          <w:rtl/>
        </w:rPr>
        <w:t xml:space="preserve"> بحبلهم ، تدعى يوم القيامة بهم إذا دعي كل أناس بإمامهم ، </w:t>
      </w:r>
      <w:r w:rsidR="00460F70">
        <w:rPr>
          <w:rtl/>
        </w:rPr>
        <w:br/>
      </w:r>
      <w:r w:rsidRPr="006216AF">
        <w:rPr>
          <w:rtl/>
        </w:rPr>
        <w:t>فابشر يا أبا هاشم فإنّك على خير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186474" w:rsidRDefault="005F4626" w:rsidP="00186474">
      <w:pPr>
        <w:rPr>
          <w:rStyle w:val="rfdLineChar"/>
        </w:rPr>
      </w:pPr>
      <w:r w:rsidRPr="006216AF">
        <w:rPr>
          <w:rtl/>
        </w:rPr>
        <w:t>507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وعنه ، قال : سأل محمّد بن صالح الأرمني أبا محمّد </w:t>
      </w:r>
      <w:r w:rsidR="00460F70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عن قول الله تعالى : </w:t>
      </w:r>
      <w:r w:rsidRPr="006216AF">
        <w:rPr>
          <w:rStyle w:val="rfdAlaem"/>
          <w:rtl/>
        </w:rPr>
        <w:t>(</w:t>
      </w:r>
      <w:r w:rsidR="000061FE" w:rsidRPr="000061FE">
        <w:rPr>
          <w:rStyle w:val="rfdAie"/>
          <w:rtl/>
        </w:rPr>
        <w:t xml:space="preserve"> يَمْحُو اللَّـهُ مَا يَشَاءُ وَيُثْبِتُ وَعِندَهُ أُمُّ</w:t>
      </w:r>
      <w:r w:rsidR="00186474">
        <w:rPr>
          <w:rStyle w:val="rfdAie"/>
          <w:rFonts w:hint="cs"/>
          <w:rtl/>
        </w:rPr>
        <w:t xml:space="preserve"> </w:t>
      </w:r>
      <w:r w:rsidR="00186474">
        <w:rPr>
          <w:rtl/>
        </w:rPr>
        <w:br/>
      </w:r>
      <w:r w:rsidR="0018647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186474">
      <w:pPr>
        <w:pStyle w:val="rfdFootnote0"/>
        <w:rPr>
          <w:rtl/>
        </w:rPr>
      </w:pPr>
      <w:r w:rsidRPr="006216AF">
        <w:rPr>
          <w:rtl/>
        </w:rPr>
        <w:t>5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>الكافي 1 : 426</w:t>
      </w:r>
      <w:r w:rsidR="0096323A">
        <w:rPr>
          <w:rtl/>
        </w:rPr>
        <w:t xml:space="preserve"> / </w:t>
      </w:r>
      <w:r w:rsidRPr="006216AF">
        <w:rPr>
          <w:rtl/>
        </w:rPr>
        <w:t>10 ، مثله ، الخرائج والجرائح 1 : 435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ذيل حديث </w:t>
      </w:r>
      <w:r w:rsidR="00460F70">
        <w:rPr>
          <w:rtl/>
        </w:rPr>
        <w:br/>
      </w:r>
      <w:r w:rsidR="000061FE">
        <w:rPr>
          <w:rtl/>
        </w:rPr>
        <w:t>13 ، مناقب ابن شهرا</w:t>
      </w:r>
      <w:r w:rsidRPr="006216AF">
        <w:rPr>
          <w:rtl/>
        </w:rPr>
        <w:t>شوب 4 : 439 ، إعلام الورى</w:t>
      </w:r>
      <w:r w:rsidR="000061FE" w:rsidRPr="00576080">
        <w:rPr>
          <w:rtl/>
        </w:rPr>
        <w:t>ٰ</w:t>
      </w:r>
      <w:r w:rsidRPr="006216AF">
        <w:rPr>
          <w:rtl/>
        </w:rPr>
        <w:t xml:space="preserve"> : 354</w:t>
      </w:r>
      <w:r w:rsidR="00410A32">
        <w:rPr>
          <w:rtl/>
        </w:rPr>
        <w:t xml:space="preserve"> .</w:t>
      </w:r>
    </w:p>
    <w:p w:rsidR="005F4626" w:rsidRPr="006216AF" w:rsidRDefault="005F4626" w:rsidP="00186474">
      <w:pPr>
        <w:pStyle w:val="rfdFootnote0"/>
        <w:rPr>
          <w:rtl/>
        </w:rPr>
      </w:pPr>
      <w:r w:rsidRPr="006216AF">
        <w:rPr>
          <w:rtl/>
        </w:rPr>
        <w:t>6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ارشاد المفيد : 386 ، اثبات الوصية : 213 ، الخرائج والجرائح </w:t>
      </w:r>
      <w:r w:rsidR="00460F70">
        <w:rPr>
          <w:rtl/>
        </w:rPr>
        <w:br/>
      </w:r>
      <w:r w:rsidRPr="006216AF">
        <w:rPr>
          <w:rtl/>
        </w:rPr>
        <w:t>2 : 687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9 ، كشف الغمة 2 : 419 ، حلية الأبرار 2 : 492 ، مدينة </w:t>
      </w:r>
      <w:r w:rsidR="00460F70">
        <w:rPr>
          <w:rtl/>
        </w:rPr>
        <w:br/>
      </w:r>
      <w:r w:rsidRPr="006216AF">
        <w:rPr>
          <w:rtl/>
        </w:rPr>
        <w:t>المعاجز : 576</w:t>
      </w:r>
      <w:r w:rsidR="0096323A">
        <w:rPr>
          <w:rtl/>
        </w:rPr>
        <w:t xml:space="preserve"> / </w:t>
      </w:r>
      <w:r w:rsidRPr="006216AF">
        <w:rPr>
          <w:rtl/>
        </w:rPr>
        <w:t>98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فاطر الآية : 32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86474">
      <w:pPr>
        <w:pStyle w:val="rfdFootnote0"/>
        <w:rPr>
          <w:rtl/>
        </w:rPr>
      </w:pPr>
      <w:r w:rsidRPr="006216AF">
        <w:rPr>
          <w:rtl/>
        </w:rPr>
        <w:t>7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اثبات الوصية : 212 ، غيبة الطوسي : 264 ، الخرائج والجرائح </w:t>
      </w:r>
      <w:r w:rsidR="00460F70">
        <w:rPr>
          <w:rtl/>
        </w:rPr>
        <w:br/>
      </w:r>
      <w:r w:rsidRPr="006216AF">
        <w:rPr>
          <w:rtl/>
        </w:rPr>
        <w:t>2 : 687</w:t>
      </w:r>
      <w:r w:rsidR="0096323A">
        <w:rPr>
          <w:rtl/>
        </w:rPr>
        <w:t xml:space="preserve"> / </w:t>
      </w:r>
      <w:r w:rsidRPr="006216AF">
        <w:rPr>
          <w:rtl/>
        </w:rPr>
        <w:t>10 ، كشف الغمة 2 : 419 ، مدينة المعاجز : 577</w:t>
      </w:r>
      <w:r w:rsidR="0096323A">
        <w:rPr>
          <w:rtl/>
        </w:rPr>
        <w:t xml:space="preserve"> / </w:t>
      </w:r>
      <w:r w:rsidRPr="006216AF">
        <w:rPr>
          <w:rtl/>
        </w:rPr>
        <w:t>103</w:t>
      </w:r>
      <w:r w:rsidR="00410A32">
        <w:rPr>
          <w:rtl/>
        </w:rPr>
        <w:t xml:space="preserve"> .</w:t>
      </w:r>
    </w:p>
    <w:p w:rsidR="005F4626" w:rsidRPr="006216AF" w:rsidRDefault="005F4626" w:rsidP="000061FE">
      <w:pPr>
        <w:pStyle w:val="rfdNormal0"/>
        <w:rPr>
          <w:rtl/>
        </w:rPr>
      </w:pPr>
      <w:r>
        <w:rPr>
          <w:rtl/>
        </w:rPr>
        <w:br w:type="page"/>
      </w:r>
      <w:r w:rsidR="000061FE" w:rsidRPr="000061FE">
        <w:rPr>
          <w:rStyle w:val="rfdAie"/>
          <w:rtl/>
        </w:rPr>
        <w:lastRenderedPageBreak/>
        <w:t>الْكِتَابِ</w:t>
      </w:r>
      <w:r w:rsidRPr="000061F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هل يمحو </w:t>
      </w:r>
      <w:r w:rsidR="00335A4F">
        <w:rPr>
          <w:rtl/>
        </w:rPr>
        <w:t>إلّ</w:t>
      </w:r>
      <w:r w:rsidR="000061FE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ما كان ، وهل يثبت إلا </w:t>
      </w:r>
      <w:r w:rsidR="00460F70">
        <w:rPr>
          <w:rtl/>
        </w:rPr>
        <w:br/>
      </w:r>
      <w:r w:rsidRPr="006216AF">
        <w:rPr>
          <w:rtl/>
        </w:rPr>
        <w:t>ما لم يكن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في نفسي : هذا خلاف قول هشام أنّه لا يعلم </w:t>
      </w:r>
      <w:r w:rsidR="00460F70">
        <w:rPr>
          <w:rtl/>
        </w:rPr>
        <w:br/>
      </w:r>
      <w:r w:rsidRPr="006216AF">
        <w:rPr>
          <w:rtl/>
        </w:rPr>
        <w:t>بالشيء حتّى يكون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فنظر إليّ</w:t>
      </w:r>
      <w:r w:rsidR="000061FE">
        <w:rPr>
          <w:rtl/>
        </w:rPr>
        <w:t>َ</w:t>
      </w:r>
      <w:r w:rsidRPr="006216AF">
        <w:rPr>
          <w:rtl/>
        </w:rPr>
        <w:t xml:space="preserve"> أبو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تعالى الجبّار العالم </w:t>
      </w:r>
      <w:r w:rsidR="00460F70">
        <w:rPr>
          <w:rtl/>
        </w:rPr>
        <w:br/>
      </w:r>
      <w:r w:rsidRPr="006216AF">
        <w:rPr>
          <w:rtl/>
        </w:rPr>
        <w:t xml:space="preserve">بالأشياء قبل كونها ، الخالق إذ لا مخلوق ، والرب إذ لا مربوب ، </w:t>
      </w:r>
      <w:r w:rsidR="00460F70">
        <w:rPr>
          <w:rtl/>
        </w:rPr>
        <w:br/>
      </w:r>
      <w:r w:rsidRPr="006216AF">
        <w:rPr>
          <w:rtl/>
        </w:rPr>
        <w:t>والقادر قبل المقدور عليه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أشهد أنّك حجّة الله ووليه بقسط ، </w:t>
      </w:r>
      <w:r w:rsidR="00460F70">
        <w:rPr>
          <w:rtl/>
        </w:rPr>
        <w:br/>
      </w:r>
      <w:r w:rsidRPr="006216AF">
        <w:rPr>
          <w:rtl/>
        </w:rPr>
        <w:t xml:space="preserve">وأنّك على منهاج أمير المؤمنين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186474">
      <w:pPr>
        <w:rPr>
          <w:rtl/>
        </w:rPr>
      </w:pPr>
      <w:r w:rsidRPr="006216AF">
        <w:rPr>
          <w:rtl/>
        </w:rPr>
        <w:t>508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وعنه قال : كنت عنده فسأله محمّد بن صالح الأرمني </w:t>
      </w:r>
      <w:r w:rsidR="00460F70">
        <w:rPr>
          <w:rtl/>
        </w:rPr>
        <w:br/>
      </w:r>
      <w:r w:rsidRPr="006216AF">
        <w:rPr>
          <w:rtl/>
        </w:rPr>
        <w:t xml:space="preserve">عن قول الله تعالى : </w:t>
      </w:r>
      <w:r w:rsidRPr="006216AF">
        <w:rPr>
          <w:rStyle w:val="rfdAlaem"/>
          <w:rtl/>
        </w:rPr>
        <w:t>(</w:t>
      </w:r>
      <w:r w:rsidR="000061FE" w:rsidRPr="000061FE">
        <w:rPr>
          <w:rStyle w:val="rfdAie"/>
          <w:rtl/>
        </w:rPr>
        <w:t xml:space="preserve"> وَإِذْ أَخَذَ رَبُّكَ مِن بَنِي آدَمَ مِن ظُهُورِهِمْ</w:t>
      </w:r>
      <w:r w:rsidRPr="000061F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</w:t>
      </w:r>
      <w:r w:rsidR="00460F70">
        <w:rPr>
          <w:rtl/>
        </w:rPr>
        <w:br/>
      </w:r>
      <w:r w:rsidRPr="006216AF">
        <w:rPr>
          <w:rtl/>
        </w:rPr>
        <w:t xml:space="preserve">الآية قال : </w:t>
      </w:r>
      <w:r w:rsidR="009F08E4" w:rsidRPr="006216AF">
        <w:rPr>
          <w:rtl/>
        </w:rPr>
        <w:t>«</w:t>
      </w:r>
      <w:r w:rsidRPr="006216AF">
        <w:rPr>
          <w:rtl/>
        </w:rPr>
        <w:t>ثبتوا المعر</w:t>
      </w:r>
      <w:r w:rsidR="000061FE">
        <w:rPr>
          <w:rtl/>
        </w:rPr>
        <w:t>فة ونسوا الموقف وسيذكرونه ، ولو</w:t>
      </w:r>
      <w:r w:rsidRPr="006216AF">
        <w:rPr>
          <w:rtl/>
        </w:rPr>
        <w:t xml:space="preserve">لا ذلك لم يدر </w:t>
      </w:r>
      <w:r w:rsidR="00460F70">
        <w:rPr>
          <w:rtl/>
        </w:rPr>
        <w:br/>
      </w:r>
      <w:r w:rsidRPr="006216AF">
        <w:rPr>
          <w:rtl/>
        </w:rPr>
        <w:t>أحد من خالقه ومن رازقه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318DF">
      <w:pPr>
        <w:rPr>
          <w:rtl/>
        </w:rPr>
      </w:pPr>
      <w:r w:rsidRPr="006216AF">
        <w:rPr>
          <w:rtl/>
        </w:rPr>
        <w:t xml:space="preserve">قال أبو هاشم : فجعلت أتعجّب في نفسي من عظيم ما أعطى </w:t>
      </w:r>
      <w:r w:rsidR="00460F70">
        <w:rPr>
          <w:rtl/>
        </w:rPr>
        <w:br/>
      </w:r>
      <w:r w:rsidRPr="006216AF">
        <w:rPr>
          <w:rtl/>
        </w:rPr>
        <w:t xml:space="preserve">الله وليّه من جزيل ما حمله ، فأقبل أبو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عليّ</w:t>
      </w:r>
      <w:r w:rsidR="00DA632B">
        <w:rPr>
          <w:rtl/>
        </w:rPr>
        <w:t>َ</w:t>
      </w:r>
      <w:r w:rsidRPr="006216AF">
        <w:rPr>
          <w:rtl/>
        </w:rPr>
        <w:t xml:space="preserve"> وقال :</w:t>
      </w:r>
      <w:r w:rsidR="007318DF">
        <w:rPr>
          <w:rtl/>
        </w:rPr>
        <w:t xml:space="preserve"> </w:t>
      </w:r>
      <w:r w:rsidR="00460F70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الأمر أعجب ممّا عجبت منه يا أبا هاشم ، وأعظم ، ما ظنك بقوم م</w:t>
      </w:r>
      <w:r w:rsidR="000061FE">
        <w:rPr>
          <w:rtl/>
        </w:rPr>
        <w:t>َ</w:t>
      </w:r>
      <w:r w:rsidRPr="006216AF">
        <w:rPr>
          <w:rtl/>
        </w:rPr>
        <w:t xml:space="preserve">ن </w:t>
      </w:r>
      <w:r w:rsidR="00460F70">
        <w:rPr>
          <w:rtl/>
        </w:rPr>
        <w:br/>
      </w:r>
      <w:r w:rsidRPr="006216AF">
        <w:rPr>
          <w:rtl/>
        </w:rPr>
        <w:t>عرفهم عرف الله ، وم</w:t>
      </w:r>
      <w:r w:rsidR="000061FE">
        <w:rPr>
          <w:rtl/>
        </w:rPr>
        <w:t>َ</w:t>
      </w:r>
      <w:r w:rsidRPr="006216AF">
        <w:rPr>
          <w:rtl/>
        </w:rPr>
        <w:t>ن أنكرهم أنكر الله ، ولا يكون مؤمنا</w:t>
      </w:r>
      <w:r w:rsidR="00DA632B">
        <w:rPr>
          <w:rtl/>
        </w:rPr>
        <w:t>ً</w:t>
      </w:r>
      <w:r w:rsidRPr="006216AF">
        <w:rPr>
          <w:rtl/>
        </w:rPr>
        <w:t xml:space="preserve"> </w:t>
      </w:r>
      <w:r w:rsidRPr="003E24F6">
        <w:rPr>
          <w:rtl/>
        </w:rPr>
        <w:t>حتى</w:t>
      </w:r>
      <w:r w:rsidR="000061FE" w:rsidRPr="003E24F6">
        <w:rPr>
          <w:rtl/>
        </w:rPr>
        <w:t>ٰ</w:t>
      </w:r>
      <w:r w:rsidRPr="006216AF">
        <w:rPr>
          <w:rtl/>
        </w:rPr>
        <w:t xml:space="preserve"> يكون </w:t>
      </w:r>
      <w:r w:rsidR="00460F70">
        <w:rPr>
          <w:rtl/>
        </w:rPr>
        <w:br/>
      </w:r>
      <w:r w:rsidRPr="006216AF">
        <w:rPr>
          <w:rtl/>
        </w:rPr>
        <w:t>لولايتهم مصدّقا</w:t>
      </w:r>
      <w:r w:rsidR="00DA632B">
        <w:rPr>
          <w:rtl/>
        </w:rPr>
        <w:t>ً</w:t>
      </w:r>
      <w:r w:rsidRPr="006216AF">
        <w:rPr>
          <w:rtl/>
        </w:rPr>
        <w:t xml:space="preserve"> ، وبمعرفتهم موقنا</w:t>
      </w:r>
      <w:r w:rsidR="00DA632B">
        <w:rPr>
          <w:rtl/>
        </w:rPr>
        <w:t>ً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186474" w:rsidRDefault="005F4626" w:rsidP="00186474">
      <w:pPr>
        <w:rPr>
          <w:rStyle w:val="rfdLineChar"/>
        </w:rPr>
      </w:pPr>
      <w:r w:rsidRPr="006216AF">
        <w:rPr>
          <w:rtl/>
        </w:rPr>
        <w:t>509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وعنه ، قال : سمعت أبا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قال :</w:t>
      </w:r>
      <w:r w:rsidR="007318DF">
        <w:rPr>
          <w:rtl/>
        </w:rPr>
        <w:t xml:space="preserve"> </w:t>
      </w:r>
      <w:r w:rsidR="00460F70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الذنوب التي لا تغفر قول الرجل : ليتني لا أ</w:t>
      </w:r>
      <w:r w:rsidR="000061FE">
        <w:rPr>
          <w:rtl/>
        </w:rPr>
        <w:t>ُو</w:t>
      </w:r>
      <w:r w:rsidRPr="006216AF">
        <w:rPr>
          <w:rtl/>
        </w:rPr>
        <w:t xml:space="preserve">اخذ </w:t>
      </w:r>
      <w:r w:rsidR="00335A4F">
        <w:rPr>
          <w:rtl/>
        </w:rPr>
        <w:t>إلّ</w:t>
      </w:r>
      <w:r w:rsidR="000061FE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بهذا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في </w:t>
      </w:r>
      <w:r w:rsidR="00460F70">
        <w:rPr>
          <w:rtl/>
        </w:rPr>
        <w:br/>
      </w:r>
      <w:r w:rsidRPr="006216AF">
        <w:rPr>
          <w:rtl/>
        </w:rPr>
        <w:t xml:space="preserve">نفسي : إن هذا لهو الدقيق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، وقد ينبغي للرجل أن يتفقد من نفسه</w:t>
      </w:r>
      <w:r w:rsidR="00186474">
        <w:rPr>
          <w:rFonts w:hint="cs"/>
          <w:rtl/>
        </w:rPr>
        <w:t xml:space="preserve"> </w:t>
      </w:r>
      <w:r w:rsidR="00186474">
        <w:rPr>
          <w:rtl/>
        </w:rPr>
        <w:br/>
      </w:r>
      <w:r w:rsidR="0018647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الرعد الآية : 39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8</w:t>
      </w:r>
      <w:r>
        <w:rPr>
          <w:rtl/>
        </w:rPr>
        <w:t xml:space="preserve"> ـ </w:t>
      </w:r>
      <w:r w:rsidRPr="006216AF">
        <w:rPr>
          <w:rtl/>
        </w:rPr>
        <w:t>إثبات الوصية : 212 ، كشف الغمة 2 : 419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الأعراف الآية : 172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186474">
      <w:pPr>
        <w:pStyle w:val="rfdFootnote0"/>
        <w:rPr>
          <w:rtl/>
        </w:rPr>
      </w:pPr>
      <w:r w:rsidRPr="006216AF">
        <w:rPr>
          <w:rtl/>
        </w:rPr>
        <w:t>9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اثبات الوصية : 212 ، غيبة الطوسي : 123 ، الخرائج والجرائح </w:t>
      </w:r>
      <w:r w:rsidR="00460F70">
        <w:rPr>
          <w:rtl/>
        </w:rPr>
        <w:br/>
      </w:r>
      <w:r w:rsidRPr="006216AF">
        <w:rPr>
          <w:rtl/>
        </w:rPr>
        <w:t>2 : 688</w:t>
      </w:r>
      <w:r w:rsidR="0096323A">
        <w:rPr>
          <w:rtl/>
        </w:rPr>
        <w:t xml:space="preserve"> / </w:t>
      </w:r>
      <w:r w:rsidRPr="006216AF">
        <w:rPr>
          <w:rtl/>
        </w:rPr>
        <w:t>11 ، مناقب ابن شهر</w:t>
      </w:r>
      <w:r w:rsidR="00AB4B74">
        <w:rPr>
          <w:rtl/>
        </w:rPr>
        <w:t>ا</w:t>
      </w:r>
      <w:r w:rsidRPr="006216AF">
        <w:rPr>
          <w:rtl/>
        </w:rPr>
        <w:t xml:space="preserve">شوب 4 : 439 ، كشف الغمة 2 : 420 ، </w:t>
      </w:r>
      <w:r w:rsidR="00460F70">
        <w:rPr>
          <w:rtl/>
        </w:rPr>
        <w:br/>
      </w:r>
      <w:r w:rsidRPr="006216AF">
        <w:rPr>
          <w:rtl/>
        </w:rPr>
        <w:t>إعلام الورى : 355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(3) الدقيق : الأمر الغامض ، لسان العرب : 10 : 101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دقق</w:t>
      </w:r>
      <w:r w:rsidR="003E76E8">
        <w:rPr>
          <w:rStyle w:val="rfdFootnote"/>
          <w:rtl/>
        </w:rPr>
        <w:t>)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318D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كلّ شيء ، فأقبل عليّ</w:t>
      </w:r>
      <w:r w:rsidR="00AB4B74">
        <w:rPr>
          <w:rtl/>
        </w:rPr>
        <w:t>َ</w:t>
      </w:r>
      <w:r w:rsidRPr="006216AF">
        <w:rPr>
          <w:rtl/>
        </w:rPr>
        <w:t xml:space="preserve">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وقال : </w:t>
      </w:r>
      <w:r w:rsidR="009F08E4" w:rsidRPr="006216AF">
        <w:rPr>
          <w:rtl/>
        </w:rPr>
        <w:t>«</w:t>
      </w:r>
      <w:r w:rsidRPr="006216AF">
        <w:rPr>
          <w:rtl/>
        </w:rPr>
        <w:t>صدقت يا أبا هاشم ، ن</w:t>
      </w:r>
      <w:r w:rsidR="00AB4B74">
        <w:rPr>
          <w:rtl/>
        </w:rPr>
        <w:t>ِ</w:t>
      </w:r>
      <w:r w:rsidRPr="006216AF">
        <w:rPr>
          <w:rtl/>
        </w:rPr>
        <w:t>ع</w:t>
      </w:r>
      <w:r w:rsidR="00AB4B74">
        <w:rPr>
          <w:rtl/>
        </w:rPr>
        <w:t>ْ</w:t>
      </w:r>
      <w:r w:rsidRPr="006216AF">
        <w:rPr>
          <w:rtl/>
        </w:rPr>
        <w:t>م</w:t>
      </w:r>
      <w:r w:rsidR="00AB4B74">
        <w:rPr>
          <w:rtl/>
        </w:rPr>
        <w:t>َ</w:t>
      </w:r>
      <w:r w:rsidRPr="006216AF">
        <w:rPr>
          <w:rtl/>
        </w:rPr>
        <w:t xml:space="preserve"> </w:t>
      </w:r>
      <w:r w:rsidR="00460F70">
        <w:rPr>
          <w:rtl/>
        </w:rPr>
        <w:br/>
      </w:r>
      <w:r w:rsidRPr="006216AF">
        <w:rPr>
          <w:rtl/>
        </w:rPr>
        <w:t>ما حدثتك به نفسك ، فإن الإ</w:t>
      </w:r>
      <w:r w:rsidR="00AB4B74">
        <w:rPr>
          <w:rtl/>
        </w:rPr>
        <w:t>ِ</w:t>
      </w:r>
      <w:r w:rsidRPr="006216AF">
        <w:rPr>
          <w:rtl/>
        </w:rPr>
        <w:t xml:space="preserve">شراك في الناس أخفى من دبيب النمل </w:t>
      </w:r>
      <w:r w:rsidR="00460F70">
        <w:rPr>
          <w:rtl/>
        </w:rPr>
        <w:br/>
      </w:r>
      <w:r w:rsidRPr="006216AF">
        <w:rPr>
          <w:rtl/>
        </w:rPr>
        <w:t>على الصفا في الليلة الظلماء ، ومن دبيب الذر على الشبح الأسود</w:t>
      </w:r>
      <w:r w:rsidR="009F08E4" w:rsidRPr="006216AF">
        <w:rPr>
          <w:rtl/>
        </w:rPr>
        <w:t>»</w:t>
      </w:r>
    </w:p>
    <w:p w:rsidR="005F4626" w:rsidRPr="006216AF" w:rsidRDefault="005F4626" w:rsidP="00186474">
      <w:pPr>
        <w:rPr>
          <w:rtl/>
        </w:rPr>
      </w:pPr>
      <w:r w:rsidRPr="006216AF">
        <w:rPr>
          <w:rtl/>
        </w:rPr>
        <w:t>510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عن يحيى بن المرزبان ، قال : التقيت مع رجل </w:t>
      </w:r>
      <w:r w:rsidR="00460F70">
        <w:rPr>
          <w:rtl/>
        </w:rPr>
        <w:br/>
      </w:r>
      <w:r w:rsidRPr="006216AF">
        <w:rPr>
          <w:rtl/>
        </w:rPr>
        <w:t>ف</w:t>
      </w:r>
      <w:r w:rsidR="00AB4B74">
        <w:rPr>
          <w:rtl/>
        </w:rPr>
        <w:t>َ</w:t>
      </w:r>
      <w:r w:rsidRPr="006216AF">
        <w:rPr>
          <w:rtl/>
        </w:rPr>
        <w:t>أخبرني أنّه كان له ابن عم ينازعه في الإ</w:t>
      </w:r>
      <w:r w:rsidR="00AB4B74">
        <w:rPr>
          <w:rtl/>
        </w:rPr>
        <w:t>ِ</w:t>
      </w:r>
      <w:r w:rsidRPr="006216AF">
        <w:rPr>
          <w:rtl/>
        </w:rPr>
        <w:t xml:space="preserve">مامة والقول في أبي محمد </w:t>
      </w:r>
      <w:r w:rsidR="00460F70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وغيره ، فقلت : لا أقول به ولا أرى منه علامة ، فوردت </w:t>
      </w:r>
      <w:r w:rsidR="00460F70">
        <w:rPr>
          <w:rtl/>
        </w:rPr>
        <w:br/>
      </w:r>
      <w:r w:rsidRPr="006216AF">
        <w:rPr>
          <w:rtl/>
        </w:rPr>
        <w:t xml:space="preserve">العسكري في حاجة ، فأقبل أبو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فقلت في نفسي </w:t>
      </w:r>
      <w:r w:rsidR="00460F70">
        <w:rPr>
          <w:rtl/>
        </w:rPr>
        <w:br/>
      </w:r>
      <w:r w:rsidRPr="006216AF">
        <w:rPr>
          <w:rtl/>
        </w:rPr>
        <w:t>متعنتا</w:t>
      </w:r>
      <w:r w:rsidR="00AB4B74">
        <w:rPr>
          <w:rtl/>
        </w:rPr>
        <w:t>ً : إنْ</w:t>
      </w:r>
      <w:r w:rsidRPr="006216AF">
        <w:rPr>
          <w:rtl/>
        </w:rPr>
        <w:t xml:space="preserve"> مدّ يده إلى رأسه وكشفه ثمّ نظر إليّ وردّه قلت 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حاذاني مدّ يده إلى رأسه أو القلنسوة ، فكشفها ثمّ برق عينيه </w:t>
      </w:r>
      <w:r w:rsidR="00460F70">
        <w:rPr>
          <w:rtl/>
        </w:rPr>
        <w:br/>
      </w:r>
      <w:r w:rsidRPr="006216AF">
        <w:rPr>
          <w:rtl/>
        </w:rPr>
        <w:t>فيّ</w:t>
      </w:r>
      <w:r w:rsidR="00AB4B74">
        <w:rPr>
          <w:rtl/>
        </w:rPr>
        <w:t>َ</w:t>
      </w:r>
      <w:r w:rsidRPr="006216AF">
        <w:rPr>
          <w:rtl/>
        </w:rPr>
        <w:t xml:space="preserve"> ثمّ ردّ</w:t>
      </w:r>
      <w:r w:rsidR="00DA632B">
        <w:rPr>
          <w:rtl/>
        </w:rPr>
        <w:t>َ</w:t>
      </w:r>
      <w:r w:rsidRPr="006216AF">
        <w:rPr>
          <w:rtl/>
        </w:rPr>
        <w:t xml:space="preserve">ها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يحيى ، ما فعل ابن عمك الذي ينازعك في </w:t>
      </w:r>
      <w:r w:rsidR="00460F70">
        <w:rPr>
          <w:rtl/>
        </w:rPr>
        <w:br/>
      </w:r>
      <w:r w:rsidRPr="006216AF">
        <w:rPr>
          <w:rtl/>
        </w:rPr>
        <w:t>الإ</w:t>
      </w:r>
      <w:r w:rsidR="00AB4B74">
        <w:rPr>
          <w:rtl/>
        </w:rPr>
        <w:t>ِ</w:t>
      </w:r>
      <w:r w:rsidRPr="006216AF">
        <w:rPr>
          <w:rtl/>
        </w:rPr>
        <w:t>مامة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خلّفته صالحا</w:t>
      </w:r>
      <w:r w:rsidR="00DA632B">
        <w:rPr>
          <w:rtl/>
        </w:rPr>
        <w:t>ً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لا تنازعه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ثمّ مضى</w:t>
      </w:r>
      <w:r w:rsidR="00410A32">
        <w:rPr>
          <w:rtl/>
        </w:rPr>
        <w:t xml:space="preserve"> .</w:t>
      </w:r>
    </w:p>
    <w:p w:rsidR="005F4626" w:rsidRPr="006216AF" w:rsidRDefault="005F4626" w:rsidP="00186474">
      <w:pPr>
        <w:rPr>
          <w:rtl/>
        </w:rPr>
      </w:pPr>
      <w:r w:rsidRPr="006216AF">
        <w:rPr>
          <w:rtl/>
        </w:rPr>
        <w:t>511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عن أبي هاشم الجعفري ، قال : فكّرت في نفسي </w:t>
      </w:r>
      <w:r w:rsidR="00460F70">
        <w:rPr>
          <w:rtl/>
        </w:rPr>
        <w:br/>
      </w:r>
      <w:r w:rsidRPr="006216AF">
        <w:rPr>
          <w:rtl/>
        </w:rPr>
        <w:t xml:space="preserve">فقلت : أشتهي أن أعلم ما يقول أبو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القرآن</w:t>
      </w:r>
      <w:r w:rsidR="00DD50E3">
        <w:rPr>
          <w:rtl/>
        </w:rPr>
        <w:t xml:space="preserve"> ؟</w:t>
      </w:r>
      <w:r w:rsidR="00DA632B">
        <w:rPr>
          <w:rtl/>
        </w:rPr>
        <w:t xml:space="preserve"> </w:t>
      </w:r>
      <w:r w:rsidR="00460F70">
        <w:rPr>
          <w:rtl/>
        </w:rPr>
        <w:br/>
      </w:r>
      <w:r w:rsidRPr="006216AF">
        <w:rPr>
          <w:rtl/>
        </w:rPr>
        <w:t xml:space="preserve">فبدأني وقال : </w:t>
      </w:r>
      <w:r w:rsidR="009F08E4" w:rsidRPr="006216AF">
        <w:rPr>
          <w:rtl/>
        </w:rPr>
        <w:t>«</w:t>
      </w:r>
      <w:r w:rsidRPr="006216AF">
        <w:rPr>
          <w:rtl/>
        </w:rPr>
        <w:t>الله خالق كلّ شيء ، وما سواه فهو مخلوق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186474">
      <w:pPr>
        <w:rPr>
          <w:rtl/>
        </w:rPr>
      </w:pPr>
      <w:r w:rsidRPr="006216AF">
        <w:rPr>
          <w:rtl/>
        </w:rPr>
        <w:t>512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186474">
        <w:rPr>
          <w:rFonts w:hint="cs"/>
          <w:rtl/>
        </w:rPr>
        <w:t xml:space="preserve"> </w:t>
      </w:r>
      <w:r>
        <w:rPr>
          <w:rtl/>
        </w:rPr>
        <w:t>ـ</w:t>
      </w:r>
      <w:r w:rsidR="00186474">
        <w:rPr>
          <w:rFonts w:hint="cs"/>
          <w:rtl/>
        </w:rPr>
        <w:t xml:space="preserve"> </w:t>
      </w:r>
      <w:r w:rsidRPr="006216AF">
        <w:rPr>
          <w:rtl/>
        </w:rPr>
        <w:t xml:space="preserve">عن ابن الفرات قال : كان لي على ابن عم لي عشرة </w:t>
      </w:r>
      <w:r w:rsidR="00460F70">
        <w:rPr>
          <w:rtl/>
        </w:rPr>
        <w:br/>
      </w:r>
      <w:r w:rsidRPr="006216AF">
        <w:rPr>
          <w:rtl/>
        </w:rPr>
        <w:t xml:space="preserve">آلاف درهم ، فكتبت إلى أبي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أشكو إليه وأسأله </w:t>
      </w:r>
      <w:r w:rsidR="00460F70">
        <w:rPr>
          <w:rtl/>
        </w:rPr>
        <w:br/>
      </w:r>
      <w:r w:rsidRPr="006216AF">
        <w:rPr>
          <w:rtl/>
        </w:rPr>
        <w:t xml:space="preserve">الدعاء ، وقلت في نفسي : لا أبالي أين يذهب مالي بعد أن أهلكه </w:t>
      </w:r>
      <w:r w:rsidR="00460F70">
        <w:rPr>
          <w:rtl/>
        </w:rPr>
        <w:br/>
      </w:r>
      <w:r w:rsidRPr="006216AF">
        <w:rPr>
          <w:rtl/>
        </w:rPr>
        <w:t>الله</w:t>
      </w:r>
      <w:r w:rsidR="00410A32">
        <w:rPr>
          <w:rtl/>
        </w:rPr>
        <w:t xml:space="preserve"> .</w:t>
      </w:r>
    </w:p>
    <w:p w:rsidR="0093759C" w:rsidRDefault="005F4626" w:rsidP="0093759C">
      <w:pPr>
        <w:rPr>
          <w:rStyle w:val="rfdLineChar"/>
        </w:rPr>
      </w:pPr>
      <w:r w:rsidRPr="006216AF">
        <w:rPr>
          <w:rtl/>
        </w:rPr>
        <w:t>قال : فكتب إليّ</w:t>
      </w:r>
      <w:r w:rsidR="00DA632B">
        <w:rPr>
          <w:rtl/>
        </w:rPr>
        <w:t>َ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 يوسف </w:t>
      </w:r>
      <w:r w:rsidR="00276CED">
        <w:rPr>
          <w:rtl/>
        </w:rPr>
        <w:t>عليه السلام</w:t>
      </w:r>
      <w:r w:rsidRPr="006216AF">
        <w:rPr>
          <w:rtl/>
        </w:rPr>
        <w:t xml:space="preserve"> شكا إلى ربّه السجن فأوحى</w:t>
      </w:r>
      <w:r w:rsidR="0093759C">
        <w:rPr>
          <w:rFonts w:hint="cs"/>
          <w:rtl/>
        </w:rPr>
        <w:t xml:space="preserve"> </w:t>
      </w:r>
      <w:r w:rsidR="0093759C">
        <w:rPr>
          <w:rtl/>
        </w:rPr>
        <w:br/>
      </w:r>
      <w:r w:rsidR="0093759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93759C">
      <w:pPr>
        <w:pStyle w:val="rfdFootnote0"/>
        <w:rPr>
          <w:rtl/>
        </w:rPr>
      </w:pPr>
      <w:r w:rsidRPr="006216AF">
        <w:rPr>
          <w:rtl/>
        </w:rPr>
        <w:t>10</w:t>
      </w:r>
      <w:r w:rsidR="0093759C">
        <w:rPr>
          <w:rFonts w:hint="cs"/>
          <w:rtl/>
        </w:rPr>
        <w:t xml:space="preserve"> </w:t>
      </w:r>
      <w:r>
        <w:rPr>
          <w:rtl/>
        </w:rPr>
        <w:t>ـ</w:t>
      </w:r>
      <w:r w:rsidR="0093759C">
        <w:rPr>
          <w:rFonts w:hint="cs"/>
          <w:rtl/>
        </w:rPr>
        <w:t xml:space="preserve"> </w:t>
      </w:r>
      <w:r w:rsidRPr="006216AF">
        <w:rPr>
          <w:rtl/>
        </w:rPr>
        <w:t>الخرائج والجرائح 1 : 440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21 ، كشف الغمة 2 : 428 ، مناقب ابن </w:t>
      </w:r>
      <w:r w:rsidR="00460F70">
        <w:rPr>
          <w:rtl/>
        </w:rPr>
        <w:br/>
      </w:r>
      <w:r w:rsidRPr="006216AF">
        <w:rPr>
          <w:rtl/>
        </w:rPr>
        <w:t>شهر</w:t>
      </w:r>
      <w:r w:rsidR="0048628A">
        <w:rPr>
          <w:rtl/>
        </w:rPr>
        <w:t>ا</w:t>
      </w:r>
      <w:r w:rsidRPr="006216AF">
        <w:rPr>
          <w:rtl/>
        </w:rPr>
        <w:t>شوب 4 : 436</w:t>
      </w:r>
      <w:r w:rsidR="00410A32">
        <w:rPr>
          <w:rtl/>
        </w:rPr>
        <w:t xml:space="preserve"> .</w:t>
      </w:r>
    </w:p>
    <w:p w:rsidR="005F4626" w:rsidRPr="006216AF" w:rsidRDefault="005F4626" w:rsidP="0093759C">
      <w:pPr>
        <w:pStyle w:val="rfdFootnote0"/>
        <w:rPr>
          <w:rtl/>
        </w:rPr>
      </w:pPr>
      <w:r w:rsidRPr="006216AF">
        <w:rPr>
          <w:rtl/>
        </w:rPr>
        <w:t>11</w:t>
      </w:r>
      <w:r w:rsidR="0093759C">
        <w:rPr>
          <w:rFonts w:hint="cs"/>
          <w:rtl/>
        </w:rPr>
        <w:t xml:space="preserve"> </w:t>
      </w:r>
      <w:r>
        <w:rPr>
          <w:rtl/>
        </w:rPr>
        <w:t>ـ</w:t>
      </w:r>
      <w:r w:rsidR="0093759C">
        <w:rPr>
          <w:rFonts w:hint="cs"/>
          <w:rtl/>
        </w:rPr>
        <w:t xml:space="preserve"> </w:t>
      </w:r>
      <w:r w:rsidRPr="006216AF">
        <w:rPr>
          <w:rtl/>
        </w:rPr>
        <w:t>الخرائج والجرائح 2 : 686</w:t>
      </w:r>
      <w:r w:rsidR="0096323A">
        <w:rPr>
          <w:rtl/>
        </w:rPr>
        <w:t xml:space="preserve"> / </w:t>
      </w:r>
      <w:r w:rsidRPr="006216AF">
        <w:rPr>
          <w:rtl/>
        </w:rPr>
        <w:t>6 ، باختلاف فيه ، مدينة المعاجز :</w:t>
      </w:r>
      <w:r w:rsidR="007318DF">
        <w:rPr>
          <w:rtl/>
        </w:rPr>
        <w:t xml:space="preserve"> </w:t>
      </w:r>
      <w:r w:rsidR="00460F70">
        <w:rPr>
          <w:rtl/>
        </w:rPr>
        <w:br/>
      </w:r>
      <w:r w:rsidRPr="006216AF">
        <w:rPr>
          <w:rtl/>
        </w:rPr>
        <w:t>576</w:t>
      </w:r>
      <w:r w:rsidR="0096323A">
        <w:rPr>
          <w:rtl/>
        </w:rPr>
        <w:t xml:space="preserve"> / </w:t>
      </w:r>
      <w:r w:rsidRPr="006216AF">
        <w:rPr>
          <w:rtl/>
        </w:rPr>
        <w:t>93</w:t>
      </w:r>
      <w:r w:rsidR="00410A32">
        <w:rPr>
          <w:rtl/>
        </w:rPr>
        <w:t xml:space="preserve"> .</w:t>
      </w:r>
    </w:p>
    <w:p w:rsidR="005F4626" w:rsidRPr="006216AF" w:rsidRDefault="005F4626" w:rsidP="0093759C">
      <w:pPr>
        <w:pStyle w:val="rfdFootnote0"/>
        <w:rPr>
          <w:rtl/>
        </w:rPr>
      </w:pPr>
      <w:r w:rsidRPr="006216AF">
        <w:rPr>
          <w:rtl/>
        </w:rPr>
        <w:t>12</w:t>
      </w:r>
      <w:r w:rsidR="0093759C">
        <w:rPr>
          <w:rFonts w:hint="cs"/>
          <w:rtl/>
        </w:rPr>
        <w:t xml:space="preserve"> </w:t>
      </w:r>
      <w:r>
        <w:rPr>
          <w:rtl/>
        </w:rPr>
        <w:t>ـ</w:t>
      </w:r>
      <w:r w:rsidR="0093759C">
        <w:rPr>
          <w:rFonts w:hint="cs"/>
          <w:rtl/>
        </w:rPr>
        <w:t xml:space="preserve"> </w:t>
      </w:r>
      <w:r w:rsidRPr="006216AF">
        <w:rPr>
          <w:rtl/>
        </w:rPr>
        <w:t>الخرائج والجرائح 1 : 441</w:t>
      </w:r>
      <w:r w:rsidR="0096323A">
        <w:rPr>
          <w:rtl/>
        </w:rPr>
        <w:t xml:space="preserve"> / </w:t>
      </w:r>
      <w:r w:rsidRPr="006216AF">
        <w:rPr>
          <w:rtl/>
        </w:rPr>
        <w:t>22 ، الصراط المستقيم 2 : 207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14 ، </w:t>
      </w:r>
      <w:r w:rsidR="00460F70">
        <w:rPr>
          <w:rtl/>
        </w:rPr>
        <w:br/>
      </w:r>
      <w:r w:rsidRPr="006216AF">
        <w:rPr>
          <w:rtl/>
        </w:rPr>
        <w:t>كلاهما باختصار ، كشف الغمة 2 : 429 ، مدينة المعاجز : 577</w:t>
      </w:r>
      <w:r w:rsidR="0096323A">
        <w:rPr>
          <w:rtl/>
        </w:rPr>
        <w:t xml:space="preserve"> / </w:t>
      </w:r>
      <w:r w:rsidRPr="006216AF">
        <w:rPr>
          <w:rtl/>
        </w:rPr>
        <w:t>106</w:t>
      </w:r>
      <w:r w:rsidR="00410A32">
        <w:rPr>
          <w:rtl/>
        </w:rPr>
        <w:t xml:space="preserve"> .</w:t>
      </w:r>
    </w:p>
    <w:p w:rsidR="005F4626" w:rsidRPr="006216AF" w:rsidRDefault="005F4626" w:rsidP="00DA634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الله إليه : أنت </w:t>
      </w:r>
      <w:r w:rsidR="00DA634E">
        <w:rPr>
          <w:rtl/>
        </w:rPr>
        <w:t>أ</w:t>
      </w:r>
      <w:r w:rsidRPr="006216AF">
        <w:rPr>
          <w:rtl/>
        </w:rPr>
        <w:t xml:space="preserve">خترت لنفسك ذلك حيث قلت : </w:t>
      </w:r>
      <w:r w:rsidRPr="006216AF">
        <w:rPr>
          <w:rStyle w:val="rfdAlaem"/>
          <w:rtl/>
        </w:rPr>
        <w:t>(</w:t>
      </w:r>
      <w:r w:rsidR="00DA634E" w:rsidRPr="00DA634E">
        <w:rPr>
          <w:rStyle w:val="rfdAie"/>
          <w:rtl/>
        </w:rPr>
        <w:t xml:space="preserve"> رَبِّ السِّجْنُ أَحَبُّ </w:t>
      </w:r>
      <w:r w:rsidR="00DA634E">
        <w:rPr>
          <w:rStyle w:val="rfdAie"/>
          <w:rtl/>
        </w:rPr>
        <w:br/>
      </w:r>
      <w:r w:rsidR="00DA634E" w:rsidRPr="00DA634E">
        <w:rPr>
          <w:rStyle w:val="rfdAie"/>
          <w:rtl/>
        </w:rPr>
        <w:t>إِلَيَّ مِمَّا يَدْعُونَنِي إِلَيْهِ</w:t>
      </w:r>
      <w:r w:rsidRPr="00DA634E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ولو سألتني أن أعافيك لعافيتك ؛ إنّ ابن </w:t>
      </w:r>
      <w:r w:rsidR="00460F70">
        <w:rPr>
          <w:rtl/>
        </w:rPr>
        <w:br/>
      </w:r>
      <w:r w:rsidRPr="006216AF">
        <w:rPr>
          <w:rtl/>
        </w:rPr>
        <w:t>عمّك لراد عليك مالك ، وهو ميت بعد جمعة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386FFD">
      <w:pPr>
        <w:rPr>
          <w:rtl/>
        </w:rPr>
      </w:pPr>
      <w:r w:rsidRPr="006216AF">
        <w:rPr>
          <w:rtl/>
        </w:rPr>
        <w:t>قال : فردّ عليّ</w:t>
      </w:r>
      <w:r w:rsidR="00DA632B">
        <w:rPr>
          <w:rtl/>
        </w:rPr>
        <w:t>َ</w:t>
      </w:r>
      <w:r w:rsidRPr="006216AF">
        <w:rPr>
          <w:rtl/>
        </w:rPr>
        <w:t xml:space="preserve"> ابن عمّي مالي ، فقلت : ما بدا لك في ردّه وقد </w:t>
      </w:r>
      <w:r w:rsidR="00240E03">
        <w:rPr>
          <w:rtl/>
        </w:rPr>
        <w:br/>
      </w:r>
      <w:r w:rsidRPr="006216AF">
        <w:rPr>
          <w:rtl/>
        </w:rPr>
        <w:t>منعتني إيّاه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رأيت أبا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المنام فقال لي :</w:t>
      </w:r>
      <w:r w:rsidR="00386FFD">
        <w:rPr>
          <w:rtl/>
        </w:rPr>
        <w:t xml:space="preserve"> </w:t>
      </w:r>
      <w:r w:rsidR="00240E03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إنّ أجلك قد دنا ، فردّ على ابن عمّك ماله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93759C">
      <w:pPr>
        <w:rPr>
          <w:rtl/>
        </w:rPr>
      </w:pPr>
      <w:r w:rsidRPr="006216AF">
        <w:rPr>
          <w:rtl/>
        </w:rPr>
        <w:t>513</w:t>
      </w:r>
      <w:r w:rsidR="0096323A">
        <w:rPr>
          <w:rtl/>
        </w:rPr>
        <w:t xml:space="preserve"> / </w:t>
      </w:r>
      <w:r w:rsidRPr="006216AF">
        <w:rPr>
          <w:rtl/>
        </w:rPr>
        <w:t>13</w:t>
      </w:r>
      <w:r w:rsidR="0093759C">
        <w:rPr>
          <w:rFonts w:hint="cs"/>
          <w:rtl/>
        </w:rPr>
        <w:t xml:space="preserve"> </w:t>
      </w:r>
      <w:r>
        <w:rPr>
          <w:rtl/>
        </w:rPr>
        <w:t>ـ</w:t>
      </w:r>
      <w:r w:rsidR="0093759C">
        <w:rPr>
          <w:rFonts w:hint="cs"/>
          <w:rtl/>
        </w:rPr>
        <w:t xml:space="preserve"> </w:t>
      </w:r>
      <w:r w:rsidRPr="006216AF">
        <w:rPr>
          <w:rtl/>
        </w:rPr>
        <w:t xml:space="preserve">عن أبي القاسم الحليسي قال : كنت أزور العسكري </w:t>
      </w:r>
      <w:r w:rsidR="00240E03">
        <w:rPr>
          <w:rtl/>
        </w:rPr>
        <w:br/>
      </w:r>
      <w:r w:rsidRPr="006216AF">
        <w:rPr>
          <w:rtl/>
        </w:rPr>
        <w:t xml:space="preserve">في شعبان في أوله ، ثمّ أزور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 النصف من </w:t>
      </w:r>
      <w:r w:rsidR="00240E03">
        <w:rPr>
          <w:rtl/>
        </w:rPr>
        <w:br/>
      </w:r>
      <w:r w:rsidRPr="006216AF">
        <w:rPr>
          <w:rtl/>
        </w:rPr>
        <w:t xml:space="preserve">شعبان ، فلمّا كانت سنة من السّنين وردت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العسكري قبل شعبان </w:t>
      </w:r>
      <w:r w:rsidR="00240E03">
        <w:rPr>
          <w:rtl/>
        </w:rPr>
        <w:br/>
      </w:r>
      <w:r w:rsidRPr="006216AF">
        <w:rPr>
          <w:rtl/>
        </w:rPr>
        <w:t xml:space="preserve">وظننت أني لا أزوره في شعبان ، فلمّا دخل شعبان قلت : لا أدع زيارة </w:t>
      </w:r>
      <w:r w:rsidR="00240E03">
        <w:rPr>
          <w:rtl/>
        </w:rPr>
        <w:br/>
      </w:r>
      <w:r w:rsidRPr="006216AF">
        <w:rPr>
          <w:rtl/>
        </w:rPr>
        <w:t xml:space="preserve">كنت أزورها ، وخرجت إلى العسكر ، وكنت إذا وافيت العسكر ، </w:t>
      </w:r>
      <w:r w:rsidR="00240E03">
        <w:rPr>
          <w:rtl/>
        </w:rPr>
        <w:br/>
      </w:r>
      <w:r w:rsidRPr="006216AF">
        <w:rPr>
          <w:rtl/>
        </w:rPr>
        <w:t xml:space="preserve">أعلمتهم برقعة أو رسالة ، فلمّا كان في هذه المرّة قلت : أجعلها زيارة </w:t>
      </w:r>
      <w:r w:rsidR="00240E03">
        <w:rPr>
          <w:rtl/>
        </w:rPr>
        <w:br/>
      </w:r>
      <w:r w:rsidRPr="006216AF">
        <w:rPr>
          <w:rtl/>
        </w:rPr>
        <w:t xml:space="preserve">خالصة لا أخلطها بغيرها ، وقلت لصاحب المنزل : أحب أن لا تعلمهم </w:t>
      </w:r>
      <w:r w:rsidR="00240E03">
        <w:rPr>
          <w:rtl/>
        </w:rPr>
        <w:br/>
      </w:r>
      <w:r w:rsidRPr="006216AF">
        <w:rPr>
          <w:rtl/>
        </w:rPr>
        <w:t>بقدومي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فلمّا أ</w:t>
      </w:r>
      <w:r w:rsidR="0039333A">
        <w:rPr>
          <w:rtl/>
        </w:rPr>
        <w:t>قمت ليلة جاءني صاحب المنزل بدي</w:t>
      </w:r>
      <w:r w:rsidRPr="006216AF">
        <w:rPr>
          <w:rtl/>
        </w:rPr>
        <w:t xml:space="preserve">نارين وهو </w:t>
      </w:r>
      <w:r w:rsidR="00C24190">
        <w:rPr>
          <w:rtl/>
        </w:rPr>
        <w:t>(</w:t>
      </w:r>
      <w:r w:rsidRPr="006216AF">
        <w:rPr>
          <w:rtl/>
        </w:rPr>
        <w:t xml:space="preserve">متبسّم </w:t>
      </w:r>
      <w:r w:rsidR="00240E03">
        <w:rPr>
          <w:rtl/>
        </w:rPr>
        <w:br/>
      </w:r>
      <w:r w:rsidRPr="006216AF">
        <w:rPr>
          <w:rtl/>
        </w:rPr>
        <w:t>ضاحك مستبش</w:t>
      </w:r>
      <w:r w:rsidR="0039333A">
        <w:rPr>
          <w:rtl/>
        </w:rPr>
        <w:t>ر</w:t>
      </w:r>
      <w:r w:rsidR="003E76E8">
        <w:rPr>
          <w:rtl/>
        </w:rPr>
        <w:t>)</w:t>
      </w:r>
      <w:r w:rsidR="0039333A">
        <w:rPr>
          <w:rtl/>
        </w:rPr>
        <w:t xml:space="preserve"> ويقول : بعث إلي بهذين الدي</w:t>
      </w:r>
      <w:r w:rsidRPr="006216AF">
        <w:rPr>
          <w:rtl/>
        </w:rPr>
        <w:t xml:space="preserve">نارين وقيل لي : ادفعهما </w:t>
      </w:r>
      <w:r w:rsidR="00240E03">
        <w:rPr>
          <w:rtl/>
        </w:rPr>
        <w:br/>
      </w:r>
      <w:r w:rsidRPr="006216AF">
        <w:rPr>
          <w:rtl/>
        </w:rPr>
        <w:t xml:space="preserve">إلى الحليسي وقل له : </w:t>
      </w:r>
      <w:r w:rsidR="009F08E4" w:rsidRPr="006216AF">
        <w:rPr>
          <w:rtl/>
        </w:rPr>
        <w:t>«</w:t>
      </w:r>
      <w:r w:rsidRPr="006216AF">
        <w:rPr>
          <w:rtl/>
        </w:rPr>
        <w:t>من كان في طاعة الله كان الله في حاجته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93759C" w:rsidRDefault="005F4626" w:rsidP="0093759C">
      <w:pPr>
        <w:rPr>
          <w:rStyle w:val="rfdLineChar"/>
        </w:rPr>
      </w:pPr>
      <w:r w:rsidRPr="006216AF">
        <w:rPr>
          <w:rtl/>
        </w:rPr>
        <w:t>514</w:t>
      </w:r>
      <w:r w:rsidR="0096323A">
        <w:rPr>
          <w:rtl/>
        </w:rPr>
        <w:t xml:space="preserve"> / </w:t>
      </w:r>
      <w:r w:rsidRPr="006216AF">
        <w:rPr>
          <w:rtl/>
        </w:rPr>
        <w:t>14</w:t>
      </w:r>
      <w:r w:rsidR="0093759C">
        <w:rPr>
          <w:rFonts w:hint="cs"/>
          <w:rtl/>
        </w:rPr>
        <w:t xml:space="preserve"> </w:t>
      </w:r>
      <w:r>
        <w:rPr>
          <w:rtl/>
        </w:rPr>
        <w:t>ـ</w:t>
      </w:r>
      <w:r w:rsidR="0093759C">
        <w:rPr>
          <w:rFonts w:hint="cs"/>
          <w:rtl/>
        </w:rPr>
        <w:t xml:space="preserve"> </w:t>
      </w:r>
      <w:r w:rsidRPr="006216AF">
        <w:rPr>
          <w:rtl/>
        </w:rPr>
        <w:t>عن محمّد بن عليّ</w:t>
      </w:r>
      <w:r w:rsidR="003062EE">
        <w:rPr>
          <w:rtl/>
        </w:rPr>
        <w:t>ِ</w:t>
      </w:r>
      <w:r w:rsidRPr="006216AF">
        <w:rPr>
          <w:rtl/>
        </w:rPr>
        <w:t xml:space="preserve"> بن إبراهيم بن موسى بن جعفر </w:t>
      </w:r>
      <w:r w:rsidR="00240E03">
        <w:rPr>
          <w:rtl/>
        </w:rPr>
        <w:br/>
      </w:r>
      <w:r w:rsidRPr="006216AF">
        <w:rPr>
          <w:rtl/>
        </w:rPr>
        <w:t>قال : ضاق</w:t>
      </w:r>
      <w:r w:rsidR="0039333A">
        <w:rPr>
          <w:rtl/>
        </w:rPr>
        <w:t>َ</w:t>
      </w:r>
      <w:r w:rsidRPr="006216AF">
        <w:rPr>
          <w:rtl/>
        </w:rPr>
        <w:t xml:space="preserve"> بنا الأمر فقال لي أبي : امض</w:t>
      </w:r>
      <w:r w:rsidR="0039333A">
        <w:rPr>
          <w:rtl/>
        </w:rPr>
        <w:t>ِ</w:t>
      </w:r>
      <w:r w:rsidRPr="006216AF">
        <w:rPr>
          <w:rtl/>
        </w:rPr>
        <w:t xml:space="preserve"> بنا حتّى نصير</w:t>
      </w:r>
      <w:r w:rsidR="003062EE">
        <w:rPr>
          <w:rtl/>
        </w:rPr>
        <w:t>َ</w:t>
      </w:r>
      <w:r w:rsidRPr="006216AF">
        <w:rPr>
          <w:rtl/>
        </w:rPr>
        <w:t xml:space="preserve"> إلى هذا</w:t>
      </w:r>
      <w:r w:rsidR="0093759C">
        <w:rPr>
          <w:rFonts w:hint="cs"/>
          <w:rtl/>
        </w:rPr>
        <w:t xml:space="preserve"> </w:t>
      </w:r>
      <w:r w:rsidR="0093759C">
        <w:rPr>
          <w:rtl/>
        </w:rPr>
        <w:br/>
      </w:r>
      <w:r w:rsidR="0093759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يوسف الآية : 33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3759C">
      <w:pPr>
        <w:pStyle w:val="rfdFootnote0"/>
        <w:rPr>
          <w:rtl/>
        </w:rPr>
      </w:pPr>
      <w:r w:rsidRPr="006216AF">
        <w:rPr>
          <w:rtl/>
        </w:rPr>
        <w:t>13</w:t>
      </w:r>
      <w:r w:rsidR="0093759C">
        <w:rPr>
          <w:rFonts w:hint="cs"/>
          <w:rtl/>
        </w:rPr>
        <w:t xml:space="preserve"> </w:t>
      </w:r>
      <w:r>
        <w:rPr>
          <w:rtl/>
        </w:rPr>
        <w:t>ـ</w:t>
      </w:r>
      <w:r w:rsidR="0093759C">
        <w:rPr>
          <w:rFonts w:hint="cs"/>
          <w:rtl/>
        </w:rPr>
        <w:t xml:space="preserve"> </w:t>
      </w:r>
      <w:r w:rsidRPr="006216AF">
        <w:rPr>
          <w:rtl/>
        </w:rPr>
        <w:t>كمال الدين : 493</w:t>
      </w:r>
      <w:r w:rsidR="0096323A">
        <w:rPr>
          <w:rtl/>
        </w:rPr>
        <w:t xml:space="preserve"> / </w:t>
      </w:r>
      <w:r w:rsidRPr="006216AF">
        <w:rPr>
          <w:rtl/>
        </w:rPr>
        <w:t>18 ، الخرائج والجرائح 1 : 443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34 ، مدينة </w:t>
      </w:r>
      <w:r w:rsidR="00240E03">
        <w:rPr>
          <w:rtl/>
        </w:rPr>
        <w:br/>
      </w:r>
      <w:r w:rsidRPr="006216AF">
        <w:rPr>
          <w:rtl/>
        </w:rPr>
        <w:t>المعاجز : 574</w:t>
      </w:r>
      <w:r w:rsidR="0096323A">
        <w:rPr>
          <w:rtl/>
        </w:rPr>
        <w:t xml:space="preserve"> / </w:t>
      </w:r>
      <w:r w:rsidRPr="006216AF">
        <w:rPr>
          <w:rtl/>
        </w:rPr>
        <w:t>84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ص ، ش ، ك : زرت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3759C">
      <w:pPr>
        <w:pStyle w:val="rfdFootnote0"/>
        <w:rPr>
          <w:rtl/>
        </w:rPr>
      </w:pPr>
      <w:r w:rsidRPr="006216AF">
        <w:rPr>
          <w:rtl/>
        </w:rPr>
        <w:t>14</w:t>
      </w:r>
      <w:r w:rsidR="0093759C">
        <w:rPr>
          <w:rFonts w:hint="cs"/>
          <w:rtl/>
        </w:rPr>
        <w:t xml:space="preserve"> </w:t>
      </w:r>
      <w:r>
        <w:rPr>
          <w:rtl/>
        </w:rPr>
        <w:t>ـ</w:t>
      </w:r>
      <w:r w:rsidR="0093759C">
        <w:rPr>
          <w:rFonts w:hint="cs"/>
          <w:rtl/>
        </w:rPr>
        <w:t xml:space="preserve"> </w:t>
      </w:r>
      <w:r w:rsidRPr="006216AF">
        <w:rPr>
          <w:rtl/>
        </w:rPr>
        <w:t>الكافي 1 : 424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 ، ارشاد المفيد : 341 ، كشف الغمة 2 : 410 ، </w:t>
      </w:r>
      <w:r w:rsidR="00240E03">
        <w:rPr>
          <w:rtl/>
        </w:rPr>
        <w:br/>
      </w:r>
      <w:r w:rsidRPr="006216AF">
        <w:rPr>
          <w:rtl/>
        </w:rPr>
        <w:t>روضة الواعظين : 247</w:t>
      </w:r>
      <w:r w:rsidR="00410A32">
        <w:rPr>
          <w:rtl/>
        </w:rPr>
        <w:t xml:space="preserve"> .</w:t>
      </w:r>
    </w:p>
    <w:p w:rsidR="005F4626" w:rsidRPr="006216AF" w:rsidRDefault="005F4626" w:rsidP="0093759C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الرجل</w:t>
      </w:r>
      <w:r w:rsidR="0093759C">
        <w:rPr>
          <w:rFonts w:hint="cs"/>
          <w:rtl/>
        </w:rPr>
        <w:t xml:space="preserve"> </w:t>
      </w:r>
      <w:r>
        <w:rPr>
          <w:rtl/>
        </w:rPr>
        <w:t>ـ</w:t>
      </w:r>
      <w:r w:rsidR="0093759C">
        <w:rPr>
          <w:rFonts w:hint="cs"/>
          <w:rtl/>
        </w:rPr>
        <w:t xml:space="preserve"> </w:t>
      </w:r>
      <w:r w:rsidRPr="006216AF">
        <w:rPr>
          <w:rtl/>
        </w:rPr>
        <w:t xml:space="preserve">يعني أبا محمد </w:t>
      </w:r>
      <w:r w:rsidR="00276CED">
        <w:rPr>
          <w:rtl/>
        </w:rPr>
        <w:t>عليه السلام</w:t>
      </w:r>
      <w:r w:rsidR="0093759C">
        <w:rPr>
          <w:rFonts w:hint="cs"/>
          <w:rtl/>
        </w:rPr>
        <w:t xml:space="preserve"> </w:t>
      </w:r>
      <w:r>
        <w:rPr>
          <w:rtl/>
        </w:rPr>
        <w:t>ـ</w:t>
      </w:r>
      <w:r w:rsidR="0093759C">
        <w:rPr>
          <w:rFonts w:hint="cs"/>
          <w:rtl/>
        </w:rPr>
        <w:t xml:space="preserve"> </w:t>
      </w:r>
      <w:r w:rsidRPr="006216AF">
        <w:rPr>
          <w:rtl/>
        </w:rPr>
        <w:t>فإنّه قد وصف عنه سماحة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240E03">
        <w:rPr>
          <w:rtl/>
        </w:rPr>
        <w:br/>
      </w:r>
      <w:r w:rsidRPr="006216AF">
        <w:rPr>
          <w:rtl/>
        </w:rPr>
        <w:t>لي : أتعرفه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ما أعرفه ولا رأيته قط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فقصدناه ، فقال لي أبي وهو في طريقه ، ما أحوجنا أن يأمر </w:t>
      </w:r>
      <w:r w:rsidR="00240E03">
        <w:rPr>
          <w:rtl/>
        </w:rPr>
        <w:br/>
      </w:r>
      <w:r w:rsidRPr="006216AF">
        <w:rPr>
          <w:rtl/>
        </w:rPr>
        <w:t xml:space="preserve">لنا بخمسمائة درهم ، مائتين للكسوة ومائتي درهم للدين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ومائة </w:t>
      </w:r>
      <w:r w:rsidR="0066473D">
        <w:rPr>
          <w:rtl/>
        </w:rPr>
        <w:br/>
      </w:r>
      <w:r w:rsidRPr="006216AF">
        <w:rPr>
          <w:rtl/>
        </w:rPr>
        <w:t>درهم للنفقة ، وأخرج إلى الجبل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فقلت في نفسي : ليته أمر لي بثلاثمائة درهم ، أشتري بمائة </w:t>
      </w:r>
      <w:r w:rsidR="0066473D">
        <w:rPr>
          <w:rtl/>
        </w:rPr>
        <w:br/>
      </w:r>
      <w:r w:rsidRPr="006216AF">
        <w:rPr>
          <w:rtl/>
        </w:rPr>
        <w:t>حمارا</w:t>
      </w:r>
      <w:r w:rsidR="0039333A">
        <w:rPr>
          <w:rtl/>
        </w:rPr>
        <w:t>ً</w:t>
      </w:r>
      <w:r w:rsidRPr="006216AF">
        <w:rPr>
          <w:rtl/>
        </w:rPr>
        <w:t xml:space="preserve"> ، وبمائة كسوة ، ومائة درهم للنفقة ، وأخرج إلى الجبل</w:t>
      </w:r>
      <w:r w:rsidR="00410A32">
        <w:rPr>
          <w:rtl/>
        </w:rPr>
        <w:t xml:space="preserve"> .</w:t>
      </w:r>
    </w:p>
    <w:p w:rsidR="005F4626" w:rsidRPr="006216AF" w:rsidRDefault="005F4626" w:rsidP="0066473D">
      <w:pPr>
        <w:rPr>
          <w:rtl/>
        </w:rPr>
      </w:pPr>
      <w:r w:rsidRPr="006216AF">
        <w:rPr>
          <w:rtl/>
        </w:rPr>
        <w:t>فلمّا وافينا الباب خرج إلينا غلام فقال : يدخل عليّ</w:t>
      </w:r>
      <w:r w:rsidR="0039333A">
        <w:rPr>
          <w:rtl/>
        </w:rPr>
        <w:t>ُ</w:t>
      </w:r>
      <w:r w:rsidRPr="006216AF">
        <w:rPr>
          <w:rtl/>
        </w:rPr>
        <w:t xml:space="preserve"> بن إبراهيم </w:t>
      </w:r>
      <w:r w:rsidR="0066473D">
        <w:rPr>
          <w:rtl/>
        </w:rPr>
        <w:br/>
      </w:r>
      <w:r w:rsidRPr="006216AF">
        <w:rPr>
          <w:rtl/>
        </w:rPr>
        <w:t xml:space="preserve">ومحمّد ابنه ؛ فلمّا دخلنا عليه وسلّمنا عليه قال لأبي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على ما </w:t>
      </w:r>
      <w:r w:rsidR="0066473D">
        <w:rPr>
          <w:rtl/>
        </w:rPr>
        <w:br/>
      </w:r>
      <w:r w:rsidRPr="006216AF">
        <w:rPr>
          <w:rtl/>
        </w:rPr>
        <w:t>خلّفك عنّا إلى هذا الوقت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فقال : يا سيدي ، استحييت أن ألقاك وأنا </w:t>
      </w:r>
      <w:r w:rsidR="0066473D">
        <w:rPr>
          <w:rtl/>
        </w:rPr>
        <w:br/>
      </w:r>
      <w:r w:rsidRPr="006216AF">
        <w:rPr>
          <w:rtl/>
        </w:rPr>
        <w:t>على هذه الصورة والحال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خرجنا من عنده جاءنا غلامه فناول أبي </w:t>
      </w:r>
      <w:r w:rsidR="0066473D">
        <w:rPr>
          <w:rtl/>
        </w:rPr>
        <w:br/>
      </w:r>
      <w:r w:rsidRPr="006216AF">
        <w:rPr>
          <w:rtl/>
        </w:rPr>
        <w:t xml:space="preserve">صرّة فيها خمسمائة درهم وقال : هذه الصرة : مائتان للكسوة ، ومائتان </w:t>
      </w:r>
      <w:r w:rsidR="0066473D">
        <w:rPr>
          <w:rtl/>
        </w:rPr>
        <w:br/>
      </w:r>
      <w:r w:rsidRPr="006216AF">
        <w:rPr>
          <w:rtl/>
        </w:rPr>
        <w:t xml:space="preserve">للدين ، ومائة درهم للنفقة ، ولا تخرج إلى الجبل وصر إلى سوراء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  <w:r w:rsidR="0066473D">
        <w:rPr>
          <w:rtl/>
        </w:rPr>
        <w:t xml:space="preserve"> </w:t>
      </w:r>
      <w:r w:rsidR="0066473D">
        <w:rPr>
          <w:rtl/>
        </w:rPr>
        <w:br/>
      </w:r>
      <w:r w:rsidRPr="006216AF">
        <w:rPr>
          <w:rtl/>
        </w:rPr>
        <w:t>وأعطاني صرّ</w:t>
      </w:r>
      <w:r w:rsidR="0039333A">
        <w:rPr>
          <w:rtl/>
        </w:rPr>
        <w:t>َ</w:t>
      </w:r>
      <w:r w:rsidRPr="006216AF">
        <w:rPr>
          <w:rtl/>
        </w:rPr>
        <w:t xml:space="preserve">ة فقال هذه ثلاثمائة درهم ، اجعل مائة منها ثمن حمار ، </w:t>
      </w:r>
      <w:r w:rsidR="0066473D">
        <w:rPr>
          <w:rtl/>
        </w:rPr>
        <w:br/>
      </w:r>
      <w:r w:rsidRPr="006216AF">
        <w:rPr>
          <w:rtl/>
        </w:rPr>
        <w:t>ومائة للكسوة ، ومائة للنفقة ، ولا تخرج إلى الجبل وصر إلى سوراء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فصار أبي إلى سوراء ، فتزوج بامرأة ، فدخله إلى اليوم ألفا </w:t>
      </w:r>
      <w:r w:rsidR="0066473D">
        <w:rPr>
          <w:rtl/>
        </w:rPr>
        <w:br/>
      </w:r>
      <w:r w:rsidRPr="006216AF">
        <w:rPr>
          <w:rtl/>
        </w:rPr>
        <w:t>درهم ، وهو مع ذلك يقول بالوقف</w:t>
      </w:r>
      <w:r w:rsidR="00410A32">
        <w:rPr>
          <w:rtl/>
        </w:rPr>
        <w:t xml:space="preserve"> .</w:t>
      </w:r>
    </w:p>
    <w:p w:rsidR="0093759C" w:rsidRDefault="005F4626" w:rsidP="0093759C">
      <w:pPr>
        <w:rPr>
          <w:rStyle w:val="rfdLineChar"/>
        </w:rPr>
      </w:pPr>
      <w:r w:rsidRPr="006216AF">
        <w:rPr>
          <w:rtl/>
        </w:rPr>
        <w:t>515</w:t>
      </w:r>
      <w:r w:rsidR="0096323A">
        <w:rPr>
          <w:rtl/>
        </w:rPr>
        <w:t xml:space="preserve"> / </w:t>
      </w:r>
      <w:r w:rsidRPr="006216AF">
        <w:rPr>
          <w:rtl/>
        </w:rPr>
        <w:t>15</w:t>
      </w:r>
      <w:r w:rsidR="0093759C">
        <w:rPr>
          <w:rFonts w:hint="cs"/>
          <w:rtl/>
        </w:rPr>
        <w:t xml:space="preserve"> </w:t>
      </w:r>
      <w:r>
        <w:rPr>
          <w:rtl/>
        </w:rPr>
        <w:t>ـ</w:t>
      </w:r>
      <w:r w:rsidR="0093759C">
        <w:rPr>
          <w:rFonts w:hint="cs"/>
          <w:rtl/>
        </w:rPr>
        <w:t xml:space="preserve"> </w:t>
      </w:r>
      <w:r w:rsidRPr="006216AF">
        <w:rPr>
          <w:rtl/>
        </w:rPr>
        <w:t xml:space="preserve">عن إسحاق ، عن الأقرع قال : كنت كتبت إلى أبي </w:t>
      </w:r>
      <w:r w:rsidR="0066473D">
        <w:rPr>
          <w:rtl/>
        </w:rPr>
        <w:br/>
      </w:r>
      <w:r w:rsidRPr="006216AF">
        <w:rPr>
          <w:rtl/>
        </w:rPr>
        <w:t xml:space="preserve">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أسأله عن الإ</w:t>
      </w:r>
      <w:r w:rsidR="00875BD0">
        <w:rPr>
          <w:rtl/>
        </w:rPr>
        <w:t>ِ</w:t>
      </w:r>
      <w:r w:rsidRPr="006216AF">
        <w:rPr>
          <w:rtl/>
        </w:rPr>
        <w:t>مام هل يحتلم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وقلت في نفسي بعدها</w:t>
      </w:r>
      <w:r w:rsidR="0093759C">
        <w:rPr>
          <w:rFonts w:hint="cs"/>
          <w:rtl/>
        </w:rPr>
        <w:t xml:space="preserve"> </w:t>
      </w:r>
      <w:r w:rsidR="0093759C">
        <w:rPr>
          <w:rtl/>
        </w:rPr>
        <w:br/>
      </w:r>
      <w:r w:rsidR="0093759C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المخطوطات : الدقيق ، وما أثبتناه من الكافي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</w:t>
      </w:r>
      <w:r w:rsidR="00875BD0">
        <w:rPr>
          <w:rStyle w:val="rfdFootnote"/>
          <w:rtl/>
        </w:rPr>
        <w:t>ُ</w:t>
      </w:r>
      <w:r w:rsidRPr="006216AF">
        <w:rPr>
          <w:rStyle w:val="rfdFootnote"/>
          <w:rtl/>
        </w:rPr>
        <w:t xml:space="preserve">وراء : قيل هو موضع قرب بغداد ، وقيل مدينة من توابع الكوفة ، انظر </w:t>
      </w:r>
      <w:r w:rsidR="0066473D">
        <w:rPr>
          <w:rStyle w:val="rfdFootnote"/>
          <w:rtl/>
        </w:rPr>
        <w:br/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معجم البلدان 3 : 278 ، واحسن التقاسم : 105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93759C">
      <w:pPr>
        <w:pStyle w:val="rfdFootnote0"/>
        <w:rPr>
          <w:rtl/>
        </w:rPr>
      </w:pPr>
      <w:r w:rsidRPr="006216AF">
        <w:rPr>
          <w:rtl/>
        </w:rPr>
        <w:t>15</w:t>
      </w:r>
      <w:r w:rsidR="0093759C">
        <w:rPr>
          <w:rFonts w:hint="cs"/>
          <w:rtl/>
        </w:rPr>
        <w:t xml:space="preserve"> </w:t>
      </w:r>
      <w:r>
        <w:rPr>
          <w:rtl/>
        </w:rPr>
        <w:t>ـ</w:t>
      </w:r>
      <w:r w:rsidR="0093759C">
        <w:rPr>
          <w:rFonts w:hint="cs"/>
          <w:rtl/>
        </w:rPr>
        <w:t xml:space="preserve"> </w:t>
      </w:r>
      <w:r w:rsidRPr="006216AF">
        <w:rPr>
          <w:rtl/>
        </w:rPr>
        <w:t>الكافي 1 : 426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 ، اثبات الوصية : 214 ، الخرائج والجرائح </w:t>
      </w:r>
      <w:r w:rsidR="0066473D">
        <w:rPr>
          <w:rtl/>
        </w:rPr>
        <w:br/>
      </w:r>
      <w:r w:rsidRPr="006216AF">
        <w:rPr>
          <w:rtl/>
        </w:rPr>
        <w:t>1 : 446</w:t>
      </w:r>
      <w:r w:rsidR="0096323A">
        <w:rPr>
          <w:rtl/>
        </w:rPr>
        <w:t xml:space="preserve"> / </w:t>
      </w:r>
      <w:r w:rsidRPr="006216AF">
        <w:rPr>
          <w:rtl/>
        </w:rPr>
        <w:t>31 ، كشف الغمة 2 : 422 ، الصراط المستقيم 2 : 208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20 ، </w:t>
      </w:r>
      <w:r w:rsidR="0066473D">
        <w:rPr>
          <w:rtl/>
        </w:rPr>
        <w:br/>
      </w:r>
      <w:r w:rsidRPr="006216AF">
        <w:rPr>
          <w:rtl/>
        </w:rPr>
        <w:t>مدينة المعاجز : 562</w:t>
      </w:r>
      <w:r w:rsidR="0096323A">
        <w:rPr>
          <w:rtl/>
        </w:rPr>
        <w:t xml:space="preserve"> / </w:t>
      </w:r>
      <w:r w:rsidRPr="006216AF">
        <w:rPr>
          <w:rtl/>
        </w:rPr>
        <w:t>14</w:t>
      </w:r>
      <w:r w:rsidR="00410A32">
        <w:rPr>
          <w:rtl/>
        </w:rPr>
        <w:t xml:space="preserve"> .</w:t>
      </w:r>
    </w:p>
    <w:p w:rsidR="005F4626" w:rsidRPr="006216AF" w:rsidRDefault="005F4626" w:rsidP="00386FF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قد أعاذ الله تبارك وتعالى</w:t>
      </w:r>
      <w:r w:rsidR="00875BD0" w:rsidRPr="003E24F6">
        <w:rPr>
          <w:rtl/>
        </w:rPr>
        <w:t>ٰ</w:t>
      </w:r>
      <w:r w:rsidRPr="003E24F6">
        <w:rPr>
          <w:rtl/>
        </w:rPr>
        <w:t xml:space="preserve"> </w:t>
      </w:r>
      <w:r w:rsidRPr="006216AF">
        <w:rPr>
          <w:rtl/>
        </w:rPr>
        <w:t>أولياءه من ذلك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فورد الجواب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حال الأئمة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في المنام حالهم في </w:t>
      </w:r>
      <w:r w:rsidR="0066473D">
        <w:rPr>
          <w:rtl/>
        </w:rPr>
        <w:br/>
      </w:r>
      <w:r w:rsidRPr="006216AF">
        <w:rPr>
          <w:rtl/>
        </w:rPr>
        <w:t>اليقظة ، لا يغيّر النوم منهم شيئا</w:t>
      </w:r>
      <w:r w:rsidR="0039333A">
        <w:rPr>
          <w:rtl/>
        </w:rPr>
        <w:t>ً</w:t>
      </w:r>
      <w:r w:rsidRPr="006216AF">
        <w:rPr>
          <w:rtl/>
        </w:rPr>
        <w:t xml:space="preserve"> ، وقد أعاذ الله عز وجل أولياءه من </w:t>
      </w:r>
      <w:r w:rsidR="0066473D">
        <w:rPr>
          <w:rtl/>
        </w:rPr>
        <w:br/>
      </w:r>
      <w:r w:rsidRPr="006216AF">
        <w:rPr>
          <w:rtl/>
        </w:rPr>
        <w:t>الشيطان ، كما حدّثتك نفسك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386FFD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386FFD" w:rsidRDefault="005F4626" w:rsidP="004970DF">
      <w:pPr>
        <w:pStyle w:val="Heading2Center"/>
        <w:rPr>
          <w:rtl/>
        </w:rPr>
      </w:pPr>
      <w:r w:rsidRPr="006216AF">
        <w:rPr>
          <w:rtl/>
        </w:rPr>
        <w:t xml:space="preserve">في بيان آياته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66473D">
        <w:rPr>
          <w:rtl/>
        </w:rPr>
        <w:br/>
      </w:r>
      <w:r w:rsidRPr="006216AF">
        <w:rPr>
          <w:rtl/>
        </w:rPr>
        <w:t>في الإ</w:t>
      </w:r>
      <w:r w:rsidR="00F34414">
        <w:rPr>
          <w:rtl/>
        </w:rPr>
        <w:t>ِ</w:t>
      </w:r>
      <w:r w:rsidRPr="006216AF">
        <w:rPr>
          <w:rtl/>
        </w:rPr>
        <w:t>خبار بالمغيبات</w:t>
      </w:r>
    </w:p>
    <w:p w:rsidR="005F4626" w:rsidRPr="00F34414" w:rsidRDefault="005F4626" w:rsidP="004970DF">
      <w:pPr>
        <w:pStyle w:val="rfdCenterBold2"/>
        <w:rPr>
          <w:rtl/>
        </w:rPr>
      </w:pPr>
      <w:r w:rsidRPr="00F34414">
        <w:rPr>
          <w:rtl/>
        </w:rPr>
        <w:t>وفيه : اثنا عشر حديثا</w:t>
      </w:r>
      <w:r w:rsidR="00F34414">
        <w:rPr>
          <w:rtl/>
        </w:rPr>
        <w:t>ً</w:t>
      </w:r>
    </w:p>
    <w:p w:rsidR="005F4626" w:rsidRPr="006216AF" w:rsidRDefault="005F4626" w:rsidP="00487B2E">
      <w:pPr>
        <w:rPr>
          <w:rtl/>
        </w:rPr>
      </w:pPr>
      <w:r w:rsidRPr="006216AF">
        <w:rPr>
          <w:rtl/>
        </w:rPr>
        <w:t>516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487B2E">
        <w:rPr>
          <w:rFonts w:hint="cs"/>
          <w:rtl/>
        </w:rPr>
        <w:t xml:space="preserve"> </w:t>
      </w:r>
      <w:r>
        <w:rPr>
          <w:rtl/>
        </w:rPr>
        <w:t>ـ</w:t>
      </w:r>
      <w:r w:rsidR="00487B2E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زيد بن علي بن الحسين ، قال : كان لي </w:t>
      </w:r>
      <w:r w:rsidR="0066473D">
        <w:rPr>
          <w:rtl/>
        </w:rPr>
        <w:br/>
      </w:r>
      <w:r w:rsidRPr="006216AF">
        <w:rPr>
          <w:rtl/>
        </w:rPr>
        <w:t>فرس وكنت به معجبا</w:t>
      </w:r>
      <w:r w:rsidR="0039333A">
        <w:rPr>
          <w:rtl/>
        </w:rPr>
        <w:t>ً</w:t>
      </w:r>
      <w:r w:rsidRPr="006216AF">
        <w:rPr>
          <w:rtl/>
        </w:rPr>
        <w:t xml:space="preserve"> أكثر ذكره في المحافل ، فدخلت على أبي محمد </w:t>
      </w:r>
      <w:r w:rsidR="0066473D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يوما</w:t>
      </w:r>
      <w:r w:rsidR="00F34414">
        <w:rPr>
          <w:rtl/>
        </w:rPr>
        <w:t>ً</w:t>
      </w:r>
      <w:r w:rsidRPr="006216AF">
        <w:rPr>
          <w:rtl/>
        </w:rPr>
        <w:t xml:space="preserve"> فقال لي : </w:t>
      </w:r>
      <w:r w:rsidR="009F08E4" w:rsidRPr="006216AF">
        <w:rPr>
          <w:rtl/>
        </w:rPr>
        <w:t>«</w:t>
      </w:r>
      <w:r w:rsidRPr="006216AF">
        <w:rPr>
          <w:rtl/>
        </w:rPr>
        <w:t>ما فعل فرسك</w:t>
      </w:r>
      <w:r w:rsidR="00DD50E3">
        <w:rPr>
          <w:rtl/>
        </w:rPr>
        <w:t xml:space="preserve"> ؟</w:t>
      </w:r>
      <w:r w:rsidR="009F08E4">
        <w:rPr>
          <w:rtl/>
        </w:rPr>
        <w:t>»</w:t>
      </w:r>
      <w:r w:rsidR="00F34414">
        <w:rPr>
          <w:rtl/>
        </w:rPr>
        <w:t xml:space="preserve"> فقلت هو عندي ها هو</w:t>
      </w:r>
      <w:r w:rsidRPr="006216AF">
        <w:rPr>
          <w:rtl/>
        </w:rPr>
        <w:t xml:space="preserve">ذا </w:t>
      </w:r>
      <w:r w:rsidR="0066473D">
        <w:rPr>
          <w:rtl/>
        </w:rPr>
        <w:br/>
      </w:r>
      <w:r w:rsidRPr="006216AF">
        <w:rPr>
          <w:rtl/>
        </w:rPr>
        <w:t xml:space="preserve">على بابك ، نزلت الآن عنه ،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استبدل به قبل المساء إن قدرت ، </w:t>
      </w:r>
      <w:r w:rsidR="0066473D">
        <w:rPr>
          <w:rtl/>
        </w:rPr>
        <w:br/>
      </w:r>
      <w:r w:rsidRPr="006216AF">
        <w:rPr>
          <w:rtl/>
        </w:rPr>
        <w:t>ولا تؤخر ذلك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ودخل علينا داخل فانقطع الكلام ، فبقيت متفكرا</w:t>
      </w:r>
      <w:r w:rsidR="0039333A">
        <w:rPr>
          <w:rtl/>
        </w:rPr>
        <w:t>ً</w:t>
      </w:r>
      <w:r w:rsidRPr="006216AF">
        <w:rPr>
          <w:rtl/>
        </w:rPr>
        <w:t xml:space="preserve"> ، </w:t>
      </w:r>
      <w:r w:rsidR="0066473D">
        <w:rPr>
          <w:rtl/>
        </w:rPr>
        <w:br/>
      </w:r>
      <w:r w:rsidRPr="006216AF">
        <w:rPr>
          <w:rtl/>
        </w:rPr>
        <w:t xml:space="preserve">ومضيت إلى منزلي فأخبرت أخي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فقال : ما أدري ما أقول في هذا</w:t>
      </w:r>
      <w:r w:rsidR="00DD50E3">
        <w:rPr>
          <w:rtl/>
        </w:rPr>
        <w:t xml:space="preserve"> ؟</w:t>
      </w:r>
      <w:r w:rsidR="00386FFD">
        <w:rPr>
          <w:rtl/>
        </w:rPr>
        <w:t xml:space="preserve"> </w:t>
      </w:r>
      <w:r w:rsidR="0066473D">
        <w:rPr>
          <w:rtl/>
        </w:rPr>
        <w:br/>
      </w:r>
      <w:r w:rsidRPr="006216AF">
        <w:rPr>
          <w:rtl/>
        </w:rPr>
        <w:t>وشححت عليه ونفست عليه ونفست على السائس ببيعه ، وأمسيت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صلّيت العتمة جاءني السائس وقال : يا مولاي ، مات فرسك </w:t>
      </w:r>
      <w:r w:rsidR="0066473D">
        <w:rPr>
          <w:rtl/>
        </w:rPr>
        <w:br/>
      </w:r>
      <w:r w:rsidRPr="006216AF">
        <w:rPr>
          <w:rtl/>
        </w:rPr>
        <w:t>الساعة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فاغتممت لذلك ، وعلمت أنّه عنى هذا بذلك القول</w:t>
      </w:r>
      <w:r w:rsidR="00410A32">
        <w:rPr>
          <w:rtl/>
        </w:rPr>
        <w:t xml:space="preserve"> .</w:t>
      </w:r>
    </w:p>
    <w:p w:rsidR="005F4626" w:rsidRPr="006216AF" w:rsidRDefault="005F4626" w:rsidP="00386FFD">
      <w:pPr>
        <w:rPr>
          <w:rtl/>
        </w:rPr>
      </w:pPr>
      <w:r w:rsidRPr="006216AF">
        <w:rPr>
          <w:rtl/>
        </w:rPr>
        <w:t xml:space="preserve">ثمّ دخلت على أبي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بعد أيّام وأنا أقول في </w:t>
      </w:r>
      <w:r w:rsidR="0066473D">
        <w:rPr>
          <w:rtl/>
        </w:rPr>
        <w:br/>
      </w:r>
      <w:r w:rsidRPr="006216AF">
        <w:rPr>
          <w:rtl/>
        </w:rPr>
        <w:t>نفسي : ليته أخلف عليّ</w:t>
      </w:r>
      <w:r w:rsidR="0039333A">
        <w:rPr>
          <w:rtl/>
        </w:rPr>
        <w:t>َ</w:t>
      </w:r>
      <w:r w:rsidRPr="006216AF">
        <w:rPr>
          <w:rtl/>
        </w:rPr>
        <w:t xml:space="preserve"> دابتي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جلست قال قبل أن يتحدّث :</w:t>
      </w:r>
      <w:r w:rsidR="00386FFD">
        <w:rPr>
          <w:rtl/>
        </w:rPr>
        <w:t xml:space="preserve"> </w:t>
      </w:r>
      <w:r w:rsidR="0066473D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نعم نخلف عليك ، يا غلام اعطه برذوني الكميت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هذا </w:t>
      </w:r>
      <w:r w:rsidR="0066473D">
        <w:rPr>
          <w:rtl/>
        </w:rPr>
        <w:br/>
      </w:r>
      <w:r w:rsidRPr="006216AF">
        <w:rPr>
          <w:rtl/>
        </w:rPr>
        <w:t>خير من فرسك وأطول عمرا</w:t>
      </w:r>
      <w:r w:rsidR="0039333A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487B2E" w:rsidRPr="00487B2E" w:rsidRDefault="00487B2E" w:rsidP="00487B2E">
      <w:pPr>
        <w:pStyle w:val="rfdLine"/>
      </w:pPr>
      <w:r w:rsidRPr="00487B2E">
        <w:rPr>
          <w:rFonts w:hint="cs"/>
          <w:rtl/>
        </w:rPr>
        <w:t>___________________</w:t>
      </w:r>
    </w:p>
    <w:p w:rsidR="005F4626" w:rsidRPr="006216AF" w:rsidRDefault="005F4626" w:rsidP="00487B2E">
      <w:pPr>
        <w:pStyle w:val="rfdFootnote0"/>
        <w:rPr>
          <w:rtl/>
        </w:rPr>
      </w:pPr>
      <w:r w:rsidRPr="006216AF">
        <w:rPr>
          <w:rtl/>
        </w:rPr>
        <w:t>1</w:t>
      </w:r>
      <w:r w:rsidR="00487B2E">
        <w:rPr>
          <w:rFonts w:hint="cs"/>
          <w:rtl/>
        </w:rPr>
        <w:t xml:space="preserve"> </w:t>
      </w:r>
      <w:r>
        <w:rPr>
          <w:rtl/>
        </w:rPr>
        <w:t>ـ</w:t>
      </w:r>
      <w:r w:rsidR="00487B2E">
        <w:rPr>
          <w:rFonts w:hint="cs"/>
          <w:rtl/>
        </w:rPr>
        <w:t xml:space="preserve"> </w:t>
      </w:r>
      <w:r w:rsidRPr="006216AF">
        <w:rPr>
          <w:rtl/>
        </w:rPr>
        <w:t>الكافي 1 : 427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15 ، اثبات الوصية : 215 ، ارشاد المفيد : 388 ، </w:t>
      </w:r>
      <w:r w:rsidR="0066473D">
        <w:rPr>
          <w:rtl/>
        </w:rPr>
        <w:br/>
      </w:r>
      <w:r w:rsidRPr="006216AF">
        <w:rPr>
          <w:rtl/>
        </w:rPr>
        <w:t>الخرائج والجرا</w:t>
      </w:r>
      <w:r w:rsidR="00F34414">
        <w:rPr>
          <w:rtl/>
        </w:rPr>
        <w:t>ئح 1 : 434</w:t>
      </w:r>
      <w:r w:rsidR="0096323A">
        <w:rPr>
          <w:rtl/>
        </w:rPr>
        <w:t xml:space="preserve"> / </w:t>
      </w:r>
      <w:r w:rsidR="00F34414">
        <w:rPr>
          <w:rtl/>
        </w:rPr>
        <w:t>12 ، مناقب ابن شهرا</w:t>
      </w:r>
      <w:r w:rsidRPr="006216AF">
        <w:rPr>
          <w:rtl/>
        </w:rPr>
        <w:t>شوب 4 : 430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ك : أبي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487B2E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517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487B2E">
        <w:rPr>
          <w:rFonts w:hint="cs"/>
          <w:rtl/>
        </w:rPr>
        <w:t xml:space="preserve"> </w:t>
      </w:r>
      <w:r>
        <w:rPr>
          <w:rtl/>
        </w:rPr>
        <w:t>ـ</w:t>
      </w:r>
      <w:r w:rsidR="00487B2E">
        <w:rPr>
          <w:rFonts w:hint="cs"/>
          <w:rtl/>
        </w:rPr>
        <w:t xml:space="preserve"> </w:t>
      </w:r>
      <w:r w:rsidRPr="006216AF">
        <w:rPr>
          <w:rtl/>
        </w:rPr>
        <w:t>عن محمّد بن الربيع الشيباني ، قال : ناظرت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من </w:t>
      </w:r>
      <w:r w:rsidR="0066473D">
        <w:rPr>
          <w:rtl/>
        </w:rPr>
        <w:br/>
      </w:r>
      <w:r w:rsidRPr="006216AF">
        <w:rPr>
          <w:rtl/>
        </w:rPr>
        <w:t xml:space="preserve">الثنوية بالأهواز ، ثمّ قدمت سر من رأى وقد علق بقلبي شيء من </w:t>
      </w:r>
      <w:r w:rsidR="0066473D">
        <w:rPr>
          <w:rtl/>
        </w:rPr>
        <w:br/>
      </w:r>
      <w:r w:rsidRPr="006216AF">
        <w:rPr>
          <w:rtl/>
        </w:rPr>
        <w:t xml:space="preserve">مقالته ، وإنّي جالس على باب دار أحمد الخصيب إذ أقبل أبو محمد </w:t>
      </w:r>
      <w:r w:rsidR="0066473D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من دار العامّة يوم الموكب ، فنظر إليّ</w:t>
      </w:r>
      <w:r w:rsidR="007B0F8B">
        <w:rPr>
          <w:rtl/>
        </w:rPr>
        <w:t>َ</w:t>
      </w:r>
      <w:r w:rsidRPr="006216AF">
        <w:rPr>
          <w:rtl/>
        </w:rPr>
        <w:t xml:space="preserve"> وأشار بسبابته </w:t>
      </w:r>
      <w:r w:rsidR="009F08E4" w:rsidRPr="006216AF">
        <w:rPr>
          <w:rtl/>
        </w:rPr>
        <w:t>«</w:t>
      </w:r>
      <w:r w:rsidRPr="006216AF">
        <w:rPr>
          <w:rtl/>
        </w:rPr>
        <w:t>أحد</w:t>
      </w:r>
      <w:r w:rsidR="0039333A">
        <w:rPr>
          <w:rtl/>
        </w:rPr>
        <w:t>ٌ</w:t>
      </w:r>
      <w:r w:rsidRPr="006216AF">
        <w:rPr>
          <w:rtl/>
        </w:rPr>
        <w:t xml:space="preserve"> ، </w:t>
      </w:r>
      <w:r w:rsidR="0066473D">
        <w:rPr>
          <w:rtl/>
        </w:rPr>
        <w:br/>
      </w:r>
      <w:r w:rsidRPr="006216AF">
        <w:rPr>
          <w:rtl/>
        </w:rPr>
        <w:t>فوحّ</w:t>
      </w:r>
      <w:r w:rsidR="007B0F8B">
        <w:rPr>
          <w:rtl/>
        </w:rPr>
        <w:t>ِ</w:t>
      </w:r>
      <w:r w:rsidRPr="006216AF">
        <w:rPr>
          <w:rtl/>
        </w:rPr>
        <w:t>ده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فسقطت مغشيا</w:t>
      </w:r>
      <w:r w:rsidR="0039333A">
        <w:rPr>
          <w:rtl/>
        </w:rPr>
        <w:t>ً</w:t>
      </w:r>
      <w:r w:rsidRPr="006216AF">
        <w:rPr>
          <w:rtl/>
        </w:rPr>
        <w:t xml:space="preserve"> عليّ</w:t>
      </w:r>
      <w:r w:rsidR="0039333A">
        <w:rPr>
          <w:rtl/>
        </w:rPr>
        <w:t>َ</w:t>
      </w:r>
      <w:r w:rsidR="00410A32">
        <w:rPr>
          <w:rtl/>
        </w:rPr>
        <w:t xml:space="preserve"> .</w:t>
      </w:r>
    </w:p>
    <w:p w:rsidR="005F4626" w:rsidRPr="006216AF" w:rsidRDefault="005F4626" w:rsidP="00487B2E">
      <w:pPr>
        <w:rPr>
          <w:rtl/>
        </w:rPr>
      </w:pPr>
      <w:r w:rsidRPr="006216AF">
        <w:rPr>
          <w:rtl/>
        </w:rPr>
        <w:t>518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487B2E">
        <w:rPr>
          <w:rFonts w:hint="cs"/>
          <w:rtl/>
        </w:rPr>
        <w:t xml:space="preserve"> </w:t>
      </w:r>
      <w:r>
        <w:rPr>
          <w:rtl/>
        </w:rPr>
        <w:t>ـ</w:t>
      </w:r>
      <w:r w:rsidR="00487B2E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حجر ، قال : كتبت إلى أبي محمّد </w:t>
      </w:r>
      <w:r w:rsidR="00276CED">
        <w:rPr>
          <w:rtl/>
        </w:rPr>
        <w:t xml:space="preserve">عليه </w:t>
      </w:r>
      <w:r w:rsidR="0066473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فشكوت إليه عبد العزيز بن أبي دلف ، ويزيد بن عبد الله ، فكتب </w:t>
      </w:r>
      <w:r w:rsidR="0066473D">
        <w:rPr>
          <w:rtl/>
        </w:rPr>
        <w:br/>
      </w:r>
      <w:r w:rsidRPr="006216AF">
        <w:rPr>
          <w:rtl/>
        </w:rPr>
        <w:t xml:space="preserve">إلي : </w:t>
      </w:r>
      <w:r w:rsidR="009F08E4" w:rsidRPr="006216AF">
        <w:rPr>
          <w:rtl/>
        </w:rPr>
        <w:t>«</w:t>
      </w:r>
      <w:r w:rsidRPr="006216AF">
        <w:rPr>
          <w:rtl/>
        </w:rPr>
        <w:t>أمّا عبد العزيز فقد ك</w:t>
      </w:r>
      <w:r w:rsidR="007B0F8B">
        <w:rPr>
          <w:rtl/>
        </w:rPr>
        <w:t>ُ</w:t>
      </w:r>
      <w:r w:rsidRPr="006216AF">
        <w:rPr>
          <w:rtl/>
        </w:rPr>
        <w:t xml:space="preserve">فيته ، وأمّا يزيد فلك وله مقام بين يدي الله </w:t>
      </w:r>
      <w:r w:rsidR="0066473D">
        <w:rPr>
          <w:rtl/>
        </w:rPr>
        <w:br/>
      </w:r>
      <w:r w:rsidRPr="006216AF">
        <w:rPr>
          <w:rtl/>
        </w:rPr>
        <w:t>عز وجل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فمات عبد العزيز بن دلف ، وقتل</w:t>
      </w:r>
      <w:r w:rsidR="007B0F8B">
        <w:rPr>
          <w:rtl/>
        </w:rPr>
        <w:t>َ</w:t>
      </w:r>
      <w:r w:rsidRPr="006216AF">
        <w:rPr>
          <w:rtl/>
        </w:rPr>
        <w:t xml:space="preserve"> يزيد</w:t>
      </w:r>
      <w:r w:rsidR="0039333A">
        <w:rPr>
          <w:rtl/>
        </w:rPr>
        <w:t>ٌ</w:t>
      </w:r>
      <w:r w:rsidRPr="006216AF">
        <w:rPr>
          <w:rtl/>
        </w:rPr>
        <w:t xml:space="preserve"> بن عبد الله محمد بن </w:t>
      </w:r>
      <w:r w:rsidR="0066473D">
        <w:rPr>
          <w:rtl/>
        </w:rPr>
        <w:br/>
      </w:r>
      <w:r w:rsidRPr="006216AF">
        <w:rPr>
          <w:rtl/>
        </w:rPr>
        <w:t>حجر</w:t>
      </w:r>
      <w:r w:rsidR="00410A32">
        <w:rPr>
          <w:rtl/>
        </w:rPr>
        <w:t xml:space="preserve"> .</w:t>
      </w:r>
    </w:p>
    <w:p w:rsidR="005F4626" w:rsidRPr="006216AF" w:rsidRDefault="005F4626" w:rsidP="00487B2E">
      <w:pPr>
        <w:rPr>
          <w:rtl/>
        </w:rPr>
      </w:pPr>
      <w:r w:rsidRPr="006216AF">
        <w:rPr>
          <w:rtl/>
        </w:rPr>
        <w:t>519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487B2E">
        <w:rPr>
          <w:rFonts w:hint="cs"/>
          <w:rtl/>
        </w:rPr>
        <w:t xml:space="preserve"> </w:t>
      </w:r>
      <w:r>
        <w:rPr>
          <w:rtl/>
        </w:rPr>
        <w:t>ـ</w:t>
      </w:r>
      <w:r w:rsidR="00487B2E">
        <w:rPr>
          <w:rFonts w:hint="cs"/>
          <w:rtl/>
        </w:rPr>
        <w:t xml:space="preserve"> </w:t>
      </w:r>
      <w:r w:rsidRPr="006216AF">
        <w:rPr>
          <w:rtl/>
        </w:rPr>
        <w:t xml:space="preserve">عن إبراهيم بن هلقام ، عن ابن القزاز قال : كنت </w:t>
      </w:r>
      <w:r w:rsidR="0066473D">
        <w:rPr>
          <w:rtl/>
        </w:rPr>
        <w:br/>
      </w:r>
      <w:r w:rsidRPr="006216AF">
        <w:rPr>
          <w:rtl/>
        </w:rPr>
        <w:t xml:space="preserve">أشتهي الولد شهوة شديدة ، فأقبل أبو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فارسا</w:t>
      </w:r>
      <w:r w:rsidR="0039333A">
        <w:rPr>
          <w:rtl/>
        </w:rPr>
        <w:t>ً</w:t>
      </w:r>
      <w:r w:rsidRPr="006216AF">
        <w:rPr>
          <w:rtl/>
        </w:rPr>
        <w:t xml:space="preserve"> ، فقلت </w:t>
      </w:r>
      <w:r w:rsidR="0066473D">
        <w:rPr>
          <w:rtl/>
        </w:rPr>
        <w:br/>
      </w:r>
      <w:r w:rsidRPr="006216AF">
        <w:rPr>
          <w:rtl/>
        </w:rPr>
        <w:t>تراني أرزق ولدا</w:t>
      </w:r>
      <w:r w:rsidR="0039333A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برأسه : نعم ، فقلت : ذكرا</w:t>
      </w:r>
      <w:r w:rsidR="0039333A">
        <w:rPr>
          <w:rtl/>
        </w:rPr>
        <w:t>ً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برأسه : لا ، </w:t>
      </w:r>
      <w:r w:rsidR="0066473D">
        <w:rPr>
          <w:rtl/>
        </w:rPr>
        <w:br/>
      </w:r>
      <w:r w:rsidRPr="006216AF">
        <w:rPr>
          <w:rtl/>
        </w:rPr>
        <w:t>فولدت لي بنت</w:t>
      </w:r>
      <w:r w:rsidR="00410A32">
        <w:rPr>
          <w:rtl/>
        </w:rPr>
        <w:t xml:space="preserve"> .</w:t>
      </w:r>
    </w:p>
    <w:p w:rsidR="005F4626" w:rsidRPr="006216AF" w:rsidRDefault="005F4626" w:rsidP="00487B2E">
      <w:pPr>
        <w:rPr>
          <w:rtl/>
        </w:rPr>
      </w:pPr>
      <w:r w:rsidRPr="006216AF">
        <w:rPr>
          <w:rtl/>
        </w:rPr>
        <w:t>520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487B2E">
        <w:rPr>
          <w:rFonts w:hint="cs"/>
          <w:rtl/>
        </w:rPr>
        <w:t xml:space="preserve"> </w:t>
      </w:r>
      <w:r>
        <w:rPr>
          <w:rtl/>
        </w:rPr>
        <w:t>ـ</w:t>
      </w:r>
      <w:r w:rsidR="00487B2E">
        <w:rPr>
          <w:rFonts w:hint="cs"/>
          <w:rtl/>
        </w:rPr>
        <w:t xml:space="preserve"> </w:t>
      </w:r>
      <w:r w:rsidRPr="006216AF">
        <w:rPr>
          <w:rtl/>
        </w:rPr>
        <w:t xml:space="preserve">عن حمزة بن محمد بن أحمد بن علي بن الحسين بن </w:t>
      </w:r>
      <w:r w:rsidR="0066473D">
        <w:rPr>
          <w:rtl/>
        </w:rPr>
        <w:br/>
      </w:r>
      <w:r w:rsidRPr="006216AF">
        <w:rPr>
          <w:rtl/>
        </w:rPr>
        <w:t xml:space="preserve">علي بن أبي طالب </w:t>
      </w:r>
      <w:r w:rsidR="006D2B24">
        <w:rPr>
          <w:rtl/>
        </w:rPr>
        <w:t>عليهم السلام</w:t>
      </w:r>
      <w:r w:rsidRPr="006216AF">
        <w:rPr>
          <w:rtl/>
        </w:rPr>
        <w:t xml:space="preserve"> قال : كان أبي ب</w:t>
      </w:r>
      <w:r w:rsidR="007B0F8B">
        <w:rPr>
          <w:rtl/>
        </w:rPr>
        <w:t>ُ</w:t>
      </w:r>
      <w:r w:rsidRPr="006216AF">
        <w:rPr>
          <w:rtl/>
        </w:rPr>
        <w:t xml:space="preserve">لي بالشلل وضاق </w:t>
      </w:r>
      <w:r w:rsidR="0066473D">
        <w:rPr>
          <w:rtl/>
        </w:rPr>
        <w:br/>
      </w:r>
      <w:r w:rsidRPr="006216AF">
        <w:rPr>
          <w:rtl/>
        </w:rPr>
        <w:t>صدره ، فقال : لأقصدنّ</w:t>
      </w:r>
      <w:r w:rsidR="0039333A">
        <w:rPr>
          <w:rtl/>
        </w:rPr>
        <w:t>َ</w:t>
      </w:r>
      <w:r w:rsidRPr="006216AF">
        <w:rPr>
          <w:rtl/>
        </w:rPr>
        <w:t xml:space="preserve"> هذا الذي تزعم الإ</w:t>
      </w:r>
      <w:r w:rsidR="007B0F8B">
        <w:rPr>
          <w:rtl/>
        </w:rPr>
        <w:t>ِ</w:t>
      </w:r>
      <w:r w:rsidRPr="006216AF">
        <w:rPr>
          <w:rtl/>
        </w:rPr>
        <w:t>مامية أنّه إمام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يعني </w:t>
      </w:r>
      <w:r w:rsidR="0066473D">
        <w:rPr>
          <w:rtl/>
        </w:rPr>
        <w:br/>
      </w:r>
      <w:r w:rsidRPr="006216AF">
        <w:rPr>
          <w:rtl/>
        </w:rPr>
        <w:t xml:space="preserve">الحسن بن علي </w:t>
      </w:r>
      <w:r w:rsidR="00276CED">
        <w:rPr>
          <w:rtl/>
        </w:rPr>
        <w:t>عليهما السلام</w:t>
      </w:r>
      <w:r w:rsidR="00410A32">
        <w:rPr>
          <w:rtl/>
        </w:rPr>
        <w:t xml:space="preserve"> .</w:t>
      </w:r>
    </w:p>
    <w:p w:rsidR="00487B2E" w:rsidRPr="00487B2E" w:rsidRDefault="00487B2E" w:rsidP="00487B2E">
      <w:pPr>
        <w:pStyle w:val="rfdLine"/>
      </w:pPr>
      <w:r w:rsidRPr="00487B2E">
        <w:rPr>
          <w:rFonts w:hint="cs"/>
          <w:rtl/>
        </w:rPr>
        <w:t>___________________</w:t>
      </w:r>
    </w:p>
    <w:p w:rsidR="005F4626" w:rsidRPr="006216AF" w:rsidRDefault="005F4626" w:rsidP="00487B2E">
      <w:pPr>
        <w:pStyle w:val="rfdFootnote0"/>
        <w:rPr>
          <w:rtl/>
        </w:rPr>
      </w:pPr>
      <w:r w:rsidRPr="006216AF">
        <w:rPr>
          <w:rtl/>
        </w:rPr>
        <w:t>2</w:t>
      </w:r>
      <w:r w:rsidR="00487B2E">
        <w:rPr>
          <w:rFonts w:hint="cs"/>
          <w:rtl/>
        </w:rPr>
        <w:t xml:space="preserve"> </w:t>
      </w:r>
      <w:r>
        <w:rPr>
          <w:rtl/>
        </w:rPr>
        <w:t>ـ</w:t>
      </w:r>
      <w:r w:rsidR="00487B2E">
        <w:rPr>
          <w:rFonts w:hint="cs"/>
          <w:rtl/>
        </w:rPr>
        <w:t xml:space="preserve"> </w:t>
      </w:r>
      <w:r w:rsidRPr="006216AF">
        <w:rPr>
          <w:rtl/>
        </w:rPr>
        <w:t>الكافي 1 : 428</w:t>
      </w:r>
      <w:r w:rsidR="0096323A">
        <w:rPr>
          <w:rtl/>
        </w:rPr>
        <w:t xml:space="preserve"> / </w:t>
      </w:r>
      <w:r w:rsidRPr="006216AF">
        <w:rPr>
          <w:rtl/>
        </w:rPr>
        <w:t>20 ، الخرائج والجرائح 1 : 445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28 ، مناقب ابن </w:t>
      </w:r>
      <w:r w:rsidR="0066473D">
        <w:rPr>
          <w:rtl/>
        </w:rPr>
        <w:br/>
      </w:r>
      <w:r w:rsidR="007B0F8B">
        <w:rPr>
          <w:rtl/>
        </w:rPr>
        <w:t>شهرا</w:t>
      </w:r>
      <w:r w:rsidRPr="006216AF">
        <w:rPr>
          <w:rtl/>
        </w:rPr>
        <w:t xml:space="preserve">شوب 4 : 429 ، وفيه باختصار ، كشف الغمة 2 : 425 ، مدينة </w:t>
      </w:r>
      <w:r w:rsidR="0066473D">
        <w:rPr>
          <w:rtl/>
        </w:rPr>
        <w:br/>
      </w:r>
      <w:r w:rsidRPr="006216AF">
        <w:rPr>
          <w:rtl/>
        </w:rPr>
        <w:t>المعاجز : 578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410A32">
        <w:rPr>
          <w:rtl/>
        </w:rPr>
        <w:t xml:space="preserve"> .</w:t>
      </w:r>
    </w:p>
    <w:p w:rsidR="005F4626" w:rsidRPr="006216AF" w:rsidRDefault="005F4626" w:rsidP="007B0F8B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 </w:t>
      </w:r>
      <w:r w:rsidRPr="006216AF">
        <w:rPr>
          <w:rtl/>
        </w:rPr>
        <w:t>الكافي 1 : 430</w:t>
      </w:r>
      <w:r w:rsidR="0096323A">
        <w:rPr>
          <w:rtl/>
        </w:rPr>
        <w:t xml:space="preserve"> / </w:t>
      </w:r>
      <w:r w:rsidRPr="006216AF">
        <w:rPr>
          <w:rtl/>
        </w:rPr>
        <w:t>25 ، مناقب ابن شهر</w:t>
      </w:r>
      <w:r w:rsidR="007B0F8B">
        <w:rPr>
          <w:rtl/>
        </w:rPr>
        <w:t>ا</w:t>
      </w:r>
      <w:r w:rsidRPr="006216AF">
        <w:rPr>
          <w:rtl/>
        </w:rPr>
        <w:t>شوب 4 : 433</w:t>
      </w:r>
      <w:r w:rsidR="00410A32">
        <w:rPr>
          <w:rtl/>
        </w:rPr>
        <w:t xml:space="preserve"> .</w:t>
      </w:r>
    </w:p>
    <w:p w:rsidR="005F4626" w:rsidRPr="006216AF" w:rsidRDefault="005F4626" w:rsidP="00487B2E">
      <w:pPr>
        <w:pStyle w:val="rfdFootnote0"/>
        <w:rPr>
          <w:rtl/>
        </w:rPr>
      </w:pPr>
      <w:r w:rsidRPr="006216AF">
        <w:rPr>
          <w:rtl/>
        </w:rPr>
        <w:t>4</w:t>
      </w:r>
      <w:r w:rsidR="00487B2E">
        <w:rPr>
          <w:rFonts w:hint="cs"/>
          <w:rtl/>
        </w:rPr>
        <w:t xml:space="preserve"> </w:t>
      </w:r>
      <w:r>
        <w:rPr>
          <w:rtl/>
        </w:rPr>
        <w:t>ـ</w:t>
      </w:r>
      <w:r w:rsidR="00487B2E">
        <w:rPr>
          <w:rFonts w:hint="cs"/>
          <w:rtl/>
        </w:rPr>
        <w:t xml:space="preserve"> </w:t>
      </w:r>
      <w:r w:rsidRPr="006216AF">
        <w:rPr>
          <w:rtl/>
        </w:rPr>
        <w:t>اثبات الوصية : 317 ، الخرائج والجرائح 1 : 438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16 ، الهداية </w:t>
      </w:r>
      <w:r w:rsidR="0066473D">
        <w:rPr>
          <w:rtl/>
        </w:rPr>
        <w:br/>
      </w:r>
      <w:r w:rsidRPr="006216AF">
        <w:rPr>
          <w:rtl/>
        </w:rPr>
        <w:t>الكبرى : 386 ، كشف الغمة 2 : 426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</w:t>
      </w:r>
      <w:r w:rsidR="00410A32">
        <w:rPr>
          <w:rtl/>
        </w:rPr>
        <w:t xml:space="preserve"> . .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قال : فاكتريت دابّ</w:t>
      </w:r>
      <w:r w:rsidR="0039333A">
        <w:rPr>
          <w:rtl/>
        </w:rPr>
        <w:t>َ</w:t>
      </w:r>
      <w:r w:rsidRPr="006216AF">
        <w:rPr>
          <w:rtl/>
        </w:rPr>
        <w:t xml:space="preserve">ة وارتحلت نحو سر من رأى فوافيتها ، وكان يوم </w:t>
      </w:r>
      <w:r w:rsidR="0066473D">
        <w:rPr>
          <w:rtl/>
        </w:rPr>
        <w:br/>
      </w:r>
      <w:r w:rsidRPr="006216AF">
        <w:rPr>
          <w:rtl/>
        </w:rPr>
        <w:t xml:space="preserve">ركوب الخليفة إلى الصيد ، فلما ركب الخليفة ركب معه الحسن بن </w:t>
      </w:r>
      <w:r w:rsidR="0066473D">
        <w:rPr>
          <w:rtl/>
        </w:rPr>
        <w:br/>
      </w:r>
      <w:r w:rsidRPr="006216AF">
        <w:rPr>
          <w:rtl/>
        </w:rPr>
        <w:t xml:space="preserve">علي ، فلما ظهروا واشتغل الخليفة باللهو ، وطلب الصيد اعتزل أبو </w:t>
      </w:r>
      <w:r w:rsidR="0066473D">
        <w:rPr>
          <w:rtl/>
        </w:rPr>
        <w:br/>
      </w:r>
      <w:r w:rsidRPr="006216AF">
        <w:rPr>
          <w:rtl/>
        </w:rPr>
        <w:t xml:space="preserve">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وألقى إلى غلامه الغاشية فجلس عليها ، فجئت إلى </w:t>
      </w:r>
      <w:r w:rsidR="0066473D">
        <w:rPr>
          <w:rtl/>
        </w:rPr>
        <w:br/>
      </w:r>
      <w:r w:rsidRPr="006216AF">
        <w:rPr>
          <w:rtl/>
        </w:rPr>
        <w:t>خرابة بالقرب منه فشددت دابّ</w:t>
      </w:r>
      <w:r w:rsidR="00E40945">
        <w:rPr>
          <w:rtl/>
        </w:rPr>
        <w:t>َ</w:t>
      </w:r>
      <w:r w:rsidRPr="006216AF">
        <w:rPr>
          <w:rtl/>
        </w:rPr>
        <w:t xml:space="preserve">تي وقصدت نحوه ، فناداني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أبا محمّد </w:t>
      </w:r>
      <w:r w:rsidR="0066473D">
        <w:rPr>
          <w:rtl/>
        </w:rPr>
        <w:br/>
      </w:r>
      <w:r w:rsidRPr="006216AF">
        <w:rPr>
          <w:rtl/>
        </w:rPr>
        <w:t>لا تدن منّي فإنّ عليّ</w:t>
      </w:r>
      <w:r w:rsidR="0039333A">
        <w:rPr>
          <w:rtl/>
        </w:rPr>
        <w:t>َ</w:t>
      </w:r>
      <w:r w:rsidRPr="006216AF">
        <w:rPr>
          <w:rtl/>
        </w:rPr>
        <w:t xml:space="preserve"> عيونا</w:t>
      </w:r>
      <w:r w:rsidR="0039333A">
        <w:rPr>
          <w:rtl/>
        </w:rPr>
        <w:t>ً</w:t>
      </w:r>
      <w:r w:rsidRPr="006216AF">
        <w:rPr>
          <w:rtl/>
        </w:rPr>
        <w:t xml:space="preserve"> ، وأنت أيضا</w:t>
      </w:r>
      <w:r w:rsidR="0039333A">
        <w:rPr>
          <w:rtl/>
        </w:rPr>
        <w:t>ً</w:t>
      </w:r>
      <w:r w:rsidRPr="006216AF">
        <w:rPr>
          <w:rtl/>
        </w:rPr>
        <w:t xml:space="preserve"> خائف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12BD9">
      <w:pPr>
        <w:rPr>
          <w:rtl/>
        </w:rPr>
      </w:pPr>
      <w:r w:rsidRPr="006216AF">
        <w:rPr>
          <w:rtl/>
        </w:rPr>
        <w:t>قال : فقلت في نفسي : هذا أيضا</w:t>
      </w:r>
      <w:r w:rsidR="0039333A">
        <w:rPr>
          <w:rtl/>
        </w:rPr>
        <w:t>ً</w:t>
      </w:r>
      <w:r w:rsidRPr="006216AF">
        <w:rPr>
          <w:rtl/>
        </w:rPr>
        <w:t xml:space="preserve"> من مخاريق الإ</w:t>
      </w:r>
      <w:r w:rsidR="00E40945">
        <w:rPr>
          <w:rtl/>
        </w:rPr>
        <w:t>ِ</w:t>
      </w:r>
      <w:r w:rsidRPr="006216AF">
        <w:rPr>
          <w:rtl/>
        </w:rPr>
        <w:t xml:space="preserve">مامة ، ما يدري </w:t>
      </w:r>
      <w:r w:rsidR="0066473D">
        <w:rPr>
          <w:rtl/>
        </w:rPr>
        <w:br/>
      </w:r>
      <w:r w:rsidRPr="006216AF">
        <w:rPr>
          <w:rtl/>
        </w:rPr>
        <w:t>ما حاجتي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فجاءني غلامه ومعه صرّ</w:t>
      </w:r>
      <w:r w:rsidR="0039333A">
        <w:rPr>
          <w:rtl/>
        </w:rPr>
        <w:t>َ</w:t>
      </w:r>
      <w:r w:rsidRPr="006216AF">
        <w:rPr>
          <w:rtl/>
        </w:rPr>
        <w:t>ة فيها ثلاثمائة دينار فقال :</w:t>
      </w:r>
      <w:r w:rsidR="00712BD9">
        <w:rPr>
          <w:rtl/>
        </w:rPr>
        <w:t xml:space="preserve"> </w:t>
      </w:r>
      <w:r w:rsidR="0066473D">
        <w:rPr>
          <w:rtl/>
        </w:rPr>
        <w:br/>
      </w:r>
      <w:r w:rsidRPr="006216AF">
        <w:rPr>
          <w:rtl/>
        </w:rPr>
        <w:t xml:space="preserve">يقول لك مولاي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جئت تشكو إلي الشلل ، وأنا أدعو الله بقضاء </w:t>
      </w:r>
      <w:r w:rsidR="0066473D">
        <w:rPr>
          <w:rtl/>
        </w:rPr>
        <w:br/>
      </w:r>
      <w:r w:rsidRPr="006216AF">
        <w:rPr>
          <w:rtl/>
        </w:rPr>
        <w:t>حاجتك ، كثّر الله ولدك ، وجعل فيكم أبرارا</w:t>
      </w:r>
      <w:r w:rsidR="0039333A">
        <w:rPr>
          <w:rtl/>
        </w:rPr>
        <w:t>ً</w:t>
      </w:r>
      <w:r w:rsidRPr="006216AF">
        <w:rPr>
          <w:rtl/>
        </w:rPr>
        <w:t xml:space="preserve"> ، خذ هذه الثلاثمائة دينار </w:t>
      </w:r>
      <w:r w:rsidR="0066473D">
        <w:rPr>
          <w:rtl/>
        </w:rPr>
        <w:br/>
      </w:r>
      <w:r w:rsidRPr="006216AF">
        <w:rPr>
          <w:rtl/>
        </w:rPr>
        <w:t>بارك الله لك فيها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فما خلاني من ثلاثمائة دينار ، وكانت معه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ولمّا مات واقتسمنا وجدنا مائتين وثمانين دينارا</w:t>
      </w:r>
      <w:r w:rsidR="0039333A">
        <w:rPr>
          <w:rtl/>
        </w:rPr>
        <w:t>ً</w:t>
      </w:r>
      <w:r w:rsidRPr="006216AF">
        <w:rPr>
          <w:rtl/>
        </w:rPr>
        <w:t xml:space="preserve"> ، ثمّ أخبرتنا </w:t>
      </w:r>
      <w:r w:rsidR="0066473D">
        <w:rPr>
          <w:rtl/>
        </w:rPr>
        <w:br/>
      </w:r>
      <w:r w:rsidRPr="006216AF">
        <w:rPr>
          <w:rtl/>
        </w:rPr>
        <w:t>خادمة لنا أنّها سرقت منها عشرين دينارا</w:t>
      </w:r>
      <w:r w:rsidR="0039333A">
        <w:rPr>
          <w:rtl/>
        </w:rPr>
        <w:t>ً</w:t>
      </w:r>
      <w:r w:rsidRPr="006216AF">
        <w:rPr>
          <w:rtl/>
        </w:rPr>
        <w:t xml:space="preserve"> ، وسألتنا أن نجعلها في حلّ </w:t>
      </w:r>
      <w:r w:rsidR="0066473D">
        <w:rPr>
          <w:rtl/>
        </w:rPr>
        <w:br/>
      </w:r>
      <w:r w:rsidRPr="006216AF">
        <w:rPr>
          <w:rtl/>
        </w:rPr>
        <w:t>منها</w:t>
      </w:r>
      <w:r w:rsidR="00410A32">
        <w:rPr>
          <w:rtl/>
        </w:rPr>
        <w:t xml:space="preserve"> .</w:t>
      </w:r>
    </w:p>
    <w:p w:rsidR="00A455D4" w:rsidRDefault="005F4626" w:rsidP="00A455D4">
      <w:pPr>
        <w:rPr>
          <w:rStyle w:val="rfdLineChar"/>
        </w:rPr>
      </w:pPr>
      <w:r w:rsidRPr="006216AF">
        <w:rPr>
          <w:rtl/>
        </w:rPr>
        <w:t>521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487B2E">
        <w:rPr>
          <w:rFonts w:hint="cs"/>
          <w:rtl/>
        </w:rPr>
        <w:t xml:space="preserve"> </w:t>
      </w:r>
      <w:r>
        <w:rPr>
          <w:rtl/>
        </w:rPr>
        <w:t>ـ</w:t>
      </w:r>
      <w:r w:rsidR="00487B2E">
        <w:rPr>
          <w:rFonts w:hint="cs"/>
          <w:rtl/>
        </w:rPr>
        <w:t xml:space="preserve"> </w:t>
      </w:r>
      <w:r w:rsidRPr="006216AF">
        <w:rPr>
          <w:rtl/>
        </w:rPr>
        <w:t xml:space="preserve">عن أبي القاسم بن إبراهيم بن محمّد المعروف بابن </w:t>
      </w:r>
      <w:r w:rsidR="0066473D">
        <w:rPr>
          <w:rtl/>
        </w:rPr>
        <w:br/>
      </w:r>
      <w:r w:rsidRPr="006216AF">
        <w:rPr>
          <w:rtl/>
        </w:rPr>
        <w:t xml:space="preserve">الحميري ، قال : خرج أبي محمّد بن علي من المدينة فأردت قصده ، </w:t>
      </w:r>
      <w:r w:rsidR="0066473D">
        <w:rPr>
          <w:rtl/>
        </w:rPr>
        <w:br/>
      </w:r>
      <w:r w:rsidRPr="006216AF">
        <w:rPr>
          <w:rtl/>
        </w:rPr>
        <w:t xml:space="preserve">ولم أعلم في أي الطريق أخذ ، فقلت : ليس لي إلا الحسن بن علي </w:t>
      </w:r>
      <w:r w:rsidR="0066473D">
        <w:rPr>
          <w:rtl/>
        </w:rPr>
        <w:br/>
      </w:r>
      <w:r w:rsidR="00276CED">
        <w:rPr>
          <w:rtl/>
        </w:rPr>
        <w:t>عليهما السلام</w:t>
      </w:r>
      <w:r w:rsidRPr="006216AF">
        <w:rPr>
          <w:rtl/>
        </w:rPr>
        <w:t xml:space="preserve"> ، فقصدته بسر من رأى ووقفت ببابه وهو مغلق ، فقعدت </w:t>
      </w:r>
      <w:r w:rsidR="0066473D">
        <w:rPr>
          <w:rtl/>
        </w:rPr>
        <w:br/>
      </w:r>
      <w:r w:rsidRPr="006216AF">
        <w:rPr>
          <w:rtl/>
        </w:rPr>
        <w:t>منتظرا</w:t>
      </w:r>
      <w:r w:rsidR="00D14ABB">
        <w:rPr>
          <w:rtl/>
        </w:rPr>
        <w:t>ً</w:t>
      </w:r>
      <w:r w:rsidRPr="006216AF">
        <w:rPr>
          <w:rtl/>
        </w:rPr>
        <w:t xml:space="preserve"> لداخل أو خارج ، فسمعت قرع الباب وكلام جارية من خلف </w:t>
      </w:r>
      <w:r w:rsidR="0066473D">
        <w:rPr>
          <w:rtl/>
        </w:rPr>
        <w:br/>
      </w:r>
      <w:r w:rsidRPr="006216AF">
        <w:rPr>
          <w:rtl/>
        </w:rPr>
        <w:t xml:space="preserve">الباب ، فقالت : يا ابن إبراهيم بن محمد ، إنّ مولاي يقرئك </w:t>
      </w:r>
      <w:r w:rsidR="0066473D">
        <w:rPr>
          <w:rtl/>
        </w:rPr>
        <w:br/>
      </w:r>
      <w:r w:rsidRPr="006216AF">
        <w:rPr>
          <w:rtl/>
        </w:rPr>
        <w:t>السلام</w:t>
      </w:r>
      <w:r w:rsidR="00487B2E">
        <w:rPr>
          <w:rFonts w:hint="cs"/>
          <w:rtl/>
        </w:rPr>
        <w:t xml:space="preserve"> </w:t>
      </w:r>
      <w:r>
        <w:rPr>
          <w:rtl/>
        </w:rPr>
        <w:t>ـ</w:t>
      </w:r>
      <w:r w:rsidR="00487B2E">
        <w:rPr>
          <w:rFonts w:hint="cs"/>
          <w:rtl/>
        </w:rPr>
        <w:t xml:space="preserve"> </w:t>
      </w:r>
      <w:r w:rsidRPr="006216AF">
        <w:rPr>
          <w:rtl/>
        </w:rPr>
        <w:t>ومعها صرّ</w:t>
      </w:r>
      <w:r w:rsidR="00E40945">
        <w:rPr>
          <w:rtl/>
        </w:rPr>
        <w:t>َ</w:t>
      </w:r>
      <w:r w:rsidRPr="006216AF">
        <w:rPr>
          <w:rtl/>
        </w:rPr>
        <w:t>ة فيها عشرون دينارا</w:t>
      </w:r>
      <w:r w:rsidR="00D14ABB">
        <w:rPr>
          <w:rtl/>
        </w:rPr>
        <w:t>ً</w:t>
      </w:r>
      <w:r w:rsidR="00487B2E">
        <w:rPr>
          <w:rFonts w:hint="cs"/>
          <w:rtl/>
        </w:rPr>
        <w:t xml:space="preserve"> </w:t>
      </w:r>
      <w:r>
        <w:rPr>
          <w:rtl/>
        </w:rPr>
        <w:t>ـ</w:t>
      </w:r>
      <w:r w:rsidR="00487B2E">
        <w:rPr>
          <w:rFonts w:hint="cs"/>
          <w:rtl/>
        </w:rPr>
        <w:t xml:space="preserve"> </w:t>
      </w:r>
      <w:r w:rsidRPr="006216AF">
        <w:rPr>
          <w:rtl/>
        </w:rPr>
        <w:t xml:space="preserve">ويقول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هذه بلغتك إلى </w:t>
      </w:r>
      <w:r w:rsidR="0066473D">
        <w:rPr>
          <w:rtl/>
        </w:rPr>
        <w:br/>
      </w:r>
      <w:r w:rsidRPr="006216AF">
        <w:rPr>
          <w:rtl/>
        </w:rPr>
        <w:t>أبيك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فأخذت الصرّة وقصدت الجبل ، وظفرت بأبي بطبرستان ، وكان </w:t>
      </w:r>
      <w:r w:rsidR="0066473D">
        <w:rPr>
          <w:rtl/>
        </w:rPr>
        <w:br/>
      </w:r>
      <w:r w:rsidRPr="006216AF">
        <w:rPr>
          <w:rtl/>
        </w:rPr>
        <w:t>بقي من الدنانير دينار واحد ، فدفعته إلى أبي وقلت : هذا ما أنفذه إليك</w:t>
      </w:r>
      <w:r w:rsidR="00A455D4">
        <w:rPr>
          <w:rFonts w:hint="cs"/>
          <w:rtl/>
        </w:rPr>
        <w:t xml:space="preserve"> </w:t>
      </w:r>
      <w:r w:rsidR="00A455D4">
        <w:rPr>
          <w:rtl/>
        </w:rPr>
        <w:br/>
      </w:r>
      <w:r w:rsidR="00A455D4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6</w:t>
      </w:r>
      <w:r>
        <w:rPr>
          <w:rtl/>
        </w:rPr>
        <w:t xml:space="preserve"> ـ</w:t>
      </w:r>
      <w:r w:rsidR="00410A32">
        <w:rPr>
          <w:rtl/>
        </w:rPr>
        <w:t xml:space="preserve"> . . .</w:t>
      </w:r>
    </w:p>
    <w:p w:rsidR="005F4626" w:rsidRPr="006216AF" w:rsidRDefault="005F4626" w:rsidP="00712BD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مولاي ؛ وذكرت له القصّة</w:t>
      </w:r>
      <w:r w:rsidR="00410A32">
        <w:rPr>
          <w:rtl/>
        </w:rPr>
        <w:t xml:space="preserve"> .</w:t>
      </w:r>
    </w:p>
    <w:p w:rsidR="005F4626" w:rsidRPr="006216AF" w:rsidRDefault="005F4626" w:rsidP="00A455D4">
      <w:pPr>
        <w:rPr>
          <w:rtl/>
        </w:rPr>
      </w:pPr>
      <w:r w:rsidRPr="006216AF">
        <w:rPr>
          <w:rtl/>
        </w:rPr>
        <w:t>522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A455D4">
        <w:rPr>
          <w:rFonts w:hint="cs"/>
          <w:rtl/>
        </w:rPr>
        <w:t xml:space="preserve"> </w:t>
      </w:r>
      <w:r>
        <w:rPr>
          <w:rtl/>
        </w:rPr>
        <w:t>ـ</w:t>
      </w:r>
      <w:r w:rsidR="00A455D4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علي بن الحسن بن شابور ، قال : وقع </w:t>
      </w:r>
      <w:r w:rsidR="0066473D">
        <w:rPr>
          <w:rtl/>
        </w:rPr>
        <w:br/>
      </w:r>
      <w:r w:rsidRPr="006216AF">
        <w:rPr>
          <w:rtl/>
        </w:rPr>
        <w:t xml:space="preserve">قحط بسر من رأى في زمان المولى الحسن بن علي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</w:t>
      </w:r>
      <w:r w:rsidR="0066473D">
        <w:rPr>
          <w:rtl/>
        </w:rPr>
        <w:br/>
      </w:r>
      <w:r w:rsidRPr="006216AF">
        <w:rPr>
          <w:rtl/>
        </w:rPr>
        <w:t xml:space="preserve">فأمر الخليفة الحاجب وأهل المملكة أن يخرجوا للاستسقاء ، فخرجوا </w:t>
      </w:r>
      <w:r w:rsidR="0066473D">
        <w:rPr>
          <w:rtl/>
        </w:rPr>
        <w:br/>
      </w:r>
      <w:r w:rsidRPr="006216AF">
        <w:rPr>
          <w:rtl/>
        </w:rPr>
        <w:t>ثلاثة أيام متواليات إلى المصلّ</w:t>
      </w:r>
      <w:r w:rsidR="00E40945">
        <w:rPr>
          <w:rtl/>
        </w:rPr>
        <w:t>َ</w:t>
      </w:r>
      <w:r w:rsidRPr="006216AF">
        <w:rPr>
          <w:rtl/>
        </w:rPr>
        <w:t>ى يستسقون فما سقوا</w:t>
      </w:r>
      <w:r w:rsidR="00410A32">
        <w:rPr>
          <w:rtl/>
        </w:rPr>
        <w:t xml:space="preserve"> .</w:t>
      </w:r>
    </w:p>
    <w:p w:rsidR="005F4626" w:rsidRPr="006216AF" w:rsidRDefault="005F4626" w:rsidP="00D14ABB">
      <w:pPr>
        <w:rPr>
          <w:rtl/>
        </w:rPr>
      </w:pPr>
      <w:r w:rsidRPr="006216AF">
        <w:rPr>
          <w:rtl/>
        </w:rPr>
        <w:t xml:space="preserve">فخرج الجاثليق في اليوم الرابع إلى الصحراء ، ومعه النصارى </w:t>
      </w:r>
      <w:r w:rsidR="0066473D">
        <w:rPr>
          <w:rtl/>
        </w:rPr>
        <w:br/>
      </w:r>
      <w:r w:rsidRPr="006216AF">
        <w:rPr>
          <w:rtl/>
        </w:rPr>
        <w:t xml:space="preserve">والرهبان ، وكان فيهم راهب ، فلمّا مد يده هطلت السماء بالمطر ، </w:t>
      </w:r>
      <w:r w:rsidR="0066473D">
        <w:rPr>
          <w:rtl/>
        </w:rPr>
        <w:br/>
      </w:r>
      <w:r w:rsidRPr="006216AF">
        <w:rPr>
          <w:rtl/>
        </w:rPr>
        <w:t xml:space="preserve">وخرج في اليوم الثاني فهطلت السماء بالمطر ، فشكّ أكثر الناس </w:t>
      </w:r>
      <w:r w:rsidR="0066473D">
        <w:rPr>
          <w:rtl/>
        </w:rPr>
        <w:br/>
      </w:r>
      <w:r w:rsidRPr="006216AF">
        <w:rPr>
          <w:rtl/>
        </w:rPr>
        <w:t>وتعجبوا ، و</w:t>
      </w:r>
      <w:r w:rsidR="00E40945">
        <w:rPr>
          <w:rtl/>
        </w:rPr>
        <w:t>َ</w:t>
      </w:r>
      <w:r w:rsidRPr="006216AF">
        <w:rPr>
          <w:rtl/>
        </w:rPr>
        <w:t>ص</w:t>
      </w:r>
      <w:r w:rsidR="00E40945">
        <w:rPr>
          <w:rtl/>
        </w:rPr>
        <w:t>َ</w:t>
      </w:r>
      <w:r w:rsidRPr="006216AF">
        <w:rPr>
          <w:rtl/>
        </w:rPr>
        <w:t>ب</w:t>
      </w:r>
      <w:r w:rsidR="00E40945">
        <w:rPr>
          <w:rtl/>
        </w:rPr>
        <w:t>َ</w:t>
      </w:r>
      <w:r w:rsidRPr="006216AF">
        <w:rPr>
          <w:rtl/>
        </w:rPr>
        <w:t>و</w:t>
      </w:r>
      <w:r w:rsidR="00E40945">
        <w:rPr>
          <w:rtl/>
        </w:rPr>
        <w:t>ْ</w:t>
      </w:r>
      <w:r w:rsidRPr="006216AF">
        <w:rPr>
          <w:rtl/>
        </w:rPr>
        <w:t xml:space="preserve">ا إلى دين النصرانية لما رأوا ذلك ، فأنفذ الخليفة إلى </w:t>
      </w:r>
      <w:r w:rsidR="0066473D">
        <w:rPr>
          <w:rtl/>
        </w:rPr>
        <w:br/>
      </w:r>
      <w:r w:rsidRPr="006216AF">
        <w:rPr>
          <w:rtl/>
        </w:rPr>
        <w:t xml:space="preserve">أبي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وكان محبوسا</w:t>
      </w:r>
      <w:r w:rsidR="00D14ABB">
        <w:rPr>
          <w:rtl/>
        </w:rPr>
        <w:t>ً</w:t>
      </w:r>
      <w:r w:rsidRPr="006216AF">
        <w:rPr>
          <w:rtl/>
        </w:rPr>
        <w:t xml:space="preserve"> ، فأخرجه من حبسه ، وقال :</w:t>
      </w:r>
      <w:r w:rsidR="00712BD9">
        <w:rPr>
          <w:rtl/>
        </w:rPr>
        <w:t xml:space="preserve"> </w:t>
      </w:r>
      <w:r w:rsidR="0066473D">
        <w:rPr>
          <w:rtl/>
        </w:rPr>
        <w:br/>
      </w:r>
      <w:r w:rsidRPr="006216AF">
        <w:rPr>
          <w:rtl/>
        </w:rPr>
        <w:t>الحق أمّة جدّ</w:t>
      </w:r>
      <w:r w:rsidR="00E40945">
        <w:rPr>
          <w:rtl/>
        </w:rPr>
        <w:t>ِ</w:t>
      </w:r>
      <w:r w:rsidRPr="006216AF">
        <w:rPr>
          <w:rtl/>
        </w:rPr>
        <w:t>ك فقد هلكت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له : إنّي خارج من غد ومزيل الشك </w:t>
      </w:r>
      <w:r w:rsidR="003D53B2">
        <w:rPr>
          <w:rtl/>
        </w:rPr>
        <w:br/>
      </w:r>
      <w:r w:rsidRPr="006216AF">
        <w:rPr>
          <w:rtl/>
        </w:rPr>
        <w:t>فخرج الجاثليق في اليوم الثالث والرّ</w:t>
      </w:r>
      <w:r w:rsidR="00E40945">
        <w:rPr>
          <w:rtl/>
        </w:rPr>
        <w:t>ُ</w:t>
      </w:r>
      <w:r w:rsidRPr="006216AF">
        <w:rPr>
          <w:rtl/>
        </w:rPr>
        <w:t xml:space="preserve">هبان معه ومولانا وسيدنا </w:t>
      </w:r>
      <w:r w:rsidR="003D53B2">
        <w:rPr>
          <w:rtl/>
        </w:rPr>
        <w:br/>
      </w:r>
      <w:r w:rsidRPr="006216AF">
        <w:rPr>
          <w:rtl/>
        </w:rPr>
        <w:t xml:space="preserve">الحسن بن علي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في نفر من أصحابه ، فلمّا بصر بالراهب </w:t>
      </w:r>
      <w:r w:rsidR="003D53B2">
        <w:rPr>
          <w:rtl/>
        </w:rPr>
        <w:br/>
      </w:r>
      <w:r w:rsidRPr="006216AF">
        <w:rPr>
          <w:rtl/>
        </w:rPr>
        <w:t>وقد مدّ</w:t>
      </w:r>
      <w:r w:rsidR="00E40945">
        <w:rPr>
          <w:rtl/>
        </w:rPr>
        <w:t>َ</w:t>
      </w:r>
      <w:r w:rsidRPr="006216AF">
        <w:rPr>
          <w:rtl/>
        </w:rPr>
        <w:t xml:space="preserve"> يده أمر بعض مماليكه أن يقبض على يده اليمنى ويأخذ ما بين </w:t>
      </w:r>
      <w:r w:rsidR="003D53B2">
        <w:rPr>
          <w:rtl/>
        </w:rPr>
        <w:br/>
      </w:r>
      <w:r w:rsidR="00D14ABB">
        <w:rPr>
          <w:rtl/>
        </w:rPr>
        <w:t>أ</w:t>
      </w:r>
      <w:r w:rsidRPr="006216AF">
        <w:rPr>
          <w:rtl/>
        </w:rPr>
        <w:t>صبعي</w:t>
      </w:r>
      <w:r w:rsidR="00D14ABB">
        <w:rPr>
          <w:rtl/>
        </w:rPr>
        <w:t>ه ؛ ففعل وأخذ من بين سبابتيه عظ</w:t>
      </w:r>
      <w:r w:rsidRPr="006216AF">
        <w:rPr>
          <w:rtl/>
        </w:rPr>
        <w:t>ما</w:t>
      </w:r>
      <w:r w:rsidR="00D14ABB">
        <w:rPr>
          <w:rtl/>
        </w:rPr>
        <w:t>ً</w:t>
      </w:r>
      <w:r w:rsidRPr="006216AF">
        <w:rPr>
          <w:rtl/>
        </w:rPr>
        <w:t xml:space="preserve"> أسود ، فأخذه مولانا </w:t>
      </w:r>
      <w:r w:rsidR="00276CED">
        <w:rPr>
          <w:rtl/>
        </w:rPr>
        <w:t xml:space="preserve">عليه </w:t>
      </w:r>
      <w:r w:rsidR="003D53B2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ثمّ قال : </w:t>
      </w:r>
      <w:r w:rsidR="009F08E4" w:rsidRPr="006216AF">
        <w:rPr>
          <w:rtl/>
        </w:rPr>
        <w:t>«</w:t>
      </w:r>
      <w:r w:rsidRPr="006216AF">
        <w:rPr>
          <w:rtl/>
        </w:rPr>
        <w:t>استسق الآن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فاستسقى وكانت السماء مغيمة </w:t>
      </w:r>
      <w:r w:rsidR="003D53B2">
        <w:rPr>
          <w:rtl/>
        </w:rPr>
        <w:br/>
      </w:r>
      <w:r w:rsidRPr="006216AF">
        <w:rPr>
          <w:rtl/>
        </w:rPr>
        <w:t>فانقشعت وطلعت الشمس بيضاء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الخليفة : ما هذا العظم يا أبا محمد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هذا عظم نبي من أنبياء الله تعالى ، وهذا </w:t>
      </w:r>
      <w:r w:rsidR="003D53B2">
        <w:rPr>
          <w:rtl/>
        </w:rPr>
        <w:br/>
      </w:r>
      <w:r w:rsidRPr="006216AF">
        <w:rPr>
          <w:rtl/>
        </w:rPr>
        <w:t xml:space="preserve">رجل من نسل ذلك النبي ، فوقع في يده هذا العظم ، وما كشف عن </w:t>
      </w:r>
      <w:r w:rsidR="003D53B2">
        <w:rPr>
          <w:rtl/>
        </w:rPr>
        <w:br/>
      </w:r>
      <w:r w:rsidRPr="006216AF">
        <w:rPr>
          <w:rtl/>
        </w:rPr>
        <w:t xml:space="preserve">عظم النبي </w:t>
      </w:r>
      <w:r w:rsidR="00335A4F">
        <w:rPr>
          <w:rtl/>
        </w:rPr>
        <w:t>إلّ</w:t>
      </w:r>
      <w:r w:rsidR="00E40945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هطلت السماء بالمطر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A455D4" w:rsidRPr="00A455D4" w:rsidRDefault="00A455D4" w:rsidP="00A455D4">
      <w:pPr>
        <w:pStyle w:val="rfdLine"/>
      </w:pPr>
      <w:r w:rsidRPr="00A455D4">
        <w:rPr>
          <w:rFonts w:hint="cs"/>
          <w:rtl/>
        </w:rPr>
        <w:t>___________________</w:t>
      </w:r>
    </w:p>
    <w:p w:rsidR="005F4626" w:rsidRPr="006216AF" w:rsidRDefault="005F4626" w:rsidP="00A455D4">
      <w:pPr>
        <w:pStyle w:val="rfdFootnote0"/>
        <w:rPr>
          <w:rtl/>
        </w:rPr>
      </w:pPr>
      <w:r w:rsidRPr="006216AF">
        <w:rPr>
          <w:rtl/>
        </w:rPr>
        <w:t>7</w:t>
      </w:r>
      <w:r w:rsidR="00A455D4">
        <w:rPr>
          <w:rFonts w:hint="cs"/>
          <w:rtl/>
        </w:rPr>
        <w:t xml:space="preserve"> </w:t>
      </w:r>
      <w:r>
        <w:rPr>
          <w:rtl/>
        </w:rPr>
        <w:t>ـ</w:t>
      </w:r>
      <w:r w:rsidR="00A455D4">
        <w:rPr>
          <w:rFonts w:hint="cs"/>
          <w:rtl/>
        </w:rPr>
        <w:t xml:space="preserve"> </w:t>
      </w:r>
      <w:r w:rsidRPr="006216AF">
        <w:rPr>
          <w:rtl/>
        </w:rPr>
        <w:t>الخرائج والجرائح 1 : 441</w:t>
      </w:r>
      <w:r w:rsidR="0096323A">
        <w:rPr>
          <w:rtl/>
        </w:rPr>
        <w:t xml:space="preserve"> / </w:t>
      </w:r>
      <w:r w:rsidRPr="006216AF">
        <w:rPr>
          <w:rtl/>
        </w:rPr>
        <w:t>23 ، مناقب ابن شهر</w:t>
      </w:r>
      <w:r w:rsidR="00E40945">
        <w:rPr>
          <w:rtl/>
        </w:rPr>
        <w:t>ا</w:t>
      </w:r>
      <w:r w:rsidRPr="006216AF">
        <w:rPr>
          <w:rtl/>
        </w:rPr>
        <w:t xml:space="preserve">شوب 4 : 425 ، وفيه </w:t>
      </w:r>
      <w:r w:rsidR="003D53B2">
        <w:rPr>
          <w:rtl/>
        </w:rPr>
        <w:br/>
      </w:r>
      <w:r w:rsidRPr="006216AF">
        <w:rPr>
          <w:rtl/>
        </w:rPr>
        <w:t xml:space="preserve">باختصار ، كشف الغمة 2 : 429 ، نور الابصار : 184 ، الصواعق </w:t>
      </w:r>
      <w:r w:rsidR="003D53B2">
        <w:rPr>
          <w:rtl/>
        </w:rPr>
        <w:br/>
      </w:r>
      <w:r w:rsidRPr="006216AF">
        <w:rPr>
          <w:rtl/>
        </w:rPr>
        <w:t xml:space="preserve">المحرقة : 124 ، جواهر العقدين : 396 ، مفتاح النجا : 189 ، ينابيع </w:t>
      </w:r>
      <w:r w:rsidR="003D53B2">
        <w:rPr>
          <w:rtl/>
        </w:rPr>
        <w:br/>
      </w:r>
      <w:r w:rsidRPr="006216AF">
        <w:rPr>
          <w:rtl/>
        </w:rPr>
        <w:t xml:space="preserve">المودة : 366 ، ملحقات احقاق الحق 12 : 264 ، الصراط المستقيم </w:t>
      </w:r>
      <w:r w:rsidR="003D53B2">
        <w:rPr>
          <w:rtl/>
        </w:rPr>
        <w:br/>
      </w:r>
      <w:r w:rsidRPr="006216AF">
        <w:rPr>
          <w:rtl/>
        </w:rPr>
        <w:t>2 : 207</w:t>
      </w:r>
      <w:r w:rsidR="0096323A">
        <w:rPr>
          <w:rtl/>
        </w:rPr>
        <w:t xml:space="preserve"> / </w:t>
      </w:r>
      <w:r w:rsidRPr="006216AF">
        <w:rPr>
          <w:rtl/>
        </w:rPr>
        <w:t>15 ، مدينة المعاجز : 574</w:t>
      </w:r>
      <w:r w:rsidR="0096323A">
        <w:rPr>
          <w:rtl/>
        </w:rPr>
        <w:t xml:space="preserve"> / </w:t>
      </w:r>
      <w:r w:rsidRPr="006216AF">
        <w:rPr>
          <w:rtl/>
        </w:rPr>
        <w:t>83 ، حلية الأبرار 2 : 502</w:t>
      </w:r>
      <w:r w:rsidR="00410A32">
        <w:rPr>
          <w:rtl/>
        </w:rPr>
        <w:t xml:space="preserve"> .</w:t>
      </w:r>
    </w:p>
    <w:p w:rsidR="005F4626" w:rsidRPr="006216AF" w:rsidRDefault="005F4626" w:rsidP="0071674A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523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71674A">
        <w:rPr>
          <w:rFonts w:hint="cs"/>
          <w:rtl/>
        </w:rPr>
        <w:t xml:space="preserve"> </w:t>
      </w:r>
      <w:r>
        <w:rPr>
          <w:rtl/>
        </w:rPr>
        <w:t>ـ</w:t>
      </w:r>
      <w:r w:rsidR="0071674A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عبد الله ، قال : لمّا أمر الزبير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بحمل </w:t>
      </w:r>
      <w:r w:rsidR="003D53B2">
        <w:rPr>
          <w:rtl/>
        </w:rPr>
        <w:br/>
      </w:r>
      <w:r w:rsidRPr="006216AF">
        <w:rPr>
          <w:rtl/>
        </w:rPr>
        <w:t xml:space="preserve">أبي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كتب إليه أبو هاشم : جعلت فداك ، بلغنا خبر </w:t>
      </w:r>
      <w:r w:rsidR="003D53B2">
        <w:rPr>
          <w:rtl/>
        </w:rPr>
        <w:br/>
      </w:r>
      <w:r w:rsidRPr="006216AF">
        <w:rPr>
          <w:rtl/>
        </w:rPr>
        <w:t xml:space="preserve">أقلقنا وبلغ منازل محمد بن عبد الله قال : فكتب إليه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بعد ثلاث </w:t>
      </w:r>
      <w:r w:rsidR="003D53B2">
        <w:rPr>
          <w:rtl/>
        </w:rPr>
        <w:br/>
      </w:r>
      <w:r w:rsidRPr="006216AF">
        <w:rPr>
          <w:rtl/>
        </w:rPr>
        <w:t>يأتيك الخبر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فقتل الزبير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يوم الثالث</w:t>
      </w:r>
      <w:r w:rsidR="00410A32">
        <w:rPr>
          <w:rtl/>
        </w:rPr>
        <w:t xml:space="preserve"> .</w:t>
      </w:r>
    </w:p>
    <w:p w:rsidR="005F4626" w:rsidRPr="006216AF" w:rsidRDefault="005F4626" w:rsidP="00712BD9">
      <w:pPr>
        <w:rPr>
          <w:rtl/>
        </w:rPr>
      </w:pPr>
      <w:r w:rsidRPr="006216AF">
        <w:rPr>
          <w:rtl/>
        </w:rPr>
        <w:t>قال : ف</w:t>
      </w:r>
      <w:r w:rsidR="00D14ABB">
        <w:rPr>
          <w:rtl/>
        </w:rPr>
        <w:t>ُ</w:t>
      </w:r>
      <w:r w:rsidRPr="006216AF">
        <w:rPr>
          <w:rtl/>
        </w:rPr>
        <w:t>ق</w:t>
      </w:r>
      <w:r w:rsidR="00D14ABB">
        <w:rPr>
          <w:rtl/>
        </w:rPr>
        <w:t>ِ</w:t>
      </w:r>
      <w:r w:rsidRPr="006216AF">
        <w:rPr>
          <w:rtl/>
        </w:rPr>
        <w:t>د</w:t>
      </w:r>
      <w:r w:rsidR="00D14ABB">
        <w:rPr>
          <w:rtl/>
        </w:rPr>
        <w:t>َ</w:t>
      </w:r>
      <w:r w:rsidRPr="006216AF">
        <w:rPr>
          <w:rtl/>
        </w:rPr>
        <w:t xml:space="preserve"> غلام له صغير ، فلم يوجد ، فأخبر بذلك فقال :</w:t>
      </w:r>
      <w:r w:rsidR="00712BD9">
        <w:rPr>
          <w:rtl/>
        </w:rPr>
        <w:t xml:space="preserve"> </w:t>
      </w:r>
      <w:r w:rsidR="003D53B2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اطلبوه في البركة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فطلب فوجد فيها ميتا</w:t>
      </w:r>
      <w:r w:rsidR="00D14ABB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71674A">
      <w:pPr>
        <w:rPr>
          <w:rtl/>
        </w:rPr>
      </w:pPr>
      <w:r w:rsidRPr="006216AF">
        <w:rPr>
          <w:rtl/>
        </w:rPr>
        <w:t>524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71674A">
        <w:rPr>
          <w:rFonts w:hint="cs"/>
          <w:rtl/>
        </w:rPr>
        <w:t xml:space="preserve"> </w:t>
      </w:r>
      <w:r>
        <w:rPr>
          <w:rtl/>
        </w:rPr>
        <w:t>ـ</w:t>
      </w:r>
      <w:r w:rsidR="0071674A">
        <w:rPr>
          <w:rFonts w:hint="cs"/>
          <w:rtl/>
        </w:rPr>
        <w:t xml:space="preserve"> </w:t>
      </w:r>
      <w:r w:rsidRPr="006216AF">
        <w:rPr>
          <w:rtl/>
        </w:rPr>
        <w:t xml:space="preserve">عن علي بن محمد الصيمري ، قال : دخلت على أبي </w:t>
      </w:r>
      <w:r w:rsidR="003D53B2">
        <w:rPr>
          <w:rtl/>
        </w:rPr>
        <w:br/>
      </w:r>
      <w:r w:rsidRPr="006216AF">
        <w:rPr>
          <w:rtl/>
        </w:rPr>
        <w:t>عبد الله بن عبد الله وبين يديه رقعة فقال : هذه الرقعة كتبها إليّ</w:t>
      </w:r>
      <w:r w:rsidR="00FB6043">
        <w:rPr>
          <w:rtl/>
        </w:rPr>
        <w:t>َ</w:t>
      </w:r>
      <w:r w:rsidRPr="006216AF">
        <w:rPr>
          <w:rtl/>
        </w:rPr>
        <w:t xml:space="preserve"> أبو </w:t>
      </w:r>
      <w:r w:rsidR="003D53B2">
        <w:rPr>
          <w:rtl/>
        </w:rPr>
        <w:br/>
      </w:r>
      <w:r w:rsidRPr="006216AF">
        <w:rPr>
          <w:rtl/>
        </w:rPr>
        <w:t xml:space="preserve">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فيها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إنّي نازلت الله تعالى في هذا الطاغية يعني </w:t>
      </w:r>
      <w:r w:rsidR="003D53B2">
        <w:rPr>
          <w:rtl/>
        </w:rPr>
        <w:br/>
      </w:r>
      <w:r w:rsidRPr="006216AF">
        <w:rPr>
          <w:rtl/>
        </w:rPr>
        <w:t>الزبير بن جعفر وهو آخذه بعد ثلاث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فلمّا كان اليوم الثالث فعل به ما </w:t>
      </w:r>
      <w:r w:rsidR="003D53B2">
        <w:rPr>
          <w:rtl/>
        </w:rPr>
        <w:br/>
      </w:r>
      <w:r w:rsidRPr="006216AF">
        <w:rPr>
          <w:rtl/>
        </w:rPr>
        <w:t>فعل</w:t>
      </w:r>
      <w:r w:rsidR="00410A32">
        <w:rPr>
          <w:rtl/>
        </w:rPr>
        <w:t xml:space="preserve"> .</w:t>
      </w:r>
    </w:p>
    <w:p w:rsidR="005F4626" w:rsidRPr="006216AF" w:rsidRDefault="005F4626" w:rsidP="0071674A">
      <w:pPr>
        <w:rPr>
          <w:rtl/>
        </w:rPr>
      </w:pPr>
      <w:r w:rsidRPr="006216AF">
        <w:rPr>
          <w:rtl/>
        </w:rPr>
        <w:t>525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71674A">
        <w:rPr>
          <w:rFonts w:hint="cs"/>
          <w:rtl/>
        </w:rPr>
        <w:t xml:space="preserve"> </w:t>
      </w:r>
      <w:r>
        <w:rPr>
          <w:rtl/>
        </w:rPr>
        <w:t>ـ</w:t>
      </w:r>
      <w:r w:rsidR="0071674A">
        <w:rPr>
          <w:rFonts w:hint="cs"/>
          <w:rtl/>
        </w:rPr>
        <w:t xml:space="preserve"> </w:t>
      </w:r>
      <w:r w:rsidRPr="006216AF">
        <w:rPr>
          <w:rtl/>
        </w:rPr>
        <w:t xml:space="preserve">عن أبي هاشم الجعفري ، قال : شكوت إلى أبي </w:t>
      </w:r>
      <w:r w:rsidR="003D53B2">
        <w:rPr>
          <w:rtl/>
        </w:rPr>
        <w:br/>
      </w:r>
      <w:r w:rsidRPr="006216AF">
        <w:rPr>
          <w:rtl/>
        </w:rPr>
        <w:t xml:space="preserve">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ضيق الحبس وثقل القيد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، فكتب إليّ</w:t>
      </w:r>
      <w:r w:rsidR="00FB6043">
        <w:rPr>
          <w:rtl/>
        </w:rPr>
        <w:t>َ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تصلّي </w:t>
      </w:r>
      <w:r w:rsidR="003D53B2">
        <w:rPr>
          <w:rtl/>
        </w:rPr>
        <w:br/>
      </w:r>
      <w:r w:rsidRPr="006216AF">
        <w:rPr>
          <w:rtl/>
        </w:rPr>
        <w:t>الظهر اليوم في منزلك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فأخرجت في وقت الظهر فصلّيت في منزلي </w:t>
      </w:r>
      <w:r w:rsidR="003D53B2">
        <w:rPr>
          <w:rtl/>
        </w:rPr>
        <w:br/>
      </w:r>
      <w:r w:rsidRPr="006216AF">
        <w:rPr>
          <w:rtl/>
        </w:rPr>
        <w:t xml:space="preserve">كما قال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71674A" w:rsidRPr="0071674A" w:rsidRDefault="0071674A" w:rsidP="0071674A">
      <w:pPr>
        <w:pStyle w:val="rfdLine"/>
      </w:pPr>
      <w:r w:rsidRPr="0071674A">
        <w:rPr>
          <w:rFonts w:hint="cs"/>
          <w:rtl/>
        </w:rPr>
        <w:t>___________________</w:t>
      </w:r>
    </w:p>
    <w:p w:rsidR="005F4626" w:rsidRPr="006216AF" w:rsidRDefault="005F4626" w:rsidP="0071674A">
      <w:pPr>
        <w:pStyle w:val="rfdFootnote0"/>
        <w:rPr>
          <w:rtl/>
        </w:rPr>
      </w:pPr>
      <w:r w:rsidRPr="006216AF">
        <w:rPr>
          <w:rtl/>
        </w:rPr>
        <w:t>8</w:t>
      </w:r>
      <w:r w:rsidR="0071674A">
        <w:rPr>
          <w:rFonts w:hint="cs"/>
          <w:rtl/>
        </w:rPr>
        <w:t xml:space="preserve"> </w:t>
      </w:r>
      <w:r>
        <w:rPr>
          <w:rtl/>
        </w:rPr>
        <w:t>ـ</w:t>
      </w:r>
      <w:r w:rsidR="0071674A">
        <w:rPr>
          <w:rFonts w:hint="cs"/>
          <w:rtl/>
        </w:rPr>
        <w:t xml:space="preserve"> </w:t>
      </w:r>
      <w:r w:rsidRPr="006216AF">
        <w:rPr>
          <w:rtl/>
        </w:rPr>
        <w:t>غيبة الطوسي : 124 ، الخرائج والجرائح 1 : 451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36 ، كشف الغمة </w:t>
      </w:r>
      <w:r w:rsidR="003D53B2">
        <w:rPr>
          <w:rtl/>
        </w:rPr>
        <w:br/>
      </w:r>
      <w:r w:rsidRPr="006216AF">
        <w:rPr>
          <w:rtl/>
        </w:rPr>
        <w:t>2 : 416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الزبير : هو المعتز ، قتل في زمن الإ</w:t>
      </w:r>
      <w:r w:rsidR="00FB6043">
        <w:rPr>
          <w:rStyle w:val="rfdFootnote"/>
          <w:rtl/>
        </w:rPr>
        <w:t>ِ</w:t>
      </w:r>
      <w:r w:rsidRPr="006216AF">
        <w:rPr>
          <w:rStyle w:val="rfdFootnote"/>
          <w:rtl/>
        </w:rPr>
        <w:t xml:space="preserve">مام </w:t>
      </w:r>
      <w:r w:rsidRPr="00B41534">
        <w:rPr>
          <w:rStyle w:val="rfdFootnote"/>
          <w:rtl/>
        </w:rPr>
        <w:t xml:space="preserve">الحسن العسكري </w:t>
      </w:r>
      <w:r w:rsidR="00276CED" w:rsidRPr="00B41534">
        <w:rPr>
          <w:rStyle w:val="rfdFootnote"/>
          <w:rtl/>
        </w:rPr>
        <w:t>عليه السلام</w:t>
      </w:r>
      <w:r w:rsidRPr="00B41534">
        <w:rPr>
          <w:rStyle w:val="rfdFootnote"/>
          <w:rtl/>
        </w:rPr>
        <w:t xml:space="preserve"> ، </w:t>
      </w:r>
      <w:r w:rsidR="003D53B2" w:rsidRPr="00B41534">
        <w:rPr>
          <w:rStyle w:val="rfdFootnote"/>
          <w:rtl/>
        </w:rPr>
        <w:br/>
      </w:r>
      <w:r w:rsidRPr="00B41534">
        <w:rPr>
          <w:rStyle w:val="rfdFootnote"/>
          <w:rtl/>
        </w:rPr>
        <w:t xml:space="preserve">وخلافة المستعين كانت قبل إمامته ، وتوفي </w:t>
      </w:r>
      <w:r w:rsidR="00276CED" w:rsidRPr="00B41534">
        <w:rPr>
          <w:rStyle w:val="rfdFootnote"/>
          <w:rtl/>
        </w:rPr>
        <w:t>عليه السلام</w:t>
      </w:r>
      <w:r w:rsidRPr="006216AF">
        <w:rPr>
          <w:rStyle w:val="rfdFootnote"/>
          <w:rtl/>
        </w:rPr>
        <w:t xml:space="preserve"> في خلافة </w:t>
      </w:r>
      <w:r w:rsidR="003D53B2">
        <w:rPr>
          <w:rStyle w:val="rfdFootnote"/>
          <w:rtl/>
        </w:rPr>
        <w:br/>
      </w:r>
      <w:r w:rsidRPr="006216AF">
        <w:rPr>
          <w:rStyle w:val="rfdFootnote"/>
          <w:rtl/>
        </w:rPr>
        <w:t>المعتمد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1674A">
      <w:pPr>
        <w:pStyle w:val="rfdFootnote0"/>
        <w:rPr>
          <w:rtl/>
        </w:rPr>
      </w:pPr>
      <w:r w:rsidRPr="006216AF">
        <w:rPr>
          <w:rtl/>
        </w:rPr>
        <w:t>9</w:t>
      </w:r>
      <w:r w:rsidR="0071674A">
        <w:rPr>
          <w:rFonts w:hint="cs"/>
          <w:rtl/>
        </w:rPr>
        <w:t xml:space="preserve"> </w:t>
      </w:r>
      <w:r>
        <w:rPr>
          <w:rtl/>
        </w:rPr>
        <w:t>ـ</w:t>
      </w:r>
      <w:r w:rsidR="0071674A">
        <w:rPr>
          <w:rFonts w:hint="cs"/>
          <w:rtl/>
        </w:rPr>
        <w:t xml:space="preserve"> </w:t>
      </w:r>
      <w:r w:rsidRPr="006216AF">
        <w:rPr>
          <w:rtl/>
        </w:rPr>
        <w:t>غيبة الطوسي : 122 ، دلائل الإ</w:t>
      </w:r>
      <w:r w:rsidR="00FB6043">
        <w:rPr>
          <w:rtl/>
        </w:rPr>
        <w:t>ِ</w:t>
      </w:r>
      <w:r w:rsidRPr="006216AF">
        <w:rPr>
          <w:rtl/>
        </w:rPr>
        <w:t xml:space="preserve">مامة : 225 ، الخرائج والجرائح </w:t>
      </w:r>
      <w:r w:rsidR="003D53B2">
        <w:rPr>
          <w:rtl/>
        </w:rPr>
        <w:br/>
      </w:r>
      <w:r w:rsidRPr="006216AF">
        <w:rPr>
          <w:rtl/>
        </w:rPr>
        <w:t>1 : 429</w:t>
      </w:r>
      <w:r w:rsidR="0096323A">
        <w:rPr>
          <w:rtl/>
        </w:rPr>
        <w:t xml:space="preserve"> / </w:t>
      </w:r>
      <w:r w:rsidRPr="006216AF">
        <w:rPr>
          <w:rtl/>
        </w:rPr>
        <w:t>8 ، كشف الغمة 2 : 417 ، الصراط المستقيم 2 : 206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6 ، </w:t>
      </w:r>
      <w:r w:rsidR="003D53B2">
        <w:rPr>
          <w:rtl/>
        </w:rPr>
        <w:br/>
      </w:r>
      <w:r w:rsidRPr="006216AF">
        <w:rPr>
          <w:rtl/>
        </w:rPr>
        <w:t>مدينة المعاجز : 567</w:t>
      </w:r>
      <w:r w:rsidR="0096323A">
        <w:rPr>
          <w:rtl/>
        </w:rPr>
        <w:t xml:space="preserve"> / </w:t>
      </w:r>
      <w:r w:rsidRPr="006216AF">
        <w:rPr>
          <w:rtl/>
        </w:rPr>
        <w:t>49</w:t>
      </w:r>
      <w:r w:rsidR="00410A32">
        <w:rPr>
          <w:rtl/>
        </w:rPr>
        <w:t xml:space="preserve"> .</w:t>
      </w:r>
    </w:p>
    <w:p w:rsidR="005F4626" w:rsidRPr="006216AF" w:rsidRDefault="005F4626" w:rsidP="0071674A">
      <w:pPr>
        <w:pStyle w:val="rfdFootnote0"/>
        <w:rPr>
          <w:rtl/>
        </w:rPr>
      </w:pPr>
      <w:r w:rsidRPr="006216AF">
        <w:rPr>
          <w:rtl/>
        </w:rPr>
        <w:t>10</w:t>
      </w:r>
      <w:r w:rsidR="0071674A">
        <w:rPr>
          <w:rFonts w:hint="cs"/>
          <w:rtl/>
        </w:rPr>
        <w:t xml:space="preserve"> </w:t>
      </w:r>
      <w:r>
        <w:rPr>
          <w:rtl/>
        </w:rPr>
        <w:t>ـ</w:t>
      </w:r>
      <w:r w:rsidR="0071674A">
        <w:rPr>
          <w:rFonts w:hint="cs"/>
          <w:rtl/>
        </w:rPr>
        <w:t xml:space="preserve"> </w:t>
      </w:r>
      <w:r w:rsidRPr="006216AF">
        <w:rPr>
          <w:rtl/>
        </w:rPr>
        <w:t>الكافي 1 : 426</w:t>
      </w:r>
      <w:r w:rsidR="0096323A">
        <w:rPr>
          <w:rtl/>
        </w:rPr>
        <w:t xml:space="preserve"> / </w:t>
      </w:r>
      <w:r w:rsidRPr="006216AF">
        <w:rPr>
          <w:rtl/>
        </w:rPr>
        <w:t>10 ، إعلام الورى</w:t>
      </w:r>
      <w:r w:rsidR="00FB6043" w:rsidRPr="00576080">
        <w:rPr>
          <w:rtl/>
        </w:rPr>
        <w:t>ٰ</w:t>
      </w:r>
      <w:r w:rsidRPr="006216AF">
        <w:rPr>
          <w:rtl/>
        </w:rPr>
        <w:t xml:space="preserve"> : 354 ، كشف الغمة 2 : 412 ، </w:t>
      </w:r>
      <w:r w:rsidR="003D53B2">
        <w:rPr>
          <w:rtl/>
        </w:rPr>
        <w:br/>
      </w:r>
      <w:r w:rsidRPr="006216AF">
        <w:rPr>
          <w:rtl/>
        </w:rPr>
        <w:t>الخرائج والجرائح 1 : 435</w:t>
      </w:r>
      <w:r w:rsidR="0096323A">
        <w:rPr>
          <w:rtl/>
        </w:rPr>
        <w:t xml:space="preserve"> / </w:t>
      </w:r>
      <w:r w:rsidRPr="006216AF">
        <w:rPr>
          <w:rtl/>
        </w:rPr>
        <w:t>13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في ك ، م : الحديد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وعنه : كنت مضيقا</w:t>
      </w:r>
      <w:r w:rsidR="00D14ABB">
        <w:rPr>
          <w:rtl/>
        </w:rPr>
        <w:t>ً</w:t>
      </w:r>
      <w:r w:rsidRPr="006216AF">
        <w:rPr>
          <w:rtl/>
        </w:rPr>
        <w:t xml:space="preserve"> ، فأردت أن أطلب منه دنانير في كتابي </w:t>
      </w:r>
      <w:r w:rsidR="003D53B2">
        <w:rPr>
          <w:rtl/>
        </w:rPr>
        <w:br/>
      </w:r>
      <w:r w:rsidRPr="006216AF">
        <w:rPr>
          <w:rtl/>
        </w:rPr>
        <w:t>فاستحييت منه ، فلمّا صرت إلى منزلي وجّه إليّ</w:t>
      </w:r>
      <w:r w:rsidR="00D14ABB">
        <w:rPr>
          <w:rtl/>
        </w:rPr>
        <w:t>َ</w:t>
      </w:r>
      <w:r w:rsidRPr="006216AF">
        <w:rPr>
          <w:rtl/>
        </w:rPr>
        <w:t xml:space="preserve"> بثلاثمائة دينار ، وكتب </w:t>
      </w:r>
      <w:r w:rsidR="003D53B2">
        <w:rPr>
          <w:rtl/>
        </w:rPr>
        <w:br/>
      </w:r>
      <w:r w:rsidRPr="006216AF">
        <w:rPr>
          <w:rtl/>
        </w:rPr>
        <w:t>إليّ</w:t>
      </w:r>
      <w:r w:rsidR="00016F03">
        <w:rPr>
          <w:rtl/>
        </w:rPr>
        <w:t>َ</w:t>
      </w:r>
      <w:r w:rsidRPr="006216AF">
        <w:rPr>
          <w:rtl/>
        </w:rPr>
        <w:t xml:space="preserve">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إذا كانت لك حاجة فلا تستحي ولا تستحشم ، واطلبها فإنّك ترى </w:t>
      </w:r>
      <w:r w:rsidR="003D53B2">
        <w:rPr>
          <w:rtl/>
        </w:rPr>
        <w:br/>
      </w:r>
      <w:r w:rsidRPr="006216AF">
        <w:rPr>
          <w:rtl/>
        </w:rPr>
        <w:t>ما تحب إن شاء الله 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1674A">
      <w:pPr>
        <w:rPr>
          <w:rtl/>
        </w:rPr>
      </w:pPr>
      <w:r w:rsidRPr="006216AF">
        <w:rPr>
          <w:rtl/>
        </w:rPr>
        <w:t>526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71674A">
        <w:rPr>
          <w:rFonts w:hint="cs"/>
          <w:rtl/>
        </w:rPr>
        <w:t xml:space="preserve"> </w:t>
      </w:r>
      <w:r>
        <w:rPr>
          <w:rtl/>
        </w:rPr>
        <w:t>ـ</w:t>
      </w:r>
      <w:r w:rsidR="0071674A">
        <w:rPr>
          <w:rFonts w:hint="cs"/>
          <w:rtl/>
        </w:rPr>
        <w:t xml:space="preserve"> </w:t>
      </w:r>
      <w:r w:rsidRPr="006216AF">
        <w:rPr>
          <w:rtl/>
        </w:rPr>
        <w:t xml:space="preserve">وعنه ، قال : كنت في الحبس المعروف بحبس </w:t>
      </w:r>
      <w:r w:rsidR="003D53B2">
        <w:rPr>
          <w:rtl/>
        </w:rPr>
        <w:br/>
      </w:r>
      <w:r w:rsidRPr="006216AF">
        <w:rPr>
          <w:rtl/>
        </w:rPr>
        <w:t xml:space="preserve">الجبيس ، بالجوسق بالقصر الأحمر أنا وعبد الله الخدوري والحسين بن </w:t>
      </w:r>
      <w:r w:rsidR="003D53B2">
        <w:rPr>
          <w:rtl/>
        </w:rPr>
        <w:br/>
      </w:r>
      <w:r w:rsidRPr="006216AF">
        <w:rPr>
          <w:rtl/>
        </w:rPr>
        <w:t xml:space="preserve">محمّد العقيقي ، وحمزة الغراب ، ومحمّد بن إبراهيم القمي ، وحبس </w:t>
      </w:r>
      <w:r w:rsidR="003D53B2">
        <w:rPr>
          <w:rtl/>
        </w:rPr>
        <w:br/>
      </w:r>
      <w:r w:rsidRPr="006216AF">
        <w:rPr>
          <w:rtl/>
        </w:rPr>
        <w:t xml:space="preserve">معنا أبو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وأخوه جعفر فحففنا به ، وكان المتولي </w:t>
      </w:r>
      <w:r w:rsidR="003D53B2">
        <w:rPr>
          <w:rtl/>
        </w:rPr>
        <w:br/>
      </w:r>
      <w:r w:rsidRPr="006216AF">
        <w:rPr>
          <w:rtl/>
        </w:rPr>
        <w:t xml:space="preserve">لحبسه صالح بن وصيف ، وكان معنا في الحبس رجل جمحي يقول إنّه </w:t>
      </w:r>
      <w:r w:rsidR="003D53B2">
        <w:rPr>
          <w:rtl/>
        </w:rPr>
        <w:br/>
      </w:r>
      <w:r w:rsidRPr="006216AF">
        <w:rPr>
          <w:rtl/>
        </w:rPr>
        <w:t xml:space="preserve">علوي ، فالتفت أبو محمد </w:t>
      </w:r>
      <w:r w:rsidR="00276CED">
        <w:rPr>
          <w:rtl/>
        </w:rPr>
        <w:t>عليه السلام</w:t>
      </w:r>
      <w:r w:rsidR="00016F03">
        <w:rPr>
          <w:rtl/>
        </w:rPr>
        <w:t xml:space="preserve"> فقال : </w:t>
      </w:r>
      <w:r w:rsidR="009F08E4">
        <w:rPr>
          <w:rtl/>
        </w:rPr>
        <w:t>«</w:t>
      </w:r>
      <w:r w:rsidR="00016F03">
        <w:rPr>
          <w:rtl/>
        </w:rPr>
        <w:t>لو</w:t>
      </w:r>
      <w:r w:rsidRPr="006216AF">
        <w:rPr>
          <w:rtl/>
        </w:rPr>
        <w:t xml:space="preserve">لا أنّ فيكم من ليس </w:t>
      </w:r>
      <w:r w:rsidR="003D53B2">
        <w:rPr>
          <w:rtl/>
        </w:rPr>
        <w:br/>
      </w:r>
      <w:r w:rsidRPr="006216AF">
        <w:rPr>
          <w:rtl/>
        </w:rPr>
        <w:t>منكم لأخبرتكم متّى يفرّج الله عنكم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وأومأ إلى الجمحي بأن يخرج </w:t>
      </w:r>
      <w:r w:rsidR="003D53B2">
        <w:rPr>
          <w:rtl/>
        </w:rPr>
        <w:br/>
      </w:r>
      <w:r w:rsidRPr="006216AF">
        <w:rPr>
          <w:rtl/>
        </w:rPr>
        <w:t xml:space="preserve">فخرج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هذا رجل ليس منكم فاحذروه ، وإنّ في </w:t>
      </w:r>
      <w:r w:rsidR="003D53B2">
        <w:rPr>
          <w:rtl/>
        </w:rPr>
        <w:br/>
      </w:r>
      <w:r w:rsidRPr="006216AF">
        <w:rPr>
          <w:rtl/>
        </w:rPr>
        <w:t>ثيابه قصة كتبها إلى السلطان يخبره بما تقولون فيه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بعضهم :</w:t>
      </w:r>
      <w:r w:rsidR="00712BD9">
        <w:rPr>
          <w:rtl/>
        </w:rPr>
        <w:t xml:space="preserve"> </w:t>
      </w:r>
      <w:r w:rsidR="003D53B2">
        <w:rPr>
          <w:rtl/>
        </w:rPr>
        <w:br/>
      </w:r>
      <w:r w:rsidRPr="006216AF">
        <w:rPr>
          <w:rtl/>
        </w:rPr>
        <w:t xml:space="preserve">نفتش ثيابه ، ففتشوا فوجد فيها القصة يذكرنا فيها عظيمة ويعلمه بأنّنا </w:t>
      </w:r>
      <w:r w:rsidR="003D53B2">
        <w:rPr>
          <w:rtl/>
        </w:rPr>
        <w:br/>
      </w:r>
      <w:r w:rsidRPr="006216AF">
        <w:rPr>
          <w:rtl/>
        </w:rPr>
        <w:t>ننقب ونهرب ، وفي الحديث طول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وكنت أصوم معه فضعفت ذات يوم ، فأفطرت في بيت </w:t>
      </w:r>
      <w:r w:rsidR="003D53B2">
        <w:rPr>
          <w:rtl/>
        </w:rPr>
        <w:br/>
      </w:r>
      <w:r w:rsidRPr="006216AF">
        <w:rPr>
          <w:rtl/>
        </w:rPr>
        <w:t xml:space="preserve">آخر على كعكة ، وما يدري والله أحد ، ثمّ جئت وجلست معه ، فقال </w:t>
      </w:r>
      <w:r w:rsidR="003D53B2">
        <w:rPr>
          <w:rtl/>
        </w:rPr>
        <w:br/>
      </w:r>
      <w:r w:rsidRPr="006216AF">
        <w:rPr>
          <w:rtl/>
        </w:rPr>
        <w:t xml:space="preserve">لغلامه : </w:t>
      </w:r>
      <w:r w:rsidR="009F08E4" w:rsidRPr="006216AF">
        <w:rPr>
          <w:rtl/>
        </w:rPr>
        <w:t>«</w:t>
      </w:r>
      <w:r w:rsidRPr="006216AF">
        <w:rPr>
          <w:rtl/>
        </w:rPr>
        <w:t>أطعم أبا هاشم فإنّه مفطر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فتبسّمت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يضحكك يا </w:t>
      </w:r>
      <w:r w:rsidR="003D53B2">
        <w:rPr>
          <w:rtl/>
        </w:rPr>
        <w:br/>
      </w:r>
      <w:r w:rsidRPr="006216AF">
        <w:rPr>
          <w:rtl/>
        </w:rPr>
        <w:t>أبا هاشم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إذا أردت القوّة فكل اللّحم ، فإنّ</w:t>
      </w:r>
      <w:r w:rsidR="00D14ABB">
        <w:rPr>
          <w:rtl/>
        </w:rPr>
        <w:t>َ</w:t>
      </w:r>
      <w:r w:rsidRPr="006216AF">
        <w:rPr>
          <w:rtl/>
        </w:rPr>
        <w:t xml:space="preserve"> الكعك لا قوة فيه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71674A" w:rsidRDefault="005F4626" w:rsidP="0071674A">
      <w:pPr>
        <w:rPr>
          <w:rStyle w:val="rfdLineChar"/>
        </w:rPr>
      </w:pPr>
      <w:r w:rsidRPr="006216AF">
        <w:rPr>
          <w:rtl/>
        </w:rPr>
        <w:t xml:space="preserve">فلما كان في اليوم الثالث الذي أراد الله أن يفرج عنه ، جاءه </w:t>
      </w:r>
      <w:r w:rsidR="003D53B2">
        <w:rPr>
          <w:rtl/>
        </w:rPr>
        <w:br/>
      </w:r>
      <w:r w:rsidRPr="006216AF">
        <w:rPr>
          <w:rtl/>
        </w:rPr>
        <w:t>الغلام وقال يا سيدي ، احمل فطورك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احمل وما أحسبنا نأكل</w:t>
      </w:r>
      <w:r w:rsidR="0071674A">
        <w:rPr>
          <w:rFonts w:hint="cs"/>
          <w:rtl/>
        </w:rPr>
        <w:t xml:space="preserve"> </w:t>
      </w:r>
      <w:r w:rsidR="0071674A">
        <w:rPr>
          <w:rtl/>
        </w:rPr>
        <w:br/>
      </w:r>
      <w:r w:rsidR="0071674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71674A">
      <w:pPr>
        <w:pStyle w:val="rfdFootnote0"/>
        <w:rPr>
          <w:rtl/>
        </w:rPr>
      </w:pPr>
      <w:r w:rsidRPr="006216AF">
        <w:rPr>
          <w:rtl/>
        </w:rPr>
        <w:t>11</w:t>
      </w:r>
      <w:r w:rsidR="0071674A">
        <w:rPr>
          <w:rFonts w:hint="cs"/>
          <w:rtl/>
        </w:rPr>
        <w:t xml:space="preserve"> </w:t>
      </w:r>
      <w:r>
        <w:rPr>
          <w:rtl/>
        </w:rPr>
        <w:t>ـ</w:t>
      </w:r>
      <w:r w:rsidR="0071674A">
        <w:rPr>
          <w:rFonts w:hint="cs"/>
          <w:rtl/>
        </w:rPr>
        <w:t xml:space="preserve"> </w:t>
      </w:r>
      <w:r w:rsidRPr="006216AF">
        <w:rPr>
          <w:rtl/>
        </w:rPr>
        <w:t>الخرائج والجرائح 2 : 682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 </w:t>
      </w:r>
      <w:r w:rsidR="00166E62">
        <w:rPr>
          <w:rtl/>
        </w:rPr>
        <w:t>و 6</w:t>
      </w:r>
      <w:r w:rsidR="00016F03">
        <w:rPr>
          <w:rtl/>
        </w:rPr>
        <w:t>83</w:t>
      </w:r>
      <w:r w:rsidR="0096323A">
        <w:rPr>
          <w:rtl/>
        </w:rPr>
        <w:t xml:space="preserve"> / </w:t>
      </w:r>
      <w:r w:rsidR="00016F03">
        <w:rPr>
          <w:rtl/>
        </w:rPr>
        <w:t>2 ، مناقب ابن شهرا</w:t>
      </w:r>
      <w:r w:rsidRPr="006216AF">
        <w:rPr>
          <w:rtl/>
        </w:rPr>
        <w:t xml:space="preserve">شوب </w:t>
      </w:r>
      <w:r w:rsidR="003D53B2">
        <w:rPr>
          <w:rtl/>
        </w:rPr>
        <w:br/>
      </w:r>
      <w:r w:rsidRPr="006216AF">
        <w:rPr>
          <w:rtl/>
        </w:rPr>
        <w:t xml:space="preserve">4 : 437 ، وفيه باختصار ، كشف الغمة 2 : 432 ، إعلام </w:t>
      </w:r>
      <w:r w:rsidRPr="00576080">
        <w:rPr>
          <w:rtl/>
        </w:rPr>
        <w:t>الورى</w:t>
      </w:r>
      <w:r w:rsidR="00016F03" w:rsidRPr="00576080">
        <w:rPr>
          <w:rtl/>
        </w:rPr>
        <w:t>ٰ</w:t>
      </w:r>
      <w:r w:rsidRPr="00576080">
        <w:rPr>
          <w:rtl/>
        </w:rPr>
        <w:t xml:space="preserve"> :</w:t>
      </w:r>
      <w:r w:rsidRPr="006216AF">
        <w:rPr>
          <w:rtl/>
        </w:rPr>
        <w:t xml:space="preserve"> 354 ، </w:t>
      </w:r>
      <w:r w:rsidR="003D53B2">
        <w:rPr>
          <w:rtl/>
        </w:rPr>
        <w:br/>
      </w:r>
      <w:r w:rsidRPr="006216AF">
        <w:rPr>
          <w:rtl/>
        </w:rPr>
        <w:t>نور الأبصار : 183 ، 184</w:t>
      </w:r>
      <w:r w:rsidR="00410A32">
        <w:rPr>
          <w:rtl/>
        </w:rPr>
        <w:t xml:space="preserve"> .</w:t>
      </w:r>
    </w:p>
    <w:p w:rsidR="005F4626" w:rsidRPr="006216AF" w:rsidRDefault="005F4626" w:rsidP="00712BD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منه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فحمل الطعام الظهر ، وأطلق عند العصر وهو صائم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هداكم </w:t>
      </w:r>
      <w:r w:rsidR="003D53B2">
        <w:rPr>
          <w:rtl/>
        </w:rPr>
        <w:br/>
      </w:r>
      <w:r w:rsidRPr="006216AF">
        <w:rPr>
          <w:rtl/>
        </w:rPr>
        <w:t>الله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1674A">
      <w:pPr>
        <w:rPr>
          <w:rtl/>
        </w:rPr>
      </w:pPr>
      <w:r w:rsidRPr="006216AF">
        <w:rPr>
          <w:rtl/>
        </w:rPr>
        <w:t>527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71674A">
        <w:rPr>
          <w:rFonts w:hint="cs"/>
          <w:rtl/>
        </w:rPr>
        <w:t xml:space="preserve"> </w:t>
      </w:r>
      <w:r>
        <w:rPr>
          <w:rtl/>
        </w:rPr>
        <w:t>ـ</w:t>
      </w:r>
      <w:r w:rsidR="0071674A">
        <w:rPr>
          <w:rFonts w:hint="cs"/>
          <w:rtl/>
        </w:rPr>
        <w:t xml:space="preserve"> </w:t>
      </w:r>
      <w:r w:rsidRPr="006216AF">
        <w:rPr>
          <w:rtl/>
        </w:rPr>
        <w:t xml:space="preserve">عن إسماعيل بن محمّد بن علي بن إسماعيل بن </w:t>
      </w:r>
      <w:r w:rsidR="003D53B2">
        <w:rPr>
          <w:rtl/>
        </w:rPr>
        <w:br/>
      </w:r>
      <w:r w:rsidRPr="006216AF">
        <w:rPr>
          <w:rtl/>
        </w:rPr>
        <w:t xml:space="preserve">علي بن عبد الله بن العباس بن عبد المطلب ، قال : قعدت لأبي محمّد </w:t>
      </w:r>
      <w:r w:rsidR="003D53B2">
        <w:rPr>
          <w:rtl/>
        </w:rPr>
        <w:br/>
      </w:r>
      <w:r w:rsidR="00276CED">
        <w:rPr>
          <w:rtl/>
        </w:rPr>
        <w:t>عليه السلام</w:t>
      </w:r>
      <w:r w:rsidRPr="006216AF">
        <w:rPr>
          <w:rtl/>
        </w:rPr>
        <w:t xml:space="preserve"> على ظهر الطريق ، فلمّا مرّ</w:t>
      </w:r>
      <w:r w:rsidR="00D14ABB">
        <w:rPr>
          <w:rtl/>
        </w:rPr>
        <w:t>َ</w:t>
      </w:r>
      <w:r w:rsidRPr="006216AF">
        <w:rPr>
          <w:rtl/>
        </w:rPr>
        <w:t xml:space="preserve"> بي شكوت إليه الحاجة ، وحلفت </w:t>
      </w:r>
      <w:r w:rsidR="003D53B2">
        <w:rPr>
          <w:rtl/>
        </w:rPr>
        <w:br/>
      </w:r>
      <w:r w:rsidRPr="006216AF">
        <w:rPr>
          <w:rtl/>
        </w:rPr>
        <w:t>له أنّه ليس عندي د</w:t>
      </w:r>
      <w:r w:rsidR="00016F03">
        <w:rPr>
          <w:rtl/>
        </w:rPr>
        <w:t>ِ</w:t>
      </w:r>
      <w:r w:rsidRPr="006216AF">
        <w:rPr>
          <w:rtl/>
        </w:rPr>
        <w:t>ره</w:t>
      </w:r>
      <w:r w:rsidR="00016F03">
        <w:rPr>
          <w:rtl/>
        </w:rPr>
        <w:t>َ</w:t>
      </w:r>
      <w:r w:rsidRPr="006216AF">
        <w:rPr>
          <w:rtl/>
        </w:rPr>
        <w:t>م</w:t>
      </w:r>
      <w:r w:rsidR="00016F03">
        <w:rPr>
          <w:rtl/>
        </w:rPr>
        <w:t>ُ</w:t>
      </w:r>
      <w:r w:rsidRPr="006216AF">
        <w:rPr>
          <w:rtl/>
        </w:rPr>
        <w:t xml:space="preserve"> فما فوقه ، ولا غداء ولا عشاء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فقال : </w:t>
      </w:r>
      <w:r w:rsidR="009F08E4" w:rsidRPr="006216AF">
        <w:rPr>
          <w:rtl/>
        </w:rPr>
        <w:t>«</w:t>
      </w:r>
      <w:r w:rsidRPr="006216AF">
        <w:rPr>
          <w:rtl/>
        </w:rPr>
        <w:t>تحلف بالله كاذبا</w:t>
      </w:r>
      <w:r w:rsidR="00D14ABB">
        <w:rPr>
          <w:rtl/>
        </w:rPr>
        <w:t>ً</w:t>
      </w:r>
      <w:r w:rsidRPr="006216AF">
        <w:rPr>
          <w:rtl/>
        </w:rPr>
        <w:t xml:space="preserve"> وقد دفنت مائتي دينار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وليس </w:t>
      </w:r>
      <w:r w:rsidR="003D53B2">
        <w:rPr>
          <w:rtl/>
        </w:rPr>
        <w:br/>
      </w:r>
      <w:r w:rsidRPr="006216AF">
        <w:rPr>
          <w:rtl/>
        </w:rPr>
        <w:t>قولي لك هذا دفعا</w:t>
      </w:r>
      <w:r w:rsidR="00D14ABB">
        <w:rPr>
          <w:rtl/>
        </w:rPr>
        <w:t>ً</w:t>
      </w:r>
      <w:r w:rsidRPr="006216AF">
        <w:rPr>
          <w:rtl/>
        </w:rPr>
        <w:t xml:space="preserve"> عن العطية ، يا غلام أعطه ما معك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فأعطاني </w:t>
      </w:r>
      <w:r w:rsidR="003D53B2">
        <w:rPr>
          <w:rtl/>
        </w:rPr>
        <w:br/>
      </w:r>
      <w:r w:rsidRPr="006216AF">
        <w:rPr>
          <w:rtl/>
        </w:rPr>
        <w:t>غلامه مائة دينار ، ثمّ أقبل عليّ</w:t>
      </w:r>
      <w:r w:rsidR="00D14ABB">
        <w:rPr>
          <w:rtl/>
        </w:rPr>
        <w:t>َ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إنّك تحرمها أحوج ما تكون </w:t>
      </w:r>
      <w:r w:rsidR="003D53B2">
        <w:rPr>
          <w:rtl/>
        </w:rPr>
        <w:br/>
      </w:r>
      <w:r w:rsidRPr="006216AF">
        <w:rPr>
          <w:rtl/>
        </w:rPr>
        <w:t>إليها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ففنيت الدنانير التي دفنتها ، وصدق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فيما قال دفنت </w:t>
      </w:r>
      <w:r w:rsidR="003D53B2">
        <w:rPr>
          <w:rtl/>
        </w:rPr>
        <w:br/>
      </w:r>
      <w:r w:rsidRPr="006216AF">
        <w:rPr>
          <w:rtl/>
        </w:rPr>
        <w:t>مائتي دينار ، وقلت : تكون ظهرا</w:t>
      </w:r>
      <w:r w:rsidR="00D14ABB">
        <w:rPr>
          <w:rtl/>
        </w:rPr>
        <w:t>ً</w:t>
      </w:r>
      <w:r w:rsidRPr="006216AF">
        <w:rPr>
          <w:rtl/>
        </w:rPr>
        <w:t xml:space="preserve"> وكهفا</w:t>
      </w:r>
      <w:r w:rsidR="00D14ABB">
        <w:rPr>
          <w:rtl/>
        </w:rPr>
        <w:t>ً</w:t>
      </w:r>
      <w:r w:rsidRPr="006216AF">
        <w:rPr>
          <w:rtl/>
        </w:rPr>
        <w:t xml:space="preserve"> لنا ، فاضطررت ضرورة شديدة </w:t>
      </w:r>
      <w:r w:rsidR="003D53B2">
        <w:rPr>
          <w:rtl/>
        </w:rPr>
        <w:br/>
      </w:r>
      <w:r w:rsidRPr="006216AF">
        <w:rPr>
          <w:rtl/>
        </w:rPr>
        <w:t>إلى شيء أنفقه ، وانغلقت عليّ</w:t>
      </w:r>
      <w:r w:rsidR="00D14ABB">
        <w:rPr>
          <w:rtl/>
        </w:rPr>
        <w:t>َ</w:t>
      </w:r>
      <w:r w:rsidRPr="006216AF">
        <w:rPr>
          <w:rtl/>
        </w:rPr>
        <w:t xml:space="preserve"> أبواب الرزق ففتشت عنها فإذا ابن لي </w:t>
      </w:r>
      <w:r w:rsidR="003D53B2">
        <w:rPr>
          <w:rtl/>
        </w:rPr>
        <w:br/>
      </w:r>
      <w:r w:rsidRPr="006216AF">
        <w:rPr>
          <w:rtl/>
        </w:rPr>
        <w:t>قد عرف موضعها فأخذها وهرب ، فما قدرت منها على شيء</w:t>
      </w:r>
      <w:r w:rsidR="00410A32">
        <w:rPr>
          <w:rtl/>
        </w:rPr>
        <w:t xml:space="preserve"> .</w:t>
      </w:r>
    </w:p>
    <w:p w:rsidR="0071674A" w:rsidRDefault="0071674A" w:rsidP="0071674A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71674A">
      <w:pPr>
        <w:pStyle w:val="rfdFootnote0"/>
        <w:rPr>
          <w:rtl/>
        </w:rPr>
      </w:pPr>
      <w:r w:rsidRPr="006216AF">
        <w:rPr>
          <w:rtl/>
        </w:rPr>
        <w:t>12</w:t>
      </w:r>
      <w:r w:rsidR="0071674A">
        <w:rPr>
          <w:rFonts w:hint="cs"/>
          <w:rtl/>
        </w:rPr>
        <w:t xml:space="preserve"> </w:t>
      </w:r>
      <w:r>
        <w:rPr>
          <w:rtl/>
        </w:rPr>
        <w:t>ـ</w:t>
      </w:r>
      <w:r w:rsidR="0071674A">
        <w:rPr>
          <w:rFonts w:hint="cs"/>
          <w:rtl/>
        </w:rPr>
        <w:t xml:space="preserve"> </w:t>
      </w:r>
      <w:r w:rsidRPr="006216AF">
        <w:rPr>
          <w:rtl/>
        </w:rPr>
        <w:t>الكافي 1 : 426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14 ، ارشاد المفيد : 343 ، الفصول المهمة : 286 ، </w:t>
      </w:r>
      <w:r w:rsidR="003D53B2">
        <w:rPr>
          <w:rtl/>
        </w:rPr>
        <w:br/>
      </w:r>
      <w:r w:rsidRPr="006216AF">
        <w:rPr>
          <w:rtl/>
        </w:rPr>
        <w:t>باختلاف فيه ، الخرائج والجر</w:t>
      </w:r>
      <w:r w:rsidR="001805BC">
        <w:rPr>
          <w:rtl/>
        </w:rPr>
        <w:t>ائح 1 : 427</w:t>
      </w:r>
      <w:r w:rsidR="0096323A">
        <w:rPr>
          <w:rtl/>
        </w:rPr>
        <w:t xml:space="preserve"> / </w:t>
      </w:r>
      <w:r w:rsidR="001805BC">
        <w:rPr>
          <w:rtl/>
        </w:rPr>
        <w:t>6 ، مناقب ابن شهرا</w:t>
      </w:r>
      <w:r w:rsidRPr="006216AF">
        <w:rPr>
          <w:rtl/>
        </w:rPr>
        <w:t xml:space="preserve">شوب </w:t>
      </w:r>
      <w:r w:rsidR="003D53B2">
        <w:rPr>
          <w:rtl/>
        </w:rPr>
        <w:br/>
      </w:r>
      <w:r w:rsidRPr="006216AF">
        <w:rPr>
          <w:rtl/>
        </w:rPr>
        <w:t xml:space="preserve">4 : 432 ، وفيهما باختصار ، إعلام الورى : 352 ، كشف الغمة </w:t>
      </w:r>
      <w:r w:rsidR="003D53B2">
        <w:rPr>
          <w:rtl/>
        </w:rPr>
        <w:br/>
      </w:r>
      <w:r w:rsidRPr="006216AF">
        <w:rPr>
          <w:rtl/>
        </w:rPr>
        <w:t>2 : 413 ، حلية الأبرار 2 : 491</w:t>
      </w:r>
      <w:r w:rsidR="00410A32">
        <w:rPr>
          <w:rtl/>
        </w:rPr>
        <w:t xml:space="preserve"> .</w:t>
      </w:r>
    </w:p>
    <w:p w:rsidR="00712BD9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712BD9" w:rsidRDefault="005F4626" w:rsidP="004970DF">
      <w:pPr>
        <w:pStyle w:val="Heading2Center"/>
        <w:rPr>
          <w:rtl/>
        </w:rPr>
      </w:pPr>
      <w:r w:rsidRPr="006216AF">
        <w:rPr>
          <w:rtl/>
        </w:rPr>
        <w:t xml:space="preserve">في بيان ظهور آياته </w:t>
      </w:r>
      <w:r w:rsidR="00276CED">
        <w:rPr>
          <w:rtl/>
        </w:rPr>
        <w:t>عليه السلام</w:t>
      </w:r>
      <w:r w:rsidR="003D53B2">
        <w:rPr>
          <w:rtl/>
        </w:rPr>
        <w:t xml:space="preserve"> </w:t>
      </w:r>
      <w:r w:rsidR="003D53B2">
        <w:rPr>
          <w:rtl/>
        </w:rPr>
        <w:br/>
      </w:r>
      <w:r w:rsidRPr="006216AF">
        <w:rPr>
          <w:rtl/>
        </w:rPr>
        <w:t>في معان شتّى</w:t>
      </w:r>
    </w:p>
    <w:p w:rsidR="005F4626" w:rsidRPr="00350983" w:rsidRDefault="005F4626" w:rsidP="004970DF">
      <w:pPr>
        <w:pStyle w:val="rfdCenterBold2"/>
        <w:rPr>
          <w:rtl/>
        </w:rPr>
      </w:pPr>
      <w:r w:rsidRPr="00350983">
        <w:rPr>
          <w:rtl/>
        </w:rPr>
        <w:t>وفيه : أربعة أحاديث</w:t>
      </w:r>
    </w:p>
    <w:p w:rsidR="005F4626" w:rsidRPr="006216AF" w:rsidRDefault="005F4626" w:rsidP="00D218AE">
      <w:pPr>
        <w:rPr>
          <w:rtl/>
        </w:rPr>
      </w:pPr>
      <w:r w:rsidRPr="006216AF">
        <w:rPr>
          <w:rtl/>
        </w:rPr>
        <w:t>528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D218AE">
        <w:rPr>
          <w:rFonts w:hint="cs"/>
          <w:rtl/>
        </w:rPr>
        <w:t xml:space="preserve"> </w:t>
      </w:r>
      <w:r>
        <w:rPr>
          <w:rtl/>
        </w:rPr>
        <w:t>ـ</w:t>
      </w:r>
      <w:r w:rsidR="00D218AE">
        <w:rPr>
          <w:rFonts w:hint="cs"/>
          <w:rtl/>
        </w:rPr>
        <w:t xml:space="preserve"> </w:t>
      </w:r>
      <w:r w:rsidRPr="006216AF">
        <w:rPr>
          <w:rtl/>
        </w:rPr>
        <w:t xml:space="preserve">عن أحمد بن الحارث القزويني ، قال : كنت مع أبي </w:t>
      </w:r>
      <w:r w:rsidR="003D53B2">
        <w:rPr>
          <w:rtl/>
        </w:rPr>
        <w:br/>
      </w:r>
      <w:r w:rsidRPr="006216AF">
        <w:rPr>
          <w:rtl/>
        </w:rPr>
        <w:t xml:space="preserve">بسر من رأى نتعاطى البيطرة في مربط أبي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وكان </w:t>
      </w:r>
      <w:r w:rsidR="00607680">
        <w:rPr>
          <w:rtl/>
        </w:rPr>
        <w:br/>
      </w:r>
      <w:r w:rsidRPr="006216AF">
        <w:rPr>
          <w:rtl/>
        </w:rPr>
        <w:t>عند المستعين بغل لم ير مثله حسنا</w:t>
      </w:r>
      <w:r w:rsidR="00D14ABB">
        <w:rPr>
          <w:rtl/>
        </w:rPr>
        <w:t>ً</w:t>
      </w:r>
      <w:r w:rsidRPr="006216AF">
        <w:rPr>
          <w:rtl/>
        </w:rPr>
        <w:t xml:space="preserve"> وكبرا</w:t>
      </w:r>
      <w:r w:rsidR="00D14ABB">
        <w:rPr>
          <w:rtl/>
        </w:rPr>
        <w:t>ً</w:t>
      </w:r>
      <w:r w:rsidRPr="006216AF">
        <w:rPr>
          <w:rtl/>
        </w:rPr>
        <w:t xml:space="preserve"> ، وكان يمنع ظهره من السرج </w:t>
      </w:r>
      <w:r w:rsidR="00607680">
        <w:rPr>
          <w:rtl/>
        </w:rPr>
        <w:br/>
      </w:r>
      <w:r w:rsidRPr="006216AF">
        <w:rPr>
          <w:rtl/>
        </w:rPr>
        <w:t xml:space="preserve">ومن اللجام ، وقد كان قد جمع عليه الرواض فلم تكن لهم حيلة في </w:t>
      </w:r>
      <w:r w:rsidR="00607680">
        <w:rPr>
          <w:rtl/>
        </w:rPr>
        <w:br/>
      </w:r>
      <w:r w:rsidRPr="006216AF">
        <w:rPr>
          <w:rtl/>
        </w:rPr>
        <w:t>ركوبه فقال له بعض ندمائه : يا أمير المؤمنين ،</w:t>
      </w:r>
      <w:r w:rsidR="001F572D">
        <w:rPr>
          <w:rtl/>
        </w:rPr>
        <w:t xml:space="preserve"> أ</w:t>
      </w:r>
      <w:r w:rsidRPr="006216AF">
        <w:rPr>
          <w:rtl/>
        </w:rPr>
        <w:t xml:space="preserve">لا تبعث إلى أبي </w:t>
      </w:r>
      <w:r w:rsidR="00607680">
        <w:rPr>
          <w:rtl/>
        </w:rPr>
        <w:br/>
      </w:r>
      <w:r w:rsidRPr="006216AF">
        <w:rPr>
          <w:rtl/>
        </w:rPr>
        <w:t xml:space="preserve">محمّد الحسن بن الرضا حتّى يجيء ، فإمّا أن يركبه [ وإما أن يقتله ] </w:t>
      </w:r>
      <w:r w:rsidR="00607680">
        <w:rPr>
          <w:rtl/>
        </w:rPr>
        <w:br/>
      </w:r>
      <w:r w:rsidRPr="006216AF">
        <w:rPr>
          <w:rtl/>
        </w:rPr>
        <w:t xml:space="preserve">فتستريح منه ، فبعث إلى أبي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ومضى أبي معه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أبي : فلمّا وصل إلى الدار كنت معه ، فنظر إلى البغل واقفا</w:t>
      </w:r>
      <w:r w:rsidR="00D14ABB">
        <w:rPr>
          <w:rtl/>
        </w:rPr>
        <w:t>ً</w:t>
      </w:r>
      <w:r w:rsidRPr="006216AF">
        <w:rPr>
          <w:rtl/>
        </w:rPr>
        <w:t xml:space="preserve"> </w:t>
      </w:r>
      <w:r w:rsidR="00607680">
        <w:rPr>
          <w:rtl/>
        </w:rPr>
        <w:br/>
      </w:r>
      <w:r w:rsidRPr="006216AF">
        <w:rPr>
          <w:rtl/>
        </w:rPr>
        <w:t>في صحن الدار فعدل إليه ووضع يده على كفله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فنظرت إلى البغل وقد عرق حتّى سال العرق منه</w:t>
      </w:r>
      <w:r w:rsidR="00410A32">
        <w:rPr>
          <w:rtl/>
        </w:rPr>
        <w:t xml:space="preserve"> .</w:t>
      </w:r>
    </w:p>
    <w:p w:rsidR="005C750B" w:rsidRDefault="005F4626" w:rsidP="005C750B">
      <w:pPr>
        <w:rPr>
          <w:rStyle w:val="rfdLineChar"/>
        </w:rPr>
      </w:pPr>
      <w:r w:rsidRPr="006216AF">
        <w:rPr>
          <w:rtl/>
        </w:rPr>
        <w:t xml:space="preserve">ثمّ صار إلى المستعين فسلّم عليه ، فرحّب وقرب وقال : يا أبا </w:t>
      </w:r>
      <w:r w:rsidR="00607680">
        <w:rPr>
          <w:rtl/>
        </w:rPr>
        <w:br/>
      </w:r>
      <w:r w:rsidRPr="006216AF">
        <w:rPr>
          <w:rtl/>
        </w:rPr>
        <w:t xml:space="preserve">محمّد ، الجم هذا البغل ، فقال أبو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لأبي : الجمه يا</w:t>
      </w:r>
      <w:r w:rsidR="005C750B">
        <w:rPr>
          <w:rFonts w:hint="cs"/>
          <w:rtl/>
        </w:rPr>
        <w:t xml:space="preserve"> </w:t>
      </w:r>
      <w:r w:rsidR="005C750B">
        <w:rPr>
          <w:rtl/>
        </w:rPr>
        <w:br/>
      </w:r>
      <w:r w:rsidR="005C750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C750B">
      <w:pPr>
        <w:pStyle w:val="rfdFootnote0"/>
        <w:rPr>
          <w:rtl/>
        </w:rPr>
      </w:pPr>
      <w:r w:rsidRPr="006216AF">
        <w:rPr>
          <w:rtl/>
        </w:rPr>
        <w:t>1</w:t>
      </w:r>
      <w:r w:rsidR="005C750B">
        <w:rPr>
          <w:rFonts w:hint="cs"/>
          <w:rtl/>
        </w:rPr>
        <w:t xml:space="preserve"> </w:t>
      </w:r>
      <w:r>
        <w:rPr>
          <w:rtl/>
        </w:rPr>
        <w:t>ـ</w:t>
      </w:r>
      <w:r w:rsidR="005C750B">
        <w:rPr>
          <w:rFonts w:hint="cs"/>
          <w:rtl/>
        </w:rPr>
        <w:t xml:space="preserve"> </w:t>
      </w:r>
      <w:r w:rsidRPr="006216AF">
        <w:rPr>
          <w:rtl/>
        </w:rPr>
        <w:t>الكافي 1 : 424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 ، ارشاد المفيد : 341 ، الخرائج والجرائح </w:t>
      </w:r>
      <w:r w:rsidR="00607680">
        <w:rPr>
          <w:rtl/>
        </w:rPr>
        <w:br/>
      </w:r>
      <w:r w:rsidR="00350983">
        <w:rPr>
          <w:rtl/>
        </w:rPr>
        <w:t>1 : 432</w:t>
      </w:r>
      <w:r w:rsidR="0096323A">
        <w:rPr>
          <w:rtl/>
        </w:rPr>
        <w:t xml:space="preserve"> / </w:t>
      </w:r>
      <w:r w:rsidR="00350983">
        <w:rPr>
          <w:rtl/>
        </w:rPr>
        <w:t>11 ، مناقب ابن شهرا</w:t>
      </w:r>
      <w:r w:rsidRPr="006216AF">
        <w:rPr>
          <w:rtl/>
        </w:rPr>
        <w:t xml:space="preserve">شوب 4 : 438 ، وفيه باختصار ، روضة </w:t>
      </w:r>
      <w:r w:rsidR="00607680">
        <w:rPr>
          <w:rtl/>
        </w:rPr>
        <w:br/>
      </w:r>
      <w:r w:rsidRPr="006216AF">
        <w:rPr>
          <w:rtl/>
        </w:rPr>
        <w:t>الواعظين : 248 ، كشف الغمة 2 : 411</w:t>
      </w:r>
      <w:r w:rsidR="00410A32">
        <w:rPr>
          <w:rtl/>
        </w:rPr>
        <w:t xml:space="preserve"> .</w:t>
      </w:r>
    </w:p>
    <w:p w:rsidR="005F4626" w:rsidRPr="006216AF" w:rsidRDefault="005F4626" w:rsidP="00E73A7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غلام ، فقال له المستعين : الجمه أنت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فوضع </w:t>
      </w:r>
      <w:r w:rsidR="00276CED">
        <w:rPr>
          <w:rtl/>
        </w:rPr>
        <w:t>عليه السلام</w:t>
      </w:r>
      <w:r w:rsidRPr="006216AF">
        <w:rPr>
          <w:rtl/>
        </w:rPr>
        <w:t xml:space="preserve"> طيلسانه </w:t>
      </w:r>
      <w:r w:rsidR="00607680">
        <w:rPr>
          <w:rtl/>
        </w:rPr>
        <w:br/>
      </w:r>
      <w:r w:rsidRPr="006216AF">
        <w:rPr>
          <w:rtl/>
        </w:rPr>
        <w:t>فألجمه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رجع إلى مجلسه فقعد ، فقال له : يا أبا محمّد ، أسرجه ، </w:t>
      </w:r>
      <w:r w:rsidR="00607680">
        <w:rPr>
          <w:rtl/>
        </w:rPr>
        <w:br/>
      </w:r>
      <w:r w:rsidRPr="006216AF">
        <w:rPr>
          <w:rtl/>
        </w:rPr>
        <w:t xml:space="preserve">فقال لأبي : </w:t>
      </w:r>
      <w:r w:rsidR="009F08E4" w:rsidRPr="006216AF">
        <w:rPr>
          <w:rtl/>
        </w:rPr>
        <w:t>«</w:t>
      </w:r>
      <w:r w:rsidRPr="006216AF">
        <w:rPr>
          <w:rtl/>
        </w:rPr>
        <w:t>أسرجه يا غلام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، فقال المستعين : أسرجه أنت يا أبا </w:t>
      </w:r>
      <w:r w:rsidR="00607680">
        <w:rPr>
          <w:rtl/>
        </w:rPr>
        <w:br/>
      </w:r>
      <w:r w:rsidRPr="006216AF">
        <w:rPr>
          <w:rtl/>
        </w:rPr>
        <w:t xml:space="preserve">محمد ، فقام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وأسرجه ورجع</w:t>
      </w:r>
      <w:r w:rsidR="00410A32">
        <w:rPr>
          <w:rtl/>
        </w:rPr>
        <w:t xml:space="preserve"> .</w:t>
      </w:r>
    </w:p>
    <w:p w:rsidR="005F4626" w:rsidRPr="006216AF" w:rsidRDefault="005F4626" w:rsidP="00E73A7D">
      <w:pPr>
        <w:rPr>
          <w:rtl/>
        </w:rPr>
      </w:pPr>
      <w:r w:rsidRPr="006216AF">
        <w:rPr>
          <w:rtl/>
        </w:rPr>
        <w:t>فقال له :</w:t>
      </w:r>
      <w:r w:rsidR="001F572D">
        <w:rPr>
          <w:rtl/>
        </w:rPr>
        <w:t xml:space="preserve"> أ</w:t>
      </w:r>
      <w:r w:rsidRPr="006216AF">
        <w:rPr>
          <w:rtl/>
        </w:rPr>
        <w:t>ترى أن تركبه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نعم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فقام فركبه من غير أن </w:t>
      </w:r>
      <w:r w:rsidR="00607680">
        <w:rPr>
          <w:rtl/>
        </w:rPr>
        <w:br/>
      </w:r>
      <w:r w:rsidRPr="006216AF">
        <w:rPr>
          <w:rtl/>
        </w:rPr>
        <w:t xml:space="preserve">يمتنع عليه ، ثمّ ركضه في الدار ، ثمّ حمله على الهملجة فمشى أحسن </w:t>
      </w:r>
      <w:r w:rsidR="00607680">
        <w:rPr>
          <w:rtl/>
        </w:rPr>
        <w:br/>
      </w:r>
      <w:r w:rsidRPr="006216AF">
        <w:rPr>
          <w:rtl/>
        </w:rPr>
        <w:t xml:space="preserve">مشي يكون ، ثمّ رجع فنزل ، فقال له المستعين : يا أبا محمّد ، كيف </w:t>
      </w:r>
      <w:r w:rsidR="00607680">
        <w:rPr>
          <w:rtl/>
        </w:rPr>
        <w:br/>
      </w:r>
      <w:r w:rsidRPr="006216AF">
        <w:rPr>
          <w:rtl/>
        </w:rPr>
        <w:t>رأيته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يا أمير المؤمنين ، ما رأيت مثله ، حسنا</w:t>
      </w:r>
      <w:r w:rsidR="00D14ABB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خذه </w:t>
      </w:r>
      <w:r w:rsidR="00607680">
        <w:rPr>
          <w:rtl/>
        </w:rPr>
        <w:br/>
      </w:r>
      <w:r w:rsidRPr="006216AF">
        <w:rPr>
          <w:rtl/>
        </w:rPr>
        <w:t xml:space="preserve">فهو لك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أراه وما يصلح أن يكون مثله </w:t>
      </w:r>
      <w:r w:rsidR="00335A4F">
        <w:rPr>
          <w:rtl/>
        </w:rPr>
        <w:t>إلّا</w:t>
      </w:r>
      <w:r w:rsidRPr="006216AF">
        <w:rPr>
          <w:rtl/>
        </w:rPr>
        <w:t xml:space="preserve"> لأمير المؤمنين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="00E73A7D">
        <w:rPr>
          <w:rtl/>
        </w:rPr>
        <w:t xml:space="preserve"> </w:t>
      </w:r>
      <w:r w:rsidR="00607680">
        <w:rPr>
          <w:rtl/>
        </w:rPr>
        <w:br/>
      </w:r>
      <w:r w:rsidRPr="006216AF">
        <w:rPr>
          <w:rtl/>
        </w:rPr>
        <w:t xml:space="preserve">فقال : يا أبا محمّد ، إنّ أمير المؤمنين قد حملك عليه ، فقال </w:t>
      </w:r>
      <w:r w:rsidR="00276CED">
        <w:rPr>
          <w:rtl/>
        </w:rPr>
        <w:t xml:space="preserve">عليه </w:t>
      </w:r>
      <w:r w:rsidR="00607680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لأبي : </w:t>
      </w:r>
      <w:r w:rsidR="009F08E4" w:rsidRPr="006216AF">
        <w:rPr>
          <w:rtl/>
        </w:rPr>
        <w:t>«</w:t>
      </w:r>
      <w:r w:rsidRPr="006216AF">
        <w:rPr>
          <w:rtl/>
        </w:rPr>
        <w:t>يا غلام خذه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فأخذه</w:t>
      </w:r>
      <w:r w:rsidR="00410A32">
        <w:rPr>
          <w:rtl/>
        </w:rPr>
        <w:t xml:space="preserve"> .</w:t>
      </w:r>
    </w:p>
    <w:p w:rsidR="005F4626" w:rsidRPr="006216AF" w:rsidRDefault="005F4626" w:rsidP="005C750B">
      <w:pPr>
        <w:rPr>
          <w:rtl/>
        </w:rPr>
      </w:pPr>
      <w:r w:rsidRPr="006216AF">
        <w:rPr>
          <w:rtl/>
        </w:rPr>
        <w:t>529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5C750B">
        <w:rPr>
          <w:rFonts w:hint="cs"/>
          <w:rtl/>
        </w:rPr>
        <w:t xml:space="preserve"> </w:t>
      </w:r>
      <w:r>
        <w:rPr>
          <w:rtl/>
        </w:rPr>
        <w:t>ـ</w:t>
      </w:r>
      <w:r w:rsidR="005C750B">
        <w:rPr>
          <w:rFonts w:hint="cs"/>
          <w:rtl/>
        </w:rPr>
        <w:t xml:space="preserve"> </w:t>
      </w:r>
      <w:r w:rsidRPr="006216AF">
        <w:rPr>
          <w:rtl/>
        </w:rPr>
        <w:t>عن سيف بن الليث ، قال : خلفت ابنا</w:t>
      </w:r>
      <w:r w:rsidR="00D14ABB">
        <w:rPr>
          <w:rtl/>
        </w:rPr>
        <w:t>ً</w:t>
      </w:r>
      <w:r w:rsidRPr="006216AF">
        <w:rPr>
          <w:rtl/>
        </w:rPr>
        <w:t xml:space="preserve"> لي علي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بمصر </w:t>
      </w:r>
      <w:r w:rsidR="00607680">
        <w:rPr>
          <w:rtl/>
        </w:rPr>
        <w:br/>
      </w:r>
      <w:r w:rsidRPr="006216AF">
        <w:rPr>
          <w:rtl/>
        </w:rPr>
        <w:t xml:space="preserve">عند خروجي منها ، وابنا لي آخر أسنّ منه ، كان وصيي وقيمي على </w:t>
      </w:r>
      <w:r w:rsidR="00607680">
        <w:rPr>
          <w:rtl/>
        </w:rPr>
        <w:br/>
      </w:r>
      <w:r w:rsidRPr="006216AF">
        <w:rPr>
          <w:rtl/>
        </w:rPr>
        <w:t xml:space="preserve">عيالي وفي ضياعي ، فكتبت إلى أبي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أسأله الدعاء </w:t>
      </w:r>
      <w:r w:rsidR="00607680">
        <w:rPr>
          <w:rtl/>
        </w:rPr>
        <w:br/>
      </w:r>
      <w:r w:rsidR="005C750B">
        <w:rPr>
          <w:rtl/>
        </w:rPr>
        <w:t>لا</w:t>
      </w:r>
      <w:r w:rsidRPr="006216AF">
        <w:rPr>
          <w:rtl/>
        </w:rPr>
        <w:t>بني العليل ، فكتب إليّ</w:t>
      </w:r>
      <w:r w:rsidR="00B007B7">
        <w:rPr>
          <w:rtl/>
        </w:rPr>
        <w:t>َ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قد عوفي ابنك المعتل ، ومات وصيّك </w:t>
      </w:r>
      <w:r w:rsidR="00607680">
        <w:rPr>
          <w:rtl/>
        </w:rPr>
        <w:br/>
      </w:r>
      <w:r w:rsidRPr="006216AF">
        <w:rPr>
          <w:rtl/>
        </w:rPr>
        <w:t>وقيّمك الكبير ، فاحمد الله ، ولا تجزع فيحبط عملك وأجرك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فورد </w:t>
      </w:r>
      <w:r w:rsidR="00607680">
        <w:rPr>
          <w:rtl/>
        </w:rPr>
        <w:br/>
      </w:r>
      <w:r w:rsidRPr="006216AF">
        <w:rPr>
          <w:rtl/>
        </w:rPr>
        <w:t>الخبر أن ابني عوفي من علّته ، ومات ابني الكبير يوم ورد عليّ</w:t>
      </w:r>
      <w:r w:rsidR="00D14ABB">
        <w:rPr>
          <w:rtl/>
        </w:rPr>
        <w:t>َ</w:t>
      </w:r>
      <w:r w:rsidRPr="006216AF">
        <w:rPr>
          <w:rtl/>
        </w:rPr>
        <w:t xml:space="preserve"> جواب </w:t>
      </w:r>
      <w:r w:rsidR="00607680">
        <w:rPr>
          <w:rtl/>
        </w:rPr>
        <w:br/>
      </w:r>
      <w:r w:rsidRPr="006216AF">
        <w:rPr>
          <w:rtl/>
        </w:rPr>
        <w:t xml:space="preserve">أبي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عن مسألتي</w:t>
      </w:r>
      <w:r w:rsidR="00410A32">
        <w:rPr>
          <w:rtl/>
        </w:rPr>
        <w:t xml:space="preserve"> .</w:t>
      </w:r>
    </w:p>
    <w:p w:rsidR="005C750B" w:rsidRDefault="005F4626" w:rsidP="005C750B">
      <w:pPr>
        <w:rPr>
          <w:rStyle w:val="rfdLineChar"/>
        </w:rPr>
      </w:pPr>
      <w:r w:rsidRPr="006216AF">
        <w:rPr>
          <w:rtl/>
        </w:rPr>
        <w:t>530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5C750B">
        <w:rPr>
          <w:rFonts w:hint="cs"/>
          <w:rtl/>
        </w:rPr>
        <w:t xml:space="preserve"> </w:t>
      </w:r>
      <w:r>
        <w:rPr>
          <w:rtl/>
        </w:rPr>
        <w:t>ـ</w:t>
      </w:r>
      <w:r w:rsidR="005C750B">
        <w:rPr>
          <w:rFonts w:hint="cs"/>
          <w:rtl/>
        </w:rPr>
        <w:t xml:space="preserve"> </w:t>
      </w:r>
      <w:r w:rsidRPr="006216AF">
        <w:rPr>
          <w:rtl/>
        </w:rPr>
        <w:t>عن علي بن محمّد ، عن بعض أصحابنا ، قال : لمّا</w:t>
      </w:r>
      <w:r w:rsidR="005C750B">
        <w:rPr>
          <w:rFonts w:hint="cs"/>
          <w:rtl/>
        </w:rPr>
        <w:t xml:space="preserve"> </w:t>
      </w:r>
      <w:r w:rsidR="005C750B">
        <w:rPr>
          <w:rtl/>
        </w:rPr>
        <w:br/>
      </w:r>
      <w:r w:rsidR="005C750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الكافي 1 : 430</w:t>
      </w:r>
      <w:r w:rsidR="0096323A">
        <w:rPr>
          <w:rtl/>
        </w:rPr>
        <w:t xml:space="preserve"> / </w:t>
      </w:r>
      <w:r w:rsidRPr="006216AF">
        <w:rPr>
          <w:rtl/>
        </w:rPr>
        <w:t>26 ، كشف الغمة 2 : 424</w:t>
      </w:r>
      <w:r w:rsidR="00410A32">
        <w:rPr>
          <w:rtl/>
        </w:rPr>
        <w:t xml:space="preserve"> .</w:t>
      </w:r>
    </w:p>
    <w:p w:rsidR="005F4626" w:rsidRPr="006216AF" w:rsidRDefault="005F4626" w:rsidP="005C750B">
      <w:pPr>
        <w:pStyle w:val="rfdFootnote0"/>
        <w:rPr>
          <w:rtl/>
        </w:rPr>
      </w:pPr>
      <w:r w:rsidRPr="006216AF">
        <w:rPr>
          <w:rtl/>
        </w:rPr>
        <w:t>3</w:t>
      </w:r>
      <w:r w:rsidR="005C750B">
        <w:rPr>
          <w:rFonts w:hint="cs"/>
          <w:rtl/>
        </w:rPr>
        <w:t xml:space="preserve"> </w:t>
      </w:r>
      <w:r>
        <w:rPr>
          <w:rtl/>
        </w:rPr>
        <w:t>ـ</w:t>
      </w:r>
      <w:r w:rsidR="005C750B">
        <w:rPr>
          <w:rFonts w:hint="cs"/>
          <w:rtl/>
        </w:rPr>
        <w:t xml:space="preserve"> </w:t>
      </w:r>
      <w:r w:rsidRPr="006216AF">
        <w:rPr>
          <w:rtl/>
        </w:rPr>
        <w:t>إرشاد المفيد : 344 ، الخرائج والجرائح 1 : 437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15 ، مناقب ابن </w:t>
      </w:r>
      <w:r w:rsidR="00607680">
        <w:rPr>
          <w:rtl/>
        </w:rPr>
        <w:br/>
      </w:r>
      <w:r w:rsidRPr="006216AF">
        <w:rPr>
          <w:rtl/>
        </w:rPr>
        <w:t>شهر</w:t>
      </w:r>
      <w:r w:rsidR="00B007B7">
        <w:rPr>
          <w:rtl/>
        </w:rPr>
        <w:t>ا</w:t>
      </w:r>
      <w:r w:rsidRPr="006216AF">
        <w:rPr>
          <w:rtl/>
        </w:rPr>
        <w:t xml:space="preserve">شوب 4 : 430 ، وفيه باختصار ، كشف الغمة 2 : 414 ، اعلام </w:t>
      </w:r>
      <w:r w:rsidR="00607680">
        <w:rPr>
          <w:rtl/>
        </w:rPr>
        <w:br/>
      </w:r>
      <w:r w:rsidRPr="006216AF">
        <w:rPr>
          <w:rtl/>
        </w:rPr>
        <w:t>الورى : 360 ، مدينة المعاجز : 578</w:t>
      </w:r>
      <w:r w:rsidR="0096323A">
        <w:rPr>
          <w:rtl/>
        </w:rPr>
        <w:t xml:space="preserve"> / </w:t>
      </w:r>
      <w:r w:rsidRPr="006216AF">
        <w:rPr>
          <w:rtl/>
        </w:rPr>
        <w:t>114</w:t>
      </w:r>
      <w:r w:rsidR="00410A32">
        <w:rPr>
          <w:rtl/>
        </w:rPr>
        <w:t xml:space="preserve"> .</w:t>
      </w:r>
    </w:p>
    <w:p w:rsidR="005F4626" w:rsidRPr="006216AF" w:rsidRDefault="005F4626" w:rsidP="00E73A7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سلّم أبو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فخر بن أيم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فكان يضيق عليه ويؤذيه </w:t>
      </w:r>
      <w:r w:rsidR="00607680">
        <w:rPr>
          <w:rtl/>
        </w:rPr>
        <w:br/>
      </w:r>
      <w:r w:rsidRPr="006216AF">
        <w:rPr>
          <w:rtl/>
        </w:rPr>
        <w:t>قال : فقالت له امرأته : ويلك</w:t>
      </w:r>
      <w:r w:rsidR="003E76E8">
        <w:rPr>
          <w:rtl/>
        </w:rPr>
        <w:t>)</w:t>
      </w:r>
      <w:r w:rsidRPr="006216AF">
        <w:rPr>
          <w:rtl/>
        </w:rPr>
        <w:t xml:space="preserve"> اتق الله</w:t>
      </w:r>
      <w:r w:rsidR="001F572D">
        <w:rPr>
          <w:rtl/>
        </w:rPr>
        <w:t xml:space="preserve"> أ</w:t>
      </w:r>
      <w:r w:rsidRPr="006216AF">
        <w:rPr>
          <w:rtl/>
        </w:rPr>
        <w:t>لا تدري من في منزلك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</w:t>
      </w:r>
      <w:r w:rsidR="00607680">
        <w:rPr>
          <w:rtl/>
        </w:rPr>
        <w:br/>
      </w:r>
      <w:r w:rsidRPr="006216AF">
        <w:rPr>
          <w:rtl/>
        </w:rPr>
        <w:t>وعرّفته صلاحه ، وقالت : إنّي أخاف عليك منه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لأرمينه بين </w:t>
      </w:r>
      <w:r w:rsidR="00607680">
        <w:rPr>
          <w:rtl/>
        </w:rPr>
        <w:br/>
      </w:r>
      <w:r w:rsidRPr="006216AF">
        <w:rPr>
          <w:rtl/>
        </w:rPr>
        <w:t>السباع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فعل ذلك فرآه قائما</w:t>
      </w:r>
      <w:r w:rsidR="00D14ABB">
        <w:rPr>
          <w:rtl/>
        </w:rPr>
        <w:t>ً</w:t>
      </w:r>
      <w:r w:rsidRPr="006216AF">
        <w:rPr>
          <w:rtl/>
        </w:rPr>
        <w:t xml:space="preserve"> ي</w:t>
      </w:r>
      <w:r w:rsidR="00D14ABB">
        <w:rPr>
          <w:rtl/>
        </w:rPr>
        <w:t>ُ</w:t>
      </w:r>
      <w:r w:rsidRPr="006216AF">
        <w:rPr>
          <w:rtl/>
        </w:rPr>
        <w:t>صلّي وحوله السباع</w:t>
      </w:r>
    </w:p>
    <w:p w:rsidR="005F4626" w:rsidRPr="006216AF" w:rsidRDefault="005F4626" w:rsidP="005C750B">
      <w:pPr>
        <w:rPr>
          <w:rtl/>
        </w:rPr>
      </w:pPr>
      <w:r w:rsidRPr="006216AF">
        <w:rPr>
          <w:rtl/>
        </w:rPr>
        <w:t>531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5C750B">
        <w:rPr>
          <w:rFonts w:hint="cs"/>
          <w:rtl/>
        </w:rPr>
        <w:t xml:space="preserve"> </w:t>
      </w:r>
      <w:r>
        <w:rPr>
          <w:rtl/>
        </w:rPr>
        <w:t>ـ</w:t>
      </w:r>
      <w:r w:rsidR="005C750B">
        <w:rPr>
          <w:rFonts w:hint="cs"/>
          <w:rtl/>
        </w:rPr>
        <w:t xml:space="preserve"> </w:t>
      </w:r>
      <w:r w:rsidRPr="006216AF">
        <w:rPr>
          <w:rtl/>
        </w:rPr>
        <w:t xml:space="preserve">عن أحمد بن إسحاق ، قال : دخلت على أبي </w:t>
      </w:r>
      <w:r w:rsidR="00607680">
        <w:rPr>
          <w:rtl/>
        </w:rPr>
        <w:br/>
      </w:r>
      <w:r w:rsidRPr="006216AF">
        <w:rPr>
          <w:rtl/>
        </w:rPr>
        <w:t xml:space="preserve">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وقلت : إنّي مغتم بشيء يصيبني في نفسي ، وإنّي </w:t>
      </w:r>
      <w:r w:rsidR="00607680">
        <w:rPr>
          <w:rtl/>
        </w:rPr>
        <w:br/>
      </w:r>
      <w:r w:rsidRPr="006216AF">
        <w:rPr>
          <w:rtl/>
        </w:rPr>
        <w:t xml:space="preserve">أردت أن أسأل أباك فلم يتفق </w:t>
      </w:r>
      <w:r w:rsidRPr="006216AF">
        <w:rPr>
          <w:rStyle w:val="rfdFootnotenum"/>
          <w:rtl/>
        </w:rPr>
        <w:t>(</w:t>
      </w:r>
      <w:r w:rsidR="00B007B7">
        <w:rPr>
          <w:rStyle w:val="rfdFootnotenum"/>
          <w:rtl/>
        </w:rPr>
        <w:t>1</w:t>
      </w:r>
      <w:r w:rsidRPr="006216AF">
        <w:rPr>
          <w:rStyle w:val="rfdFootnotenum"/>
          <w:rtl/>
        </w:rPr>
        <w:t>)</w:t>
      </w:r>
      <w:r w:rsidRPr="006216AF">
        <w:rPr>
          <w:rtl/>
        </w:rPr>
        <w:t xml:space="preserve"> لي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>وما هو يا أحمد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</w:t>
      </w:r>
      <w:r w:rsidR="00E73A7D">
        <w:rPr>
          <w:rtl/>
        </w:rPr>
        <w:t xml:space="preserve"> </w:t>
      </w:r>
      <w:r w:rsidR="00607680">
        <w:rPr>
          <w:rtl/>
        </w:rPr>
        <w:br/>
      </w:r>
      <w:r w:rsidRPr="006216AF">
        <w:rPr>
          <w:rtl/>
        </w:rPr>
        <w:t xml:space="preserve">يا سيدي ، روي عن آبائك أنّ نوم الأنبياء على أقفيتهم ، ونوم المؤمنين </w:t>
      </w:r>
      <w:r w:rsidR="00607680">
        <w:rPr>
          <w:rtl/>
        </w:rPr>
        <w:br/>
      </w:r>
      <w:r w:rsidRPr="006216AF">
        <w:rPr>
          <w:rtl/>
        </w:rPr>
        <w:t xml:space="preserve">على أيمانهم ، ونوم المنافقين على شمائلهم ، ونوم الشياطين على </w:t>
      </w:r>
      <w:r w:rsidR="00607680">
        <w:rPr>
          <w:rtl/>
        </w:rPr>
        <w:br/>
      </w:r>
      <w:r w:rsidRPr="006216AF">
        <w:rPr>
          <w:rtl/>
        </w:rPr>
        <w:t>وجوههم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كذلك هو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يا سيدي ، فإنّي </w:t>
      </w:r>
      <w:r w:rsidR="00607680">
        <w:rPr>
          <w:rtl/>
        </w:rPr>
        <w:br/>
      </w:r>
      <w:r w:rsidR="00B007B7">
        <w:rPr>
          <w:rtl/>
        </w:rPr>
        <w:t>أج</w:t>
      </w:r>
      <w:r w:rsidRPr="006216AF">
        <w:rPr>
          <w:rtl/>
        </w:rPr>
        <w:t>هد أن أنام على يميني ولا يأخذني النوم عليها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فسكت ساعة ثمّ </w:t>
      </w:r>
      <w:r w:rsidR="00607680">
        <w:rPr>
          <w:rtl/>
        </w:rPr>
        <w:br/>
      </w: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ادن</w:t>
      </w:r>
      <w:r w:rsidR="00D14ABB">
        <w:rPr>
          <w:rtl/>
        </w:rPr>
        <w:t>ُ</w:t>
      </w:r>
      <w:r w:rsidRPr="006216AF">
        <w:rPr>
          <w:rtl/>
        </w:rPr>
        <w:t xml:space="preserve"> منّي يا أحمد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فدنوت منه فقال : </w:t>
      </w:r>
      <w:r w:rsidR="009F08E4" w:rsidRPr="006216AF">
        <w:rPr>
          <w:rtl/>
        </w:rPr>
        <w:t>«</w:t>
      </w:r>
      <w:r w:rsidRPr="006216AF">
        <w:rPr>
          <w:rtl/>
        </w:rPr>
        <w:t>ادخل يدك تحت ثيابك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607680">
        <w:rPr>
          <w:rtl/>
        </w:rPr>
        <w:br/>
      </w:r>
      <w:r w:rsidRPr="006216AF">
        <w:rPr>
          <w:rtl/>
        </w:rPr>
        <w:t xml:space="preserve">فادخلتها ، فأخرج يده من تحت ثيابه وأدخلها تحت ثيابي ومسح بيده </w:t>
      </w:r>
      <w:r w:rsidR="00607680">
        <w:rPr>
          <w:rtl/>
        </w:rPr>
        <w:br/>
      </w:r>
      <w:r w:rsidRPr="006216AF">
        <w:rPr>
          <w:rtl/>
        </w:rPr>
        <w:t>اليمنى على جانبي الأيسر وبيده على جانبي الأيمن ثلاث مرات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أحمد : فما قدرت أن أنام على يساري منذ فعل ذلك بي ، </w:t>
      </w:r>
      <w:r w:rsidR="00607680">
        <w:rPr>
          <w:rtl/>
        </w:rPr>
        <w:br/>
      </w:r>
      <w:r w:rsidRPr="006216AF">
        <w:rPr>
          <w:rtl/>
        </w:rPr>
        <w:t>وما أخذني عليها نوم أص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4D2299" w:rsidRDefault="004D2299" w:rsidP="004D2299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هامش ص : نحرير الخادم ، وفي ش ، ص : يحيى</w:t>
      </w:r>
      <w:r w:rsidR="00B007B7" w:rsidRPr="00576080">
        <w:rPr>
          <w:rStyle w:val="rfdFootnote"/>
          <w:rtl/>
        </w:rPr>
        <w:t>ٰ</w:t>
      </w:r>
      <w:r w:rsidRPr="00576080">
        <w:rPr>
          <w:rStyle w:val="rfdFootnote"/>
          <w:rtl/>
        </w:rPr>
        <w:t xml:space="preserve"> </w:t>
      </w:r>
      <w:r w:rsidRPr="006216AF">
        <w:rPr>
          <w:rStyle w:val="rfdFootnote"/>
          <w:rtl/>
        </w:rPr>
        <w:t>بن أيم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B007B7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الكافي 1 : 430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قطعة من حديث 27 </w:t>
      </w:r>
      <w:r w:rsidR="004D2299">
        <w:rPr>
          <w:rFonts w:hint="cs"/>
          <w:rtl/>
        </w:rPr>
        <w:t>.</w:t>
      </w:r>
    </w:p>
    <w:p w:rsidR="005F4626" w:rsidRPr="006216AF" w:rsidRDefault="005F4626" w:rsidP="00B007B7">
      <w:pPr>
        <w:rPr>
          <w:rtl/>
        </w:rPr>
      </w:pPr>
      <w:r w:rsidRPr="006216AF">
        <w:rPr>
          <w:rStyle w:val="rfdFootnote"/>
          <w:rtl/>
        </w:rPr>
        <w:t>(</w:t>
      </w:r>
      <w:r w:rsidR="00B007B7">
        <w:rPr>
          <w:rStyle w:val="rfdFootnote"/>
          <w:rtl/>
        </w:rPr>
        <w:t>1</w:t>
      </w:r>
      <w:r w:rsidRPr="006216AF">
        <w:rPr>
          <w:rStyle w:val="rfdFootnote"/>
          <w:rtl/>
        </w:rPr>
        <w:t>) في ص ، م ، ك : يقض</w:t>
      </w:r>
      <w:r w:rsidR="00410A32">
        <w:rPr>
          <w:rStyle w:val="rfdFootnote"/>
          <w:rtl/>
        </w:rPr>
        <w:t xml:space="preserve"> .</w:t>
      </w:r>
    </w:p>
    <w:p w:rsidR="00D218AE" w:rsidRPr="00D218AE" w:rsidRDefault="00D218AE" w:rsidP="00D218AE">
      <w:pPr>
        <w:rPr>
          <w:rtl/>
        </w:rPr>
      </w:pPr>
      <w:r w:rsidRPr="00D218AE">
        <w:rPr>
          <w:rtl/>
        </w:rPr>
        <w:br w:type="page"/>
      </w:r>
    </w:p>
    <w:p w:rsidR="00D218AE" w:rsidRPr="00D218AE" w:rsidRDefault="00D218AE" w:rsidP="00D218AE">
      <w:pPr>
        <w:rPr>
          <w:rtl/>
        </w:rPr>
      </w:pPr>
      <w:r w:rsidRPr="00D218AE">
        <w:rPr>
          <w:rtl/>
        </w:rPr>
        <w:lastRenderedPageBreak/>
        <w:br w:type="page"/>
      </w:r>
    </w:p>
    <w:p w:rsidR="00E73A7D" w:rsidRPr="00A8122B" w:rsidRDefault="00A8122B" w:rsidP="00A8122B">
      <w:pPr>
        <w:pStyle w:val="rfdCenterBold1"/>
        <w:rPr>
          <w:rtl/>
        </w:rPr>
      </w:pPr>
      <w:r>
        <w:rPr>
          <w:rtl/>
        </w:rPr>
        <w:lastRenderedPageBreak/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 w:rsidR="005F4626" w:rsidRPr="00A8122B">
        <w:rPr>
          <w:rtl/>
        </w:rPr>
        <w:t>الباب الخامس عشر</w:t>
      </w:r>
    </w:p>
    <w:p w:rsidR="00E73A7D" w:rsidRPr="00A8122B" w:rsidRDefault="005F4626" w:rsidP="00A8122B">
      <w:pPr>
        <w:pStyle w:val="rfdCenterBold1"/>
        <w:rPr>
          <w:rtl/>
        </w:rPr>
      </w:pPr>
      <w:r w:rsidRPr="00A8122B">
        <w:rPr>
          <w:rtl/>
        </w:rPr>
        <w:t>في ذكر آيات صاحب الزمان الخلف الصالح</w:t>
      </w:r>
      <w:r w:rsidR="00C70578" w:rsidRPr="00A8122B">
        <w:rPr>
          <w:rtl/>
        </w:rPr>
        <w:t xml:space="preserve"> </w:t>
      </w:r>
      <w:r w:rsidR="00C70578" w:rsidRPr="00A8122B">
        <w:rPr>
          <w:rtl/>
        </w:rPr>
        <w:br/>
      </w:r>
      <w:r w:rsidRPr="00A8122B">
        <w:rPr>
          <w:rtl/>
        </w:rPr>
        <w:t>المنتظر المهدي عجل الله فرجه الشريف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خمسة فصول</w:t>
      </w:r>
    </w:p>
    <w:p w:rsidR="003748C3" w:rsidRPr="003748C3" w:rsidRDefault="005F4626" w:rsidP="003748C3">
      <w:pPr>
        <w:rPr>
          <w:rtl/>
        </w:rPr>
      </w:pPr>
      <w:r w:rsidRPr="003748C3">
        <w:rPr>
          <w:rtl/>
        </w:rPr>
        <w:br w:type="page"/>
      </w:r>
    </w:p>
    <w:p w:rsidR="00E73A7D" w:rsidRDefault="005F4626" w:rsidP="004970DF">
      <w:pPr>
        <w:pStyle w:val="Heading1"/>
        <w:rPr>
          <w:rtl/>
        </w:rPr>
      </w:pPr>
      <w:r w:rsidRPr="006216AF">
        <w:rPr>
          <w:rtl/>
        </w:rPr>
        <w:lastRenderedPageBreak/>
        <w:t>1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E73A7D" w:rsidRDefault="005F4626" w:rsidP="004970DF">
      <w:pPr>
        <w:pStyle w:val="Heading2Center"/>
        <w:rPr>
          <w:rtl/>
        </w:rPr>
      </w:pPr>
      <w:r w:rsidRPr="006216AF">
        <w:rPr>
          <w:rtl/>
        </w:rPr>
        <w:t xml:space="preserve">في بيان ظهور آياته </w:t>
      </w:r>
      <w:r w:rsidR="00276CED">
        <w:rPr>
          <w:rtl/>
        </w:rPr>
        <w:t>عليه السلام</w:t>
      </w:r>
      <w:r w:rsidR="00C70578">
        <w:rPr>
          <w:rtl/>
        </w:rPr>
        <w:t xml:space="preserve"> </w:t>
      </w:r>
      <w:r w:rsidR="00C70578">
        <w:rPr>
          <w:rtl/>
        </w:rPr>
        <w:br/>
      </w:r>
      <w:r w:rsidRPr="006216AF">
        <w:rPr>
          <w:rtl/>
        </w:rPr>
        <w:t>في حال ولادته وبعدها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حديثان</w:t>
      </w:r>
    </w:p>
    <w:p w:rsidR="005F4626" w:rsidRPr="006216AF" w:rsidRDefault="005F4626" w:rsidP="00E61FCD">
      <w:pPr>
        <w:rPr>
          <w:rtl/>
        </w:rPr>
      </w:pPr>
      <w:r w:rsidRPr="006216AF">
        <w:rPr>
          <w:rtl/>
        </w:rPr>
        <w:t>532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E61FCD">
        <w:rPr>
          <w:rFonts w:hint="cs"/>
          <w:rtl/>
        </w:rPr>
        <w:t xml:space="preserve"> </w:t>
      </w:r>
      <w:r>
        <w:rPr>
          <w:rtl/>
        </w:rPr>
        <w:t>ـ</w:t>
      </w:r>
      <w:r w:rsidR="00E61FCD">
        <w:rPr>
          <w:rFonts w:hint="cs"/>
          <w:rtl/>
        </w:rPr>
        <w:t xml:space="preserve"> </w:t>
      </w:r>
      <w:r w:rsidRPr="006216AF">
        <w:rPr>
          <w:rtl/>
        </w:rPr>
        <w:t xml:space="preserve">عن السياري قال : حدّثتني نسيم ومارية ، قالتا : لمّا </w:t>
      </w:r>
      <w:r w:rsidR="00C70578">
        <w:rPr>
          <w:rtl/>
        </w:rPr>
        <w:br/>
      </w:r>
      <w:r w:rsidRPr="006216AF">
        <w:rPr>
          <w:rtl/>
        </w:rPr>
        <w:t xml:space="preserve">خرج صاحب الزمان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بطن أمّه سقط جاثيا</w:t>
      </w:r>
      <w:r w:rsidR="00D14ABB">
        <w:rPr>
          <w:rtl/>
        </w:rPr>
        <w:t>ً</w:t>
      </w:r>
      <w:r w:rsidRPr="006216AF">
        <w:rPr>
          <w:rtl/>
        </w:rPr>
        <w:t xml:space="preserve"> على ركبتيه ، </w:t>
      </w:r>
      <w:r w:rsidR="00C70578">
        <w:rPr>
          <w:rtl/>
        </w:rPr>
        <w:br/>
      </w:r>
      <w:r w:rsidRPr="006216AF">
        <w:rPr>
          <w:rtl/>
        </w:rPr>
        <w:t>رافعا</w:t>
      </w:r>
      <w:r w:rsidR="00D14ABB">
        <w:rPr>
          <w:rtl/>
        </w:rPr>
        <w:t>ً</w:t>
      </w:r>
      <w:r w:rsidRPr="006216AF">
        <w:rPr>
          <w:rtl/>
        </w:rPr>
        <w:t xml:space="preserve"> سبابته نحو السماء ، ثمّ عطس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الحمد لله ربّ العالمين ، </w:t>
      </w:r>
      <w:r w:rsidR="00C70578">
        <w:rPr>
          <w:rtl/>
        </w:rPr>
        <w:br/>
      </w:r>
      <w:r w:rsidRPr="006216AF">
        <w:rPr>
          <w:rtl/>
        </w:rPr>
        <w:t>وصلّى الله على محمّد وآله ، عبدا</w:t>
      </w:r>
      <w:r w:rsidR="00D14ABB">
        <w:rPr>
          <w:rtl/>
        </w:rPr>
        <w:t>ً</w:t>
      </w:r>
      <w:r w:rsidRPr="006216AF">
        <w:rPr>
          <w:rtl/>
        </w:rPr>
        <w:t xml:space="preserve"> ذاكرا</w:t>
      </w:r>
      <w:r w:rsidR="00D14ABB">
        <w:rPr>
          <w:rtl/>
        </w:rPr>
        <w:t>ً</w:t>
      </w:r>
      <w:r w:rsidRPr="006216AF">
        <w:rPr>
          <w:rtl/>
        </w:rPr>
        <w:t xml:space="preserve"> لله ، غير مستنكف ولا </w:t>
      </w:r>
      <w:r w:rsidR="00C70578">
        <w:rPr>
          <w:rtl/>
        </w:rPr>
        <w:br/>
      </w:r>
      <w:r w:rsidRPr="006216AF">
        <w:rPr>
          <w:rtl/>
        </w:rPr>
        <w:t>مستكبر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زعمت الظلمة أنّ حجة الله داحضة ، ولو أذن لنا في </w:t>
      </w:r>
      <w:r w:rsidR="00C70578">
        <w:rPr>
          <w:rtl/>
        </w:rPr>
        <w:br/>
      </w:r>
      <w:r w:rsidRPr="006216AF">
        <w:rPr>
          <w:rtl/>
        </w:rPr>
        <w:t>الكلام لزال الشك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E61FCD">
      <w:pPr>
        <w:rPr>
          <w:rtl/>
        </w:rPr>
      </w:pPr>
      <w:r w:rsidRPr="006216AF">
        <w:rPr>
          <w:rtl/>
        </w:rPr>
        <w:t>533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E61FCD">
        <w:rPr>
          <w:rFonts w:hint="cs"/>
          <w:rtl/>
        </w:rPr>
        <w:t xml:space="preserve"> </w:t>
      </w:r>
      <w:r>
        <w:rPr>
          <w:rtl/>
        </w:rPr>
        <w:t>ـ</w:t>
      </w:r>
      <w:r w:rsidR="00E61FCD">
        <w:rPr>
          <w:rFonts w:hint="cs"/>
          <w:rtl/>
        </w:rPr>
        <w:t xml:space="preserve"> </w:t>
      </w:r>
      <w:r w:rsidRPr="006216AF">
        <w:rPr>
          <w:rtl/>
        </w:rPr>
        <w:t xml:space="preserve">عن أبي علي الحسن الآبي قال : حدّثتني الجارية التي </w:t>
      </w:r>
      <w:r w:rsidR="00C70578">
        <w:rPr>
          <w:rtl/>
        </w:rPr>
        <w:br/>
      </w:r>
      <w:r w:rsidRPr="006216AF">
        <w:rPr>
          <w:rtl/>
        </w:rPr>
        <w:t xml:space="preserve">أهديتها لأبي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قالت : لمّا ولد السيّد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C70578">
        <w:rPr>
          <w:rtl/>
        </w:rPr>
        <w:br/>
      </w:r>
      <w:r w:rsidRPr="006216AF">
        <w:rPr>
          <w:rtl/>
        </w:rPr>
        <w:t>رأيت نورا</w:t>
      </w:r>
      <w:r w:rsidR="00D14ABB">
        <w:rPr>
          <w:rtl/>
        </w:rPr>
        <w:t>ً</w:t>
      </w:r>
      <w:r w:rsidRPr="006216AF">
        <w:rPr>
          <w:rtl/>
        </w:rPr>
        <w:t xml:space="preserve"> ساطعا</w:t>
      </w:r>
      <w:r w:rsidR="00D14ABB">
        <w:rPr>
          <w:rtl/>
        </w:rPr>
        <w:t>ً</w:t>
      </w:r>
      <w:r w:rsidRPr="006216AF">
        <w:rPr>
          <w:rtl/>
        </w:rPr>
        <w:t xml:space="preserve"> قد ظهر منه وبلغ أفق السماء ، ورأيت طيورا</w:t>
      </w:r>
      <w:r w:rsidR="00D14ABB">
        <w:rPr>
          <w:rtl/>
        </w:rPr>
        <w:t>ً</w:t>
      </w:r>
      <w:r w:rsidRPr="006216AF">
        <w:rPr>
          <w:rtl/>
        </w:rPr>
        <w:t xml:space="preserve"> بيضاء </w:t>
      </w:r>
      <w:r w:rsidR="00C70578">
        <w:rPr>
          <w:rtl/>
        </w:rPr>
        <w:br/>
      </w:r>
      <w:r w:rsidRPr="006216AF">
        <w:rPr>
          <w:rtl/>
        </w:rPr>
        <w:t xml:space="preserve">تهبط من السماء وتمسح أجنحتها على رأسه ووجهه وسائر جسده ثمّ </w:t>
      </w:r>
      <w:r w:rsidR="00C70578">
        <w:rPr>
          <w:rtl/>
        </w:rPr>
        <w:br/>
      </w:r>
      <w:r w:rsidRPr="006216AF">
        <w:rPr>
          <w:rtl/>
        </w:rPr>
        <w:t xml:space="preserve">تطير ، فأخبرنا أبا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بذلك فضحك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تلك </w:t>
      </w:r>
      <w:r w:rsidR="00C70578">
        <w:rPr>
          <w:rtl/>
        </w:rPr>
        <w:br/>
      </w:r>
      <w:r w:rsidR="00B007B7">
        <w:rPr>
          <w:rtl/>
        </w:rPr>
        <w:t>ملائكة السماء نزلت لتتب</w:t>
      </w:r>
      <w:r w:rsidRPr="006216AF">
        <w:rPr>
          <w:rtl/>
        </w:rPr>
        <w:t xml:space="preserve">رك بهذا المولود ، وهي أنصاره إذا خرج بأمر </w:t>
      </w:r>
      <w:r w:rsidR="00C70578">
        <w:rPr>
          <w:rtl/>
        </w:rPr>
        <w:br/>
      </w:r>
      <w:r w:rsidRPr="006216AF">
        <w:rPr>
          <w:rtl/>
        </w:rPr>
        <w:t>الله عزّ وجل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E61FCD" w:rsidRPr="00E61FCD" w:rsidRDefault="00E61FCD" w:rsidP="00E61FCD">
      <w:pPr>
        <w:pStyle w:val="rfdLine"/>
      </w:pPr>
      <w:r w:rsidRPr="00E61FCD">
        <w:rPr>
          <w:rFonts w:hint="cs"/>
          <w:rtl/>
        </w:rPr>
        <w:t>___________________</w:t>
      </w:r>
    </w:p>
    <w:p w:rsidR="005F4626" w:rsidRPr="006216AF" w:rsidRDefault="005F4626" w:rsidP="00E61FCD">
      <w:pPr>
        <w:pStyle w:val="rfdFootnote0"/>
        <w:rPr>
          <w:rtl/>
        </w:rPr>
      </w:pPr>
      <w:r w:rsidRPr="006216AF">
        <w:rPr>
          <w:rtl/>
        </w:rPr>
        <w:t>1</w:t>
      </w:r>
      <w:r w:rsidR="00E61FCD">
        <w:rPr>
          <w:rFonts w:hint="cs"/>
          <w:rtl/>
        </w:rPr>
        <w:t xml:space="preserve"> </w:t>
      </w:r>
      <w:r>
        <w:rPr>
          <w:rtl/>
        </w:rPr>
        <w:t>ـ</w:t>
      </w:r>
      <w:r w:rsidR="00E61FCD">
        <w:rPr>
          <w:rFonts w:hint="cs"/>
          <w:rtl/>
        </w:rPr>
        <w:t xml:space="preserve"> </w:t>
      </w:r>
      <w:r w:rsidRPr="006216AF">
        <w:rPr>
          <w:rtl/>
        </w:rPr>
        <w:t>كمال الدين : 430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 ، اثبات الوصية : 221 ، غيبة الطوسي : 147 ، </w:t>
      </w:r>
      <w:r w:rsidR="00C70578">
        <w:rPr>
          <w:rtl/>
        </w:rPr>
        <w:br/>
      </w:r>
      <w:r w:rsidRPr="006216AF">
        <w:rPr>
          <w:rtl/>
        </w:rPr>
        <w:t>الخرائج والجرائح 1 : 457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 ، إعلام الورى : 395 ، حلية الأبرار </w:t>
      </w:r>
      <w:r w:rsidR="00C70578">
        <w:rPr>
          <w:rtl/>
        </w:rPr>
        <w:br/>
      </w:r>
      <w:r w:rsidRPr="006216AF">
        <w:rPr>
          <w:rtl/>
        </w:rPr>
        <w:t>2 : 544 ، مدينة المعاجز : 586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2</w:t>
      </w:r>
      <w:r>
        <w:rPr>
          <w:rtl/>
        </w:rPr>
        <w:t xml:space="preserve"> ـ </w:t>
      </w:r>
      <w:r w:rsidRPr="006216AF">
        <w:rPr>
          <w:rtl/>
        </w:rPr>
        <w:t>روضة الواعظين : 260</w:t>
      </w:r>
      <w:r w:rsidR="00410A32">
        <w:rPr>
          <w:rtl/>
        </w:rPr>
        <w:t xml:space="preserve"> .</w:t>
      </w:r>
    </w:p>
    <w:p w:rsidR="00E73A7D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2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E73A7D" w:rsidRDefault="005F4626" w:rsidP="004970DF">
      <w:pPr>
        <w:pStyle w:val="Heading2Center"/>
        <w:rPr>
          <w:rtl/>
        </w:rPr>
      </w:pPr>
      <w:r w:rsidRPr="006216AF">
        <w:rPr>
          <w:rtl/>
        </w:rPr>
        <w:t xml:space="preserve">في بيان ظهور آياته </w:t>
      </w:r>
      <w:r w:rsidR="00276CED">
        <w:rPr>
          <w:rtl/>
        </w:rPr>
        <w:t>عليه السلام</w:t>
      </w:r>
      <w:r w:rsidR="00C70578">
        <w:rPr>
          <w:rtl/>
        </w:rPr>
        <w:t xml:space="preserve"> </w:t>
      </w:r>
      <w:r w:rsidR="00C70578">
        <w:rPr>
          <w:rtl/>
        </w:rPr>
        <w:br/>
      </w:r>
      <w:r w:rsidRPr="006216AF">
        <w:rPr>
          <w:rtl/>
        </w:rPr>
        <w:t>في حال طفولته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حديث واحد</w:t>
      </w:r>
    </w:p>
    <w:p w:rsidR="005F4626" w:rsidRPr="006216AF" w:rsidRDefault="005F4626" w:rsidP="00D7729B">
      <w:pPr>
        <w:rPr>
          <w:rtl/>
        </w:rPr>
      </w:pPr>
      <w:r w:rsidRPr="006216AF">
        <w:rPr>
          <w:rtl/>
        </w:rPr>
        <w:t>534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D7729B">
        <w:rPr>
          <w:rFonts w:hint="cs"/>
          <w:rtl/>
        </w:rPr>
        <w:t xml:space="preserve"> </w:t>
      </w:r>
      <w:r>
        <w:rPr>
          <w:rtl/>
        </w:rPr>
        <w:t>ـ</w:t>
      </w:r>
      <w:r w:rsidR="00D7729B">
        <w:rPr>
          <w:rFonts w:hint="cs"/>
          <w:rtl/>
        </w:rPr>
        <w:t xml:space="preserve"> </w:t>
      </w:r>
      <w:r w:rsidRPr="006216AF">
        <w:rPr>
          <w:rtl/>
        </w:rPr>
        <w:t xml:space="preserve">عن سعد بن عبد الله بن أبي خلف ، قال في حديث طويل </w:t>
      </w:r>
      <w:r w:rsidR="00C70578">
        <w:rPr>
          <w:rtl/>
        </w:rPr>
        <w:br/>
      </w:r>
      <w:r w:rsidRPr="006216AF">
        <w:rPr>
          <w:rtl/>
        </w:rPr>
        <w:t xml:space="preserve">أنا أقتصر على الموضع المقصود منه ، قال : مضيت إلى سر من رأى </w:t>
      </w:r>
      <w:r w:rsidR="00C70578">
        <w:rPr>
          <w:rtl/>
        </w:rPr>
        <w:br/>
      </w:r>
      <w:r w:rsidRPr="006216AF">
        <w:rPr>
          <w:rtl/>
        </w:rPr>
        <w:t xml:space="preserve">مع أحمد بن إسحاق لأزور أبا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وأسأله عن مسائل </w:t>
      </w:r>
      <w:r w:rsidR="00C70578">
        <w:rPr>
          <w:rtl/>
        </w:rPr>
        <w:br/>
      </w:r>
      <w:r w:rsidRPr="006216AF">
        <w:rPr>
          <w:rtl/>
        </w:rPr>
        <w:t>أشكلت عليّ</w:t>
      </w:r>
      <w:r w:rsidR="00D14ABB">
        <w:rPr>
          <w:rtl/>
        </w:rPr>
        <w:t>َ</w:t>
      </w:r>
      <w:r w:rsidRPr="006216AF">
        <w:rPr>
          <w:rtl/>
        </w:rPr>
        <w:t xml:space="preserve"> ، فلمّا وصلنا إليها ووردنا باب أبي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</w:t>
      </w:r>
      <w:r w:rsidR="00C70578">
        <w:rPr>
          <w:rtl/>
        </w:rPr>
        <w:br/>
      </w:r>
      <w:r w:rsidRPr="006216AF">
        <w:rPr>
          <w:rtl/>
        </w:rPr>
        <w:t>استأذنا فخرج الإ</w:t>
      </w:r>
      <w:r w:rsidR="00422610">
        <w:rPr>
          <w:rtl/>
        </w:rPr>
        <w:t>ِ</w:t>
      </w:r>
      <w:r w:rsidRPr="006216AF">
        <w:rPr>
          <w:rtl/>
        </w:rPr>
        <w:t xml:space="preserve">ذن بالدخول ، وكان على عاتق أحمد بن إسحاق </w:t>
      </w:r>
      <w:r w:rsidR="00C70578">
        <w:rPr>
          <w:rtl/>
        </w:rPr>
        <w:br/>
      </w:r>
      <w:r w:rsidRPr="006216AF">
        <w:rPr>
          <w:rtl/>
        </w:rPr>
        <w:t xml:space="preserve">جراب غطاه بكساء طبري ، فيه مائة وستون صرّة من الدنانير والدراهم ، </w:t>
      </w:r>
      <w:r w:rsidR="00C70578">
        <w:rPr>
          <w:rtl/>
        </w:rPr>
        <w:br/>
      </w:r>
      <w:r w:rsidRPr="006216AF">
        <w:rPr>
          <w:rtl/>
        </w:rPr>
        <w:t>على كلّ صرّة منها ختم لصاحبه</w:t>
      </w:r>
      <w:r w:rsidR="00410A32">
        <w:rPr>
          <w:rtl/>
        </w:rPr>
        <w:t xml:space="preserve"> .</w:t>
      </w:r>
    </w:p>
    <w:p w:rsidR="00D7729B" w:rsidRDefault="005F4626" w:rsidP="00D7729B">
      <w:pPr>
        <w:rPr>
          <w:rStyle w:val="rfdLineChar"/>
        </w:rPr>
      </w:pPr>
      <w:r w:rsidRPr="006216AF">
        <w:rPr>
          <w:rtl/>
        </w:rPr>
        <w:t xml:space="preserve">قال سعد : فما شبّهت أبا محمّد حين غشينا نور وجهه </w:t>
      </w:r>
      <w:r w:rsidR="00335A4F">
        <w:rPr>
          <w:rtl/>
        </w:rPr>
        <w:t>إلّا</w:t>
      </w:r>
      <w:r w:rsidRPr="006216AF">
        <w:rPr>
          <w:rtl/>
        </w:rPr>
        <w:t xml:space="preserve"> ببدر </w:t>
      </w:r>
      <w:r w:rsidR="00C70578">
        <w:rPr>
          <w:rtl/>
        </w:rPr>
        <w:br/>
      </w:r>
      <w:r w:rsidRPr="006216AF">
        <w:rPr>
          <w:rtl/>
        </w:rPr>
        <w:t>قد استوت لياليه أربعا</w:t>
      </w:r>
      <w:r w:rsidR="00D14ABB">
        <w:rPr>
          <w:rtl/>
        </w:rPr>
        <w:t>ً</w:t>
      </w:r>
      <w:r w:rsidRPr="006216AF">
        <w:rPr>
          <w:rtl/>
        </w:rPr>
        <w:t xml:space="preserve"> بعد عشرة ، وعلى فخذه الأيمن غلام يناسب </w:t>
      </w:r>
      <w:r w:rsidR="00C70578">
        <w:rPr>
          <w:rtl/>
        </w:rPr>
        <w:br/>
      </w:r>
      <w:r w:rsidRPr="006216AF">
        <w:rPr>
          <w:rtl/>
        </w:rPr>
        <w:t xml:space="preserve">المشتري في الخلقة والمنظر ، على رأسه فرق بين وفرة كأنّه ألف بين </w:t>
      </w:r>
      <w:r w:rsidR="00C70578">
        <w:rPr>
          <w:rtl/>
        </w:rPr>
        <w:br/>
      </w:r>
      <w:r w:rsidRPr="006216AF">
        <w:rPr>
          <w:rtl/>
        </w:rPr>
        <w:t xml:space="preserve">واوين ، وبين يديه رمّانة ذهبية تلمع ببدائع نقوشها ، ووسطها غرائب </w:t>
      </w:r>
      <w:r w:rsidR="00C70578">
        <w:rPr>
          <w:rtl/>
        </w:rPr>
        <w:br/>
      </w:r>
      <w:r w:rsidRPr="006216AF">
        <w:rPr>
          <w:rtl/>
        </w:rPr>
        <w:t xml:space="preserve">الفصوص المركّبة عليها ، قد كان أهداها له بعض رؤساء أهل البصرة ، </w:t>
      </w:r>
      <w:r w:rsidR="00C70578">
        <w:rPr>
          <w:rtl/>
        </w:rPr>
        <w:br/>
      </w:r>
      <w:r w:rsidRPr="006216AF">
        <w:rPr>
          <w:rtl/>
        </w:rPr>
        <w:t xml:space="preserve">وبيده قلم إذا أراد أن يسطّر به على البياض قبض الغلام على أصابعه ، </w:t>
      </w:r>
      <w:r w:rsidR="00C70578">
        <w:rPr>
          <w:rtl/>
        </w:rPr>
        <w:br/>
      </w:r>
      <w:r w:rsidRPr="006216AF">
        <w:rPr>
          <w:rtl/>
        </w:rPr>
        <w:t xml:space="preserve">فكان مولانا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يدحرج الرمّانة بين يديه ويشغله بردّها كي لا</w:t>
      </w:r>
      <w:r w:rsidR="00D7729B">
        <w:rPr>
          <w:rFonts w:hint="cs"/>
          <w:rtl/>
        </w:rPr>
        <w:t xml:space="preserve"> </w:t>
      </w:r>
      <w:r w:rsidR="00D7729B">
        <w:rPr>
          <w:rtl/>
        </w:rPr>
        <w:br/>
      </w:r>
      <w:r w:rsidR="00D7729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D7729B">
      <w:pPr>
        <w:pStyle w:val="rfdFootnote0"/>
        <w:rPr>
          <w:rtl/>
        </w:rPr>
      </w:pPr>
      <w:r w:rsidRPr="006216AF">
        <w:rPr>
          <w:rtl/>
        </w:rPr>
        <w:t>1</w:t>
      </w:r>
      <w:r w:rsidR="00D7729B">
        <w:rPr>
          <w:rFonts w:hint="cs"/>
          <w:rtl/>
        </w:rPr>
        <w:t xml:space="preserve"> </w:t>
      </w:r>
      <w:r>
        <w:rPr>
          <w:rtl/>
        </w:rPr>
        <w:t>ـ</w:t>
      </w:r>
      <w:r w:rsidR="00D7729B">
        <w:rPr>
          <w:rFonts w:hint="cs"/>
          <w:rtl/>
        </w:rPr>
        <w:t xml:space="preserve"> </w:t>
      </w:r>
      <w:r w:rsidRPr="006216AF">
        <w:rPr>
          <w:rtl/>
        </w:rPr>
        <w:t>كمال الدين : 454</w:t>
      </w:r>
      <w:r w:rsidR="0096323A">
        <w:rPr>
          <w:rtl/>
        </w:rPr>
        <w:t xml:space="preserve"> / </w:t>
      </w:r>
      <w:r w:rsidRPr="006216AF">
        <w:rPr>
          <w:rtl/>
        </w:rPr>
        <w:t>21 ، الخرائج والجرائح 1 : 481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22 ، وفيه مثله ، </w:t>
      </w:r>
      <w:r w:rsidR="00C70578">
        <w:rPr>
          <w:rtl/>
        </w:rPr>
        <w:br/>
      </w:r>
      <w:r w:rsidRPr="006216AF">
        <w:rPr>
          <w:rtl/>
        </w:rPr>
        <w:t>الاحتجاج : 268 ، ينابيع المودة : 459 ، حلية الأبرار 2 : 557</w:t>
      </w:r>
      <w:r w:rsidR="00410A32">
        <w:rPr>
          <w:rtl/>
        </w:rPr>
        <w:t xml:space="preserve"> .</w:t>
      </w:r>
    </w:p>
    <w:p w:rsidR="005F4626" w:rsidRPr="006216AF" w:rsidRDefault="005F4626" w:rsidP="00E73A7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يصدّه عن كتبه ما أراده ، فسلّمنا عليه فألطف بالجواب وأومأ إلينا </w:t>
      </w:r>
      <w:r w:rsidR="00C70578">
        <w:rPr>
          <w:rtl/>
        </w:rPr>
        <w:br/>
      </w:r>
      <w:r w:rsidRPr="006216AF">
        <w:rPr>
          <w:rtl/>
        </w:rPr>
        <w:t>بالجلوس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فرغ من كتبه البياض الذي كان بيده أخرج أحمد بن </w:t>
      </w:r>
      <w:r w:rsidR="00C70578">
        <w:rPr>
          <w:rtl/>
        </w:rPr>
        <w:br/>
      </w:r>
      <w:r w:rsidRPr="006216AF">
        <w:rPr>
          <w:rtl/>
        </w:rPr>
        <w:t xml:space="preserve">إسحاق جرابه من طي كسائه ، فوضعه بين يديه ، فنظر المولى أبو </w:t>
      </w:r>
      <w:r w:rsidR="00C70578">
        <w:rPr>
          <w:rtl/>
        </w:rPr>
        <w:br/>
      </w:r>
      <w:r w:rsidRPr="006216AF">
        <w:rPr>
          <w:rtl/>
        </w:rPr>
        <w:t xml:space="preserve">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إلى الغلام ،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بني ، فضّ الختم عن هدايا </w:t>
      </w:r>
      <w:r w:rsidR="00C70578">
        <w:rPr>
          <w:rtl/>
        </w:rPr>
        <w:br/>
      </w:r>
      <w:r w:rsidRPr="006216AF">
        <w:rPr>
          <w:rtl/>
        </w:rPr>
        <w:t>شيعتك التي بعثوها إليك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>يا مولاي ، يجوز لي أن أمدّ</w:t>
      </w:r>
      <w:r w:rsidR="00D14ABB">
        <w:rPr>
          <w:rtl/>
        </w:rPr>
        <w:t>َ</w:t>
      </w:r>
      <w:r w:rsidRPr="006216AF">
        <w:rPr>
          <w:rtl/>
        </w:rPr>
        <w:t xml:space="preserve"> يدي الطاهرة إلى هدايا </w:t>
      </w:r>
      <w:r w:rsidR="00C70578">
        <w:rPr>
          <w:rtl/>
        </w:rPr>
        <w:br/>
      </w:r>
      <w:r w:rsidRPr="006216AF">
        <w:rPr>
          <w:rtl/>
        </w:rPr>
        <w:t>نجسة وأموال وحشة قد خلط حلّها بحرامها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يا ابن إسح</w:t>
      </w:r>
      <w:r w:rsidR="00D7729B">
        <w:rPr>
          <w:rtl/>
        </w:rPr>
        <w:t>اق ، استخرج ما في الجراب ، ليمي</w:t>
      </w:r>
      <w:r w:rsidR="00D7729B">
        <w:rPr>
          <w:rFonts w:hint="cs"/>
          <w:rtl/>
        </w:rPr>
        <w:t>ّ</w:t>
      </w:r>
      <w:r w:rsidRPr="006216AF">
        <w:rPr>
          <w:rtl/>
        </w:rPr>
        <w:t xml:space="preserve">ز </w:t>
      </w:r>
      <w:r w:rsidR="00C70578">
        <w:rPr>
          <w:rtl/>
        </w:rPr>
        <w:br/>
      </w:r>
      <w:r w:rsidRPr="006216AF">
        <w:rPr>
          <w:rtl/>
        </w:rPr>
        <w:t>بين الحلال والحرام منها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فأول صرة بدأ أحمد بإخراجها قال الغلام : هذا لفلان بن فلان </w:t>
      </w:r>
      <w:r w:rsidR="00C70578">
        <w:rPr>
          <w:rtl/>
        </w:rPr>
        <w:br/>
      </w:r>
      <w:r w:rsidRPr="006216AF">
        <w:rPr>
          <w:rtl/>
        </w:rPr>
        <w:t>من غلّة كذا ، تشتمل على اثنين وستين دينارا</w:t>
      </w:r>
      <w:r w:rsidR="00D14ABB">
        <w:rPr>
          <w:rtl/>
        </w:rPr>
        <w:t>ً</w:t>
      </w:r>
      <w:r w:rsidRPr="006216AF">
        <w:rPr>
          <w:rtl/>
        </w:rPr>
        <w:t xml:space="preserve"> ، منها من ثمن حجرة </w:t>
      </w:r>
      <w:r w:rsidR="00C70578">
        <w:rPr>
          <w:rtl/>
        </w:rPr>
        <w:br/>
      </w:r>
      <w:r w:rsidRPr="006216AF">
        <w:rPr>
          <w:rtl/>
        </w:rPr>
        <w:t>باعها ، وكانت إرثا</w:t>
      </w:r>
      <w:r w:rsidR="00D14ABB">
        <w:rPr>
          <w:rtl/>
        </w:rPr>
        <w:t>ً</w:t>
      </w:r>
      <w:r w:rsidRPr="006216AF">
        <w:rPr>
          <w:rtl/>
        </w:rPr>
        <w:t xml:space="preserve"> له من أبيه ، خمسة وأربعين دينارا</w:t>
      </w:r>
      <w:r w:rsidR="00FE5AE2">
        <w:rPr>
          <w:rtl/>
        </w:rPr>
        <w:t>ً</w:t>
      </w:r>
      <w:r w:rsidRPr="006216AF">
        <w:rPr>
          <w:rtl/>
        </w:rPr>
        <w:t xml:space="preserve"> ، ومن أثمان </w:t>
      </w:r>
      <w:r w:rsidR="00C70578">
        <w:rPr>
          <w:rtl/>
        </w:rPr>
        <w:br/>
      </w:r>
      <w:r w:rsidRPr="006216AF">
        <w:rPr>
          <w:rtl/>
        </w:rPr>
        <w:t xml:space="preserve">تسعة أثواب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أربعة عشر دينارا</w:t>
      </w:r>
      <w:r w:rsidR="00FE5AE2">
        <w:rPr>
          <w:rtl/>
        </w:rPr>
        <w:t>ً</w:t>
      </w:r>
      <w:r w:rsidRPr="006216AF">
        <w:rPr>
          <w:rtl/>
        </w:rPr>
        <w:t xml:space="preserve"> ، وفيها من أجرة الحوانيت ثلاثة </w:t>
      </w:r>
      <w:r w:rsidR="00C70578">
        <w:rPr>
          <w:rtl/>
        </w:rPr>
        <w:br/>
      </w:r>
      <w:r w:rsidRPr="006216AF">
        <w:rPr>
          <w:rtl/>
        </w:rPr>
        <w:t>دنانير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مولانا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بني ، دل الرجل على الحرام </w:t>
      </w:r>
      <w:r w:rsidR="00C70578">
        <w:rPr>
          <w:rtl/>
        </w:rPr>
        <w:br/>
      </w:r>
      <w:r w:rsidRPr="006216AF">
        <w:rPr>
          <w:rtl/>
        </w:rPr>
        <w:t>منها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فتّش عن دينار منها رازي السكة ، تاريخه سنة كذا ، قد </w:t>
      </w:r>
      <w:r w:rsidR="00C70578">
        <w:rPr>
          <w:rtl/>
        </w:rPr>
        <w:br/>
      </w:r>
      <w:r w:rsidRPr="006216AF">
        <w:rPr>
          <w:rtl/>
        </w:rPr>
        <w:t xml:space="preserve">انطمس من نصف إحدى صفحتيه نقشه وقراضته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أصلية وزنها ربع </w:t>
      </w:r>
      <w:r w:rsidR="00C70578">
        <w:rPr>
          <w:rtl/>
        </w:rPr>
        <w:br/>
      </w:r>
      <w:r w:rsidRPr="006216AF">
        <w:rPr>
          <w:rtl/>
        </w:rPr>
        <w:t>دينار</w:t>
      </w:r>
      <w:r w:rsidR="00410A32">
        <w:rPr>
          <w:rtl/>
        </w:rPr>
        <w:t xml:space="preserve"> .</w:t>
      </w:r>
    </w:p>
    <w:p w:rsidR="00D7729B" w:rsidRDefault="005F4626" w:rsidP="00D7729B">
      <w:pPr>
        <w:rPr>
          <w:rStyle w:val="rfdLineChar"/>
        </w:rPr>
      </w:pPr>
      <w:r w:rsidRPr="006216AF">
        <w:rPr>
          <w:rtl/>
        </w:rPr>
        <w:t>والعلّة في تحريمها أنّ صاحب هذه الحلّة وزن في شهر كذا من</w:t>
      </w:r>
      <w:r w:rsidR="00D7729B">
        <w:rPr>
          <w:rFonts w:hint="cs"/>
          <w:rtl/>
        </w:rPr>
        <w:t xml:space="preserve"> </w:t>
      </w:r>
      <w:r w:rsidR="00D7729B">
        <w:rPr>
          <w:rtl/>
        </w:rPr>
        <w:br/>
      </w:r>
      <w:r w:rsidR="00D7729B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أبواب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القراضة : ما سقط بالقرض ، ومنه قراضة الذهب ، لسان </w:t>
      </w:r>
      <w:r w:rsidR="00C70578">
        <w:rPr>
          <w:rStyle w:val="rfdFootnote"/>
          <w:rtl/>
        </w:rPr>
        <w:br/>
      </w:r>
      <w:r w:rsidRPr="006216AF">
        <w:rPr>
          <w:rStyle w:val="rfdFootnote"/>
          <w:rtl/>
        </w:rPr>
        <w:t>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قرض 7 : 216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73A7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سنة كذا على حائك من جيرانه من الغزل منّا</w:t>
      </w:r>
      <w:r w:rsidR="004E7C95">
        <w:rPr>
          <w:rtl/>
        </w:rPr>
        <w:t>ً</w:t>
      </w:r>
      <w:r w:rsidRPr="006216AF">
        <w:rPr>
          <w:rtl/>
        </w:rPr>
        <w:t xml:space="preserve"> وربع ، فأتت على ذلك </w:t>
      </w:r>
      <w:r w:rsidR="00C70578">
        <w:rPr>
          <w:rtl/>
        </w:rPr>
        <w:br/>
      </w:r>
      <w:r w:rsidRPr="006216AF">
        <w:rPr>
          <w:rtl/>
        </w:rPr>
        <w:t>مدة قبض انتهاها لذلك الغزل سارقا</w:t>
      </w:r>
      <w:r w:rsidR="004E7C95">
        <w:rPr>
          <w:rtl/>
        </w:rPr>
        <w:t>ً</w:t>
      </w:r>
      <w:r w:rsidRPr="006216AF">
        <w:rPr>
          <w:rtl/>
        </w:rPr>
        <w:t xml:space="preserve"> ، فأخبر به الحائك صاحبه فكذّبه </w:t>
      </w:r>
      <w:r w:rsidR="00C70578">
        <w:rPr>
          <w:rtl/>
        </w:rPr>
        <w:br/>
      </w:r>
      <w:r w:rsidRPr="006216AF">
        <w:rPr>
          <w:rtl/>
        </w:rPr>
        <w:t>واستردّ منه بدل ذلك منّا</w:t>
      </w:r>
      <w:r w:rsidR="004E7C95">
        <w:rPr>
          <w:rtl/>
        </w:rPr>
        <w:t>ً</w:t>
      </w:r>
      <w:r w:rsidRPr="006216AF">
        <w:rPr>
          <w:rtl/>
        </w:rPr>
        <w:t xml:space="preserve"> ونصفا</w:t>
      </w:r>
      <w:r w:rsidR="004E7C95">
        <w:rPr>
          <w:rtl/>
        </w:rPr>
        <w:t>ً</w:t>
      </w:r>
      <w:r w:rsidRPr="006216AF">
        <w:rPr>
          <w:rtl/>
        </w:rPr>
        <w:t xml:space="preserve"> من غزل أول ممّا كان دفعه إليه ، </w:t>
      </w:r>
      <w:r w:rsidR="00C70578">
        <w:rPr>
          <w:rtl/>
        </w:rPr>
        <w:br/>
      </w:r>
      <w:r w:rsidRPr="006216AF">
        <w:rPr>
          <w:rtl/>
        </w:rPr>
        <w:t>فاتخذ من ذلك ثوبا</w:t>
      </w:r>
      <w:r w:rsidR="004E7C95">
        <w:rPr>
          <w:rtl/>
        </w:rPr>
        <w:t>ً كان هذا الدي</w:t>
      </w:r>
      <w:r w:rsidRPr="006216AF">
        <w:rPr>
          <w:rtl/>
        </w:rPr>
        <w:t>نار مع القراضة ثمنه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فتح رأس الصرّة صادف رقعة في وسط الدنانير باسم من </w:t>
      </w:r>
      <w:r w:rsidR="00317E2D">
        <w:rPr>
          <w:rtl/>
        </w:rPr>
        <w:br/>
      </w:r>
      <w:r w:rsidRPr="006216AF">
        <w:rPr>
          <w:rtl/>
        </w:rPr>
        <w:t>أخبر عنه وبمقدارها</w:t>
      </w:r>
      <w:r w:rsidR="00AF2475">
        <w:rPr>
          <w:rtl/>
        </w:rPr>
        <w:t xml:space="preserve"> على حسب ما قال ، واستخرج الدي</w:t>
      </w:r>
      <w:r w:rsidRPr="006216AF">
        <w:rPr>
          <w:rtl/>
        </w:rPr>
        <w:t xml:space="preserve">نار والقراضة </w:t>
      </w:r>
      <w:r w:rsidR="00317E2D">
        <w:rPr>
          <w:rtl/>
        </w:rPr>
        <w:br/>
      </w:r>
      <w:r w:rsidRPr="006216AF">
        <w:rPr>
          <w:rtl/>
        </w:rPr>
        <w:t>بتلك العلامة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أخرج صرّة أخرى فقال الغلام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هذا لفلان بن </w:t>
      </w:r>
      <w:r w:rsidR="00317E2D">
        <w:rPr>
          <w:rtl/>
        </w:rPr>
        <w:br/>
      </w:r>
      <w:r w:rsidRPr="006216AF">
        <w:rPr>
          <w:rtl/>
        </w:rPr>
        <w:t>فلان ، من محلّة كذا ، وهو يشتمل على خمسين دينارا</w:t>
      </w:r>
      <w:r w:rsidR="00AF2475">
        <w:rPr>
          <w:rtl/>
        </w:rPr>
        <w:t>ً</w:t>
      </w:r>
      <w:r w:rsidRPr="006216AF">
        <w:rPr>
          <w:rtl/>
        </w:rPr>
        <w:t xml:space="preserve"> ، لا يحلّ لنا </w:t>
      </w:r>
      <w:r w:rsidR="00317E2D">
        <w:rPr>
          <w:rtl/>
        </w:rPr>
        <w:br/>
      </w:r>
      <w:r w:rsidRPr="006216AF">
        <w:rPr>
          <w:rtl/>
        </w:rPr>
        <w:t>شيء منها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وكيف ذلك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لأنّها من ثمن حنطة قد حاف </w:t>
      </w:r>
      <w:r w:rsidR="00317E2D">
        <w:rPr>
          <w:rtl/>
        </w:rPr>
        <w:br/>
      </w:r>
      <w:r w:rsidRPr="006216AF">
        <w:rPr>
          <w:rtl/>
        </w:rPr>
        <w:t xml:space="preserve">صاحبها على أكاريه في المقاسمة ، وذلك أنّه قبض حصته منها بكيل </w:t>
      </w:r>
      <w:r w:rsidR="00317E2D">
        <w:rPr>
          <w:rtl/>
        </w:rPr>
        <w:br/>
      </w:r>
      <w:r w:rsidRPr="006216AF">
        <w:rPr>
          <w:rtl/>
        </w:rPr>
        <w:t>واف ، وكان ما خصّ الأكارين منها بكيل بخس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صدقت يا بني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يا ابن إسحاق ، احملها جميعا</w:t>
      </w:r>
      <w:r w:rsidR="00AF2475">
        <w:rPr>
          <w:rtl/>
        </w:rPr>
        <w:t>ً</w:t>
      </w:r>
      <w:r w:rsidRPr="006216AF">
        <w:rPr>
          <w:rtl/>
        </w:rPr>
        <w:t xml:space="preserve"> لتردّ</w:t>
      </w:r>
      <w:r w:rsidR="00AF2475">
        <w:rPr>
          <w:rtl/>
        </w:rPr>
        <w:t>َ</w:t>
      </w:r>
      <w:r w:rsidRPr="006216AF">
        <w:rPr>
          <w:rtl/>
        </w:rPr>
        <w:t>ها ، أو توصي بردّ</w:t>
      </w:r>
      <w:r w:rsidR="00AF2475">
        <w:rPr>
          <w:rtl/>
        </w:rPr>
        <w:t>ِ</w:t>
      </w:r>
      <w:r w:rsidRPr="006216AF">
        <w:rPr>
          <w:rtl/>
        </w:rPr>
        <w:t xml:space="preserve">ها </w:t>
      </w:r>
      <w:r w:rsidR="00317E2D">
        <w:rPr>
          <w:rtl/>
        </w:rPr>
        <w:br/>
      </w:r>
      <w:r w:rsidRPr="006216AF">
        <w:rPr>
          <w:rtl/>
        </w:rPr>
        <w:t>على أربابها ، ولا حاجة لنا في شيء منها ، وأتنا بثوب العجوز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أحمد : وكان ذلك الثوب في حق لي فنسيته ، فلمّا انصرف </w:t>
      </w:r>
      <w:r w:rsidR="00317E2D">
        <w:rPr>
          <w:rtl/>
        </w:rPr>
        <w:br/>
      </w:r>
      <w:r w:rsidRPr="006216AF">
        <w:rPr>
          <w:rtl/>
        </w:rPr>
        <w:t>أحمد بن اسحاق ليأتيه بالثوب نظر إليّ</w:t>
      </w:r>
      <w:r w:rsidR="00AF2475">
        <w:rPr>
          <w:rtl/>
        </w:rPr>
        <w:t>َ</w:t>
      </w:r>
      <w:r w:rsidRPr="006216AF">
        <w:rPr>
          <w:rtl/>
        </w:rPr>
        <w:t xml:space="preserve"> مولانا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ما </w:t>
      </w:r>
      <w:r w:rsidR="00317E2D">
        <w:rPr>
          <w:rtl/>
        </w:rPr>
        <w:br/>
      </w:r>
      <w:r w:rsidRPr="006216AF">
        <w:rPr>
          <w:rtl/>
        </w:rPr>
        <w:t>جاء بك يا سعد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شوّقني أحمد بن إسحاق الخصيب إلى لقاء </w:t>
      </w:r>
      <w:r w:rsidR="00317E2D">
        <w:rPr>
          <w:rtl/>
        </w:rPr>
        <w:br/>
      </w:r>
      <w:r w:rsidRPr="006216AF">
        <w:rPr>
          <w:rtl/>
        </w:rPr>
        <w:t>مولانا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فالمسائل التي أردت أن تسأل عنها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على حالها</w:t>
      </w:r>
      <w:r w:rsidR="00410A32">
        <w:rPr>
          <w:rtl/>
        </w:rPr>
        <w:t xml:space="preserve"> .</w:t>
      </w:r>
    </w:p>
    <w:p w:rsidR="005F4626" w:rsidRPr="006216AF" w:rsidRDefault="005F4626" w:rsidP="00D7729B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Pr="006216AF">
        <w:rPr>
          <w:rtl/>
        </w:rPr>
        <w:t>اسأل قرّة عيني عنها</w:t>
      </w:r>
      <w:r w:rsidR="00D7729B">
        <w:rPr>
          <w:rFonts w:hint="cs"/>
          <w:rtl/>
        </w:rPr>
        <w:t xml:space="preserve"> </w:t>
      </w:r>
      <w:r>
        <w:rPr>
          <w:rtl/>
        </w:rPr>
        <w:t>ـ</w:t>
      </w:r>
      <w:r w:rsidR="00D7729B">
        <w:rPr>
          <w:rFonts w:hint="cs"/>
          <w:rtl/>
        </w:rPr>
        <w:t xml:space="preserve"> </w:t>
      </w:r>
      <w:r w:rsidRPr="006216AF">
        <w:rPr>
          <w:rtl/>
        </w:rPr>
        <w:t>وأومأ إلى الغلام</w:t>
      </w:r>
      <w:r w:rsidR="00D7729B">
        <w:rPr>
          <w:rFonts w:hint="cs"/>
          <w:rtl/>
        </w:rPr>
        <w:t xml:space="preserve"> </w:t>
      </w:r>
      <w:r>
        <w:rPr>
          <w:rtl/>
        </w:rPr>
        <w:t>ـ</w:t>
      </w:r>
      <w:r w:rsidR="00D7729B">
        <w:rPr>
          <w:rFonts w:hint="cs"/>
          <w:rtl/>
        </w:rPr>
        <w:t xml:space="preserve"> </w:t>
      </w:r>
      <w:r w:rsidRPr="006216AF">
        <w:rPr>
          <w:rtl/>
        </w:rPr>
        <w:t xml:space="preserve">فاسأله عمّا بدا </w:t>
      </w:r>
      <w:r w:rsidR="00317E2D">
        <w:rPr>
          <w:rtl/>
        </w:rPr>
        <w:br/>
      </w:r>
      <w:r w:rsidRPr="006216AF">
        <w:rPr>
          <w:rtl/>
        </w:rPr>
        <w:t>لك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فسألته عنها ، فأجاب ، وإنّي تركت ذكرها كراهية التطويل</w:t>
      </w:r>
      <w:r w:rsidR="00410A32">
        <w:rPr>
          <w:rtl/>
        </w:rPr>
        <w:t xml:space="preserve"> .</w:t>
      </w:r>
    </w:p>
    <w:p w:rsidR="005F4626" w:rsidRPr="006216AF" w:rsidRDefault="005F4626" w:rsidP="00E73A7D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فلمّا أجاب قام أبو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مع الغلام وانصرفت </w:t>
      </w:r>
      <w:r w:rsidR="00317E2D">
        <w:rPr>
          <w:rtl/>
        </w:rPr>
        <w:br/>
      </w:r>
      <w:r w:rsidRPr="006216AF">
        <w:rPr>
          <w:rtl/>
        </w:rPr>
        <w:t>عنهما ، وطلبت أثر أحمد بن اسحاق فاستقبلني باكيا</w:t>
      </w:r>
      <w:r w:rsidR="00D14ABB">
        <w:rPr>
          <w:rtl/>
        </w:rPr>
        <w:t>ً</w:t>
      </w:r>
      <w:r w:rsidRPr="006216AF">
        <w:rPr>
          <w:rtl/>
        </w:rPr>
        <w:t xml:space="preserve"> ، فقلت : ما أبكاك </w:t>
      </w:r>
      <w:r w:rsidR="00317E2D">
        <w:rPr>
          <w:rtl/>
        </w:rPr>
        <w:br/>
      </w:r>
      <w:r w:rsidRPr="006216AF">
        <w:rPr>
          <w:rtl/>
        </w:rPr>
        <w:t>وأبطأك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قد فقدت الثوب الذي سألني مولاي إحضاره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</w:t>
      </w:r>
      <w:r w:rsidR="00E73A7D">
        <w:rPr>
          <w:rtl/>
        </w:rPr>
        <w:t xml:space="preserve"> </w:t>
      </w:r>
      <w:r w:rsidR="00317E2D">
        <w:rPr>
          <w:rtl/>
        </w:rPr>
        <w:br/>
      </w:r>
      <w:r w:rsidRPr="006216AF">
        <w:rPr>
          <w:rtl/>
        </w:rPr>
        <w:t>لا عليك ، فأخبره ، وانصرف من عنده متبسما</w:t>
      </w:r>
      <w:r w:rsidR="00D14ABB">
        <w:rPr>
          <w:rtl/>
        </w:rPr>
        <w:t>ً</w:t>
      </w:r>
      <w:r w:rsidRPr="006216AF">
        <w:rPr>
          <w:rtl/>
        </w:rPr>
        <w:t xml:space="preserve"> ، وهو يصلّي على محمّد </w:t>
      </w:r>
      <w:r w:rsidR="00317E2D">
        <w:rPr>
          <w:rtl/>
        </w:rPr>
        <w:br/>
      </w:r>
      <w:r w:rsidRPr="006216AF">
        <w:rPr>
          <w:rtl/>
        </w:rPr>
        <w:t>وآل محمّد ، فقلت : ما الخبر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وجدت الثوب مبسوطا</w:t>
      </w:r>
      <w:r w:rsidR="00D14ABB">
        <w:rPr>
          <w:rtl/>
        </w:rPr>
        <w:t>ً</w:t>
      </w:r>
      <w:r w:rsidRPr="006216AF">
        <w:rPr>
          <w:rtl/>
        </w:rPr>
        <w:t xml:space="preserve"> تحت قدمي </w:t>
      </w:r>
      <w:r w:rsidR="00317E2D">
        <w:rPr>
          <w:rtl/>
        </w:rPr>
        <w:br/>
      </w:r>
      <w:r w:rsidRPr="006216AF">
        <w:rPr>
          <w:rtl/>
        </w:rPr>
        <w:t>مولاي يصلّي عليه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سعد : فحمد الله تعالى </w:t>
      </w:r>
      <w:r w:rsidRPr="003E24F6">
        <w:rPr>
          <w:rtl/>
        </w:rPr>
        <w:t>وأثنى</w:t>
      </w:r>
      <w:r w:rsidR="00A80468" w:rsidRPr="003E24F6">
        <w:rPr>
          <w:rtl/>
        </w:rPr>
        <w:t>ٰ</w:t>
      </w:r>
      <w:r w:rsidRPr="006216AF">
        <w:rPr>
          <w:rtl/>
        </w:rPr>
        <w:t xml:space="preserve"> عليه على ذلك ، وجعلنا </w:t>
      </w:r>
      <w:r w:rsidR="00317E2D">
        <w:rPr>
          <w:rtl/>
        </w:rPr>
        <w:br/>
      </w:r>
      <w:r w:rsidRPr="006216AF">
        <w:rPr>
          <w:rtl/>
        </w:rPr>
        <w:t xml:space="preserve">نختلف بعد ذلك إلى منزله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أيّاما</w:t>
      </w:r>
      <w:r w:rsidR="00D14ABB">
        <w:rPr>
          <w:rtl/>
        </w:rPr>
        <w:t>ً</w:t>
      </w:r>
      <w:r w:rsidRPr="006216AF">
        <w:rPr>
          <w:rtl/>
        </w:rPr>
        <w:t xml:space="preserve"> ، ولا نرى الغلام بين </w:t>
      </w:r>
      <w:r w:rsidR="00317E2D">
        <w:rPr>
          <w:rtl/>
        </w:rPr>
        <w:br/>
      </w:r>
      <w:r w:rsidRPr="006216AF">
        <w:rPr>
          <w:rtl/>
        </w:rPr>
        <w:t>يديه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يوم الوداع دخلت أنا وأحمد بن إسحاق وكهلان من </w:t>
      </w:r>
      <w:r w:rsidR="00317E2D">
        <w:rPr>
          <w:rtl/>
        </w:rPr>
        <w:br/>
      </w:r>
      <w:r w:rsidRPr="006216AF">
        <w:rPr>
          <w:rtl/>
        </w:rPr>
        <w:t>أهل بلدنا ، فانتصب أحمد بن إسحاق قائما</w:t>
      </w:r>
      <w:r w:rsidR="00D14ABB">
        <w:rPr>
          <w:rtl/>
        </w:rPr>
        <w:t>ً</w:t>
      </w:r>
      <w:r w:rsidRPr="006216AF">
        <w:rPr>
          <w:rtl/>
        </w:rPr>
        <w:t xml:space="preserve"> بين يديه ، وقال : يا ابن </w:t>
      </w:r>
      <w:r w:rsidR="00317E2D">
        <w:rPr>
          <w:rtl/>
        </w:rPr>
        <w:br/>
      </w:r>
      <w:r w:rsidRPr="006216AF">
        <w:rPr>
          <w:rtl/>
        </w:rPr>
        <w:t>رسول الله ، قد دنت الرحلة واشتدّ</w:t>
      </w:r>
      <w:r w:rsidR="00D14ABB">
        <w:rPr>
          <w:rtl/>
        </w:rPr>
        <w:t>َ</w:t>
      </w:r>
      <w:r w:rsidRPr="006216AF">
        <w:rPr>
          <w:rtl/>
        </w:rPr>
        <w:t xml:space="preserve">ت المحنة ، ونحن نسأل الله تعالى </w:t>
      </w:r>
      <w:r w:rsidR="00317E2D">
        <w:rPr>
          <w:rtl/>
        </w:rPr>
        <w:br/>
      </w:r>
      <w:r w:rsidRPr="006216AF">
        <w:rPr>
          <w:rtl/>
        </w:rPr>
        <w:t>أن يصلّي على جدّك المصطفى ، وعل</w:t>
      </w:r>
      <w:r w:rsidRPr="003E24F6">
        <w:rPr>
          <w:rtl/>
        </w:rPr>
        <w:t>ى</w:t>
      </w:r>
      <w:r w:rsidR="00A80468" w:rsidRPr="003E24F6">
        <w:rPr>
          <w:rtl/>
        </w:rPr>
        <w:t>ٰ</w:t>
      </w:r>
      <w:r w:rsidRPr="006216AF">
        <w:rPr>
          <w:rtl/>
        </w:rPr>
        <w:t xml:space="preserve"> المرتضى أبيك ، وعلى سيدة </w:t>
      </w:r>
      <w:r w:rsidR="00317E2D">
        <w:rPr>
          <w:rtl/>
        </w:rPr>
        <w:br/>
      </w:r>
      <w:r w:rsidRPr="006216AF">
        <w:rPr>
          <w:rtl/>
        </w:rPr>
        <w:t>النساء أمّ</w:t>
      </w:r>
      <w:r w:rsidR="00A80468">
        <w:rPr>
          <w:rtl/>
        </w:rPr>
        <w:t>ِ</w:t>
      </w:r>
      <w:r w:rsidRPr="006216AF">
        <w:rPr>
          <w:rtl/>
        </w:rPr>
        <w:t xml:space="preserve">ك ، وعلى سيدي شباب أهل الجنّة عمك وأبيك ، وعلى </w:t>
      </w:r>
      <w:r w:rsidR="00317E2D">
        <w:rPr>
          <w:rtl/>
        </w:rPr>
        <w:br/>
      </w:r>
      <w:r w:rsidRPr="006216AF">
        <w:rPr>
          <w:rtl/>
        </w:rPr>
        <w:t xml:space="preserve">الأئمة الطاهرين من بعدهما آبائك ، وأن يصلّي عليك وعلى ولدك ، </w:t>
      </w:r>
      <w:r w:rsidR="00317E2D">
        <w:rPr>
          <w:rtl/>
        </w:rPr>
        <w:br/>
      </w:r>
      <w:r w:rsidRPr="006216AF">
        <w:rPr>
          <w:rtl/>
        </w:rPr>
        <w:t xml:space="preserve">ونرغب إليه أن يعلي كعبك ، ويكبت عدوك ، ولا جعله الله هذا آخر </w:t>
      </w:r>
      <w:r w:rsidR="00317E2D">
        <w:rPr>
          <w:rtl/>
        </w:rPr>
        <w:br/>
      </w:r>
      <w:r w:rsidRPr="006216AF">
        <w:rPr>
          <w:rtl/>
        </w:rPr>
        <w:t>عهدنا من لقائك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قال هذه الكلمة استعبر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حتّى انهملت دموعه </w:t>
      </w:r>
      <w:r w:rsidR="00317E2D">
        <w:rPr>
          <w:rtl/>
        </w:rPr>
        <w:br/>
      </w:r>
      <w:r w:rsidRPr="006216AF">
        <w:rPr>
          <w:rtl/>
        </w:rPr>
        <w:t xml:space="preserve">وتقاطرت عبراته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ابن إسحاق ، لا تكلف في دعائك </w:t>
      </w:r>
      <w:r w:rsidR="00317E2D">
        <w:rPr>
          <w:rtl/>
        </w:rPr>
        <w:br/>
      </w:r>
      <w:r w:rsidRPr="006216AF">
        <w:rPr>
          <w:rtl/>
        </w:rPr>
        <w:t>شططا</w:t>
      </w:r>
      <w:r w:rsidR="00D14ABB">
        <w:rPr>
          <w:rtl/>
        </w:rPr>
        <w:t>ً</w:t>
      </w:r>
      <w:r w:rsidRPr="006216AF">
        <w:rPr>
          <w:rtl/>
        </w:rPr>
        <w:t xml:space="preserve"> ، فإنّك ملاق</w:t>
      </w:r>
      <w:r w:rsidR="00A80468">
        <w:rPr>
          <w:rtl/>
        </w:rPr>
        <w:t>ٍ</w:t>
      </w:r>
      <w:r w:rsidRPr="006216AF">
        <w:rPr>
          <w:rtl/>
        </w:rPr>
        <w:t xml:space="preserve"> الله تعالى ، في صدرك هذا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فخرّ أحمد مغشيا</w:t>
      </w:r>
      <w:r w:rsidR="00D14ABB">
        <w:rPr>
          <w:rtl/>
        </w:rPr>
        <w:t>ً</w:t>
      </w:r>
      <w:r w:rsidRPr="006216AF">
        <w:rPr>
          <w:rtl/>
        </w:rPr>
        <w:t xml:space="preserve"> عليه ، فلمّا أفاق قال : سألتك بالله ، وبحرمة </w:t>
      </w:r>
      <w:r w:rsidR="00317E2D">
        <w:rPr>
          <w:rtl/>
        </w:rPr>
        <w:br/>
      </w:r>
      <w:r w:rsidRPr="006216AF">
        <w:rPr>
          <w:rtl/>
        </w:rPr>
        <w:t xml:space="preserve">جدّك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</w:t>
      </w:r>
      <w:r w:rsidR="00335A4F">
        <w:rPr>
          <w:rtl/>
        </w:rPr>
        <w:t>إلّا</w:t>
      </w:r>
      <w:r w:rsidRPr="006216AF">
        <w:rPr>
          <w:rtl/>
        </w:rPr>
        <w:t xml:space="preserve"> ما شرّفتني بخرقة أجعلها كفنا</w:t>
      </w:r>
      <w:r w:rsidR="00D14ABB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فأدخل </w:t>
      </w:r>
      <w:r w:rsidR="00276CED">
        <w:rPr>
          <w:rtl/>
        </w:rPr>
        <w:t xml:space="preserve">عليه </w:t>
      </w:r>
      <w:r w:rsidR="00317E2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يده تحت البساط فأخرج ثلاثة عشر درهما</w:t>
      </w:r>
      <w:r w:rsidR="00D14ABB">
        <w:rPr>
          <w:rtl/>
        </w:rPr>
        <w:t>ً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خذها ، ولا </w:t>
      </w:r>
      <w:r w:rsidR="00317E2D">
        <w:rPr>
          <w:rtl/>
        </w:rPr>
        <w:br/>
      </w:r>
      <w:r w:rsidRPr="006216AF">
        <w:rPr>
          <w:rtl/>
        </w:rPr>
        <w:t xml:space="preserve">تنفق على نفسك غيرها ، فإنّك لا تعدم ما سألت ، وإنّ الله تعالى لا </w:t>
      </w:r>
      <w:r w:rsidR="00317E2D">
        <w:rPr>
          <w:rtl/>
        </w:rPr>
        <w:br/>
      </w:r>
      <w:r w:rsidRPr="006216AF">
        <w:rPr>
          <w:rtl/>
        </w:rPr>
        <w:t>يضيّع أجر من أحسن عم</w:t>
      </w:r>
      <w:r w:rsidR="00CC25B2">
        <w:rPr>
          <w:rtl/>
        </w:rPr>
        <w:t>لًا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قال سعد : فلمّا صرنا بعد منصرفنا من حلوان على ثلاثة فراسخ </w:t>
      </w:r>
      <w:r w:rsidR="00317E2D">
        <w:rPr>
          <w:rtl/>
        </w:rPr>
        <w:br/>
      </w:r>
      <w:r w:rsidRPr="006216AF">
        <w:rPr>
          <w:rtl/>
        </w:rPr>
        <w:t>حمّ أحمد بن إسحاق وصارت به علة صعبة أتى بلدة كان قاطنا</w:t>
      </w:r>
      <w:r w:rsidR="00D14ABB">
        <w:rPr>
          <w:rtl/>
        </w:rPr>
        <w:t>ً</w:t>
      </w:r>
      <w:r w:rsidRPr="006216AF">
        <w:rPr>
          <w:rtl/>
        </w:rPr>
        <w:t xml:space="preserve"> بها ، </w:t>
      </w:r>
      <w:r w:rsidR="00317E2D">
        <w:rPr>
          <w:rtl/>
        </w:rPr>
        <w:br/>
      </w:r>
      <w:r w:rsidRPr="006216AF">
        <w:rPr>
          <w:rtl/>
        </w:rPr>
        <w:t xml:space="preserve">ثمّ قال : تفرقوا عنّي هذه الليلة واتركوني وحدي ، فانصرفنا عنه ورجع </w:t>
      </w:r>
      <w:r w:rsidR="00317E2D">
        <w:rPr>
          <w:rtl/>
        </w:rPr>
        <w:br/>
      </w:r>
      <w:r w:rsidRPr="006216AF">
        <w:rPr>
          <w:rtl/>
        </w:rPr>
        <w:t>كلّ واحد منّا إلى مرقده</w:t>
      </w:r>
      <w:r w:rsidR="00410A32">
        <w:rPr>
          <w:rtl/>
        </w:rPr>
        <w:t xml:space="preserve"> .</w:t>
      </w:r>
    </w:p>
    <w:p w:rsidR="005F4626" w:rsidRPr="006216AF" w:rsidRDefault="005F4626" w:rsidP="00D7729B">
      <w:pPr>
        <w:rPr>
          <w:rtl/>
        </w:rPr>
      </w:pPr>
      <w:r w:rsidRPr="006216AF">
        <w:rPr>
          <w:rtl/>
        </w:rPr>
        <w:t xml:space="preserve">قال سعد : فلمّا حان أن ينكشف الليل عن الصبح أصابتني </w:t>
      </w:r>
      <w:r w:rsidR="00317E2D">
        <w:rPr>
          <w:rtl/>
        </w:rPr>
        <w:br/>
      </w:r>
      <w:r w:rsidRPr="006216AF">
        <w:rPr>
          <w:rtl/>
        </w:rPr>
        <w:t xml:space="preserve">فكرة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ففتحت عيني ، فإذا أنا بكافور الخادم</w:t>
      </w:r>
      <w:r w:rsidR="00D7729B">
        <w:rPr>
          <w:rFonts w:hint="cs"/>
          <w:rtl/>
        </w:rPr>
        <w:t xml:space="preserve"> </w:t>
      </w:r>
      <w:r>
        <w:rPr>
          <w:rtl/>
        </w:rPr>
        <w:t>ـ</w:t>
      </w:r>
      <w:r w:rsidR="00D7729B">
        <w:rPr>
          <w:rFonts w:hint="cs"/>
          <w:rtl/>
        </w:rPr>
        <w:t xml:space="preserve"> </w:t>
      </w:r>
      <w:r w:rsidRPr="006216AF">
        <w:rPr>
          <w:rtl/>
        </w:rPr>
        <w:t xml:space="preserve">خادم مولانا أبي محمد </w:t>
      </w:r>
      <w:r w:rsidR="00317E2D">
        <w:rPr>
          <w:rtl/>
        </w:rPr>
        <w:br/>
      </w:r>
      <w:r w:rsidR="00276CED">
        <w:rPr>
          <w:rtl/>
        </w:rPr>
        <w:t>عليه السلام</w:t>
      </w:r>
      <w:r w:rsidR="00D7729B">
        <w:rPr>
          <w:rFonts w:hint="cs"/>
          <w:rtl/>
        </w:rPr>
        <w:t xml:space="preserve"> </w:t>
      </w:r>
      <w:r>
        <w:rPr>
          <w:rtl/>
        </w:rPr>
        <w:t>ـ</w:t>
      </w:r>
      <w:r w:rsidR="00D7729B">
        <w:rPr>
          <w:rFonts w:hint="cs"/>
          <w:rtl/>
        </w:rPr>
        <w:t xml:space="preserve"> </w:t>
      </w:r>
      <w:r w:rsidRPr="006216AF">
        <w:rPr>
          <w:rtl/>
        </w:rPr>
        <w:t xml:space="preserve">وهو يقول : أحسن الله بالخير عزاءكم ، وجبر بالمحبوب </w:t>
      </w:r>
      <w:r w:rsidR="00317E2D">
        <w:rPr>
          <w:rtl/>
        </w:rPr>
        <w:br/>
      </w:r>
      <w:r w:rsidRPr="006216AF">
        <w:rPr>
          <w:rtl/>
        </w:rPr>
        <w:t xml:space="preserve">رزيتكم ، قد فرغنا من غسل صاحبكم ومن تكفينه ، فقوموا لدفنه ، فإنّه </w:t>
      </w:r>
      <w:r w:rsidR="00317E2D">
        <w:rPr>
          <w:rtl/>
        </w:rPr>
        <w:br/>
      </w:r>
      <w:r w:rsidRPr="006216AF">
        <w:rPr>
          <w:rtl/>
        </w:rPr>
        <w:t>من أكرمكم مح</w:t>
      </w:r>
      <w:r w:rsidR="00AB693E">
        <w:rPr>
          <w:rtl/>
        </w:rPr>
        <w:t xml:space="preserve">لاً </w:t>
      </w:r>
      <w:r w:rsidRPr="006216AF">
        <w:rPr>
          <w:rtl/>
        </w:rPr>
        <w:t>عند سيدكم ، ثمّ غاب عن أعيننا</w:t>
      </w:r>
      <w:r w:rsidR="00410A32">
        <w:rPr>
          <w:rtl/>
        </w:rPr>
        <w:t xml:space="preserve"> .</w:t>
      </w:r>
    </w:p>
    <w:p w:rsidR="00D7729B" w:rsidRDefault="00D7729B" w:rsidP="00D7729B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ص ، ك : وكزة</w:t>
      </w:r>
      <w:r w:rsidR="00410A32">
        <w:rPr>
          <w:rStyle w:val="rfdFootnote"/>
          <w:rtl/>
        </w:rPr>
        <w:t xml:space="preserve"> .</w:t>
      </w:r>
    </w:p>
    <w:p w:rsidR="00E73A7D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E73A7D" w:rsidRDefault="005F4626" w:rsidP="004970DF">
      <w:pPr>
        <w:pStyle w:val="Heading2Center"/>
        <w:rPr>
          <w:rtl/>
        </w:rPr>
      </w:pPr>
      <w:r w:rsidRPr="006216AF">
        <w:rPr>
          <w:rtl/>
        </w:rPr>
        <w:t xml:space="preserve">في بيان ظهور آياته </w:t>
      </w:r>
      <w:r w:rsidR="00276CED">
        <w:rPr>
          <w:rtl/>
        </w:rPr>
        <w:t>عليه السلام</w:t>
      </w:r>
      <w:r w:rsidR="00317E2D">
        <w:rPr>
          <w:rtl/>
        </w:rPr>
        <w:t xml:space="preserve"> </w:t>
      </w:r>
      <w:r w:rsidR="00317E2D">
        <w:rPr>
          <w:rtl/>
        </w:rPr>
        <w:br/>
      </w:r>
      <w:r w:rsidRPr="006216AF">
        <w:rPr>
          <w:rtl/>
        </w:rPr>
        <w:t>من الاخبار بآجال الناس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حديثان</w:t>
      </w:r>
    </w:p>
    <w:p w:rsidR="005F4626" w:rsidRPr="006216AF" w:rsidRDefault="005F4626" w:rsidP="00D43570">
      <w:pPr>
        <w:rPr>
          <w:rtl/>
        </w:rPr>
      </w:pPr>
      <w:r w:rsidRPr="006216AF">
        <w:rPr>
          <w:rtl/>
        </w:rPr>
        <w:t>535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D43570">
        <w:rPr>
          <w:rFonts w:hint="cs"/>
          <w:rtl/>
        </w:rPr>
        <w:t xml:space="preserve"> </w:t>
      </w:r>
      <w:r>
        <w:rPr>
          <w:rtl/>
        </w:rPr>
        <w:t>ـ</w:t>
      </w:r>
      <w:r w:rsidR="00D43570">
        <w:rPr>
          <w:rFonts w:hint="cs"/>
          <w:rtl/>
        </w:rPr>
        <w:t xml:space="preserve"> </w:t>
      </w:r>
      <w:r w:rsidRPr="006216AF">
        <w:rPr>
          <w:rtl/>
        </w:rPr>
        <w:t xml:space="preserve">عن أبي عقيل عيسى بن نصر ، قال : إنّ علي بن زياد </w:t>
      </w:r>
      <w:r w:rsidR="00317E2D">
        <w:rPr>
          <w:rtl/>
        </w:rPr>
        <w:br/>
      </w:r>
      <w:r w:rsidRPr="006216AF">
        <w:rPr>
          <w:rtl/>
        </w:rPr>
        <w:t>الصيمري كتب إليه يلتمس كفنا</w:t>
      </w:r>
      <w:r w:rsidR="00D14ABB">
        <w:rPr>
          <w:rtl/>
        </w:rPr>
        <w:t>ً</w:t>
      </w:r>
      <w:r w:rsidRPr="006216AF">
        <w:rPr>
          <w:rtl/>
        </w:rPr>
        <w:t xml:space="preserve"> ، فكتب إليه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إنّك تحتاج إليه في سنة </w:t>
      </w:r>
      <w:r w:rsidR="00317E2D">
        <w:rPr>
          <w:rtl/>
        </w:rPr>
        <w:br/>
      </w:r>
      <w:r w:rsidRPr="006216AF">
        <w:rPr>
          <w:rtl/>
        </w:rPr>
        <w:t>ثمانين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فمات في سنة ثمانين ، وبعث إليه بالكفن قبل موته</w:t>
      </w:r>
      <w:r w:rsidR="00410A32">
        <w:rPr>
          <w:rtl/>
        </w:rPr>
        <w:t xml:space="preserve"> .</w:t>
      </w:r>
    </w:p>
    <w:p w:rsidR="005F4626" w:rsidRPr="006216AF" w:rsidRDefault="005F4626" w:rsidP="00D43570">
      <w:pPr>
        <w:rPr>
          <w:rtl/>
        </w:rPr>
      </w:pPr>
      <w:r w:rsidRPr="006216AF">
        <w:rPr>
          <w:rtl/>
        </w:rPr>
        <w:t>536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D43570">
        <w:rPr>
          <w:rFonts w:hint="cs"/>
          <w:rtl/>
        </w:rPr>
        <w:t xml:space="preserve"> </w:t>
      </w:r>
      <w:r>
        <w:rPr>
          <w:rtl/>
        </w:rPr>
        <w:t>ـ</w:t>
      </w:r>
      <w:r w:rsidR="00D43570">
        <w:rPr>
          <w:rFonts w:hint="cs"/>
          <w:rtl/>
        </w:rPr>
        <w:t xml:space="preserve"> </w:t>
      </w:r>
      <w:r w:rsidRPr="006216AF">
        <w:rPr>
          <w:rtl/>
        </w:rPr>
        <w:t xml:space="preserve">عن أبي عبد الله الصفواني ، قال : رأيت القاسم بن </w:t>
      </w:r>
      <w:r w:rsidR="00317E2D">
        <w:rPr>
          <w:rtl/>
        </w:rPr>
        <w:br/>
      </w:r>
      <w:r w:rsidRPr="006216AF">
        <w:rPr>
          <w:rtl/>
        </w:rPr>
        <w:t xml:space="preserve">العلاء وقد بلغ عمره مائة وست عشرة سنة ، منها ثمانون سنة صحيح </w:t>
      </w:r>
      <w:r w:rsidR="00317E2D">
        <w:rPr>
          <w:rtl/>
        </w:rPr>
        <w:br/>
      </w:r>
      <w:r w:rsidRPr="006216AF">
        <w:rPr>
          <w:rtl/>
        </w:rPr>
        <w:t>العينين ، ثمّ لقي العسكريين وحجب بعد الثمانين ، وردّ</w:t>
      </w:r>
      <w:r w:rsidR="00D14ABB">
        <w:rPr>
          <w:rtl/>
        </w:rPr>
        <w:t>َ</w:t>
      </w:r>
      <w:r w:rsidRPr="006216AF">
        <w:rPr>
          <w:rtl/>
        </w:rPr>
        <w:t xml:space="preserve">ت عليه عينه </w:t>
      </w:r>
      <w:r w:rsidR="00317E2D">
        <w:rPr>
          <w:rtl/>
        </w:rPr>
        <w:br/>
      </w:r>
      <w:r w:rsidRPr="006216AF">
        <w:rPr>
          <w:rtl/>
        </w:rPr>
        <w:t xml:space="preserve">قبل وفاته بتسعة أيّام ، وذلك أنّي كنت بمدينة كذا من أرض </w:t>
      </w:r>
      <w:r w:rsidR="00827525">
        <w:rPr>
          <w:rtl/>
        </w:rPr>
        <w:t>أ</w:t>
      </w:r>
      <w:r w:rsidRPr="006216AF">
        <w:rPr>
          <w:rtl/>
        </w:rPr>
        <w:t xml:space="preserve">ذربايجان ، </w:t>
      </w:r>
      <w:r w:rsidR="00317E2D">
        <w:rPr>
          <w:rtl/>
        </w:rPr>
        <w:br/>
      </w:r>
      <w:r w:rsidRPr="006216AF">
        <w:rPr>
          <w:rtl/>
        </w:rPr>
        <w:t xml:space="preserve">وكان لا تنقطع توقيعات صاحب الزمان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على يد أبي جعفر </w:t>
      </w:r>
      <w:r w:rsidR="00317E2D">
        <w:rPr>
          <w:rtl/>
        </w:rPr>
        <w:br/>
      </w:r>
      <w:r w:rsidRPr="006216AF">
        <w:rPr>
          <w:rtl/>
        </w:rPr>
        <w:t xml:space="preserve">العمري ، وبعده على يد أبي القاسم بن روح ، فانقطعت عنه المكاتبة </w:t>
      </w:r>
      <w:r w:rsidR="00317E2D">
        <w:rPr>
          <w:rtl/>
        </w:rPr>
        <w:br/>
      </w:r>
      <w:r w:rsidRPr="006216AF">
        <w:rPr>
          <w:rtl/>
        </w:rPr>
        <w:t>نحوا</w:t>
      </w:r>
      <w:r w:rsidR="00D14ABB">
        <w:rPr>
          <w:rtl/>
        </w:rPr>
        <w:t>ً</w:t>
      </w:r>
      <w:r w:rsidRPr="006216AF">
        <w:rPr>
          <w:rtl/>
        </w:rPr>
        <w:t xml:space="preserve"> من شهرين فقلق من ذلك</w:t>
      </w:r>
      <w:r w:rsidR="00410A32">
        <w:rPr>
          <w:rtl/>
        </w:rPr>
        <w:t xml:space="preserve"> .</w:t>
      </w:r>
    </w:p>
    <w:p w:rsidR="00D43570" w:rsidRDefault="005F4626" w:rsidP="00D43570">
      <w:pPr>
        <w:rPr>
          <w:rStyle w:val="rfdLineChar"/>
        </w:rPr>
      </w:pPr>
      <w:r w:rsidRPr="006216AF">
        <w:rPr>
          <w:rtl/>
        </w:rPr>
        <w:t>فبينما نحن عنده نأكل إذ دخل البواب مستبشرا</w:t>
      </w:r>
      <w:r w:rsidR="00D14ABB">
        <w:rPr>
          <w:rtl/>
        </w:rPr>
        <w:t>ً</w:t>
      </w:r>
      <w:r w:rsidRPr="006216AF">
        <w:rPr>
          <w:rtl/>
        </w:rPr>
        <w:t xml:space="preserve"> ، فقال : فيج </w:t>
      </w:r>
      <w:r w:rsidRPr="006216AF">
        <w:rPr>
          <w:rStyle w:val="rfdFootnotenum"/>
          <w:rtl/>
        </w:rPr>
        <w:t>(1)</w:t>
      </w:r>
      <w:r w:rsidR="00D43570" w:rsidRPr="00D43570">
        <w:rPr>
          <w:rFonts w:hint="cs"/>
          <w:rtl/>
        </w:rPr>
        <w:t xml:space="preserve"> </w:t>
      </w:r>
      <w:r w:rsidR="00D43570">
        <w:rPr>
          <w:rtl/>
        </w:rPr>
        <w:br/>
      </w:r>
      <w:r w:rsidR="00D43570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الخرائج والجرائح 1 : 463</w:t>
      </w:r>
      <w:r w:rsidR="0096323A">
        <w:rPr>
          <w:rtl/>
        </w:rPr>
        <w:t xml:space="preserve"> / </w:t>
      </w:r>
      <w:r w:rsidRPr="006216AF">
        <w:rPr>
          <w:rtl/>
        </w:rPr>
        <w:t>8 ، إعلام الور</w:t>
      </w:r>
      <w:r w:rsidRPr="00576080">
        <w:rPr>
          <w:rtl/>
        </w:rPr>
        <w:t>ى</w:t>
      </w:r>
      <w:r w:rsidR="00827525" w:rsidRPr="00576080">
        <w:rPr>
          <w:rtl/>
        </w:rPr>
        <w:t>ٰ</w:t>
      </w:r>
      <w:r w:rsidRPr="006216AF">
        <w:rPr>
          <w:rtl/>
        </w:rPr>
        <w:t xml:space="preserve"> : 421</w:t>
      </w:r>
      <w:r w:rsidR="00410A32">
        <w:rPr>
          <w:rtl/>
        </w:rPr>
        <w:t xml:space="preserve"> .</w:t>
      </w:r>
    </w:p>
    <w:p w:rsidR="005F4626" w:rsidRPr="006216AF" w:rsidRDefault="005F4626" w:rsidP="00D43570">
      <w:pPr>
        <w:pStyle w:val="rfdFootnote0"/>
        <w:rPr>
          <w:rtl/>
        </w:rPr>
      </w:pPr>
      <w:r w:rsidRPr="006216AF">
        <w:rPr>
          <w:rtl/>
        </w:rPr>
        <w:t>2</w:t>
      </w:r>
      <w:r w:rsidR="00D43570">
        <w:rPr>
          <w:rFonts w:hint="cs"/>
          <w:rtl/>
        </w:rPr>
        <w:t xml:space="preserve"> </w:t>
      </w:r>
      <w:r>
        <w:rPr>
          <w:rtl/>
        </w:rPr>
        <w:t>ـ</w:t>
      </w:r>
      <w:r w:rsidR="00D43570">
        <w:rPr>
          <w:rFonts w:hint="cs"/>
          <w:rtl/>
        </w:rPr>
        <w:t xml:space="preserve"> </w:t>
      </w:r>
      <w:r w:rsidRPr="006216AF">
        <w:rPr>
          <w:rtl/>
        </w:rPr>
        <w:t>غيبة الطوسي : 188 ، الخرائج والجرائح 1 : 467</w:t>
      </w:r>
      <w:r w:rsidR="0096323A">
        <w:rPr>
          <w:rtl/>
        </w:rPr>
        <w:t xml:space="preserve"> / </w:t>
      </w:r>
      <w:r w:rsidRPr="006216AF">
        <w:rPr>
          <w:rtl/>
        </w:rPr>
        <w:t>14 ، فرج المهموم :</w:t>
      </w:r>
      <w:r w:rsidR="00E73A7D">
        <w:rPr>
          <w:rtl/>
        </w:rPr>
        <w:t xml:space="preserve"> </w:t>
      </w:r>
      <w:r w:rsidR="00317E2D">
        <w:rPr>
          <w:rtl/>
        </w:rPr>
        <w:br/>
      </w:r>
      <w:r w:rsidRPr="006216AF">
        <w:rPr>
          <w:rtl/>
        </w:rPr>
        <w:t>249 ، مدينة المعاجز : 612</w:t>
      </w:r>
      <w:r w:rsidR="0096323A">
        <w:rPr>
          <w:rtl/>
        </w:rPr>
        <w:t xml:space="preserve"> / </w:t>
      </w:r>
      <w:r w:rsidRPr="006216AF">
        <w:rPr>
          <w:rtl/>
        </w:rPr>
        <w:t>89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الفيج هو المسرع في مشيه ، الذي يحمل الأخبار من بلد إلى بلد ، </w:t>
      </w:r>
      <w:r w:rsidR="00317E2D">
        <w:rPr>
          <w:rStyle w:val="rfdFootnote"/>
          <w:rtl/>
        </w:rPr>
        <w:br/>
      </w:r>
      <w:r w:rsidRPr="006216AF">
        <w:rPr>
          <w:rStyle w:val="rfdFootnote"/>
          <w:rtl/>
        </w:rPr>
        <w:t>وقيل : هو الذي يسعى</w:t>
      </w:r>
      <w:r w:rsidR="00827525" w:rsidRPr="00576080">
        <w:rPr>
          <w:rStyle w:val="rfdFootnote"/>
          <w:rtl/>
        </w:rPr>
        <w:t>ٰ</w:t>
      </w:r>
      <w:r w:rsidRPr="00576080">
        <w:rPr>
          <w:rStyle w:val="rfdFootnote"/>
          <w:rtl/>
        </w:rPr>
        <w:t xml:space="preserve"> </w:t>
      </w:r>
      <w:r w:rsidRPr="006216AF">
        <w:rPr>
          <w:rStyle w:val="rfdFootnote"/>
          <w:rtl/>
        </w:rPr>
        <w:t xml:space="preserve">بالكتب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فيج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350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73A7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العراق ورد ، ولا يسمّي بغيره ، فسجد القاسم ، ودخل كهل قصير ي</w:t>
      </w:r>
      <w:r w:rsidR="00D14ABB">
        <w:rPr>
          <w:rtl/>
        </w:rPr>
        <w:t>ُ</w:t>
      </w:r>
      <w:r w:rsidRPr="006216AF">
        <w:rPr>
          <w:rtl/>
        </w:rPr>
        <w:t xml:space="preserve">رى </w:t>
      </w:r>
      <w:r w:rsidR="00317E2D">
        <w:rPr>
          <w:rtl/>
        </w:rPr>
        <w:br/>
      </w:r>
      <w:r w:rsidRPr="006216AF">
        <w:rPr>
          <w:rtl/>
        </w:rPr>
        <w:t xml:space="preserve">أثر الفيوج عليه ، وعليه جبّة مصرية ، وفي رجله نعل محاملي ، وعلى </w:t>
      </w:r>
      <w:r w:rsidR="00317E2D">
        <w:rPr>
          <w:rtl/>
        </w:rPr>
        <w:br/>
      </w:r>
      <w:r w:rsidRPr="006216AF">
        <w:rPr>
          <w:rtl/>
        </w:rPr>
        <w:t xml:space="preserve">كتفيه مخلاة ، فقام إليه القاسم فعانقه ، ووضع المخلاة ، ودعا بطشت </w:t>
      </w:r>
      <w:r w:rsidR="009D1116">
        <w:rPr>
          <w:rtl/>
        </w:rPr>
        <w:br/>
      </w:r>
      <w:r w:rsidRPr="006216AF">
        <w:rPr>
          <w:rtl/>
        </w:rPr>
        <w:t xml:space="preserve">وماء ، وغسل يديه وأجلسه إلى جانبه ، فأكلنا وغسلنا أيدينا ، فقام الرجل </w:t>
      </w:r>
      <w:r w:rsidR="009D1116">
        <w:rPr>
          <w:rtl/>
        </w:rPr>
        <w:br/>
      </w:r>
      <w:r w:rsidRPr="006216AF">
        <w:rPr>
          <w:rtl/>
        </w:rPr>
        <w:t>وأخرج كتابا</w:t>
      </w:r>
      <w:r w:rsidR="00D14ABB">
        <w:rPr>
          <w:rtl/>
        </w:rPr>
        <w:t>ً</w:t>
      </w:r>
      <w:r w:rsidRPr="006216AF">
        <w:rPr>
          <w:rtl/>
        </w:rPr>
        <w:t xml:space="preserve"> أفضل من نصف الدرج ، فناوله القاسم ، فقبّله ودفعه إلى </w:t>
      </w:r>
      <w:r w:rsidR="009D1116">
        <w:rPr>
          <w:rtl/>
        </w:rPr>
        <w:br/>
      </w:r>
      <w:r w:rsidRPr="006216AF">
        <w:rPr>
          <w:rtl/>
        </w:rPr>
        <w:t xml:space="preserve">كاتب له يقال له : ابن أبي سلمة أبو عبد الله ، فأخذه وقرأه [ وبكى ] </w:t>
      </w:r>
      <w:r w:rsidR="009D1116">
        <w:rPr>
          <w:rtl/>
        </w:rPr>
        <w:br/>
      </w:r>
      <w:r w:rsidRPr="006216AF">
        <w:rPr>
          <w:rtl/>
        </w:rPr>
        <w:t>حتّى أحسّ</w:t>
      </w:r>
      <w:r w:rsidR="00D14ABB">
        <w:rPr>
          <w:rtl/>
        </w:rPr>
        <w:t>َ</w:t>
      </w:r>
      <w:r w:rsidRPr="006216AF">
        <w:rPr>
          <w:rtl/>
        </w:rPr>
        <w:t xml:space="preserve"> القاسم ببكائه ، فقال : يا أبا عبد الله ، خبر ، خرج فيّ</w:t>
      </w:r>
      <w:r w:rsidR="00D14ABB">
        <w:rPr>
          <w:rtl/>
        </w:rPr>
        <w:t>َ</w:t>
      </w:r>
      <w:r w:rsidRPr="006216AF">
        <w:rPr>
          <w:rtl/>
        </w:rPr>
        <w:t xml:space="preserve"> فيما </w:t>
      </w:r>
      <w:r w:rsidR="009D1116">
        <w:rPr>
          <w:rtl/>
        </w:rPr>
        <w:br/>
      </w:r>
      <w:r w:rsidRPr="006216AF">
        <w:rPr>
          <w:rtl/>
        </w:rPr>
        <w:t>تركته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لا ، قال : فما هو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نعى الشيخ إلى نفسه بعد ورود هذا الكتاب إليّ</w:t>
      </w:r>
      <w:r w:rsidR="00D14ABB">
        <w:rPr>
          <w:rtl/>
        </w:rPr>
        <w:t>َ</w:t>
      </w:r>
      <w:r w:rsidRPr="006216AF">
        <w:rPr>
          <w:rtl/>
        </w:rPr>
        <w:t xml:space="preserve"> بأربعين </w:t>
      </w:r>
      <w:r w:rsidR="009D1116">
        <w:rPr>
          <w:rtl/>
        </w:rPr>
        <w:br/>
      </w:r>
      <w:r w:rsidRPr="006216AF">
        <w:rPr>
          <w:rtl/>
        </w:rPr>
        <w:t>يوما</w:t>
      </w:r>
      <w:r w:rsidR="008B276E">
        <w:rPr>
          <w:rtl/>
        </w:rPr>
        <w:t>ً</w:t>
      </w:r>
      <w:r w:rsidRPr="006216AF">
        <w:rPr>
          <w:rtl/>
        </w:rPr>
        <w:t xml:space="preserve"> ، وأنّه يمرض يوم السابع بعد وصول هذا الكتاب ، وأنّ الله يردّ </w:t>
      </w:r>
      <w:r w:rsidR="009D1116">
        <w:rPr>
          <w:rtl/>
        </w:rPr>
        <w:br/>
      </w:r>
      <w:r w:rsidRPr="006216AF">
        <w:rPr>
          <w:rtl/>
        </w:rPr>
        <w:t>عليه عينيه بعد ذلك ، وقد حمل إليه بسبعة أثواب</w:t>
      </w:r>
      <w:r w:rsidR="00410A32">
        <w:rPr>
          <w:rtl/>
        </w:rPr>
        <w:t xml:space="preserve"> .</w:t>
      </w:r>
    </w:p>
    <w:p w:rsidR="005F4626" w:rsidRPr="006216AF" w:rsidRDefault="005F4626" w:rsidP="00E73A7D">
      <w:pPr>
        <w:rPr>
          <w:rtl/>
        </w:rPr>
      </w:pPr>
      <w:r w:rsidRPr="006216AF">
        <w:rPr>
          <w:rtl/>
        </w:rPr>
        <w:t>فقال القاسم : على سلامة من ديني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في سلامة من دينك</w:t>
      </w:r>
      <w:r w:rsidR="00410A32">
        <w:rPr>
          <w:rtl/>
        </w:rPr>
        <w:t xml:space="preserve"> .</w:t>
      </w:r>
      <w:r w:rsidR="00E73A7D">
        <w:rPr>
          <w:rtl/>
        </w:rPr>
        <w:t xml:space="preserve"> </w:t>
      </w:r>
      <w:r w:rsidR="009D1116">
        <w:rPr>
          <w:rtl/>
        </w:rPr>
        <w:br/>
      </w:r>
      <w:r w:rsidRPr="006216AF">
        <w:rPr>
          <w:rtl/>
        </w:rPr>
        <w:t>فضحك وقال : ما أؤمل من بعد هذا العمر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فقام الرجل الوارد فأخرج من مخلاته ثلاثة أزر ، وحبرة يمانية </w:t>
      </w:r>
      <w:r w:rsidR="009D1116">
        <w:rPr>
          <w:rtl/>
        </w:rPr>
        <w:br/>
      </w:r>
      <w:r w:rsidRPr="006216AF">
        <w:rPr>
          <w:rtl/>
        </w:rPr>
        <w:t>حمراء ، وعمامة ، وثوبين ، ومندي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فأخذه القاسم ، وعنده قميص </w:t>
      </w:r>
      <w:r w:rsidR="009D1116">
        <w:rPr>
          <w:rtl/>
        </w:rPr>
        <w:br/>
      </w:r>
      <w:r w:rsidRPr="006216AF">
        <w:rPr>
          <w:rtl/>
        </w:rPr>
        <w:t xml:space="preserve">خلعة خلعها عليه علي النقي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094245">
      <w:pPr>
        <w:rPr>
          <w:rtl/>
        </w:rPr>
      </w:pPr>
      <w:r w:rsidRPr="006216AF">
        <w:rPr>
          <w:rtl/>
        </w:rPr>
        <w:t>وكان للقاسم صديق في مهم الدنيا ، شديد النصب يقال له :</w:t>
      </w:r>
      <w:r w:rsidR="00E73A7D">
        <w:rPr>
          <w:rtl/>
        </w:rPr>
        <w:t xml:space="preserve"> </w:t>
      </w:r>
      <w:r w:rsidR="009D1116">
        <w:rPr>
          <w:rtl/>
        </w:rPr>
        <w:br/>
      </w:r>
      <w:r w:rsidRPr="006216AF">
        <w:rPr>
          <w:rtl/>
        </w:rPr>
        <w:t xml:space="preserve">عبد الرحمن بن محمد السري فوافى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في قوم إلى الدار ، فقال </w:t>
      </w:r>
      <w:r w:rsidR="009D1116">
        <w:rPr>
          <w:rtl/>
        </w:rPr>
        <w:br/>
      </w:r>
      <w:r w:rsidRPr="006216AF">
        <w:rPr>
          <w:rtl/>
        </w:rPr>
        <w:t xml:space="preserve">القاسم : </w:t>
      </w:r>
      <w:r w:rsidR="00094245">
        <w:rPr>
          <w:rtl/>
        </w:rPr>
        <w:t>إ</w:t>
      </w:r>
      <w:r w:rsidRPr="006216AF">
        <w:rPr>
          <w:rtl/>
        </w:rPr>
        <w:t>قر</w:t>
      </w:r>
      <w:r w:rsidR="00D14ABB">
        <w:rPr>
          <w:rtl/>
        </w:rPr>
        <w:t>ؤ</w:t>
      </w:r>
      <w:r w:rsidRPr="006216AF">
        <w:rPr>
          <w:rtl/>
        </w:rPr>
        <w:t>وا الكتاب عليه فإنّي أحبّ هدايته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قالوا هذا لا يحتمله </w:t>
      </w:r>
      <w:r w:rsidR="009D1116">
        <w:rPr>
          <w:rtl/>
        </w:rPr>
        <w:br/>
      </w:r>
      <w:r w:rsidRPr="006216AF">
        <w:rPr>
          <w:rtl/>
        </w:rPr>
        <w:t>خلق من الشيعة ، فكيف عبد الرحمن</w:t>
      </w:r>
      <w:r w:rsidR="00DD50E3">
        <w:rPr>
          <w:rtl/>
        </w:rPr>
        <w:t xml:space="preserve"> ؟!</w:t>
      </w:r>
    </w:p>
    <w:p w:rsidR="0031312E" w:rsidRDefault="005F4626" w:rsidP="0031312E">
      <w:pPr>
        <w:rPr>
          <w:rStyle w:val="rfdLineChar"/>
        </w:rPr>
      </w:pPr>
      <w:r w:rsidRPr="006216AF">
        <w:rPr>
          <w:rtl/>
        </w:rPr>
        <w:t xml:space="preserve">فأخرج القاسم إليه الكتاب ، وقال : </w:t>
      </w:r>
      <w:r w:rsidR="00094245">
        <w:rPr>
          <w:rtl/>
        </w:rPr>
        <w:t>إ</w:t>
      </w:r>
      <w:r w:rsidRPr="006216AF">
        <w:rPr>
          <w:rtl/>
        </w:rPr>
        <w:t>قرأه ، فقر</w:t>
      </w:r>
      <w:r w:rsidR="00F60296">
        <w:rPr>
          <w:rtl/>
        </w:rPr>
        <w:t>أ</w:t>
      </w:r>
      <w:r w:rsidRPr="006216AF">
        <w:rPr>
          <w:rtl/>
        </w:rPr>
        <w:t xml:space="preserve">وه إلى موضع </w:t>
      </w:r>
      <w:r w:rsidR="001D7D76">
        <w:rPr>
          <w:rtl/>
        </w:rPr>
        <w:br/>
      </w:r>
      <w:r w:rsidRPr="006216AF">
        <w:rPr>
          <w:rtl/>
        </w:rPr>
        <w:t xml:space="preserve">النعي ، فقال عبد الرحمن : يا أبا محمّد اتق الله فإنّك رجل واصل في </w:t>
      </w:r>
      <w:r w:rsidR="001D7D76">
        <w:rPr>
          <w:rtl/>
        </w:rPr>
        <w:br/>
      </w:r>
      <w:r w:rsidRPr="006216AF">
        <w:rPr>
          <w:rtl/>
        </w:rPr>
        <w:t xml:space="preserve">دينك ، والله تعالى يقول : </w:t>
      </w:r>
      <w:r w:rsidRPr="006216AF">
        <w:rPr>
          <w:rStyle w:val="rfdAlaem"/>
          <w:rtl/>
        </w:rPr>
        <w:t>(</w:t>
      </w:r>
      <w:r w:rsidR="0072598B" w:rsidRPr="0072598B">
        <w:rPr>
          <w:rStyle w:val="rfdAie"/>
          <w:rtl/>
        </w:rPr>
        <w:t xml:space="preserve"> وَمَا تَدْرِي نَفْسٌ مَّاذَا تَكْسِبُ غَدًا وَمَا</w:t>
      </w:r>
      <w:r w:rsidR="0031312E">
        <w:rPr>
          <w:rStyle w:val="rfdAie"/>
          <w:rFonts w:hint="cs"/>
          <w:rtl/>
        </w:rPr>
        <w:t xml:space="preserve"> </w:t>
      </w:r>
      <w:r w:rsidR="0031312E">
        <w:rPr>
          <w:rtl/>
        </w:rPr>
        <w:br/>
      </w:r>
      <w:r w:rsidR="0031312E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، م : فورد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2598B">
      <w:pPr>
        <w:pStyle w:val="rfdNormal0"/>
        <w:rPr>
          <w:rtl/>
        </w:rPr>
      </w:pPr>
      <w:r>
        <w:rPr>
          <w:rtl/>
        </w:rPr>
        <w:br w:type="page"/>
      </w:r>
      <w:r w:rsidR="0072598B" w:rsidRPr="0072598B">
        <w:rPr>
          <w:rStyle w:val="rfdAie"/>
          <w:rtl/>
        </w:rPr>
        <w:lastRenderedPageBreak/>
        <w:t>تَدْرِي نَفْسٌ بِأَيِّ أَرْضٍ تَمُوتُ</w:t>
      </w:r>
      <w:r w:rsidRPr="006216AF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وقال جلّ ذكره : </w:t>
      </w:r>
      <w:r w:rsidRPr="006216AF">
        <w:rPr>
          <w:rStyle w:val="rfdAlaem"/>
          <w:rtl/>
        </w:rPr>
        <w:t>(</w:t>
      </w:r>
      <w:r w:rsidR="0072598B" w:rsidRPr="0072598B">
        <w:rPr>
          <w:rStyle w:val="rfdAie"/>
          <w:rtl/>
        </w:rPr>
        <w:t xml:space="preserve"> عَالِمُ الْغَيْبِ فَلَا </w:t>
      </w:r>
      <w:r w:rsidR="0072598B">
        <w:rPr>
          <w:rStyle w:val="rfdAie"/>
          <w:rtl/>
        </w:rPr>
        <w:br/>
      </w:r>
      <w:r w:rsidR="0072598B" w:rsidRPr="0072598B">
        <w:rPr>
          <w:rStyle w:val="rfdAie"/>
          <w:rtl/>
        </w:rPr>
        <w:t>يُظْهِرُ عَلَىٰ غَيْبِهِ أَحَدًا</w:t>
      </w:r>
      <w:r w:rsidRPr="0072598B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(2)</w:t>
      </w:r>
      <w:r w:rsidR="00410A32">
        <w:rPr>
          <w:rtl/>
        </w:rPr>
        <w:t xml:space="preserve"> .</w:t>
      </w:r>
    </w:p>
    <w:p w:rsidR="005F4626" w:rsidRPr="006216AF" w:rsidRDefault="005F4626" w:rsidP="0072598B">
      <w:pPr>
        <w:rPr>
          <w:rtl/>
        </w:rPr>
      </w:pPr>
      <w:r w:rsidRPr="006216AF">
        <w:rPr>
          <w:rtl/>
        </w:rPr>
        <w:t xml:space="preserve">قال القاسم فأتم الآية : </w:t>
      </w:r>
      <w:r w:rsidRPr="006216AF">
        <w:rPr>
          <w:rStyle w:val="rfdAlaem"/>
          <w:rtl/>
        </w:rPr>
        <w:t>(</w:t>
      </w:r>
      <w:r w:rsidR="0072598B" w:rsidRPr="0072598B">
        <w:rPr>
          <w:rStyle w:val="rfdAie"/>
          <w:rtl/>
        </w:rPr>
        <w:t xml:space="preserve"> إِلَّا مَنِ ارْتَضَىٰ مِن رَّسُولٍ</w:t>
      </w:r>
      <w:r w:rsidRPr="0072598B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(3)</w:t>
      </w:r>
      <w:r w:rsidRPr="006216AF">
        <w:rPr>
          <w:rtl/>
        </w:rPr>
        <w:t xml:space="preserve"> فمولاي </w:t>
      </w:r>
      <w:r w:rsidR="001D7D76">
        <w:rPr>
          <w:rtl/>
        </w:rPr>
        <w:br/>
      </w:r>
      <w:r w:rsidRPr="006216AF">
        <w:rPr>
          <w:rtl/>
        </w:rPr>
        <w:t>هو المرتضى من الرسول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اعلم أنّك تقول هذا ، ولكن أرّخ اليوم فإن أنا عشت </w:t>
      </w:r>
      <w:r w:rsidR="001D7D76">
        <w:rPr>
          <w:rtl/>
        </w:rPr>
        <w:br/>
      </w:r>
      <w:r w:rsidRPr="006216AF">
        <w:rPr>
          <w:rtl/>
        </w:rPr>
        <w:t xml:space="preserve">بعد هذا اليوم أو مت قبله فاعلم أنّي لست على شيء ، وإن أنا مت </w:t>
      </w:r>
      <w:r w:rsidR="001D7D76">
        <w:rPr>
          <w:rtl/>
        </w:rPr>
        <w:br/>
      </w:r>
      <w:r w:rsidRPr="006216AF">
        <w:rPr>
          <w:rtl/>
        </w:rPr>
        <w:t>في ذلك اليوم فانظر لنفسك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فأرّخ عبد الرحمن اليوم وافترقوا ، وحمّ القاسم يوم السابع </w:t>
      </w:r>
      <w:r w:rsidR="001D7D76">
        <w:rPr>
          <w:rtl/>
        </w:rPr>
        <w:br/>
      </w:r>
      <w:r w:rsidRPr="006216AF">
        <w:rPr>
          <w:rtl/>
        </w:rPr>
        <w:t>واشتدّ</w:t>
      </w:r>
      <w:r w:rsidR="00F60296">
        <w:rPr>
          <w:rtl/>
        </w:rPr>
        <w:t>َ</w:t>
      </w:r>
      <w:r w:rsidRPr="006216AF">
        <w:rPr>
          <w:rtl/>
        </w:rPr>
        <w:t>ت العلّة إلى مدّة ، ونحن مجتمعون عنده يوما</w:t>
      </w:r>
      <w:r w:rsidR="00F60296">
        <w:rPr>
          <w:rtl/>
        </w:rPr>
        <w:t>ً</w:t>
      </w:r>
      <w:r w:rsidRPr="006216AF">
        <w:rPr>
          <w:rtl/>
        </w:rPr>
        <w:t xml:space="preserve"> إذ مسح بكمّه عينيه </w:t>
      </w:r>
      <w:r w:rsidR="001D7D76">
        <w:rPr>
          <w:rtl/>
        </w:rPr>
        <w:br/>
      </w:r>
      <w:r w:rsidRPr="006216AF">
        <w:rPr>
          <w:rtl/>
        </w:rPr>
        <w:t xml:space="preserve">فخرج من عينيه شبه ماء اللحم ، ثمّ مدّ يده إلى ابنه فقال : يا حسن ، </w:t>
      </w:r>
      <w:r w:rsidR="001D7D76">
        <w:rPr>
          <w:rtl/>
        </w:rPr>
        <w:br/>
      </w:r>
      <w:r w:rsidRPr="006216AF">
        <w:rPr>
          <w:rtl/>
        </w:rPr>
        <w:t>إلي ، ويا فلان إليّ ، فنظرنا إلى الحدقتين صحيحتين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وشاع الخبر في الناس ، وأتته العامة من الناس ينظرون إليه ، </w:t>
      </w:r>
      <w:r w:rsidR="001D7D76">
        <w:rPr>
          <w:rtl/>
        </w:rPr>
        <w:br/>
      </w:r>
      <w:r w:rsidRPr="006216AF">
        <w:rPr>
          <w:rtl/>
        </w:rPr>
        <w:t xml:space="preserve">وركب القاضي إليه ، وهو أبو السائب عتبة بن عبيد الله المسعودي </w:t>
      </w:r>
      <w:r w:rsidRPr="006216AF">
        <w:rPr>
          <w:rStyle w:val="rfdFootnotenum"/>
          <w:rtl/>
        </w:rPr>
        <w:t>(4)</w:t>
      </w:r>
      <w:r w:rsidRPr="006216AF">
        <w:rPr>
          <w:rtl/>
        </w:rPr>
        <w:t xml:space="preserve"> </w:t>
      </w:r>
      <w:r w:rsidR="001D7D76">
        <w:rPr>
          <w:rtl/>
        </w:rPr>
        <w:br/>
      </w:r>
      <w:r w:rsidRPr="006216AF">
        <w:rPr>
          <w:rtl/>
        </w:rPr>
        <w:t xml:space="preserve">وهو قاضي القضاة ببغداد فدخل عليه ، وقال : يا أبا محمّد ، ما هذا </w:t>
      </w:r>
      <w:r w:rsidR="001D7D76">
        <w:rPr>
          <w:rtl/>
        </w:rPr>
        <w:br/>
      </w:r>
      <w:r w:rsidRPr="006216AF">
        <w:rPr>
          <w:rtl/>
        </w:rPr>
        <w:t>الذي ترى وأراه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خاتما</w:t>
      </w:r>
      <w:r w:rsidR="00F60296">
        <w:rPr>
          <w:rtl/>
        </w:rPr>
        <w:t>ً</w:t>
      </w:r>
      <w:r w:rsidRPr="006216AF">
        <w:rPr>
          <w:rtl/>
        </w:rPr>
        <w:t xml:space="preserve"> فصّه فيروزج ، فقرّبه منه فقال : ثلاثة </w:t>
      </w:r>
      <w:r w:rsidR="001D7D76">
        <w:rPr>
          <w:rtl/>
        </w:rPr>
        <w:br/>
      </w:r>
      <w:r w:rsidRPr="006216AF">
        <w:rPr>
          <w:rtl/>
        </w:rPr>
        <w:t>أسطر لا يمكنني قراءتها</w:t>
      </w:r>
      <w:r w:rsidR="00410A32">
        <w:rPr>
          <w:rtl/>
        </w:rPr>
        <w:t xml:space="preserve"> .</w:t>
      </w:r>
    </w:p>
    <w:p w:rsidR="0031312E" w:rsidRDefault="005F4626" w:rsidP="0031312E">
      <w:pPr>
        <w:rPr>
          <w:rStyle w:val="rfdLineChar"/>
        </w:rPr>
      </w:pPr>
      <w:r w:rsidRPr="006216AF">
        <w:rPr>
          <w:rtl/>
        </w:rPr>
        <w:t>وقد قال لمّا رأى الحسن ابنه في وسط الدار : اللهمّ ألهم الحسن</w:t>
      </w:r>
      <w:r w:rsidR="0031312E">
        <w:rPr>
          <w:rFonts w:hint="cs"/>
          <w:rtl/>
        </w:rPr>
        <w:t xml:space="preserve"> </w:t>
      </w:r>
      <w:r w:rsidR="0031312E">
        <w:rPr>
          <w:rtl/>
        </w:rPr>
        <w:br/>
      </w:r>
      <w:r w:rsidR="0031312E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سورة لقمان الآية : 34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(2) سورة الجن الآية : 26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(3) سورة الجن الآية : 27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(4) أبو السائب هو عتبة بن عبيد الله بن موسى</w:t>
      </w:r>
      <w:r w:rsidR="004E066F" w:rsidRPr="00576080">
        <w:rPr>
          <w:rStyle w:val="rfdFootnote"/>
          <w:rtl/>
        </w:rPr>
        <w:t>ٰ</w:t>
      </w:r>
      <w:r w:rsidRPr="00576080">
        <w:rPr>
          <w:rStyle w:val="rfdFootnote"/>
          <w:rtl/>
        </w:rPr>
        <w:t xml:space="preserve"> </w:t>
      </w:r>
      <w:r w:rsidRPr="006216AF">
        <w:rPr>
          <w:rStyle w:val="rfdFootnote"/>
          <w:rtl/>
        </w:rPr>
        <w:t xml:space="preserve">الهمذاني الشافعي ، تولى </w:t>
      </w:r>
      <w:r w:rsidR="001D7D76">
        <w:rPr>
          <w:rStyle w:val="rfdFootnote"/>
          <w:rtl/>
        </w:rPr>
        <w:br/>
      </w:r>
      <w:r w:rsidRPr="006216AF">
        <w:rPr>
          <w:rStyle w:val="rfdFootnote"/>
          <w:rtl/>
        </w:rPr>
        <w:t xml:space="preserve">القضاء في مراغة وأذربيجان وهمذان ، ثم قدم بغداد فكان أول شافعي </w:t>
      </w:r>
      <w:r w:rsidR="001D7D76">
        <w:rPr>
          <w:rStyle w:val="rfdFootnote"/>
          <w:rtl/>
        </w:rPr>
        <w:br/>
      </w:r>
      <w:r w:rsidRPr="006216AF">
        <w:rPr>
          <w:rStyle w:val="rfdFootnote"/>
          <w:rtl/>
        </w:rPr>
        <w:t>ولي قضاء بغداد ، عاش ستا</w:t>
      </w:r>
      <w:r w:rsidR="00F60296">
        <w:rPr>
          <w:rStyle w:val="rfdFootnote"/>
          <w:rtl/>
        </w:rPr>
        <w:t>ً</w:t>
      </w:r>
      <w:r w:rsidRPr="006216AF">
        <w:rPr>
          <w:rStyle w:val="rfdFootnote"/>
          <w:rtl/>
        </w:rPr>
        <w:t xml:space="preserve"> وثمانين سنة ، وتوفي في ربيع الآخر سنة </w:t>
      </w:r>
      <w:r w:rsidR="001D7D76">
        <w:rPr>
          <w:rStyle w:val="rfdFootnote"/>
          <w:rtl/>
        </w:rPr>
        <w:br/>
      </w:r>
      <w:r w:rsidRPr="006216AF">
        <w:rPr>
          <w:rStyle w:val="rfdFootnote"/>
          <w:rtl/>
        </w:rPr>
        <w:t>إحدى</w:t>
      </w:r>
      <w:r w:rsidR="004E066F" w:rsidRPr="00576080">
        <w:rPr>
          <w:rStyle w:val="rfdFootnote"/>
          <w:rtl/>
        </w:rPr>
        <w:t>ٰ</w:t>
      </w:r>
      <w:r w:rsidRPr="006216AF">
        <w:rPr>
          <w:rStyle w:val="rfdFootnote"/>
          <w:rtl/>
        </w:rPr>
        <w:t xml:space="preserve"> وخمسين وثلاثمائة ،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سير أعلام النبلاء 16 : 47 ، تاريخ </w:t>
      </w:r>
      <w:r w:rsidR="001D7D76">
        <w:rPr>
          <w:rStyle w:val="rfdFootnote"/>
          <w:rtl/>
        </w:rPr>
        <w:br/>
      </w:r>
      <w:r w:rsidRPr="006216AF">
        <w:rPr>
          <w:rStyle w:val="rfdFootnote"/>
          <w:rtl/>
        </w:rPr>
        <w:t>بغداد 12 : 320 ، البداية والنهاية 11 : 239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E73A7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طاعتك ، وجنّبه معصيتك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ثلاثا</w:t>
      </w:r>
      <w:r w:rsidR="00F60296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 كتب وصيته بيده ، وكانت الضياع التي في يده لصاحب </w:t>
      </w:r>
      <w:r w:rsidR="00E43B4A">
        <w:rPr>
          <w:rtl/>
        </w:rPr>
        <w:br/>
      </w:r>
      <w:r w:rsidRPr="006216AF">
        <w:rPr>
          <w:rtl/>
        </w:rPr>
        <w:t>الأمر ، كان أبوه وقفها عليه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وكان فيما وصّى ابنه : إن أهلت للوكالة فيكون قوتك من نصف </w:t>
      </w:r>
      <w:r w:rsidR="00E43B4A">
        <w:rPr>
          <w:rtl/>
        </w:rPr>
        <w:br/>
      </w:r>
      <w:r w:rsidRPr="006216AF">
        <w:rPr>
          <w:rtl/>
        </w:rPr>
        <w:t>ضيعتي المعروفة بفرخندة وسائرها ملك لمولانا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يوم الأربعين وقد طلع الفجر مات القاسم </w:t>
      </w:r>
      <w:r w:rsidR="006D2B24">
        <w:rPr>
          <w:rtl/>
        </w:rPr>
        <w:t>رحمه الله</w:t>
      </w:r>
      <w:r w:rsidRPr="006216AF">
        <w:rPr>
          <w:rtl/>
        </w:rPr>
        <w:t xml:space="preserve"> </w:t>
      </w:r>
      <w:r w:rsidR="00E43B4A">
        <w:rPr>
          <w:rtl/>
        </w:rPr>
        <w:br/>
      </w:r>
      <w:r w:rsidRPr="006216AF">
        <w:rPr>
          <w:rtl/>
        </w:rPr>
        <w:t>فوافاه عبد الرحمن يعدو في الأسواق حافيا</w:t>
      </w:r>
      <w:r w:rsidR="00F60296">
        <w:rPr>
          <w:rtl/>
        </w:rPr>
        <w:t>ً</w:t>
      </w:r>
      <w:r w:rsidRPr="006216AF">
        <w:rPr>
          <w:rtl/>
        </w:rPr>
        <w:t xml:space="preserve"> حاسرا</w:t>
      </w:r>
      <w:r w:rsidR="00F60296">
        <w:rPr>
          <w:rtl/>
        </w:rPr>
        <w:t>ً</w:t>
      </w:r>
      <w:r w:rsidRPr="006216AF">
        <w:rPr>
          <w:rtl/>
        </w:rPr>
        <w:t xml:space="preserve"> وهو يصيح : يا </w:t>
      </w:r>
      <w:r w:rsidR="00E43B4A">
        <w:rPr>
          <w:rtl/>
        </w:rPr>
        <w:br/>
      </w:r>
      <w:r w:rsidRPr="006216AF">
        <w:rPr>
          <w:rtl/>
        </w:rPr>
        <w:t>سيداه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فاستعظم الناس ذلك منه فقال لهم : اسكتوا ، فقد رأيت ما لم </w:t>
      </w:r>
      <w:r w:rsidR="00E43B4A">
        <w:rPr>
          <w:rtl/>
        </w:rPr>
        <w:br/>
      </w:r>
      <w:r w:rsidRPr="006216AF">
        <w:rPr>
          <w:rtl/>
        </w:rPr>
        <w:t>تروا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وتشيّع ورجع عمّا كان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فلمّا كان بعد مدّة يسيرة ورد الكتاب على الحسن ولده من </w:t>
      </w:r>
      <w:r w:rsidR="00E43B4A">
        <w:rPr>
          <w:rtl/>
        </w:rPr>
        <w:br/>
      </w:r>
      <w:r w:rsidRPr="006216AF">
        <w:rPr>
          <w:rtl/>
        </w:rPr>
        <w:t xml:space="preserve">صاحب الزمان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>ألهمك الله طاعته وجنّبك معصيته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وهو </w:t>
      </w:r>
      <w:r w:rsidR="00E43B4A">
        <w:rPr>
          <w:rtl/>
        </w:rPr>
        <w:br/>
      </w:r>
      <w:r w:rsidRPr="006216AF">
        <w:rPr>
          <w:rtl/>
        </w:rPr>
        <w:t>الدعاء الذي دعا به أبوه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ذلك عدّ</w:t>
      </w:r>
      <w:r w:rsidR="00F60296">
        <w:rPr>
          <w:rtl/>
        </w:rPr>
        <w:t>َ</w:t>
      </w:r>
      <w:r w:rsidRPr="006216AF">
        <w:rPr>
          <w:rtl/>
        </w:rPr>
        <w:t>ة آيات</w:t>
      </w:r>
      <w:r w:rsidR="00410A32">
        <w:rPr>
          <w:rtl/>
        </w:rPr>
        <w:t xml:space="preserve"> .</w:t>
      </w:r>
    </w:p>
    <w:p w:rsidR="00DF4713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DF4713" w:rsidRDefault="005F4626" w:rsidP="004970DF">
      <w:pPr>
        <w:pStyle w:val="Heading2Center"/>
        <w:rPr>
          <w:rtl/>
        </w:rPr>
      </w:pPr>
      <w:r w:rsidRPr="006216AF">
        <w:rPr>
          <w:rtl/>
        </w:rPr>
        <w:t xml:space="preserve">في بيان ظهور آياته </w:t>
      </w:r>
      <w:r w:rsidR="00276CED">
        <w:rPr>
          <w:rtl/>
        </w:rPr>
        <w:t>عليه السلام</w:t>
      </w:r>
      <w:r w:rsidR="00E43B4A">
        <w:rPr>
          <w:rtl/>
        </w:rPr>
        <w:t xml:space="preserve"> </w:t>
      </w:r>
      <w:r w:rsidR="00E43B4A">
        <w:rPr>
          <w:rtl/>
        </w:rPr>
        <w:br/>
      </w:r>
      <w:r w:rsidRPr="006216AF">
        <w:rPr>
          <w:rtl/>
        </w:rPr>
        <w:t>من الاخبار بالغائبات</w:t>
      </w:r>
    </w:p>
    <w:p w:rsidR="005F4626" w:rsidRPr="00293C28" w:rsidRDefault="005F4626" w:rsidP="004970DF">
      <w:pPr>
        <w:pStyle w:val="rfdCenterBold2"/>
        <w:rPr>
          <w:rtl/>
        </w:rPr>
      </w:pPr>
      <w:r w:rsidRPr="00293C28">
        <w:rPr>
          <w:rtl/>
        </w:rPr>
        <w:t>وفيه : ستة عشر حديثا</w:t>
      </w:r>
      <w:r w:rsidR="00F60296" w:rsidRPr="00293C28">
        <w:rPr>
          <w:rtl/>
        </w:rPr>
        <w:t>ً</w:t>
      </w:r>
    </w:p>
    <w:p w:rsidR="005F4626" w:rsidRPr="006216AF" w:rsidRDefault="005F4626" w:rsidP="009555F5">
      <w:pPr>
        <w:rPr>
          <w:rtl/>
        </w:rPr>
      </w:pPr>
      <w:r w:rsidRPr="006216AF">
        <w:rPr>
          <w:rtl/>
        </w:rPr>
        <w:t>537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9555F5">
        <w:rPr>
          <w:rFonts w:hint="cs"/>
          <w:rtl/>
        </w:rPr>
        <w:t xml:space="preserve"> </w:t>
      </w:r>
      <w:r>
        <w:rPr>
          <w:rtl/>
        </w:rPr>
        <w:t>ـ</w:t>
      </w:r>
      <w:r w:rsidR="009555F5">
        <w:rPr>
          <w:rFonts w:hint="cs"/>
          <w:rtl/>
        </w:rPr>
        <w:t xml:space="preserve"> </w:t>
      </w:r>
      <w:r w:rsidRPr="006216AF">
        <w:rPr>
          <w:rtl/>
        </w:rPr>
        <w:t>عن أحمد بن أبي روح ، قال : وجّ</w:t>
      </w:r>
      <w:r w:rsidR="00F60296">
        <w:rPr>
          <w:rtl/>
        </w:rPr>
        <w:t>َ</w:t>
      </w:r>
      <w:r w:rsidRPr="006216AF">
        <w:rPr>
          <w:rtl/>
        </w:rPr>
        <w:t>هت إليّ</w:t>
      </w:r>
      <w:r w:rsidR="00F60296">
        <w:rPr>
          <w:rtl/>
        </w:rPr>
        <w:t>َ</w:t>
      </w:r>
      <w:r w:rsidRPr="006216AF">
        <w:rPr>
          <w:rtl/>
        </w:rPr>
        <w:t xml:space="preserve"> امرأة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</w:t>
      </w:r>
      <w:r w:rsidR="00E43B4A">
        <w:rPr>
          <w:rtl/>
        </w:rPr>
        <w:br/>
      </w:r>
      <w:r w:rsidRPr="006216AF">
        <w:rPr>
          <w:rtl/>
        </w:rPr>
        <w:t xml:space="preserve">من أهل دينور فأتيتها فقالت : يا ابن أبي روح ، أنت أوثق من في </w:t>
      </w:r>
      <w:r w:rsidR="00E43B4A">
        <w:rPr>
          <w:rtl/>
        </w:rPr>
        <w:br/>
      </w:r>
      <w:r w:rsidRPr="006216AF">
        <w:rPr>
          <w:rtl/>
        </w:rPr>
        <w:t>ناحيتنا ، ورعا</w:t>
      </w:r>
      <w:r w:rsidR="00F60296">
        <w:rPr>
          <w:rtl/>
        </w:rPr>
        <w:t>ً</w:t>
      </w:r>
      <w:r w:rsidRPr="006216AF">
        <w:rPr>
          <w:rtl/>
        </w:rPr>
        <w:t xml:space="preserve"> ، وإنّي أريد أن أودعك أمانة وأجعلها في رقبتك تؤدّ</w:t>
      </w:r>
      <w:r w:rsidR="00293C28">
        <w:rPr>
          <w:rtl/>
        </w:rPr>
        <w:t>ِ</w:t>
      </w:r>
      <w:r w:rsidRPr="006216AF">
        <w:rPr>
          <w:rtl/>
        </w:rPr>
        <w:t xml:space="preserve">يها </w:t>
      </w:r>
      <w:r w:rsidR="00E43B4A">
        <w:rPr>
          <w:rtl/>
        </w:rPr>
        <w:br/>
      </w:r>
      <w:r w:rsidRPr="006216AF">
        <w:rPr>
          <w:rtl/>
        </w:rPr>
        <w:t>وتقوم بها ، فقلت : أفعل إن شاء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فقالت : هذه دراهم في هذا </w:t>
      </w:r>
      <w:r w:rsidR="00E43B4A">
        <w:rPr>
          <w:rtl/>
        </w:rPr>
        <w:br/>
      </w:r>
      <w:r w:rsidRPr="006216AF">
        <w:rPr>
          <w:rtl/>
        </w:rPr>
        <w:t xml:space="preserve">الكيس المختوم ، لا تحلّه ولا تنظر ما فيه حتّى تؤديه إلى من يخبرك </w:t>
      </w:r>
      <w:r w:rsidR="00E43B4A">
        <w:rPr>
          <w:rtl/>
        </w:rPr>
        <w:br/>
      </w:r>
      <w:r w:rsidRPr="006216AF">
        <w:rPr>
          <w:rtl/>
        </w:rPr>
        <w:t>بما فيه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وهذا قرطي يساوي عشرة دنانير ، وفيه ثلاث لؤلؤات تساوي </w:t>
      </w:r>
      <w:r w:rsidR="00E43B4A">
        <w:rPr>
          <w:rtl/>
        </w:rPr>
        <w:br/>
      </w:r>
      <w:r w:rsidRPr="006216AF">
        <w:rPr>
          <w:rtl/>
        </w:rPr>
        <w:t xml:space="preserve">عشرة دنانير ، ولي إلى صاحب الزمان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حاجة أريد أن </w:t>
      </w:r>
      <w:r w:rsidR="00E43B4A">
        <w:rPr>
          <w:rtl/>
        </w:rPr>
        <w:br/>
      </w:r>
      <w:r w:rsidRPr="006216AF">
        <w:rPr>
          <w:rtl/>
        </w:rPr>
        <w:t>يخبرني بها قبل أن أسأله عنها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: وما الحاجة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عشرة دنانير استقرضتها أمّي في </w:t>
      </w:r>
      <w:r w:rsidR="00E43B4A">
        <w:rPr>
          <w:rtl/>
        </w:rPr>
        <w:br/>
      </w:r>
      <w:r w:rsidRPr="006216AF">
        <w:rPr>
          <w:rtl/>
        </w:rPr>
        <w:t xml:space="preserve">عرسي ، ولا أدري ممّن استقرضتها ، ولا أدري إلى من أدفعها ، فإن </w:t>
      </w:r>
      <w:r w:rsidR="00E43B4A">
        <w:rPr>
          <w:rtl/>
        </w:rPr>
        <w:br/>
      </w:r>
      <w:r w:rsidRPr="006216AF">
        <w:rPr>
          <w:rtl/>
        </w:rPr>
        <w:t>أخبرك بها فادفعها إلى من يأمرك به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وكنت أقول بجعفر بن علي فقلت : هذه المحنة بيني وبين </w:t>
      </w:r>
      <w:r w:rsidR="00E43B4A">
        <w:rPr>
          <w:rtl/>
        </w:rPr>
        <w:br/>
      </w:r>
      <w:r w:rsidRPr="006216AF">
        <w:rPr>
          <w:rtl/>
        </w:rPr>
        <w:t>جعفر</w:t>
      </w:r>
      <w:r w:rsidR="00410A32">
        <w:rPr>
          <w:rtl/>
        </w:rPr>
        <w:t xml:space="preserve"> .</w:t>
      </w:r>
    </w:p>
    <w:p w:rsidR="009555F5" w:rsidRDefault="005F4626" w:rsidP="009555F5">
      <w:pPr>
        <w:rPr>
          <w:rStyle w:val="rfdLineChar"/>
        </w:rPr>
      </w:pPr>
      <w:r w:rsidRPr="006216AF">
        <w:rPr>
          <w:rtl/>
        </w:rPr>
        <w:t>فحملت المال وخرجت حتّى دخلت بغداد ، فأتيت حاجز بن يزيد</w:t>
      </w:r>
      <w:r w:rsidR="009555F5">
        <w:rPr>
          <w:rFonts w:hint="cs"/>
          <w:rtl/>
        </w:rPr>
        <w:t xml:space="preserve"> </w:t>
      </w:r>
      <w:r w:rsidR="009555F5">
        <w:rPr>
          <w:rtl/>
        </w:rPr>
        <w:br/>
      </w:r>
      <w:r w:rsidR="009555F5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الخرائج والجرائح 2 : 699</w:t>
      </w:r>
      <w:r w:rsidR="0096323A">
        <w:rPr>
          <w:rtl/>
        </w:rPr>
        <w:t xml:space="preserve"> / </w:t>
      </w:r>
      <w:r w:rsidRPr="006216AF">
        <w:rPr>
          <w:rtl/>
        </w:rPr>
        <w:t>17 ، مدينة المعاجز : 616</w:t>
      </w:r>
      <w:r w:rsidR="0096323A">
        <w:rPr>
          <w:rtl/>
        </w:rPr>
        <w:t xml:space="preserve"> / </w:t>
      </w:r>
      <w:r w:rsidRPr="006216AF">
        <w:rPr>
          <w:rtl/>
        </w:rPr>
        <w:t>105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ش ، ص ، وهامش ر : فاطمية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7C088E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الوشّاء ، فسلّمت عليه وجلست فقال :</w:t>
      </w:r>
      <w:r w:rsidR="001F572D">
        <w:rPr>
          <w:rtl/>
        </w:rPr>
        <w:t xml:space="preserve"> أ</w:t>
      </w:r>
      <w:r w:rsidRPr="006216AF">
        <w:rPr>
          <w:rtl/>
        </w:rPr>
        <w:t>لك حاجة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هذا مال </w:t>
      </w:r>
      <w:r w:rsidR="00E43B4A">
        <w:rPr>
          <w:rtl/>
        </w:rPr>
        <w:br/>
      </w:r>
      <w:r w:rsidRPr="006216AF">
        <w:rPr>
          <w:rtl/>
        </w:rPr>
        <w:t>دفع إليّ</w:t>
      </w:r>
      <w:r w:rsidR="00F60296">
        <w:rPr>
          <w:rtl/>
        </w:rPr>
        <w:t>َ</w:t>
      </w:r>
      <w:r w:rsidRPr="006216AF">
        <w:rPr>
          <w:rtl/>
        </w:rPr>
        <w:t xml:space="preserve"> لأدفعه إليك ، أخبرني كم هو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ومن دفعه إلي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فإن أخبرتني </w:t>
      </w:r>
      <w:r w:rsidR="00E43B4A">
        <w:rPr>
          <w:rtl/>
        </w:rPr>
        <w:br/>
      </w:r>
      <w:r w:rsidRPr="006216AF">
        <w:rPr>
          <w:rtl/>
        </w:rPr>
        <w:t>دفعته إليك</w:t>
      </w:r>
      <w:r w:rsidR="00410A32">
        <w:rPr>
          <w:rtl/>
        </w:rPr>
        <w:t xml:space="preserve"> .</w:t>
      </w:r>
    </w:p>
    <w:p w:rsidR="005F4626" w:rsidRPr="006216AF" w:rsidRDefault="005F4626" w:rsidP="007C088E">
      <w:pPr>
        <w:rPr>
          <w:rtl/>
        </w:rPr>
      </w:pPr>
      <w:r w:rsidRPr="006216AF">
        <w:rPr>
          <w:rtl/>
        </w:rPr>
        <w:t>قال : لم أؤمر بأخذه ، وهذه رقعة جاءتني بأمرك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فإذا فيها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</w:t>
      </w:r>
      <w:r w:rsidR="00E43B4A">
        <w:rPr>
          <w:rtl/>
        </w:rPr>
        <w:br/>
      </w:r>
      <w:r w:rsidRPr="006216AF">
        <w:rPr>
          <w:rtl/>
        </w:rPr>
        <w:t>تقبل من أحمد بن أبي روح ، وتوجّه به إلينا إلى سر من رأى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</w:t>
      </w:r>
      <w:r w:rsidR="007C088E">
        <w:rPr>
          <w:rtl/>
        </w:rPr>
        <w:t xml:space="preserve"> </w:t>
      </w:r>
      <w:r w:rsidR="00E43B4A">
        <w:rPr>
          <w:rtl/>
        </w:rPr>
        <w:br/>
      </w:r>
      <w:r w:rsidRPr="006216AF">
        <w:rPr>
          <w:rtl/>
        </w:rPr>
        <w:t xml:space="preserve">لا إله </w:t>
      </w:r>
      <w:r w:rsidR="00335A4F">
        <w:rPr>
          <w:rtl/>
        </w:rPr>
        <w:t>إلّا</w:t>
      </w:r>
      <w:r w:rsidRPr="006216AF">
        <w:rPr>
          <w:rtl/>
        </w:rPr>
        <w:t xml:space="preserve"> الله ، هذا أجل شيء أردته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فخرجت به ووافيت سر من رأى ، فقلت : أبدأ بجعفر ، ثمّ </w:t>
      </w:r>
      <w:r w:rsidR="00E43B4A">
        <w:rPr>
          <w:rtl/>
        </w:rPr>
        <w:br/>
      </w:r>
      <w:r w:rsidRPr="006216AF">
        <w:rPr>
          <w:rtl/>
        </w:rPr>
        <w:t>تفكّرت وقلت : أبدأ بهم ، فإن كانت المحنة من عندهم و</w:t>
      </w:r>
      <w:r w:rsidR="00335A4F">
        <w:rPr>
          <w:rtl/>
        </w:rPr>
        <w:t>إلّ</w:t>
      </w:r>
      <w:r w:rsidR="00323500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مضيت </w:t>
      </w:r>
      <w:r w:rsidR="00E43B4A">
        <w:rPr>
          <w:rtl/>
        </w:rPr>
        <w:br/>
      </w:r>
      <w:r w:rsidRPr="006216AF">
        <w:rPr>
          <w:rtl/>
        </w:rPr>
        <w:t>إلى جعفر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فدنوت من باب دار أبي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فخرج إليّ</w:t>
      </w:r>
      <w:r w:rsidR="00F60296">
        <w:rPr>
          <w:rtl/>
        </w:rPr>
        <w:t>َ</w:t>
      </w:r>
      <w:r w:rsidRPr="006216AF">
        <w:rPr>
          <w:rtl/>
        </w:rPr>
        <w:t xml:space="preserve"> خادم </w:t>
      </w:r>
      <w:r w:rsidR="00E43B4A">
        <w:rPr>
          <w:rtl/>
        </w:rPr>
        <w:br/>
      </w:r>
      <w:r w:rsidRPr="006216AF">
        <w:rPr>
          <w:rtl/>
        </w:rPr>
        <w:t>فقال : أنت أحمد بن أبي روح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نعم ، قال : هذه الرقعة اقرأها </w:t>
      </w:r>
      <w:r w:rsidR="00E43B4A">
        <w:rPr>
          <w:rtl/>
        </w:rPr>
        <w:br/>
      </w:r>
      <w:r w:rsidRPr="006216AF">
        <w:rPr>
          <w:rtl/>
        </w:rPr>
        <w:t xml:space="preserve">فقرأتها ، فإذا فيها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بسم الله الرحمن الرحيم ، يا ابن أبي روح أودعتك </w:t>
      </w:r>
      <w:r w:rsidR="00E43B4A">
        <w:rPr>
          <w:rtl/>
        </w:rPr>
        <w:br/>
      </w:r>
      <w:r w:rsidRPr="006216AF">
        <w:rPr>
          <w:rtl/>
        </w:rPr>
        <w:t>حايل بنت الديراني كيسا</w:t>
      </w:r>
      <w:r w:rsidR="00F60296">
        <w:rPr>
          <w:rtl/>
        </w:rPr>
        <w:t>ً</w:t>
      </w:r>
      <w:r w:rsidRPr="006216AF">
        <w:rPr>
          <w:rtl/>
        </w:rPr>
        <w:t xml:space="preserve"> فيه ألف درهم بزعمك ، وهو خلاف ما تظن ، </w:t>
      </w:r>
      <w:r w:rsidR="00E43B4A">
        <w:rPr>
          <w:rtl/>
        </w:rPr>
        <w:br/>
      </w:r>
      <w:r w:rsidRPr="006216AF">
        <w:rPr>
          <w:rtl/>
        </w:rPr>
        <w:t xml:space="preserve">وقد أدّيت فيه الأمانة ، ولم تفتح الكيس ولم تدر ما فيه ، وإنّما فيه ألف </w:t>
      </w:r>
      <w:r w:rsidR="00E43B4A">
        <w:rPr>
          <w:rtl/>
        </w:rPr>
        <w:br/>
      </w:r>
      <w:r w:rsidRPr="006216AF">
        <w:rPr>
          <w:rtl/>
        </w:rPr>
        <w:t>درهم ، وخمسون دينارا</w:t>
      </w:r>
      <w:r w:rsidR="00F60296">
        <w:rPr>
          <w:rtl/>
        </w:rPr>
        <w:t>ً</w:t>
      </w:r>
      <w:r w:rsidRPr="006216AF">
        <w:rPr>
          <w:rtl/>
        </w:rPr>
        <w:t xml:space="preserve"> صحاحا</w:t>
      </w:r>
      <w:r w:rsidR="00F60296">
        <w:rPr>
          <w:rtl/>
        </w:rPr>
        <w:t>ً</w:t>
      </w:r>
      <w:r w:rsidRPr="006216AF">
        <w:rPr>
          <w:rtl/>
        </w:rPr>
        <w:t xml:space="preserve"> ، ومعك قرطان زعمت المرأة أنّها </w:t>
      </w:r>
      <w:r w:rsidR="00E43B4A">
        <w:rPr>
          <w:rtl/>
        </w:rPr>
        <w:br/>
      </w:r>
      <w:r w:rsidRPr="006216AF">
        <w:rPr>
          <w:rtl/>
        </w:rPr>
        <w:t xml:space="preserve">تساوي عشرة دنانير صدقت مع الفصين اللذين فيهما ، وفيهما ثلاث </w:t>
      </w:r>
      <w:r w:rsidR="00E43B4A">
        <w:rPr>
          <w:rtl/>
        </w:rPr>
        <w:br/>
      </w:r>
      <w:r w:rsidRPr="006216AF">
        <w:rPr>
          <w:rtl/>
        </w:rPr>
        <w:t xml:space="preserve">حبّات لؤلؤ شراؤهما بعشرة دنانير ، وهي تساوي أكثر ، فادفعهما إلى </w:t>
      </w:r>
      <w:r w:rsidR="00E43B4A">
        <w:rPr>
          <w:rtl/>
        </w:rPr>
        <w:br/>
      </w:r>
      <w:r w:rsidRPr="006216AF">
        <w:rPr>
          <w:rtl/>
        </w:rPr>
        <w:t xml:space="preserve">جاريتنا فلانة ، فإنّا قد وهبناهما لها ، وصر إلى بغداد وادفع المال إلى </w:t>
      </w:r>
      <w:r w:rsidR="00E43B4A">
        <w:rPr>
          <w:rtl/>
        </w:rPr>
        <w:br/>
      </w:r>
      <w:r w:rsidRPr="006216AF">
        <w:rPr>
          <w:rtl/>
        </w:rPr>
        <w:t>حاجز وخذ منه ما يعطيك لنفقتك إلى منزلك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فأمّا العشرة دنانير التي زعمت أنّ أمّها استقرضتها في عرسها ، </w:t>
      </w:r>
      <w:r w:rsidR="00E43B4A">
        <w:rPr>
          <w:rtl/>
        </w:rPr>
        <w:br/>
      </w:r>
      <w:r w:rsidRPr="006216AF">
        <w:rPr>
          <w:rtl/>
        </w:rPr>
        <w:t xml:space="preserve">وهي لا تدري من صاحبها ولا تعلم لمن هي ، هي لكلثوم بنت أحمد ، </w:t>
      </w:r>
      <w:r w:rsidR="00E43B4A">
        <w:rPr>
          <w:rtl/>
        </w:rPr>
        <w:br/>
      </w:r>
      <w:r w:rsidRPr="006216AF">
        <w:rPr>
          <w:rtl/>
        </w:rPr>
        <w:t xml:space="preserve">وهي ناصبية ، فتحرّجت أن تعطيها فإن أحبّت أن تقسمها في أخواتها </w:t>
      </w:r>
      <w:r w:rsidR="00E43B4A">
        <w:rPr>
          <w:rtl/>
        </w:rPr>
        <w:br/>
      </w:r>
      <w:r w:rsidRPr="006216AF">
        <w:rPr>
          <w:rtl/>
        </w:rPr>
        <w:t>فاستأذنتنا في ذلك ، فلتفرقها على ضعفاء أخواتها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ولا تعودن يا ابن أبي </w:t>
      </w:r>
      <w:r w:rsidR="00E43B4A">
        <w:rPr>
          <w:rtl/>
        </w:rPr>
        <w:br/>
      </w:r>
      <w:r w:rsidRPr="006216AF">
        <w:rPr>
          <w:rtl/>
        </w:rPr>
        <w:t xml:space="preserve">روح إلى القول بجعفر والمحنة له ، وارجع إلى منزلك فإنّ عدوك قد </w:t>
      </w:r>
      <w:r w:rsidR="00E43B4A">
        <w:rPr>
          <w:rtl/>
        </w:rPr>
        <w:br/>
      </w:r>
      <w:r w:rsidRPr="006216AF">
        <w:rPr>
          <w:rtl/>
        </w:rPr>
        <w:t>مات ، وقد أورثك الله أهله وماله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فرجعت إلى بغداد ، وناولت الكيس حاجزا</w:t>
      </w:r>
      <w:r w:rsidR="00F60296">
        <w:rPr>
          <w:rtl/>
        </w:rPr>
        <w:t>ً</w:t>
      </w:r>
      <w:r w:rsidRPr="006216AF">
        <w:rPr>
          <w:rtl/>
        </w:rPr>
        <w:t xml:space="preserve"> ، فوزنه فإذا فيه ألف </w:t>
      </w:r>
      <w:r w:rsidR="00E43B4A">
        <w:rPr>
          <w:rtl/>
        </w:rPr>
        <w:br/>
      </w:r>
      <w:r w:rsidRPr="006216AF">
        <w:rPr>
          <w:rtl/>
        </w:rPr>
        <w:t>درهم صحاح وخمسون دينارا</w:t>
      </w:r>
      <w:r w:rsidR="00F60296">
        <w:rPr>
          <w:rtl/>
        </w:rPr>
        <w:t>ً</w:t>
      </w:r>
      <w:r w:rsidRPr="006216AF">
        <w:rPr>
          <w:rtl/>
        </w:rPr>
        <w:t xml:space="preserve"> ، فناولني ثلاثين دينارا</w:t>
      </w:r>
      <w:r w:rsidR="00BB7245">
        <w:rPr>
          <w:rtl/>
        </w:rPr>
        <w:t>ً</w:t>
      </w:r>
      <w:r w:rsidRPr="006216AF">
        <w:rPr>
          <w:rtl/>
        </w:rPr>
        <w:t xml:space="preserve"> وقال : أمرنا بدفعها </w:t>
      </w:r>
      <w:r w:rsidR="00E43B4A">
        <w:rPr>
          <w:rtl/>
        </w:rPr>
        <w:br/>
      </w:r>
      <w:r w:rsidRPr="006216AF">
        <w:rPr>
          <w:rtl/>
        </w:rPr>
        <w:t>إليك لتنفقها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فأخذتها ، وانصرفت إلى الموضع الذي نزلت فيه ، فإذا أنا بفيج </w:t>
      </w:r>
      <w:r w:rsidR="00E43B4A">
        <w:rPr>
          <w:rtl/>
        </w:rPr>
        <w:br/>
      </w:r>
      <w:r w:rsidRPr="006216AF">
        <w:rPr>
          <w:rtl/>
        </w:rPr>
        <w:t xml:space="preserve">قد جاءني من المنزل يخبرني بأنّ حموي قد مات ، وأنّ أهلي أمروني </w:t>
      </w:r>
      <w:r w:rsidR="00E43B4A">
        <w:rPr>
          <w:rtl/>
        </w:rPr>
        <w:br/>
      </w:r>
      <w:r w:rsidRPr="006216AF">
        <w:rPr>
          <w:rtl/>
        </w:rPr>
        <w:t xml:space="preserve">بالانصراف إليهم ، فرجعت فإذا هو قد مات ، وورثت منه ثلاثة آلاف </w:t>
      </w:r>
      <w:r w:rsidR="00E43B4A">
        <w:rPr>
          <w:rtl/>
        </w:rPr>
        <w:br/>
      </w:r>
      <w:r w:rsidRPr="006216AF">
        <w:rPr>
          <w:rtl/>
        </w:rPr>
        <w:t>دينار ومائة ألف درهم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ذلك أيضا</w:t>
      </w:r>
      <w:r w:rsidR="00F60296">
        <w:rPr>
          <w:rtl/>
        </w:rPr>
        <w:t>ً</w:t>
      </w:r>
      <w:r w:rsidRPr="006216AF">
        <w:rPr>
          <w:rtl/>
        </w:rPr>
        <w:t xml:space="preserve"> عدّ</w:t>
      </w:r>
      <w:r w:rsidR="00BB7245">
        <w:rPr>
          <w:rtl/>
        </w:rPr>
        <w:t>َ</w:t>
      </w:r>
      <w:r w:rsidRPr="006216AF">
        <w:rPr>
          <w:rtl/>
        </w:rPr>
        <w:t>ة آيات</w:t>
      </w:r>
      <w:r w:rsidR="00410A32">
        <w:rPr>
          <w:rtl/>
        </w:rPr>
        <w:t xml:space="preserve"> .</w:t>
      </w:r>
    </w:p>
    <w:p w:rsidR="005F4626" w:rsidRPr="006216AF" w:rsidRDefault="005F4626" w:rsidP="00623B0C">
      <w:pPr>
        <w:rPr>
          <w:rtl/>
        </w:rPr>
      </w:pPr>
      <w:r w:rsidRPr="006216AF">
        <w:rPr>
          <w:rtl/>
        </w:rPr>
        <w:t>538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 xml:space="preserve">عن ابن أبي سورة ، عن أبيه ، وأبوه من مشايخ الزيدية </w:t>
      </w:r>
      <w:r w:rsidR="00E43B4A">
        <w:rPr>
          <w:rtl/>
        </w:rPr>
        <w:br/>
      </w:r>
      <w:r w:rsidRPr="006216AF">
        <w:rPr>
          <w:rtl/>
        </w:rPr>
        <w:t xml:space="preserve">بالكوفة قال : كنت خرجت إلى قبر الحسين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اعرّف عنده ، </w:t>
      </w:r>
      <w:r w:rsidR="00E43B4A">
        <w:rPr>
          <w:rtl/>
        </w:rPr>
        <w:br/>
      </w:r>
      <w:r w:rsidRPr="006216AF">
        <w:rPr>
          <w:rtl/>
        </w:rPr>
        <w:t xml:space="preserve">فلمّا كان وقت العشاء الآخرة صلّيت وقمت ، فابتدأت أقرأ </w:t>
      </w:r>
      <w:r w:rsidRPr="006216AF">
        <w:rPr>
          <w:rStyle w:val="rfdAlaem"/>
          <w:rtl/>
        </w:rPr>
        <w:t>(</w:t>
      </w:r>
      <w:r w:rsidR="00BB7245" w:rsidRPr="00BB7245">
        <w:rPr>
          <w:rStyle w:val="rfdAie"/>
          <w:rtl/>
        </w:rPr>
        <w:t xml:space="preserve"> الْحَمْدُ</w:t>
      </w:r>
      <w:r w:rsidRPr="00BB7245">
        <w:rPr>
          <w:rStyle w:val="rfdAie"/>
          <w:rtl/>
        </w:rPr>
        <w:t xml:space="preserve"> </w:t>
      </w:r>
      <w:r w:rsidRPr="006216AF">
        <w:rPr>
          <w:rStyle w:val="rfdAlaem"/>
          <w:rtl/>
        </w:rPr>
        <w:t>)</w:t>
      </w:r>
      <w:r w:rsidRPr="006216AF">
        <w:rPr>
          <w:rtl/>
        </w:rPr>
        <w:t xml:space="preserve"> </w:t>
      </w:r>
      <w:r w:rsidR="00E43B4A">
        <w:rPr>
          <w:rtl/>
        </w:rPr>
        <w:br/>
      </w:r>
      <w:r w:rsidRPr="006216AF">
        <w:rPr>
          <w:rtl/>
        </w:rPr>
        <w:t>فإذا شاب حسن الوجه ، عليه جبّة سنية ابتدأ أيضا</w:t>
      </w:r>
      <w:r w:rsidR="00F60296">
        <w:rPr>
          <w:rtl/>
        </w:rPr>
        <w:t>ً</w:t>
      </w:r>
      <w:r w:rsidRPr="006216AF">
        <w:rPr>
          <w:rtl/>
        </w:rPr>
        <w:t xml:space="preserve"> قبلي ، وختم </w:t>
      </w:r>
      <w:r w:rsidR="00E43B4A">
        <w:rPr>
          <w:rtl/>
        </w:rPr>
        <w:br/>
      </w:r>
      <w:r w:rsidRPr="006216AF">
        <w:rPr>
          <w:rtl/>
        </w:rPr>
        <w:t>قبلي ، فلمّا كان الغداة خرجنا جميعا</w:t>
      </w:r>
      <w:r w:rsidR="00F60296">
        <w:rPr>
          <w:rtl/>
        </w:rPr>
        <w:t>ً</w:t>
      </w:r>
      <w:r w:rsidRPr="006216AF">
        <w:rPr>
          <w:rtl/>
        </w:rPr>
        <w:t xml:space="preserve"> إلى شاطئ الفرات ، قال لي </w:t>
      </w:r>
      <w:r w:rsidR="00E43B4A">
        <w:rPr>
          <w:rtl/>
        </w:rPr>
        <w:br/>
      </w:r>
      <w:r w:rsidRPr="006216AF">
        <w:rPr>
          <w:rtl/>
        </w:rPr>
        <w:t>الشاب</w:t>
      </w:r>
      <w:r w:rsidR="00BB7245">
        <w:rPr>
          <w:rtl/>
        </w:rPr>
        <w:t xml:space="preserve"> </w:t>
      </w:r>
      <w:r w:rsidRPr="006216AF">
        <w:rPr>
          <w:rtl/>
        </w:rPr>
        <w:t xml:space="preserve">: أنت تريد الكوفة فامض ، فمضيت في طريق الفرات ، وأخذ </w:t>
      </w:r>
      <w:r w:rsidR="00E43B4A">
        <w:rPr>
          <w:rtl/>
        </w:rPr>
        <w:br/>
      </w:r>
      <w:r w:rsidRPr="006216AF">
        <w:rPr>
          <w:rtl/>
        </w:rPr>
        <w:t xml:space="preserve">الشاب طريق البر ، قال أبو سورة : ثمّ أسفت على فراقه ، فاتّبعته ، فقال </w:t>
      </w:r>
      <w:r w:rsidR="00E43B4A">
        <w:rPr>
          <w:rtl/>
        </w:rPr>
        <w:br/>
      </w:r>
      <w:r w:rsidRPr="006216AF">
        <w:rPr>
          <w:rtl/>
        </w:rPr>
        <w:t xml:space="preserve">لي : </w:t>
      </w:r>
      <w:r w:rsidR="009F08E4" w:rsidRPr="006216AF">
        <w:rPr>
          <w:rtl/>
        </w:rPr>
        <w:t>«</w:t>
      </w:r>
      <w:r w:rsidRPr="006216AF">
        <w:rPr>
          <w:rtl/>
        </w:rPr>
        <w:t>تعال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فجئنا جميعا</w:t>
      </w:r>
      <w:r w:rsidR="00F60296">
        <w:rPr>
          <w:rtl/>
        </w:rPr>
        <w:t>ً</w:t>
      </w:r>
      <w:r w:rsidRPr="006216AF">
        <w:rPr>
          <w:rtl/>
        </w:rPr>
        <w:t xml:space="preserve"> إلى حصن المسناة فنمنا جميعا</w:t>
      </w:r>
      <w:r w:rsidR="00F60296">
        <w:rPr>
          <w:rtl/>
        </w:rPr>
        <w:t>ً</w:t>
      </w:r>
      <w:r w:rsidRPr="006216AF">
        <w:rPr>
          <w:rtl/>
        </w:rPr>
        <w:t xml:space="preserve"> ، وانتهينا فإذا </w:t>
      </w:r>
      <w:r w:rsidR="00E43B4A">
        <w:rPr>
          <w:rtl/>
        </w:rPr>
        <w:br/>
      </w:r>
      <w:r w:rsidRPr="006216AF">
        <w:rPr>
          <w:rtl/>
        </w:rPr>
        <w:t xml:space="preserve">نحن على الغري على جبل الخندق ،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أنت مضيق ولك </w:t>
      </w:r>
      <w:r w:rsidR="00E43B4A">
        <w:rPr>
          <w:rtl/>
        </w:rPr>
        <w:br/>
      </w:r>
      <w:r w:rsidRPr="006216AF">
        <w:rPr>
          <w:rtl/>
        </w:rPr>
        <w:t xml:space="preserve">عيال ، فامض إلى أبي طاهر الرازي فسيخرج إليك من داره ، وعلى يده </w:t>
      </w:r>
      <w:r w:rsidR="00E43B4A">
        <w:rPr>
          <w:rtl/>
        </w:rPr>
        <w:br/>
      </w:r>
      <w:r w:rsidRPr="006216AF">
        <w:rPr>
          <w:rtl/>
        </w:rPr>
        <w:t xml:space="preserve">دم الأضحية فقل له : شاب من صفته كذا وكذا ، يقول لك : اعط هذا </w:t>
      </w:r>
      <w:r w:rsidR="00E43B4A">
        <w:rPr>
          <w:rtl/>
        </w:rPr>
        <w:br/>
      </w:r>
      <w:r w:rsidRPr="006216AF">
        <w:rPr>
          <w:rtl/>
        </w:rPr>
        <w:t>الرجل صرّة الدنانير التي عند رجل السرير مدفونة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فلمّا دخلت الكوفة خرجت إليه وقلت له ما ذكر لي </w:t>
      </w:r>
      <w:r w:rsidR="00E43B4A">
        <w:rPr>
          <w:rtl/>
        </w:rPr>
        <w:br/>
      </w:r>
      <w:r w:rsidRPr="006216AF">
        <w:rPr>
          <w:rtl/>
        </w:rPr>
        <w:t>الشاب ، فقال : بالسمع والطاعة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وعلى يده دم الأضحية</w:t>
      </w:r>
      <w:r w:rsidR="00410A32">
        <w:rPr>
          <w:rtl/>
        </w:rPr>
        <w:t xml:space="preserve"> .</w:t>
      </w:r>
    </w:p>
    <w:p w:rsidR="00623B0C" w:rsidRPr="00623B0C" w:rsidRDefault="00623B0C" w:rsidP="00623B0C">
      <w:pPr>
        <w:pStyle w:val="rfdLine"/>
      </w:pPr>
      <w:r w:rsidRPr="00623B0C">
        <w:rPr>
          <w:rFonts w:hint="cs"/>
          <w:rtl/>
        </w:rPr>
        <w:t>___________________</w:t>
      </w:r>
    </w:p>
    <w:p w:rsidR="005F4626" w:rsidRPr="006216AF" w:rsidRDefault="005F4626" w:rsidP="00623B0C">
      <w:pPr>
        <w:pStyle w:val="rfdFootnote0"/>
        <w:rPr>
          <w:rtl/>
        </w:rPr>
      </w:pPr>
      <w:r w:rsidRPr="006216AF">
        <w:rPr>
          <w:rtl/>
        </w:rPr>
        <w:t>2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>غيبة الطوسي : 181 ، الخرائج والجرائح 1 : 470</w:t>
      </w:r>
      <w:r w:rsidR="0096323A">
        <w:rPr>
          <w:rtl/>
        </w:rPr>
        <w:t xml:space="preserve"> / </w:t>
      </w:r>
      <w:r w:rsidRPr="006216AF">
        <w:rPr>
          <w:rtl/>
        </w:rPr>
        <w:t>15 ، مدينة المعاجز :</w:t>
      </w:r>
      <w:r w:rsidR="007C088E">
        <w:rPr>
          <w:rtl/>
        </w:rPr>
        <w:t xml:space="preserve"> </w:t>
      </w:r>
      <w:r w:rsidR="00E43B4A">
        <w:rPr>
          <w:rtl/>
        </w:rPr>
        <w:br/>
      </w:r>
      <w:r w:rsidRPr="006216AF">
        <w:rPr>
          <w:rtl/>
        </w:rPr>
        <w:t>613</w:t>
      </w:r>
      <w:r w:rsidR="0096323A">
        <w:rPr>
          <w:rtl/>
        </w:rPr>
        <w:t xml:space="preserve"> / </w:t>
      </w:r>
      <w:r w:rsidRPr="006216AF">
        <w:rPr>
          <w:rtl/>
        </w:rPr>
        <w:t>90 ، 91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جميع النسخ : الشاه ، وما أثبتناه من المصدر</w:t>
      </w:r>
    </w:p>
    <w:p w:rsidR="005F4626" w:rsidRPr="006216AF" w:rsidRDefault="005F4626" w:rsidP="00623B0C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539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 xml:space="preserve">وعن أبي أحمد بن أبي سورة ، وهو محمّد بن </w:t>
      </w:r>
      <w:r w:rsidR="00E43B4A">
        <w:rPr>
          <w:rtl/>
        </w:rPr>
        <w:br/>
      </w:r>
      <w:r w:rsidRPr="006216AF">
        <w:rPr>
          <w:rtl/>
        </w:rPr>
        <w:t xml:space="preserve">الحسين بن عبد الله التميمي ، عن الرازي [ قال ] مشينا ليلتنا فإذا نحن </w:t>
      </w:r>
      <w:r w:rsidR="00E43B4A">
        <w:rPr>
          <w:rtl/>
        </w:rPr>
        <w:br/>
      </w:r>
      <w:r w:rsidR="00476795">
        <w:rPr>
          <w:rtl/>
        </w:rPr>
        <w:t>على مقابر السهلة ، فقال : هو</w:t>
      </w:r>
      <w:r w:rsidRPr="006216AF">
        <w:rPr>
          <w:rtl/>
        </w:rPr>
        <w:t xml:space="preserve">ذا منزلي قال لي : أين الرازي علي بن </w:t>
      </w:r>
      <w:r w:rsidR="00E43B4A">
        <w:rPr>
          <w:rtl/>
        </w:rPr>
        <w:br/>
      </w:r>
      <w:r w:rsidRPr="006216AF">
        <w:rPr>
          <w:rtl/>
        </w:rPr>
        <w:t xml:space="preserve">يحيى فقل له يعطيك المال بعلامة أنه كذا وفي موضع كذا ومغطى </w:t>
      </w:r>
      <w:r w:rsidR="00E43B4A">
        <w:rPr>
          <w:rtl/>
        </w:rPr>
        <w:br/>
      </w:r>
      <w:r w:rsidRPr="006216AF">
        <w:rPr>
          <w:rtl/>
        </w:rPr>
        <w:t>بكذا ، فقلت : من أنت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 أنا محمد بن الحسن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 مشينا حتى </w:t>
      </w:r>
      <w:r w:rsidR="00E43B4A">
        <w:rPr>
          <w:rtl/>
        </w:rPr>
        <w:br/>
      </w:r>
      <w:r w:rsidRPr="006216AF">
        <w:rPr>
          <w:rtl/>
        </w:rPr>
        <w:t xml:space="preserve">انتهينا إلى البوابين في السحر فجلس فحفر بيده فإذا الماء قد خرج </w:t>
      </w:r>
      <w:r w:rsidR="00E43B4A">
        <w:rPr>
          <w:rtl/>
        </w:rPr>
        <w:br/>
      </w:r>
      <w:r w:rsidRPr="006216AF">
        <w:rPr>
          <w:rtl/>
        </w:rPr>
        <w:t>وتوضأ وصلى عشر ركعات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فمضيت إلى الرازي فدفعت الباب فقال : من أنت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أبو </w:t>
      </w:r>
      <w:r w:rsidR="00E43B4A">
        <w:rPr>
          <w:rtl/>
        </w:rPr>
        <w:br/>
      </w:r>
      <w:r w:rsidRPr="006216AF">
        <w:rPr>
          <w:rtl/>
        </w:rPr>
        <w:t>سورة ، فسمعته يقول : مالي ولأبي سورة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فلما خرج وقصصت عليه </w:t>
      </w:r>
      <w:r w:rsidR="00E43B4A">
        <w:rPr>
          <w:rtl/>
        </w:rPr>
        <w:br/>
      </w:r>
      <w:r w:rsidRPr="006216AF">
        <w:rPr>
          <w:rtl/>
        </w:rPr>
        <w:t xml:space="preserve">صافحني وقبّل وجهي وأخذ بيدي ومسح بها على وجهه ثم أدخلني </w:t>
      </w:r>
      <w:r w:rsidR="00E43B4A">
        <w:rPr>
          <w:rtl/>
        </w:rPr>
        <w:br/>
      </w:r>
      <w:r w:rsidRPr="006216AF">
        <w:rPr>
          <w:rtl/>
        </w:rPr>
        <w:t>الدار وأخرج الصرة من عند رجل السرير ودفعها إليّ</w:t>
      </w:r>
      <w:r w:rsidR="00F60296">
        <w:rPr>
          <w:rtl/>
        </w:rPr>
        <w:t>َ</w:t>
      </w:r>
      <w:r w:rsidRPr="006216AF">
        <w:rPr>
          <w:rtl/>
        </w:rPr>
        <w:t xml:space="preserve"> ، فاستبصر أبو </w:t>
      </w:r>
      <w:r w:rsidR="00E43B4A">
        <w:rPr>
          <w:rtl/>
        </w:rPr>
        <w:br/>
      </w:r>
      <w:r w:rsidRPr="006216AF">
        <w:rPr>
          <w:rtl/>
        </w:rPr>
        <w:t>سورة وكان زيديا</w:t>
      </w:r>
      <w:r w:rsidR="00476795">
        <w:rPr>
          <w:rtl/>
        </w:rPr>
        <w:t>ً</w:t>
      </w:r>
      <w:r w:rsidRPr="006216AF">
        <w:rPr>
          <w:rtl/>
        </w:rPr>
        <w:t xml:space="preserve"> ، وفي ذلك عدة آيات</w:t>
      </w:r>
      <w:r w:rsidR="00410A32">
        <w:rPr>
          <w:rtl/>
        </w:rPr>
        <w:t xml:space="preserve"> .</w:t>
      </w:r>
    </w:p>
    <w:p w:rsidR="005F4626" w:rsidRPr="006216AF" w:rsidRDefault="005F4626" w:rsidP="00623B0C">
      <w:pPr>
        <w:rPr>
          <w:rtl/>
        </w:rPr>
      </w:pPr>
      <w:r w:rsidRPr="006216AF">
        <w:rPr>
          <w:rtl/>
        </w:rPr>
        <w:t>540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 xml:space="preserve">عن إسحاق بن يعقوب ، قال : سمعت الشيخ العمري </w:t>
      </w:r>
      <w:r w:rsidR="00E43B4A">
        <w:rPr>
          <w:rtl/>
        </w:rPr>
        <w:br/>
      </w:r>
      <w:r w:rsidRPr="006216AF">
        <w:rPr>
          <w:rtl/>
        </w:rPr>
        <w:t>يقول : صحبت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من أهل السواد ومعه مال للغريم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E43B4A">
        <w:rPr>
          <w:rtl/>
        </w:rPr>
        <w:br/>
      </w:r>
      <w:r w:rsidRPr="006216AF">
        <w:rPr>
          <w:rtl/>
        </w:rPr>
        <w:t>فأنفذه فردّ</w:t>
      </w:r>
      <w:r w:rsidR="00F60296">
        <w:rPr>
          <w:rtl/>
        </w:rPr>
        <w:t>َ</w:t>
      </w:r>
      <w:r w:rsidRPr="006216AF">
        <w:rPr>
          <w:rtl/>
        </w:rPr>
        <w:t xml:space="preserve"> عليه وقيل 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أخرج حق ولد عمّك منه ، وهو أربعمائة </w:t>
      </w:r>
      <w:r w:rsidR="00E43B4A">
        <w:rPr>
          <w:rtl/>
        </w:rPr>
        <w:br/>
      </w:r>
      <w:r w:rsidRPr="006216AF">
        <w:rPr>
          <w:rtl/>
        </w:rPr>
        <w:t>درهم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فبقي باهتا</w:t>
      </w:r>
      <w:r w:rsidR="00F60296">
        <w:rPr>
          <w:rtl/>
        </w:rPr>
        <w:t>ً</w:t>
      </w:r>
      <w:r w:rsidRPr="006216AF">
        <w:rPr>
          <w:rtl/>
        </w:rPr>
        <w:t xml:space="preserve"> متعجبا</w:t>
      </w:r>
      <w:r w:rsidR="00F60296">
        <w:rPr>
          <w:rtl/>
        </w:rPr>
        <w:t>ً</w:t>
      </w:r>
      <w:r w:rsidRPr="006216AF">
        <w:rPr>
          <w:rtl/>
        </w:rPr>
        <w:t xml:space="preserve"> ، فنظر في حساب المال وكانت [ في يده ] </w:t>
      </w:r>
      <w:r w:rsidR="00E43B4A">
        <w:rPr>
          <w:rtl/>
        </w:rPr>
        <w:br/>
      </w:r>
      <w:r w:rsidRPr="006216AF">
        <w:rPr>
          <w:rtl/>
        </w:rPr>
        <w:t xml:space="preserve">ضيعة لابن عمه قد كان ردّ عليهم بعضها وزوى عنهم بعضها ، فإذا </w:t>
      </w:r>
      <w:r w:rsidR="00E43B4A">
        <w:rPr>
          <w:rtl/>
        </w:rPr>
        <w:br/>
      </w:r>
      <w:r w:rsidRPr="006216AF">
        <w:rPr>
          <w:rtl/>
        </w:rPr>
        <w:t xml:space="preserve">الذي بقي لهم من ذلك المال أربعمائة درهم كما 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</w:t>
      </w:r>
      <w:r w:rsidR="00E43B4A">
        <w:rPr>
          <w:rtl/>
        </w:rPr>
        <w:br/>
      </w:r>
      <w:r w:rsidRPr="006216AF">
        <w:rPr>
          <w:rtl/>
        </w:rPr>
        <w:t>فأخرجها منه وأنفذ الباقي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فقيل لجماعة من أصحابنا قالوا : إنّه بعث إلى أبي عبد الله بن </w:t>
      </w:r>
      <w:r w:rsidR="002550C0">
        <w:rPr>
          <w:rtl/>
        </w:rPr>
        <w:br/>
      </w:r>
      <w:r w:rsidRPr="006216AF">
        <w:rPr>
          <w:rtl/>
        </w:rPr>
        <w:t>الجنيد وهو بواسط غلاما</w:t>
      </w:r>
      <w:r w:rsidR="00476795">
        <w:rPr>
          <w:rtl/>
        </w:rPr>
        <w:t>ً</w:t>
      </w:r>
      <w:r w:rsidRPr="006216AF">
        <w:rPr>
          <w:rtl/>
        </w:rPr>
        <w:t xml:space="preserve"> وأمر ببيعه فباعه ، وقبض ثمنه ، فلمّا عير </w:t>
      </w:r>
      <w:r w:rsidR="002550C0">
        <w:rPr>
          <w:rtl/>
        </w:rPr>
        <w:br/>
      </w:r>
      <w:r w:rsidRPr="006216AF">
        <w:rPr>
          <w:rtl/>
        </w:rPr>
        <w:t>الدنانير نقصت في التعيير ثمانية عشر قيراطا</w:t>
      </w:r>
      <w:r w:rsidR="00476795">
        <w:rPr>
          <w:rtl/>
        </w:rPr>
        <w:t>ً</w:t>
      </w:r>
      <w:r w:rsidRPr="006216AF">
        <w:rPr>
          <w:rtl/>
        </w:rPr>
        <w:t xml:space="preserve"> وحبّة</w:t>
      </w:r>
      <w:r w:rsidR="00410A32">
        <w:rPr>
          <w:rtl/>
        </w:rPr>
        <w:t xml:space="preserve"> .</w:t>
      </w:r>
    </w:p>
    <w:p w:rsidR="00623B0C" w:rsidRPr="00623B0C" w:rsidRDefault="00623B0C" w:rsidP="00623B0C">
      <w:pPr>
        <w:pStyle w:val="rfdLine"/>
      </w:pPr>
      <w:r w:rsidRPr="00623B0C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3</w:t>
      </w:r>
      <w:r>
        <w:rPr>
          <w:rtl/>
        </w:rPr>
        <w:t xml:space="preserve"> ـ</w:t>
      </w:r>
      <w:r w:rsidR="00410A32">
        <w:rPr>
          <w:rtl/>
        </w:rPr>
        <w:t xml:space="preserve"> . . .</w:t>
      </w:r>
    </w:p>
    <w:p w:rsidR="005F4626" w:rsidRPr="004E72E2" w:rsidRDefault="005F4626" w:rsidP="00623B0C">
      <w:pPr>
        <w:pStyle w:val="rfdFootnote0"/>
        <w:rPr>
          <w:rtl/>
        </w:rPr>
      </w:pPr>
      <w:r w:rsidRPr="004E72E2">
        <w:rPr>
          <w:rtl/>
        </w:rPr>
        <w:t>4</w:t>
      </w:r>
      <w:r w:rsidR="00623B0C">
        <w:rPr>
          <w:rFonts w:hint="cs"/>
          <w:rtl/>
        </w:rPr>
        <w:t xml:space="preserve"> </w:t>
      </w:r>
      <w:r w:rsidRPr="004E72E2"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4E72E2">
        <w:rPr>
          <w:rtl/>
        </w:rPr>
        <w:t>كمال الدين : 486</w:t>
      </w:r>
      <w:r w:rsidR="0096323A">
        <w:rPr>
          <w:rtl/>
        </w:rPr>
        <w:t xml:space="preserve"> / </w:t>
      </w:r>
      <w:r w:rsidRPr="004E72E2">
        <w:rPr>
          <w:rtl/>
        </w:rPr>
        <w:t>6 ، الإ</w:t>
      </w:r>
      <w:r w:rsidR="00480526">
        <w:rPr>
          <w:rtl/>
        </w:rPr>
        <w:t>ِ</w:t>
      </w:r>
      <w:r w:rsidRPr="004E72E2">
        <w:rPr>
          <w:rtl/>
        </w:rPr>
        <w:t>مامة والتبصرة : 14</w:t>
      </w:r>
      <w:r w:rsidR="0096323A">
        <w:rPr>
          <w:rtl/>
        </w:rPr>
        <w:t xml:space="preserve"> / </w:t>
      </w:r>
      <w:r w:rsidRPr="004E72E2">
        <w:rPr>
          <w:rtl/>
        </w:rPr>
        <w:t>162 ، دلائل الإ</w:t>
      </w:r>
      <w:r w:rsidR="00480526">
        <w:rPr>
          <w:rtl/>
        </w:rPr>
        <w:t>ِ</w:t>
      </w:r>
      <w:r w:rsidRPr="004E72E2">
        <w:rPr>
          <w:rtl/>
        </w:rPr>
        <w:t>مامة :</w:t>
      </w:r>
      <w:r w:rsidR="004E72E2">
        <w:rPr>
          <w:rtl/>
        </w:rPr>
        <w:t xml:space="preserve"> </w:t>
      </w:r>
      <w:r w:rsidR="002550C0">
        <w:rPr>
          <w:rtl/>
        </w:rPr>
        <w:br/>
      </w:r>
      <w:r w:rsidRPr="004E72E2">
        <w:rPr>
          <w:rtl/>
        </w:rPr>
        <w:t>286</w:t>
      </w:r>
      <w:r w:rsidR="00410A32">
        <w:rPr>
          <w:rtl/>
        </w:rPr>
        <w:t xml:space="preserve"> .</w:t>
      </w:r>
    </w:p>
    <w:p w:rsidR="005F4626" w:rsidRPr="006216AF" w:rsidRDefault="005F4626" w:rsidP="00623B0C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541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>عن محمّد بن هارون ، قال : كانت للغريم عليّ</w:t>
      </w:r>
      <w:r w:rsidR="00F60296">
        <w:rPr>
          <w:rtl/>
        </w:rPr>
        <w:t>َ</w:t>
      </w:r>
      <w:r w:rsidRPr="006216AF">
        <w:rPr>
          <w:rtl/>
        </w:rPr>
        <w:t xml:space="preserve"> </w:t>
      </w:r>
      <w:r w:rsidR="00C31C35">
        <w:rPr>
          <w:rtl/>
        </w:rPr>
        <w:br/>
      </w:r>
      <w:r w:rsidRPr="006216AF">
        <w:rPr>
          <w:rtl/>
        </w:rPr>
        <w:t>خمسمائة دينار ، وأنا ليلة ببغداد ، وبها ريح وظلمة ، وقد فزعت فزعا</w:t>
      </w:r>
      <w:r w:rsidR="00F60296">
        <w:rPr>
          <w:rtl/>
        </w:rPr>
        <w:t>ً</w:t>
      </w:r>
      <w:r w:rsidRPr="006216AF">
        <w:rPr>
          <w:rtl/>
        </w:rPr>
        <w:t xml:space="preserve"> </w:t>
      </w:r>
      <w:r w:rsidR="00C31C35">
        <w:rPr>
          <w:rtl/>
        </w:rPr>
        <w:br/>
      </w:r>
      <w:r w:rsidRPr="006216AF">
        <w:rPr>
          <w:rtl/>
        </w:rPr>
        <w:t>شديدا</w:t>
      </w:r>
      <w:r w:rsidR="00F60296">
        <w:rPr>
          <w:rtl/>
        </w:rPr>
        <w:t>ً</w:t>
      </w:r>
      <w:r w:rsidRPr="006216AF">
        <w:rPr>
          <w:rtl/>
        </w:rPr>
        <w:t xml:space="preserve"> ، وفكرت فيما عليّ</w:t>
      </w:r>
      <w:r w:rsidR="00F60296">
        <w:rPr>
          <w:rtl/>
        </w:rPr>
        <w:t>َ</w:t>
      </w:r>
      <w:r w:rsidRPr="006216AF">
        <w:rPr>
          <w:rtl/>
        </w:rPr>
        <w:t xml:space="preserve"> ، وقلت في نفسي : لي حوانيت </w:t>
      </w:r>
      <w:r w:rsidR="00B966C1">
        <w:rPr>
          <w:rtl/>
        </w:rPr>
        <w:t>أ</w:t>
      </w:r>
      <w:r w:rsidRPr="006216AF">
        <w:rPr>
          <w:rtl/>
        </w:rPr>
        <w:t xml:space="preserve">شتريتها </w:t>
      </w:r>
      <w:r w:rsidR="00C31C35">
        <w:rPr>
          <w:rtl/>
        </w:rPr>
        <w:br/>
      </w:r>
      <w:r w:rsidRPr="006216AF">
        <w:rPr>
          <w:rtl/>
        </w:rPr>
        <w:t>بخمسمائة دينار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فجاءني من يتسلّم منّي الحوانيت ، وقد كتب لي في ذلك </w:t>
      </w:r>
      <w:r w:rsidR="00C31C35">
        <w:rPr>
          <w:rtl/>
        </w:rPr>
        <w:br/>
      </w:r>
      <w:r w:rsidRPr="006216AF">
        <w:rPr>
          <w:rtl/>
        </w:rPr>
        <w:t>من قبل أن ينطق به لساني وما أخبرت به أحدا</w:t>
      </w:r>
      <w:r w:rsidR="00F60296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623B0C">
      <w:pPr>
        <w:rPr>
          <w:rtl/>
        </w:rPr>
      </w:pPr>
      <w:r w:rsidRPr="006216AF">
        <w:rPr>
          <w:rtl/>
        </w:rPr>
        <w:t>542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 xml:space="preserve">عن جعفر بن أحمد بن متيل قال : دعاني أبو جعفر </w:t>
      </w:r>
      <w:r w:rsidR="00C31C35">
        <w:rPr>
          <w:rtl/>
        </w:rPr>
        <w:br/>
      </w:r>
      <w:r w:rsidRPr="006216AF">
        <w:rPr>
          <w:rtl/>
        </w:rPr>
        <w:t>محمّد بن عثمان فأخرج لي ثوبين معلمة وصرّة فيها دراهم ، فقال لي :</w:t>
      </w:r>
      <w:r w:rsidR="007C088E">
        <w:rPr>
          <w:rtl/>
        </w:rPr>
        <w:t xml:space="preserve"> </w:t>
      </w:r>
      <w:r w:rsidR="00C31C35">
        <w:rPr>
          <w:rtl/>
        </w:rPr>
        <w:br/>
      </w:r>
      <w:r w:rsidRPr="006216AF">
        <w:rPr>
          <w:rtl/>
        </w:rPr>
        <w:t xml:space="preserve">تحتاج أن تصير بنفسك إلى واسط في هذا الوقت ، وتدفع ما دفعته </w:t>
      </w:r>
      <w:r w:rsidR="00C31C35">
        <w:rPr>
          <w:rtl/>
        </w:rPr>
        <w:br/>
      </w:r>
      <w:r w:rsidRPr="006216AF">
        <w:rPr>
          <w:rtl/>
        </w:rPr>
        <w:t>إليك إلى أول رجل يلقاك عند صعودك من المركب إلى الشط بواسط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فتداخلني من ذلك غم شديد ، وقلت : مثلي يرسل في هذا </w:t>
      </w:r>
      <w:r w:rsidR="00C31C35">
        <w:rPr>
          <w:rtl/>
        </w:rPr>
        <w:br/>
      </w:r>
      <w:r w:rsidRPr="006216AF">
        <w:rPr>
          <w:rtl/>
        </w:rPr>
        <w:t xml:space="preserve">الأمر ويحمل هذا الشيء الوتح </w:t>
      </w:r>
      <w:r w:rsidRPr="006216AF">
        <w:rPr>
          <w:rStyle w:val="rfdFootnotenum"/>
          <w:rtl/>
        </w:rPr>
        <w:t>(1)</w:t>
      </w:r>
      <w:r w:rsidR="00DD50E3">
        <w:rPr>
          <w:rtl/>
        </w:rPr>
        <w:t xml:space="preserve"> 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فخرجت إلى واسط ، وصعدت المركب ، فأول رجل لقيته </w:t>
      </w:r>
      <w:r w:rsidR="00C31C35">
        <w:rPr>
          <w:rtl/>
        </w:rPr>
        <w:br/>
      </w:r>
      <w:r w:rsidRPr="006216AF">
        <w:rPr>
          <w:rtl/>
        </w:rPr>
        <w:t xml:space="preserve">سألته عن الحسن بن قطاة الصيدلاني وكيل الوقف بواسط فقال : أنا </w:t>
      </w:r>
      <w:r w:rsidR="00C31C35">
        <w:rPr>
          <w:rtl/>
        </w:rPr>
        <w:br/>
      </w:r>
      <w:r w:rsidRPr="006216AF">
        <w:rPr>
          <w:rtl/>
        </w:rPr>
        <w:t>هو ، من أنت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أبو جعفر العمري يقرأ عليك السلام ودفع إليّ</w:t>
      </w:r>
      <w:r w:rsidR="00F60296">
        <w:rPr>
          <w:rtl/>
        </w:rPr>
        <w:t>َ</w:t>
      </w:r>
      <w:r w:rsidRPr="006216AF">
        <w:rPr>
          <w:rtl/>
        </w:rPr>
        <w:t xml:space="preserve"> </w:t>
      </w:r>
      <w:r w:rsidR="00C31C35">
        <w:rPr>
          <w:rtl/>
        </w:rPr>
        <w:br/>
      </w:r>
      <w:r w:rsidRPr="006216AF">
        <w:rPr>
          <w:rtl/>
        </w:rPr>
        <w:t>هذين الثوبين وهذه الصرّ</w:t>
      </w:r>
      <w:r w:rsidR="00242E89">
        <w:rPr>
          <w:rtl/>
        </w:rPr>
        <w:t>َ</w:t>
      </w:r>
      <w:r w:rsidRPr="006216AF">
        <w:rPr>
          <w:rtl/>
        </w:rPr>
        <w:t xml:space="preserve">ة لأسلمهما إليك فقال : الحمد لله ، فإن </w:t>
      </w:r>
      <w:r w:rsidR="00C31C35">
        <w:rPr>
          <w:rtl/>
        </w:rPr>
        <w:br/>
      </w:r>
      <w:r w:rsidRPr="006216AF">
        <w:rPr>
          <w:rtl/>
        </w:rPr>
        <w:t xml:space="preserve">محمّد بن عبد الله الحائري </w:t>
      </w:r>
      <w:r w:rsidRPr="006216AF">
        <w:rPr>
          <w:rStyle w:val="rfdFootnotenum"/>
          <w:rtl/>
        </w:rPr>
        <w:t>(2)</w:t>
      </w:r>
      <w:r w:rsidRPr="006216AF">
        <w:rPr>
          <w:rtl/>
        </w:rPr>
        <w:t xml:space="preserve"> قد مات وخرجت لإ</w:t>
      </w:r>
      <w:r w:rsidR="00242E89">
        <w:rPr>
          <w:rtl/>
        </w:rPr>
        <w:t>ِ</w:t>
      </w:r>
      <w:r w:rsidRPr="006216AF">
        <w:rPr>
          <w:rtl/>
        </w:rPr>
        <w:t xml:space="preserve">صلاح كفنه ، فحل </w:t>
      </w:r>
      <w:r w:rsidR="00C31C35">
        <w:rPr>
          <w:rtl/>
        </w:rPr>
        <w:br/>
      </w:r>
      <w:r w:rsidRPr="006216AF">
        <w:rPr>
          <w:rtl/>
        </w:rPr>
        <w:t xml:space="preserve">الثياب فإذا فيها ما يحتاج إليه من حبرة وثياب وكافور ، وفي الصرة كرى </w:t>
      </w:r>
      <w:r w:rsidR="00C31C35">
        <w:rPr>
          <w:rtl/>
        </w:rPr>
        <w:br/>
      </w:r>
      <w:r w:rsidRPr="006216AF">
        <w:rPr>
          <w:rtl/>
        </w:rPr>
        <w:t>الحمّالين والحفّار</w:t>
      </w:r>
      <w:r w:rsidR="00410A32">
        <w:rPr>
          <w:rtl/>
        </w:rPr>
        <w:t xml:space="preserve"> .</w:t>
      </w:r>
    </w:p>
    <w:p w:rsidR="00623B0C" w:rsidRPr="00623B0C" w:rsidRDefault="00623B0C" w:rsidP="00623B0C">
      <w:pPr>
        <w:pStyle w:val="rfdLine"/>
      </w:pPr>
      <w:r w:rsidRPr="00623B0C">
        <w:rPr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5</w:t>
      </w:r>
      <w:r>
        <w:rPr>
          <w:rtl/>
        </w:rPr>
        <w:t xml:space="preserve"> ـ </w:t>
      </w:r>
      <w:r w:rsidRPr="006216AF">
        <w:rPr>
          <w:rtl/>
        </w:rPr>
        <w:t>كمال الدين : 486</w:t>
      </w:r>
      <w:r w:rsidR="0096323A">
        <w:rPr>
          <w:rtl/>
        </w:rPr>
        <w:t xml:space="preserve"> / </w:t>
      </w:r>
      <w:r w:rsidRPr="006216AF">
        <w:rPr>
          <w:rtl/>
        </w:rPr>
        <w:t>7 ، الإ</w:t>
      </w:r>
      <w:r w:rsidR="00242E89">
        <w:rPr>
          <w:rtl/>
        </w:rPr>
        <w:t>ِ</w:t>
      </w:r>
      <w:r w:rsidRPr="006216AF">
        <w:rPr>
          <w:rtl/>
        </w:rPr>
        <w:t>مامة والتبصرة : 141</w:t>
      </w:r>
      <w:r w:rsidR="0096323A">
        <w:rPr>
          <w:rtl/>
        </w:rPr>
        <w:t xml:space="preserve"> / </w:t>
      </w:r>
      <w:r w:rsidRPr="006216AF">
        <w:rPr>
          <w:rtl/>
        </w:rPr>
        <w:t>163</w:t>
      </w:r>
      <w:r w:rsidR="00410A32">
        <w:rPr>
          <w:rtl/>
        </w:rPr>
        <w:t xml:space="preserve"> .</w:t>
      </w:r>
    </w:p>
    <w:p w:rsidR="005F4626" w:rsidRPr="006216AF" w:rsidRDefault="005F4626" w:rsidP="00623B0C">
      <w:pPr>
        <w:pStyle w:val="rfdFootnote0"/>
        <w:rPr>
          <w:rtl/>
        </w:rPr>
      </w:pPr>
      <w:r w:rsidRPr="006216AF">
        <w:rPr>
          <w:rtl/>
        </w:rPr>
        <w:t>6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>كمال الدين : 492</w:t>
      </w:r>
      <w:r w:rsidR="0096323A">
        <w:rPr>
          <w:rtl/>
        </w:rPr>
        <w:t xml:space="preserve"> / </w:t>
      </w:r>
      <w:r w:rsidRPr="006216AF">
        <w:rPr>
          <w:rtl/>
        </w:rPr>
        <w:t>17 ، الخرائج والجرائح 3 : 1119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35 ، مدينة </w:t>
      </w:r>
      <w:r w:rsidR="00C31C35">
        <w:rPr>
          <w:rtl/>
        </w:rPr>
        <w:br/>
      </w:r>
      <w:r w:rsidRPr="006216AF">
        <w:rPr>
          <w:rtl/>
        </w:rPr>
        <w:t>المعاجز : 617</w:t>
      </w:r>
      <w:r w:rsidR="0096323A">
        <w:rPr>
          <w:rtl/>
        </w:rPr>
        <w:t xml:space="preserve"> / </w:t>
      </w:r>
      <w:r w:rsidRPr="006216AF">
        <w:rPr>
          <w:rtl/>
        </w:rPr>
        <w:t>108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الوتح : القليل من كل شيء ، التافه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>لسان العرب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وتح</w:t>
      </w:r>
      <w:r>
        <w:rPr>
          <w:rStyle w:val="rfdFootnote"/>
          <w:rtl/>
        </w:rPr>
        <w:t xml:space="preserve"> ـ </w:t>
      </w:r>
      <w:r w:rsidRPr="006216AF">
        <w:rPr>
          <w:rStyle w:val="rfdFootnote"/>
          <w:rtl/>
        </w:rPr>
        <w:t>2 : 628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(2) في ر ، م ، ك : الحيراني ، وما أثبتناه هو الصحيح راجع </w:t>
      </w:r>
      <w:r w:rsidR="009F08E4" w:rsidRPr="006216AF">
        <w:rPr>
          <w:rStyle w:val="rfdFootnote"/>
          <w:rtl/>
        </w:rPr>
        <w:t>«</w:t>
      </w:r>
      <w:r w:rsidRPr="006216AF">
        <w:rPr>
          <w:rStyle w:val="rfdFootnote"/>
          <w:rtl/>
        </w:rPr>
        <w:t xml:space="preserve">معجم رجال </w:t>
      </w:r>
      <w:r w:rsidR="00C31C35">
        <w:rPr>
          <w:rStyle w:val="rfdFootnote"/>
          <w:rtl/>
        </w:rPr>
        <w:br/>
      </w:r>
      <w:r w:rsidRPr="006216AF">
        <w:rPr>
          <w:rStyle w:val="rfdFootnote"/>
          <w:rtl/>
        </w:rPr>
        <w:t>الحديث 16 : 252</w:t>
      </w:r>
      <w:r w:rsidR="009F08E4" w:rsidRPr="006216AF">
        <w:rPr>
          <w:rStyle w:val="rfdFootnote"/>
          <w:rtl/>
        </w:rPr>
        <w:t>»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قال : فشيعنا جنازته وانصرفت</w:t>
      </w:r>
      <w:r w:rsidR="00410A32">
        <w:rPr>
          <w:rtl/>
        </w:rPr>
        <w:t xml:space="preserve"> .</w:t>
      </w:r>
    </w:p>
    <w:p w:rsidR="005F4626" w:rsidRPr="006216AF" w:rsidRDefault="005F4626" w:rsidP="00623B0C">
      <w:pPr>
        <w:rPr>
          <w:rtl/>
        </w:rPr>
      </w:pPr>
      <w:r w:rsidRPr="006216AF">
        <w:rPr>
          <w:rtl/>
        </w:rPr>
        <w:t>543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 xml:space="preserve">عن نصر بن الصباح ، قال : أنفذ رجل من أهل بلخ </w:t>
      </w:r>
      <w:r w:rsidR="00107C82">
        <w:rPr>
          <w:rtl/>
        </w:rPr>
        <w:br/>
      </w:r>
      <w:r w:rsidRPr="006216AF">
        <w:rPr>
          <w:rtl/>
        </w:rPr>
        <w:t xml:space="preserve">خمسة دنانير إلى حاجز ، وكتب رقعة غيّر فيها اسمه ، فخرج إليه </w:t>
      </w:r>
      <w:r w:rsidR="00107C82">
        <w:rPr>
          <w:rtl/>
        </w:rPr>
        <w:br/>
      </w:r>
      <w:r w:rsidRPr="006216AF">
        <w:rPr>
          <w:rtl/>
        </w:rPr>
        <w:t>الوصول باسمه ونسبه ، والدعاء له</w:t>
      </w:r>
      <w:r w:rsidR="00410A32">
        <w:rPr>
          <w:rtl/>
        </w:rPr>
        <w:t xml:space="preserve"> .</w:t>
      </w:r>
    </w:p>
    <w:p w:rsidR="005F4626" w:rsidRPr="006216AF" w:rsidRDefault="005F4626" w:rsidP="00623B0C">
      <w:pPr>
        <w:rPr>
          <w:rtl/>
        </w:rPr>
      </w:pPr>
      <w:r w:rsidRPr="006216AF">
        <w:rPr>
          <w:rtl/>
        </w:rPr>
        <w:t>544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شاذان بن نعيم ، قال : بعث رجل من </w:t>
      </w:r>
      <w:r w:rsidR="00107C82">
        <w:rPr>
          <w:rtl/>
        </w:rPr>
        <w:br/>
      </w:r>
      <w:r w:rsidRPr="006216AF">
        <w:rPr>
          <w:rtl/>
        </w:rPr>
        <w:t>أهل بلخ بمال ورقعة ليس فيها كتابة ، وقد خطّ</w:t>
      </w:r>
      <w:r w:rsidR="00F60296">
        <w:rPr>
          <w:rtl/>
        </w:rPr>
        <w:t>َ</w:t>
      </w:r>
      <w:r w:rsidRPr="006216AF">
        <w:rPr>
          <w:rtl/>
        </w:rPr>
        <w:t xml:space="preserve"> فيها بأصابعه كما تدور </w:t>
      </w:r>
      <w:r w:rsidR="00107C82">
        <w:rPr>
          <w:rtl/>
        </w:rPr>
        <w:br/>
      </w:r>
      <w:r w:rsidRPr="006216AF">
        <w:rPr>
          <w:rtl/>
        </w:rPr>
        <w:t xml:space="preserve">من غير كتابة ، وقال للرسول : احمل هذا المال ، فمن أخبرك بقصته </w:t>
      </w:r>
      <w:r w:rsidR="00107C82">
        <w:rPr>
          <w:rtl/>
        </w:rPr>
        <w:br/>
      </w:r>
      <w:r w:rsidRPr="006216AF">
        <w:rPr>
          <w:rtl/>
        </w:rPr>
        <w:t>وأجاب عن الرقعة فأوصل إليه المال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rPr>
          <w:rtl/>
        </w:rPr>
      </w:pPr>
      <w:r w:rsidRPr="006216AF">
        <w:rPr>
          <w:rtl/>
        </w:rPr>
        <w:t>فصار الرّ</w:t>
      </w:r>
      <w:r w:rsidR="00F60296">
        <w:rPr>
          <w:rtl/>
        </w:rPr>
        <w:t>َ</w:t>
      </w:r>
      <w:r w:rsidRPr="006216AF">
        <w:rPr>
          <w:rtl/>
        </w:rPr>
        <w:t>جل إلى العسكر وقصد جعفرا</w:t>
      </w:r>
      <w:r w:rsidR="00F60296">
        <w:rPr>
          <w:rtl/>
        </w:rPr>
        <w:t>ً</w:t>
      </w:r>
      <w:r w:rsidRPr="006216AF">
        <w:rPr>
          <w:rtl/>
        </w:rPr>
        <w:t xml:space="preserve"> وأخبره الخبر فقال جعفر :</w:t>
      </w:r>
      <w:r w:rsidR="0081171B">
        <w:rPr>
          <w:rtl/>
        </w:rPr>
        <w:t xml:space="preserve"> </w:t>
      </w:r>
      <w:r w:rsidR="00107C82">
        <w:rPr>
          <w:rtl/>
        </w:rPr>
        <w:br/>
      </w:r>
      <w:r w:rsidRPr="006216AF">
        <w:rPr>
          <w:rtl/>
        </w:rPr>
        <w:t>تقرّ بالبداء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الرّجل : نعم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rPr>
          <w:rtl/>
        </w:rPr>
      </w:pPr>
      <w:r w:rsidRPr="006216AF">
        <w:rPr>
          <w:rtl/>
        </w:rPr>
        <w:t>قال : فإنّ صاحبك قد بدا له ، وقد أمرك أن تعطيني المال</w:t>
      </w:r>
      <w:r w:rsidR="00410A32">
        <w:rPr>
          <w:rtl/>
        </w:rPr>
        <w:t xml:space="preserve"> .</w:t>
      </w:r>
      <w:r w:rsidR="0081171B">
        <w:rPr>
          <w:rtl/>
        </w:rPr>
        <w:t xml:space="preserve"> </w:t>
      </w:r>
      <w:r w:rsidR="00107C82">
        <w:rPr>
          <w:rtl/>
        </w:rPr>
        <w:br/>
      </w:r>
      <w:r w:rsidRPr="006216AF">
        <w:rPr>
          <w:rtl/>
        </w:rPr>
        <w:t>فقال الرسول : لا يقنعني هذا الجواب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فخرج الرجل من عنده وجعل يدور على أصحابنا ، فخرجت إليه </w:t>
      </w:r>
      <w:r w:rsidR="00107C82">
        <w:rPr>
          <w:rtl/>
        </w:rPr>
        <w:br/>
      </w:r>
      <w:r w:rsidRPr="006216AF">
        <w:rPr>
          <w:rtl/>
        </w:rPr>
        <w:t xml:space="preserve">رقعة : </w:t>
      </w:r>
      <w:r w:rsidR="009F08E4" w:rsidRPr="006216AF">
        <w:rPr>
          <w:rtl/>
        </w:rPr>
        <w:t>«</w:t>
      </w:r>
      <w:r w:rsidRPr="006216AF">
        <w:rPr>
          <w:rtl/>
        </w:rPr>
        <w:t>هذا مال عن ربه كان فوق صندوق ، فدخل اللّ</w:t>
      </w:r>
      <w:r w:rsidR="00F60296">
        <w:rPr>
          <w:rtl/>
        </w:rPr>
        <w:t>ُ</w:t>
      </w:r>
      <w:r w:rsidRPr="006216AF">
        <w:rPr>
          <w:rtl/>
        </w:rPr>
        <w:t xml:space="preserve">صوص البيت </w:t>
      </w:r>
      <w:r w:rsidR="00107C82">
        <w:rPr>
          <w:rtl/>
        </w:rPr>
        <w:br/>
      </w:r>
      <w:r w:rsidRPr="006216AF">
        <w:rPr>
          <w:rtl/>
        </w:rPr>
        <w:t>وأخذوا ما في الصندوق وسلم المال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وردت عليه الرقعة كما يدور </w:t>
      </w:r>
      <w:r w:rsidR="00107C82">
        <w:rPr>
          <w:rtl/>
        </w:rPr>
        <w:br/>
      </w:r>
      <w:r w:rsidRPr="006216AF">
        <w:rPr>
          <w:rtl/>
        </w:rPr>
        <w:t xml:space="preserve">الدعاء </w:t>
      </w:r>
      <w:r w:rsidR="009F08E4" w:rsidRPr="006216AF">
        <w:rPr>
          <w:rtl/>
        </w:rPr>
        <w:t>«</w:t>
      </w:r>
      <w:r w:rsidRPr="006216AF">
        <w:rPr>
          <w:rtl/>
        </w:rPr>
        <w:t>فعل الله بك وفعل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23B0C">
      <w:pPr>
        <w:rPr>
          <w:rtl/>
        </w:rPr>
      </w:pPr>
      <w:r w:rsidRPr="006216AF">
        <w:rPr>
          <w:rtl/>
        </w:rPr>
        <w:t>545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 xml:space="preserve">عن محمد بن شاذان بن نعيم قال : أهديت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ما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ولم </w:t>
      </w:r>
      <w:r w:rsidR="00107C82">
        <w:rPr>
          <w:rtl/>
        </w:rPr>
        <w:br/>
      </w:r>
      <w:r w:rsidRPr="006216AF">
        <w:rPr>
          <w:rtl/>
        </w:rPr>
        <w:t xml:space="preserve">أفسر لمن هو ، فورد الجواب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وصل كذا ، وكذا منه لفلان بن فلان ، </w:t>
      </w:r>
      <w:r w:rsidR="00107C82">
        <w:rPr>
          <w:rtl/>
        </w:rPr>
        <w:br/>
      </w:r>
      <w:r w:rsidRPr="006216AF">
        <w:rPr>
          <w:rtl/>
        </w:rPr>
        <w:t>ولفلان كذا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623B0C" w:rsidRPr="00623B0C" w:rsidRDefault="00623B0C" w:rsidP="00623B0C">
      <w:pPr>
        <w:pStyle w:val="rfdLine"/>
      </w:pPr>
      <w:r w:rsidRPr="00623B0C">
        <w:rPr>
          <w:rFonts w:hint="cs"/>
          <w:rtl/>
        </w:rPr>
        <w:t>___________________</w:t>
      </w:r>
    </w:p>
    <w:p w:rsidR="005F4626" w:rsidRPr="006216AF" w:rsidRDefault="005F4626" w:rsidP="00623B0C">
      <w:pPr>
        <w:pStyle w:val="rfdFootnote0"/>
        <w:rPr>
          <w:rtl/>
        </w:rPr>
      </w:pPr>
      <w:r w:rsidRPr="006216AF">
        <w:rPr>
          <w:rtl/>
        </w:rPr>
        <w:t>7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>كمال الدين : 488</w:t>
      </w:r>
      <w:r w:rsidR="0096323A">
        <w:rPr>
          <w:rtl/>
        </w:rPr>
        <w:t xml:space="preserve"> / </w:t>
      </w:r>
      <w:r w:rsidRPr="006216AF">
        <w:rPr>
          <w:rtl/>
        </w:rPr>
        <w:t>10 ، الإ</w:t>
      </w:r>
      <w:r w:rsidR="00D06A0D">
        <w:rPr>
          <w:rtl/>
        </w:rPr>
        <w:t>ِ</w:t>
      </w:r>
      <w:r w:rsidRPr="006216AF">
        <w:rPr>
          <w:rtl/>
        </w:rPr>
        <w:t>مامة والتبصرة : 141</w:t>
      </w:r>
      <w:r w:rsidR="0096323A">
        <w:rPr>
          <w:rtl/>
        </w:rPr>
        <w:t xml:space="preserve"> / </w:t>
      </w:r>
      <w:r w:rsidRPr="006216AF">
        <w:rPr>
          <w:rtl/>
        </w:rPr>
        <w:t>164 ، دلائل الإ</w:t>
      </w:r>
      <w:r w:rsidR="00D06A0D">
        <w:rPr>
          <w:rtl/>
        </w:rPr>
        <w:t>ِ</w:t>
      </w:r>
      <w:r w:rsidRPr="006216AF">
        <w:rPr>
          <w:rtl/>
        </w:rPr>
        <w:t>مامة :</w:t>
      </w:r>
      <w:r w:rsidR="0081171B">
        <w:rPr>
          <w:rtl/>
        </w:rPr>
        <w:t xml:space="preserve"> </w:t>
      </w:r>
      <w:r w:rsidR="00107C82">
        <w:rPr>
          <w:rtl/>
        </w:rPr>
        <w:br/>
      </w:r>
      <w:r w:rsidRPr="006216AF">
        <w:rPr>
          <w:rtl/>
        </w:rPr>
        <w:t>287</w:t>
      </w:r>
      <w:r w:rsidR="00410A32">
        <w:rPr>
          <w:rtl/>
        </w:rPr>
        <w:t xml:space="preserve"> .</w:t>
      </w:r>
    </w:p>
    <w:p w:rsidR="005F4626" w:rsidRPr="006216AF" w:rsidRDefault="005F4626" w:rsidP="00623B0C">
      <w:pPr>
        <w:pStyle w:val="rfdFootnote0"/>
        <w:rPr>
          <w:rtl/>
        </w:rPr>
      </w:pPr>
      <w:r w:rsidRPr="006216AF">
        <w:rPr>
          <w:rtl/>
        </w:rPr>
        <w:t>8</w:t>
      </w:r>
      <w:r w:rsidR="00623B0C">
        <w:rPr>
          <w:rFonts w:hint="cs"/>
          <w:rtl/>
        </w:rPr>
        <w:t xml:space="preserve"> </w:t>
      </w:r>
      <w:r>
        <w:rPr>
          <w:rtl/>
        </w:rPr>
        <w:t>ـ</w:t>
      </w:r>
      <w:r w:rsidR="00623B0C">
        <w:rPr>
          <w:rFonts w:hint="cs"/>
          <w:rtl/>
        </w:rPr>
        <w:t xml:space="preserve"> </w:t>
      </w:r>
      <w:r w:rsidRPr="006216AF">
        <w:rPr>
          <w:rtl/>
        </w:rPr>
        <w:t>كمال الدين : 488</w:t>
      </w:r>
      <w:r w:rsidR="0096323A">
        <w:rPr>
          <w:rtl/>
        </w:rPr>
        <w:t xml:space="preserve"> / </w:t>
      </w:r>
      <w:r w:rsidRPr="006216AF">
        <w:rPr>
          <w:rtl/>
        </w:rPr>
        <w:t>11 ، الإ</w:t>
      </w:r>
      <w:r w:rsidR="00D06A0D">
        <w:rPr>
          <w:rtl/>
        </w:rPr>
        <w:t>ِ</w:t>
      </w:r>
      <w:r w:rsidRPr="006216AF">
        <w:rPr>
          <w:rtl/>
        </w:rPr>
        <w:t>مامة والتبصرة : 141</w:t>
      </w:r>
      <w:r w:rsidR="0096323A">
        <w:rPr>
          <w:rtl/>
        </w:rPr>
        <w:t xml:space="preserve"> / </w:t>
      </w:r>
      <w:r w:rsidRPr="006216AF">
        <w:rPr>
          <w:rtl/>
        </w:rPr>
        <w:t>165 ، دلائل الإ</w:t>
      </w:r>
      <w:r w:rsidR="00D06A0D">
        <w:rPr>
          <w:rtl/>
        </w:rPr>
        <w:t>ِ</w:t>
      </w:r>
      <w:r w:rsidRPr="006216AF">
        <w:rPr>
          <w:rtl/>
        </w:rPr>
        <w:t>مامة :</w:t>
      </w:r>
      <w:r w:rsidR="0081171B">
        <w:rPr>
          <w:rtl/>
        </w:rPr>
        <w:t xml:space="preserve"> </w:t>
      </w:r>
      <w:r w:rsidR="00107C82">
        <w:rPr>
          <w:rtl/>
        </w:rPr>
        <w:br/>
      </w:r>
      <w:r w:rsidRPr="006216AF">
        <w:rPr>
          <w:rtl/>
        </w:rPr>
        <w:t>287 ، الخرائج والجرائح 3 : 1129</w:t>
      </w:r>
      <w:r w:rsidR="0096323A">
        <w:rPr>
          <w:rtl/>
        </w:rPr>
        <w:t xml:space="preserve"> / </w:t>
      </w:r>
      <w:r w:rsidRPr="006216AF">
        <w:rPr>
          <w:rtl/>
        </w:rPr>
        <w:t>47 ، مدينة المعاجز : 605</w:t>
      </w:r>
      <w:r w:rsidR="0096323A">
        <w:rPr>
          <w:rtl/>
        </w:rPr>
        <w:t xml:space="preserve"> / </w:t>
      </w:r>
      <w:r w:rsidRPr="006216AF">
        <w:rPr>
          <w:rtl/>
        </w:rPr>
        <w:t>61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9</w:t>
      </w:r>
      <w:r>
        <w:rPr>
          <w:rtl/>
        </w:rPr>
        <w:t xml:space="preserve"> ـ </w:t>
      </w:r>
      <w:r w:rsidRPr="006216AF">
        <w:rPr>
          <w:rtl/>
        </w:rPr>
        <w:t>كمال الدين : 509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انفذت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D2551A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546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D2551A">
        <w:rPr>
          <w:rFonts w:hint="cs"/>
          <w:rtl/>
        </w:rPr>
        <w:t xml:space="preserve"> </w:t>
      </w:r>
      <w:r>
        <w:rPr>
          <w:rtl/>
        </w:rPr>
        <w:t>ـ</w:t>
      </w:r>
      <w:r w:rsidR="00D2551A">
        <w:rPr>
          <w:rFonts w:hint="cs"/>
          <w:rtl/>
        </w:rPr>
        <w:t xml:space="preserve"> </w:t>
      </w:r>
      <w:r w:rsidRPr="006216AF">
        <w:rPr>
          <w:rtl/>
        </w:rPr>
        <w:t>عن أبي العبّاس الكوفي ، قال : حمل رجل ما</w:t>
      </w:r>
      <w:r w:rsidR="00AB693E">
        <w:rPr>
          <w:rtl/>
        </w:rPr>
        <w:t xml:space="preserve">لاً </w:t>
      </w:r>
      <w:r w:rsidR="00107C82">
        <w:rPr>
          <w:rtl/>
        </w:rPr>
        <w:br/>
      </w:r>
      <w:r w:rsidRPr="006216AF">
        <w:rPr>
          <w:rtl/>
        </w:rPr>
        <w:t xml:space="preserve">ليوصله ، وأحب أن يقف على الدلالة ، فوقع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إن </w:t>
      </w:r>
      <w:r w:rsidR="00107C82">
        <w:rPr>
          <w:rtl/>
        </w:rPr>
        <w:br/>
      </w:r>
      <w:r w:rsidRPr="006216AF">
        <w:rPr>
          <w:rtl/>
        </w:rPr>
        <w:t xml:space="preserve">استرشدت أرشدت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، وإن طلبت وجدت ، يقول لك مولاك : احمل ما </w:t>
      </w:r>
      <w:r w:rsidR="00107C82">
        <w:rPr>
          <w:rtl/>
        </w:rPr>
        <w:br/>
      </w:r>
      <w:r w:rsidRPr="006216AF">
        <w:rPr>
          <w:rtl/>
        </w:rPr>
        <w:t>معك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الرجل : فأخرجت مما معي ستة دنانير بلا وزن وحملت </w:t>
      </w:r>
      <w:r w:rsidR="00107C82">
        <w:rPr>
          <w:rtl/>
        </w:rPr>
        <w:br/>
      </w:r>
      <w:r w:rsidRPr="006216AF">
        <w:rPr>
          <w:rtl/>
        </w:rPr>
        <w:t xml:space="preserve">الباقي ، فخرج التوقيع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فلان رد الستة دنانير التي أخرجتها بلا </w:t>
      </w:r>
      <w:r w:rsidR="00107C82">
        <w:rPr>
          <w:rtl/>
        </w:rPr>
        <w:br/>
      </w:r>
      <w:r w:rsidRPr="006216AF">
        <w:rPr>
          <w:rtl/>
        </w:rPr>
        <w:t>وزن ، ووزنها ستة مثاقيل وخمسة دوانق وحبة ونصف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الرجل : فوزنت الدنانير ، فإذا هي كما قال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D2551A">
      <w:pPr>
        <w:rPr>
          <w:rtl/>
        </w:rPr>
      </w:pPr>
      <w:r w:rsidRPr="006216AF">
        <w:rPr>
          <w:rtl/>
        </w:rPr>
        <w:t>547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D2551A">
        <w:rPr>
          <w:rFonts w:hint="cs"/>
          <w:rtl/>
        </w:rPr>
        <w:t xml:space="preserve"> </w:t>
      </w:r>
      <w:r>
        <w:rPr>
          <w:rtl/>
        </w:rPr>
        <w:t>ـ</w:t>
      </w:r>
      <w:r w:rsidR="00D2551A">
        <w:rPr>
          <w:rFonts w:hint="cs"/>
          <w:rtl/>
        </w:rPr>
        <w:t xml:space="preserve"> </w:t>
      </w:r>
      <w:r w:rsidRPr="006216AF">
        <w:rPr>
          <w:rtl/>
        </w:rPr>
        <w:t xml:space="preserve">عن إسحاق بن حامد الكاتب ، قال : كان بقم رجل </w:t>
      </w:r>
      <w:r w:rsidR="00107C82">
        <w:rPr>
          <w:rtl/>
        </w:rPr>
        <w:br/>
      </w:r>
      <w:r w:rsidRPr="006216AF">
        <w:rPr>
          <w:rtl/>
        </w:rPr>
        <w:t>بزاز مؤمن ، وله شريك مرجئ ، فوقع بينهما ثوب نفيس فقال المؤمن :</w:t>
      </w:r>
      <w:r w:rsidR="0081171B">
        <w:rPr>
          <w:rtl/>
        </w:rPr>
        <w:t xml:space="preserve"> </w:t>
      </w:r>
      <w:r w:rsidR="00107C82">
        <w:rPr>
          <w:rtl/>
        </w:rPr>
        <w:br/>
      </w:r>
      <w:r w:rsidRPr="006216AF">
        <w:rPr>
          <w:rtl/>
        </w:rPr>
        <w:t>يصلح هذا الثوب لمولاي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شريك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لست أعرف مولاك ، لكن </w:t>
      </w:r>
      <w:r w:rsidR="00107C82">
        <w:rPr>
          <w:rtl/>
        </w:rPr>
        <w:br/>
      </w:r>
      <w:r w:rsidRPr="006216AF">
        <w:rPr>
          <w:rtl/>
        </w:rPr>
        <w:t>افعل ما تحب بالثوب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فلما وصل الثوب شقّه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نصفين طو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فأخذ نصفه وردّ </w:t>
      </w:r>
      <w:r w:rsidR="00107C82">
        <w:rPr>
          <w:rtl/>
        </w:rPr>
        <w:br/>
      </w:r>
      <w:r w:rsidRPr="006216AF">
        <w:rPr>
          <w:rtl/>
        </w:rPr>
        <w:t xml:space="preserve">النصف وقال : </w:t>
      </w:r>
      <w:r w:rsidR="009F08E4" w:rsidRPr="006216AF">
        <w:rPr>
          <w:rtl/>
        </w:rPr>
        <w:t>«</w:t>
      </w:r>
      <w:r w:rsidRPr="006216AF">
        <w:rPr>
          <w:rtl/>
        </w:rPr>
        <w:t>لا حاجة لنا في مال المرجئ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D2551A">
      <w:pPr>
        <w:rPr>
          <w:rtl/>
        </w:rPr>
      </w:pPr>
      <w:r w:rsidRPr="006216AF">
        <w:rPr>
          <w:rtl/>
        </w:rPr>
        <w:t>548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D2551A">
        <w:rPr>
          <w:rFonts w:hint="cs"/>
          <w:rtl/>
        </w:rPr>
        <w:t xml:space="preserve"> </w:t>
      </w:r>
      <w:r>
        <w:rPr>
          <w:rtl/>
        </w:rPr>
        <w:t>ـ</w:t>
      </w:r>
      <w:r w:rsidR="00D2551A">
        <w:rPr>
          <w:rFonts w:hint="cs"/>
          <w:rtl/>
        </w:rPr>
        <w:t xml:space="preserve"> </w:t>
      </w:r>
      <w:r w:rsidRPr="006216AF">
        <w:rPr>
          <w:rtl/>
        </w:rPr>
        <w:t xml:space="preserve">عن محمّد بن الحسن الصوفي ، قال : أردت الخروج </w:t>
      </w:r>
      <w:r w:rsidR="00107C82">
        <w:rPr>
          <w:rtl/>
        </w:rPr>
        <w:br/>
      </w:r>
      <w:r w:rsidRPr="006216AF">
        <w:rPr>
          <w:rtl/>
        </w:rPr>
        <w:t xml:space="preserve">إلى الحج ، وكان معي مال بعضه ذهب وبعضه فضة ، فجعلت ما كان </w:t>
      </w:r>
      <w:r w:rsidR="00107C82">
        <w:rPr>
          <w:rtl/>
        </w:rPr>
        <w:br/>
      </w:r>
      <w:r w:rsidRPr="006216AF">
        <w:rPr>
          <w:rtl/>
        </w:rPr>
        <w:t>معي من ذهب سبائك ، وما كان معي من الفضة نقرا</w:t>
      </w:r>
      <w:r w:rsidR="00F60296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وكان قد د</w:t>
      </w:r>
      <w:r w:rsidR="00C31A8F">
        <w:rPr>
          <w:rtl/>
        </w:rPr>
        <w:t>ُ</w:t>
      </w:r>
      <w:r w:rsidRPr="006216AF">
        <w:rPr>
          <w:rtl/>
        </w:rPr>
        <w:t xml:space="preserve">فع </w:t>
      </w:r>
      <w:r w:rsidR="00107C82">
        <w:rPr>
          <w:rtl/>
        </w:rPr>
        <w:br/>
      </w:r>
      <w:r w:rsidRPr="006216AF">
        <w:rPr>
          <w:rtl/>
        </w:rPr>
        <w:t xml:space="preserve">ذلك المال إليه ليسلمه إلى الشيخ أبي القاسم الحسين بن روح </w:t>
      </w:r>
      <w:r w:rsidR="006D2B24">
        <w:rPr>
          <w:rtl/>
        </w:rPr>
        <w:t xml:space="preserve">رضي </w:t>
      </w:r>
      <w:r w:rsidR="00107C82">
        <w:rPr>
          <w:rtl/>
        </w:rPr>
        <w:br/>
      </w:r>
      <w:r w:rsidR="006D2B24">
        <w:rPr>
          <w:rtl/>
        </w:rPr>
        <w:t>الله عنه</w:t>
      </w:r>
      <w:r w:rsidR="00410A32">
        <w:rPr>
          <w:rtl/>
        </w:rPr>
        <w:t xml:space="preserve"> .</w:t>
      </w:r>
    </w:p>
    <w:p w:rsidR="00D2551A" w:rsidRDefault="005F4626" w:rsidP="00D2551A">
      <w:pPr>
        <w:rPr>
          <w:rStyle w:val="rfdLineChar"/>
        </w:rPr>
      </w:pPr>
      <w:r w:rsidRPr="006216AF">
        <w:rPr>
          <w:rtl/>
        </w:rPr>
        <w:t>قال : فلمّا نزلت بسرخس ضربت خيمتي على موضع فيه رمل ،</w:t>
      </w:r>
      <w:r w:rsidR="00D2551A">
        <w:rPr>
          <w:rFonts w:hint="cs"/>
          <w:rtl/>
        </w:rPr>
        <w:t xml:space="preserve"> </w:t>
      </w:r>
      <w:r w:rsidR="00D2551A">
        <w:rPr>
          <w:rtl/>
        </w:rPr>
        <w:br/>
      </w:r>
      <w:r w:rsidR="00D2551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10</w:t>
      </w:r>
      <w:r>
        <w:rPr>
          <w:rtl/>
        </w:rPr>
        <w:t xml:space="preserve"> ـ </w:t>
      </w:r>
      <w:r w:rsidRPr="006216AF">
        <w:rPr>
          <w:rtl/>
        </w:rPr>
        <w:t>كمال الدين : 509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>(1) في م : أرشدتك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11</w:t>
      </w:r>
      <w:r>
        <w:rPr>
          <w:rtl/>
        </w:rPr>
        <w:t xml:space="preserve"> ـ </w:t>
      </w:r>
      <w:r w:rsidRPr="006216AF">
        <w:rPr>
          <w:rtl/>
        </w:rPr>
        <w:t>كمال الدين : 510</w:t>
      </w:r>
      <w:r w:rsidR="0096323A">
        <w:rPr>
          <w:rtl/>
        </w:rPr>
        <w:t xml:space="preserve"> / </w:t>
      </w:r>
      <w:r w:rsidRPr="006216AF">
        <w:rPr>
          <w:rtl/>
        </w:rPr>
        <w:t>40 ، بحار الأنوار 51 : 340 ، عن كمال الدين</w:t>
      </w:r>
      <w:r w:rsidR="00410A32">
        <w:rPr>
          <w:rtl/>
        </w:rPr>
        <w:t xml:space="preserve"> .</w:t>
      </w:r>
    </w:p>
    <w:p w:rsidR="005F4626" w:rsidRPr="006216AF" w:rsidRDefault="005F4626" w:rsidP="00D2551A">
      <w:pPr>
        <w:pStyle w:val="rfdFootnote0"/>
        <w:rPr>
          <w:rtl/>
        </w:rPr>
      </w:pPr>
      <w:r w:rsidRPr="006216AF">
        <w:rPr>
          <w:rtl/>
        </w:rPr>
        <w:t>12</w:t>
      </w:r>
      <w:r w:rsidR="00D2551A">
        <w:rPr>
          <w:rFonts w:hint="cs"/>
          <w:rtl/>
        </w:rPr>
        <w:t xml:space="preserve"> </w:t>
      </w:r>
      <w:r>
        <w:rPr>
          <w:rtl/>
        </w:rPr>
        <w:t>ـ</w:t>
      </w:r>
      <w:r w:rsidR="00D2551A">
        <w:rPr>
          <w:rFonts w:hint="cs"/>
          <w:rtl/>
        </w:rPr>
        <w:t xml:space="preserve"> </w:t>
      </w:r>
      <w:r w:rsidRPr="006216AF">
        <w:rPr>
          <w:rtl/>
        </w:rPr>
        <w:t xml:space="preserve">كمال الدين : 516 ، بحار الأنوار 51 : 340 ، عن كمال الدين ، </w:t>
      </w:r>
      <w:r w:rsidR="00107C82">
        <w:rPr>
          <w:rtl/>
        </w:rPr>
        <w:br/>
      </w:r>
      <w:r w:rsidRPr="006216AF">
        <w:rPr>
          <w:rtl/>
        </w:rPr>
        <w:t>الخرائج والجرائح 3 : 1126</w:t>
      </w:r>
      <w:r w:rsidR="0096323A">
        <w:rPr>
          <w:rtl/>
        </w:rPr>
        <w:t xml:space="preserve"> / </w:t>
      </w:r>
      <w:r w:rsidRPr="006216AF">
        <w:rPr>
          <w:rtl/>
        </w:rPr>
        <w:t>44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فجعلت أميز تلك السبائك والنقر ، فسقطت سبيكة من تلك السبائك </w:t>
      </w:r>
      <w:r w:rsidR="00107C82">
        <w:rPr>
          <w:rtl/>
        </w:rPr>
        <w:br/>
      </w:r>
      <w:r w:rsidRPr="006216AF">
        <w:rPr>
          <w:rtl/>
        </w:rPr>
        <w:t>منّي ، وغاصت في الرمل ، وأنا لا أعلم</w:t>
      </w:r>
      <w:r w:rsidR="00410A32">
        <w:rPr>
          <w:rtl/>
        </w:rPr>
        <w:t xml:space="preserve"> .</w:t>
      </w:r>
    </w:p>
    <w:p w:rsidR="005F4626" w:rsidRPr="006216AF" w:rsidRDefault="005F4626" w:rsidP="00723F1C">
      <w:pPr>
        <w:rPr>
          <w:rtl/>
        </w:rPr>
      </w:pPr>
      <w:r w:rsidRPr="006216AF">
        <w:rPr>
          <w:rtl/>
        </w:rPr>
        <w:t>قال : فلمّا دخلت همدان ميزت تلك السبا</w:t>
      </w:r>
      <w:r w:rsidR="00D2551A">
        <w:rPr>
          <w:rFonts w:hint="cs"/>
          <w:rtl/>
        </w:rPr>
        <w:t>ئ</w:t>
      </w:r>
      <w:r w:rsidRPr="006216AF">
        <w:rPr>
          <w:rtl/>
        </w:rPr>
        <w:t xml:space="preserve">ك والنقر مرّة أخرى </w:t>
      </w:r>
      <w:r w:rsidR="00107C82">
        <w:rPr>
          <w:rtl/>
        </w:rPr>
        <w:br/>
      </w:r>
      <w:r w:rsidRPr="006216AF">
        <w:rPr>
          <w:rtl/>
        </w:rPr>
        <w:t>اهتماما</w:t>
      </w:r>
      <w:r w:rsidR="00F60296">
        <w:rPr>
          <w:rtl/>
        </w:rPr>
        <w:t>ً</w:t>
      </w:r>
      <w:r w:rsidRPr="006216AF">
        <w:rPr>
          <w:rtl/>
        </w:rPr>
        <w:t xml:space="preserve"> منّي بحفظها ، ففقدت منها سبيكة وزنها مائة مثقال وثلاثة </w:t>
      </w:r>
      <w:r w:rsidR="00107C82">
        <w:rPr>
          <w:rtl/>
        </w:rPr>
        <w:br/>
      </w:r>
      <w:r w:rsidRPr="006216AF">
        <w:rPr>
          <w:rtl/>
        </w:rPr>
        <w:t>مثاقيل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أو قال : ثلاثة وتسعون مثقا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فسبكت مكانها من مالي بوزنها سبيكة وجعلتها بين </w:t>
      </w:r>
      <w:r w:rsidR="00107C82">
        <w:rPr>
          <w:rtl/>
        </w:rPr>
        <w:br/>
      </w:r>
      <w:r w:rsidRPr="006216AF">
        <w:rPr>
          <w:rtl/>
        </w:rPr>
        <w:t xml:space="preserve">السبائك ، فلمّا وردت مدينة السلام قصدت الشيخ أبا القاسم </w:t>
      </w:r>
      <w:r w:rsidR="00107C82">
        <w:rPr>
          <w:rtl/>
        </w:rPr>
        <w:br/>
      </w:r>
      <w:r w:rsidRPr="006216AF">
        <w:rPr>
          <w:rtl/>
        </w:rPr>
        <w:t xml:space="preserve">الحسين بن روح فسلّمت إليه ما كان معي من السبائك والنقر ، فمدّ يده </w:t>
      </w:r>
      <w:r w:rsidR="00107C82">
        <w:rPr>
          <w:rtl/>
        </w:rPr>
        <w:br/>
      </w:r>
      <w:r w:rsidRPr="006216AF">
        <w:rPr>
          <w:rtl/>
        </w:rPr>
        <w:t>من بين السبائك إلى السبيكة الّتي كنت سبكتها من مالي بد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ممّا ضاع </w:t>
      </w:r>
      <w:r w:rsidR="00107C82">
        <w:rPr>
          <w:rtl/>
        </w:rPr>
        <w:br/>
      </w:r>
      <w:r w:rsidRPr="006216AF">
        <w:rPr>
          <w:rtl/>
        </w:rPr>
        <w:t xml:space="preserve">منّي ، فرمى بها إليّ وقال لي : ليست هذه السبيكة لنا ، وسبيكتنا </w:t>
      </w:r>
      <w:r w:rsidR="00107C82">
        <w:rPr>
          <w:rtl/>
        </w:rPr>
        <w:br/>
      </w:r>
      <w:r w:rsidRPr="006216AF">
        <w:rPr>
          <w:rtl/>
        </w:rPr>
        <w:t xml:space="preserve">ضيعتها بسرخس حيث ضربت الخيمة في الرمل ، فارجع إلى مكانك </w:t>
      </w:r>
      <w:r w:rsidR="00107C82">
        <w:rPr>
          <w:rtl/>
        </w:rPr>
        <w:br/>
      </w:r>
      <w:r w:rsidRPr="006216AF">
        <w:rPr>
          <w:rtl/>
        </w:rPr>
        <w:t xml:space="preserve">وانزل حيث نزلت ، واطلب السبيكة هناك تحت الرمل ، فإنّك ستجدها </w:t>
      </w:r>
      <w:r w:rsidR="00107C82">
        <w:rPr>
          <w:rtl/>
        </w:rPr>
        <w:br/>
      </w:r>
      <w:r w:rsidRPr="006216AF">
        <w:rPr>
          <w:rtl/>
        </w:rPr>
        <w:t>وستعود إلي ها</w:t>
      </w:r>
      <w:r w:rsidR="00723F1C">
        <w:rPr>
          <w:rtl/>
        </w:rPr>
        <w:t xml:space="preserve"> </w:t>
      </w:r>
      <w:r w:rsidRPr="006216AF">
        <w:rPr>
          <w:rtl/>
        </w:rPr>
        <w:t>هنا فلا تراني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فرجعت إلى سرخس ونزلت حيث كنت نزلت ، ووجدت </w:t>
      </w:r>
      <w:r w:rsidR="00107C82">
        <w:rPr>
          <w:rtl/>
        </w:rPr>
        <w:br/>
      </w:r>
      <w:r w:rsidRPr="006216AF">
        <w:rPr>
          <w:rtl/>
        </w:rPr>
        <w:t xml:space="preserve">السبيكة تحت الرمل ، فنبت عليها الحشيش ، وأخذت السبيكة </w:t>
      </w:r>
      <w:r w:rsidR="00107C82">
        <w:rPr>
          <w:rtl/>
        </w:rPr>
        <w:br/>
      </w:r>
      <w:r w:rsidRPr="006216AF">
        <w:rPr>
          <w:rtl/>
        </w:rPr>
        <w:t xml:space="preserve">وانصرفت إلى بلدي ، فلمّا كان من السنة القابلة توجهت إلى مدينة </w:t>
      </w:r>
      <w:r w:rsidR="00107C82">
        <w:rPr>
          <w:rtl/>
        </w:rPr>
        <w:br/>
      </w:r>
      <w:r w:rsidRPr="006216AF">
        <w:rPr>
          <w:rtl/>
        </w:rPr>
        <w:t xml:space="preserve">السلام ومعي السبيكة ، فدخلت مدينة السلام وقد كان الشيخ أبو </w:t>
      </w:r>
      <w:r w:rsidR="00107C82">
        <w:rPr>
          <w:rtl/>
        </w:rPr>
        <w:br/>
      </w:r>
      <w:r w:rsidRPr="006216AF">
        <w:rPr>
          <w:rtl/>
        </w:rPr>
        <w:t xml:space="preserve">القاسم الحسين بن روح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قد مضى ، ولقيت أبا الحسن </w:t>
      </w:r>
      <w:r w:rsidR="00107C82">
        <w:rPr>
          <w:rtl/>
        </w:rPr>
        <w:br/>
      </w:r>
      <w:r w:rsidRPr="006216AF">
        <w:rPr>
          <w:rtl/>
        </w:rPr>
        <w:t xml:space="preserve">علي بن محمّد السمري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فسلّمت السبيكة إليه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ذلك عدّ</w:t>
      </w:r>
      <w:r w:rsidR="00F60296">
        <w:rPr>
          <w:rtl/>
        </w:rPr>
        <w:t>َ</w:t>
      </w:r>
      <w:r w:rsidRPr="006216AF">
        <w:rPr>
          <w:rtl/>
        </w:rPr>
        <w:t>ة آيات</w:t>
      </w:r>
      <w:r w:rsidR="00410A32">
        <w:rPr>
          <w:rtl/>
        </w:rPr>
        <w:t xml:space="preserve"> .</w:t>
      </w:r>
    </w:p>
    <w:p w:rsidR="00D2551A" w:rsidRDefault="005F4626" w:rsidP="00D2551A">
      <w:pPr>
        <w:rPr>
          <w:rStyle w:val="rfdLineChar"/>
        </w:rPr>
      </w:pPr>
      <w:r w:rsidRPr="006216AF">
        <w:rPr>
          <w:rtl/>
        </w:rPr>
        <w:t>549</w:t>
      </w:r>
      <w:r w:rsidR="0096323A">
        <w:rPr>
          <w:rtl/>
        </w:rPr>
        <w:t xml:space="preserve"> / </w:t>
      </w:r>
      <w:r w:rsidRPr="006216AF">
        <w:rPr>
          <w:rtl/>
        </w:rPr>
        <w:t>13</w:t>
      </w:r>
      <w:r w:rsidR="00D2551A">
        <w:rPr>
          <w:rFonts w:hint="cs"/>
          <w:rtl/>
        </w:rPr>
        <w:t xml:space="preserve"> </w:t>
      </w:r>
      <w:r>
        <w:rPr>
          <w:rtl/>
        </w:rPr>
        <w:t>ـ</w:t>
      </w:r>
      <w:r w:rsidR="00D2551A">
        <w:rPr>
          <w:rFonts w:hint="cs"/>
          <w:rtl/>
        </w:rPr>
        <w:t xml:space="preserve"> </w:t>
      </w:r>
      <w:r w:rsidRPr="006216AF">
        <w:rPr>
          <w:rtl/>
        </w:rPr>
        <w:t xml:space="preserve">عن الحسين بن علي بن محمّد القمّي ، المعروف </w:t>
      </w:r>
      <w:r w:rsidR="00107C82">
        <w:rPr>
          <w:rtl/>
        </w:rPr>
        <w:br/>
      </w:r>
      <w:r w:rsidRPr="006216AF">
        <w:rPr>
          <w:rtl/>
        </w:rPr>
        <w:t>بأبي عليّ البغدادي قال : كنت ببخارى فدفع إليّ</w:t>
      </w:r>
      <w:r w:rsidR="00F60296">
        <w:rPr>
          <w:rtl/>
        </w:rPr>
        <w:t>َ</w:t>
      </w:r>
      <w:r w:rsidRPr="006216AF">
        <w:rPr>
          <w:rtl/>
        </w:rPr>
        <w:t xml:space="preserve"> المعروف بابن جاشير</w:t>
      </w:r>
      <w:r w:rsidR="00D2551A">
        <w:rPr>
          <w:rFonts w:hint="cs"/>
          <w:rtl/>
        </w:rPr>
        <w:t xml:space="preserve"> </w:t>
      </w:r>
      <w:r w:rsidR="00D2551A">
        <w:rPr>
          <w:rtl/>
        </w:rPr>
        <w:br/>
      </w:r>
      <w:r w:rsidR="00D2551A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D2551A">
      <w:pPr>
        <w:pStyle w:val="rfdFootnote0"/>
        <w:rPr>
          <w:rtl/>
        </w:rPr>
      </w:pPr>
      <w:r w:rsidRPr="006216AF">
        <w:rPr>
          <w:rtl/>
        </w:rPr>
        <w:t>13</w:t>
      </w:r>
      <w:r w:rsidR="00D2551A">
        <w:rPr>
          <w:rFonts w:hint="cs"/>
          <w:rtl/>
        </w:rPr>
        <w:t xml:space="preserve"> </w:t>
      </w:r>
      <w:r>
        <w:rPr>
          <w:rtl/>
        </w:rPr>
        <w:t>ـ</w:t>
      </w:r>
      <w:r w:rsidR="00D2551A">
        <w:rPr>
          <w:rFonts w:hint="cs"/>
          <w:rtl/>
        </w:rPr>
        <w:t xml:space="preserve"> </w:t>
      </w:r>
      <w:r w:rsidRPr="006216AF">
        <w:rPr>
          <w:rtl/>
        </w:rPr>
        <w:t>كمال الدين : 518</w:t>
      </w:r>
      <w:r w:rsidR="0096323A">
        <w:rPr>
          <w:rtl/>
        </w:rPr>
        <w:t xml:space="preserve"> / </w:t>
      </w:r>
      <w:r w:rsidRPr="006216AF">
        <w:rPr>
          <w:rtl/>
        </w:rPr>
        <w:t>47 ، الخرائج والجرائح 3 : 1123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 قطعة منه </w:t>
      </w:r>
      <w:r w:rsidR="00107C82">
        <w:rPr>
          <w:rtl/>
        </w:rPr>
        <w:br/>
      </w:r>
      <w:r w:rsidRPr="006216AF">
        <w:rPr>
          <w:rtl/>
        </w:rPr>
        <w:t>بحار الأنوار 51 : 341</w:t>
      </w:r>
      <w:r w:rsidR="0096323A">
        <w:rPr>
          <w:rtl/>
        </w:rPr>
        <w:t xml:space="preserve"> / </w:t>
      </w:r>
      <w:r w:rsidRPr="006216AF">
        <w:rPr>
          <w:rtl/>
        </w:rPr>
        <w:t>69 ، مدينة المعاجز : 618</w:t>
      </w:r>
      <w:r w:rsidR="0096323A">
        <w:rPr>
          <w:rtl/>
        </w:rPr>
        <w:t xml:space="preserve"> / </w:t>
      </w:r>
      <w:r w:rsidRPr="006216AF">
        <w:rPr>
          <w:rtl/>
        </w:rPr>
        <w:t>113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عشر سبائك وأمرني أن أسلمها بمدينة السّ</w:t>
      </w:r>
      <w:r w:rsidR="00F60296">
        <w:rPr>
          <w:rtl/>
        </w:rPr>
        <w:t>َ</w:t>
      </w:r>
      <w:r w:rsidRPr="006216AF">
        <w:rPr>
          <w:rtl/>
        </w:rPr>
        <w:t xml:space="preserve">لام إلى الشيخ أبي القاسم </w:t>
      </w:r>
      <w:r w:rsidR="00107C82">
        <w:rPr>
          <w:rtl/>
        </w:rPr>
        <w:br/>
      </w:r>
      <w:r w:rsidRPr="006216AF">
        <w:rPr>
          <w:rtl/>
        </w:rPr>
        <w:t>الحسين بن روح قدس الله سره ، فحملتها معي</w:t>
      </w:r>
      <w:r w:rsidR="00410A32">
        <w:rPr>
          <w:rtl/>
        </w:rPr>
        <w:t xml:space="preserve"> .</w:t>
      </w:r>
    </w:p>
    <w:p w:rsidR="005F4626" w:rsidRPr="006216AF" w:rsidRDefault="005F4626" w:rsidP="00F60296">
      <w:pPr>
        <w:rPr>
          <w:rtl/>
        </w:rPr>
      </w:pPr>
      <w:r w:rsidRPr="006216AF">
        <w:rPr>
          <w:rtl/>
        </w:rPr>
        <w:t xml:space="preserve">فلمّا وصلت مفازة أمويّة ضاعت منّي سبيكة من تلك السبائك ، </w:t>
      </w:r>
      <w:r w:rsidR="00107C82">
        <w:rPr>
          <w:rtl/>
        </w:rPr>
        <w:br/>
      </w:r>
      <w:r w:rsidRPr="006216AF">
        <w:rPr>
          <w:rtl/>
        </w:rPr>
        <w:t xml:space="preserve">ولم أعلم بذلك حتّى دخلت مدينة السلام فأخرجت السبائك لأسلمها </w:t>
      </w:r>
      <w:r w:rsidR="00107C82">
        <w:rPr>
          <w:rtl/>
        </w:rPr>
        <w:br/>
      </w:r>
      <w:r w:rsidRPr="006216AF">
        <w:rPr>
          <w:rtl/>
        </w:rPr>
        <w:t xml:space="preserve">إليه ، فوجدتها قد نقصت واحدة منها ، فاشتريت سبيكة مكانها بوزنها </w:t>
      </w:r>
      <w:r w:rsidR="00107C82">
        <w:rPr>
          <w:rtl/>
        </w:rPr>
        <w:br/>
      </w:r>
      <w:r w:rsidRPr="006216AF">
        <w:rPr>
          <w:rtl/>
        </w:rPr>
        <w:t xml:space="preserve">وأضفتها إلى التسع سبائك ، ثمّ دخلت على الشيخ أبي القاسم </w:t>
      </w:r>
      <w:r w:rsidR="00107C82">
        <w:rPr>
          <w:rtl/>
        </w:rPr>
        <w:br/>
      </w:r>
      <w:r w:rsidRPr="006216AF">
        <w:rPr>
          <w:rtl/>
        </w:rPr>
        <w:t>الرّ</w:t>
      </w:r>
      <w:r w:rsidR="00F60296">
        <w:rPr>
          <w:rtl/>
        </w:rPr>
        <w:t>ُ</w:t>
      </w:r>
      <w:r w:rsidRPr="006216AF">
        <w:rPr>
          <w:rtl/>
        </w:rPr>
        <w:t xml:space="preserve">وحي ، ووضعت السبائك بين يديه ، فقال لي : </w:t>
      </w:r>
      <w:r w:rsidR="00D2551A">
        <w:rPr>
          <w:rFonts w:hint="cs"/>
          <w:rtl/>
        </w:rPr>
        <w:t>خ</w:t>
      </w:r>
      <w:r w:rsidRPr="006216AF">
        <w:rPr>
          <w:rtl/>
        </w:rPr>
        <w:t xml:space="preserve">ذ تلك السبيكة </w:t>
      </w:r>
      <w:r w:rsidR="00107C82">
        <w:rPr>
          <w:rtl/>
        </w:rPr>
        <w:br/>
      </w:r>
      <w:r w:rsidRPr="006216AF">
        <w:rPr>
          <w:rtl/>
        </w:rPr>
        <w:t>التي اشتريتها قد وصلت إلينا وهي ذا هي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أخرج تلك السبيكة </w:t>
      </w:r>
      <w:r w:rsidR="00107C82">
        <w:rPr>
          <w:rtl/>
        </w:rPr>
        <w:br/>
      </w:r>
      <w:r w:rsidRPr="006216AF">
        <w:rPr>
          <w:rtl/>
        </w:rPr>
        <w:t>التي ضاعت مني ب</w:t>
      </w:r>
      <w:r w:rsidR="00F60296">
        <w:rPr>
          <w:rtl/>
        </w:rPr>
        <w:t>أ</w:t>
      </w:r>
      <w:r w:rsidRPr="006216AF">
        <w:rPr>
          <w:rtl/>
        </w:rPr>
        <w:t>موي</w:t>
      </w:r>
      <w:r w:rsidR="00F60296">
        <w:rPr>
          <w:rtl/>
        </w:rPr>
        <w:t>ّة</w:t>
      </w:r>
      <w:r w:rsidRPr="006216AF">
        <w:rPr>
          <w:rtl/>
        </w:rPr>
        <w:t xml:space="preserve">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فنظرت إليها وعرفتها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الحسين بن علي المعروف بأبي علي البغدادي : ورأيت تلك </w:t>
      </w:r>
      <w:r w:rsidR="00107C82">
        <w:rPr>
          <w:rtl/>
        </w:rPr>
        <w:br/>
      </w:r>
      <w:r w:rsidRPr="006216AF">
        <w:rPr>
          <w:rtl/>
        </w:rPr>
        <w:t>السبيكة بمدينة السلام</w:t>
      </w:r>
      <w:r w:rsidR="00410A32">
        <w:rPr>
          <w:rtl/>
        </w:rPr>
        <w:t xml:space="preserve"> .</w:t>
      </w:r>
    </w:p>
    <w:p w:rsidR="005F4626" w:rsidRPr="006216AF" w:rsidRDefault="005F4626" w:rsidP="00283006">
      <w:pPr>
        <w:rPr>
          <w:rtl/>
        </w:rPr>
      </w:pPr>
      <w:r w:rsidRPr="006216AF">
        <w:rPr>
          <w:rtl/>
        </w:rPr>
        <w:t>550</w:t>
      </w:r>
      <w:r w:rsidR="0096323A">
        <w:rPr>
          <w:rtl/>
        </w:rPr>
        <w:t xml:space="preserve"> / </w:t>
      </w:r>
      <w:r w:rsidRPr="006216AF">
        <w:rPr>
          <w:rtl/>
        </w:rPr>
        <w:t>14</w:t>
      </w:r>
      <w:r w:rsidR="00283006">
        <w:rPr>
          <w:rFonts w:hint="cs"/>
          <w:rtl/>
        </w:rPr>
        <w:t xml:space="preserve"> </w:t>
      </w:r>
      <w:r>
        <w:rPr>
          <w:rtl/>
        </w:rPr>
        <w:t>ـ</w:t>
      </w:r>
      <w:r w:rsidR="00283006">
        <w:rPr>
          <w:rFonts w:hint="cs"/>
          <w:rtl/>
        </w:rPr>
        <w:t xml:space="preserve"> </w:t>
      </w:r>
      <w:r w:rsidRPr="006216AF">
        <w:rPr>
          <w:rtl/>
        </w:rPr>
        <w:t xml:space="preserve">قال : وسألتني امرأة عن وكيل مولانا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من </w:t>
      </w:r>
      <w:r w:rsidR="00107C82">
        <w:rPr>
          <w:rtl/>
        </w:rPr>
        <w:br/>
      </w:r>
      <w:r w:rsidRPr="006216AF">
        <w:rPr>
          <w:rtl/>
        </w:rPr>
        <w:t>هو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لها بعض القميين : إنّه أبو القاسم بن روح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وأشار لها إليه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rPr>
          <w:rtl/>
        </w:rPr>
      </w:pPr>
      <w:r w:rsidRPr="006216AF">
        <w:rPr>
          <w:rtl/>
        </w:rPr>
        <w:t>فدخلت عليه وأنا عنده ، فقالت له : أيها الشيخ ، أي شيء معي</w:t>
      </w:r>
      <w:r w:rsidR="00DD50E3">
        <w:rPr>
          <w:rtl/>
        </w:rPr>
        <w:t xml:space="preserve"> ؟</w:t>
      </w:r>
      <w:r w:rsidR="0081171B">
        <w:rPr>
          <w:rtl/>
        </w:rPr>
        <w:t xml:space="preserve"> </w:t>
      </w:r>
      <w:r w:rsidR="00107C82">
        <w:rPr>
          <w:rtl/>
        </w:rPr>
        <w:br/>
      </w:r>
      <w:r w:rsidRPr="006216AF">
        <w:rPr>
          <w:rtl/>
        </w:rPr>
        <w:t xml:space="preserve">فقال : ما معك فالقيه في دجلة ، فألقته ، ثمّ رجعت ودخلت إلى أبي </w:t>
      </w:r>
      <w:r w:rsidR="00107C82">
        <w:rPr>
          <w:rtl/>
        </w:rPr>
        <w:br/>
      </w:r>
      <w:r w:rsidRPr="006216AF">
        <w:rPr>
          <w:rtl/>
        </w:rPr>
        <w:t xml:space="preserve">القاسم الروحي </w:t>
      </w:r>
      <w:r w:rsidR="006D2B24">
        <w:rPr>
          <w:rtl/>
        </w:rPr>
        <w:t>رضي الله عنه</w:t>
      </w:r>
      <w:r w:rsidRPr="006216AF">
        <w:rPr>
          <w:rtl/>
        </w:rPr>
        <w:t xml:space="preserve"> وأنا عنده ، فقال أبو القاسم لمملوكة له :</w:t>
      </w:r>
      <w:r w:rsidR="0081171B">
        <w:rPr>
          <w:rtl/>
        </w:rPr>
        <w:t xml:space="preserve"> </w:t>
      </w:r>
      <w:r w:rsidR="00107C82">
        <w:rPr>
          <w:rtl/>
        </w:rPr>
        <w:br/>
      </w:r>
      <w:r w:rsidRPr="006216AF">
        <w:rPr>
          <w:rtl/>
        </w:rPr>
        <w:t>أخرجي إلي الحقّ</w:t>
      </w:r>
      <w:r w:rsidR="00F60296">
        <w:rPr>
          <w:rtl/>
        </w:rPr>
        <w:t>َ</w:t>
      </w:r>
      <w:r w:rsidRPr="006216AF">
        <w:rPr>
          <w:rtl/>
        </w:rPr>
        <w:t>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فأخرجت إليه حقّ</w:t>
      </w:r>
      <w:r w:rsidR="00F60296">
        <w:rPr>
          <w:rtl/>
        </w:rPr>
        <w:t>َ</w:t>
      </w:r>
      <w:r w:rsidRPr="006216AF">
        <w:rPr>
          <w:rtl/>
        </w:rPr>
        <w:t xml:space="preserve">ة ، فقال للمرأة : هذه الحقة التي </w:t>
      </w:r>
      <w:r w:rsidR="00107C82">
        <w:rPr>
          <w:rtl/>
        </w:rPr>
        <w:br/>
      </w:r>
      <w:r w:rsidRPr="006216AF">
        <w:rPr>
          <w:rtl/>
        </w:rPr>
        <w:t>كانت معك ورميت بها في دجلة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قالت : نعم ، قال : أخبرك بما فيها ، </w:t>
      </w:r>
      <w:r w:rsidR="00107C82">
        <w:rPr>
          <w:rtl/>
        </w:rPr>
        <w:br/>
      </w:r>
      <w:r w:rsidRPr="006216AF">
        <w:rPr>
          <w:rtl/>
        </w:rPr>
        <w:t>أم تخبريني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فقالت : بل أخبرني أنت</w:t>
      </w:r>
      <w:r w:rsidR="00410A32">
        <w:rPr>
          <w:rtl/>
        </w:rPr>
        <w:t xml:space="preserve"> .</w:t>
      </w:r>
    </w:p>
    <w:p w:rsidR="00283006" w:rsidRDefault="005F4626" w:rsidP="00283006">
      <w:pPr>
        <w:rPr>
          <w:rStyle w:val="rfdLineChar"/>
        </w:rPr>
      </w:pPr>
      <w:r w:rsidRPr="006216AF">
        <w:rPr>
          <w:rtl/>
        </w:rPr>
        <w:t>فقال : في هذه الحقّة زوج سوار من ذهب ، وحلقة كبيرة فيها</w:t>
      </w:r>
      <w:r w:rsidR="00283006">
        <w:rPr>
          <w:rFonts w:hint="cs"/>
          <w:rtl/>
        </w:rPr>
        <w:t xml:space="preserve"> </w:t>
      </w:r>
      <w:r w:rsidR="00283006">
        <w:rPr>
          <w:rtl/>
        </w:rPr>
        <w:br/>
      </w:r>
      <w:r w:rsidR="0028300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أموية : مدينة مشهورة في غربي جيحون على طريق القاصد إلى بخارى </w:t>
      </w:r>
      <w:r w:rsidR="00107C82">
        <w:rPr>
          <w:rStyle w:val="rfdFootnote"/>
          <w:rtl/>
        </w:rPr>
        <w:br/>
      </w:r>
      <w:r w:rsidRPr="006216AF">
        <w:rPr>
          <w:rStyle w:val="rfdFootnote"/>
          <w:rtl/>
        </w:rPr>
        <w:t>من مرو ، ويطلق عليها عدة أسماء منها آمل الشط وآمل المفازة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راجع </w:t>
      </w:r>
      <w:r w:rsidR="00107C82">
        <w:rPr>
          <w:rStyle w:val="rfdFootnote"/>
          <w:rtl/>
        </w:rPr>
        <w:br/>
      </w:r>
      <w:r w:rsidRPr="006216AF">
        <w:rPr>
          <w:rStyle w:val="rfdFootnote"/>
          <w:rtl/>
        </w:rPr>
        <w:t>معجم البلدان : 1 : 58 ، وص 255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283006">
      <w:pPr>
        <w:pStyle w:val="rfdFootnote0"/>
        <w:rPr>
          <w:rtl/>
        </w:rPr>
      </w:pPr>
      <w:r w:rsidRPr="006216AF">
        <w:rPr>
          <w:rtl/>
        </w:rPr>
        <w:t>14</w:t>
      </w:r>
      <w:r w:rsidR="00283006">
        <w:rPr>
          <w:rFonts w:hint="cs"/>
          <w:rtl/>
        </w:rPr>
        <w:t xml:space="preserve"> </w:t>
      </w:r>
      <w:r>
        <w:rPr>
          <w:rtl/>
        </w:rPr>
        <w:t>ـ</w:t>
      </w:r>
      <w:r w:rsidR="00283006">
        <w:rPr>
          <w:rFonts w:hint="cs"/>
          <w:rtl/>
        </w:rPr>
        <w:t xml:space="preserve"> </w:t>
      </w:r>
      <w:r w:rsidRPr="006216AF">
        <w:rPr>
          <w:rtl/>
        </w:rPr>
        <w:t>كمال الدين : 519 ، الخرائج والجرائح 3 : 1125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43 ، مدينة </w:t>
      </w:r>
      <w:r w:rsidR="00107C82">
        <w:rPr>
          <w:rtl/>
        </w:rPr>
        <w:br/>
      </w:r>
      <w:r w:rsidRPr="006216AF">
        <w:rPr>
          <w:rtl/>
        </w:rPr>
        <w:t>المعاجز : 618</w:t>
      </w:r>
      <w:r w:rsidR="0096323A">
        <w:rPr>
          <w:rtl/>
        </w:rPr>
        <w:t xml:space="preserve"> / </w:t>
      </w:r>
      <w:r w:rsidRPr="006216AF">
        <w:rPr>
          <w:rtl/>
        </w:rPr>
        <w:t>114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جوهر ، وحلقتان صغيرتان فيهما جوهر ، وخاتمان ، أحدهما فيروزج </w:t>
      </w:r>
      <w:r w:rsidR="00107C82">
        <w:rPr>
          <w:rtl/>
        </w:rPr>
        <w:br/>
      </w:r>
      <w:r w:rsidRPr="006216AF">
        <w:rPr>
          <w:rtl/>
        </w:rPr>
        <w:t>والآخر عقيق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وكان الأمر كما ذكر ، لم يغادر منه شيئا</w:t>
      </w:r>
      <w:r w:rsidR="00F60296">
        <w:rPr>
          <w:rtl/>
        </w:rPr>
        <w:t>ً</w:t>
      </w:r>
      <w:r w:rsidRPr="006216AF">
        <w:rPr>
          <w:rtl/>
        </w:rPr>
        <w:t xml:space="preserve"> ، ثمّ فتح الحقّة </w:t>
      </w:r>
      <w:r w:rsidR="00107C82">
        <w:rPr>
          <w:rtl/>
        </w:rPr>
        <w:br/>
      </w:r>
      <w:r w:rsidRPr="006216AF">
        <w:rPr>
          <w:rtl/>
        </w:rPr>
        <w:t>فعرض عليّ</w:t>
      </w:r>
      <w:r w:rsidR="00F60296">
        <w:rPr>
          <w:rtl/>
        </w:rPr>
        <w:t>َ</w:t>
      </w:r>
      <w:r w:rsidRPr="006216AF">
        <w:rPr>
          <w:rtl/>
        </w:rPr>
        <w:t xml:space="preserve"> ما فيها ، ونظرت المرأة إليه فقالت : هذا الذي حملته بعينه </w:t>
      </w:r>
      <w:r w:rsidR="00107C82">
        <w:rPr>
          <w:rtl/>
        </w:rPr>
        <w:br/>
      </w:r>
      <w:r w:rsidRPr="006216AF">
        <w:rPr>
          <w:rtl/>
        </w:rPr>
        <w:t>ورميت به في دجلة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فغشي عليّ</w:t>
      </w:r>
      <w:r w:rsidR="00F60296">
        <w:rPr>
          <w:rtl/>
        </w:rPr>
        <w:t>َ</w:t>
      </w:r>
      <w:r w:rsidRPr="006216AF">
        <w:rPr>
          <w:rtl/>
        </w:rPr>
        <w:t xml:space="preserve"> وعلى المرأة فرحا</w:t>
      </w:r>
      <w:r w:rsidR="00F60296">
        <w:rPr>
          <w:rtl/>
        </w:rPr>
        <w:t>ً</w:t>
      </w:r>
      <w:r w:rsidRPr="006216AF">
        <w:rPr>
          <w:rtl/>
        </w:rPr>
        <w:t xml:space="preserve"> بما شاهدنا من </w:t>
      </w:r>
      <w:r w:rsidR="00107C82">
        <w:rPr>
          <w:rtl/>
        </w:rPr>
        <w:br/>
      </w:r>
      <w:r w:rsidRPr="006216AF">
        <w:rPr>
          <w:rtl/>
        </w:rPr>
        <w:t>صدق الدلالة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الحسين لي بعد ما حدّثنا بهذا الحديث : اشهد عند الله </w:t>
      </w:r>
      <w:r w:rsidR="00107C82">
        <w:rPr>
          <w:rtl/>
        </w:rPr>
        <w:br/>
      </w:r>
      <w:r w:rsidRPr="006216AF">
        <w:rPr>
          <w:rtl/>
        </w:rPr>
        <w:t xml:space="preserve">يوم القيامة بما حدّثت به أنّه كما ذكرته ، لم أزد فيه ولم أنقص منه ، </w:t>
      </w:r>
      <w:r w:rsidR="00107C82">
        <w:rPr>
          <w:rtl/>
        </w:rPr>
        <w:br/>
      </w:r>
      <w:r w:rsidRPr="006216AF">
        <w:rPr>
          <w:rtl/>
        </w:rPr>
        <w:t xml:space="preserve">وحلف بالأئمة الاثني عشر صلوات الله عليهم لقد صدق فيه ، وما زاد </w:t>
      </w:r>
      <w:r w:rsidR="00107C82">
        <w:rPr>
          <w:rtl/>
        </w:rPr>
        <w:br/>
      </w:r>
      <w:r w:rsidRPr="006216AF">
        <w:rPr>
          <w:rtl/>
        </w:rPr>
        <w:t>ولا أنقص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وفي هذين الحديثين أيضا</w:t>
      </w:r>
      <w:r w:rsidR="00F60296">
        <w:rPr>
          <w:rtl/>
        </w:rPr>
        <w:t>ً</w:t>
      </w:r>
      <w:r w:rsidRPr="006216AF">
        <w:rPr>
          <w:rtl/>
        </w:rPr>
        <w:t xml:space="preserve"> عدة آيات</w:t>
      </w:r>
      <w:r w:rsidR="00410A32">
        <w:rPr>
          <w:rtl/>
        </w:rPr>
        <w:t xml:space="preserve"> .</w:t>
      </w:r>
    </w:p>
    <w:p w:rsidR="005F4626" w:rsidRPr="006216AF" w:rsidRDefault="005F4626" w:rsidP="00283006">
      <w:pPr>
        <w:rPr>
          <w:rtl/>
        </w:rPr>
      </w:pPr>
      <w:r w:rsidRPr="006216AF">
        <w:rPr>
          <w:rtl/>
        </w:rPr>
        <w:t>551</w:t>
      </w:r>
      <w:r w:rsidR="0096323A">
        <w:rPr>
          <w:rtl/>
        </w:rPr>
        <w:t xml:space="preserve"> / </w:t>
      </w:r>
      <w:r w:rsidRPr="006216AF">
        <w:rPr>
          <w:rtl/>
        </w:rPr>
        <w:t>15</w:t>
      </w:r>
      <w:r w:rsidR="00283006">
        <w:rPr>
          <w:rFonts w:hint="cs"/>
          <w:rtl/>
        </w:rPr>
        <w:t xml:space="preserve"> </w:t>
      </w:r>
      <w:r>
        <w:rPr>
          <w:rtl/>
        </w:rPr>
        <w:t>ـ</w:t>
      </w:r>
      <w:r w:rsidR="00283006">
        <w:rPr>
          <w:rFonts w:hint="cs"/>
          <w:rtl/>
        </w:rPr>
        <w:t xml:space="preserve"> </w:t>
      </w:r>
      <w:r w:rsidRPr="006216AF">
        <w:rPr>
          <w:rtl/>
        </w:rPr>
        <w:t>عن أبي محمّد الحسن بن أحمد المكتب ، قال :</w:t>
      </w:r>
      <w:r w:rsidR="0081171B">
        <w:rPr>
          <w:rtl/>
        </w:rPr>
        <w:t xml:space="preserve"> </w:t>
      </w:r>
      <w:r w:rsidR="00107C82">
        <w:rPr>
          <w:rtl/>
        </w:rPr>
        <w:br/>
      </w:r>
      <w:r w:rsidRPr="006216AF">
        <w:rPr>
          <w:rtl/>
        </w:rPr>
        <w:t xml:space="preserve">كنت بالمدينة في السنة التي توفي فيها الشيخ علي بن محمّد السمري </w:t>
      </w:r>
      <w:r w:rsidR="00107C82">
        <w:rPr>
          <w:rtl/>
        </w:rPr>
        <w:br/>
      </w:r>
      <w:r w:rsidR="006D2B24">
        <w:rPr>
          <w:rtl/>
        </w:rPr>
        <w:t>قدّس سرّه</w:t>
      </w:r>
      <w:r w:rsidRPr="006216AF">
        <w:rPr>
          <w:rtl/>
        </w:rPr>
        <w:t xml:space="preserve"> ، فحضرته قبل وفاته بأيام فأخرج إلى الناس توقيعا</w:t>
      </w:r>
      <w:r w:rsidR="00F60296">
        <w:rPr>
          <w:rtl/>
        </w:rPr>
        <w:t>ً</w:t>
      </w:r>
      <w:r w:rsidRPr="006216AF">
        <w:rPr>
          <w:rtl/>
        </w:rPr>
        <w:t xml:space="preserve"> </w:t>
      </w:r>
      <w:r w:rsidR="00107C82">
        <w:rPr>
          <w:rtl/>
        </w:rPr>
        <w:br/>
      </w:r>
      <w:r w:rsidRPr="006216AF">
        <w:rPr>
          <w:rtl/>
        </w:rPr>
        <w:t xml:space="preserve">نسخته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بسم الله الرحمن الرحيم ، يا علي بن محمد السمري ، أعظم </w:t>
      </w:r>
      <w:r w:rsidR="00107C82">
        <w:rPr>
          <w:rtl/>
        </w:rPr>
        <w:br/>
      </w:r>
      <w:r w:rsidRPr="006216AF">
        <w:rPr>
          <w:rtl/>
        </w:rPr>
        <w:t xml:space="preserve">الله أجرك وأجر إخوانك فيك ، فإنّك ميت ما بينك وبين ستة أيام ، </w:t>
      </w:r>
      <w:r w:rsidR="00107C82">
        <w:rPr>
          <w:rtl/>
        </w:rPr>
        <w:br/>
      </w:r>
      <w:r w:rsidRPr="006216AF">
        <w:rPr>
          <w:rtl/>
        </w:rPr>
        <w:t xml:space="preserve">فاجمع أمرك ، ولا توصي إلى أحد يقوم مقامك بعد وفاتك ، فقد وقعت </w:t>
      </w:r>
      <w:r w:rsidR="00107C82">
        <w:rPr>
          <w:rtl/>
        </w:rPr>
        <w:br/>
      </w:r>
      <w:r w:rsidRPr="006216AF">
        <w:rPr>
          <w:rtl/>
        </w:rPr>
        <w:t xml:space="preserve">الغيبة التامة ، ولا ظهور </w:t>
      </w:r>
      <w:r w:rsidR="00335A4F">
        <w:rPr>
          <w:rtl/>
        </w:rPr>
        <w:t>إلّا</w:t>
      </w:r>
      <w:r w:rsidRPr="006216AF">
        <w:rPr>
          <w:rtl/>
        </w:rPr>
        <w:t xml:space="preserve"> بإذن الله تعالى ، وذلك بعد طول الأمد ، </w:t>
      </w:r>
      <w:r w:rsidR="00107C82">
        <w:rPr>
          <w:rtl/>
        </w:rPr>
        <w:br/>
      </w:r>
      <w:r w:rsidRPr="006216AF">
        <w:rPr>
          <w:rtl/>
        </w:rPr>
        <w:t>وقسوة القلب ، وامتلاء الأرض جورا</w:t>
      </w:r>
      <w:r w:rsidR="00F60296">
        <w:rPr>
          <w:rtl/>
        </w:rPr>
        <w:t>ً</w:t>
      </w:r>
      <w:r w:rsidRPr="006216AF">
        <w:rPr>
          <w:rtl/>
        </w:rPr>
        <w:t xml:space="preserve"> ، وسيأتي لشيعتي ، من يدعي </w:t>
      </w:r>
      <w:r w:rsidR="00107C82">
        <w:rPr>
          <w:rtl/>
        </w:rPr>
        <w:br/>
      </w:r>
      <w:r w:rsidRPr="006216AF">
        <w:rPr>
          <w:rtl/>
        </w:rPr>
        <w:t>المشاهدة ، ألا فمن ادعى</w:t>
      </w:r>
      <w:r w:rsidR="00280805" w:rsidRPr="003E24F6">
        <w:rPr>
          <w:rtl/>
        </w:rPr>
        <w:t>ٰ</w:t>
      </w:r>
      <w:r w:rsidRPr="003E24F6">
        <w:rPr>
          <w:rtl/>
        </w:rPr>
        <w:t xml:space="preserve"> </w:t>
      </w:r>
      <w:r w:rsidRPr="006216AF">
        <w:rPr>
          <w:rtl/>
        </w:rPr>
        <w:t xml:space="preserve">المشاهدة قبل خروج السفياني والصيحة فهو </w:t>
      </w:r>
      <w:r w:rsidR="00107C82">
        <w:rPr>
          <w:rtl/>
        </w:rPr>
        <w:br/>
      </w:r>
      <w:r w:rsidRPr="006216AF">
        <w:rPr>
          <w:rtl/>
        </w:rPr>
        <w:t>كاذب مفتر</w:t>
      </w:r>
      <w:r w:rsidR="00F60296">
        <w:rPr>
          <w:rtl/>
        </w:rPr>
        <w:t>ٍ</w:t>
      </w:r>
      <w:r w:rsidRPr="006216AF">
        <w:rPr>
          <w:rtl/>
        </w:rPr>
        <w:t xml:space="preserve"> ولا حول ولا قوة </w:t>
      </w:r>
      <w:r w:rsidR="00335A4F">
        <w:rPr>
          <w:rtl/>
        </w:rPr>
        <w:t>إلّا</w:t>
      </w:r>
      <w:r w:rsidRPr="006216AF">
        <w:rPr>
          <w:rtl/>
        </w:rPr>
        <w:t xml:space="preserve"> بالله العلي العظيم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283006" w:rsidRDefault="005F4626" w:rsidP="00283006">
      <w:pPr>
        <w:rPr>
          <w:rStyle w:val="rfdLineChar"/>
        </w:rPr>
      </w:pPr>
      <w:r w:rsidRPr="006216AF">
        <w:rPr>
          <w:rtl/>
        </w:rPr>
        <w:t xml:space="preserve">قال : فنسخنا ذلك التوقيع وخرجنا من عنده ، فلمّا كان اليوم </w:t>
      </w:r>
      <w:r w:rsidR="00107C82">
        <w:rPr>
          <w:rtl/>
        </w:rPr>
        <w:br/>
      </w:r>
      <w:r w:rsidRPr="006216AF">
        <w:rPr>
          <w:rtl/>
        </w:rPr>
        <w:t>السادس عدنا إليه وهو يجود بنفسه ، قيل له : من وصيّك من بعدك</w:t>
      </w:r>
      <w:r w:rsidR="00DD50E3">
        <w:rPr>
          <w:rtl/>
        </w:rPr>
        <w:t xml:space="preserve"> ؟</w:t>
      </w:r>
      <w:r w:rsidR="00283006">
        <w:rPr>
          <w:rFonts w:hint="cs"/>
          <w:rtl/>
        </w:rPr>
        <w:t xml:space="preserve"> </w:t>
      </w:r>
      <w:r w:rsidR="00283006">
        <w:rPr>
          <w:rtl/>
        </w:rPr>
        <w:br/>
      </w:r>
      <w:r w:rsidR="00283006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283006">
      <w:pPr>
        <w:pStyle w:val="rfdFootnote0"/>
        <w:rPr>
          <w:rtl/>
        </w:rPr>
      </w:pPr>
      <w:r w:rsidRPr="006216AF">
        <w:rPr>
          <w:rtl/>
        </w:rPr>
        <w:t>15</w:t>
      </w:r>
      <w:r w:rsidR="00283006">
        <w:rPr>
          <w:rFonts w:hint="cs"/>
          <w:rtl/>
        </w:rPr>
        <w:t xml:space="preserve"> </w:t>
      </w:r>
      <w:r>
        <w:rPr>
          <w:rtl/>
        </w:rPr>
        <w:t>ـ</w:t>
      </w:r>
      <w:r w:rsidR="00283006">
        <w:rPr>
          <w:rFonts w:hint="cs"/>
          <w:rtl/>
        </w:rPr>
        <w:t xml:space="preserve"> </w:t>
      </w:r>
      <w:r w:rsidRPr="006216AF">
        <w:rPr>
          <w:rtl/>
        </w:rPr>
        <w:t>غيبة الطوسي : 242 ، كمال الدين : 516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44 ، الاحتجاج 2 : 297 ، </w:t>
      </w:r>
      <w:r w:rsidR="00107C82">
        <w:rPr>
          <w:rtl/>
        </w:rPr>
        <w:br/>
      </w:r>
      <w:r w:rsidRPr="006216AF">
        <w:rPr>
          <w:rtl/>
        </w:rPr>
        <w:t>الخرائج والجرائح 3 : 1129</w:t>
      </w:r>
      <w:r w:rsidR="0096323A">
        <w:rPr>
          <w:rtl/>
        </w:rPr>
        <w:t xml:space="preserve"> / </w:t>
      </w:r>
      <w:r w:rsidRPr="006216AF">
        <w:rPr>
          <w:rtl/>
        </w:rPr>
        <w:t>5 بحار الأنوار 51</w:t>
      </w:r>
      <w:r w:rsidR="0096323A">
        <w:rPr>
          <w:rtl/>
        </w:rPr>
        <w:t xml:space="preserve"> / </w:t>
      </w:r>
      <w:r w:rsidRPr="006216AF">
        <w:rPr>
          <w:rtl/>
        </w:rPr>
        <w:t>360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فقال : لله أمر هو بالغه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وقضى </w:t>
      </w:r>
      <w:r w:rsidR="006D2B24">
        <w:rPr>
          <w:rtl/>
        </w:rPr>
        <w:t>رحمه الله</w:t>
      </w:r>
      <w:r w:rsidRPr="006216AF">
        <w:rPr>
          <w:rtl/>
        </w:rPr>
        <w:t xml:space="preserve"> ، وهذا آخر كلام سمع منه </w:t>
      </w:r>
      <w:r w:rsidR="00107C82">
        <w:rPr>
          <w:rtl/>
        </w:rPr>
        <w:br/>
      </w:r>
      <w:r w:rsidR="006D2B24">
        <w:rPr>
          <w:rtl/>
        </w:rPr>
        <w:t>قدّس سرّه</w:t>
      </w:r>
      <w:r w:rsidR="00410A32">
        <w:rPr>
          <w:rtl/>
        </w:rPr>
        <w:t xml:space="preserve"> .</w:t>
      </w:r>
    </w:p>
    <w:p w:rsidR="005F4626" w:rsidRPr="006216AF" w:rsidRDefault="005F4626" w:rsidP="00283006">
      <w:pPr>
        <w:rPr>
          <w:rtl/>
        </w:rPr>
      </w:pPr>
      <w:r w:rsidRPr="006216AF">
        <w:rPr>
          <w:rtl/>
        </w:rPr>
        <w:t>552</w:t>
      </w:r>
      <w:r w:rsidR="0096323A">
        <w:rPr>
          <w:rtl/>
        </w:rPr>
        <w:t xml:space="preserve"> / </w:t>
      </w:r>
      <w:r w:rsidRPr="006216AF">
        <w:rPr>
          <w:rtl/>
        </w:rPr>
        <w:t>16</w:t>
      </w:r>
      <w:r w:rsidR="00283006">
        <w:rPr>
          <w:rFonts w:hint="cs"/>
          <w:rtl/>
        </w:rPr>
        <w:t xml:space="preserve"> </w:t>
      </w:r>
      <w:r>
        <w:rPr>
          <w:rtl/>
        </w:rPr>
        <w:t>ـ</w:t>
      </w:r>
      <w:r w:rsidR="00283006">
        <w:rPr>
          <w:rFonts w:hint="cs"/>
          <w:rtl/>
        </w:rPr>
        <w:t xml:space="preserve"> </w:t>
      </w:r>
      <w:r w:rsidRPr="006216AF">
        <w:rPr>
          <w:rtl/>
        </w:rPr>
        <w:t xml:space="preserve">عن محمد بن شاذان بن نعيم النيسابوري ، قال : قد </w:t>
      </w:r>
      <w:r w:rsidR="00107C82">
        <w:rPr>
          <w:rtl/>
        </w:rPr>
        <w:br/>
      </w:r>
      <w:r w:rsidRPr="006216AF">
        <w:rPr>
          <w:rtl/>
        </w:rPr>
        <w:t xml:space="preserve">اجتمع عندي مال للغريم </w:t>
      </w:r>
      <w:r w:rsidR="00276CED">
        <w:rPr>
          <w:rtl/>
        </w:rPr>
        <w:t>عليه السلام</w:t>
      </w:r>
      <w:r w:rsidRPr="006216AF">
        <w:rPr>
          <w:rtl/>
        </w:rPr>
        <w:t xml:space="preserve"> خمسمائة درهم ، ينقص عشرين </w:t>
      </w:r>
      <w:r w:rsidR="00107C82">
        <w:rPr>
          <w:rtl/>
        </w:rPr>
        <w:br/>
      </w:r>
      <w:r w:rsidRPr="006216AF">
        <w:rPr>
          <w:rtl/>
        </w:rPr>
        <w:t>درهما</w:t>
      </w:r>
      <w:r w:rsidR="00F60296">
        <w:rPr>
          <w:rtl/>
        </w:rPr>
        <w:t>ً</w:t>
      </w:r>
      <w:r w:rsidRPr="006216AF">
        <w:rPr>
          <w:rtl/>
        </w:rPr>
        <w:t xml:space="preserve"> ، فأنفت</w:t>
      </w:r>
      <w:r w:rsidR="0038512C">
        <w:rPr>
          <w:rtl/>
        </w:rPr>
        <w:t xml:space="preserve"> </w:t>
      </w:r>
      <w:r w:rsidR="0038512C" w:rsidRPr="00B4625C">
        <w:rPr>
          <w:rStyle w:val="rfdFootnotenum"/>
          <w:rtl/>
        </w:rPr>
        <w:t>(2)</w:t>
      </w:r>
      <w:r w:rsidRPr="006216AF">
        <w:rPr>
          <w:rtl/>
        </w:rPr>
        <w:t xml:space="preserve"> أن أبعث بها ناقصة هذا المقدار ، فأتممتها من </w:t>
      </w:r>
      <w:r w:rsidR="00107C82">
        <w:rPr>
          <w:rtl/>
        </w:rPr>
        <w:br/>
      </w:r>
      <w:r w:rsidRPr="006216AF">
        <w:rPr>
          <w:rtl/>
        </w:rPr>
        <w:t>عندي ، وبعثت بها إلى محمّد بن جعفر ، ولم أكتب مالي فيها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فأنفذ </w:t>
      </w:r>
      <w:r w:rsidR="00107C82">
        <w:rPr>
          <w:rtl/>
        </w:rPr>
        <w:br/>
      </w:r>
      <w:r w:rsidRPr="006216AF">
        <w:rPr>
          <w:rtl/>
        </w:rPr>
        <w:t>إليّ</w:t>
      </w:r>
      <w:r w:rsidR="00F60296">
        <w:rPr>
          <w:rtl/>
        </w:rPr>
        <w:t>َ</w:t>
      </w:r>
      <w:r w:rsidRPr="006216AF">
        <w:rPr>
          <w:rtl/>
        </w:rPr>
        <w:t xml:space="preserve"> محمّد بن جعفر القبض ، وفيه خمسمائة درهم منها عشرون درهما</w:t>
      </w:r>
      <w:r w:rsidR="00F60296">
        <w:rPr>
          <w:rtl/>
        </w:rPr>
        <w:t>ً</w:t>
      </w:r>
      <w:r w:rsidR="00410A32">
        <w:rPr>
          <w:rtl/>
        </w:rPr>
        <w:t xml:space="preserve"> .</w:t>
      </w:r>
    </w:p>
    <w:p w:rsidR="00283006" w:rsidRDefault="00283006" w:rsidP="00283006">
      <w:pPr>
        <w:rPr>
          <w:rStyle w:val="rfdLineChar"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16</w:t>
      </w:r>
      <w:r>
        <w:rPr>
          <w:rtl/>
        </w:rPr>
        <w:t xml:space="preserve"> ـ </w:t>
      </w:r>
      <w:r w:rsidRPr="006216AF">
        <w:rPr>
          <w:rtl/>
        </w:rPr>
        <w:t>كمال الدين : 485</w:t>
      </w:r>
      <w:r w:rsidR="0096323A">
        <w:rPr>
          <w:rtl/>
        </w:rPr>
        <w:t xml:space="preserve"> / </w:t>
      </w:r>
      <w:r w:rsidRPr="006216AF">
        <w:rPr>
          <w:rtl/>
        </w:rPr>
        <w:t>5 ، بحار الأنوار 51 : 325</w:t>
      </w:r>
      <w:r w:rsidR="0096323A">
        <w:rPr>
          <w:rtl/>
        </w:rPr>
        <w:t xml:space="preserve"> / </w:t>
      </w:r>
      <w:r w:rsidRPr="006216AF">
        <w:rPr>
          <w:rtl/>
        </w:rPr>
        <w:t>44</w:t>
      </w:r>
      <w:r w:rsidR="00410A32">
        <w:rPr>
          <w:rtl/>
        </w:rPr>
        <w:t xml:space="preserve"> .</w:t>
      </w:r>
    </w:p>
    <w:p w:rsidR="0081171B" w:rsidRDefault="005F4626" w:rsidP="004970DF">
      <w:pPr>
        <w:pStyle w:val="Heading1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>
        <w:rPr>
          <w:rtl/>
        </w:rPr>
        <w:t xml:space="preserve"> ـ </w:t>
      </w:r>
      <w:r w:rsidRPr="006216AF">
        <w:rPr>
          <w:rtl/>
        </w:rPr>
        <w:t>فصل :</w:t>
      </w:r>
    </w:p>
    <w:p w:rsidR="0081171B" w:rsidRDefault="005F4626" w:rsidP="004970DF">
      <w:pPr>
        <w:pStyle w:val="Heading2Center"/>
        <w:rPr>
          <w:rtl/>
        </w:rPr>
      </w:pPr>
      <w:r w:rsidRPr="006216AF">
        <w:rPr>
          <w:rtl/>
        </w:rPr>
        <w:t xml:space="preserve">في بيان ظهور آياته </w:t>
      </w:r>
      <w:r w:rsidR="00276CED">
        <w:rPr>
          <w:rtl/>
        </w:rPr>
        <w:t>عليه السلام</w:t>
      </w:r>
      <w:r w:rsidR="00107C82">
        <w:rPr>
          <w:rtl/>
        </w:rPr>
        <w:t xml:space="preserve"> </w:t>
      </w:r>
      <w:r w:rsidR="00107C82">
        <w:rPr>
          <w:rtl/>
        </w:rPr>
        <w:br/>
      </w:r>
      <w:r w:rsidRPr="006216AF">
        <w:rPr>
          <w:rtl/>
        </w:rPr>
        <w:t>في معان شتّى</w:t>
      </w:r>
    </w:p>
    <w:p w:rsidR="005F4626" w:rsidRPr="006216AF" w:rsidRDefault="005F4626" w:rsidP="004970DF">
      <w:pPr>
        <w:pStyle w:val="rfdCenterBold2"/>
        <w:rPr>
          <w:rtl/>
        </w:rPr>
      </w:pPr>
      <w:r w:rsidRPr="006216AF">
        <w:rPr>
          <w:rtl/>
        </w:rPr>
        <w:t>وفيه : عشرة أحاديث</w:t>
      </w:r>
    </w:p>
    <w:p w:rsidR="005F4626" w:rsidRPr="006216AF" w:rsidRDefault="005F4626" w:rsidP="00B10DFE">
      <w:pPr>
        <w:rPr>
          <w:rtl/>
        </w:rPr>
      </w:pPr>
      <w:r w:rsidRPr="006216AF">
        <w:rPr>
          <w:rtl/>
        </w:rPr>
        <w:t>553</w:t>
      </w:r>
      <w:r w:rsidR="0096323A">
        <w:rPr>
          <w:rtl/>
        </w:rPr>
        <w:t xml:space="preserve"> / </w:t>
      </w:r>
      <w:r w:rsidRPr="006216AF">
        <w:rPr>
          <w:rtl/>
        </w:rPr>
        <w:t>1</w:t>
      </w:r>
      <w:r w:rsidR="00B10DFE">
        <w:rPr>
          <w:rFonts w:hint="cs"/>
          <w:rtl/>
        </w:rPr>
        <w:t xml:space="preserve"> </w:t>
      </w:r>
      <w:r>
        <w:rPr>
          <w:rtl/>
        </w:rPr>
        <w:t>ـ</w:t>
      </w:r>
      <w:r w:rsidR="00B10DFE">
        <w:rPr>
          <w:rFonts w:hint="cs"/>
          <w:rtl/>
        </w:rPr>
        <w:t xml:space="preserve"> </w:t>
      </w:r>
      <w:r w:rsidRPr="006216AF">
        <w:rPr>
          <w:rtl/>
        </w:rPr>
        <w:t xml:space="preserve">عن أحمد بن محمّد بن فارس الأديب ، قال : سمعت </w:t>
      </w:r>
      <w:r w:rsidR="00107C82">
        <w:rPr>
          <w:rtl/>
        </w:rPr>
        <w:br/>
      </w:r>
      <w:r w:rsidRPr="006216AF">
        <w:rPr>
          <w:rtl/>
        </w:rPr>
        <w:t xml:space="preserve">حكاية بهمذان حكيتها كما سمعتها لبعض إخواني ، فسألني أن أكتبها له </w:t>
      </w:r>
      <w:r w:rsidR="00107C82">
        <w:rPr>
          <w:rtl/>
        </w:rPr>
        <w:br/>
      </w:r>
      <w:r w:rsidRPr="006216AF">
        <w:rPr>
          <w:rtl/>
        </w:rPr>
        <w:t>بخطي ، ولم أجد إلى مخالفته سبي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، وقد كتبتها ، وعهدتها على من </w:t>
      </w:r>
      <w:r w:rsidR="00107C82">
        <w:rPr>
          <w:rtl/>
        </w:rPr>
        <w:br/>
      </w:r>
      <w:r w:rsidRPr="006216AF">
        <w:rPr>
          <w:rtl/>
        </w:rPr>
        <w:t>حكاها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وذلك أنّ بهمذان أناسا</w:t>
      </w:r>
      <w:r w:rsidR="00F60296">
        <w:rPr>
          <w:rtl/>
        </w:rPr>
        <w:t>ً</w:t>
      </w:r>
      <w:r w:rsidRPr="006216AF">
        <w:rPr>
          <w:rtl/>
        </w:rPr>
        <w:t xml:space="preserve"> يعرفون ببني راشد ، وهم كلهم يتشيعون ، </w:t>
      </w:r>
      <w:r w:rsidR="00107C82">
        <w:rPr>
          <w:rtl/>
        </w:rPr>
        <w:br/>
      </w:r>
      <w:r w:rsidRPr="006216AF">
        <w:rPr>
          <w:rtl/>
        </w:rPr>
        <w:t>ومذهبهم مذهب أهل الإ</w:t>
      </w:r>
      <w:r w:rsidR="001B1673">
        <w:rPr>
          <w:rtl/>
        </w:rPr>
        <w:t>ِ</w:t>
      </w:r>
      <w:r w:rsidRPr="006216AF">
        <w:rPr>
          <w:rtl/>
        </w:rPr>
        <w:t xml:space="preserve">مامة ، فسألت عن سبب تشيعهم من بين أهل </w:t>
      </w:r>
      <w:r w:rsidR="00107C82">
        <w:rPr>
          <w:rtl/>
        </w:rPr>
        <w:br/>
      </w:r>
      <w:r w:rsidRPr="006216AF">
        <w:rPr>
          <w:rtl/>
        </w:rPr>
        <w:t>همدان ، فقال لي شيخ منهم رأيت فيه صلاحا</w:t>
      </w:r>
      <w:r w:rsidR="00F60296">
        <w:rPr>
          <w:rtl/>
        </w:rPr>
        <w:t>ً</w:t>
      </w:r>
      <w:r w:rsidRPr="006216AF">
        <w:rPr>
          <w:rtl/>
        </w:rPr>
        <w:t xml:space="preserve"> وسمتا</w:t>
      </w:r>
      <w:r w:rsidR="00F60296">
        <w:rPr>
          <w:rtl/>
        </w:rPr>
        <w:t>ً</w:t>
      </w:r>
      <w:r w:rsidRPr="006216AF">
        <w:rPr>
          <w:rtl/>
        </w:rPr>
        <w:t xml:space="preserve"> حسنا</w:t>
      </w:r>
      <w:r w:rsidR="00F60296">
        <w:rPr>
          <w:rtl/>
        </w:rPr>
        <w:t>ً</w:t>
      </w:r>
      <w:r w:rsidRPr="006216AF">
        <w:rPr>
          <w:rtl/>
        </w:rPr>
        <w:t xml:space="preserve"> : إنّ سبب </w:t>
      </w:r>
      <w:r w:rsidR="00107C82">
        <w:rPr>
          <w:rtl/>
        </w:rPr>
        <w:br/>
      </w:r>
      <w:r w:rsidRPr="006216AF">
        <w:rPr>
          <w:rtl/>
        </w:rPr>
        <w:t>ذلك أنّ جدّنا الذي ننتسب إليه خرج حاجّا</w:t>
      </w:r>
      <w:r w:rsidR="00F60296">
        <w:rPr>
          <w:rtl/>
        </w:rPr>
        <w:t>ً</w:t>
      </w:r>
      <w:r w:rsidRPr="006216AF">
        <w:rPr>
          <w:rtl/>
        </w:rPr>
        <w:t xml:space="preserve"> فقال إنّه لمّا فرغ من الحج </w:t>
      </w:r>
      <w:r w:rsidR="00107C82">
        <w:rPr>
          <w:rtl/>
        </w:rPr>
        <w:br/>
      </w:r>
      <w:r w:rsidRPr="006216AF">
        <w:rPr>
          <w:rtl/>
        </w:rPr>
        <w:t>وساروا منازل في البادية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فنشطت</w:t>
      </w:r>
      <w:r w:rsidR="00F60296">
        <w:rPr>
          <w:rtl/>
        </w:rPr>
        <w:t>ُ</w:t>
      </w:r>
      <w:r w:rsidRPr="006216AF">
        <w:rPr>
          <w:rtl/>
        </w:rPr>
        <w:t xml:space="preserve"> للنزول والمشي ، فمشيت طوي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حتّى أعييت </w:t>
      </w:r>
      <w:r w:rsidR="00107C82">
        <w:rPr>
          <w:rtl/>
        </w:rPr>
        <w:br/>
      </w:r>
      <w:r w:rsidRPr="006216AF">
        <w:rPr>
          <w:rtl/>
        </w:rPr>
        <w:t>وتعبت ، فقلت في نفسي : أنام نومة تريحني فإذا جاءت القافلة قمت</w:t>
      </w:r>
      <w:r w:rsidR="00410A32">
        <w:rPr>
          <w:rtl/>
        </w:rPr>
        <w:t xml:space="preserve"> .</w:t>
      </w:r>
    </w:p>
    <w:p w:rsidR="00B10DFE" w:rsidRDefault="005F4626" w:rsidP="00B10DFE">
      <w:pPr>
        <w:rPr>
          <w:rStyle w:val="rfdLineChar"/>
        </w:rPr>
      </w:pPr>
      <w:r w:rsidRPr="006216AF">
        <w:rPr>
          <w:rtl/>
        </w:rPr>
        <w:t xml:space="preserve">قال : فما انتبهت </w:t>
      </w:r>
      <w:r w:rsidR="00335A4F">
        <w:rPr>
          <w:rtl/>
        </w:rPr>
        <w:t>إلّا</w:t>
      </w:r>
      <w:r w:rsidRPr="006216AF">
        <w:rPr>
          <w:rtl/>
        </w:rPr>
        <w:t xml:space="preserve"> بحر الشمس ، ولم أر أحدا</w:t>
      </w:r>
      <w:r w:rsidR="001B1673">
        <w:rPr>
          <w:rtl/>
        </w:rPr>
        <w:t>ً</w:t>
      </w:r>
      <w:r w:rsidRPr="006216AF">
        <w:rPr>
          <w:rtl/>
        </w:rPr>
        <w:t xml:space="preserve"> ، فتوحشت ولم </w:t>
      </w:r>
      <w:r w:rsidR="00107C82">
        <w:rPr>
          <w:rtl/>
        </w:rPr>
        <w:br/>
      </w:r>
      <w:r w:rsidRPr="006216AF">
        <w:rPr>
          <w:rtl/>
        </w:rPr>
        <w:t>أر طريقا</w:t>
      </w:r>
      <w:r w:rsidR="00F60296">
        <w:rPr>
          <w:rtl/>
        </w:rPr>
        <w:t>ً</w:t>
      </w:r>
      <w:r w:rsidRPr="006216AF">
        <w:rPr>
          <w:rtl/>
        </w:rPr>
        <w:t xml:space="preserve"> ، ولا أثرا</w:t>
      </w:r>
      <w:r w:rsidR="00F60296">
        <w:rPr>
          <w:rtl/>
        </w:rPr>
        <w:t>ً</w:t>
      </w:r>
      <w:r w:rsidRPr="006216AF">
        <w:rPr>
          <w:rtl/>
        </w:rPr>
        <w:t xml:space="preserve"> ، فتوكلت على الله تعالى وقلت : أتوجه حيث</w:t>
      </w:r>
      <w:r w:rsidR="00B10DFE">
        <w:rPr>
          <w:rFonts w:hint="cs"/>
          <w:rtl/>
        </w:rPr>
        <w:t xml:space="preserve"> </w:t>
      </w:r>
      <w:r w:rsidR="00B10DFE">
        <w:rPr>
          <w:rtl/>
        </w:rPr>
        <w:br/>
      </w:r>
      <w:r w:rsidR="00B10DFE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كمال الدين : 453</w:t>
      </w:r>
      <w:r w:rsidR="0096323A">
        <w:rPr>
          <w:rtl/>
        </w:rPr>
        <w:t xml:space="preserve"> / </w:t>
      </w:r>
      <w:r w:rsidRPr="006216AF">
        <w:rPr>
          <w:rtl/>
        </w:rPr>
        <w:t>20 ، الخرائج والجرائح 2 : 788</w:t>
      </w:r>
      <w:r w:rsidR="0096323A">
        <w:rPr>
          <w:rtl/>
        </w:rPr>
        <w:t xml:space="preserve"> / </w:t>
      </w:r>
      <w:r w:rsidRPr="006216AF">
        <w:rPr>
          <w:rtl/>
        </w:rPr>
        <w:t>112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وجهني ومشيت غير طويل فوقعت في أرض خضراء نضرة كأنّها قريبة </w:t>
      </w:r>
      <w:r w:rsidR="003112AD">
        <w:rPr>
          <w:rtl/>
        </w:rPr>
        <w:br/>
      </w:r>
      <w:r w:rsidRPr="006216AF">
        <w:rPr>
          <w:rtl/>
        </w:rPr>
        <w:t xml:space="preserve">عهد بغيث ، فإذا تربتها أطيب تربة ، ونظرت في سواد تلك الأرض إلى </w:t>
      </w:r>
      <w:r w:rsidR="003112AD">
        <w:rPr>
          <w:rtl/>
        </w:rPr>
        <w:br/>
      </w:r>
      <w:r w:rsidRPr="006216AF">
        <w:rPr>
          <w:rtl/>
        </w:rPr>
        <w:t xml:space="preserve">قصر يلوح كأنّه سيف ، فقلت في نفسي : ليت شعري ما هذا القصر </w:t>
      </w:r>
      <w:r w:rsidR="003112AD">
        <w:rPr>
          <w:rtl/>
        </w:rPr>
        <w:br/>
      </w:r>
      <w:r w:rsidRPr="006216AF">
        <w:rPr>
          <w:rtl/>
        </w:rPr>
        <w:t>الذي لم أعهده ولم أسمع به</w:t>
      </w:r>
      <w:r w:rsidR="00DD50E3">
        <w:rPr>
          <w:rtl/>
        </w:rPr>
        <w:t xml:space="preserve"> ؟!</w:t>
      </w:r>
      <w:r w:rsidRPr="006216AF">
        <w:rPr>
          <w:rtl/>
        </w:rPr>
        <w:t xml:space="preserve"> فقصدته ، فلمّا بلغت الباب رأيت </w:t>
      </w:r>
      <w:r w:rsidR="003112AD">
        <w:rPr>
          <w:rtl/>
        </w:rPr>
        <w:br/>
      </w:r>
      <w:r w:rsidRPr="006216AF">
        <w:rPr>
          <w:rtl/>
        </w:rPr>
        <w:t>خادمين أبيضين ، فسلّمت عليهما فردّ</w:t>
      </w:r>
      <w:r w:rsidR="00D056B0">
        <w:rPr>
          <w:rtl/>
        </w:rPr>
        <w:t>َ</w:t>
      </w:r>
      <w:r w:rsidRPr="006216AF">
        <w:rPr>
          <w:rtl/>
        </w:rPr>
        <w:t>ا ردا</w:t>
      </w:r>
      <w:r w:rsidR="00267C9B">
        <w:rPr>
          <w:rtl/>
        </w:rPr>
        <w:t>ً</w:t>
      </w:r>
      <w:r w:rsidRPr="006216AF">
        <w:rPr>
          <w:rtl/>
        </w:rPr>
        <w:t xml:space="preserve"> جمي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وقالا : اجلس ، فقد </w:t>
      </w:r>
      <w:r w:rsidR="003112AD">
        <w:rPr>
          <w:rtl/>
        </w:rPr>
        <w:br/>
      </w:r>
      <w:r w:rsidRPr="006216AF">
        <w:rPr>
          <w:rtl/>
        </w:rPr>
        <w:t>أراد الله بك خيرا</w:t>
      </w:r>
      <w:r w:rsidR="00267C9B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وقام أحدهما فدخل ، فاحتبس غير بعيد ثمّ خرج ، </w:t>
      </w:r>
      <w:r w:rsidR="003112AD">
        <w:rPr>
          <w:rtl/>
        </w:rPr>
        <w:br/>
      </w:r>
      <w:r w:rsidRPr="006216AF">
        <w:rPr>
          <w:rtl/>
        </w:rPr>
        <w:t>فقال : قم فادخل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فقمت ودخلت قصرا</w:t>
      </w:r>
      <w:r w:rsidR="00267C9B">
        <w:rPr>
          <w:rtl/>
        </w:rPr>
        <w:t>ً</w:t>
      </w:r>
      <w:r w:rsidRPr="006216AF">
        <w:rPr>
          <w:rtl/>
        </w:rPr>
        <w:t xml:space="preserve"> لم أر شيئا</w:t>
      </w:r>
      <w:r w:rsidR="00267C9B">
        <w:rPr>
          <w:rtl/>
        </w:rPr>
        <w:t>ً</w:t>
      </w:r>
      <w:r w:rsidRPr="006216AF">
        <w:rPr>
          <w:rtl/>
        </w:rPr>
        <w:t xml:space="preserve"> أحسن ولا أضوأ </w:t>
      </w:r>
      <w:r w:rsidR="003112AD">
        <w:rPr>
          <w:rtl/>
        </w:rPr>
        <w:br/>
      </w:r>
      <w:r w:rsidRPr="006216AF">
        <w:rPr>
          <w:rtl/>
        </w:rPr>
        <w:t xml:space="preserve">منه ، وتقدّم الخادم إلى ستر على بيت فرفعه ، ثمّ قال لي : ادخل ، </w:t>
      </w:r>
      <w:r w:rsidR="003112AD">
        <w:rPr>
          <w:rtl/>
        </w:rPr>
        <w:br/>
      </w:r>
      <w:r w:rsidRPr="006216AF">
        <w:rPr>
          <w:rtl/>
        </w:rPr>
        <w:t>فدخلت البيت وقد علق فوق رأسه من السقف سيفا</w:t>
      </w:r>
      <w:r w:rsidR="00267C9B">
        <w:rPr>
          <w:rtl/>
        </w:rPr>
        <w:t>ً</w:t>
      </w:r>
      <w:r w:rsidRPr="006216AF">
        <w:rPr>
          <w:rtl/>
        </w:rPr>
        <w:t xml:space="preserve"> طوي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تكاد ظبته </w:t>
      </w:r>
      <w:r w:rsidR="003112AD">
        <w:rPr>
          <w:rtl/>
        </w:rPr>
        <w:br/>
      </w:r>
      <w:r w:rsidRPr="006216AF">
        <w:rPr>
          <w:rtl/>
        </w:rPr>
        <w:t>تمس رأسه ، وكان الفتى يلوح في ظلام ، فسلّمت ، فردّ</w:t>
      </w:r>
      <w:r w:rsidR="00267C9B">
        <w:rPr>
          <w:rtl/>
        </w:rPr>
        <w:t>َ</w:t>
      </w:r>
      <w:r w:rsidRPr="006216AF">
        <w:rPr>
          <w:rtl/>
        </w:rPr>
        <w:t xml:space="preserve"> السلام بألطف </w:t>
      </w:r>
      <w:r w:rsidR="003112AD">
        <w:rPr>
          <w:rtl/>
        </w:rPr>
        <w:br/>
      </w:r>
      <w:r w:rsidRPr="006216AF">
        <w:rPr>
          <w:rtl/>
        </w:rPr>
        <w:t xml:space="preserve">كلام وأحسنه ثمّ قال : </w:t>
      </w:r>
      <w:r w:rsidR="009F08E4" w:rsidRPr="006216AF">
        <w:rPr>
          <w:rtl/>
        </w:rPr>
        <w:t>«</w:t>
      </w:r>
      <w:r w:rsidR="001F572D">
        <w:rPr>
          <w:rtl/>
        </w:rPr>
        <w:t>أ</w:t>
      </w:r>
      <w:r w:rsidRPr="006216AF">
        <w:rPr>
          <w:rtl/>
        </w:rPr>
        <w:t>تدري من أنا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لا والله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أنا </w:t>
      </w:r>
      <w:r w:rsidR="003112AD">
        <w:rPr>
          <w:rtl/>
        </w:rPr>
        <w:br/>
      </w:r>
      <w:r w:rsidRPr="006216AF">
        <w:rPr>
          <w:rtl/>
        </w:rPr>
        <w:t xml:space="preserve">القائم من آل محمّد </w:t>
      </w:r>
      <w:r w:rsidR="00470C8A">
        <w:rPr>
          <w:rtl/>
        </w:rPr>
        <w:t>(ص)</w:t>
      </w:r>
      <w:r w:rsidRPr="006216AF">
        <w:rPr>
          <w:rtl/>
        </w:rPr>
        <w:t xml:space="preserve"> ، أنا الذي أخرج آخر الزمان بهذا </w:t>
      </w:r>
      <w:r w:rsidR="003112AD">
        <w:rPr>
          <w:rtl/>
        </w:rPr>
        <w:br/>
      </w:r>
      <w:r w:rsidRPr="006216AF">
        <w:rPr>
          <w:rtl/>
        </w:rPr>
        <w:t>السيف</w:t>
      </w:r>
      <w:r>
        <w:rPr>
          <w:rtl/>
        </w:rPr>
        <w:t xml:space="preserve"> ـ </w:t>
      </w:r>
      <w:r w:rsidRPr="006216AF">
        <w:rPr>
          <w:rtl/>
        </w:rPr>
        <w:t>وأشار إليه</w:t>
      </w:r>
      <w:r>
        <w:rPr>
          <w:rtl/>
        </w:rPr>
        <w:t xml:space="preserve"> ـ </w:t>
      </w:r>
      <w:r w:rsidRPr="006216AF">
        <w:rPr>
          <w:rtl/>
        </w:rPr>
        <w:t>فأملأ الأرض عد</w:t>
      </w:r>
      <w:r w:rsidR="00AB693E">
        <w:rPr>
          <w:rtl/>
        </w:rPr>
        <w:t xml:space="preserve">لاً </w:t>
      </w:r>
      <w:r w:rsidRPr="006216AF">
        <w:rPr>
          <w:rtl/>
        </w:rPr>
        <w:t>كما ملئت جورا</w:t>
      </w:r>
      <w:r w:rsidR="00267C9B">
        <w:rPr>
          <w:rtl/>
        </w:rPr>
        <w:t>ً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فسقطت على وجهي وتعفرت ،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لا تفعل ، ارفع </w:t>
      </w:r>
      <w:r w:rsidR="003112AD">
        <w:rPr>
          <w:rtl/>
        </w:rPr>
        <w:br/>
      </w:r>
      <w:r w:rsidRPr="006216AF">
        <w:rPr>
          <w:rtl/>
        </w:rPr>
        <w:t>رأسك أنت فلان من مدينة بالجبل يقال لها : همذان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صدقت يا </w:t>
      </w:r>
      <w:r w:rsidR="003112AD">
        <w:rPr>
          <w:rtl/>
        </w:rPr>
        <w:br/>
      </w:r>
      <w:r w:rsidRPr="006216AF">
        <w:rPr>
          <w:rtl/>
        </w:rPr>
        <w:t>سيدي ومولاي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</w:t>
      </w:r>
      <w:r w:rsidR="009F08E4" w:rsidRPr="006216AF">
        <w:rPr>
          <w:rtl/>
        </w:rPr>
        <w:t>«</w:t>
      </w:r>
      <w:r w:rsidR="001F572D">
        <w:rPr>
          <w:rtl/>
        </w:rPr>
        <w:t>أ</w:t>
      </w:r>
      <w:r w:rsidRPr="006216AF">
        <w:rPr>
          <w:rtl/>
        </w:rPr>
        <w:t>فتحب أن تؤوب إلى أهلك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قلت : نعم يا مولاي ، </w:t>
      </w:r>
      <w:r w:rsidR="003112AD">
        <w:rPr>
          <w:rtl/>
        </w:rPr>
        <w:br/>
      </w:r>
      <w:r w:rsidRPr="006216AF">
        <w:rPr>
          <w:rtl/>
        </w:rPr>
        <w:t>وأبشرهم بما يسّر الله تعالى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فأومأ إلى خادم وأخذ بيدي وناولني صرّة ، </w:t>
      </w:r>
      <w:r w:rsidR="003112AD">
        <w:rPr>
          <w:rtl/>
        </w:rPr>
        <w:br/>
      </w:r>
      <w:r w:rsidRPr="006216AF">
        <w:rPr>
          <w:rtl/>
        </w:rPr>
        <w:t xml:space="preserve">وخرج بي ومشى معي خطوات ، فنظرت إلى ظلال وأشجار ومنارة </w:t>
      </w:r>
      <w:r w:rsidR="003112AD">
        <w:rPr>
          <w:rtl/>
        </w:rPr>
        <w:br/>
      </w:r>
      <w:r w:rsidRPr="006216AF">
        <w:rPr>
          <w:rtl/>
        </w:rPr>
        <w:t>ومسجد ، فقال :</w:t>
      </w:r>
      <w:r w:rsidR="001F572D">
        <w:rPr>
          <w:rtl/>
        </w:rPr>
        <w:t xml:space="preserve"> أ</w:t>
      </w:r>
      <w:r w:rsidRPr="006216AF">
        <w:rPr>
          <w:rtl/>
        </w:rPr>
        <w:t>تعرف هذا البلد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قلت : إن بقرب بلدنا بلدة تعرف </w:t>
      </w:r>
      <w:r w:rsidR="003112AD">
        <w:rPr>
          <w:rtl/>
        </w:rPr>
        <w:br/>
      </w:r>
      <w:r w:rsidRPr="006216AF">
        <w:rPr>
          <w:rtl/>
        </w:rPr>
        <w:t>بأسد</w:t>
      </w:r>
      <w:r w:rsidR="00D056B0">
        <w:rPr>
          <w:rtl/>
        </w:rPr>
        <w:t xml:space="preserve"> </w:t>
      </w:r>
      <w:r w:rsidRPr="006216AF">
        <w:rPr>
          <w:rtl/>
        </w:rPr>
        <w:t>آباد وهي تشبهها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</w:t>
      </w:r>
      <w:r w:rsidR="001F572D">
        <w:rPr>
          <w:rtl/>
        </w:rPr>
        <w:t xml:space="preserve"> أ</w:t>
      </w:r>
      <w:r w:rsidRPr="006216AF">
        <w:rPr>
          <w:rtl/>
        </w:rPr>
        <w:t>تعرف أسد</w:t>
      </w:r>
      <w:r w:rsidR="00D056B0">
        <w:rPr>
          <w:rtl/>
        </w:rPr>
        <w:t xml:space="preserve"> </w:t>
      </w:r>
      <w:r w:rsidRPr="006216AF">
        <w:rPr>
          <w:rtl/>
        </w:rPr>
        <w:t>آباد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فامض راشدا</w:t>
      </w:r>
      <w:r w:rsidR="00267C9B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فالتفت </w:t>
      </w:r>
      <w:r w:rsidR="003112AD">
        <w:rPr>
          <w:rtl/>
        </w:rPr>
        <w:br/>
      </w:r>
      <w:r w:rsidRPr="006216AF">
        <w:rPr>
          <w:rtl/>
        </w:rPr>
        <w:t>ولم أره</w:t>
      </w:r>
      <w:r w:rsidR="00410A32">
        <w:rPr>
          <w:rtl/>
        </w:rPr>
        <w:t xml:space="preserve"> .</w:t>
      </w:r>
    </w:p>
    <w:p w:rsidR="005F4626" w:rsidRPr="006216AF" w:rsidRDefault="005F4626" w:rsidP="00667491">
      <w:pPr>
        <w:rPr>
          <w:rtl/>
        </w:rPr>
      </w:pPr>
      <w:r w:rsidRPr="006216AF">
        <w:rPr>
          <w:rtl/>
        </w:rPr>
        <w:t>ودخلت أسد</w:t>
      </w:r>
      <w:r w:rsidR="00D056B0">
        <w:rPr>
          <w:rtl/>
        </w:rPr>
        <w:t xml:space="preserve"> </w:t>
      </w:r>
      <w:r w:rsidRPr="006216AF">
        <w:rPr>
          <w:rtl/>
        </w:rPr>
        <w:t>آباد ، ونظرت فإذا في الصرّة أربعون</w:t>
      </w:r>
      <w:r w:rsidR="00667491">
        <w:rPr>
          <w:rFonts w:hint="cs"/>
          <w:rtl/>
        </w:rPr>
        <w:t xml:space="preserve"> </w:t>
      </w:r>
      <w:r>
        <w:rPr>
          <w:rtl/>
        </w:rPr>
        <w:t>ـ</w:t>
      </w:r>
      <w:r w:rsidR="00667491">
        <w:rPr>
          <w:rFonts w:hint="cs"/>
          <w:rtl/>
        </w:rPr>
        <w:t xml:space="preserve"> </w:t>
      </w:r>
      <w:r w:rsidRPr="006216AF">
        <w:rPr>
          <w:rtl/>
        </w:rPr>
        <w:t xml:space="preserve">أو خمسون </w:t>
      </w:r>
      <w:r w:rsidR="003112AD">
        <w:rPr>
          <w:rtl/>
        </w:rPr>
        <w:br/>
      </w:r>
      <w:r w:rsidRPr="006216AF">
        <w:rPr>
          <w:rtl/>
        </w:rPr>
        <w:t>دينارا</w:t>
      </w:r>
      <w:r w:rsidR="00267C9B">
        <w:rPr>
          <w:rtl/>
        </w:rPr>
        <w:t>ً</w:t>
      </w:r>
      <w:r w:rsidR="00667491">
        <w:rPr>
          <w:rFonts w:hint="cs"/>
          <w:rtl/>
        </w:rPr>
        <w:t xml:space="preserve"> </w:t>
      </w:r>
      <w:r>
        <w:rPr>
          <w:rtl/>
        </w:rPr>
        <w:t>ـ</w:t>
      </w:r>
      <w:r w:rsidR="00667491">
        <w:rPr>
          <w:rFonts w:hint="cs"/>
          <w:rtl/>
        </w:rPr>
        <w:t xml:space="preserve"> </w:t>
      </w:r>
      <w:r w:rsidRPr="006216AF">
        <w:rPr>
          <w:rtl/>
        </w:rPr>
        <w:t xml:space="preserve">فوردت همدان وجمعت أهلي وبشّرتهم بما يسّر الله تعالى لي ، </w:t>
      </w:r>
      <w:r w:rsidR="003112AD">
        <w:rPr>
          <w:rtl/>
        </w:rPr>
        <w:br/>
      </w:r>
      <w:r w:rsidRPr="006216AF">
        <w:rPr>
          <w:rtl/>
        </w:rPr>
        <w:t>فلم نزل بخير ما بقي معنا من تلك الدنانير</w:t>
      </w:r>
      <w:r w:rsidR="00410A32">
        <w:rPr>
          <w:rtl/>
        </w:rPr>
        <w:t xml:space="preserve"> .</w:t>
      </w:r>
    </w:p>
    <w:p w:rsidR="005F4626" w:rsidRPr="006216AF" w:rsidRDefault="005F4626" w:rsidP="00F21937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554</w:t>
      </w:r>
      <w:r w:rsidR="0096323A">
        <w:rPr>
          <w:rtl/>
        </w:rPr>
        <w:t xml:space="preserve"> / </w:t>
      </w:r>
      <w:r w:rsidRPr="006216AF">
        <w:rPr>
          <w:rtl/>
        </w:rPr>
        <w:t>2</w:t>
      </w:r>
      <w:r w:rsidR="00F21937">
        <w:rPr>
          <w:rFonts w:hint="cs"/>
          <w:rtl/>
        </w:rPr>
        <w:t xml:space="preserve"> </w:t>
      </w:r>
      <w:r>
        <w:rPr>
          <w:rtl/>
        </w:rPr>
        <w:t>ـ</w:t>
      </w:r>
      <w:r w:rsidR="00F21937">
        <w:rPr>
          <w:rFonts w:hint="cs"/>
          <w:rtl/>
        </w:rPr>
        <w:t xml:space="preserve"> </w:t>
      </w:r>
      <w:r w:rsidRPr="006216AF">
        <w:rPr>
          <w:rtl/>
        </w:rPr>
        <w:t xml:space="preserve">عن أبي الأديان ، قال : كنت أخدم أبا محمّد </w:t>
      </w:r>
      <w:r w:rsidR="00276CED">
        <w:rPr>
          <w:rtl/>
        </w:rPr>
        <w:t xml:space="preserve">عليه </w:t>
      </w:r>
      <w:r w:rsidR="003112A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وأحمل كتبه إلى الأمصار ، فدخلت عليه في علّته التي توفي </w:t>
      </w:r>
      <w:r w:rsidR="003112AD">
        <w:rPr>
          <w:rtl/>
        </w:rPr>
        <w:br/>
      </w:r>
      <w:r w:rsidRPr="006216AF">
        <w:rPr>
          <w:rtl/>
        </w:rPr>
        <w:t>بها ، فكتب معي كتبا</w:t>
      </w:r>
      <w:r w:rsidR="00267C9B">
        <w:rPr>
          <w:rtl/>
        </w:rPr>
        <w:t>ً</w:t>
      </w:r>
      <w:r w:rsidRPr="006216AF">
        <w:rPr>
          <w:rtl/>
        </w:rPr>
        <w:t xml:space="preserve">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امض بها إلى المدائن ، فإنّك ستغيب </w:t>
      </w:r>
      <w:r w:rsidR="003112AD">
        <w:rPr>
          <w:rtl/>
        </w:rPr>
        <w:br/>
      </w:r>
      <w:r w:rsidRPr="006216AF">
        <w:rPr>
          <w:rtl/>
        </w:rPr>
        <w:t>خمسة عشر يوما</w:t>
      </w:r>
      <w:r w:rsidR="00267C9B">
        <w:rPr>
          <w:rtl/>
        </w:rPr>
        <w:t>ً</w:t>
      </w:r>
      <w:r w:rsidRPr="006216AF">
        <w:rPr>
          <w:rtl/>
        </w:rPr>
        <w:t xml:space="preserve"> ، وتدخل سر من رأى يوم الخامس عشر ، وتسمع </w:t>
      </w:r>
      <w:r w:rsidR="003112AD">
        <w:rPr>
          <w:rtl/>
        </w:rPr>
        <w:br/>
      </w:r>
      <w:r w:rsidRPr="006216AF">
        <w:rPr>
          <w:rtl/>
        </w:rPr>
        <w:t>الواعية في داري ، وتجدني على المغتسل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rPr>
          <w:rtl/>
        </w:rPr>
      </w:pPr>
      <w:r w:rsidRPr="006216AF">
        <w:rPr>
          <w:rtl/>
        </w:rPr>
        <w:t>قال أبو الأديان : فقلت : يا سيدي ، فإذا كان ذلك فمن لنا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 :</w:t>
      </w:r>
      <w:r w:rsidR="0081171B">
        <w:rPr>
          <w:rtl/>
        </w:rPr>
        <w:t xml:space="preserve"> </w:t>
      </w:r>
      <w:r w:rsidR="003112AD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من طالبك بجوابات كتبي ، فهو القائم بعدي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: زدني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>من يصلي عليّ</w:t>
      </w:r>
      <w:r w:rsidR="00267C9B">
        <w:rPr>
          <w:rtl/>
        </w:rPr>
        <w:t>َ</w:t>
      </w:r>
      <w:r w:rsidRPr="006216AF">
        <w:rPr>
          <w:rtl/>
        </w:rPr>
        <w:t xml:space="preserve"> فهو القائم من بعدي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فقلت : زدني يا ابن رسول الله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من طلب ما في الهميان </w:t>
      </w:r>
      <w:r w:rsidR="003112AD">
        <w:rPr>
          <w:rtl/>
        </w:rPr>
        <w:br/>
      </w:r>
      <w:r w:rsidRPr="006216AF">
        <w:rPr>
          <w:rtl/>
        </w:rPr>
        <w:t>فهو القائم بعدي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ثم منعتني هيبته أن أسأله ما في الهميان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وخرجت بالكتب إلى المدائن وأخذت جواباتها ، ودخلت سر من </w:t>
      </w:r>
      <w:r w:rsidR="003112AD">
        <w:rPr>
          <w:rtl/>
        </w:rPr>
        <w:br/>
      </w:r>
      <w:r w:rsidRPr="006216AF">
        <w:rPr>
          <w:rtl/>
        </w:rPr>
        <w:t xml:space="preserve">رأى يوم الخامس عشر كما 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وإذا أنا بالواعية في داره ، </w:t>
      </w:r>
      <w:r w:rsidR="003112AD">
        <w:rPr>
          <w:rtl/>
        </w:rPr>
        <w:br/>
      </w:r>
      <w:r w:rsidRPr="006216AF">
        <w:rPr>
          <w:rtl/>
        </w:rPr>
        <w:t xml:space="preserve">وإذا به على المغتسل ، وإذا بجعفر بن علي على الباب ، والشيعة من </w:t>
      </w:r>
      <w:r w:rsidR="003112AD">
        <w:rPr>
          <w:rtl/>
        </w:rPr>
        <w:br/>
      </w:r>
      <w:r w:rsidRPr="006216AF">
        <w:rPr>
          <w:rtl/>
        </w:rPr>
        <w:t>حوله يعزّونه ويهنونه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في نفسي : إنّ يكن هذا الإ</w:t>
      </w:r>
      <w:r w:rsidR="002213D1">
        <w:rPr>
          <w:rtl/>
        </w:rPr>
        <w:t>ِ</w:t>
      </w:r>
      <w:r w:rsidRPr="006216AF">
        <w:rPr>
          <w:rtl/>
        </w:rPr>
        <w:t xml:space="preserve">مام فقد بطلت </w:t>
      </w:r>
      <w:r w:rsidR="003112AD">
        <w:rPr>
          <w:rtl/>
        </w:rPr>
        <w:br/>
      </w:r>
      <w:r w:rsidRPr="006216AF">
        <w:rPr>
          <w:rtl/>
        </w:rPr>
        <w:t>الإ</w:t>
      </w:r>
      <w:r w:rsidR="002213D1">
        <w:rPr>
          <w:rtl/>
        </w:rPr>
        <w:t>ِ</w:t>
      </w:r>
      <w:r w:rsidRPr="006216AF">
        <w:rPr>
          <w:rtl/>
        </w:rPr>
        <w:t xml:space="preserve">مامة ؛ لأنّي كنت أعرفه يشرب الخمر والنبيذ ويقامر بالجوسق ويلعب </w:t>
      </w:r>
      <w:r w:rsidR="003112AD">
        <w:rPr>
          <w:rtl/>
        </w:rPr>
        <w:br/>
      </w:r>
      <w:r w:rsidRPr="006216AF">
        <w:rPr>
          <w:rtl/>
        </w:rPr>
        <w:t xml:space="preserve">بالطنبور ، فتقدمت وعزيت وهنّيت ، ولم يسألني عن شيء ، ثمّ خرج </w:t>
      </w:r>
      <w:r w:rsidR="003112AD">
        <w:rPr>
          <w:rtl/>
        </w:rPr>
        <w:br/>
      </w:r>
      <w:r w:rsidRPr="006216AF">
        <w:rPr>
          <w:rtl/>
        </w:rPr>
        <w:t>عبد فقال : يا سيدي ، قد كفن أخوك ، فقم فصلّ عليه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فدخل </w:t>
      </w:r>
      <w:r w:rsidR="003112AD">
        <w:rPr>
          <w:rtl/>
        </w:rPr>
        <w:br/>
      </w:r>
      <w:r w:rsidRPr="006216AF">
        <w:rPr>
          <w:rtl/>
        </w:rPr>
        <w:t>جعفر بن علي والشيعة من حوله يقدمهم</w:t>
      </w:r>
      <w:r w:rsidR="00410A32">
        <w:rPr>
          <w:rtl/>
        </w:rPr>
        <w:t xml:space="preserve"> .</w:t>
      </w:r>
    </w:p>
    <w:p w:rsidR="00F21937" w:rsidRDefault="005F4626" w:rsidP="00F21937">
      <w:pPr>
        <w:rPr>
          <w:rStyle w:val="rfdLineChar"/>
        </w:rPr>
      </w:pPr>
      <w:r w:rsidRPr="006216AF">
        <w:rPr>
          <w:rtl/>
        </w:rPr>
        <w:t xml:space="preserve">فلمّا صرنا في الدار فإذا نحن بالحسن بن علي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على </w:t>
      </w:r>
      <w:r w:rsidR="003112AD">
        <w:rPr>
          <w:rtl/>
        </w:rPr>
        <w:br/>
      </w:r>
      <w:r w:rsidRPr="006216AF">
        <w:rPr>
          <w:rtl/>
        </w:rPr>
        <w:t>نعشه مكفنا</w:t>
      </w:r>
      <w:r w:rsidR="00267C9B">
        <w:rPr>
          <w:rtl/>
        </w:rPr>
        <w:t>ً</w:t>
      </w:r>
      <w:r w:rsidRPr="006216AF">
        <w:rPr>
          <w:rtl/>
        </w:rPr>
        <w:t xml:space="preserve"> ، فتقدم جعفر بن علي ليصلّي عليه ، فلمّا هم بالتكبير خرج </w:t>
      </w:r>
      <w:r w:rsidR="003112AD">
        <w:rPr>
          <w:rtl/>
        </w:rPr>
        <w:br/>
      </w:r>
      <w:r w:rsidRPr="006216AF">
        <w:rPr>
          <w:rtl/>
        </w:rPr>
        <w:t>صبي بوجهه سمرة وبشعر قطط وبأسنانه تفليج فجذب رداء جعفر بن</w:t>
      </w:r>
      <w:r w:rsidR="00F21937">
        <w:rPr>
          <w:rFonts w:hint="cs"/>
          <w:rtl/>
        </w:rPr>
        <w:t xml:space="preserve"> </w:t>
      </w:r>
      <w:r w:rsidR="00F21937">
        <w:rPr>
          <w:rtl/>
        </w:rPr>
        <w:br/>
      </w:r>
      <w:r w:rsidR="00F21937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F21937">
      <w:pPr>
        <w:pStyle w:val="rfdFootnote0"/>
        <w:rPr>
          <w:rtl/>
        </w:rPr>
      </w:pPr>
      <w:r w:rsidRPr="006216AF">
        <w:rPr>
          <w:rtl/>
        </w:rPr>
        <w:t>2</w:t>
      </w:r>
      <w:r w:rsidR="00F21937">
        <w:rPr>
          <w:rFonts w:hint="cs"/>
          <w:rtl/>
        </w:rPr>
        <w:t xml:space="preserve"> </w:t>
      </w:r>
      <w:r>
        <w:rPr>
          <w:rtl/>
        </w:rPr>
        <w:t>ـ</w:t>
      </w:r>
      <w:r w:rsidR="00F21937">
        <w:rPr>
          <w:rFonts w:hint="cs"/>
          <w:rtl/>
        </w:rPr>
        <w:t xml:space="preserve"> </w:t>
      </w:r>
      <w:r w:rsidRPr="006216AF">
        <w:rPr>
          <w:rtl/>
        </w:rPr>
        <w:t>كمال الدين : 475 ، الخرائج والجرائح 3 : 1101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23 بحار الأنوار </w:t>
      </w:r>
      <w:r w:rsidR="003112AD">
        <w:rPr>
          <w:rtl/>
        </w:rPr>
        <w:br/>
      </w:r>
      <w:r w:rsidRPr="006216AF">
        <w:rPr>
          <w:rtl/>
        </w:rPr>
        <w:t>50</w:t>
      </w:r>
      <w:r w:rsidR="0096323A">
        <w:rPr>
          <w:rtl/>
        </w:rPr>
        <w:t xml:space="preserve"> / </w:t>
      </w:r>
      <w:r w:rsidRPr="006216AF">
        <w:rPr>
          <w:rtl/>
        </w:rPr>
        <w:t>332</w:t>
      </w:r>
      <w:r w:rsidR="0096323A">
        <w:rPr>
          <w:rtl/>
        </w:rPr>
        <w:t xml:space="preserve"> / </w:t>
      </w:r>
      <w:r w:rsidRPr="006216AF">
        <w:rPr>
          <w:rtl/>
        </w:rPr>
        <w:t>4 عن كمال الدين</w:t>
      </w:r>
      <w:r w:rsidR="00410A32">
        <w:rPr>
          <w:rtl/>
        </w:rPr>
        <w:t xml:space="preserve"> .</w:t>
      </w:r>
    </w:p>
    <w:p w:rsidR="005F4626" w:rsidRPr="006216AF" w:rsidRDefault="005F4626" w:rsidP="00361C1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علي وقال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تأخر يا عم ، فأنا أحق بالصلاة على أبي </w:t>
      </w:r>
      <w:r w:rsidR="00276CED">
        <w:rPr>
          <w:rtl/>
        </w:rPr>
        <w:t>عليه السلام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3112AD">
        <w:rPr>
          <w:rtl/>
        </w:rPr>
        <w:br/>
      </w:r>
      <w:r w:rsidRPr="006216AF">
        <w:rPr>
          <w:rtl/>
        </w:rPr>
        <w:t>فتأخر جعفر واربد وجهه ، وتقدّم مولانا وسيدنا الخلف الصالح وصلّى</w:t>
      </w:r>
      <w:r w:rsidR="00361C17">
        <w:rPr>
          <w:rtl/>
        </w:rPr>
        <w:t xml:space="preserve"> </w:t>
      </w:r>
      <w:r w:rsidR="00361C17">
        <w:rPr>
          <w:rtl/>
        </w:rPr>
        <w:br/>
      </w:r>
      <w:r w:rsidRPr="006216AF">
        <w:rPr>
          <w:rtl/>
        </w:rPr>
        <w:t xml:space="preserve">على أبيه ، ودفن إلى جانب قبر أبيه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ثمّ قال : </w:t>
      </w:r>
      <w:r w:rsidR="009F08E4" w:rsidRPr="006216AF">
        <w:rPr>
          <w:rtl/>
        </w:rPr>
        <w:t>«</w:t>
      </w:r>
      <w:r w:rsidRPr="006216AF">
        <w:rPr>
          <w:rtl/>
        </w:rPr>
        <w:t>يا بصريّ</w:t>
      </w:r>
      <w:r w:rsidR="00267C9B">
        <w:rPr>
          <w:rtl/>
        </w:rPr>
        <w:t>ُ</w:t>
      </w:r>
      <w:r w:rsidRPr="006216AF">
        <w:rPr>
          <w:rtl/>
        </w:rPr>
        <w:t xml:space="preserve"> ، هات جوابات الكتاب التي معك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فدفعتها </w:t>
      </w:r>
      <w:r w:rsidR="003112AD">
        <w:rPr>
          <w:rtl/>
        </w:rPr>
        <w:br/>
      </w:r>
      <w:r w:rsidRPr="006216AF">
        <w:rPr>
          <w:rtl/>
        </w:rPr>
        <w:t>إليه ، وقلت في نفسي : هذه آيتان ، بقي الهميان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rPr>
          <w:rtl/>
        </w:rPr>
      </w:pPr>
      <w:r w:rsidRPr="006216AF">
        <w:rPr>
          <w:rtl/>
        </w:rPr>
        <w:t>ثمّ خرجنا إلى جعفر بن علي وهو يزفر فقال له حاجز الوشّاء :</w:t>
      </w:r>
      <w:r w:rsidR="0081171B">
        <w:rPr>
          <w:rtl/>
        </w:rPr>
        <w:t xml:space="preserve"> </w:t>
      </w:r>
      <w:r w:rsidR="003112AD">
        <w:rPr>
          <w:rtl/>
        </w:rPr>
        <w:br/>
      </w:r>
      <w:r w:rsidRPr="006216AF">
        <w:rPr>
          <w:rtl/>
        </w:rPr>
        <w:t>من الصبي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ليقيم الحجة عليه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: والله ما رأيته قط ولا أعرفه</w:t>
      </w:r>
      <w:r w:rsidR="00410A32">
        <w:rPr>
          <w:rtl/>
        </w:rPr>
        <w:t xml:space="preserve"> .</w:t>
      </w:r>
    </w:p>
    <w:p w:rsidR="005F4626" w:rsidRPr="006216AF" w:rsidRDefault="005F4626" w:rsidP="00E40E41">
      <w:pPr>
        <w:rPr>
          <w:rtl/>
        </w:rPr>
      </w:pPr>
      <w:r w:rsidRPr="006216AF">
        <w:rPr>
          <w:rtl/>
        </w:rPr>
        <w:t xml:space="preserve">ونحن جلوس إذ قدم نفر من أهل قم ، فسألوه عن الحسن </w:t>
      </w:r>
      <w:r w:rsidR="00276CED">
        <w:rPr>
          <w:rtl/>
        </w:rPr>
        <w:t xml:space="preserve">عليه </w:t>
      </w:r>
      <w:r w:rsidR="003112A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فعرفوا بموته ، فقالوا : من ضبط الأمر بعده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فأشار الناس إلى </w:t>
      </w:r>
      <w:r w:rsidR="003112AD">
        <w:rPr>
          <w:rtl/>
        </w:rPr>
        <w:br/>
      </w:r>
      <w:r w:rsidRPr="006216AF">
        <w:rPr>
          <w:rtl/>
        </w:rPr>
        <w:t xml:space="preserve">جعفر ، فسلّموا عليه وعزّوه وهنّوه ، وقالوا : معنا مال وكتب ندفعه إلى </w:t>
      </w:r>
      <w:r w:rsidR="003112AD">
        <w:rPr>
          <w:rtl/>
        </w:rPr>
        <w:br/>
      </w:r>
      <w:r w:rsidR="00361C17">
        <w:rPr>
          <w:rtl/>
        </w:rPr>
        <w:t>من يقول كم المال ، وممن الكت</w:t>
      </w:r>
      <w:r w:rsidRPr="006216AF">
        <w:rPr>
          <w:rtl/>
        </w:rPr>
        <w:t>ب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فقام ينفض أثوابه وهو يقول :</w:t>
      </w:r>
      <w:r w:rsidR="00E40E41">
        <w:rPr>
          <w:rtl/>
        </w:rPr>
        <w:t xml:space="preserve"> </w:t>
      </w:r>
      <w:r w:rsidR="003112AD">
        <w:rPr>
          <w:rtl/>
        </w:rPr>
        <w:br/>
      </w:r>
      <w:r w:rsidRPr="006216AF">
        <w:rPr>
          <w:rtl/>
        </w:rPr>
        <w:t>يريدون منا أن نعلم الغيب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فخرج الخادم وقال : معكم كتب من فلان وفلان ، وهميان </w:t>
      </w:r>
      <w:r w:rsidR="003112AD">
        <w:rPr>
          <w:rtl/>
        </w:rPr>
        <w:br/>
      </w:r>
      <w:r w:rsidRPr="006216AF">
        <w:rPr>
          <w:rtl/>
        </w:rPr>
        <w:t xml:space="preserve">فيه ألف دينار ، وعشرة دنانير منها مطلية ، فدفعوا الكتاب والمال إليه </w:t>
      </w:r>
      <w:r w:rsidR="003112AD">
        <w:rPr>
          <w:rtl/>
        </w:rPr>
        <w:br/>
      </w:r>
      <w:r w:rsidRPr="006216AF">
        <w:rPr>
          <w:rtl/>
        </w:rPr>
        <w:t>وقالوا : الذي وجّه بك إلينا لأخذ المال هو الإ</w:t>
      </w:r>
      <w:r w:rsidR="00361C17">
        <w:rPr>
          <w:rtl/>
        </w:rPr>
        <w:t>ِ</w:t>
      </w:r>
      <w:r w:rsidRPr="006216AF">
        <w:rPr>
          <w:rtl/>
        </w:rPr>
        <w:t>مام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فدخل جعفر بن علي على المعتمد وكشف ذلك له ، فوجّه </w:t>
      </w:r>
      <w:r w:rsidR="003112AD">
        <w:rPr>
          <w:rtl/>
        </w:rPr>
        <w:br/>
      </w:r>
      <w:r w:rsidRPr="006216AF">
        <w:rPr>
          <w:rtl/>
        </w:rPr>
        <w:t xml:space="preserve">المعتمد بخدمه فقبض على صقل الجارية وطالبوها بالصبي ، فأنكرته </w:t>
      </w:r>
      <w:r w:rsidR="003112AD">
        <w:rPr>
          <w:rtl/>
        </w:rPr>
        <w:br/>
      </w:r>
      <w:r w:rsidRPr="006216AF">
        <w:rPr>
          <w:rtl/>
        </w:rPr>
        <w:t>وادعت حب</w:t>
      </w:r>
      <w:r w:rsidR="00AB693E">
        <w:rPr>
          <w:rtl/>
        </w:rPr>
        <w:t xml:space="preserve">لاً </w:t>
      </w:r>
      <w:r w:rsidRPr="006216AF">
        <w:rPr>
          <w:rtl/>
        </w:rPr>
        <w:t>بها لتغطي حال الصبي ، فس</w:t>
      </w:r>
      <w:r w:rsidR="00267C9B">
        <w:rPr>
          <w:rtl/>
        </w:rPr>
        <w:t>ُ</w:t>
      </w:r>
      <w:r w:rsidRPr="006216AF">
        <w:rPr>
          <w:rtl/>
        </w:rPr>
        <w:t xml:space="preserve">لمت إلى ابن أبي الشوارب ، </w:t>
      </w:r>
      <w:r w:rsidR="003112AD">
        <w:rPr>
          <w:rtl/>
        </w:rPr>
        <w:br/>
      </w:r>
      <w:r w:rsidRPr="006216AF">
        <w:rPr>
          <w:rtl/>
        </w:rPr>
        <w:t xml:space="preserve">وبغتهم موت عبد الله بن خاقان فجأة ، وخروج صاحب الزنج بالبصرة ، </w:t>
      </w:r>
      <w:r w:rsidR="003112AD">
        <w:rPr>
          <w:rtl/>
        </w:rPr>
        <w:br/>
      </w:r>
      <w:r w:rsidRPr="006216AF">
        <w:rPr>
          <w:rtl/>
        </w:rPr>
        <w:t xml:space="preserve">فشغلوا بذلك عن الجارية ، فخرجت عن أيديهم ، والحمد لله رب </w:t>
      </w:r>
      <w:r w:rsidR="003112AD">
        <w:rPr>
          <w:rtl/>
        </w:rPr>
        <w:br/>
      </w:r>
      <w:r w:rsidRPr="006216AF">
        <w:rPr>
          <w:rtl/>
        </w:rPr>
        <w:t>العالمين</w:t>
      </w:r>
      <w:r w:rsidR="00410A32">
        <w:rPr>
          <w:rtl/>
        </w:rPr>
        <w:t xml:space="preserve"> .</w:t>
      </w:r>
    </w:p>
    <w:p w:rsidR="0071659E" w:rsidRDefault="005F4626" w:rsidP="0071659E">
      <w:pPr>
        <w:rPr>
          <w:rStyle w:val="rfdLineChar"/>
        </w:rPr>
      </w:pPr>
      <w:r w:rsidRPr="006216AF">
        <w:rPr>
          <w:rtl/>
        </w:rPr>
        <w:t>555</w:t>
      </w:r>
      <w:r w:rsidR="0096323A">
        <w:rPr>
          <w:rtl/>
        </w:rPr>
        <w:t xml:space="preserve"> / </w:t>
      </w:r>
      <w:r w:rsidRPr="006216AF">
        <w:rPr>
          <w:rtl/>
        </w:rPr>
        <w:t>3</w:t>
      </w:r>
      <w:r w:rsidR="0071659E">
        <w:rPr>
          <w:rFonts w:hint="cs"/>
          <w:rtl/>
        </w:rPr>
        <w:t xml:space="preserve"> </w:t>
      </w:r>
      <w:r>
        <w:rPr>
          <w:rtl/>
        </w:rPr>
        <w:t>ـ</w:t>
      </w:r>
      <w:r w:rsidR="0071659E">
        <w:rPr>
          <w:rFonts w:hint="cs"/>
          <w:rtl/>
        </w:rPr>
        <w:t xml:space="preserve"> </w:t>
      </w:r>
      <w:r w:rsidRPr="006216AF">
        <w:rPr>
          <w:rtl/>
        </w:rPr>
        <w:t>عن علي بن سنان الموصلي ، عن أبيه ، قال : لمّا</w:t>
      </w:r>
      <w:r w:rsidR="0071659E">
        <w:rPr>
          <w:rFonts w:hint="cs"/>
          <w:rtl/>
        </w:rPr>
        <w:t xml:space="preserve"> </w:t>
      </w:r>
      <w:r w:rsidR="0071659E">
        <w:rPr>
          <w:rtl/>
        </w:rPr>
        <w:br/>
      </w:r>
      <w:r w:rsidR="0071659E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71659E">
      <w:pPr>
        <w:pStyle w:val="rfdFootnote0"/>
        <w:rPr>
          <w:rtl/>
        </w:rPr>
      </w:pPr>
      <w:r w:rsidRPr="006216AF">
        <w:rPr>
          <w:rtl/>
        </w:rPr>
        <w:t>3</w:t>
      </w:r>
      <w:r w:rsidR="0071659E">
        <w:rPr>
          <w:rFonts w:hint="cs"/>
          <w:rtl/>
        </w:rPr>
        <w:t xml:space="preserve"> </w:t>
      </w:r>
      <w:r>
        <w:rPr>
          <w:rtl/>
        </w:rPr>
        <w:t>ـ</w:t>
      </w:r>
      <w:r w:rsidR="0071659E">
        <w:rPr>
          <w:rFonts w:hint="cs"/>
          <w:rtl/>
        </w:rPr>
        <w:t xml:space="preserve"> </w:t>
      </w:r>
      <w:r w:rsidRPr="006216AF">
        <w:rPr>
          <w:rtl/>
        </w:rPr>
        <w:t>كمال الدين : 476</w:t>
      </w:r>
      <w:r w:rsidR="0096323A">
        <w:rPr>
          <w:rtl/>
        </w:rPr>
        <w:t xml:space="preserve"> / </w:t>
      </w:r>
      <w:r w:rsidRPr="006216AF">
        <w:rPr>
          <w:rtl/>
        </w:rPr>
        <w:t>26 ، ينابيع المودة : 462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الخرائج والجرائح </w:t>
      </w:r>
      <w:r w:rsidR="003112AD">
        <w:rPr>
          <w:rtl/>
        </w:rPr>
        <w:br/>
      </w:r>
      <w:r w:rsidRPr="006216AF">
        <w:rPr>
          <w:rtl/>
        </w:rPr>
        <w:t>3 : 1104</w:t>
      </w:r>
      <w:r w:rsidR="0096323A">
        <w:rPr>
          <w:rtl/>
        </w:rPr>
        <w:t xml:space="preserve"> / </w:t>
      </w:r>
      <w:r w:rsidRPr="006216AF">
        <w:rPr>
          <w:rtl/>
        </w:rPr>
        <w:t>24 ، مدينة المعاجز : 619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117 ، بحار الأنوار </w:t>
      </w:r>
      <w:r w:rsidR="003112AD">
        <w:rPr>
          <w:rtl/>
        </w:rPr>
        <w:br/>
      </w:r>
      <w:r w:rsidRPr="006216AF">
        <w:rPr>
          <w:rtl/>
        </w:rPr>
        <w:t>52 : 47</w:t>
      </w:r>
      <w:r w:rsidR="0096323A">
        <w:rPr>
          <w:rtl/>
        </w:rPr>
        <w:t xml:space="preserve"> / </w:t>
      </w:r>
      <w:r w:rsidRPr="006216AF">
        <w:rPr>
          <w:rtl/>
        </w:rPr>
        <w:t>34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قبض أبو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وقدم وفد من قم والجبل وفود بالأموال </w:t>
      </w:r>
      <w:r w:rsidR="003112AD">
        <w:rPr>
          <w:rtl/>
        </w:rPr>
        <w:br/>
      </w:r>
      <w:r w:rsidRPr="006216AF">
        <w:rPr>
          <w:rtl/>
        </w:rPr>
        <w:t xml:space="preserve">التي كانت تحمل على الرسم ، ولم يكن عندهم خبر وفاة أبي محمّد </w:t>
      </w:r>
      <w:r w:rsidR="003112AD">
        <w:rPr>
          <w:rtl/>
        </w:rPr>
        <w:br/>
      </w:r>
      <w:r w:rsidRPr="006216AF">
        <w:rPr>
          <w:rtl/>
        </w:rPr>
        <w:t xml:space="preserve">الحسن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فلمّا أن وصلوا إلى سر من رأى سألوا عنه ، فقيل </w:t>
      </w:r>
      <w:r w:rsidR="003112AD">
        <w:rPr>
          <w:rtl/>
        </w:rPr>
        <w:br/>
      </w:r>
      <w:r w:rsidRPr="006216AF">
        <w:rPr>
          <w:rtl/>
        </w:rPr>
        <w:t>لهم : إنّه قد فقد ، فقالوا : ومن وارثه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فقالوا : جعفر أخوه فسألوا عنه </w:t>
      </w:r>
      <w:r w:rsidR="003112AD">
        <w:rPr>
          <w:rtl/>
        </w:rPr>
        <w:br/>
      </w:r>
      <w:r w:rsidRPr="006216AF">
        <w:rPr>
          <w:rtl/>
        </w:rPr>
        <w:t>فقيل خرج متنزها</w:t>
      </w:r>
      <w:r w:rsidR="00267C9B">
        <w:rPr>
          <w:rtl/>
        </w:rPr>
        <w:t>ً</w:t>
      </w:r>
      <w:r w:rsidRPr="006216AF">
        <w:rPr>
          <w:rtl/>
        </w:rPr>
        <w:t xml:space="preserve"> ، وركب زورقا</w:t>
      </w:r>
      <w:r w:rsidR="00267C9B">
        <w:rPr>
          <w:rtl/>
        </w:rPr>
        <w:t>ً</w:t>
      </w:r>
      <w:r w:rsidRPr="006216AF">
        <w:rPr>
          <w:rtl/>
        </w:rPr>
        <w:t xml:space="preserve"> في الدجلة يشرب الخمر ومعه </w:t>
      </w:r>
      <w:r w:rsidR="003112AD">
        <w:rPr>
          <w:rtl/>
        </w:rPr>
        <w:br/>
      </w:r>
      <w:r w:rsidRPr="006216AF">
        <w:rPr>
          <w:rtl/>
        </w:rPr>
        <w:t>المغنّون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فتشاور القوم وقالوا : ليس هذه صفة الإ</w:t>
      </w:r>
      <w:r w:rsidR="00C32D9C">
        <w:rPr>
          <w:rtl/>
        </w:rPr>
        <w:t>ِ</w:t>
      </w:r>
      <w:r w:rsidRPr="006216AF">
        <w:rPr>
          <w:rtl/>
        </w:rPr>
        <w:t>مام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وقال بعضهم </w:t>
      </w:r>
      <w:r w:rsidR="003112AD">
        <w:rPr>
          <w:rtl/>
        </w:rPr>
        <w:br/>
      </w:r>
      <w:r w:rsidRPr="006216AF">
        <w:rPr>
          <w:rtl/>
        </w:rPr>
        <w:t>لبعض : امضوا بنا حتى نردّ هذه الأموال على أصحابها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فقال أبو العبّاس محمّد بن جعفر الحميري القمي : قفوا بنا حتّى </w:t>
      </w:r>
      <w:r w:rsidR="003112AD">
        <w:rPr>
          <w:rtl/>
        </w:rPr>
        <w:br/>
      </w:r>
      <w:r w:rsidRPr="006216AF">
        <w:rPr>
          <w:rtl/>
        </w:rPr>
        <w:t>ينصرف هذا الرجل ، ونختبر أمره على الصحة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فلمّا انصرف دخلوا عليه وسلّموا عليه وقالوا : يا سيدنا ، </w:t>
      </w:r>
      <w:r w:rsidR="003112AD">
        <w:rPr>
          <w:rtl/>
        </w:rPr>
        <w:br/>
      </w:r>
      <w:r w:rsidRPr="006216AF">
        <w:rPr>
          <w:rtl/>
        </w:rPr>
        <w:t xml:space="preserve">نحن من أهل قم ، فينا جماعة من الشيعة وغيرهم ، وكنّا نحمل إلى </w:t>
      </w:r>
      <w:r w:rsidR="003112AD">
        <w:rPr>
          <w:rtl/>
        </w:rPr>
        <w:br/>
      </w:r>
      <w:r w:rsidRPr="006216AF">
        <w:rPr>
          <w:rtl/>
        </w:rPr>
        <w:t xml:space="preserve">سيدنا أبي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الأموال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وأين هي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قالوا : معنا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rPr>
          <w:rtl/>
        </w:rPr>
      </w:pPr>
      <w:r w:rsidRPr="006216AF">
        <w:rPr>
          <w:rtl/>
        </w:rPr>
        <w:t>قال : احملوها إلي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قالوا : إن لهذه الأموال خبرا</w:t>
      </w:r>
      <w:r w:rsidR="00267C9B">
        <w:rPr>
          <w:rtl/>
        </w:rPr>
        <w:t>ً</w:t>
      </w:r>
      <w:r w:rsidRPr="006216AF">
        <w:rPr>
          <w:rtl/>
        </w:rPr>
        <w:t xml:space="preserve"> طريفا</w:t>
      </w:r>
      <w:r w:rsidR="00267C9B">
        <w:rPr>
          <w:rtl/>
        </w:rPr>
        <w:t>ً</w:t>
      </w:r>
      <w:r w:rsidRPr="006216AF">
        <w:rPr>
          <w:rtl/>
        </w:rPr>
        <w:t xml:space="preserve"> ، فقال :</w:t>
      </w:r>
      <w:r w:rsidR="0081171B">
        <w:rPr>
          <w:rtl/>
        </w:rPr>
        <w:t xml:space="preserve"> </w:t>
      </w:r>
      <w:r w:rsidR="003112AD">
        <w:rPr>
          <w:rtl/>
        </w:rPr>
        <w:br/>
      </w:r>
      <w:r w:rsidRPr="006216AF">
        <w:rPr>
          <w:rtl/>
        </w:rPr>
        <w:t>وما هو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قالوا : إنّ هذه الأموال تجمع ، و</w:t>
      </w:r>
      <w:r w:rsidR="00267C9B">
        <w:rPr>
          <w:rtl/>
        </w:rPr>
        <w:t xml:space="preserve">يكون فيها من عامّة الشيعة </w:t>
      </w:r>
      <w:r w:rsidR="003112AD">
        <w:rPr>
          <w:rtl/>
        </w:rPr>
        <w:br/>
      </w:r>
      <w:r w:rsidR="00267C9B">
        <w:rPr>
          <w:rtl/>
        </w:rPr>
        <w:t>الدينار والدي</w:t>
      </w:r>
      <w:r w:rsidRPr="006216AF">
        <w:rPr>
          <w:rtl/>
        </w:rPr>
        <w:t xml:space="preserve">ناران ، ثمّ يجعلونها في كيس ويختمون عليها ، وكنّا إذا </w:t>
      </w:r>
      <w:r w:rsidR="003112AD">
        <w:rPr>
          <w:rtl/>
        </w:rPr>
        <w:br/>
      </w:r>
      <w:r w:rsidRPr="006216AF">
        <w:rPr>
          <w:rtl/>
        </w:rPr>
        <w:t xml:space="preserve">وردنا بالمال إلى سيدنا أبي محمد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يقول جملة المال كذا </w:t>
      </w:r>
      <w:r w:rsidR="003112AD">
        <w:rPr>
          <w:rtl/>
        </w:rPr>
        <w:br/>
      </w:r>
      <w:r w:rsidRPr="006216AF">
        <w:rPr>
          <w:rtl/>
        </w:rPr>
        <w:t xml:space="preserve">دينار ، من فلان كذا ، ومن عند فلان كذا ، حتّى يأتي على أسماء </w:t>
      </w:r>
      <w:r w:rsidR="003112AD">
        <w:rPr>
          <w:rtl/>
        </w:rPr>
        <w:br/>
      </w:r>
      <w:r w:rsidRPr="006216AF">
        <w:rPr>
          <w:rtl/>
        </w:rPr>
        <w:t xml:space="preserve">الناس كلهم ، يقول ما على نقش الخواتيم ، فقال جعفر : كذبتم تقولون </w:t>
      </w:r>
      <w:r w:rsidR="003112AD">
        <w:rPr>
          <w:rtl/>
        </w:rPr>
        <w:br/>
      </w:r>
      <w:r w:rsidRPr="006216AF">
        <w:rPr>
          <w:rtl/>
        </w:rPr>
        <w:t>على أخي ما لم يفعله ، هذا علم الغيب</w:t>
      </w:r>
      <w:r w:rsidR="00410A32">
        <w:rPr>
          <w:rtl/>
        </w:rPr>
        <w:t xml:space="preserve"> .</w:t>
      </w:r>
    </w:p>
    <w:p w:rsidR="005F4626" w:rsidRPr="0071659E" w:rsidRDefault="005F4626" w:rsidP="005F4626">
      <w:pPr>
        <w:rPr>
          <w:rStyle w:val="rfdPoemTiniCharChar"/>
          <w:rtl/>
        </w:rPr>
      </w:pPr>
      <w:r w:rsidRPr="006216AF">
        <w:rPr>
          <w:rtl/>
        </w:rPr>
        <w:t xml:space="preserve">قال : فلمّا سمع القوم كلام جعفر جعل بعضهم ينظر إلى بعض ، </w:t>
      </w:r>
      <w:r w:rsidR="003112AD">
        <w:rPr>
          <w:rtl/>
        </w:rPr>
        <w:br/>
      </w:r>
      <w:r w:rsidRPr="006216AF">
        <w:rPr>
          <w:rtl/>
        </w:rPr>
        <w:t>فقال لهم : احملوا هذا المال إليّ</w:t>
      </w:r>
      <w:r w:rsidR="00557FA9">
        <w:rPr>
          <w:rtl/>
        </w:rPr>
        <w:t>َ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فقالوا : إنّا قوم مستأجرون ، لا</w:t>
      </w:r>
      <w:r w:rsidR="003112AD">
        <w:rPr>
          <w:rtl/>
        </w:rPr>
        <w:t xml:space="preserve"> </w:t>
      </w:r>
      <w:r w:rsidR="003112AD">
        <w:rPr>
          <w:rtl/>
        </w:rPr>
        <w:br/>
      </w:r>
    </w:p>
    <w:p w:rsidR="005F4626" w:rsidRPr="006216AF" w:rsidRDefault="005F4626" w:rsidP="008117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يسلّم المال </w:t>
      </w:r>
      <w:r w:rsidR="00335A4F">
        <w:rPr>
          <w:rtl/>
        </w:rPr>
        <w:t>إلّا</w:t>
      </w:r>
      <w:r w:rsidRPr="006216AF">
        <w:rPr>
          <w:rtl/>
        </w:rPr>
        <w:t xml:space="preserve"> بالعلامات التي كنّا نعرفها من سيدنا الحسن </w:t>
      </w:r>
      <w:r w:rsidR="00276CED">
        <w:rPr>
          <w:rtl/>
        </w:rPr>
        <w:t xml:space="preserve">عليه </w:t>
      </w:r>
      <w:r w:rsidR="003112AD">
        <w:rPr>
          <w:rtl/>
        </w:rPr>
        <w:br/>
      </w:r>
      <w:r w:rsidR="00276CED">
        <w:rPr>
          <w:rtl/>
        </w:rPr>
        <w:t>السلام</w:t>
      </w:r>
      <w:r w:rsidRPr="006216AF">
        <w:rPr>
          <w:rtl/>
        </w:rPr>
        <w:t xml:space="preserve"> ، فإن كنت الإ</w:t>
      </w:r>
      <w:r w:rsidR="00292F0B">
        <w:rPr>
          <w:rtl/>
        </w:rPr>
        <w:t>ِ</w:t>
      </w:r>
      <w:r w:rsidRPr="006216AF">
        <w:rPr>
          <w:rtl/>
        </w:rPr>
        <w:t>مام فبرهن لنا ، و</w:t>
      </w:r>
      <w:r w:rsidR="00335A4F">
        <w:rPr>
          <w:rtl/>
        </w:rPr>
        <w:t>إلّا</w:t>
      </w:r>
      <w:r w:rsidRPr="006216AF">
        <w:rPr>
          <w:rtl/>
        </w:rPr>
        <w:t xml:space="preserve"> رددناها على أصحابها ، يرون </w:t>
      </w:r>
      <w:r w:rsidR="003112AD">
        <w:rPr>
          <w:rtl/>
        </w:rPr>
        <w:br/>
      </w:r>
      <w:r w:rsidRPr="006216AF">
        <w:rPr>
          <w:rtl/>
        </w:rPr>
        <w:t>فيها رأيهم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فدخل جعفر بن علي على الخليفة ، وكان بسر من رأى ، </w:t>
      </w:r>
      <w:r w:rsidR="003112AD">
        <w:rPr>
          <w:rtl/>
        </w:rPr>
        <w:br/>
      </w:r>
      <w:r w:rsidRPr="006216AF">
        <w:rPr>
          <w:rtl/>
        </w:rPr>
        <w:t xml:space="preserve">فاستعدى عليهم ، فلمّا أحضروا قال الخليفة : احملوا هذا المال إلى </w:t>
      </w:r>
      <w:r w:rsidR="003112AD">
        <w:rPr>
          <w:rtl/>
        </w:rPr>
        <w:br/>
      </w:r>
      <w:r w:rsidRPr="006216AF">
        <w:rPr>
          <w:rtl/>
        </w:rPr>
        <w:t>جعفر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فقالوا : أصلح الله الخليفة ، نحن قوم مستأجرون ، ولسنا أرباب </w:t>
      </w:r>
      <w:r w:rsidR="003112AD">
        <w:rPr>
          <w:rtl/>
        </w:rPr>
        <w:br/>
      </w:r>
      <w:r w:rsidRPr="006216AF">
        <w:rPr>
          <w:rtl/>
        </w:rPr>
        <w:t xml:space="preserve">هذه الأموال ، وهي لجماعة ، وأمرونا أن لا نسلّمها </w:t>
      </w:r>
      <w:r w:rsidR="00335A4F">
        <w:rPr>
          <w:rtl/>
        </w:rPr>
        <w:t>إلّا</w:t>
      </w:r>
      <w:r w:rsidRPr="006216AF">
        <w:rPr>
          <w:rtl/>
        </w:rPr>
        <w:t xml:space="preserve"> بالعلامة </w:t>
      </w:r>
      <w:r w:rsidR="003112AD">
        <w:rPr>
          <w:rtl/>
        </w:rPr>
        <w:br/>
      </w:r>
      <w:r w:rsidRPr="006216AF">
        <w:rPr>
          <w:rtl/>
        </w:rPr>
        <w:t xml:space="preserve">والدلالة ، وقد جرت بهذه العادة مع أبي محمد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الخليفة : وما كانت الدلالة التي كانت مع أبي محمّد</w:t>
      </w:r>
      <w:r w:rsidR="00DD50E3">
        <w:rPr>
          <w:rtl/>
        </w:rPr>
        <w:t xml:space="preserve"> ؟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القوم : كان يصف لنا الدنانير ، وأصحابها ، والأموال ، وكم </w:t>
      </w:r>
      <w:r w:rsidR="003112AD">
        <w:rPr>
          <w:rtl/>
        </w:rPr>
        <w:br/>
      </w:r>
      <w:r w:rsidRPr="006216AF">
        <w:rPr>
          <w:rtl/>
        </w:rPr>
        <w:t>هي ، فإذا فعل ذلك سلّمناها إليه ، وقد وفدنا عليه مرارا</w:t>
      </w:r>
      <w:r w:rsidR="00267C9B">
        <w:rPr>
          <w:rtl/>
        </w:rPr>
        <w:t>ً</w:t>
      </w:r>
      <w:r w:rsidRPr="006216AF">
        <w:rPr>
          <w:rtl/>
        </w:rPr>
        <w:t xml:space="preserve"> ، وكانت هذه </w:t>
      </w:r>
      <w:r w:rsidR="003112AD">
        <w:rPr>
          <w:rtl/>
        </w:rPr>
        <w:br/>
      </w:r>
      <w:r w:rsidRPr="006216AF">
        <w:rPr>
          <w:rtl/>
        </w:rPr>
        <w:t xml:space="preserve">علامتنا معه ، وقد مات ، فإن يكن هذا الرجل صاحب هذا الأمر فليقم </w:t>
      </w:r>
      <w:r w:rsidR="003112AD">
        <w:rPr>
          <w:rtl/>
        </w:rPr>
        <w:br/>
      </w:r>
      <w:r w:rsidRPr="006216AF">
        <w:rPr>
          <w:rtl/>
        </w:rPr>
        <w:t>لنا ما كان يقيمه لنا أخوه ، و</w:t>
      </w:r>
      <w:r w:rsidR="00335A4F">
        <w:rPr>
          <w:rtl/>
        </w:rPr>
        <w:t>إلّا</w:t>
      </w:r>
      <w:r w:rsidRPr="006216AF">
        <w:rPr>
          <w:rtl/>
        </w:rPr>
        <w:t xml:space="preserve"> رددناها إلى أصحابها الذين بعثوها </w:t>
      </w:r>
      <w:r w:rsidR="003112AD">
        <w:rPr>
          <w:rtl/>
        </w:rPr>
        <w:br/>
      </w:r>
      <w:r w:rsidRPr="006216AF">
        <w:rPr>
          <w:rtl/>
        </w:rPr>
        <w:t>بصحبتنا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جعفر : يا أمير المؤمنين ، هؤلاء قوم كذّ</w:t>
      </w:r>
      <w:r w:rsidR="00267C9B">
        <w:rPr>
          <w:rtl/>
        </w:rPr>
        <w:t>َ</w:t>
      </w:r>
      <w:r w:rsidRPr="006216AF">
        <w:rPr>
          <w:rtl/>
        </w:rPr>
        <w:t xml:space="preserve">ابون ، يكذبون على </w:t>
      </w:r>
      <w:r w:rsidR="003112AD">
        <w:rPr>
          <w:rtl/>
        </w:rPr>
        <w:br/>
      </w:r>
      <w:r w:rsidRPr="006216AF">
        <w:rPr>
          <w:rtl/>
        </w:rPr>
        <w:t>أخي ، وهذا علم الغيب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فقال الخليفة : القوم رسل ، وما على الرسول </w:t>
      </w:r>
      <w:r w:rsidR="003112AD">
        <w:rPr>
          <w:rtl/>
        </w:rPr>
        <w:br/>
      </w:r>
      <w:r w:rsidR="00335A4F">
        <w:rPr>
          <w:rtl/>
        </w:rPr>
        <w:t>إلّا</w:t>
      </w:r>
      <w:r w:rsidRPr="006216AF">
        <w:rPr>
          <w:rtl/>
        </w:rPr>
        <w:t xml:space="preserve"> البلاغ المبين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فبهت جعفر ، ولم يرد جوابا</w:t>
      </w:r>
      <w:r w:rsidR="00267C9B">
        <w:rPr>
          <w:rtl/>
        </w:rPr>
        <w:t>ً</w:t>
      </w:r>
      <w:r w:rsidRPr="006216AF">
        <w:rPr>
          <w:rtl/>
        </w:rPr>
        <w:t xml:space="preserve"> ، فقال القوم : يا أمير </w:t>
      </w:r>
      <w:r w:rsidR="003112AD">
        <w:rPr>
          <w:rtl/>
        </w:rPr>
        <w:br/>
      </w:r>
      <w:r w:rsidRPr="006216AF">
        <w:rPr>
          <w:rtl/>
        </w:rPr>
        <w:t xml:space="preserve">المؤمنين ، تطول بإخراج أمره إلى من يبدرقنا </w:t>
      </w:r>
      <w:r w:rsidRPr="006216AF">
        <w:rPr>
          <w:rStyle w:val="rfdFootnotenum"/>
          <w:rtl/>
        </w:rPr>
        <w:t>(1)</w:t>
      </w:r>
      <w:r w:rsidRPr="006216AF">
        <w:rPr>
          <w:rtl/>
        </w:rPr>
        <w:t xml:space="preserve"> حتّى نخرج من هذا </w:t>
      </w:r>
      <w:r w:rsidR="003112AD">
        <w:rPr>
          <w:rtl/>
        </w:rPr>
        <w:br/>
      </w:r>
      <w:r w:rsidRPr="006216AF">
        <w:rPr>
          <w:rtl/>
        </w:rPr>
        <w:t>البلد</w:t>
      </w:r>
      <w:r w:rsidR="00410A32">
        <w:rPr>
          <w:rtl/>
        </w:rPr>
        <w:t xml:space="preserve"> .</w:t>
      </w:r>
    </w:p>
    <w:p w:rsidR="0071659E" w:rsidRDefault="005F4626" w:rsidP="0071659E">
      <w:pPr>
        <w:rPr>
          <w:rStyle w:val="rfdLineChar"/>
        </w:rPr>
      </w:pPr>
      <w:r w:rsidRPr="006216AF">
        <w:rPr>
          <w:rtl/>
        </w:rPr>
        <w:t xml:space="preserve">قال فأمر لهم بنقيب فأخرجهم منها ، فلمّا أن خرجوا من البلد </w:t>
      </w:r>
      <w:r w:rsidR="003112AD">
        <w:rPr>
          <w:rtl/>
        </w:rPr>
        <w:br/>
      </w:r>
      <w:r w:rsidRPr="006216AF">
        <w:rPr>
          <w:rtl/>
        </w:rPr>
        <w:t>خرج إليهم غلام أحسن الناس وجها</w:t>
      </w:r>
      <w:r w:rsidR="00292F0B">
        <w:rPr>
          <w:rtl/>
        </w:rPr>
        <w:t>ً</w:t>
      </w:r>
      <w:r w:rsidRPr="006216AF">
        <w:rPr>
          <w:rtl/>
        </w:rPr>
        <w:t xml:space="preserve"> كأنّه خادم ، فصاح : يا فلان ويا</w:t>
      </w:r>
      <w:r w:rsidR="0071659E">
        <w:rPr>
          <w:rFonts w:hint="cs"/>
          <w:rtl/>
        </w:rPr>
        <w:t xml:space="preserve"> </w:t>
      </w:r>
      <w:r w:rsidR="0071659E">
        <w:rPr>
          <w:rtl/>
        </w:rPr>
        <w:br/>
      </w:r>
      <w:r w:rsidR="0071659E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rPr>
          <w:rtl/>
        </w:rPr>
      </w:pPr>
      <w:r w:rsidRPr="006216AF">
        <w:rPr>
          <w:rStyle w:val="rfdFootnote"/>
          <w:rtl/>
        </w:rPr>
        <w:t xml:space="preserve">(1) يبدرقنا : من البدرقة ، وهي الجماعة التي تتقدم القافلة وتكون معها ، </w:t>
      </w:r>
      <w:r w:rsidR="003112AD">
        <w:rPr>
          <w:rStyle w:val="rfdFootnote"/>
          <w:rtl/>
        </w:rPr>
        <w:br/>
      </w:r>
      <w:r w:rsidRPr="006216AF">
        <w:rPr>
          <w:rStyle w:val="rfdFootnote"/>
          <w:rtl/>
        </w:rPr>
        <w:t>تحرسها وتمنعها العدو</w:t>
      </w:r>
      <w:r w:rsidR="00410A32">
        <w:rPr>
          <w:rStyle w:val="rfdFootnote"/>
          <w:rtl/>
        </w:rPr>
        <w:t xml:space="preserve"> .</w:t>
      </w:r>
      <w:r w:rsidRPr="006216AF">
        <w:rPr>
          <w:rStyle w:val="rfdFootnote"/>
          <w:rtl/>
        </w:rPr>
        <w:t xml:space="preserve"> مجمع البحرين 5 : 137 </w:t>
      </w:r>
      <w:r w:rsidR="00C24190">
        <w:rPr>
          <w:rStyle w:val="rfdFootnote"/>
          <w:rtl/>
        </w:rPr>
        <w:t>(</w:t>
      </w:r>
      <w:r w:rsidRPr="006216AF">
        <w:rPr>
          <w:rStyle w:val="rfdFootnote"/>
          <w:rtl/>
        </w:rPr>
        <w:t>بدرق</w:t>
      </w:r>
      <w:r w:rsidR="003E76E8">
        <w:rPr>
          <w:rStyle w:val="rfdFootnote"/>
          <w:rtl/>
        </w:rPr>
        <w:t>)</w:t>
      </w:r>
      <w:r w:rsidR="00410A32">
        <w:rPr>
          <w:rStyle w:val="rfdFootnote"/>
          <w:rtl/>
        </w:rPr>
        <w:t xml:space="preserve"> .</w:t>
      </w:r>
    </w:p>
    <w:p w:rsidR="005F4626" w:rsidRPr="006216AF" w:rsidRDefault="005F4626" w:rsidP="008117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فلان بن فلان ، أجيبوا مولاكم ، فقالوا له : أنت مولانا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معاذ </w:t>
      </w:r>
      <w:r w:rsidR="003112AD">
        <w:rPr>
          <w:rtl/>
        </w:rPr>
        <w:br/>
      </w:r>
      <w:r w:rsidRPr="006216AF">
        <w:rPr>
          <w:rtl/>
        </w:rPr>
        <w:t>الله ، أنا عبد مولاكم ، فسيروا إليه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قالوا :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فسرنا معه حتى دخلنا دار مولانا الحسن بن علي </w:t>
      </w:r>
      <w:r w:rsidR="00276CED">
        <w:rPr>
          <w:rtl/>
        </w:rPr>
        <w:t>عليهما السلام</w:t>
      </w:r>
      <w:r w:rsidRPr="006216AF">
        <w:rPr>
          <w:rtl/>
        </w:rPr>
        <w:t xml:space="preserve"> ، </w:t>
      </w:r>
      <w:r w:rsidR="003112AD">
        <w:rPr>
          <w:rtl/>
        </w:rPr>
        <w:br/>
      </w:r>
      <w:r w:rsidRPr="006216AF">
        <w:rPr>
          <w:rtl/>
        </w:rPr>
        <w:t xml:space="preserve">فإذا ولده القائم سيدنا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قاعد على سرير ، كأنّه فلقة قمر ، </w:t>
      </w:r>
      <w:r w:rsidR="003112AD">
        <w:rPr>
          <w:rtl/>
        </w:rPr>
        <w:br/>
      </w:r>
      <w:r w:rsidRPr="006216AF">
        <w:rPr>
          <w:rtl/>
        </w:rPr>
        <w:t xml:space="preserve">عليه ثياب خضر ، فسلّمنا عليه ، فردّ علينا السلام ، ثمّ 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جملة </w:t>
      </w:r>
      <w:r w:rsidR="003112AD">
        <w:rPr>
          <w:rtl/>
        </w:rPr>
        <w:br/>
      </w:r>
      <w:r w:rsidRPr="006216AF">
        <w:rPr>
          <w:rtl/>
        </w:rPr>
        <w:t>المال كذا وكذا ، دينارا</w:t>
      </w:r>
      <w:r w:rsidR="00267C9B">
        <w:rPr>
          <w:rtl/>
        </w:rPr>
        <w:t>ً</w:t>
      </w:r>
      <w:r w:rsidRPr="006216AF">
        <w:rPr>
          <w:rtl/>
        </w:rPr>
        <w:t xml:space="preserve"> وحمل فلان كذا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ولم يزل يصف حتّى وصف </w:t>
      </w:r>
      <w:r w:rsidR="003112AD">
        <w:rPr>
          <w:rtl/>
        </w:rPr>
        <w:br/>
      </w:r>
      <w:r w:rsidRPr="006216AF">
        <w:rPr>
          <w:rtl/>
        </w:rPr>
        <w:t xml:space="preserve">الجميع ، ووصف ثيابنا ورواحلنا ، وما كان معنا من الدواب ، فخررنا </w:t>
      </w:r>
      <w:r w:rsidR="003112AD">
        <w:rPr>
          <w:rtl/>
        </w:rPr>
        <w:br/>
      </w:r>
      <w:r w:rsidRPr="006216AF">
        <w:rPr>
          <w:rtl/>
        </w:rPr>
        <w:t>سجّدا</w:t>
      </w:r>
      <w:r w:rsidR="00267C9B">
        <w:rPr>
          <w:rtl/>
        </w:rPr>
        <w:t>ً</w:t>
      </w:r>
      <w:r w:rsidRPr="006216AF">
        <w:rPr>
          <w:rtl/>
        </w:rPr>
        <w:t xml:space="preserve"> لله تعالى ، وقبّلنا الأرض بين يديه ، ثمّ سألناه عمّا أردنا فأجاب ، </w:t>
      </w:r>
      <w:r w:rsidR="003112AD">
        <w:rPr>
          <w:rtl/>
        </w:rPr>
        <w:br/>
      </w:r>
      <w:r w:rsidRPr="006216AF">
        <w:rPr>
          <w:rtl/>
        </w:rPr>
        <w:t xml:space="preserve">فحملنا إليه الأموال وأمرنا </w:t>
      </w:r>
      <w:r w:rsidR="00276CED">
        <w:rPr>
          <w:rtl/>
        </w:rPr>
        <w:t>عليه السلام</w:t>
      </w:r>
      <w:r w:rsidRPr="006216AF">
        <w:rPr>
          <w:rtl/>
        </w:rPr>
        <w:t xml:space="preserve"> أن لا نحمل إلى سرّ من رأى </w:t>
      </w:r>
      <w:r w:rsidR="003112AD">
        <w:rPr>
          <w:rtl/>
        </w:rPr>
        <w:br/>
      </w:r>
      <w:r w:rsidRPr="006216AF">
        <w:rPr>
          <w:rtl/>
        </w:rPr>
        <w:t>شيئا</w:t>
      </w:r>
      <w:r w:rsidR="00267C9B">
        <w:rPr>
          <w:rtl/>
        </w:rPr>
        <w:t>ً</w:t>
      </w:r>
      <w:r w:rsidRPr="006216AF">
        <w:rPr>
          <w:rtl/>
        </w:rPr>
        <w:t xml:space="preserve"> من المال ، وأنّه ينصب لنا ببغداد رج</w:t>
      </w:r>
      <w:r w:rsidR="00AB693E">
        <w:rPr>
          <w:rtl/>
        </w:rPr>
        <w:t xml:space="preserve">لاً </w:t>
      </w:r>
      <w:r w:rsidRPr="006216AF">
        <w:rPr>
          <w:rtl/>
        </w:rPr>
        <w:t xml:space="preserve">نحمل إليه الأموال ، </w:t>
      </w:r>
      <w:r w:rsidR="003112AD">
        <w:rPr>
          <w:rtl/>
        </w:rPr>
        <w:br/>
      </w:r>
      <w:r w:rsidRPr="006216AF">
        <w:rPr>
          <w:rtl/>
        </w:rPr>
        <w:t>وتخرج من عنده التوقيعات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قالوا : فانصرفنا من عنده ، ودفع إلى أبي العبّاس محمد بن جعفر </w:t>
      </w:r>
      <w:r w:rsidR="003112AD">
        <w:rPr>
          <w:rtl/>
        </w:rPr>
        <w:br/>
      </w:r>
      <w:r w:rsidRPr="006216AF">
        <w:rPr>
          <w:rtl/>
        </w:rPr>
        <w:t>الحميري القمّي شيئا</w:t>
      </w:r>
      <w:r w:rsidR="00267C9B">
        <w:rPr>
          <w:rtl/>
        </w:rPr>
        <w:t>ً</w:t>
      </w:r>
      <w:r w:rsidRPr="006216AF">
        <w:rPr>
          <w:rtl/>
        </w:rPr>
        <w:t xml:space="preserve"> من الحنوط والكفن ، فقال له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أعظم الله أجرك </w:t>
      </w:r>
      <w:r w:rsidR="003112AD">
        <w:rPr>
          <w:rtl/>
        </w:rPr>
        <w:br/>
      </w:r>
      <w:r w:rsidRPr="006216AF">
        <w:rPr>
          <w:rtl/>
        </w:rPr>
        <w:t>في نفسك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فلمّا بلغ أبو العباس عاقبة همذان حمّ وتوفي </w:t>
      </w:r>
      <w:r w:rsidR="006D2B24">
        <w:rPr>
          <w:rtl/>
        </w:rPr>
        <w:t>رحمه الله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وكان بعد ذلك تحمل الأموال إلى بغداد ، إلى نوابه المنصوبين ، </w:t>
      </w:r>
      <w:r w:rsidR="003112AD">
        <w:rPr>
          <w:rtl/>
        </w:rPr>
        <w:br/>
      </w:r>
      <w:r w:rsidRPr="006216AF">
        <w:rPr>
          <w:rtl/>
        </w:rPr>
        <w:t>وتخرج من عندهم التوقيعات</w:t>
      </w:r>
      <w:r w:rsidR="00410A32">
        <w:rPr>
          <w:rtl/>
        </w:rPr>
        <w:t xml:space="preserve"> .</w:t>
      </w:r>
    </w:p>
    <w:p w:rsidR="005F4626" w:rsidRPr="006216AF" w:rsidRDefault="005F4626" w:rsidP="0071659E">
      <w:pPr>
        <w:rPr>
          <w:rtl/>
        </w:rPr>
      </w:pPr>
      <w:r w:rsidRPr="006216AF">
        <w:rPr>
          <w:rtl/>
        </w:rPr>
        <w:t>556</w:t>
      </w:r>
      <w:r w:rsidR="0096323A">
        <w:rPr>
          <w:rtl/>
        </w:rPr>
        <w:t xml:space="preserve"> / </w:t>
      </w:r>
      <w:r w:rsidRPr="006216AF">
        <w:rPr>
          <w:rtl/>
        </w:rPr>
        <w:t>4</w:t>
      </w:r>
      <w:r w:rsidR="0071659E">
        <w:rPr>
          <w:rFonts w:hint="cs"/>
          <w:rtl/>
        </w:rPr>
        <w:t xml:space="preserve"> </w:t>
      </w:r>
      <w:r>
        <w:rPr>
          <w:rtl/>
        </w:rPr>
        <w:t>ـ</w:t>
      </w:r>
      <w:r w:rsidR="0071659E">
        <w:rPr>
          <w:rFonts w:hint="cs"/>
          <w:rtl/>
        </w:rPr>
        <w:t xml:space="preserve"> </w:t>
      </w:r>
      <w:r w:rsidRPr="006216AF">
        <w:rPr>
          <w:rtl/>
        </w:rPr>
        <w:t>عن محمد بن صالح : كتبت أسأله الدّ</w:t>
      </w:r>
      <w:r w:rsidR="00267C9B">
        <w:rPr>
          <w:rtl/>
        </w:rPr>
        <w:t>ُ</w:t>
      </w:r>
      <w:r w:rsidRPr="006216AF">
        <w:rPr>
          <w:rtl/>
        </w:rPr>
        <w:t xml:space="preserve">عاء لبادا شاله </w:t>
      </w:r>
      <w:r w:rsidR="003112AD">
        <w:rPr>
          <w:rtl/>
        </w:rPr>
        <w:br/>
      </w:r>
      <w:r w:rsidRPr="006216AF">
        <w:rPr>
          <w:rtl/>
        </w:rPr>
        <w:t xml:space="preserve">وقد حبسه عبد العزيز ، واستأذنت في جارية استولدها ، فورد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ستولد </w:t>
      </w:r>
      <w:r w:rsidR="003112AD">
        <w:rPr>
          <w:rtl/>
        </w:rPr>
        <w:br/>
      </w:r>
      <w:r w:rsidRPr="006216AF">
        <w:rPr>
          <w:rtl/>
        </w:rPr>
        <w:t>الجارية ، ويفعل الله ما يشاء ، والمحبوس يخلّصه الله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فاستولدت </w:t>
      </w:r>
      <w:r w:rsidR="003112AD">
        <w:rPr>
          <w:rtl/>
        </w:rPr>
        <w:br/>
      </w:r>
      <w:r w:rsidRPr="006216AF">
        <w:rPr>
          <w:rtl/>
        </w:rPr>
        <w:t>الجارية فولدت وماتت ، وخلّي عن المحبوس يوم خرج إليّ</w:t>
      </w:r>
      <w:r w:rsidR="00267C9B">
        <w:rPr>
          <w:rtl/>
        </w:rPr>
        <w:t>َ</w:t>
      </w:r>
      <w:r w:rsidRPr="006216AF">
        <w:rPr>
          <w:rtl/>
        </w:rPr>
        <w:t xml:space="preserve"> التوقيع</w:t>
      </w:r>
      <w:r w:rsidR="00410A32">
        <w:rPr>
          <w:rtl/>
        </w:rPr>
        <w:t xml:space="preserve"> .</w:t>
      </w:r>
    </w:p>
    <w:p w:rsidR="0071659E" w:rsidRDefault="005F4626" w:rsidP="0071659E">
      <w:pPr>
        <w:rPr>
          <w:rStyle w:val="rfdLineChar"/>
        </w:rPr>
      </w:pPr>
      <w:r w:rsidRPr="006216AF">
        <w:rPr>
          <w:rtl/>
        </w:rPr>
        <w:t>557</w:t>
      </w:r>
      <w:r w:rsidR="0096323A">
        <w:rPr>
          <w:rtl/>
        </w:rPr>
        <w:t xml:space="preserve"> / </w:t>
      </w:r>
      <w:r w:rsidRPr="006216AF">
        <w:rPr>
          <w:rtl/>
        </w:rPr>
        <w:t>5</w:t>
      </w:r>
      <w:r w:rsidR="0071659E">
        <w:rPr>
          <w:rFonts w:hint="cs"/>
          <w:rtl/>
        </w:rPr>
        <w:t xml:space="preserve"> </w:t>
      </w:r>
      <w:r>
        <w:rPr>
          <w:rtl/>
        </w:rPr>
        <w:t>ـ</w:t>
      </w:r>
      <w:r w:rsidR="0071659E">
        <w:rPr>
          <w:rFonts w:hint="cs"/>
          <w:rtl/>
        </w:rPr>
        <w:t xml:space="preserve"> </w:t>
      </w:r>
      <w:r w:rsidRPr="006216AF">
        <w:rPr>
          <w:rtl/>
        </w:rPr>
        <w:t>قال : وحدّثني أبو جعفر ، قال : ولد لي مولود وكتبت ،</w:t>
      </w:r>
      <w:r w:rsidR="0071659E">
        <w:rPr>
          <w:rFonts w:hint="cs"/>
          <w:rtl/>
        </w:rPr>
        <w:t xml:space="preserve"> </w:t>
      </w:r>
      <w:r w:rsidR="0071659E">
        <w:rPr>
          <w:rtl/>
        </w:rPr>
        <w:br/>
      </w:r>
      <w:r w:rsidR="0071659E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5F4626">
      <w:pPr>
        <w:pStyle w:val="rfdFootnote0"/>
        <w:rPr>
          <w:rtl/>
        </w:rPr>
      </w:pPr>
      <w:r w:rsidRPr="006216AF">
        <w:rPr>
          <w:rtl/>
        </w:rPr>
        <w:t>4</w:t>
      </w:r>
      <w:r>
        <w:rPr>
          <w:rtl/>
        </w:rPr>
        <w:t xml:space="preserve"> ـ </w:t>
      </w:r>
      <w:r w:rsidRPr="006216AF">
        <w:rPr>
          <w:rtl/>
        </w:rPr>
        <w:t>كمال الدين : 489</w:t>
      </w:r>
      <w:r w:rsidR="0096323A">
        <w:rPr>
          <w:rtl/>
        </w:rPr>
        <w:t xml:space="preserve"> / </w:t>
      </w:r>
      <w:r w:rsidRPr="006216AF">
        <w:rPr>
          <w:rtl/>
        </w:rPr>
        <w:t>12 ، بحار الأنوار 51 : 327</w:t>
      </w:r>
      <w:r w:rsidR="00410A32">
        <w:rPr>
          <w:rtl/>
        </w:rPr>
        <w:t xml:space="preserve"> .</w:t>
      </w:r>
    </w:p>
    <w:p w:rsidR="005F4626" w:rsidRPr="006216AF" w:rsidRDefault="005F4626" w:rsidP="0071659E">
      <w:pPr>
        <w:pStyle w:val="rfdFootnote0"/>
        <w:rPr>
          <w:rtl/>
        </w:rPr>
      </w:pPr>
      <w:r w:rsidRPr="006216AF">
        <w:rPr>
          <w:rtl/>
        </w:rPr>
        <w:t>5</w:t>
      </w:r>
      <w:r w:rsidR="0071659E">
        <w:rPr>
          <w:rFonts w:hint="cs"/>
          <w:rtl/>
        </w:rPr>
        <w:t xml:space="preserve"> </w:t>
      </w:r>
      <w:r>
        <w:rPr>
          <w:rtl/>
        </w:rPr>
        <w:t>ـ</w:t>
      </w:r>
      <w:r w:rsidR="0071659E">
        <w:rPr>
          <w:rFonts w:hint="cs"/>
          <w:rtl/>
        </w:rPr>
        <w:t xml:space="preserve"> </w:t>
      </w:r>
      <w:r w:rsidRPr="006216AF">
        <w:rPr>
          <w:rtl/>
        </w:rPr>
        <w:t>أصول الكافي 1 : 438 ، ال</w:t>
      </w:r>
      <w:r w:rsidR="009B4056">
        <w:rPr>
          <w:rtl/>
        </w:rPr>
        <w:t>إ</w:t>
      </w:r>
      <w:r w:rsidRPr="006216AF">
        <w:rPr>
          <w:rtl/>
        </w:rPr>
        <w:t xml:space="preserve">رشاد للمفيد : 355 ، بحار الأنوار </w:t>
      </w:r>
      <w:r w:rsidR="003112AD">
        <w:rPr>
          <w:rtl/>
        </w:rPr>
        <w:br/>
      </w:r>
      <w:r w:rsidRPr="006216AF">
        <w:rPr>
          <w:rtl/>
        </w:rPr>
        <w:t>51 : 308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أستأذن في تطهيره يوم السابع أو الثامن ، فكتب يخبر بموته ، وكتب :</w:t>
      </w:r>
      <w:r w:rsidR="0081171B">
        <w:rPr>
          <w:rtl/>
        </w:rPr>
        <w:t xml:space="preserve"> </w:t>
      </w:r>
      <w:r w:rsidR="00FD316F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سيخلف عليك غيره ، فسمّه أحمد ، ومن بعد أحمد جعفرا</w:t>
      </w:r>
      <w:r w:rsidR="00267C9B">
        <w:rPr>
          <w:rtl/>
        </w:rPr>
        <w:t>ً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فجاء كما </w:t>
      </w:r>
      <w:r w:rsidR="00FD316F">
        <w:rPr>
          <w:rtl/>
        </w:rPr>
        <w:br/>
      </w:r>
      <w:r w:rsidRPr="006216AF">
        <w:rPr>
          <w:rtl/>
        </w:rPr>
        <w:t xml:space="preserve">قال </w:t>
      </w:r>
      <w:r w:rsidR="00276CED">
        <w:rPr>
          <w:rtl/>
        </w:rPr>
        <w:t>عليه السلام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قال : وتزوجت امرأة سرا</w:t>
      </w:r>
      <w:r w:rsidR="00267C9B">
        <w:rPr>
          <w:rtl/>
        </w:rPr>
        <w:t>ً</w:t>
      </w:r>
      <w:r w:rsidRPr="006216AF">
        <w:rPr>
          <w:rtl/>
        </w:rPr>
        <w:t xml:space="preserve"> ، فلمّا وطأتها علقت وجاءت ببنت ، </w:t>
      </w:r>
      <w:r w:rsidR="00FD316F">
        <w:rPr>
          <w:rtl/>
        </w:rPr>
        <w:br/>
      </w:r>
      <w:r w:rsidRPr="006216AF">
        <w:rPr>
          <w:rtl/>
        </w:rPr>
        <w:t xml:space="preserve">فاغتممت وضاق صدري ، وكتبت أشكو ذلك ، فورد : </w:t>
      </w:r>
      <w:r w:rsidR="009F08E4" w:rsidRPr="006216AF">
        <w:rPr>
          <w:rtl/>
        </w:rPr>
        <w:t>«</w:t>
      </w:r>
      <w:r w:rsidRPr="006216AF">
        <w:rPr>
          <w:rtl/>
        </w:rPr>
        <w:t>ستكفاها</w:t>
      </w:r>
      <w:r w:rsidR="009F08E4" w:rsidRPr="006216AF">
        <w:rPr>
          <w:rtl/>
        </w:rPr>
        <w:t>»</w:t>
      </w:r>
      <w:r w:rsidRPr="006216AF">
        <w:rPr>
          <w:rtl/>
        </w:rPr>
        <w:t xml:space="preserve"> </w:t>
      </w:r>
      <w:r w:rsidR="00FD316F">
        <w:rPr>
          <w:rtl/>
        </w:rPr>
        <w:br/>
      </w:r>
      <w:r w:rsidRPr="006216AF">
        <w:rPr>
          <w:rtl/>
        </w:rPr>
        <w:t>فعاشت أربع سنين ثمّ ماتت فورد</w:t>
      </w:r>
      <w:r w:rsidR="00410A32">
        <w:rPr>
          <w:rtl/>
        </w:rPr>
        <w:t xml:space="preserve"> .</w:t>
      </w:r>
      <w:r w:rsidRPr="006216AF">
        <w:rPr>
          <w:rtl/>
        </w:rPr>
        <w:t xml:space="preserve"> </w:t>
      </w:r>
      <w:r w:rsidR="009F08E4" w:rsidRPr="006216AF">
        <w:rPr>
          <w:rtl/>
        </w:rPr>
        <w:t>«</w:t>
      </w:r>
      <w:r w:rsidRPr="006216AF">
        <w:rPr>
          <w:rtl/>
        </w:rPr>
        <w:t>الله ذو أناة ، وأنتم تستعجلون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71659E">
      <w:pPr>
        <w:rPr>
          <w:rtl/>
        </w:rPr>
      </w:pPr>
      <w:r w:rsidRPr="006216AF">
        <w:rPr>
          <w:rtl/>
        </w:rPr>
        <w:t>558</w:t>
      </w:r>
      <w:r w:rsidR="0096323A">
        <w:rPr>
          <w:rtl/>
        </w:rPr>
        <w:t xml:space="preserve"> / </w:t>
      </w:r>
      <w:r w:rsidRPr="006216AF">
        <w:rPr>
          <w:rtl/>
        </w:rPr>
        <w:t>6</w:t>
      </w:r>
      <w:r w:rsidR="0071659E">
        <w:rPr>
          <w:rFonts w:hint="cs"/>
          <w:rtl/>
        </w:rPr>
        <w:t xml:space="preserve"> </w:t>
      </w:r>
      <w:r>
        <w:rPr>
          <w:rtl/>
        </w:rPr>
        <w:t>ـ</w:t>
      </w:r>
      <w:r w:rsidR="0071659E">
        <w:rPr>
          <w:rFonts w:hint="cs"/>
          <w:rtl/>
        </w:rPr>
        <w:t xml:space="preserve"> </w:t>
      </w:r>
      <w:r w:rsidRPr="006216AF">
        <w:rPr>
          <w:rtl/>
        </w:rPr>
        <w:t>عن أبي محمّد الحسن بن وجناء ، قال : كنت ساجدا</w:t>
      </w:r>
      <w:r w:rsidR="00267C9B">
        <w:rPr>
          <w:rtl/>
        </w:rPr>
        <w:t>ً</w:t>
      </w:r>
      <w:r w:rsidRPr="006216AF">
        <w:rPr>
          <w:rtl/>
        </w:rPr>
        <w:t xml:space="preserve"> </w:t>
      </w:r>
      <w:r w:rsidR="00FD316F">
        <w:rPr>
          <w:rtl/>
        </w:rPr>
        <w:br/>
      </w:r>
      <w:r w:rsidRPr="006216AF">
        <w:rPr>
          <w:rtl/>
        </w:rPr>
        <w:t xml:space="preserve">تحت الميزاب في رابع أربع وخمسين حجة بعد العمرة وأنا أتضرع في </w:t>
      </w:r>
      <w:r w:rsidR="00FD316F">
        <w:rPr>
          <w:rtl/>
        </w:rPr>
        <w:br/>
      </w:r>
      <w:r w:rsidRPr="006216AF">
        <w:rPr>
          <w:rtl/>
        </w:rPr>
        <w:t>الدعاء إذ حرّكني محرك ، فقال لي : قم يا حسن بن وجناء فرعشت</w:t>
      </w:r>
      <w:r w:rsidR="00410A32">
        <w:rPr>
          <w:rtl/>
        </w:rPr>
        <w:t xml:space="preserve"> .</w:t>
      </w:r>
    </w:p>
    <w:p w:rsidR="005F4626" w:rsidRPr="006216AF" w:rsidRDefault="005F4626" w:rsidP="00235F0C">
      <w:pPr>
        <w:rPr>
          <w:rtl/>
        </w:rPr>
      </w:pPr>
      <w:r w:rsidRPr="006216AF">
        <w:rPr>
          <w:rtl/>
        </w:rPr>
        <w:t xml:space="preserve">قال : فقمت ، فإذا جارية صفراء نحيفة البدن ، أقول إنّها من </w:t>
      </w:r>
      <w:r w:rsidR="00FD316F">
        <w:rPr>
          <w:rtl/>
        </w:rPr>
        <w:br/>
      </w:r>
      <w:r w:rsidRPr="006216AF">
        <w:rPr>
          <w:rtl/>
        </w:rPr>
        <w:t xml:space="preserve">بنات أربعين فما فوقها ، فمشت بين يدي ، وأنا لا أسألها عن شيء ، </w:t>
      </w:r>
      <w:r w:rsidR="00FD316F">
        <w:rPr>
          <w:rtl/>
        </w:rPr>
        <w:br/>
      </w:r>
      <w:r w:rsidRPr="006216AF">
        <w:rPr>
          <w:rtl/>
        </w:rPr>
        <w:t xml:space="preserve">حتّى أتت دار خديجة </w:t>
      </w:r>
      <w:r w:rsidR="00276CED">
        <w:rPr>
          <w:rtl/>
        </w:rPr>
        <w:t>عليها السلام</w:t>
      </w:r>
      <w:r w:rsidRPr="006216AF">
        <w:rPr>
          <w:rtl/>
        </w:rPr>
        <w:t xml:space="preserve"> ، وفيها بيت بابه في وسط الحائط ، </w:t>
      </w:r>
      <w:r w:rsidR="00FD316F">
        <w:rPr>
          <w:rtl/>
        </w:rPr>
        <w:br/>
      </w:r>
      <w:r w:rsidRPr="006216AF">
        <w:rPr>
          <w:rtl/>
        </w:rPr>
        <w:t xml:space="preserve">وله درج ساج يرتقى إليه ، فصعدت الجارية وجاءني النداء : </w:t>
      </w:r>
      <w:r w:rsidR="009F08E4" w:rsidRPr="006216AF">
        <w:rPr>
          <w:rtl/>
        </w:rPr>
        <w:t>«</w:t>
      </w:r>
      <w:r w:rsidR="00235F0C">
        <w:rPr>
          <w:rtl/>
        </w:rPr>
        <w:t>إ</w:t>
      </w:r>
      <w:r w:rsidRPr="006216AF">
        <w:rPr>
          <w:rtl/>
        </w:rPr>
        <w:t xml:space="preserve">صعد يا </w:t>
      </w:r>
      <w:r w:rsidR="00FD316F">
        <w:rPr>
          <w:rtl/>
        </w:rPr>
        <w:br/>
      </w:r>
      <w:r w:rsidRPr="006216AF">
        <w:rPr>
          <w:rtl/>
        </w:rPr>
        <w:t>حسن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فصعدت ، فوقفت بالباب فقال لي صاحب الزمان </w:t>
      </w:r>
      <w:r w:rsidR="00276CED">
        <w:rPr>
          <w:rtl/>
        </w:rPr>
        <w:t>عليه السلام</w:t>
      </w:r>
      <w:r w:rsidRPr="006216AF">
        <w:rPr>
          <w:rtl/>
        </w:rPr>
        <w:t xml:space="preserve"> :</w:t>
      </w:r>
      <w:r w:rsidR="0081171B">
        <w:rPr>
          <w:rtl/>
        </w:rPr>
        <w:t xml:space="preserve"> </w:t>
      </w:r>
      <w:r w:rsidR="00FD316F">
        <w:rPr>
          <w:rtl/>
        </w:rPr>
        <w:br/>
      </w:r>
      <w:r w:rsidR="009F08E4" w:rsidRPr="006216AF">
        <w:rPr>
          <w:rtl/>
        </w:rPr>
        <w:t>«</w:t>
      </w:r>
      <w:r w:rsidRPr="006216AF">
        <w:rPr>
          <w:rtl/>
        </w:rPr>
        <w:t>يا حسن ، أتراك خفيت عليّ</w:t>
      </w:r>
      <w:r w:rsidR="00267C9B">
        <w:rPr>
          <w:rtl/>
        </w:rPr>
        <w:t>َ</w:t>
      </w:r>
      <w:r w:rsidR="00DD50E3">
        <w:rPr>
          <w:rtl/>
        </w:rPr>
        <w:t xml:space="preserve"> !</w:t>
      </w:r>
      <w:r w:rsidRPr="006216AF">
        <w:rPr>
          <w:rtl/>
        </w:rPr>
        <w:t xml:space="preserve"> والله ما من وقت في حجّك إلا وأنا </w:t>
      </w:r>
      <w:r w:rsidR="00FD316F">
        <w:rPr>
          <w:rtl/>
        </w:rPr>
        <w:br/>
      </w:r>
      <w:r w:rsidRPr="006216AF">
        <w:rPr>
          <w:rtl/>
        </w:rPr>
        <w:t>معك فيه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 جعل يعد عليّ</w:t>
      </w:r>
      <w:r w:rsidR="00235F0C">
        <w:rPr>
          <w:rtl/>
        </w:rPr>
        <w:t>َ</w:t>
      </w:r>
      <w:r w:rsidRPr="006216AF">
        <w:rPr>
          <w:rtl/>
        </w:rPr>
        <w:t xml:space="preserve"> أوقاتي فوقعت على وجهي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فحسست بيد قد وقعت عليّ</w:t>
      </w:r>
      <w:r w:rsidR="00267C9B">
        <w:rPr>
          <w:rtl/>
        </w:rPr>
        <w:t>َ</w:t>
      </w:r>
      <w:r w:rsidRPr="006216AF">
        <w:rPr>
          <w:rtl/>
        </w:rPr>
        <w:t xml:space="preserve"> ، فقمت ،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حسن ، </w:t>
      </w:r>
      <w:r w:rsidR="00FD316F">
        <w:rPr>
          <w:rtl/>
        </w:rPr>
        <w:br/>
      </w:r>
      <w:r w:rsidR="00235F0C">
        <w:rPr>
          <w:rtl/>
        </w:rPr>
        <w:t>إ</w:t>
      </w:r>
      <w:r w:rsidRPr="006216AF">
        <w:rPr>
          <w:rtl/>
        </w:rPr>
        <w:t xml:space="preserve">لزم بالمدينة دار جعفر بن محمّد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ولا يهمنّك طعامك ولا </w:t>
      </w:r>
      <w:r w:rsidR="00044157">
        <w:rPr>
          <w:rtl/>
        </w:rPr>
        <w:br/>
      </w:r>
      <w:r w:rsidRPr="006216AF">
        <w:rPr>
          <w:rtl/>
        </w:rPr>
        <w:t>شرابك ، ولا ما تستر به عورتك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ثمّ دفع إليّ</w:t>
      </w:r>
      <w:r w:rsidR="00267C9B">
        <w:rPr>
          <w:rtl/>
        </w:rPr>
        <w:t>َ</w:t>
      </w:r>
      <w:r w:rsidRPr="006216AF">
        <w:rPr>
          <w:rtl/>
        </w:rPr>
        <w:t xml:space="preserve"> دفترا</w:t>
      </w:r>
      <w:r w:rsidR="00267C9B">
        <w:rPr>
          <w:rtl/>
        </w:rPr>
        <w:t>ً</w:t>
      </w:r>
      <w:r w:rsidRPr="006216AF">
        <w:rPr>
          <w:rtl/>
        </w:rPr>
        <w:t xml:space="preserve"> فيه دعاء الفرج ، </w:t>
      </w:r>
      <w:r w:rsidR="00044157">
        <w:rPr>
          <w:rtl/>
        </w:rPr>
        <w:br/>
      </w:r>
      <w:r w:rsidRPr="006216AF">
        <w:rPr>
          <w:rtl/>
        </w:rPr>
        <w:t xml:space="preserve">وصلاة عليه ، وقال : </w:t>
      </w:r>
      <w:r w:rsidR="009F08E4" w:rsidRPr="006216AF">
        <w:rPr>
          <w:rtl/>
        </w:rPr>
        <w:t>«</w:t>
      </w:r>
      <w:r w:rsidRPr="006216AF">
        <w:rPr>
          <w:rtl/>
        </w:rPr>
        <w:t>بهذا فادع ، وهكذا فصلّ عليّ</w:t>
      </w:r>
      <w:r w:rsidR="00267C9B">
        <w:rPr>
          <w:rtl/>
        </w:rPr>
        <w:t>َ</w:t>
      </w:r>
      <w:r w:rsidRPr="006216AF">
        <w:rPr>
          <w:rtl/>
        </w:rPr>
        <w:t xml:space="preserve"> ، ولا تعطه </w:t>
      </w:r>
      <w:r w:rsidR="00335A4F">
        <w:rPr>
          <w:rtl/>
        </w:rPr>
        <w:t>إلّ</w:t>
      </w:r>
      <w:r w:rsidR="006311C6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</w:t>
      </w:r>
      <w:r w:rsidR="00044157">
        <w:rPr>
          <w:rtl/>
        </w:rPr>
        <w:br/>
      </w:r>
      <w:r w:rsidRPr="006216AF">
        <w:rPr>
          <w:rtl/>
        </w:rPr>
        <w:t>أوليائي ، فإنّ الله عز وجل يوفقك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71659E" w:rsidRPr="0071659E" w:rsidRDefault="0071659E" w:rsidP="0071659E">
      <w:pPr>
        <w:pStyle w:val="rfdLine"/>
      </w:pPr>
      <w:r w:rsidRPr="0071659E">
        <w:rPr>
          <w:rFonts w:hint="cs"/>
          <w:rtl/>
        </w:rPr>
        <w:t>___________________</w:t>
      </w:r>
    </w:p>
    <w:p w:rsidR="005F4626" w:rsidRPr="00075D9B" w:rsidRDefault="005F4626" w:rsidP="0071659E">
      <w:pPr>
        <w:pStyle w:val="rfdFootnote0"/>
        <w:rPr>
          <w:rtl/>
        </w:rPr>
      </w:pPr>
      <w:r w:rsidRPr="00075D9B">
        <w:rPr>
          <w:rtl/>
        </w:rPr>
        <w:t>6</w:t>
      </w:r>
      <w:r w:rsidR="0071659E">
        <w:rPr>
          <w:rFonts w:hint="cs"/>
          <w:rtl/>
        </w:rPr>
        <w:t xml:space="preserve"> </w:t>
      </w:r>
      <w:r w:rsidRPr="00075D9B">
        <w:rPr>
          <w:rtl/>
        </w:rPr>
        <w:t>ـ</w:t>
      </w:r>
      <w:r w:rsidR="0071659E">
        <w:rPr>
          <w:rFonts w:hint="cs"/>
          <w:rtl/>
        </w:rPr>
        <w:t xml:space="preserve"> </w:t>
      </w:r>
      <w:r w:rsidRPr="00075D9B">
        <w:rPr>
          <w:rtl/>
        </w:rPr>
        <w:t>كمال الدين : 443</w:t>
      </w:r>
      <w:r w:rsidR="0096323A">
        <w:rPr>
          <w:rtl/>
        </w:rPr>
        <w:t xml:space="preserve"> / </w:t>
      </w:r>
      <w:r w:rsidRPr="00075D9B">
        <w:rPr>
          <w:rtl/>
        </w:rPr>
        <w:t>17 ، الخرائج والجرائح 2 : 961 ، مدينة المعاجز :</w:t>
      </w:r>
      <w:r w:rsidR="00075D9B">
        <w:rPr>
          <w:rtl/>
        </w:rPr>
        <w:t xml:space="preserve"> </w:t>
      </w:r>
      <w:r w:rsidR="00044157">
        <w:rPr>
          <w:rtl/>
        </w:rPr>
        <w:br/>
      </w:r>
      <w:r w:rsidRPr="00075D9B">
        <w:rPr>
          <w:rtl/>
        </w:rPr>
        <w:t>620</w:t>
      </w:r>
      <w:r w:rsidR="0096323A">
        <w:rPr>
          <w:rtl/>
        </w:rPr>
        <w:t xml:space="preserve"> / </w:t>
      </w:r>
      <w:r w:rsidRPr="00075D9B">
        <w:rPr>
          <w:rtl/>
        </w:rPr>
        <w:t>119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فقلت : يا مولاي ، لا أراك بعدها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يا حسن إذا شاء الله </w:t>
      </w:r>
      <w:r w:rsidR="00044157">
        <w:rPr>
          <w:rtl/>
        </w:rPr>
        <w:br/>
      </w:r>
      <w:r w:rsidRPr="006216AF">
        <w:rPr>
          <w:rtl/>
        </w:rPr>
        <w:t>تعالى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267C9B">
      <w:pPr>
        <w:rPr>
          <w:rtl/>
        </w:rPr>
      </w:pPr>
      <w:r w:rsidRPr="006216AF">
        <w:rPr>
          <w:rtl/>
        </w:rPr>
        <w:t xml:space="preserve">قال : فانصرفت من حجّتي ولزمت دار جعفر </w:t>
      </w:r>
      <w:r w:rsidR="00276CED">
        <w:rPr>
          <w:rtl/>
        </w:rPr>
        <w:t>عليه السلام</w:t>
      </w:r>
      <w:r w:rsidRPr="006216AF">
        <w:rPr>
          <w:rtl/>
        </w:rPr>
        <w:t xml:space="preserve"> ، وأنا لا </w:t>
      </w:r>
      <w:r w:rsidR="00044157">
        <w:rPr>
          <w:rtl/>
        </w:rPr>
        <w:br/>
      </w:r>
      <w:r w:rsidRPr="006216AF">
        <w:rPr>
          <w:rtl/>
        </w:rPr>
        <w:t xml:space="preserve">أخرج منها ولا أعود إليها </w:t>
      </w:r>
      <w:r w:rsidR="00335A4F">
        <w:rPr>
          <w:rtl/>
        </w:rPr>
        <w:t>إلّ</w:t>
      </w:r>
      <w:r w:rsidR="003D7C9A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لثلاث خصال : </w:t>
      </w:r>
      <w:r w:rsidR="00335A4F">
        <w:rPr>
          <w:rtl/>
        </w:rPr>
        <w:t>إلّ</w:t>
      </w:r>
      <w:r w:rsidR="003D7C9A">
        <w:rPr>
          <w:rtl/>
        </w:rPr>
        <w:t>َ</w:t>
      </w:r>
      <w:r w:rsidR="00335A4F">
        <w:rPr>
          <w:rtl/>
        </w:rPr>
        <w:t>ا</w:t>
      </w:r>
      <w:r w:rsidRPr="006216AF">
        <w:rPr>
          <w:rtl/>
        </w:rPr>
        <w:t xml:space="preserve"> لتجديد الوضوء أو </w:t>
      </w:r>
      <w:r w:rsidR="00044157">
        <w:rPr>
          <w:rtl/>
        </w:rPr>
        <w:br/>
      </w:r>
      <w:r w:rsidRPr="006216AF">
        <w:rPr>
          <w:rtl/>
        </w:rPr>
        <w:t>النوم ، أو لوقت الإ</w:t>
      </w:r>
      <w:r w:rsidR="003D7C9A">
        <w:rPr>
          <w:rtl/>
        </w:rPr>
        <w:t>ِ</w:t>
      </w:r>
      <w:r w:rsidRPr="006216AF">
        <w:rPr>
          <w:rtl/>
        </w:rPr>
        <w:t>فطار ، فإذا دخلت بيتي وقت الإ</w:t>
      </w:r>
      <w:r w:rsidR="003D7C9A">
        <w:rPr>
          <w:rtl/>
        </w:rPr>
        <w:t>ِ</w:t>
      </w:r>
      <w:r w:rsidRPr="006216AF">
        <w:rPr>
          <w:rtl/>
        </w:rPr>
        <w:t xml:space="preserve">فطار فأصيب وعائي </w:t>
      </w:r>
      <w:r w:rsidR="00044157">
        <w:rPr>
          <w:rtl/>
        </w:rPr>
        <w:br/>
      </w:r>
      <w:r w:rsidRPr="006216AF">
        <w:rPr>
          <w:rtl/>
        </w:rPr>
        <w:t>مملوءا</w:t>
      </w:r>
      <w:r w:rsidR="00267C9B">
        <w:rPr>
          <w:rtl/>
        </w:rPr>
        <w:t>ً</w:t>
      </w:r>
      <w:r w:rsidRPr="006216AF">
        <w:rPr>
          <w:rtl/>
        </w:rPr>
        <w:t xml:space="preserve"> دقيقا</w:t>
      </w:r>
      <w:r w:rsidR="00267C9B">
        <w:rPr>
          <w:rtl/>
        </w:rPr>
        <w:t>ً</w:t>
      </w:r>
      <w:r w:rsidRPr="006216AF">
        <w:rPr>
          <w:rtl/>
        </w:rPr>
        <w:t xml:space="preserve"> على رأسه ، عليه ما تشتهي نفسي بالنهار ، ف</w:t>
      </w:r>
      <w:r w:rsidR="00267C9B">
        <w:rPr>
          <w:rtl/>
        </w:rPr>
        <w:t>آ</w:t>
      </w:r>
      <w:r w:rsidRPr="006216AF">
        <w:rPr>
          <w:rtl/>
        </w:rPr>
        <w:t xml:space="preserve">كل ذلك فهو </w:t>
      </w:r>
      <w:r w:rsidR="00044157">
        <w:rPr>
          <w:rtl/>
        </w:rPr>
        <w:br/>
      </w:r>
      <w:r w:rsidRPr="006216AF">
        <w:rPr>
          <w:rtl/>
        </w:rPr>
        <w:t xml:space="preserve">كفاية لي ، وكسوة الشتاء في وقت الشتاء ، وكسوة الصيف في وقت </w:t>
      </w:r>
      <w:r w:rsidR="00044157">
        <w:rPr>
          <w:rtl/>
        </w:rPr>
        <w:br/>
      </w:r>
      <w:r w:rsidRPr="006216AF">
        <w:rPr>
          <w:rtl/>
        </w:rPr>
        <w:t xml:space="preserve">الصيف ، وإنّي لا أدخل الماء بالنهار وأرش به البيت ، وادع الكوز </w:t>
      </w:r>
      <w:r w:rsidR="00044157">
        <w:rPr>
          <w:rtl/>
        </w:rPr>
        <w:br/>
      </w:r>
      <w:r w:rsidRPr="006216AF">
        <w:rPr>
          <w:rtl/>
        </w:rPr>
        <w:t>فارغا</w:t>
      </w:r>
      <w:r w:rsidR="00267C9B">
        <w:rPr>
          <w:rtl/>
        </w:rPr>
        <w:t>ً</w:t>
      </w:r>
      <w:r w:rsidRPr="006216AF">
        <w:rPr>
          <w:rtl/>
        </w:rPr>
        <w:t xml:space="preserve"> ، وآتي بالطعام ولا حاجة لي إليه ، فأتصدّ</w:t>
      </w:r>
      <w:r w:rsidR="003D7C9A">
        <w:rPr>
          <w:rtl/>
        </w:rPr>
        <w:t>َ</w:t>
      </w:r>
      <w:r w:rsidRPr="006216AF">
        <w:rPr>
          <w:rtl/>
        </w:rPr>
        <w:t xml:space="preserve">ق لئلا يعلم به من </w:t>
      </w:r>
      <w:r w:rsidR="00044157">
        <w:rPr>
          <w:rtl/>
        </w:rPr>
        <w:br/>
      </w:r>
      <w:r w:rsidRPr="006216AF">
        <w:rPr>
          <w:rtl/>
        </w:rPr>
        <w:t>معي</w:t>
      </w:r>
      <w:r w:rsidR="00410A32">
        <w:rPr>
          <w:rtl/>
        </w:rPr>
        <w:t xml:space="preserve"> .</w:t>
      </w:r>
    </w:p>
    <w:p w:rsidR="005F4626" w:rsidRPr="006216AF" w:rsidRDefault="005F4626" w:rsidP="006843DF">
      <w:pPr>
        <w:rPr>
          <w:rtl/>
        </w:rPr>
      </w:pPr>
      <w:r w:rsidRPr="006216AF">
        <w:rPr>
          <w:rtl/>
        </w:rPr>
        <w:t>559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6843DF">
        <w:rPr>
          <w:rFonts w:hint="cs"/>
          <w:rtl/>
        </w:rPr>
        <w:t xml:space="preserve"> </w:t>
      </w:r>
      <w:r>
        <w:rPr>
          <w:rtl/>
        </w:rPr>
        <w:t>ـ</w:t>
      </w:r>
      <w:r w:rsidR="006843DF">
        <w:rPr>
          <w:rFonts w:hint="cs"/>
          <w:rtl/>
        </w:rPr>
        <w:t xml:space="preserve"> </w:t>
      </w:r>
      <w:r w:rsidRPr="006216AF">
        <w:rPr>
          <w:rtl/>
        </w:rPr>
        <w:t>عن الأزدي ، قال : بينا أنا في الطواف ، قد طفت ستا</w:t>
      </w:r>
      <w:r w:rsidR="00267C9B">
        <w:rPr>
          <w:rtl/>
        </w:rPr>
        <w:t>ً</w:t>
      </w:r>
      <w:r w:rsidRPr="006216AF">
        <w:rPr>
          <w:rtl/>
        </w:rPr>
        <w:t xml:space="preserve"> </w:t>
      </w:r>
      <w:r w:rsidR="00044157">
        <w:rPr>
          <w:rtl/>
        </w:rPr>
        <w:br/>
      </w:r>
      <w:r w:rsidRPr="006216AF">
        <w:rPr>
          <w:rtl/>
        </w:rPr>
        <w:t xml:space="preserve">وأريد السابع ، وإذا أنا بحلقة عن يمين الكعبة وشاب حسن الوجه طيب </w:t>
      </w:r>
      <w:r w:rsidR="00044157">
        <w:rPr>
          <w:rtl/>
        </w:rPr>
        <w:br/>
      </w:r>
      <w:r w:rsidRPr="006216AF">
        <w:rPr>
          <w:rtl/>
        </w:rPr>
        <w:t xml:space="preserve">الرائحة هيوب ، مع هيبته متقرب إلى الناس ، يتكلم ، فلم أر أحسن من </w:t>
      </w:r>
      <w:r w:rsidR="00044157">
        <w:rPr>
          <w:rtl/>
        </w:rPr>
        <w:br/>
      </w:r>
      <w:r w:rsidRPr="006216AF">
        <w:rPr>
          <w:rtl/>
        </w:rPr>
        <w:t xml:space="preserve">كلامه ، ولا أعذب من منطقه في حسن جلوسه ، فذهبت أكلمه فزبرني </w:t>
      </w:r>
      <w:r w:rsidR="00044157">
        <w:rPr>
          <w:rtl/>
        </w:rPr>
        <w:br/>
      </w:r>
      <w:r w:rsidRPr="006216AF">
        <w:rPr>
          <w:rtl/>
        </w:rPr>
        <w:t>الناس ، فسألت بعضهم : من هذا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فقالوا : ابن رسول الله </w:t>
      </w:r>
      <w:r w:rsidR="00470C8A">
        <w:rPr>
          <w:rtl/>
        </w:rPr>
        <w:t>(ص)</w:t>
      </w:r>
      <w:r w:rsidRPr="006216AF">
        <w:rPr>
          <w:rtl/>
        </w:rPr>
        <w:t xml:space="preserve"> ، </w:t>
      </w:r>
      <w:r w:rsidR="00044157">
        <w:rPr>
          <w:rtl/>
        </w:rPr>
        <w:br/>
      </w:r>
      <w:r w:rsidRPr="006216AF">
        <w:rPr>
          <w:rtl/>
        </w:rPr>
        <w:t>يظهر للناس في كلّ</w:t>
      </w:r>
      <w:r w:rsidR="00267C9B">
        <w:rPr>
          <w:rtl/>
        </w:rPr>
        <w:t>ِ</w:t>
      </w:r>
      <w:r w:rsidRPr="006216AF">
        <w:rPr>
          <w:rtl/>
        </w:rPr>
        <w:t xml:space="preserve"> سنة لخواصه يوما</w:t>
      </w:r>
      <w:r w:rsidR="00267C9B">
        <w:rPr>
          <w:rtl/>
        </w:rPr>
        <w:t>ً</w:t>
      </w:r>
      <w:r w:rsidRPr="006216AF">
        <w:rPr>
          <w:rtl/>
        </w:rPr>
        <w:t xml:space="preserve"> يحدّثهم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فقلت : يا سيدي ، </w:t>
      </w:r>
      <w:r w:rsidR="00044157">
        <w:rPr>
          <w:rtl/>
        </w:rPr>
        <w:br/>
      </w:r>
      <w:r w:rsidRPr="006216AF">
        <w:rPr>
          <w:rtl/>
        </w:rPr>
        <w:t>مسترشدا</w:t>
      </w:r>
      <w:r w:rsidR="003D7C9A">
        <w:rPr>
          <w:rtl/>
        </w:rPr>
        <w:t>ً</w:t>
      </w:r>
      <w:r w:rsidRPr="006216AF">
        <w:rPr>
          <w:rtl/>
        </w:rPr>
        <w:t xml:space="preserve"> أتيتك ، فأرشدني هداك الله ، فناولني </w:t>
      </w:r>
      <w:r w:rsidR="00276CED">
        <w:rPr>
          <w:rtl/>
        </w:rPr>
        <w:t>عليه السلام</w:t>
      </w:r>
      <w:r w:rsidRPr="006216AF">
        <w:rPr>
          <w:rtl/>
        </w:rPr>
        <w:t xml:space="preserve"> حصاة ، </w:t>
      </w:r>
      <w:r w:rsidR="00044157">
        <w:rPr>
          <w:rtl/>
        </w:rPr>
        <w:br/>
      </w:r>
      <w:r w:rsidRPr="006216AF">
        <w:rPr>
          <w:rtl/>
        </w:rPr>
        <w:t>فحوّلت وجهي ، فقال لي بعض جلسائه : ما الذي بيدك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</w:t>
      </w:r>
      <w:r w:rsidR="0081171B">
        <w:rPr>
          <w:rtl/>
        </w:rPr>
        <w:t xml:space="preserve"> </w:t>
      </w:r>
      <w:r w:rsidR="00044157">
        <w:rPr>
          <w:rtl/>
        </w:rPr>
        <w:br/>
      </w:r>
      <w:r w:rsidRPr="006216AF">
        <w:rPr>
          <w:rtl/>
        </w:rPr>
        <w:t>حصاة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وكشفت يدي عنها فإذا هي سبيكة ذهب</w:t>
      </w:r>
      <w:r w:rsidR="00410A32">
        <w:rPr>
          <w:rtl/>
        </w:rPr>
        <w:t xml:space="preserve"> .</w:t>
      </w:r>
    </w:p>
    <w:p w:rsidR="006843DF" w:rsidRDefault="005F4626" w:rsidP="006843DF">
      <w:pPr>
        <w:rPr>
          <w:rStyle w:val="rfdLineChar"/>
        </w:rPr>
      </w:pPr>
      <w:r w:rsidRPr="006216AF">
        <w:rPr>
          <w:rtl/>
        </w:rPr>
        <w:t xml:space="preserve">فذهبت فإذا أنا به </w:t>
      </w:r>
      <w:r w:rsidR="00276CED">
        <w:rPr>
          <w:rtl/>
        </w:rPr>
        <w:t>عليه السلام</w:t>
      </w:r>
      <w:r w:rsidRPr="006216AF">
        <w:rPr>
          <w:rtl/>
        </w:rPr>
        <w:t xml:space="preserve"> قد لحقني ، فقال لي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بينت لك </w:t>
      </w:r>
      <w:r w:rsidR="00044157">
        <w:rPr>
          <w:rtl/>
        </w:rPr>
        <w:br/>
      </w:r>
      <w:r w:rsidRPr="006216AF">
        <w:rPr>
          <w:rtl/>
        </w:rPr>
        <w:t>الحجّة ، وظهر لك الحق ، وذهب عنك العمى ،</w:t>
      </w:r>
      <w:r w:rsidR="001F572D">
        <w:rPr>
          <w:rtl/>
        </w:rPr>
        <w:t xml:space="preserve"> أ</w:t>
      </w:r>
      <w:r w:rsidRPr="006216AF">
        <w:rPr>
          <w:rtl/>
        </w:rPr>
        <w:t>تعرفني</w:t>
      </w:r>
      <w:r w:rsidR="00DD50E3">
        <w:rPr>
          <w:rtl/>
        </w:rPr>
        <w:t xml:space="preserve"> ؟</w:t>
      </w:r>
      <w:r w:rsidR="009F08E4" w:rsidRPr="006216AF">
        <w:rPr>
          <w:rtl/>
        </w:rPr>
        <w:t>»</w:t>
      </w:r>
      <w:r w:rsidRPr="006216AF">
        <w:rPr>
          <w:rtl/>
        </w:rPr>
        <w:t xml:space="preserve"> فقلت : لا</w:t>
      </w:r>
      <w:r w:rsidR="00410A32">
        <w:rPr>
          <w:rtl/>
        </w:rPr>
        <w:t xml:space="preserve"> .</w:t>
      </w:r>
      <w:r w:rsidR="0081171B">
        <w:rPr>
          <w:rtl/>
        </w:rPr>
        <w:t xml:space="preserve"> </w:t>
      </w:r>
      <w:r w:rsidR="00044157">
        <w:rPr>
          <w:rtl/>
        </w:rPr>
        <w:br/>
      </w:r>
      <w:r w:rsidRPr="006216AF">
        <w:rPr>
          <w:rtl/>
        </w:rPr>
        <w:t xml:space="preserve">فقال </w:t>
      </w:r>
      <w:r w:rsidR="00276CED">
        <w:rPr>
          <w:rtl/>
        </w:rPr>
        <w:t>عليه السلام</w:t>
      </w:r>
      <w:r w:rsidRPr="006216AF">
        <w:rPr>
          <w:rtl/>
        </w:rPr>
        <w:t xml:space="preserve"> : </w:t>
      </w:r>
      <w:r w:rsidR="009F08E4" w:rsidRPr="006216AF">
        <w:rPr>
          <w:rtl/>
        </w:rPr>
        <w:t>«</w:t>
      </w:r>
      <w:r w:rsidRPr="006216AF">
        <w:rPr>
          <w:rtl/>
        </w:rPr>
        <w:t xml:space="preserve">أنا المهدي ، أنا القائم بأمر الله ، أنا قائم الزمان ، </w:t>
      </w:r>
      <w:r w:rsidR="00044157">
        <w:rPr>
          <w:rtl/>
        </w:rPr>
        <w:br/>
      </w:r>
      <w:r w:rsidRPr="006216AF">
        <w:rPr>
          <w:rtl/>
        </w:rPr>
        <w:t>أنا الذي أملأها عد</w:t>
      </w:r>
      <w:r w:rsidR="00AB693E">
        <w:rPr>
          <w:rtl/>
        </w:rPr>
        <w:t xml:space="preserve">لاً </w:t>
      </w:r>
      <w:r w:rsidRPr="006216AF">
        <w:rPr>
          <w:rtl/>
        </w:rPr>
        <w:t>كما ملئت ظلما</w:t>
      </w:r>
      <w:r w:rsidR="00267C9B">
        <w:rPr>
          <w:rtl/>
        </w:rPr>
        <w:t>ً</w:t>
      </w:r>
      <w:r w:rsidRPr="006216AF">
        <w:rPr>
          <w:rtl/>
        </w:rPr>
        <w:t xml:space="preserve"> ، وجورا</w:t>
      </w:r>
      <w:r w:rsidR="00267C9B">
        <w:rPr>
          <w:rtl/>
        </w:rPr>
        <w:t>ً</w:t>
      </w:r>
      <w:r w:rsidRPr="006216AF">
        <w:rPr>
          <w:rtl/>
        </w:rPr>
        <w:t xml:space="preserve"> ، إنّ الأرض لا تخلو من</w:t>
      </w:r>
      <w:r w:rsidR="006843DF">
        <w:rPr>
          <w:rFonts w:hint="cs"/>
          <w:rtl/>
        </w:rPr>
        <w:t xml:space="preserve"> </w:t>
      </w:r>
      <w:r w:rsidR="006843DF">
        <w:rPr>
          <w:rtl/>
        </w:rPr>
        <w:br/>
      </w:r>
      <w:r w:rsidR="006843DF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6843DF">
      <w:pPr>
        <w:pStyle w:val="rfdFootnote0"/>
        <w:rPr>
          <w:rtl/>
        </w:rPr>
      </w:pPr>
      <w:r w:rsidRPr="006216AF">
        <w:rPr>
          <w:rtl/>
        </w:rPr>
        <w:t>7</w:t>
      </w:r>
      <w:r w:rsidR="006843DF">
        <w:rPr>
          <w:rFonts w:hint="cs"/>
          <w:rtl/>
        </w:rPr>
        <w:t xml:space="preserve"> </w:t>
      </w:r>
      <w:r>
        <w:rPr>
          <w:rtl/>
        </w:rPr>
        <w:t>ـ</w:t>
      </w:r>
      <w:r w:rsidR="006843DF">
        <w:rPr>
          <w:rFonts w:hint="cs"/>
          <w:rtl/>
        </w:rPr>
        <w:t xml:space="preserve"> </w:t>
      </w:r>
      <w:r w:rsidRPr="006216AF">
        <w:rPr>
          <w:rtl/>
        </w:rPr>
        <w:t>غيبة الطوسي : 152 ، كمال الدين : 444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 ، إعلام الورى : 450 ، </w:t>
      </w:r>
      <w:r w:rsidR="00044157">
        <w:rPr>
          <w:rtl/>
        </w:rPr>
        <w:br/>
      </w:r>
      <w:r w:rsidRPr="006216AF">
        <w:rPr>
          <w:rtl/>
        </w:rPr>
        <w:t>ينابيع المودة : 464 ، الخرائج والجرائح 2 : 784</w:t>
      </w:r>
      <w:r w:rsidR="0096323A">
        <w:rPr>
          <w:rtl/>
        </w:rPr>
        <w:t xml:space="preserve"> / </w:t>
      </w:r>
      <w:r w:rsidRPr="006216AF">
        <w:rPr>
          <w:rtl/>
        </w:rPr>
        <w:t>110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حجّة ، ولا تبقى الناس في فترة ، وهذه أمانة تحدّث بها إخوانك من </w:t>
      </w:r>
      <w:r w:rsidR="00044157">
        <w:rPr>
          <w:rtl/>
        </w:rPr>
        <w:br/>
      </w:r>
      <w:r w:rsidRPr="006216AF">
        <w:rPr>
          <w:rtl/>
        </w:rPr>
        <w:t>أهل الحق</w:t>
      </w:r>
      <w:r w:rsidR="009F08E4" w:rsidRPr="006216AF">
        <w:rPr>
          <w:rtl/>
        </w:rPr>
        <w:t>»</w:t>
      </w:r>
      <w:r w:rsidR="00410A32">
        <w:rPr>
          <w:rtl/>
        </w:rPr>
        <w:t xml:space="preserve"> .</w:t>
      </w:r>
    </w:p>
    <w:p w:rsidR="005F4626" w:rsidRPr="006216AF" w:rsidRDefault="005F4626" w:rsidP="006843DF">
      <w:pPr>
        <w:rPr>
          <w:rtl/>
        </w:rPr>
      </w:pPr>
      <w:r w:rsidRPr="006216AF">
        <w:rPr>
          <w:rtl/>
        </w:rPr>
        <w:t>560</w:t>
      </w:r>
      <w:r w:rsidR="0096323A">
        <w:rPr>
          <w:rtl/>
        </w:rPr>
        <w:t xml:space="preserve"> / </w:t>
      </w:r>
      <w:r w:rsidRPr="006216AF">
        <w:rPr>
          <w:rtl/>
        </w:rPr>
        <w:t>8</w:t>
      </w:r>
      <w:r w:rsidR="006843DF">
        <w:rPr>
          <w:rFonts w:hint="cs"/>
          <w:rtl/>
        </w:rPr>
        <w:t xml:space="preserve"> </w:t>
      </w:r>
      <w:r>
        <w:rPr>
          <w:rtl/>
        </w:rPr>
        <w:t>ـ</w:t>
      </w:r>
      <w:r w:rsidR="006843DF">
        <w:rPr>
          <w:rFonts w:hint="cs"/>
          <w:rtl/>
        </w:rPr>
        <w:t xml:space="preserve"> </w:t>
      </w:r>
      <w:r w:rsidRPr="006216AF">
        <w:rPr>
          <w:rtl/>
        </w:rPr>
        <w:t xml:space="preserve">عن أبي جعفر محمّد بن علي الأسود قال : سألني </w:t>
      </w:r>
      <w:r w:rsidR="00044157">
        <w:rPr>
          <w:rtl/>
        </w:rPr>
        <w:br/>
      </w:r>
      <w:r w:rsidRPr="006216AF">
        <w:rPr>
          <w:rtl/>
        </w:rPr>
        <w:t xml:space="preserve">علي بن الحسين بن موسى بن بابويه القمي </w:t>
      </w:r>
      <w:r w:rsidR="006D2B24">
        <w:rPr>
          <w:rtl/>
        </w:rPr>
        <w:t>رحمه الله</w:t>
      </w:r>
      <w:r w:rsidRPr="006216AF">
        <w:rPr>
          <w:rtl/>
        </w:rPr>
        <w:t xml:space="preserve"> بعد موت </w:t>
      </w:r>
      <w:r w:rsidR="00044157">
        <w:rPr>
          <w:rtl/>
        </w:rPr>
        <w:br/>
      </w:r>
      <w:r w:rsidRPr="006216AF">
        <w:rPr>
          <w:rtl/>
        </w:rPr>
        <w:t xml:space="preserve">محمد بن عثمان العمري </w:t>
      </w:r>
      <w:r w:rsidR="006D2B24">
        <w:rPr>
          <w:rtl/>
        </w:rPr>
        <w:t>رضي الله عنه</w:t>
      </w:r>
      <w:r w:rsidRPr="006216AF">
        <w:rPr>
          <w:rtl/>
        </w:rPr>
        <w:t xml:space="preserve"> أن أسأل أبا القاسم الروحي أن </w:t>
      </w:r>
      <w:r w:rsidR="00044157">
        <w:rPr>
          <w:rtl/>
        </w:rPr>
        <w:br/>
      </w:r>
      <w:r w:rsidRPr="006216AF">
        <w:rPr>
          <w:rtl/>
        </w:rPr>
        <w:t>يسأل مولانا صاحب الزمان صلوات الله عليه أن يدعو الله أن يرزقه ولدا</w:t>
      </w:r>
      <w:r w:rsidR="00267C9B">
        <w:rPr>
          <w:rtl/>
        </w:rPr>
        <w:t>ً</w:t>
      </w:r>
      <w:r w:rsidRPr="006216AF">
        <w:rPr>
          <w:rtl/>
        </w:rPr>
        <w:t xml:space="preserve"> </w:t>
      </w:r>
      <w:r w:rsidR="00044157">
        <w:rPr>
          <w:rtl/>
        </w:rPr>
        <w:br/>
      </w:r>
      <w:r w:rsidRPr="006216AF">
        <w:rPr>
          <w:rtl/>
        </w:rPr>
        <w:t>ذكرا</w:t>
      </w:r>
      <w:r w:rsidR="00267C9B">
        <w:rPr>
          <w:rtl/>
        </w:rPr>
        <w:t>ً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فسألته ، فأنهى ذلك ، [ ثم ] أخبرني بعد ذلك بثلاثة أيّام أنّه </w:t>
      </w:r>
      <w:r w:rsidR="00044157">
        <w:rPr>
          <w:rtl/>
        </w:rPr>
        <w:br/>
      </w:r>
      <w:r w:rsidRPr="006216AF">
        <w:rPr>
          <w:rtl/>
        </w:rPr>
        <w:t xml:space="preserve">قد دعا لعلي بن الحسين ، وأنّه سيولد له ولد مبارك ينفع الله به ، وبعده </w:t>
      </w:r>
      <w:r w:rsidR="00044157">
        <w:rPr>
          <w:rtl/>
        </w:rPr>
        <w:br/>
      </w:r>
      <w:r w:rsidRPr="006216AF">
        <w:rPr>
          <w:rtl/>
        </w:rPr>
        <w:t>أولاد ، فرزق ابنه أبو جعفر محمّد بن علي الفقيه ، وبعده أولاد</w:t>
      </w:r>
      <w:r w:rsidR="00410A32">
        <w:rPr>
          <w:rtl/>
        </w:rPr>
        <w:t xml:space="preserve"> .</w:t>
      </w:r>
    </w:p>
    <w:p w:rsidR="005F4626" w:rsidRPr="006216AF" w:rsidRDefault="005F4626" w:rsidP="006843DF">
      <w:pPr>
        <w:rPr>
          <w:rtl/>
        </w:rPr>
      </w:pPr>
      <w:r w:rsidRPr="006216AF">
        <w:rPr>
          <w:rtl/>
        </w:rPr>
        <w:t>561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6843DF">
        <w:rPr>
          <w:rFonts w:hint="cs"/>
          <w:rtl/>
        </w:rPr>
        <w:t xml:space="preserve"> </w:t>
      </w:r>
      <w:r>
        <w:rPr>
          <w:rtl/>
        </w:rPr>
        <w:t>ـ</w:t>
      </w:r>
      <w:r w:rsidR="006843DF">
        <w:rPr>
          <w:rFonts w:hint="cs"/>
          <w:rtl/>
        </w:rPr>
        <w:t xml:space="preserve"> </w:t>
      </w:r>
      <w:r w:rsidRPr="006216AF">
        <w:rPr>
          <w:rtl/>
        </w:rPr>
        <w:t xml:space="preserve">عن أحمد بن إبراهيم بن مخلّد ، قال : حضرت ببغداد </w:t>
      </w:r>
      <w:r w:rsidR="00044157">
        <w:rPr>
          <w:rtl/>
        </w:rPr>
        <w:br/>
      </w:r>
      <w:r w:rsidRPr="006216AF">
        <w:rPr>
          <w:rtl/>
        </w:rPr>
        <w:t xml:space="preserve">عند المشايخ ، فقال الشيخ أبو الحسن علي بن محمّد السمري قدس </w:t>
      </w:r>
      <w:r w:rsidR="00044157">
        <w:rPr>
          <w:rtl/>
        </w:rPr>
        <w:br/>
      </w:r>
      <w:r w:rsidRPr="006216AF">
        <w:rPr>
          <w:rtl/>
        </w:rPr>
        <w:t xml:space="preserve">الله روحه ابتداء منه : رحم الله علي بن الحسين بن موسى بن بابويه </w:t>
      </w:r>
      <w:r w:rsidR="00044157">
        <w:rPr>
          <w:rtl/>
        </w:rPr>
        <w:br/>
      </w:r>
      <w:r w:rsidRPr="006216AF">
        <w:rPr>
          <w:rtl/>
        </w:rPr>
        <w:t>القمي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 xml:space="preserve">قال : فكتب المشايخ تاريخ ذلك اليوم ، فورد الخبر أنّه توفي في </w:t>
      </w:r>
      <w:r w:rsidR="00044157">
        <w:rPr>
          <w:rtl/>
        </w:rPr>
        <w:br/>
      </w:r>
      <w:r w:rsidRPr="006216AF">
        <w:rPr>
          <w:rtl/>
        </w:rPr>
        <w:t>ذلك اليوم</w:t>
      </w:r>
      <w:r w:rsidR="00410A32">
        <w:rPr>
          <w:rtl/>
        </w:rPr>
        <w:t xml:space="preserve"> .</w:t>
      </w:r>
    </w:p>
    <w:p w:rsidR="006843DF" w:rsidRDefault="005F4626" w:rsidP="006843DF">
      <w:pPr>
        <w:rPr>
          <w:rStyle w:val="rfdLineChar"/>
        </w:rPr>
      </w:pPr>
      <w:r w:rsidRPr="006216AF">
        <w:rPr>
          <w:rtl/>
        </w:rPr>
        <w:t>562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6843DF">
        <w:rPr>
          <w:rFonts w:hint="cs"/>
          <w:rtl/>
        </w:rPr>
        <w:t xml:space="preserve"> </w:t>
      </w:r>
      <w:r>
        <w:rPr>
          <w:rtl/>
        </w:rPr>
        <w:t>ـ</w:t>
      </w:r>
      <w:r w:rsidR="006843DF">
        <w:rPr>
          <w:rFonts w:hint="cs"/>
          <w:rtl/>
        </w:rPr>
        <w:t xml:space="preserve"> </w:t>
      </w:r>
      <w:r w:rsidRPr="006216AF">
        <w:rPr>
          <w:rtl/>
        </w:rPr>
        <w:t xml:space="preserve">عن يوسف بن أحمد الجعفري ، قال : حججت سنة </w:t>
      </w:r>
      <w:r w:rsidR="00044157">
        <w:rPr>
          <w:rtl/>
        </w:rPr>
        <w:br/>
      </w:r>
      <w:r w:rsidRPr="006216AF">
        <w:rPr>
          <w:rtl/>
        </w:rPr>
        <w:t xml:space="preserve">ست وثلاثين وثلاثمائة ، ثمّ جاورت بمكّة ثلاث سنين ، ثمّ خرجت عنها </w:t>
      </w:r>
      <w:r w:rsidR="00044157">
        <w:rPr>
          <w:rtl/>
        </w:rPr>
        <w:br/>
      </w:r>
      <w:r w:rsidRPr="006216AF">
        <w:rPr>
          <w:rtl/>
        </w:rPr>
        <w:t>منصرفا</w:t>
      </w:r>
      <w:r w:rsidR="00267C9B">
        <w:rPr>
          <w:rtl/>
        </w:rPr>
        <w:t>ً</w:t>
      </w:r>
      <w:r w:rsidRPr="006216AF">
        <w:rPr>
          <w:rtl/>
        </w:rPr>
        <w:t xml:space="preserve"> إلى الشام ، فبينما أنا في بعض الطريق وقد فاتتني صلاة الفجر</w:t>
      </w:r>
      <w:r w:rsidR="006843DF">
        <w:rPr>
          <w:rFonts w:hint="cs"/>
          <w:rtl/>
        </w:rPr>
        <w:t xml:space="preserve"> </w:t>
      </w:r>
      <w:r w:rsidR="006843DF">
        <w:rPr>
          <w:rtl/>
        </w:rPr>
        <w:br/>
      </w:r>
      <w:r w:rsidR="006843DF">
        <w:rPr>
          <w:rStyle w:val="rfdLineChar"/>
          <w:rFonts w:hint="cs"/>
          <w:rtl/>
        </w:rPr>
        <w:t>___________________</w:t>
      </w:r>
    </w:p>
    <w:p w:rsidR="005F4626" w:rsidRPr="006216AF" w:rsidRDefault="005F4626" w:rsidP="006843DF">
      <w:pPr>
        <w:pStyle w:val="rfdFootnote0"/>
        <w:rPr>
          <w:rtl/>
        </w:rPr>
      </w:pPr>
      <w:r w:rsidRPr="006216AF">
        <w:rPr>
          <w:rtl/>
        </w:rPr>
        <w:t>8</w:t>
      </w:r>
      <w:r w:rsidR="006843DF">
        <w:rPr>
          <w:rFonts w:hint="cs"/>
          <w:rtl/>
        </w:rPr>
        <w:t xml:space="preserve"> </w:t>
      </w:r>
      <w:r>
        <w:rPr>
          <w:rtl/>
        </w:rPr>
        <w:t>ـ</w:t>
      </w:r>
      <w:r w:rsidR="006843DF">
        <w:rPr>
          <w:rFonts w:hint="cs"/>
          <w:rtl/>
        </w:rPr>
        <w:t xml:space="preserve"> </w:t>
      </w:r>
      <w:r w:rsidRPr="006216AF">
        <w:rPr>
          <w:rtl/>
        </w:rPr>
        <w:t xml:space="preserve">غيبة الطوسي : 194 ، كمال الدين : 502 ، الخرائج والجرائح </w:t>
      </w:r>
      <w:r w:rsidR="00044157">
        <w:rPr>
          <w:rtl/>
        </w:rPr>
        <w:br/>
      </w:r>
      <w:r w:rsidRPr="006216AF">
        <w:rPr>
          <w:rtl/>
        </w:rPr>
        <w:t>3 : 1124 ، مدينة المعاجز : 618 : 113</w:t>
      </w:r>
      <w:r w:rsidR="00410A32">
        <w:rPr>
          <w:rtl/>
        </w:rPr>
        <w:t xml:space="preserve"> .</w:t>
      </w:r>
    </w:p>
    <w:p w:rsidR="005F4626" w:rsidRPr="006216AF" w:rsidRDefault="005F4626" w:rsidP="006843DF">
      <w:pPr>
        <w:pStyle w:val="rfdFootnote0"/>
        <w:rPr>
          <w:rtl/>
        </w:rPr>
      </w:pPr>
      <w:r w:rsidRPr="006216AF">
        <w:rPr>
          <w:rtl/>
        </w:rPr>
        <w:t>9</w:t>
      </w:r>
      <w:r w:rsidR="006843DF">
        <w:rPr>
          <w:rFonts w:hint="cs"/>
          <w:rtl/>
        </w:rPr>
        <w:t xml:space="preserve"> </w:t>
      </w:r>
      <w:r>
        <w:rPr>
          <w:rtl/>
        </w:rPr>
        <w:t>ـ</w:t>
      </w:r>
      <w:r w:rsidR="006843DF">
        <w:rPr>
          <w:rFonts w:hint="cs"/>
          <w:rtl/>
        </w:rPr>
        <w:t xml:space="preserve"> </w:t>
      </w:r>
      <w:r w:rsidRPr="006216AF">
        <w:rPr>
          <w:rtl/>
        </w:rPr>
        <w:t xml:space="preserve">غيبة الطوسي : 242 ، كمال الدين : 503 ، إعلام الورى : 451 ، </w:t>
      </w:r>
      <w:r w:rsidR="00044157">
        <w:rPr>
          <w:rtl/>
        </w:rPr>
        <w:br/>
      </w:r>
      <w:r w:rsidRPr="006216AF">
        <w:rPr>
          <w:rtl/>
        </w:rPr>
        <w:t>الخرائج والجرائح 3 : 1128</w:t>
      </w:r>
      <w:r w:rsidR="0096323A">
        <w:rPr>
          <w:rtl/>
        </w:rPr>
        <w:t xml:space="preserve"> / </w:t>
      </w:r>
      <w:r w:rsidRPr="006216AF">
        <w:rPr>
          <w:rtl/>
        </w:rPr>
        <w:t>45 ، مدينة المعاجز : 612</w:t>
      </w:r>
      <w:r w:rsidR="0096323A">
        <w:rPr>
          <w:rtl/>
        </w:rPr>
        <w:t xml:space="preserve"> / </w:t>
      </w:r>
      <w:r w:rsidRPr="006216AF">
        <w:rPr>
          <w:rtl/>
        </w:rPr>
        <w:t>88</w:t>
      </w:r>
      <w:r w:rsidR="00410A32">
        <w:rPr>
          <w:rtl/>
        </w:rPr>
        <w:t xml:space="preserve"> .</w:t>
      </w:r>
    </w:p>
    <w:p w:rsidR="005F4626" w:rsidRPr="006216AF" w:rsidRDefault="005F4626" w:rsidP="006843DF">
      <w:pPr>
        <w:pStyle w:val="rfdFootnote0"/>
        <w:rPr>
          <w:rtl/>
        </w:rPr>
      </w:pPr>
      <w:r w:rsidRPr="006216AF">
        <w:rPr>
          <w:rtl/>
        </w:rPr>
        <w:t>10</w:t>
      </w:r>
      <w:r w:rsidR="006843DF">
        <w:rPr>
          <w:rFonts w:hint="cs"/>
          <w:rtl/>
        </w:rPr>
        <w:t xml:space="preserve"> </w:t>
      </w:r>
      <w:r>
        <w:rPr>
          <w:rtl/>
        </w:rPr>
        <w:t>ـ</w:t>
      </w:r>
      <w:r w:rsidR="006843DF">
        <w:rPr>
          <w:rFonts w:hint="cs"/>
          <w:rtl/>
        </w:rPr>
        <w:t xml:space="preserve"> </w:t>
      </w:r>
      <w:r w:rsidRPr="006216AF">
        <w:rPr>
          <w:rtl/>
        </w:rPr>
        <w:t>غيبة الطوسي : 155 ، الخرائج والجرائح 1 : 466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13 ، مدينة </w:t>
      </w:r>
      <w:r w:rsidR="00044157">
        <w:rPr>
          <w:rtl/>
        </w:rPr>
        <w:br/>
      </w:r>
      <w:r w:rsidRPr="006216AF">
        <w:rPr>
          <w:rtl/>
        </w:rPr>
        <w:t>المعاجز : 612</w:t>
      </w:r>
      <w:r w:rsidR="00410A32">
        <w:rPr>
          <w:rtl/>
        </w:rPr>
        <w:t xml:space="preserve"> .</w:t>
      </w:r>
    </w:p>
    <w:p w:rsidR="005F4626" w:rsidRPr="006216AF" w:rsidRDefault="005F4626" w:rsidP="0081171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 xml:space="preserve">فنزلت من محملي وتهيأت للصلاة ، فرأيت أربعة نفر في محمل فوقفت </w:t>
      </w:r>
      <w:r w:rsidR="00044157">
        <w:rPr>
          <w:rtl/>
        </w:rPr>
        <w:br/>
      </w:r>
      <w:r w:rsidRPr="006216AF">
        <w:rPr>
          <w:rtl/>
        </w:rPr>
        <w:t>أعجب منهم ، فقال لي أحدهم : ممّ تتعجب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تركت صلاتك فقلت :</w:t>
      </w:r>
      <w:r w:rsidR="0081171B">
        <w:rPr>
          <w:rtl/>
        </w:rPr>
        <w:t xml:space="preserve"> </w:t>
      </w:r>
      <w:r w:rsidR="00044157">
        <w:rPr>
          <w:rtl/>
        </w:rPr>
        <w:br/>
      </w:r>
      <w:r w:rsidRPr="006216AF">
        <w:rPr>
          <w:rtl/>
        </w:rPr>
        <w:t>وما علمك بي</w:t>
      </w:r>
      <w:r w:rsidR="00DD50E3">
        <w:rPr>
          <w:rtl/>
        </w:rPr>
        <w:t xml:space="preserve"> ؟!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تحب أن ترى صاحب زمانك</w:t>
      </w:r>
      <w:r w:rsidR="00DD50E3">
        <w:rPr>
          <w:rtl/>
        </w:rPr>
        <w:t xml:space="preserve"> ؟</w:t>
      </w:r>
      <w:r w:rsidRPr="006216AF">
        <w:rPr>
          <w:rtl/>
        </w:rPr>
        <w:t xml:space="preserve"> فقلت : نعم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فأومأ إلى </w:t>
      </w:r>
      <w:r w:rsidR="00044157">
        <w:rPr>
          <w:rtl/>
        </w:rPr>
        <w:br/>
      </w:r>
      <w:r w:rsidRPr="006216AF">
        <w:rPr>
          <w:rtl/>
        </w:rPr>
        <w:t>أحد الأربعة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فقلت له : إنّه له دلائل وعلامات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فقال : أيّما أحب إليك ، أن ترى المحمل وما عليه صاعدا</w:t>
      </w:r>
      <w:r w:rsidR="00267C9B">
        <w:rPr>
          <w:rtl/>
        </w:rPr>
        <w:t>ً</w:t>
      </w:r>
      <w:r w:rsidRPr="006216AF">
        <w:rPr>
          <w:rtl/>
        </w:rPr>
        <w:t xml:space="preserve"> إلى </w:t>
      </w:r>
      <w:r w:rsidR="00044157">
        <w:rPr>
          <w:rtl/>
        </w:rPr>
        <w:br/>
      </w:r>
      <w:r w:rsidRPr="006216AF">
        <w:rPr>
          <w:rtl/>
        </w:rPr>
        <w:t xml:space="preserve">السماء ، أو ترى المحمل بما عليه يرتفع إلى السماء فقلت : أيّهما فهو </w:t>
      </w:r>
      <w:r w:rsidR="00044157">
        <w:rPr>
          <w:rtl/>
        </w:rPr>
        <w:br/>
      </w:r>
      <w:r w:rsidRPr="006216AF">
        <w:rPr>
          <w:rtl/>
        </w:rPr>
        <w:t>دلالة ، فرأيت المحمل وما عليه صاعدا</w:t>
      </w:r>
      <w:r w:rsidR="00731B1A">
        <w:rPr>
          <w:rtl/>
        </w:rPr>
        <w:t>ً</w:t>
      </w:r>
      <w:r w:rsidRPr="006216AF">
        <w:rPr>
          <w:rtl/>
        </w:rPr>
        <w:t xml:space="preserve"> إلى السماء وكان الرجل أومأ إلى رجل به </w:t>
      </w:r>
      <w:r w:rsidR="00044157">
        <w:rPr>
          <w:rtl/>
        </w:rPr>
        <w:br/>
      </w:r>
      <w:r w:rsidRPr="006216AF">
        <w:rPr>
          <w:rtl/>
        </w:rPr>
        <w:t>سمرة ، كأنّ لونه الذهب ، بين عينيه سجّادة</w:t>
      </w:r>
      <w:r w:rsidR="00410A32">
        <w:rPr>
          <w:rtl/>
        </w:rPr>
        <w:t xml:space="preserve"> .</w:t>
      </w:r>
    </w:p>
    <w:p w:rsidR="006843DF" w:rsidRPr="006843DF" w:rsidRDefault="006843DF" w:rsidP="006843DF">
      <w:pPr>
        <w:rPr>
          <w:rtl/>
        </w:rPr>
      </w:pPr>
      <w:r w:rsidRPr="006843DF">
        <w:rPr>
          <w:rtl/>
        </w:rPr>
        <w:br w:type="page"/>
      </w:r>
    </w:p>
    <w:p w:rsidR="006843DF" w:rsidRPr="006843DF" w:rsidRDefault="006843DF" w:rsidP="006843DF">
      <w:pPr>
        <w:rPr>
          <w:rtl/>
        </w:rPr>
      </w:pPr>
      <w:r w:rsidRPr="006843DF">
        <w:rPr>
          <w:rtl/>
        </w:rPr>
        <w:lastRenderedPageBreak/>
        <w:br w:type="page"/>
      </w:r>
    </w:p>
    <w:p w:rsidR="006843DF" w:rsidRDefault="006843DF" w:rsidP="006843DF">
      <w:pPr>
        <w:pStyle w:val="rfdPoemTini"/>
        <w:rPr>
          <w:rtl/>
        </w:rPr>
      </w:pPr>
    </w:p>
    <w:p w:rsidR="005F4626" w:rsidRPr="006216AF" w:rsidRDefault="006843DF" w:rsidP="0034623E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  <w:r w:rsidR="005F4626" w:rsidRPr="006216AF">
        <w:rPr>
          <w:rtl/>
        </w:rPr>
        <w:t>الفهارس العامة</w:t>
      </w:r>
    </w:p>
    <w:p w:rsidR="006843DF" w:rsidRDefault="006843DF" w:rsidP="006843DF">
      <w:pPr>
        <w:pStyle w:val="rfdNormal0"/>
        <w:rPr>
          <w:rStyle w:val="rfdBold2"/>
          <w:rtl/>
        </w:rPr>
      </w:pPr>
      <w:r w:rsidRPr="006843DF">
        <w:rPr>
          <w:rFonts w:hint="cs"/>
          <w:rtl/>
        </w:rPr>
        <w:br/>
      </w:r>
      <w:r w:rsidRPr="006843DF">
        <w:rPr>
          <w:rtl/>
        </w:rPr>
        <w:br/>
      </w:r>
      <w:r w:rsidRPr="006843DF">
        <w:rPr>
          <w:rFonts w:hint="cs"/>
          <w:rtl/>
        </w:rPr>
        <w:br/>
      </w:r>
      <w:r w:rsidR="005F4626" w:rsidRPr="006843DF">
        <w:rPr>
          <w:rStyle w:val="rfdBold2"/>
          <w:rtl/>
        </w:rPr>
        <w:t>1 ـ فهرس الآيات</w:t>
      </w:r>
    </w:p>
    <w:p w:rsidR="006843DF" w:rsidRDefault="005F4626" w:rsidP="006843DF">
      <w:pPr>
        <w:pStyle w:val="rfdNormal0"/>
        <w:rPr>
          <w:rStyle w:val="rfdBold2"/>
          <w:rtl/>
        </w:rPr>
      </w:pPr>
      <w:r w:rsidRPr="006216AF">
        <w:rPr>
          <w:rStyle w:val="rfdBold2"/>
          <w:rtl/>
        </w:rPr>
        <w:t>2</w:t>
      </w:r>
      <w:r>
        <w:rPr>
          <w:rStyle w:val="rfdBold2"/>
          <w:rtl/>
        </w:rPr>
        <w:t xml:space="preserve"> ـ </w:t>
      </w:r>
      <w:r w:rsidRPr="006216AF">
        <w:rPr>
          <w:rStyle w:val="rfdBold2"/>
          <w:rtl/>
        </w:rPr>
        <w:t>فهرس الأعلام</w:t>
      </w:r>
    </w:p>
    <w:p w:rsidR="006843DF" w:rsidRDefault="005F4626" w:rsidP="006843DF">
      <w:pPr>
        <w:pStyle w:val="rfdNormal0"/>
        <w:rPr>
          <w:rStyle w:val="rfdBold2"/>
          <w:rtl/>
        </w:rPr>
      </w:pPr>
      <w:r w:rsidRPr="006216AF">
        <w:rPr>
          <w:rStyle w:val="rfdBold2"/>
          <w:rtl/>
        </w:rPr>
        <w:t>3</w:t>
      </w:r>
      <w:r>
        <w:rPr>
          <w:rStyle w:val="rfdBold2"/>
          <w:rtl/>
        </w:rPr>
        <w:t xml:space="preserve"> ـ </w:t>
      </w:r>
      <w:r w:rsidRPr="006216AF">
        <w:rPr>
          <w:rStyle w:val="rfdBold2"/>
          <w:rtl/>
        </w:rPr>
        <w:t>فهرس الأماكن والبقاع</w:t>
      </w:r>
    </w:p>
    <w:p w:rsidR="006843DF" w:rsidRDefault="005F4626" w:rsidP="006843DF">
      <w:pPr>
        <w:pStyle w:val="rfdNormal0"/>
        <w:rPr>
          <w:rStyle w:val="rfdBold2"/>
          <w:rtl/>
        </w:rPr>
      </w:pPr>
      <w:r w:rsidRPr="006216AF">
        <w:rPr>
          <w:rStyle w:val="rfdBold2"/>
          <w:rtl/>
        </w:rPr>
        <w:t>4</w:t>
      </w:r>
      <w:r>
        <w:rPr>
          <w:rStyle w:val="rfdBold2"/>
          <w:rtl/>
        </w:rPr>
        <w:t xml:space="preserve"> ـ </w:t>
      </w:r>
      <w:r w:rsidRPr="006216AF">
        <w:rPr>
          <w:rStyle w:val="rfdBold2"/>
          <w:rtl/>
        </w:rPr>
        <w:t>فهرس الكتاب الواردة في المتن</w:t>
      </w:r>
    </w:p>
    <w:p w:rsidR="006843DF" w:rsidRDefault="005F4626" w:rsidP="006843DF">
      <w:pPr>
        <w:pStyle w:val="rfdNormal0"/>
        <w:rPr>
          <w:rStyle w:val="rfdBold2"/>
          <w:rtl/>
        </w:rPr>
      </w:pPr>
      <w:r w:rsidRPr="006216AF">
        <w:rPr>
          <w:rStyle w:val="rfdBold2"/>
          <w:rtl/>
        </w:rPr>
        <w:t>5</w:t>
      </w:r>
      <w:r>
        <w:rPr>
          <w:rStyle w:val="rfdBold2"/>
          <w:rtl/>
        </w:rPr>
        <w:t xml:space="preserve"> ـ </w:t>
      </w:r>
      <w:r w:rsidRPr="006216AF">
        <w:rPr>
          <w:rStyle w:val="rfdBold2"/>
          <w:rtl/>
        </w:rPr>
        <w:t>فهرس الأيام والوقائع</w:t>
      </w:r>
    </w:p>
    <w:p w:rsidR="006843DF" w:rsidRDefault="005F4626" w:rsidP="006843DF">
      <w:pPr>
        <w:pStyle w:val="rfdNormal0"/>
        <w:rPr>
          <w:rStyle w:val="rfdBold2"/>
          <w:rtl/>
        </w:rPr>
      </w:pPr>
      <w:r w:rsidRPr="006216AF">
        <w:rPr>
          <w:rStyle w:val="rfdBold2"/>
          <w:rtl/>
        </w:rPr>
        <w:t>6</w:t>
      </w:r>
      <w:r>
        <w:rPr>
          <w:rStyle w:val="rfdBold2"/>
          <w:rtl/>
        </w:rPr>
        <w:t xml:space="preserve"> ـ </w:t>
      </w:r>
      <w:r w:rsidRPr="006216AF">
        <w:rPr>
          <w:rStyle w:val="rfdBold2"/>
          <w:rtl/>
        </w:rPr>
        <w:t>فهرس الفرق والأقوام والقبائل</w:t>
      </w:r>
    </w:p>
    <w:p w:rsidR="006843DF" w:rsidRDefault="005F4626" w:rsidP="006843DF">
      <w:pPr>
        <w:pStyle w:val="rfdNormal0"/>
        <w:rPr>
          <w:rStyle w:val="rfdBold2"/>
          <w:rtl/>
        </w:rPr>
      </w:pPr>
      <w:r w:rsidRPr="006216AF">
        <w:rPr>
          <w:rStyle w:val="rfdBold2"/>
          <w:rtl/>
        </w:rPr>
        <w:t>7</w:t>
      </w:r>
      <w:r>
        <w:rPr>
          <w:rStyle w:val="rfdBold2"/>
          <w:rtl/>
        </w:rPr>
        <w:t xml:space="preserve"> ـ </w:t>
      </w:r>
      <w:r w:rsidRPr="006216AF">
        <w:rPr>
          <w:rStyle w:val="rfdBold2"/>
          <w:rtl/>
        </w:rPr>
        <w:t>فهرس الأبواب والفصول</w:t>
      </w:r>
    </w:p>
    <w:p w:rsidR="006843DF" w:rsidRPr="006843DF" w:rsidRDefault="006843DF" w:rsidP="006843DF">
      <w:pPr>
        <w:rPr>
          <w:rtl/>
        </w:rPr>
      </w:pPr>
      <w:r w:rsidRPr="006843DF">
        <w:rPr>
          <w:rtl/>
        </w:rPr>
        <w:br w:type="page"/>
      </w:r>
    </w:p>
    <w:p w:rsidR="006843DF" w:rsidRPr="006843DF" w:rsidRDefault="006843DF" w:rsidP="006843DF">
      <w:pPr>
        <w:rPr>
          <w:rtl/>
        </w:rPr>
      </w:pPr>
      <w:r w:rsidRPr="006843DF">
        <w:rPr>
          <w:rtl/>
        </w:rPr>
        <w:lastRenderedPageBreak/>
        <w:br w:type="page"/>
      </w:r>
    </w:p>
    <w:p w:rsidR="006843DF" w:rsidRDefault="006843DF" w:rsidP="006843DF">
      <w:pPr>
        <w:pStyle w:val="rfdPoemTini"/>
        <w:rPr>
          <w:rtl/>
        </w:rPr>
      </w:pPr>
    </w:p>
    <w:p w:rsidR="0043094C" w:rsidRPr="006843DF" w:rsidRDefault="006843DF" w:rsidP="00C42F7C">
      <w:pPr>
        <w:pStyle w:val="Heading1Center"/>
        <w:rPr>
          <w:rtl/>
        </w:rPr>
      </w:pPr>
      <w:r w:rsidRPr="006843DF">
        <w:rPr>
          <w:rStyle w:val="rfdNormal0Char"/>
          <w:rtl/>
        </w:rPr>
        <w:br/>
      </w:r>
      <w:r w:rsidR="005F4626" w:rsidRPr="006843DF">
        <w:rPr>
          <w:rtl/>
        </w:rPr>
        <w:t>(</w:t>
      </w:r>
      <w:r w:rsidR="00ED47A8" w:rsidRPr="006843DF">
        <w:rPr>
          <w:rtl/>
        </w:rPr>
        <w:t>1)</w:t>
      </w:r>
    </w:p>
    <w:p w:rsidR="0043094C" w:rsidRDefault="00C24190" w:rsidP="006843DF">
      <w:pPr>
        <w:pStyle w:val="Heading1Center"/>
        <w:rPr>
          <w:rtl/>
        </w:rPr>
      </w:pPr>
      <w:r>
        <w:rPr>
          <w:rtl/>
        </w:rPr>
        <w:t>(</w:t>
      </w:r>
      <w:r w:rsidR="00A62C8A">
        <w:rPr>
          <w:rFonts w:hint="cs"/>
          <w:rtl/>
        </w:rPr>
        <w:t xml:space="preserve"> </w:t>
      </w:r>
      <w:r w:rsidR="005F4626" w:rsidRPr="006216AF">
        <w:rPr>
          <w:rtl/>
        </w:rPr>
        <w:t>فهرس الآيات</w:t>
      </w:r>
      <w:r w:rsidR="00A62C8A">
        <w:rPr>
          <w:rFonts w:hint="cs"/>
          <w:rtl/>
        </w:rPr>
        <w:t xml:space="preserve"> </w:t>
      </w:r>
      <w:r w:rsidR="003E76E8">
        <w:rPr>
          <w:rtl/>
        </w:rPr>
        <w:t>)</w:t>
      </w:r>
    </w:p>
    <w:p w:rsidR="002A7451" w:rsidRPr="006843DF" w:rsidRDefault="006843DF" w:rsidP="006843DF">
      <w:pPr>
        <w:pStyle w:val="rfdCenterBold1"/>
        <w:rPr>
          <w:rtl/>
        </w:rPr>
      </w:pPr>
      <w:r w:rsidRPr="006843DF">
        <w:rPr>
          <w:rStyle w:val="rfdNormal0Char"/>
          <w:rFonts w:hint="cs"/>
          <w:rtl/>
        </w:rPr>
        <w:br/>
      </w:r>
      <w:r w:rsidRPr="006843DF">
        <w:rPr>
          <w:rStyle w:val="rfdNormal0Char"/>
          <w:rtl/>
        </w:rPr>
        <w:br/>
      </w:r>
      <w:r w:rsidR="00ED47A8" w:rsidRPr="006843DF">
        <w:rPr>
          <w:rtl/>
        </w:rPr>
        <w:t>سورة البقرة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84"/>
        <w:gridCol w:w="1223"/>
        <w:gridCol w:w="2446"/>
      </w:tblGrid>
      <w:tr w:rsidR="00C328FC" w:rsidTr="001B38DD">
        <w:tc>
          <w:tcPr>
            <w:tcW w:w="2750" w:type="pct"/>
            <w:shd w:val="clear" w:color="auto" w:fill="auto"/>
          </w:tcPr>
          <w:p w:rsidR="00C328FC" w:rsidRPr="00C42F7C" w:rsidRDefault="00C328FC" w:rsidP="00C42F7C">
            <w:pPr>
              <w:pStyle w:val="rfdCenter"/>
              <w:rPr>
                <w:rStyle w:val="rfdBold2"/>
                <w:rtl/>
              </w:rPr>
            </w:pPr>
            <w:r w:rsidRPr="00C42F7C">
              <w:rPr>
                <w:rStyle w:val="rfdBold2"/>
                <w:rtl/>
              </w:rPr>
              <w:t>الآية</w:t>
            </w:r>
          </w:p>
        </w:tc>
        <w:tc>
          <w:tcPr>
            <w:tcW w:w="750" w:type="pct"/>
            <w:shd w:val="clear" w:color="auto" w:fill="auto"/>
          </w:tcPr>
          <w:p w:rsidR="00C328FC" w:rsidRPr="00C42F7C" w:rsidRDefault="00C328FC" w:rsidP="00C42F7C">
            <w:pPr>
              <w:pStyle w:val="rfdNormal0"/>
              <w:rPr>
                <w:rStyle w:val="rfdBold2"/>
                <w:rtl/>
              </w:rPr>
            </w:pPr>
            <w:r w:rsidRPr="00C42F7C">
              <w:rPr>
                <w:rStyle w:val="rfdBold2"/>
                <w:rtl/>
              </w:rPr>
              <w:t>رقمها</w:t>
            </w:r>
          </w:p>
        </w:tc>
        <w:tc>
          <w:tcPr>
            <w:tcW w:w="1500" w:type="pct"/>
            <w:shd w:val="clear" w:color="auto" w:fill="auto"/>
          </w:tcPr>
          <w:p w:rsidR="00C328FC" w:rsidRPr="00C42F7C" w:rsidRDefault="00C328FC" w:rsidP="00C42F7C">
            <w:pPr>
              <w:pStyle w:val="rfdNormal0"/>
              <w:rPr>
                <w:rStyle w:val="rfdBold2"/>
                <w:rtl/>
              </w:rPr>
            </w:pPr>
            <w:r w:rsidRPr="00C42F7C">
              <w:rPr>
                <w:rStyle w:val="rfdBold2"/>
                <w:rtl/>
              </w:rPr>
              <w:t>الصفحة</w:t>
            </w:r>
            <w:r w:rsidR="0096323A">
              <w:rPr>
                <w:rStyle w:val="rfdBold2"/>
                <w:rFonts w:hint="cs"/>
                <w:rtl/>
              </w:rPr>
              <w:t xml:space="preserve"> </w:t>
            </w:r>
            <w:r w:rsidR="0096323A">
              <w:rPr>
                <w:rStyle w:val="rfdBold2"/>
                <w:rtl/>
              </w:rPr>
              <w:t xml:space="preserve">/ </w:t>
            </w:r>
            <w:r w:rsidRPr="00C42F7C">
              <w:rPr>
                <w:rStyle w:val="rfdBold2"/>
                <w:rtl/>
              </w:rPr>
              <w:t>رقم الحديث</w:t>
            </w:r>
          </w:p>
        </w:tc>
      </w:tr>
      <w:tr w:rsidR="00BE0F75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="00ED47A8" w:rsidRPr="00822B00">
              <w:rPr>
                <w:rStyle w:val="rfdAie"/>
                <w:rtl/>
              </w:rPr>
              <w:t>إِنِّي جَاعِلٌ فِي الْأَرْضِ خَلِيفَةً</w:t>
            </w:r>
            <w:r w:rsidRPr="00ED47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30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117</w:t>
            </w:r>
          </w:p>
        </w:tc>
      </w:tr>
      <w:tr w:rsidR="00BE0F75" w:rsidRPr="00445CAE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="00ED47A8" w:rsidRPr="00817949">
              <w:rPr>
                <w:rStyle w:val="rfdAie"/>
                <w:rtl/>
              </w:rPr>
              <w:t>أَنبِئُونِي بِأَسْمَاءِ هَـٰؤُلَاءِ إِن كُنتُمْ صَادِقِينَ</w:t>
            </w:r>
            <w:r w:rsidRPr="00ED47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31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119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C42F7C">
              <w:rPr>
                <w:rtl/>
              </w:rPr>
              <w:t>114</w:t>
            </w:r>
          </w:p>
        </w:tc>
      </w:tr>
      <w:tr w:rsidR="00BE0F75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="00ED47A8" w:rsidRPr="00817949">
              <w:rPr>
                <w:rStyle w:val="rfdAie"/>
                <w:rtl/>
              </w:rPr>
              <w:t>أَنبَأَهُم بِأَسْمَائِهِمْ</w:t>
            </w:r>
            <w:r w:rsidRPr="00ED47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33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119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C42F7C">
              <w:rPr>
                <w:rtl/>
              </w:rPr>
              <w:t>114</w:t>
            </w:r>
          </w:p>
        </w:tc>
      </w:tr>
      <w:tr w:rsidR="00BE0F75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ED47A8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="00ED47A8" w:rsidRPr="00544ADA">
              <w:rPr>
                <w:rStyle w:val="rfdAie"/>
                <w:rtl/>
              </w:rPr>
              <w:t>فَانفَجَرَتْ مِنْهُ اثْنَتَا عَشْرَةَ عَيْنًا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60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158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C42F7C">
              <w:rPr>
                <w:rtl/>
              </w:rPr>
              <w:t>146</w:t>
            </w:r>
          </w:p>
        </w:tc>
      </w:tr>
      <w:tr w:rsidR="00BE0F75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="00ED47A8" w:rsidRPr="005B5975">
              <w:rPr>
                <w:rStyle w:val="rfdAie"/>
                <w:rtl/>
              </w:rPr>
              <w:t xml:space="preserve">فَقُلْنَا اضْرِبُوهُ بِبَعْضِهَا </w:t>
            </w:r>
            <w:r w:rsidR="00ED47A8" w:rsidRPr="006153B2">
              <w:rPr>
                <w:rStyle w:val="rfdAie"/>
                <w:rtl/>
              </w:rPr>
              <w:t>كَذَٰلِكَ</w:t>
            </w:r>
            <w:r w:rsidRPr="00ED47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73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161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C42F7C">
              <w:rPr>
                <w:rtl/>
              </w:rPr>
              <w:t>150</w:t>
            </w:r>
          </w:p>
        </w:tc>
      </w:tr>
      <w:tr w:rsidR="00BE0F75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="00ED47A8" w:rsidRPr="00683831">
              <w:rPr>
                <w:rStyle w:val="rfdAie"/>
                <w:rtl/>
              </w:rPr>
              <w:t>مَا نَنسَخْ مِنْ آيَةٍ أَوْ نُنسِهَا</w:t>
            </w:r>
            <w:r w:rsidRPr="00ED47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106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548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C42F7C">
              <w:rPr>
                <w:rtl/>
              </w:rPr>
              <w:t>490</w:t>
            </w:r>
          </w:p>
        </w:tc>
      </w:tr>
      <w:tr w:rsidR="00BE0F75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="00ED47A8" w:rsidRPr="00D173D3">
              <w:rPr>
                <w:rStyle w:val="rfdAie"/>
                <w:rtl/>
              </w:rPr>
              <w:t>الَّذِينَ آتَيْنَاهُمُ الْكِتَابَ يَتْلُونَهُ</w:t>
            </w:r>
            <w:r w:rsidRPr="00ED47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121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34</w:t>
            </w:r>
          </w:p>
        </w:tc>
      </w:tr>
      <w:tr w:rsidR="00BE0F75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="00ED47A8" w:rsidRPr="00D54E38">
              <w:rPr>
                <w:rStyle w:val="rfdAie"/>
                <w:rtl/>
              </w:rPr>
              <w:t>الَّذِينَ إِذَا أَصَابَتْهُم مُّصِيبَةٌ قَالُوا إِنَّا</w:t>
            </w:r>
            <w:r w:rsidRPr="00ED47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ED47A8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156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419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C42F7C">
              <w:rPr>
                <w:rtl/>
              </w:rPr>
              <w:t>352</w:t>
            </w:r>
          </w:p>
        </w:tc>
      </w:tr>
      <w:tr w:rsidR="00BE0F75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="00ED47A8" w:rsidRPr="008D6EA0">
              <w:rPr>
                <w:rStyle w:val="rfdAie"/>
                <w:rtl/>
              </w:rPr>
              <w:t>وَمِنَ النَّاسِ مَن يَشْرِي نَفْسَهُ</w:t>
            </w:r>
            <w:r w:rsidRPr="00ED47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207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146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C42F7C">
              <w:rPr>
                <w:rtl/>
              </w:rPr>
              <w:t>137</w:t>
            </w:r>
          </w:p>
        </w:tc>
      </w:tr>
      <w:tr w:rsidR="00BE0F75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E3A1E" w:rsidRPr="00DE3A1E">
              <w:rPr>
                <w:rStyle w:val="rfdAie"/>
                <w:rtl/>
              </w:rPr>
              <w:t xml:space="preserve"> </w:t>
            </w:r>
            <w:r w:rsidR="00DE3A1E" w:rsidRPr="001C4958">
              <w:rPr>
                <w:rStyle w:val="rfdAie"/>
                <w:rtl/>
              </w:rPr>
              <w:t>فَإِنَّ اللَّـهَ يَأْتِي بِالشَّمْسِ</w:t>
            </w:r>
            <w:r w:rsidRPr="00DE3A1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258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137</w:t>
            </w:r>
          </w:p>
        </w:tc>
      </w:tr>
      <w:tr w:rsidR="00BE0F75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="00ED47A8" w:rsidRPr="00503852">
              <w:rPr>
                <w:rStyle w:val="rfdAie"/>
                <w:rtl/>
              </w:rPr>
              <w:t>رَبِّ أَرِنِي كَيْفَ تُحْيِي الْمَوْتَىٰ</w:t>
            </w:r>
            <w:r w:rsidRPr="00ED47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260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139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C42F7C">
              <w:rPr>
                <w:rtl/>
              </w:rPr>
              <w:t>131</w:t>
            </w:r>
          </w:p>
        </w:tc>
      </w:tr>
      <w:tr w:rsidR="00BE0F75" w:rsidTr="001B38DD">
        <w:tblPrEx>
          <w:tblLook w:val="01E0" w:firstRow="1" w:lastRow="1" w:firstColumn="1" w:lastColumn="1" w:noHBand="0" w:noVBand="0"/>
        </w:tblPrEx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E3A1E" w:rsidRPr="00DE3A1E">
              <w:rPr>
                <w:rStyle w:val="rfdAie"/>
                <w:rtl/>
              </w:rPr>
              <w:t xml:space="preserve"> </w:t>
            </w:r>
            <w:r w:rsidR="00DE3A1E" w:rsidRPr="00F521A8">
              <w:rPr>
                <w:rStyle w:val="rfdAie"/>
                <w:rtl/>
              </w:rPr>
              <w:t>فَخُذْ أَرْبَعَةً مِّنَ الطَّيْرِ</w:t>
            </w:r>
            <w:r w:rsidRPr="00DE3A1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260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136</w:t>
            </w:r>
          </w:p>
        </w:tc>
      </w:tr>
    </w:tbl>
    <w:p w:rsidR="005F4626" w:rsidRPr="00C42F7C" w:rsidRDefault="00335AF1" w:rsidP="00C42F7C">
      <w:pPr>
        <w:pStyle w:val="rfdCenterBold1"/>
        <w:rPr>
          <w:rtl/>
        </w:rPr>
      </w:pPr>
      <w:r w:rsidRPr="00C42F7C">
        <w:rPr>
          <w:rtl/>
        </w:rPr>
        <w:t>سورة آل عمران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BE0F75" w:rsidTr="00C42F7C">
        <w:tc>
          <w:tcPr>
            <w:tcW w:w="2750" w:type="pct"/>
            <w:shd w:val="clear" w:color="auto" w:fill="auto"/>
          </w:tcPr>
          <w:p w:rsidR="00BE0F75" w:rsidRPr="002A7451" w:rsidRDefault="00BE0F75" w:rsidP="0014487D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ED47A8" w:rsidRPr="00ED47A8">
              <w:rPr>
                <w:rStyle w:val="rfdAie"/>
                <w:rtl/>
              </w:rPr>
              <w:t xml:space="preserve"> </w:t>
            </w:r>
            <w:r w:rsidR="00ED47A8" w:rsidRPr="00D173D3">
              <w:rPr>
                <w:rStyle w:val="rfdAie"/>
                <w:rtl/>
              </w:rPr>
              <w:t>إِنَّ اللَّـهَ اصْطَفَىٰ آدَمَ وَنُوح</w:t>
            </w:r>
            <w:r w:rsidR="00ED47A8" w:rsidRPr="00ED47A8">
              <w:rPr>
                <w:rStyle w:val="rfdAie"/>
                <w:rtl/>
              </w:rPr>
              <w:t>ً</w:t>
            </w:r>
            <w:r w:rsidR="00ED47A8" w:rsidRPr="00D173D3">
              <w:rPr>
                <w:rStyle w:val="rfdAie"/>
                <w:rtl/>
              </w:rPr>
              <w:t>ا</w:t>
            </w:r>
            <w:r w:rsidRPr="00ED47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33</w:t>
            </w:r>
          </w:p>
        </w:tc>
        <w:tc>
          <w:tcPr>
            <w:tcW w:w="1500" w:type="pct"/>
            <w:shd w:val="clear" w:color="auto" w:fill="auto"/>
          </w:tcPr>
          <w:p w:rsidR="00BE0F75" w:rsidRPr="00C42F7C" w:rsidRDefault="00BE0F75" w:rsidP="001B38DD">
            <w:pPr>
              <w:pStyle w:val="rfdVar0"/>
              <w:rPr>
                <w:rtl/>
              </w:rPr>
            </w:pPr>
            <w:r w:rsidRPr="00C42F7C">
              <w:rPr>
                <w:rtl/>
              </w:rPr>
              <w:t>34</w:t>
            </w:r>
          </w:p>
        </w:tc>
      </w:tr>
    </w:tbl>
    <w:p w:rsidR="00F46678" w:rsidRPr="00C42F7C" w:rsidRDefault="005F4626" w:rsidP="00C42F7C">
      <w:pPr>
        <w:rPr>
          <w:rtl/>
        </w:rPr>
      </w:pPr>
      <w:r w:rsidRPr="00C42F7C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566"/>
        <w:gridCol w:w="1141"/>
        <w:gridCol w:w="2446"/>
      </w:tblGrid>
      <w:tr w:rsidR="001B38DD" w:rsidTr="007C0E3A">
        <w:tc>
          <w:tcPr>
            <w:tcW w:w="2800" w:type="pct"/>
            <w:shd w:val="clear" w:color="auto" w:fill="auto"/>
          </w:tcPr>
          <w:p w:rsidR="00BE0F75" w:rsidRPr="002A7451" w:rsidRDefault="0077370C" w:rsidP="0077370C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lastRenderedPageBreak/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35178C">
              <w:rPr>
                <w:rStyle w:val="rfdAie"/>
                <w:rtl/>
              </w:rPr>
              <w:t>ذُرِّيَّةً بَعْضُهَا مِن</w:t>
            </w:r>
            <w:r w:rsidR="00D1755E">
              <w:rPr>
                <w:rStyle w:val="rfdAie"/>
                <w:rtl/>
              </w:rPr>
              <w:t xml:space="preserve"> </w:t>
            </w:r>
            <w:r w:rsidR="00D1755E" w:rsidRPr="00EE0886">
              <w:rPr>
                <w:rStyle w:val="rfdAie"/>
                <w:rtl/>
              </w:rPr>
              <w:t>بَعْضٍ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00" w:type="pct"/>
            <w:shd w:val="clear" w:color="auto" w:fill="auto"/>
          </w:tcPr>
          <w:p w:rsidR="00BE0F75" w:rsidRPr="001B38DD" w:rsidRDefault="0077370C" w:rsidP="001B38DD">
            <w:pPr>
              <w:pStyle w:val="rfdVar0"/>
              <w:rPr>
                <w:rtl/>
              </w:rPr>
            </w:pPr>
            <w:r w:rsidRPr="001B38DD">
              <w:rPr>
                <w:rtl/>
              </w:rPr>
              <w:t>34</w:t>
            </w:r>
          </w:p>
        </w:tc>
        <w:tc>
          <w:tcPr>
            <w:tcW w:w="1500" w:type="pct"/>
            <w:shd w:val="clear" w:color="auto" w:fill="auto"/>
          </w:tcPr>
          <w:p w:rsidR="00BE0F75" w:rsidRPr="001B38DD" w:rsidRDefault="0077370C" w:rsidP="001B38DD">
            <w:pPr>
              <w:pStyle w:val="rfdVar0"/>
              <w:rPr>
                <w:rtl/>
              </w:rPr>
            </w:pPr>
            <w:r w:rsidRPr="001B38DD">
              <w:rPr>
                <w:rtl/>
              </w:rPr>
              <w:t>172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1B38DD">
              <w:rPr>
                <w:rtl/>
              </w:rPr>
              <w:t>157</w:t>
            </w:r>
          </w:p>
        </w:tc>
      </w:tr>
      <w:tr w:rsidR="001B38DD" w:rsidTr="007C0E3A">
        <w:tc>
          <w:tcPr>
            <w:tcW w:w="2800" w:type="pct"/>
            <w:shd w:val="clear" w:color="auto" w:fill="auto"/>
          </w:tcPr>
          <w:p w:rsidR="00BE0F75" w:rsidRPr="002A7451" w:rsidRDefault="0077370C" w:rsidP="00D1755E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2B3D07">
              <w:rPr>
                <w:rStyle w:val="rfdAie"/>
                <w:rtl/>
              </w:rPr>
              <w:t>كُلَّمَا دَخَلَ عَلَيْهَا زَكَرِيَّا الْمِحْرَابَ وَجَدَ عِندَهَا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00" w:type="pct"/>
            <w:shd w:val="clear" w:color="auto" w:fill="auto"/>
          </w:tcPr>
          <w:p w:rsidR="00BE0F75" w:rsidRPr="001B38DD" w:rsidRDefault="0077370C" w:rsidP="001B38DD">
            <w:pPr>
              <w:pStyle w:val="rfdVar0"/>
              <w:rPr>
                <w:rtl/>
              </w:rPr>
            </w:pPr>
            <w:r w:rsidRPr="001B38DD">
              <w:rPr>
                <w:rtl/>
              </w:rPr>
              <w:t>37</w:t>
            </w:r>
          </w:p>
        </w:tc>
        <w:tc>
          <w:tcPr>
            <w:tcW w:w="1500" w:type="pct"/>
            <w:shd w:val="clear" w:color="auto" w:fill="auto"/>
          </w:tcPr>
          <w:p w:rsidR="00BE0F75" w:rsidRPr="001B38DD" w:rsidRDefault="0077370C" w:rsidP="001B38DD">
            <w:pPr>
              <w:pStyle w:val="rfdVar0"/>
              <w:rPr>
                <w:rtl/>
              </w:rPr>
            </w:pPr>
            <w:r w:rsidRPr="001B38DD">
              <w:rPr>
                <w:rtl/>
              </w:rPr>
              <w:t>196</w:t>
            </w:r>
          </w:p>
        </w:tc>
      </w:tr>
      <w:tr w:rsidR="001B38DD" w:rsidTr="007C0E3A">
        <w:tc>
          <w:tcPr>
            <w:tcW w:w="2800" w:type="pct"/>
            <w:shd w:val="clear" w:color="auto" w:fill="auto"/>
          </w:tcPr>
          <w:p w:rsidR="00BE0F75" w:rsidRPr="002A7451" w:rsidRDefault="0077370C" w:rsidP="0077370C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302DE5">
              <w:rPr>
                <w:rStyle w:val="rfdAie"/>
                <w:rtl/>
              </w:rPr>
              <w:t xml:space="preserve">أَنَّىٰ لَكِ هَـٰذَا </w:t>
            </w:r>
            <w:r w:rsidR="00D1755E" w:rsidRPr="006005D3">
              <w:rPr>
                <w:rStyle w:val="rfdAie"/>
                <w:rtl/>
              </w:rPr>
              <w:t>قَالَتْ</w:t>
            </w:r>
            <w:r w:rsidR="00D1755E" w:rsidRPr="00302DE5">
              <w:rPr>
                <w:rStyle w:val="rfdAie"/>
                <w:rtl/>
              </w:rPr>
              <w:t xml:space="preserve"> </w:t>
            </w:r>
            <w:r w:rsidR="00D1755E" w:rsidRPr="006005D3">
              <w:rPr>
                <w:rStyle w:val="rfdAie"/>
                <w:rtl/>
              </w:rPr>
              <w:t>هُوَ</w:t>
            </w:r>
            <w:r w:rsidR="00D1755E" w:rsidRPr="00302DE5">
              <w:rPr>
                <w:rStyle w:val="rfdAie"/>
                <w:rtl/>
              </w:rPr>
              <w:t xml:space="preserve"> </w:t>
            </w:r>
            <w:r w:rsidR="00D1755E" w:rsidRPr="006005D3">
              <w:rPr>
                <w:rStyle w:val="rfdAie"/>
                <w:rtl/>
              </w:rPr>
              <w:t>مِنْ</w:t>
            </w:r>
            <w:r w:rsidR="00D1755E" w:rsidRPr="00302DE5">
              <w:rPr>
                <w:rStyle w:val="rfdAie"/>
                <w:rtl/>
              </w:rPr>
              <w:t xml:space="preserve"> </w:t>
            </w:r>
            <w:r w:rsidR="00D1755E" w:rsidRPr="006005D3">
              <w:rPr>
                <w:rStyle w:val="rfdAie"/>
                <w:rtl/>
              </w:rPr>
              <w:t>عِندِ</w:t>
            </w:r>
            <w:r w:rsidR="00D1755E" w:rsidRPr="00302DE5">
              <w:rPr>
                <w:rStyle w:val="rfdAie"/>
                <w:rtl/>
              </w:rPr>
              <w:t xml:space="preserve"> </w:t>
            </w:r>
            <w:r w:rsidR="00D1755E" w:rsidRPr="006005D3">
              <w:rPr>
                <w:rStyle w:val="rfdAie"/>
                <w:rtl/>
              </w:rPr>
              <w:t>اللَّـهِ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00" w:type="pct"/>
            <w:shd w:val="clear" w:color="auto" w:fill="auto"/>
          </w:tcPr>
          <w:p w:rsidR="00BE0F75" w:rsidRPr="001B38DD" w:rsidRDefault="0077370C" w:rsidP="001B38DD">
            <w:pPr>
              <w:pStyle w:val="rfdVar0"/>
              <w:rPr>
                <w:rtl/>
              </w:rPr>
            </w:pPr>
            <w:r w:rsidRPr="001B38DD">
              <w:rPr>
                <w:rtl/>
              </w:rPr>
              <w:t>37</w:t>
            </w:r>
          </w:p>
        </w:tc>
        <w:tc>
          <w:tcPr>
            <w:tcW w:w="1500" w:type="pct"/>
            <w:shd w:val="clear" w:color="auto" w:fill="auto"/>
          </w:tcPr>
          <w:p w:rsidR="00BE0F75" w:rsidRPr="001B38DD" w:rsidRDefault="001B38DD" w:rsidP="001B38DD">
            <w:pPr>
              <w:pStyle w:val="rfdVar0"/>
              <w:rPr>
                <w:rtl/>
              </w:rPr>
            </w:pPr>
            <w:r>
              <w:rPr>
                <w:rtl/>
              </w:rPr>
              <w:t>196</w:t>
            </w:r>
            <w:r>
              <w:rPr>
                <w:rFonts w:hint="cs"/>
                <w:rtl/>
              </w:rPr>
              <w:t xml:space="preserve"> </w:t>
            </w:r>
            <w:r w:rsidR="0077370C" w:rsidRPr="001B38DD">
              <w:rPr>
                <w:rtl/>
              </w:rPr>
              <w:t>، 222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="0077370C" w:rsidRPr="001B38DD">
              <w:rPr>
                <w:rtl/>
              </w:rPr>
              <w:t>195</w:t>
            </w:r>
            <w:r w:rsidR="00CD759F" w:rsidRPr="001B38DD">
              <w:rPr>
                <w:rtl/>
              </w:rPr>
              <w:t xml:space="preserve"> ، </w:t>
            </w:r>
            <w:r>
              <w:rPr>
                <w:rFonts w:hint="cs"/>
                <w:rtl/>
              </w:rPr>
              <w:br/>
            </w:r>
            <w:r w:rsidR="00CD759F" w:rsidRPr="001B38DD">
              <w:rPr>
                <w:rtl/>
              </w:rPr>
              <w:t>296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="00CD759F" w:rsidRPr="001B38DD">
              <w:rPr>
                <w:rtl/>
              </w:rPr>
              <w:t>251</w:t>
            </w:r>
            <w:r w:rsidR="00410A32" w:rsidRPr="001B38DD">
              <w:rPr>
                <w:rtl/>
              </w:rPr>
              <w:t xml:space="preserve"> </w:t>
            </w:r>
            <w:r w:rsidR="00CD759F" w:rsidRPr="001B38DD">
              <w:rPr>
                <w:rtl/>
              </w:rPr>
              <w:t>،</w:t>
            </w:r>
            <w:r w:rsidR="008C24DC" w:rsidRPr="001B38DD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br/>
            </w:r>
            <w:r w:rsidR="00CD759F" w:rsidRPr="001B38DD">
              <w:rPr>
                <w:rtl/>
              </w:rPr>
              <w:t>297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="00CD759F" w:rsidRPr="001B38DD">
              <w:rPr>
                <w:rtl/>
              </w:rPr>
              <w:t>252</w:t>
            </w:r>
          </w:p>
        </w:tc>
      </w:tr>
      <w:tr w:rsidR="001B38DD" w:rsidTr="007C0E3A">
        <w:tc>
          <w:tcPr>
            <w:tcW w:w="2800" w:type="pct"/>
            <w:shd w:val="clear" w:color="auto" w:fill="auto"/>
          </w:tcPr>
          <w:p w:rsidR="00BE0F75" w:rsidRPr="002A7451" w:rsidRDefault="00CD759F" w:rsidP="0077370C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AB7C0F">
              <w:rPr>
                <w:rStyle w:val="rfdAie"/>
                <w:rtl/>
              </w:rPr>
              <w:t>فَمَنْ حَاجَّكَ فِيهِ مِن بَعْدِ مَا جَاءَكَ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00" w:type="pct"/>
            <w:shd w:val="clear" w:color="auto" w:fill="auto"/>
          </w:tcPr>
          <w:p w:rsidR="00BE0F75" w:rsidRPr="001B38DD" w:rsidRDefault="00CD759F" w:rsidP="001B38DD">
            <w:pPr>
              <w:pStyle w:val="rfdVar0"/>
              <w:rPr>
                <w:rtl/>
              </w:rPr>
            </w:pPr>
            <w:r w:rsidRPr="001B38DD">
              <w:rPr>
                <w:rtl/>
              </w:rPr>
              <w:t>61</w:t>
            </w:r>
          </w:p>
        </w:tc>
        <w:tc>
          <w:tcPr>
            <w:tcW w:w="1500" w:type="pct"/>
            <w:shd w:val="clear" w:color="auto" w:fill="auto"/>
          </w:tcPr>
          <w:p w:rsidR="00BE0F75" w:rsidRPr="001B38DD" w:rsidRDefault="00CD759F" w:rsidP="001B38DD">
            <w:pPr>
              <w:pStyle w:val="rfdVar0"/>
              <w:rPr>
                <w:rtl/>
              </w:rPr>
            </w:pPr>
            <w:r w:rsidRPr="001B38DD">
              <w:rPr>
                <w:rtl/>
              </w:rPr>
              <w:t>34 ، 130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1B38DD">
              <w:rPr>
                <w:rtl/>
              </w:rPr>
              <w:t>127</w:t>
            </w:r>
          </w:p>
        </w:tc>
      </w:tr>
      <w:tr w:rsidR="001B38DD" w:rsidTr="007C0E3A">
        <w:tc>
          <w:tcPr>
            <w:tcW w:w="2800" w:type="pct"/>
            <w:shd w:val="clear" w:color="auto" w:fill="auto"/>
          </w:tcPr>
          <w:p w:rsidR="00BE0F75" w:rsidRPr="002A7451" w:rsidRDefault="00CD759F" w:rsidP="0077370C">
            <w:pPr>
              <w:pStyle w:val="rfdNormal0"/>
              <w:rPr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B70367">
              <w:rPr>
                <w:rStyle w:val="rfdAie"/>
                <w:rtl/>
              </w:rPr>
              <w:t>وَمَا مُحَمَّدٌ إِلَّا رَسُولٌ قَدْ خَلَتْ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00" w:type="pct"/>
            <w:shd w:val="clear" w:color="auto" w:fill="auto"/>
          </w:tcPr>
          <w:p w:rsidR="00BE0F75" w:rsidRPr="001B38DD" w:rsidRDefault="00CD759F" w:rsidP="001B38DD">
            <w:pPr>
              <w:pStyle w:val="rfdVar0"/>
              <w:rPr>
                <w:rtl/>
              </w:rPr>
            </w:pPr>
            <w:r w:rsidRPr="001B38DD">
              <w:rPr>
                <w:rtl/>
              </w:rPr>
              <w:t>144</w:t>
            </w:r>
          </w:p>
        </w:tc>
        <w:tc>
          <w:tcPr>
            <w:tcW w:w="1500" w:type="pct"/>
            <w:shd w:val="clear" w:color="auto" w:fill="auto"/>
          </w:tcPr>
          <w:p w:rsidR="00BE0F75" w:rsidRPr="001B38DD" w:rsidRDefault="00CD759F" w:rsidP="001B38DD">
            <w:pPr>
              <w:pStyle w:val="rfdVar0"/>
              <w:rPr>
                <w:rtl/>
              </w:rPr>
            </w:pPr>
            <w:r w:rsidRPr="001B38DD">
              <w:rPr>
                <w:rtl/>
              </w:rPr>
              <w:t>421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1B38DD">
              <w:rPr>
                <w:rtl/>
              </w:rPr>
              <w:t>355</w:t>
            </w:r>
          </w:p>
        </w:tc>
      </w:tr>
      <w:tr w:rsidR="001B38DD" w:rsidTr="007C0E3A">
        <w:tc>
          <w:tcPr>
            <w:tcW w:w="2800" w:type="pct"/>
            <w:shd w:val="clear" w:color="auto" w:fill="auto"/>
          </w:tcPr>
          <w:p w:rsidR="00CD759F" w:rsidRPr="006216AF" w:rsidRDefault="00CD759F" w:rsidP="0077370C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F7305E">
              <w:rPr>
                <w:rStyle w:val="rfdAie"/>
                <w:rtl/>
              </w:rPr>
              <w:t>الَّذِينَ قَالُوا إِنَّ اللَّـهَ فَقِيرٌ وَنَحْنُ أَغْنِيَاءُ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00" w:type="pct"/>
            <w:shd w:val="clear" w:color="auto" w:fill="auto"/>
          </w:tcPr>
          <w:p w:rsidR="00CD759F" w:rsidRPr="001B38DD" w:rsidRDefault="00CD759F" w:rsidP="001B38DD">
            <w:pPr>
              <w:pStyle w:val="rfdVar0"/>
              <w:rPr>
                <w:rtl/>
              </w:rPr>
            </w:pPr>
            <w:r w:rsidRPr="001B38DD">
              <w:rPr>
                <w:rtl/>
              </w:rPr>
              <w:t>181</w:t>
            </w:r>
          </w:p>
        </w:tc>
        <w:tc>
          <w:tcPr>
            <w:tcW w:w="1500" w:type="pct"/>
            <w:shd w:val="clear" w:color="auto" w:fill="auto"/>
          </w:tcPr>
          <w:p w:rsidR="00CD759F" w:rsidRPr="001B38DD" w:rsidRDefault="00CD759F" w:rsidP="001B38DD">
            <w:pPr>
              <w:pStyle w:val="rfdVar0"/>
              <w:rPr>
                <w:rtl/>
              </w:rPr>
            </w:pPr>
            <w:r w:rsidRPr="001B38DD">
              <w:rPr>
                <w:rtl/>
              </w:rPr>
              <w:t>418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Pr="001B38DD">
              <w:rPr>
                <w:rtl/>
              </w:rPr>
              <w:t>352</w:t>
            </w:r>
          </w:p>
        </w:tc>
      </w:tr>
    </w:tbl>
    <w:p w:rsidR="005F4626" w:rsidRPr="00A40B10" w:rsidRDefault="00CD759F" w:rsidP="00A40B10">
      <w:pPr>
        <w:pStyle w:val="rfdCenterBold1"/>
        <w:rPr>
          <w:rtl/>
        </w:rPr>
      </w:pPr>
      <w:r w:rsidRPr="00A40B10">
        <w:rPr>
          <w:rtl/>
        </w:rPr>
        <w:t>سورة النساء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CD759F" w:rsidTr="007C0E3A">
        <w:tc>
          <w:tcPr>
            <w:tcW w:w="2750" w:type="pct"/>
            <w:shd w:val="clear" w:color="auto" w:fill="auto"/>
          </w:tcPr>
          <w:p w:rsidR="00CD759F" w:rsidRPr="006216AF" w:rsidRDefault="00CD759F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6C4BF6">
              <w:rPr>
                <w:rStyle w:val="rfdAie"/>
                <w:rtl/>
              </w:rPr>
              <w:t>أَمْ يَحْسُدُونَ النَّاسَ عَلَىٰ مَا آتَاهُمُ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54</w:t>
            </w:r>
          </w:p>
        </w:tc>
        <w:tc>
          <w:tcPr>
            <w:tcW w:w="150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425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359</w:t>
            </w:r>
          </w:p>
        </w:tc>
      </w:tr>
      <w:tr w:rsidR="00CD759F" w:rsidTr="007C0E3A">
        <w:tc>
          <w:tcPr>
            <w:tcW w:w="2750" w:type="pct"/>
            <w:shd w:val="clear" w:color="auto" w:fill="auto"/>
          </w:tcPr>
          <w:p w:rsidR="00CD759F" w:rsidRPr="006216AF" w:rsidRDefault="00CD759F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860282">
              <w:rPr>
                <w:rStyle w:val="rfdAie"/>
                <w:rtl/>
              </w:rPr>
              <w:t>وَلَوْ كَانَ مِنْ عِندِ غَيْرِ اللَّـهِ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82</w:t>
            </w:r>
          </w:p>
        </w:tc>
        <w:tc>
          <w:tcPr>
            <w:tcW w:w="150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33</w:t>
            </w:r>
          </w:p>
        </w:tc>
      </w:tr>
      <w:tr w:rsidR="00CD759F" w:rsidTr="007C0E3A">
        <w:tc>
          <w:tcPr>
            <w:tcW w:w="2750" w:type="pct"/>
            <w:shd w:val="clear" w:color="auto" w:fill="auto"/>
          </w:tcPr>
          <w:p w:rsidR="00CD759F" w:rsidRPr="006216AF" w:rsidRDefault="00CD759F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E3A1E" w:rsidRPr="00DE3A1E">
              <w:rPr>
                <w:rStyle w:val="rfdAie"/>
                <w:rtl/>
              </w:rPr>
              <w:t xml:space="preserve"> </w:t>
            </w:r>
            <w:r w:rsidR="00DE3A1E" w:rsidRPr="00F521A8">
              <w:rPr>
                <w:rStyle w:val="rfdAie"/>
                <w:rtl/>
              </w:rPr>
              <w:t>وَاتَّخَذَ اللَّـهُ إِبْرَاهِيمَ خَلِي</w:t>
            </w:r>
            <w:r w:rsidR="00AB693E">
              <w:rPr>
                <w:rStyle w:val="rfdAie"/>
                <w:rtl/>
              </w:rPr>
              <w:t xml:space="preserve">لاً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125</w:t>
            </w:r>
          </w:p>
        </w:tc>
        <w:tc>
          <w:tcPr>
            <w:tcW w:w="150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136</w:t>
            </w:r>
          </w:p>
        </w:tc>
      </w:tr>
      <w:tr w:rsidR="00CD759F" w:rsidTr="007C0E3A">
        <w:tc>
          <w:tcPr>
            <w:tcW w:w="2750" w:type="pct"/>
            <w:shd w:val="clear" w:color="auto" w:fill="auto"/>
          </w:tcPr>
          <w:p w:rsidR="00CD759F" w:rsidRPr="006216AF" w:rsidRDefault="00CD759F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960542">
              <w:rPr>
                <w:rStyle w:val="rfdAie"/>
                <w:rtl/>
              </w:rPr>
              <w:t>وَمَا قَتَلُوهُ وَمَا صَلَبُوهُ وَلَـٰكِن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157</w:t>
            </w:r>
          </w:p>
        </w:tc>
        <w:tc>
          <w:tcPr>
            <w:tcW w:w="150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195 ، 219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192</w:t>
            </w:r>
          </w:p>
        </w:tc>
      </w:tr>
      <w:tr w:rsidR="00CD759F" w:rsidTr="007C0E3A">
        <w:tc>
          <w:tcPr>
            <w:tcW w:w="2750" w:type="pct"/>
            <w:shd w:val="clear" w:color="auto" w:fill="auto"/>
          </w:tcPr>
          <w:p w:rsidR="00CD759F" w:rsidRPr="006216AF" w:rsidRDefault="00CD759F" w:rsidP="00A40B10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960542">
              <w:rPr>
                <w:rStyle w:val="rfdAie"/>
                <w:rtl/>
              </w:rPr>
              <w:t xml:space="preserve">وَمَا قَتَلُوهُ يَقِينًا </w:t>
            </w:r>
            <w:r w:rsidR="00A40B10">
              <w:rPr>
                <w:rStyle w:val="rfdAie"/>
              </w:rPr>
              <w:t>*</w:t>
            </w:r>
            <w:r w:rsidR="00D1755E">
              <w:rPr>
                <w:rStyle w:val="rfdAie"/>
                <w:rtl/>
              </w:rPr>
              <w:t xml:space="preserve"> </w:t>
            </w:r>
            <w:r w:rsidR="00D1755E" w:rsidRPr="00960542">
              <w:rPr>
                <w:rStyle w:val="rfdAie"/>
                <w:rtl/>
              </w:rPr>
              <w:t>بَل رَّفَعَهُ اللَّـهُ إِلَيْهِ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CD759F" w:rsidRDefault="00CD759F" w:rsidP="0022556B">
            <w:pPr>
              <w:pStyle w:val="rfdVar0"/>
              <w:rPr>
                <w:rtl/>
              </w:rPr>
            </w:pPr>
            <w:r>
              <w:rPr>
                <w:rtl/>
              </w:rPr>
              <w:t>157</w:t>
            </w:r>
            <w:r w:rsidR="007C0E3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7C0E3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158</w:t>
            </w:r>
          </w:p>
        </w:tc>
        <w:tc>
          <w:tcPr>
            <w:tcW w:w="1500" w:type="pct"/>
            <w:shd w:val="clear" w:color="auto" w:fill="auto"/>
          </w:tcPr>
          <w:p w:rsidR="00CD759F" w:rsidRDefault="00D1755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195</w:t>
            </w:r>
          </w:p>
        </w:tc>
      </w:tr>
    </w:tbl>
    <w:p w:rsidR="005F4626" w:rsidRPr="0022556B" w:rsidRDefault="00CD759F" w:rsidP="0022556B">
      <w:pPr>
        <w:pStyle w:val="rfdCenterBold1"/>
        <w:rPr>
          <w:rtl/>
        </w:rPr>
      </w:pPr>
      <w:r w:rsidRPr="0022556B">
        <w:rPr>
          <w:rtl/>
        </w:rPr>
        <w:t>سورة المائدة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CD759F" w:rsidTr="007C0E3A">
        <w:tc>
          <w:tcPr>
            <w:tcW w:w="2750" w:type="pct"/>
            <w:shd w:val="clear" w:color="auto" w:fill="auto"/>
          </w:tcPr>
          <w:p w:rsidR="00CD759F" w:rsidRPr="006216AF" w:rsidRDefault="00CD759F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1D26FA">
              <w:rPr>
                <w:rStyle w:val="rfdAie"/>
                <w:rtl/>
              </w:rPr>
              <w:t>إِنَّمَا وَلِيُّكُمُ اللَّـهُ وَرَسُولُهُ وَالَّذِينَ آمَنُوا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55</w:t>
            </w:r>
          </w:p>
        </w:tc>
        <w:tc>
          <w:tcPr>
            <w:tcW w:w="150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131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127</w:t>
            </w:r>
          </w:p>
        </w:tc>
      </w:tr>
      <w:tr w:rsidR="00CD759F" w:rsidTr="007C0E3A">
        <w:tc>
          <w:tcPr>
            <w:tcW w:w="2750" w:type="pct"/>
            <w:shd w:val="clear" w:color="auto" w:fill="auto"/>
          </w:tcPr>
          <w:p w:rsidR="00CD759F" w:rsidRPr="006216AF" w:rsidRDefault="00CD759F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5F52A0">
              <w:rPr>
                <w:rStyle w:val="rfdAie"/>
                <w:rtl/>
              </w:rPr>
              <w:t>يَا أَيُّهَا الرَّسُولُ بَلِّغْ مَا أُنزِلَ إِلَيْكَ مِن رَّبِّكَ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67</w:t>
            </w:r>
          </w:p>
        </w:tc>
        <w:tc>
          <w:tcPr>
            <w:tcW w:w="1500" w:type="pct"/>
            <w:shd w:val="clear" w:color="auto" w:fill="auto"/>
          </w:tcPr>
          <w:p w:rsidR="00CD759F" w:rsidRDefault="00CD759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13</w:t>
            </w:r>
            <w:r w:rsidR="00D1755E">
              <w:rPr>
                <w:rtl/>
              </w:rPr>
              <w:t>0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127</w:t>
            </w:r>
          </w:p>
        </w:tc>
      </w:tr>
      <w:tr w:rsidR="00CD759F" w:rsidTr="007C0E3A">
        <w:tc>
          <w:tcPr>
            <w:tcW w:w="2750" w:type="pct"/>
            <w:shd w:val="clear" w:color="auto" w:fill="auto"/>
          </w:tcPr>
          <w:p w:rsidR="00CD759F" w:rsidRPr="006216AF" w:rsidRDefault="00B709EB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960542">
              <w:rPr>
                <w:rStyle w:val="rfdAie"/>
                <w:rtl/>
              </w:rPr>
              <w:t>إِذْ قَالَ اللَّـهُ يَا عِيسَى ابْنَ مَرْيَمَ اذْكُرْ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CD759F" w:rsidRDefault="00B709EB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110</w:t>
            </w:r>
          </w:p>
        </w:tc>
        <w:tc>
          <w:tcPr>
            <w:tcW w:w="1500" w:type="pct"/>
            <w:shd w:val="clear" w:color="auto" w:fill="auto"/>
          </w:tcPr>
          <w:p w:rsidR="00CD759F" w:rsidRDefault="00B709EB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195</w:t>
            </w:r>
          </w:p>
        </w:tc>
      </w:tr>
      <w:tr w:rsidR="00CD759F" w:rsidTr="007C0E3A">
        <w:tc>
          <w:tcPr>
            <w:tcW w:w="2750" w:type="pct"/>
            <w:shd w:val="clear" w:color="auto" w:fill="auto"/>
          </w:tcPr>
          <w:p w:rsidR="00CD759F" w:rsidRPr="006216AF" w:rsidRDefault="00B709EB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091C1B">
              <w:rPr>
                <w:rStyle w:val="rfdAie"/>
                <w:rtl/>
              </w:rPr>
              <w:t>إِذْ كَفَفْتُ بَنِي إِسْرَائِيلَ عَنكَ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CD759F" w:rsidRDefault="00B709EB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110</w:t>
            </w:r>
          </w:p>
        </w:tc>
        <w:tc>
          <w:tcPr>
            <w:tcW w:w="1500" w:type="pct"/>
            <w:shd w:val="clear" w:color="auto" w:fill="auto"/>
          </w:tcPr>
          <w:p w:rsidR="00CD759F" w:rsidRDefault="00B709EB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217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191</w:t>
            </w:r>
          </w:p>
        </w:tc>
      </w:tr>
      <w:tr w:rsidR="00B709EB" w:rsidTr="007C0E3A">
        <w:tc>
          <w:tcPr>
            <w:tcW w:w="2750" w:type="pct"/>
            <w:shd w:val="clear" w:color="auto" w:fill="auto"/>
          </w:tcPr>
          <w:p w:rsidR="00B709EB" w:rsidRPr="006216AF" w:rsidRDefault="00B709EB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6C7179">
              <w:rPr>
                <w:rStyle w:val="rfdAie"/>
                <w:rtl/>
              </w:rPr>
              <w:t>إِذْ قَالَ الْحَوَارِيُّونَ يَا عِيسَى ابْنَ مَرْيَمَ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709EB" w:rsidRDefault="00B709EB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112</w:t>
            </w:r>
          </w:p>
        </w:tc>
        <w:tc>
          <w:tcPr>
            <w:tcW w:w="1500" w:type="pct"/>
            <w:shd w:val="clear" w:color="auto" w:fill="auto"/>
          </w:tcPr>
          <w:p w:rsidR="00B709EB" w:rsidRDefault="00B709EB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221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193</w:t>
            </w:r>
          </w:p>
        </w:tc>
      </w:tr>
      <w:tr w:rsidR="00B709EB" w:rsidTr="007C0E3A">
        <w:tc>
          <w:tcPr>
            <w:tcW w:w="2750" w:type="pct"/>
            <w:shd w:val="clear" w:color="auto" w:fill="auto"/>
          </w:tcPr>
          <w:p w:rsidR="00B709EB" w:rsidRPr="006216AF" w:rsidRDefault="00B709EB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Pr="006216AF">
              <w:rPr>
                <w:rStyle w:val="rfdAie"/>
                <w:rtl/>
              </w:rPr>
              <w:t xml:space="preserve"> رَبَّنا أَنْزِلْ عَلَيْنا مائِدَةً مِنَ السَّماءِ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B709EB" w:rsidRDefault="00B709EB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114</w:t>
            </w:r>
          </w:p>
        </w:tc>
        <w:tc>
          <w:tcPr>
            <w:tcW w:w="1500" w:type="pct"/>
            <w:shd w:val="clear" w:color="auto" w:fill="auto"/>
          </w:tcPr>
          <w:p w:rsidR="00B709EB" w:rsidRDefault="00B709EB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195</w:t>
            </w:r>
          </w:p>
        </w:tc>
      </w:tr>
      <w:tr w:rsidR="00E9792E" w:rsidTr="007C0E3A">
        <w:tc>
          <w:tcPr>
            <w:tcW w:w="2750" w:type="pct"/>
            <w:shd w:val="clear" w:color="auto" w:fill="auto"/>
          </w:tcPr>
          <w:p w:rsidR="00E9792E" w:rsidRPr="006216AF" w:rsidRDefault="00E9792E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E163B9">
              <w:rPr>
                <w:rStyle w:val="rfdAie"/>
                <w:rtl/>
              </w:rPr>
              <w:t>إِنِّي مُنَزِّلُهَا عَلَيْكُمْ فَمَن يَكْفُرْ بَعْدُ مِنكُمْ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115</w:t>
            </w:r>
          </w:p>
        </w:tc>
        <w:tc>
          <w:tcPr>
            <w:tcW w:w="150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245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209</w:t>
            </w:r>
          </w:p>
        </w:tc>
      </w:tr>
    </w:tbl>
    <w:p w:rsidR="005F4626" w:rsidRPr="0022556B" w:rsidRDefault="00E9792E" w:rsidP="0022556B">
      <w:pPr>
        <w:pStyle w:val="rfdCenterBold1"/>
        <w:rPr>
          <w:rtl/>
        </w:rPr>
      </w:pPr>
      <w:r w:rsidRPr="0022556B">
        <w:rPr>
          <w:rtl/>
        </w:rPr>
        <w:t>سورة الأنعام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E9792E" w:rsidTr="007C0E3A">
        <w:tc>
          <w:tcPr>
            <w:tcW w:w="2750" w:type="pct"/>
            <w:shd w:val="clear" w:color="auto" w:fill="auto"/>
          </w:tcPr>
          <w:p w:rsidR="00E9792E" w:rsidRPr="006216AF" w:rsidRDefault="00E9792E" w:rsidP="00B14011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1755E" w:rsidRPr="00D1755E">
              <w:rPr>
                <w:rStyle w:val="rfdAie"/>
                <w:rtl/>
              </w:rPr>
              <w:t xml:space="preserve"> </w:t>
            </w:r>
            <w:r w:rsidR="00D1755E" w:rsidRPr="00D173D3">
              <w:rPr>
                <w:rStyle w:val="rfdAie"/>
                <w:rtl/>
              </w:rPr>
              <w:t>مَّا فَرَّطْنَا فِي الْكِتَابِ مِن شَيْء</w:t>
            </w:r>
            <w:r w:rsidR="00D1755E" w:rsidRPr="00D1755E">
              <w:rPr>
                <w:rStyle w:val="rfdAie"/>
                <w:rtl/>
              </w:rPr>
              <w:t>ٍ</w:t>
            </w:r>
            <w:r w:rsidRPr="00D1755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38</w:t>
            </w:r>
          </w:p>
        </w:tc>
        <w:tc>
          <w:tcPr>
            <w:tcW w:w="150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34</w:t>
            </w:r>
          </w:p>
        </w:tc>
      </w:tr>
    </w:tbl>
    <w:p w:rsidR="00E9792E" w:rsidRPr="0022556B" w:rsidRDefault="005F4626" w:rsidP="0022556B">
      <w:pPr>
        <w:pStyle w:val="rfdPoemTini"/>
        <w:rPr>
          <w:rtl/>
        </w:rPr>
      </w:pPr>
      <w:r w:rsidRPr="0022556B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E9792E" w:rsidTr="007C0E3A">
        <w:tc>
          <w:tcPr>
            <w:tcW w:w="2750" w:type="pct"/>
            <w:shd w:val="clear" w:color="auto" w:fill="auto"/>
          </w:tcPr>
          <w:p w:rsidR="00E9792E" w:rsidRPr="006216AF" w:rsidRDefault="00E9792E" w:rsidP="00B14011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lastRenderedPageBreak/>
              <w:t>(</w:t>
            </w:r>
            <w:r w:rsidR="00013E17" w:rsidRPr="00013E17">
              <w:rPr>
                <w:rStyle w:val="rfdAie"/>
                <w:rtl/>
              </w:rPr>
              <w:t xml:space="preserve"> </w:t>
            </w:r>
            <w:r w:rsidR="00013E17" w:rsidRPr="006216AF">
              <w:rPr>
                <w:rStyle w:val="rfdAie"/>
                <w:rtl/>
              </w:rPr>
              <w:t>فَقُطِعَ دابِرُ الْقَوْمِ الَّذِينَ ظَلَمُوا</w:t>
            </w:r>
            <w:r w:rsidRPr="00013E17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45</w:t>
            </w:r>
          </w:p>
        </w:tc>
        <w:tc>
          <w:tcPr>
            <w:tcW w:w="150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239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202</w:t>
            </w:r>
          </w:p>
        </w:tc>
      </w:tr>
      <w:tr w:rsidR="00E9792E" w:rsidTr="007C0E3A">
        <w:tc>
          <w:tcPr>
            <w:tcW w:w="2750" w:type="pct"/>
            <w:shd w:val="clear" w:color="auto" w:fill="auto"/>
          </w:tcPr>
          <w:p w:rsidR="00E9792E" w:rsidRPr="006216AF" w:rsidRDefault="00E9792E" w:rsidP="00B14011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013E17" w:rsidRPr="00013E17">
              <w:rPr>
                <w:rStyle w:val="rfdAie"/>
                <w:rtl/>
              </w:rPr>
              <w:t xml:space="preserve"> </w:t>
            </w:r>
            <w:r w:rsidR="00013E17" w:rsidRPr="00B421F9">
              <w:rPr>
                <w:rStyle w:val="rfdAie"/>
                <w:rtl/>
              </w:rPr>
              <w:t>وَكَذَٰلِكَ نُرِي إِبْرَاهِيمَ مَلَكُوتَ السَّمَاوَاتِ</w:t>
            </w:r>
            <w:r w:rsidRPr="00013E17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75</w:t>
            </w:r>
          </w:p>
        </w:tc>
        <w:tc>
          <w:tcPr>
            <w:tcW w:w="150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141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 xml:space="preserve">132 ، </w:t>
            </w:r>
            <w:r w:rsidR="000C1964">
              <w:rPr>
                <w:rFonts w:hint="cs"/>
                <w:rtl/>
              </w:rPr>
              <w:br/>
            </w:r>
            <w:r>
              <w:rPr>
                <w:rtl/>
              </w:rPr>
              <w:t>377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310</w:t>
            </w:r>
          </w:p>
        </w:tc>
      </w:tr>
    </w:tbl>
    <w:p w:rsidR="00E9792E" w:rsidRPr="000C1964" w:rsidRDefault="005F4626" w:rsidP="000C1964">
      <w:pPr>
        <w:pStyle w:val="rfdCenterBold1"/>
        <w:rPr>
          <w:rtl/>
        </w:rPr>
      </w:pPr>
      <w:r w:rsidRPr="000C1964">
        <w:rPr>
          <w:rtl/>
        </w:rPr>
        <w:t>سورة الأعراف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E9792E" w:rsidTr="007C0E3A">
        <w:tc>
          <w:tcPr>
            <w:tcW w:w="2750" w:type="pct"/>
            <w:shd w:val="clear" w:color="auto" w:fill="auto"/>
          </w:tcPr>
          <w:p w:rsidR="00E9792E" w:rsidRPr="006216AF" w:rsidRDefault="00E9792E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013E17" w:rsidRPr="00013E17">
              <w:rPr>
                <w:rStyle w:val="rfdAie"/>
                <w:rtl/>
              </w:rPr>
              <w:t xml:space="preserve"> </w:t>
            </w:r>
            <w:r w:rsidR="00013E17" w:rsidRPr="00117529">
              <w:rPr>
                <w:rStyle w:val="rfdAie"/>
                <w:rtl/>
              </w:rPr>
              <w:t>المص</w:t>
            </w:r>
            <w:r w:rsidRPr="00013E17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150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510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435</w:t>
            </w:r>
          </w:p>
        </w:tc>
      </w:tr>
      <w:tr w:rsidR="00E9792E" w:rsidTr="007C0E3A">
        <w:tc>
          <w:tcPr>
            <w:tcW w:w="2750" w:type="pct"/>
            <w:shd w:val="clear" w:color="auto" w:fill="auto"/>
          </w:tcPr>
          <w:p w:rsidR="00E9792E" w:rsidRPr="006216AF" w:rsidRDefault="00E9792E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013E17" w:rsidRPr="00013E17">
              <w:rPr>
                <w:rStyle w:val="rfdAie"/>
                <w:rtl/>
              </w:rPr>
              <w:t xml:space="preserve"> </w:t>
            </w:r>
            <w:r w:rsidR="00013E17" w:rsidRPr="00CE782E">
              <w:rPr>
                <w:rStyle w:val="rfdAie"/>
                <w:rtl/>
              </w:rPr>
              <w:t>أَلَا لَهُ الْخَلْقُ وَالْأَمْرُ تَبَارَكَ</w:t>
            </w:r>
            <w:r w:rsidRPr="00013E17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54</w:t>
            </w:r>
          </w:p>
        </w:tc>
        <w:tc>
          <w:tcPr>
            <w:tcW w:w="150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</w:t>
            </w:r>
            <w:r w:rsidR="00013E17">
              <w:rPr>
                <w:rtl/>
              </w:rPr>
              <w:t>64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502</w:t>
            </w:r>
          </w:p>
        </w:tc>
      </w:tr>
      <w:tr w:rsidR="00E9792E" w:rsidTr="007C0E3A">
        <w:tc>
          <w:tcPr>
            <w:tcW w:w="2750" w:type="pct"/>
            <w:shd w:val="clear" w:color="auto" w:fill="auto"/>
          </w:tcPr>
          <w:p w:rsidR="00E9792E" w:rsidRPr="006216AF" w:rsidRDefault="00E9792E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013E17" w:rsidRPr="00013E17">
              <w:rPr>
                <w:rStyle w:val="rfdAie"/>
                <w:rtl/>
              </w:rPr>
              <w:t xml:space="preserve"> </w:t>
            </w:r>
            <w:r w:rsidR="00013E17" w:rsidRPr="002F75A0">
              <w:rPr>
                <w:rStyle w:val="rfdAie"/>
                <w:rtl/>
              </w:rPr>
              <w:t>هَـٰذِهِ نَاقَةُ اللَّـهِ لَكُمْ آيَة</w:t>
            </w:r>
            <w:r w:rsidR="00013E17" w:rsidRPr="00013E17">
              <w:rPr>
                <w:rStyle w:val="rfdAie"/>
                <w:rtl/>
              </w:rPr>
              <w:t>ً</w:t>
            </w:r>
            <w:r w:rsidRPr="00013E17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73</w:t>
            </w:r>
          </w:p>
        </w:tc>
        <w:tc>
          <w:tcPr>
            <w:tcW w:w="150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125</w:t>
            </w:r>
          </w:p>
        </w:tc>
      </w:tr>
      <w:tr w:rsidR="00E9792E" w:rsidTr="007C0E3A">
        <w:tc>
          <w:tcPr>
            <w:tcW w:w="2750" w:type="pct"/>
            <w:shd w:val="clear" w:color="auto" w:fill="auto"/>
          </w:tcPr>
          <w:p w:rsidR="00E9792E" w:rsidRPr="006216AF" w:rsidRDefault="00E9792E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624AAC">
              <w:rPr>
                <w:rStyle w:val="rfdAie"/>
                <w:rtl/>
              </w:rPr>
              <w:t xml:space="preserve"> </w:t>
            </w:r>
            <w:r w:rsidR="00624AAC" w:rsidRPr="00E76352">
              <w:rPr>
                <w:rStyle w:val="rfdAie"/>
                <w:rtl/>
              </w:rPr>
              <w:t>وَأَنزَلْنَا عَلَيْهِمُ الْمَنَّ وَالسَّلْوَىٰ</w:t>
            </w:r>
            <w:r w:rsidRPr="00624AAC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160</w:t>
            </w:r>
          </w:p>
        </w:tc>
        <w:tc>
          <w:tcPr>
            <w:tcW w:w="150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156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144</w:t>
            </w:r>
          </w:p>
        </w:tc>
      </w:tr>
      <w:tr w:rsidR="00E9792E" w:rsidTr="007C0E3A">
        <w:tc>
          <w:tcPr>
            <w:tcW w:w="2750" w:type="pct"/>
            <w:shd w:val="clear" w:color="auto" w:fill="auto"/>
          </w:tcPr>
          <w:p w:rsidR="00E9792E" w:rsidRPr="006216AF" w:rsidRDefault="00E9792E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624AAC">
              <w:rPr>
                <w:rStyle w:val="rfdAie"/>
                <w:rtl/>
              </w:rPr>
              <w:t xml:space="preserve"> </w:t>
            </w:r>
            <w:r w:rsidR="00624AAC" w:rsidRPr="005B5975">
              <w:rPr>
                <w:rStyle w:val="rfdAie"/>
                <w:rtl/>
              </w:rPr>
              <w:t>وَظَلَّلْنَا عَلَيْهِمُ الْغَمَامَ وَأَنزَلْنَا</w:t>
            </w:r>
            <w:r w:rsidRPr="00624AAC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160</w:t>
            </w:r>
          </w:p>
        </w:tc>
        <w:tc>
          <w:tcPr>
            <w:tcW w:w="150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161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149</w:t>
            </w:r>
          </w:p>
        </w:tc>
      </w:tr>
      <w:tr w:rsidR="00E9792E" w:rsidTr="007C0E3A">
        <w:tc>
          <w:tcPr>
            <w:tcW w:w="2750" w:type="pct"/>
            <w:shd w:val="clear" w:color="auto" w:fill="auto"/>
          </w:tcPr>
          <w:p w:rsidR="00E9792E" w:rsidRPr="006216AF" w:rsidRDefault="00E9792E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624AAC">
              <w:rPr>
                <w:rStyle w:val="rfdAie"/>
                <w:rtl/>
              </w:rPr>
              <w:t xml:space="preserve"> </w:t>
            </w:r>
            <w:r w:rsidR="00624AAC" w:rsidRPr="00E76352">
              <w:rPr>
                <w:rStyle w:val="rfdAie"/>
                <w:rtl/>
              </w:rPr>
              <w:t>وَإِذْ نَتَقْنَا الْجَبَلَ فَوْقَهُمْ</w:t>
            </w:r>
            <w:r w:rsidRPr="00624AAC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9792E" w:rsidRDefault="00E9792E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171</w:t>
            </w:r>
          </w:p>
        </w:tc>
        <w:tc>
          <w:tcPr>
            <w:tcW w:w="1500" w:type="pct"/>
            <w:shd w:val="clear" w:color="auto" w:fill="auto"/>
          </w:tcPr>
          <w:p w:rsidR="00E9792E" w:rsidRDefault="00451191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156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143 ، 164 ،</w:t>
            </w:r>
            <w:r w:rsidR="00B5180A">
              <w:rPr>
                <w:rtl/>
              </w:rPr>
              <w:t xml:space="preserve"> </w:t>
            </w:r>
            <w:r w:rsidR="000C1964">
              <w:rPr>
                <w:rFonts w:hint="cs"/>
                <w:rtl/>
              </w:rPr>
              <w:br/>
            </w:r>
            <w:r>
              <w:rPr>
                <w:rtl/>
              </w:rPr>
              <w:t>510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435</w:t>
            </w:r>
          </w:p>
        </w:tc>
      </w:tr>
      <w:tr w:rsidR="00451191" w:rsidTr="007C0E3A">
        <w:tc>
          <w:tcPr>
            <w:tcW w:w="2750" w:type="pct"/>
            <w:shd w:val="clear" w:color="auto" w:fill="auto"/>
          </w:tcPr>
          <w:p w:rsidR="00451191" w:rsidRPr="006216AF" w:rsidRDefault="00451191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624AAC">
              <w:rPr>
                <w:rStyle w:val="rfdAie"/>
                <w:rtl/>
              </w:rPr>
              <w:t xml:space="preserve"> </w:t>
            </w:r>
            <w:r w:rsidR="00624AAC" w:rsidRPr="000061FE">
              <w:rPr>
                <w:rStyle w:val="rfdAie"/>
                <w:rtl/>
              </w:rPr>
              <w:t>وَإِذْ أَخَذَ رَبُّكَ مِن بَنِي آدَم</w:t>
            </w:r>
            <w:r w:rsidR="00624AAC" w:rsidRPr="00624AAC">
              <w:rPr>
                <w:rStyle w:val="rfdAie"/>
                <w:rtl/>
              </w:rPr>
              <w:t>َ</w:t>
            </w:r>
            <w:r w:rsidRPr="00624AAC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451191" w:rsidRDefault="00451191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172</w:t>
            </w:r>
          </w:p>
        </w:tc>
        <w:tc>
          <w:tcPr>
            <w:tcW w:w="1500" w:type="pct"/>
            <w:shd w:val="clear" w:color="auto" w:fill="auto"/>
          </w:tcPr>
          <w:p w:rsidR="00451191" w:rsidRDefault="00451191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567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508</w:t>
            </w:r>
          </w:p>
        </w:tc>
      </w:tr>
    </w:tbl>
    <w:p w:rsidR="00DC2D20" w:rsidRPr="000C1964" w:rsidRDefault="005F4626" w:rsidP="000C1964">
      <w:pPr>
        <w:pStyle w:val="rfdCenterBold1"/>
        <w:rPr>
          <w:rtl/>
        </w:rPr>
      </w:pPr>
      <w:r w:rsidRPr="000C1964">
        <w:rPr>
          <w:rtl/>
        </w:rPr>
        <w:t>سورة التوبة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DC2D20" w:rsidTr="000E107E">
        <w:tc>
          <w:tcPr>
            <w:tcW w:w="2750" w:type="pct"/>
            <w:shd w:val="clear" w:color="auto" w:fill="auto"/>
          </w:tcPr>
          <w:p w:rsidR="00DC2D20" w:rsidRPr="006216AF" w:rsidRDefault="00DC2D20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624AAC">
              <w:rPr>
                <w:rStyle w:val="rfdAie"/>
                <w:rtl/>
              </w:rPr>
              <w:t xml:space="preserve"> </w:t>
            </w:r>
            <w:r w:rsidR="00624AAC" w:rsidRPr="005F52A0">
              <w:rPr>
                <w:rStyle w:val="rfdAie"/>
                <w:rtl/>
              </w:rPr>
              <w:t>أَجَعَلْتُمْ سِقَايَةَ الْحَاجِّ وَعِمَارَةَ الْمَسْجِدِ</w:t>
            </w:r>
            <w:r w:rsidRPr="00624AAC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DC2D20" w:rsidRDefault="00DC2D20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19</w:t>
            </w:r>
          </w:p>
        </w:tc>
        <w:tc>
          <w:tcPr>
            <w:tcW w:w="1500" w:type="pct"/>
            <w:shd w:val="clear" w:color="auto" w:fill="auto"/>
          </w:tcPr>
          <w:p w:rsidR="00DC2D20" w:rsidRDefault="00DC2D20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130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127</w:t>
            </w:r>
          </w:p>
        </w:tc>
      </w:tr>
      <w:tr w:rsidR="00DC2D20" w:rsidTr="000E107E">
        <w:tc>
          <w:tcPr>
            <w:tcW w:w="2750" w:type="pct"/>
            <w:shd w:val="clear" w:color="auto" w:fill="auto"/>
          </w:tcPr>
          <w:p w:rsidR="00DC2D20" w:rsidRPr="006216AF" w:rsidRDefault="00DC2D20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624AAC">
              <w:rPr>
                <w:rStyle w:val="rfdAie"/>
                <w:rtl/>
              </w:rPr>
              <w:t xml:space="preserve"> </w:t>
            </w:r>
            <w:r w:rsidR="00624AAC" w:rsidRPr="0086406E">
              <w:rPr>
                <w:rStyle w:val="rfdAie"/>
                <w:rtl/>
              </w:rPr>
              <w:t>لَقَدْ نَصَرَكُمُ اللَّـهُ فِي مَوَاطِنَ كَثِيرَةٍ</w:t>
            </w:r>
            <w:r w:rsidRPr="00624AAC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DC2D20" w:rsidRDefault="00DC2D20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25</w:t>
            </w:r>
          </w:p>
        </w:tc>
        <w:tc>
          <w:tcPr>
            <w:tcW w:w="1500" w:type="pct"/>
            <w:shd w:val="clear" w:color="auto" w:fill="auto"/>
          </w:tcPr>
          <w:p w:rsidR="00DC2D20" w:rsidRDefault="00DC2D20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444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376</w:t>
            </w:r>
          </w:p>
        </w:tc>
      </w:tr>
      <w:tr w:rsidR="00DC2D20" w:rsidTr="000E107E">
        <w:tc>
          <w:tcPr>
            <w:tcW w:w="2750" w:type="pct"/>
            <w:shd w:val="clear" w:color="auto" w:fill="auto"/>
          </w:tcPr>
          <w:p w:rsidR="00DC2D20" w:rsidRPr="006216AF" w:rsidRDefault="00DC2D20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624AAC">
              <w:rPr>
                <w:rStyle w:val="rfdAie"/>
                <w:rtl/>
              </w:rPr>
              <w:t xml:space="preserve"> </w:t>
            </w:r>
            <w:r w:rsidR="00624AAC" w:rsidRPr="00C640EE">
              <w:rPr>
                <w:rStyle w:val="rfdAie"/>
                <w:rtl/>
              </w:rPr>
              <w:t>إِنَّ اللَّـهَ اشْتَرَىٰ مِنَ الْمُؤْمِنِينَ أَنفُسَهُمْ</w:t>
            </w:r>
            <w:r w:rsidRPr="00624AAC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DC2D20" w:rsidRDefault="00DC2D20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111</w:t>
            </w:r>
          </w:p>
        </w:tc>
        <w:tc>
          <w:tcPr>
            <w:tcW w:w="1500" w:type="pct"/>
            <w:shd w:val="clear" w:color="auto" w:fill="auto"/>
          </w:tcPr>
          <w:p w:rsidR="00DC2D20" w:rsidRDefault="00DC2D20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419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352</w:t>
            </w:r>
          </w:p>
        </w:tc>
      </w:tr>
      <w:tr w:rsidR="000C1E61" w:rsidTr="000E107E">
        <w:tc>
          <w:tcPr>
            <w:tcW w:w="2750" w:type="pct"/>
            <w:shd w:val="clear" w:color="auto" w:fill="auto"/>
          </w:tcPr>
          <w:p w:rsidR="000C1E61" w:rsidRPr="006216AF" w:rsidRDefault="000C1E61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624AAC">
              <w:rPr>
                <w:rStyle w:val="rfdAie"/>
                <w:rtl/>
              </w:rPr>
              <w:t xml:space="preserve"> </w:t>
            </w:r>
            <w:r w:rsidR="00624AAC" w:rsidRPr="00D173D3">
              <w:rPr>
                <w:rStyle w:val="rfdAie"/>
                <w:rtl/>
              </w:rPr>
              <w:t>وَمَا كَانَ اللَّـهُ لِيُضِلَّ قَوْمًا بَعْدَ إِذْ هَدَاهُم</w:t>
            </w:r>
            <w:r w:rsidR="00624AAC" w:rsidRPr="00624AAC">
              <w:rPr>
                <w:rStyle w:val="rfdAie"/>
                <w:rtl/>
              </w:rPr>
              <w:t>ْ</w:t>
            </w:r>
            <w:r w:rsidRPr="00624AAC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0C1E61" w:rsidRDefault="000C1E61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115</w:t>
            </w:r>
          </w:p>
        </w:tc>
        <w:tc>
          <w:tcPr>
            <w:tcW w:w="1500" w:type="pct"/>
            <w:shd w:val="clear" w:color="auto" w:fill="auto"/>
          </w:tcPr>
          <w:p w:rsidR="000C1E61" w:rsidRDefault="000C1E61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34 ، 548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490</w:t>
            </w:r>
          </w:p>
        </w:tc>
      </w:tr>
      <w:tr w:rsidR="000C1E61" w:rsidTr="000E107E">
        <w:tc>
          <w:tcPr>
            <w:tcW w:w="2750" w:type="pct"/>
            <w:shd w:val="clear" w:color="auto" w:fill="auto"/>
          </w:tcPr>
          <w:p w:rsidR="000C1E61" w:rsidRPr="006216AF" w:rsidRDefault="000C1E61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624AAC">
              <w:rPr>
                <w:rStyle w:val="rfdAie"/>
                <w:rtl/>
              </w:rPr>
              <w:t xml:space="preserve"> </w:t>
            </w:r>
            <w:r w:rsidR="00624AAC" w:rsidRPr="003D53F8">
              <w:rPr>
                <w:rStyle w:val="rfdAie"/>
                <w:rtl/>
              </w:rPr>
              <w:t>يَا أَيُّهَا الَّذِينَ آمَنُوا اتَّقُوا اللَّـهَ وَكُونُوا</w:t>
            </w:r>
            <w:r w:rsidRPr="00624AAC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0C1E61" w:rsidRDefault="000C1E61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119</w:t>
            </w:r>
          </w:p>
        </w:tc>
        <w:tc>
          <w:tcPr>
            <w:tcW w:w="1500" w:type="pct"/>
            <w:shd w:val="clear" w:color="auto" w:fill="auto"/>
          </w:tcPr>
          <w:p w:rsidR="000C1E61" w:rsidRDefault="000C1E61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35</w:t>
            </w:r>
          </w:p>
        </w:tc>
      </w:tr>
    </w:tbl>
    <w:p w:rsidR="000C1E61" w:rsidRPr="000C1964" w:rsidRDefault="005F4626" w:rsidP="000C1964">
      <w:pPr>
        <w:pStyle w:val="rfdCenterBold1"/>
        <w:rPr>
          <w:rtl/>
        </w:rPr>
      </w:pPr>
      <w:r w:rsidRPr="000C1964">
        <w:rPr>
          <w:rtl/>
        </w:rPr>
        <w:t>سورة يونس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0C1E61" w:rsidTr="000E107E">
        <w:tc>
          <w:tcPr>
            <w:tcW w:w="2750" w:type="pct"/>
            <w:shd w:val="clear" w:color="auto" w:fill="auto"/>
          </w:tcPr>
          <w:p w:rsidR="000C1E61" w:rsidRPr="006216AF" w:rsidRDefault="000C1E61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624AAC">
              <w:rPr>
                <w:rStyle w:val="rfdAie"/>
                <w:rtl/>
              </w:rPr>
              <w:t xml:space="preserve"> </w:t>
            </w:r>
            <w:r w:rsidR="00624AAC" w:rsidRPr="00785234">
              <w:rPr>
                <w:rStyle w:val="rfdAie"/>
                <w:rtl/>
              </w:rPr>
              <w:t>أَفَمَن يَهْدِي إِلَى الْحَقِّ أَحَقُّ</w:t>
            </w:r>
            <w:r w:rsidRPr="00624AAC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0C1E61" w:rsidRDefault="000C1E61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35</w:t>
            </w:r>
          </w:p>
        </w:tc>
        <w:tc>
          <w:tcPr>
            <w:tcW w:w="1500" w:type="pct"/>
            <w:shd w:val="clear" w:color="auto" w:fill="auto"/>
          </w:tcPr>
          <w:p w:rsidR="000C1E61" w:rsidRDefault="000C1E61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33</w:t>
            </w:r>
          </w:p>
        </w:tc>
      </w:tr>
    </w:tbl>
    <w:p w:rsidR="000C1E61" w:rsidRPr="00E55C24" w:rsidRDefault="005F4626" w:rsidP="00E55C24">
      <w:pPr>
        <w:pStyle w:val="rfdCenterBold1"/>
        <w:rPr>
          <w:rtl/>
        </w:rPr>
      </w:pPr>
      <w:r w:rsidRPr="00E55C24">
        <w:rPr>
          <w:rtl/>
        </w:rPr>
        <w:t>سورة هود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0C1E61" w:rsidTr="000E107E">
        <w:tc>
          <w:tcPr>
            <w:tcW w:w="2750" w:type="pct"/>
            <w:shd w:val="clear" w:color="auto" w:fill="auto"/>
          </w:tcPr>
          <w:p w:rsidR="000C1E61" w:rsidRPr="006216AF" w:rsidRDefault="000C1E61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624AAC">
              <w:rPr>
                <w:rStyle w:val="rfdAie"/>
                <w:rtl/>
              </w:rPr>
              <w:t xml:space="preserve"> </w:t>
            </w:r>
            <w:r w:rsidR="00624AAC" w:rsidRPr="00F11820">
              <w:rPr>
                <w:rStyle w:val="rfdAie"/>
                <w:rtl/>
              </w:rPr>
              <w:t>تَمَتَّعُوا فِي دَارِكُمْ ثَلَاثَةَ أَيَّامٍ ذَٰلِكَ</w:t>
            </w:r>
            <w:r w:rsidRPr="00624AAC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0C1E61" w:rsidRDefault="000C1E61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65</w:t>
            </w:r>
          </w:p>
        </w:tc>
        <w:tc>
          <w:tcPr>
            <w:tcW w:w="1500" w:type="pct"/>
            <w:shd w:val="clear" w:color="auto" w:fill="auto"/>
          </w:tcPr>
          <w:p w:rsidR="000C1E61" w:rsidRDefault="000C1E61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536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473</w:t>
            </w:r>
          </w:p>
        </w:tc>
      </w:tr>
      <w:tr w:rsidR="00941E3B" w:rsidTr="000E107E">
        <w:tc>
          <w:tcPr>
            <w:tcW w:w="2750" w:type="pct"/>
            <w:shd w:val="clear" w:color="auto" w:fill="auto"/>
          </w:tcPr>
          <w:p w:rsidR="00941E3B" w:rsidRPr="006216AF" w:rsidRDefault="00941E3B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624AAC" w:rsidRPr="00233EF6">
              <w:rPr>
                <w:rStyle w:val="rfdAie"/>
                <w:rtl/>
              </w:rPr>
              <w:t xml:space="preserve"> </w:t>
            </w:r>
            <w:r w:rsidR="00624AAC" w:rsidRPr="004E5B60">
              <w:rPr>
                <w:rStyle w:val="rfdAie"/>
                <w:rtl/>
              </w:rPr>
              <w:t>وَامْرَأَتُهُ قَائِمَةٌ فَضَحِكَتْ فَبَشَّرْنَاهَا</w:t>
            </w:r>
            <w:r w:rsidRPr="00233EF6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941E3B" w:rsidRDefault="00941E3B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71</w:t>
            </w:r>
          </w:p>
        </w:tc>
        <w:tc>
          <w:tcPr>
            <w:tcW w:w="1500" w:type="pct"/>
            <w:shd w:val="clear" w:color="auto" w:fill="auto"/>
          </w:tcPr>
          <w:p w:rsidR="00941E3B" w:rsidRDefault="00941E3B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140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131</w:t>
            </w:r>
          </w:p>
        </w:tc>
      </w:tr>
    </w:tbl>
    <w:p w:rsidR="00A96C84" w:rsidRPr="00E55C24" w:rsidRDefault="004261BB" w:rsidP="00E55C24">
      <w:pPr>
        <w:pStyle w:val="rfdCenterBold1"/>
        <w:rPr>
          <w:rtl/>
        </w:rPr>
      </w:pPr>
      <w:r>
        <w:rPr>
          <w:rtl/>
        </w:rPr>
        <w:br w:type="page"/>
      </w:r>
      <w:r w:rsidR="00A96C84" w:rsidRPr="00E55C24">
        <w:rPr>
          <w:rtl/>
        </w:rPr>
        <w:lastRenderedPageBreak/>
        <w:t>سورة يوسف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A96C84" w:rsidTr="000E107E">
        <w:tc>
          <w:tcPr>
            <w:tcW w:w="2750" w:type="pct"/>
            <w:shd w:val="clear" w:color="auto" w:fill="auto"/>
          </w:tcPr>
          <w:p w:rsidR="00A96C84" w:rsidRPr="006216AF" w:rsidRDefault="00A96C84" w:rsidP="00B14011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926F06" w:rsidRPr="00926F06">
              <w:rPr>
                <w:rStyle w:val="rfdAie"/>
                <w:rtl/>
              </w:rPr>
              <w:t xml:space="preserve"> </w:t>
            </w:r>
            <w:r w:rsidR="00926F06" w:rsidRPr="00403783">
              <w:rPr>
                <w:rStyle w:val="rfdAie"/>
                <w:rtl/>
              </w:rPr>
              <w:t>فَلَمَّا ذَهَبُوا بِهِ وَأَجْمَعُوا أَن يَجْعَلُوه</w:t>
            </w:r>
            <w:r w:rsidR="00926F06" w:rsidRPr="00926F06">
              <w:rPr>
                <w:rStyle w:val="rfdAie"/>
                <w:rtl/>
              </w:rPr>
              <w:t>ُ</w:t>
            </w:r>
            <w:r w:rsidRPr="00926F06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A96C84" w:rsidRDefault="00A96C84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15</w:t>
            </w:r>
          </w:p>
        </w:tc>
        <w:tc>
          <w:tcPr>
            <w:tcW w:w="1500" w:type="pct"/>
            <w:shd w:val="clear" w:color="auto" w:fill="auto"/>
          </w:tcPr>
          <w:p w:rsidR="00A96C84" w:rsidRDefault="00A96C84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148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138</w:t>
            </w:r>
          </w:p>
        </w:tc>
      </w:tr>
      <w:tr w:rsidR="00A96C84" w:rsidTr="000E107E">
        <w:tc>
          <w:tcPr>
            <w:tcW w:w="2750" w:type="pct"/>
            <w:shd w:val="clear" w:color="auto" w:fill="auto"/>
          </w:tcPr>
          <w:p w:rsidR="00A96C84" w:rsidRPr="006216AF" w:rsidRDefault="003036C3" w:rsidP="00B14011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926F06" w:rsidRPr="00926F06">
              <w:rPr>
                <w:rStyle w:val="rfdAie"/>
                <w:rtl/>
              </w:rPr>
              <w:t xml:space="preserve"> </w:t>
            </w:r>
            <w:r w:rsidR="00926F06" w:rsidRPr="00FE51BF">
              <w:rPr>
                <w:rStyle w:val="rfdAie"/>
                <w:rtl/>
              </w:rPr>
              <w:t>قَالَتْ مَا جَزَاءُ مَنْ أَرَادَ بِأَهْلِكَ</w:t>
            </w:r>
            <w:r w:rsidRPr="00926F06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A96C84" w:rsidRDefault="003036C3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25</w:t>
            </w:r>
          </w:p>
        </w:tc>
        <w:tc>
          <w:tcPr>
            <w:tcW w:w="1500" w:type="pct"/>
            <w:shd w:val="clear" w:color="auto" w:fill="auto"/>
          </w:tcPr>
          <w:p w:rsidR="00A96C84" w:rsidRDefault="003036C3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147</w:t>
            </w:r>
          </w:p>
        </w:tc>
      </w:tr>
      <w:tr w:rsidR="00A53E28" w:rsidTr="000E107E">
        <w:tc>
          <w:tcPr>
            <w:tcW w:w="2750" w:type="pct"/>
            <w:shd w:val="clear" w:color="auto" w:fill="auto"/>
          </w:tcPr>
          <w:p w:rsidR="00A53E28" w:rsidRPr="006216AF" w:rsidRDefault="00A53E28" w:rsidP="00B14011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926F06" w:rsidRPr="00926F06">
              <w:rPr>
                <w:rStyle w:val="rfdAie"/>
                <w:rtl/>
              </w:rPr>
              <w:t xml:space="preserve"> </w:t>
            </w:r>
            <w:r w:rsidR="00926F06" w:rsidRPr="00FE51BF">
              <w:rPr>
                <w:rStyle w:val="rfdAie"/>
                <w:rtl/>
              </w:rPr>
              <w:t>قَالَ هِيَ رَاوَدَتْنِي عَن نَّفْسِي وَشَهِدَ شَاهِدٌ</w:t>
            </w:r>
            <w:r w:rsidRPr="00926F06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A53E28" w:rsidRDefault="00A53E28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26</w:t>
            </w:r>
          </w:p>
        </w:tc>
        <w:tc>
          <w:tcPr>
            <w:tcW w:w="1500" w:type="pct"/>
            <w:shd w:val="clear" w:color="auto" w:fill="auto"/>
          </w:tcPr>
          <w:p w:rsidR="00A53E28" w:rsidRDefault="00A53E28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147</w:t>
            </w:r>
          </w:p>
        </w:tc>
      </w:tr>
      <w:tr w:rsidR="00A53E28" w:rsidTr="000E107E">
        <w:tc>
          <w:tcPr>
            <w:tcW w:w="2750" w:type="pct"/>
            <w:shd w:val="clear" w:color="auto" w:fill="auto"/>
          </w:tcPr>
          <w:p w:rsidR="00A53E28" w:rsidRPr="006216AF" w:rsidRDefault="00A53E28" w:rsidP="00B14011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926F06" w:rsidRPr="00926F06">
              <w:rPr>
                <w:rStyle w:val="rfdAie"/>
                <w:rtl/>
              </w:rPr>
              <w:t xml:space="preserve"> </w:t>
            </w:r>
            <w:r w:rsidR="00926F06" w:rsidRPr="00DA634E">
              <w:rPr>
                <w:rStyle w:val="rfdAie"/>
                <w:rtl/>
              </w:rPr>
              <w:t>رَبِّ السِّجْنُ أَحَبُّ إِلَيَّ مِمَّا يَدْعُونَنِي إِلَيْهِ</w:t>
            </w:r>
            <w:r w:rsidRPr="00926F06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A53E28" w:rsidRDefault="00A53E28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33</w:t>
            </w:r>
          </w:p>
        </w:tc>
        <w:tc>
          <w:tcPr>
            <w:tcW w:w="1500" w:type="pct"/>
            <w:shd w:val="clear" w:color="auto" w:fill="auto"/>
          </w:tcPr>
          <w:p w:rsidR="00A53E28" w:rsidRDefault="00A53E28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569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512</w:t>
            </w:r>
          </w:p>
        </w:tc>
      </w:tr>
    </w:tbl>
    <w:p w:rsidR="005F4626" w:rsidRPr="00E55C24" w:rsidRDefault="00132720" w:rsidP="00E55C24">
      <w:pPr>
        <w:pStyle w:val="rfdCenterBold1"/>
        <w:rPr>
          <w:rtl/>
        </w:rPr>
      </w:pPr>
      <w:r w:rsidRPr="00E55C24">
        <w:rPr>
          <w:rtl/>
        </w:rPr>
        <w:t>سورة الرعد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132720" w:rsidTr="000E107E">
        <w:tc>
          <w:tcPr>
            <w:tcW w:w="2750" w:type="pct"/>
            <w:shd w:val="clear" w:color="auto" w:fill="auto"/>
          </w:tcPr>
          <w:p w:rsidR="00132720" w:rsidRPr="006216AF" w:rsidRDefault="00132720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926F06" w:rsidRPr="00926F06">
              <w:rPr>
                <w:rStyle w:val="rfdAie"/>
                <w:rtl/>
              </w:rPr>
              <w:t xml:space="preserve"> </w:t>
            </w:r>
            <w:r w:rsidR="00926F06">
              <w:rPr>
                <w:rStyle w:val="rfdAie"/>
                <w:rtl/>
              </w:rPr>
              <w:t>إِنَّمَا أَنتَ مُنذِرٌ</w:t>
            </w:r>
            <w:r w:rsidR="00926F06" w:rsidRPr="006E22C5">
              <w:rPr>
                <w:rStyle w:val="rfdAie"/>
                <w:rtl/>
              </w:rPr>
              <w:t xml:space="preserve"> وَلِكُلِّ قَوْمٍ هَادٍ</w:t>
            </w:r>
            <w:r w:rsidRPr="00926F06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132720" w:rsidRDefault="00132720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7</w:t>
            </w:r>
          </w:p>
        </w:tc>
        <w:tc>
          <w:tcPr>
            <w:tcW w:w="1500" w:type="pct"/>
            <w:shd w:val="clear" w:color="auto" w:fill="auto"/>
          </w:tcPr>
          <w:p w:rsidR="00132720" w:rsidRDefault="00132720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57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27</w:t>
            </w:r>
          </w:p>
        </w:tc>
      </w:tr>
      <w:tr w:rsidR="0014487D" w:rsidTr="000E107E">
        <w:tc>
          <w:tcPr>
            <w:tcW w:w="2750" w:type="pct"/>
            <w:shd w:val="clear" w:color="auto" w:fill="auto"/>
          </w:tcPr>
          <w:p w:rsidR="0014487D" w:rsidRPr="006216AF" w:rsidRDefault="0014487D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926F06" w:rsidRPr="00926F06">
              <w:rPr>
                <w:rStyle w:val="rfdAie"/>
                <w:rtl/>
              </w:rPr>
              <w:t xml:space="preserve"> </w:t>
            </w:r>
            <w:r w:rsidR="00926F06" w:rsidRPr="00F42FF4">
              <w:rPr>
                <w:rStyle w:val="rfdAie"/>
                <w:rtl/>
              </w:rPr>
              <w:t>إِنَّ اللَّـهَ لَا يُغَيِّرُ مَا بِقَوْمٍ</w:t>
            </w:r>
            <w:r w:rsidRPr="00926F06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14487D" w:rsidRDefault="0014487D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11</w:t>
            </w:r>
          </w:p>
        </w:tc>
        <w:tc>
          <w:tcPr>
            <w:tcW w:w="1500" w:type="pct"/>
            <w:shd w:val="clear" w:color="auto" w:fill="auto"/>
          </w:tcPr>
          <w:p w:rsidR="0014487D" w:rsidRDefault="0014487D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390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319</w:t>
            </w:r>
          </w:p>
        </w:tc>
      </w:tr>
      <w:tr w:rsidR="0014487D" w:rsidTr="000E107E">
        <w:tc>
          <w:tcPr>
            <w:tcW w:w="2750" w:type="pct"/>
            <w:shd w:val="clear" w:color="auto" w:fill="auto"/>
          </w:tcPr>
          <w:p w:rsidR="0014487D" w:rsidRPr="006216AF" w:rsidRDefault="0014487D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21A28" w:rsidRPr="00D21A28">
              <w:rPr>
                <w:rStyle w:val="rfdAie"/>
                <w:rtl/>
              </w:rPr>
              <w:t xml:space="preserve"> </w:t>
            </w:r>
            <w:r w:rsidR="00D21A28" w:rsidRPr="000061FE">
              <w:rPr>
                <w:rStyle w:val="rfdAie"/>
                <w:rtl/>
              </w:rPr>
              <w:t>يَمْحُو اللَّـهُ مَا يَشَاءُ وَيُثْبِتُ</w:t>
            </w:r>
            <w:r w:rsidRPr="00D21A2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14487D" w:rsidRDefault="0014487D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39</w:t>
            </w:r>
          </w:p>
        </w:tc>
        <w:tc>
          <w:tcPr>
            <w:tcW w:w="1500" w:type="pct"/>
            <w:shd w:val="clear" w:color="auto" w:fill="auto"/>
          </w:tcPr>
          <w:p w:rsidR="0014487D" w:rsidRDefault="0014487D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567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507</w:t>
            </w:r>
          </w:p>
        </w:tc>
      </w:tr>
    </w:tbl>
    <w:p w:rsidR="005F4626" w:rsidRPr="00E55C24" w:rsidRDefault="0014487D" w:rsidP="00E55C24">
      <w:pPr>
        <w:pStyle w:val="rfdCenterBold1"/>
        <w:rPr>
          <w:rtl/>
        </w:rPr>
      </w:pPr>
      <w:r w:rsidRPr="00E55C24">
        <w:rPr>
          <w:rtl/>
        </w:rPr>
        <w:t>سورة النحل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14487D" w:rsidTr="000E107E">
        <w:tc>
          <w:tcPr>
            <w:tcW w:w="2750" w:type="pct"/>
            <w:shd w:val="clear" w:color="auto" w:fill="auto"/>
          </w:tcPr>
          <w:p w:rsidR="0014487D" w:rsidRPr="006216AF" w:rsidRDefault="0014487D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21A28" w:rsidRPr="00D21A28">
              <w:rPr>
                <w:rStyle w:val="rfdAie"/>
                <w:rtl/>
              </w:rPr>
              <w:t xml:space="preserve"> </w:t>
            </w:r>
            <w:r w:rsidR="00D21A28" w:rsidRPr="000A58BD">
              <w:rPr>
                <w:rStyle w:val="rfdAie"/>
                <w:rtl/>
              </w:rPr>
              <w:t>أَيُّكُمْ يَأْتِينِي بِعَرْشِهَا قَ</w:t>
            </w:r>
            <w:r w:rsidR="00D21A28">
              <w:rPr>
                <w:rStyle w:val="rfdAie"/>
                <w:rtl/>
              </w:rPr>
              <w:t>بْلَ أَن يَأْتُونِي</w:t>
            </w:r>
            <w:r w:rsidRPr="00D21A2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14487D" w:rsidRDefault="0014487D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38</w:t>
            </w:r>
          </w:p>
        </w:tc>
        <w:tc>
          <w:tcPr>
            <w:tcW w:w="1500" w:type="pct"/>
            <w:shd w:val="clear" w:color="auto" w:fill="auto"/>
          </w:tcPr>
          <w:p w:rsidR="0014487D" w:rsidRDefault="0014487D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185</w:t>
            </w:r>
          </w:p>
        </w:tc>
      </w:tr>
    </w:tbl>
    <w:p w:rsidR="005F4626" w:rsidRPr="00742396" w:rsidRDefault="0014487D" w:rsidP="00742396">
      <w:pPr>
        <w:pStyle w:val="rfdCenterBold1"/>
        <w:rPr>
          <w:rtl/>
        </w:rPr>
      </w:pPr>
      <w:r w:rsidRPr="00742396">
        <w:rPr>
          <w:rtl/>
        </w:rPr>
        <w:t>سورة الاسراء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14487D" w:rsidTr="000E107E">
        <w:tc>
          <w:tcPr>
            <w:tcW w:w="2750" w:type="pct"/>
            <w:shd w:val="clear" w:color="auto" w:fill="auto"/>
          </w:tcPr>
          <w:p w:rsidR="0014487D" w:rsidRPr="006216AF" w:rsidRDefault="0014487D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21A28" w:rsidRPr="00D21A28">
              <w:rPr>
                <w:rStyle w:val="rfdAie"/>
                <w:rtl/>
              </w:rPr>
              <w:t xml:space="preserve"> </w:t>
            </w:r>
            <w:r w:rsidR="00D21A28" w:rsidRPr="00486103">
              <w:rPr>
                <w:rStyle w:val="rfdAie"/>
                <w:rtl/>
              </w:rPr>
              <w:t>وَنُنَزِّلُ مِنَ الْقُرْآنِ مَا هُوَ شِفَاءٌ</w:t>
            </w:r>
            <w:r w:rsidRPr="00D21A2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14487D" w:rsidRDefault="0014487D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82</w:t>
            </w:r>
          </w:p>
        </w:tc>
        <w:tc>
          <w:tcPr>
            <w:tcW w:w="1500" w:type="pct"/>
            <w:shd w:val="clear" w:color="auto" w:fill="auto"/>
          </w:tcPr>
          <w:p w:rsidR="0014487D" w:rsidRDefault="0014487D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82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65</w:t>
            </w:r>
          </w:p>
        </w:tc>
      </w:tr>
    </w:tbl>
    <w:p w:rsidR="0014487D" w:rsidRPr="00742396" w:rsidRDefault="009A6679" w:rsidP="00742396">
      <w:pPr>
        <w:pStyle w:val="rfdCenterBold1"/>
        <w:rPr>
          <w:rtl/>
        </w:rPr>
      </w:pPr>
      <w:r w:rsidRPr="00742396">
        <w:rPr>
          <w:rtl/>
        </w:rPr>
        <w:t>سورة الكهف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9A6679" w:rsidTr="000E107E">
        <w:tc>
          <w:tcPr>
            <w:tcW w:w="2750" w:type="pct"/>
            <w:shd w:val="clear" w:color="auto" w:fill="auto"/>
          </w:tcPr>
          <w:p w:rsidR="009A6679" w:rsidRPr="006216AF" w:rsidRDefault="009A6679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21A28" w:rsidRPr="00D21A28">
              <w:rPr>
                <w:rStyle w:val="rfdAie"/>
                <w:rtl/>
              </w:rPr>
              <w:t xml:space="preserve"> </w:t>
            </w:r>
            <w:r w:rsidR="00D21A28" w:rsidRPr="008F438F">
              <w:rPr>
                <w:rStyle w:val="rfdAie"/>
                <w:rtl/>
              </w:rPr>
              <w:t>أَمْ حَسِبْتَ أَنَّ أَصْحَابَ الْكَهْفِ وَالرَّقِيمِ</w:t>
            </w:r>
            <w:r w:rsidRPr="00D21A2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9</w:t>
            </w:r>
          </w:p>
        </w:tc>
        <w:tc>
          <w:tcPr>
            <w:tcW w:w="150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333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273 ـ 274</w:t>
            </w:r>
          </w:p>
        </w:tc>
      </w:tr>
      <w:tr w:rsidR="009A6679" w:rsidTr="000E107E">
        <w:tc>
          <w:tcPr>
            <w:tcW w:w="2750" w:type="pct"/>
            <w:shd w:val="clear" w:color="auto" w:fill="auto"/>
          </w:tcPr>
          <w:p w:rsidR="009A6679" w:rsidRPr="006216AF" w:rsidRDefault="009A6679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21A28" w:rsidRPr="00D21A28">
              <w:rPr>
                <w:rStyle w:val="rfdAie"/>
                <w:rtl/>
              </w:rPr>
              <w:t xml:space="preserve"> </w:t>
            </w:r>
            <w:r w:rsidR="00D21A28" w:rsidRPr="001904FB">
              <w:rPr>
                <w:rStyle w:val="rfdAie"/>
                <w:rtl/>
              </w:rPr>
              <w:t>كَانُوا مِنْ آيَاتِنَا عَجَبًا</w:t>
            </w:r>
            <w:r w:rsidRPr="00D21A2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9</w:t>
            </w:r>
          </w:p>
        </w:tc>
        <w:tc>
          <w:tcPr>
            <w:tcW w:w="150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174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160</w:t>
            </w:r>
          </w:p>
        </w:tc>
      </w:tr>
    </w:tbl>
    <w:p w:rsidR="009A6679" w:rsidRPr="00742396" w:rsidRDefault="009A6679" w:rsidP="00742396">
      <w:pPr>
        <w:pStyle w:val="rfdCenterBold1"/>
        <w:rPr>
          <w:rtl/>
        </w:rPr>
      </w:pPr>
      <w:r w:rsidRPr="00742396">
        <w:rPr>
          <w:rtl/>
        </w:rPr>
        <w:t>سورة مريم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810"/>
        <w:gridCol w:w="1060"/>
        <w:gridCol w:w="2283"/>
      </w:tblGrid>
      <w:tr w:rsidR="009A6679" w:rsidTr="000E107E">
        <w:tc>
          <w:tcPr>
            <w:tcW w:w="2950" w:type="pct"/>
            <w:shd w:val="clear" w:color="auto" w:fill="auto"/>
          </w:tcPr>
          <w:p w:rsidR="009A6679" w:rsidRPr="006216AF" w:rsidRDefault="009A6679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21A28" w:rsidRPr="00D21A28">
              <w:rPr>
                <w:rStyle w:val="rfdAie"/>
                <w:rtl/>
              </w:rPr>
              <w:t xml:space="preserve"> </w:t>
            </w:r>
            <w:r w:rsidR="00D21A28" w:rsidRPr="00933413">
              <w:rPr>
                <w:rStyle w:val="rfdAie"/>
                <w:rtl/>
              </w:rPr>
              <w:t>وَآتَيْنَاهُ الْحُكْمَ صَبِيًّا</w:t>
            </w:r>
            <w:r w:rsidRPr="00D21A2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65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12</w:t>
            </w:r>
          </w:p>
        </w:tc>
        <w:tc>
          <w:tcPr>
            <w:tcW w:w="140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513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439</w:t>
            </w:r>
          </w:p>
        </w:tc>
      </w:tr>
      <w:tr w:rsidR="009A6679" w:rsidTr="000E107E">
        <w:tc>
          <w:tcPr>
            <w:tcW w:w="2950" w:type="pct"/>
            <w:shd w:val="clear" w:color="auto" w:fill="auto"/>
          </w:tcPr>
          <w:p w:rsidR="009A6679" w:rsidRPr="006216AF" w:rsidRDefault="009A6679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21A28" w:rsidRPr="00D21A28">
              <w:rPr>
                <w:rStyle w:val="rfdAie"/>
                <w:rtl/>
              </w:rPr>
              <w:t xml:space="preserve"> </w:t>
            </w:r>
            <w:r w:rsidR="00D21A28" w:rsidRPr="00FC7582">
              <w:rPr>
                <w:rStyle w:val="rfdAie"/>
                <w:rtl/>
              </w:rPr>
              <w:t>فَنَادَاهَا مِن تَحْتِهَا أَلَّا تَحْزَنِي</w:t>
            </w:r>
            <w:r w:rsidRPr="00D21A2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65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23</w:t>
            </w:r>
          </w:p>
        </w:tc>
        <w:tc>
          <w:tcPr>
            <w:tcW w:w="1400" w:type="pct"/>
            <w:shd w:val="clear" w:color="auto" w:fill="auto"/>
          </w:tcPr>
          <w:p w:rsidR="009A6679" w:rsidRDefault="00D21A28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</w:t>
            </w:r>
            <w:r w:rsidR="009A6679">
              <w:rPr>
                <w:rtl/>
              </w:rPr>
              <w:t>98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="009A6679">
              <w:rPr>
                <w:rtl/>
              </w:rPr>
              <w:t>173</w:t>
            </w:r>
          </w:p>
        </w:tc>
      </w:tr>
      <w:tr w:rsidR="009A6679" w:rsidTr="000E107E">
        <w:tc>
          <w:tcPr>
            <w:tcW w:w="2950" w:type="pct"/>
            <w:shd w:val="clear" w:color="auto" w:fill="auto"/>
          </w:tcPr>
          <w:p w:rsidR="009A6679" w:rsidRPr="006216AF" w:rsidRDefault="009A6679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21A28" w:rsidRPr="00D21A28">
              <w:rPr>
                <w:rStyle w:val="rfdAie"/>
                <w:rtl/>
              </w:rPr>
              <w:t xml:space="preserve"> </w:t>
            </w:r>
            <w:r w:rsidR="00D21A28" w:rsidRPr="00960542">
              <w:rPr>
                <w:rStyle w:val="rfdAie"/>
                <w:rtl/>
              </w:rPr>
              <w:t>وَهُزِّي إِلَيْكِ</w:t>
            </w:r>
            <w:r w:rsidR="00D21A28">
              <w:rPr>
                <w:rStyle w:val="rfdAie"/>
                <w:rtl/>
              </w:rPr>
              <w:t xml:space="preserve"> </w:t>
            </w:r>
            <w:r w:rsidR="00D21A28" w:rsidRPr="00960542">
              <w:rPr>
                <w:rStyle w:val="rfdAie"/>
                <w:rtl/>
              </w:rPr>
              <w:t>بِجِذْعِ النَّخْلَةِ</w:t>
            </w:r>
            <w:r w:rsidRPr="00D21A2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65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25</w:t>
            </w:r>
          </w:p>
        </w:tc>
        <w:tc>
          <w:tcPr>
            <w:tcW w:w="140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195</w:t>
            </w:r>
          </w:p>
        </w:tc>
      </w:tr>
      <w:tr w:rsidR="009A6679" w:rsidTr="000E107E">
        <w:tc>
          <w:tcPr>
            <w:tcW w:w="2950" w:type="pct"/>
            <w:shd w:val="clear" w:color="auto" w:fill="auto"/>
          </w:tcPr>
          <w:p w:rsidR="009A6679" w:rsidRPr="006216AF" w:rsidRDefault="009A6679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21A28" w:rsidRPr="00D21A28">
              <w:rPr>
                <w:rStyle w:val="rfdAie"/>
                <w:rtl/>
              </w:rPr>
              <w:t xml:space="preserve"> </w:t>
            </w:r>
            <w:r w:rsidR="00D21A28">
              <w:rPr>
                <w:rStyle w:val="rfdAie"/>
                <w:rtl/>
              </w:rPr>
              <w:t>فَأَشَارَتْ إِلَيْهِ</w:t>
            </w:r>
            <w:r w:rsidR="00D21A28" w:rsidRPr="00C130E4">
              <w:rPr>
                <w:rStyle w:val="rfdAie"/>
                <w:rtl/>
              </w:rPr>
              <w:t xml:space="preserve"> قَالُوا كَيْفَ نُكَلِّمُ مَن كَانَ فِي الْمَهْدِ</w:t>
            </w:r>
            <w:r w:rsidRPr="00D21A2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65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29</w:t>
            </w:r>
          </w:p>
        </w:tc>
        <w:tc>
          <w:tcPr>
            <w:tcW w:w="1400" w:type="pct"/>
            <w:shd w:val="clear" w:color="auto" w:fill="auto"/>
          </w:tcPr>
          <w:p w:rsidR="009A6679" w:rsidRDefault="009A6679" w:rsidP="00742396">
            <w:pPr>
              <w:pStyle w:val="rfdVar0"/>
              <w:rPr>
                <w:rtl/>
              </w:rPr>
            </w:pPr>
            <w:r>
              <w:rPr>
                <w:rtl/>
              </w:rPr>
              <w:t>200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="00D21A28">
              <w:rPr>
                <w:rtl/>
              </w:rPr>
              <w:t>1</w:t>
            </w:r>
            <w:r w:rsidR="00742396">
              <w:rPr>
                <w:rFonts w:hint="cs"/>
                <w:rtl/>
              </w:rPr>
              <w:t>75</w:t>
            </w:r>
          </w:p>
        </w:tc>
      </w:tr>
      <w:tr w:rsidR="009A6679" w:rsidTr="000E107E">
        <w:tc>
          <w:tcPr>
            <w:tcW w:w="2950" w:type="pct"/>
            <w:shd w:val="clear" w:color="auto" w:fill="auto"/>
          </w:tcPr>
          <w:p w:rsidR="009A6679" w:rsidRPr="006216AF" w:rsidRDefault="009A6679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21A28" w:rsidRPr="00D21A28">
              <w:rPr>
                <w:rStyle w:val="rfdAie"/>
                <w:rtl/>
              </w:rPr>
              <w:t xml:space="preserve"> </w:t>
            </w:r>
            <w:r w:rsidR="00D21A28" w:rsidRPr="00AC6521">
              <w:rPr>
                <w:rStyle w:val="rfdAie"/>
                <w:rtl/>
              </w:rPr>
              <w:t>وَجَعَلْنَا لَهُمْ لِسَانَ صِدْقٍ</w:t>
            </w:r>
            <w:r w:rsidRPr="00D21A2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65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50</w:t>
            </w:r>
          </w:p>
        </w:tc>
        <w:tc>
          <w:tcPr>
            <w:tcW w:w="1400" w:type="pct"/>
            <w:shd w:val="clear" w:color="auto" w:fill="auto"/>
          </w:tcPr>
          <w:p w:rsidR="009A6679" w:rsidRDefault="009A6679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130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127</w:t>
            </w:r>
          </w:p>
        </w:tc>
      </w:tr>
    </w:tbl>
    <w:p w:rsidR="0037718F" w:rsidRPr="00742396" w:rsidRDefault="005F4626" w:rsidP="00742396">
      <w:pPr>
        <w:pStyle w:val="rfdCenterBold1"/>
        <w:rPr>
          <w:rtl/>
        </w:rPr>
      </w:pPr>
      <w:r>
        <w:rPr>
          <w:rtl/>
        </w:rPr>
        <w:br w:type="page"/>
      </w:r>
      <w:r w:rsidR="0037718F" w:rsidRPr="00742396">
        <w:rPr>
          <w:rtl/>
        </w:rPr>
        <w:lastRenderedPageBreak/>
        <w:t>سورة طه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37718F" w:rsidTr="000E107E">
        <w:tc>
          <w:tcPr>
            <w:tcW w:w="2750" w:type="pct"/>
            <w:shd w:val="clear" w:color="auto" w:fill="auto"/>
          </w:tcPr>
          <w:p w:rsidR="0037718F" w:rsidRPr="006216AF" w:rsidRDefault="0037718F" w:rsidP="001D31CE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B12BDF" w:rsidRPr="00B12BDF">
              <w:rPr>
                <w:rStyle w:val="rfdAie"/>
                <w:rtl/>
              </w:rPr>
              <w:t xml:space="preserve"> </w:t>
            </w:r>
            <w:r w:rsidR="00B12BDF" w:rsidRPr="00D6616B">
              <w:rPr>
                <w:rStyle w:val="rfdAie"/>
                <w:rtl/>
              </w:rPr>
              <w:t>وَاضْمُمْ يَدَكَ إِلَىٰ جَنَاحِكَ</w:t>
            </w:r>
            <w:r w:rsidRPr="00B12BDF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37718F" w:rsidRDefault="0037718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22</w:t>
            </w:r>
          </w:p>
        </w:tc>
        <w:tc>
          <w:tcPr>
            <w:tcW w:w="1500" w:type="pct"/>
            <w:shd w:val="clear" w:color="auto" w:fill="auto"/>
          </w:tcPr>
          <w:p w:rsidR="0037718F" w:rsidRDefault="0037718F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153</w:t>
            </w:r>
          </w:p>
        </w:tc>
      </w:tr>
    </w:tbl>
    <w:p w:rsidR="0037718F" w:rsidRPr="00742396" w:rsidRDefault="00C75BA0" w:rsidP="00742396">
      <w:pPr>
        <w:pStyle w:val="rfdCenterBold1"/>
        <w:rPr>
          <w:rtl/>
        </w:rPr>
      </w:pPr>
      <w:r w:rsidRPr="00742396">
        <w:rPr>
          <w:rtl/>
        </w:rPr>
        <w:t>سورة الأنبياء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5137"/>
        <w:gridCol w:w="978"/>
        <w:gridCol w:w="2038"/>
      </w:tblGrid>
      <w:tr w:rsidR="00C75BA0" w:rsidTr="000E107E">
        <w:tc>
          <w:tcPr>
            <w:tcW w:w="3150" w:type="pct"/>
            <w:shd w:val="clear" w:color="auto" w:fill="auto"/>
          </w:tcPr>
          <w:p w:rsidR="00C75BA0" w:rsidRPr="006216AF" w:rsidRDefault="00C75BA0" w:rsidP="0035117D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B12BDF" w:rsidRPr="00F521A8">
              <w:rPr>
                <w:rStyle w:val="rfdAie"/>
                <w:rtl/>
              </w:rPr>
              <w:t xml:space="preserve"> </w:t>
            </w:r>
            <w:r w:rsidR="00B12BDF" w:rsidRPr="00533704">
              <w:rPr>
                <w:rStyle w:val="rfdAie"/>
                <w:rtl/>
              </w:rPr>
              <w:t>بَلْ عِبَادٌ مُّكْرَمُونَ</w:t>
            </w:r>
            <w:r w:rsidR="00B12BDF">
              <w:rPr>
                <w:rStyle w:val="rfdAie"/>
                <w:rtl/>
              </w:rPr>
              <w:t xml:space="preserve"> </w:t>
            </w:r>
            <w:r w:rsidR="0035117D">
              <w:rPr>
                <w:rStyle w:val="rfdAie"/>
              </w:rPr>
              <w:t>*</w:t>
            </w:r>
            <w:r w:rsidR="00B12BDF" w:rsidRPr="00533704">
              <w:rPr>
                <w:rStyle w:val="rfdAie"/>
                <w:rtl/>
              </w:rPr>
              <w:t xml:space="preserve"> لَا يَسْبِقُونَهُ بِالْقَوْلِ</w:t>
            </w:r>
            <w:r w:rsidRPr="00F521A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600" w:type="pct"/>
            <w:shd w:val="clear" w:color="auto" w:fill="auto"/>
          </w:tcPr>
          <w:p w:rsidR="00C75BA0" w:rsidRDefault="000E107E" w:rsidP="0035117D">
            <w:pPr>
              <w:pStyle w:val="rfdVar0"/>
              <w:rPr>
                <w:rtl/>
              </w:rPr>
            </w:pPr>
            <w:r>
              <w:rPr>
                <w:rFonts w:hint="cs"/>
                <w:rtl/>
              </w:rPr>
              <w:t>26 ـ 27</w:t>
            </w:r>
          </w:p>
        </w:tc>
        <w:tc>
          <w:tcPr>
            <w:tcW w:w="1250" w:type="pct"/>
            <w:shd w:val="clear" w:color="auto" w:fill="auto"/>
          </w:tcPr>
          <w:p w:rsidR="00C75BA0" w:rsidRDefault="00C75BA0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119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 xml:space="preserve">114 ، </w:t>
            </w:r>
            <w:r w:rsidR="0035117D">
              <w:rPr>
                <w:rFonts w:hint="cs"/>
                <w:rtl/>
              </w:rPr>
              <w:br/>
            </w:r>
            <w:r>
              <w:rPr>
                <w:rtl/>
              </w:rPr>
              <w:t>24</w:t>
            </w:r>
            <w:r w:rsidR="00F521A8">
              <w:rPr>
                <w:rtl/>
              </w:rPr>
              <w:t>2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206</w:t>
            </w:r>
          </w:p>
        </w:tc>
      </w:tr>
      <w:tr w:rsidR="00D63C84" w:rsidTr="000E107E">
        <w:tc>
          <w:tcPr>
            <w:tcW w:w="3150" w:type="pct"/>
            <w:shd w:val="clear" w:color="auto" w:fill="auto"/>
          </w:tcPr>
          <w:p w:rsidR="00D63C84" w:rsidRPr="006216AF" w:rsidRDefault="00D63C84" w:rsidP="0035117D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35117D" w:rsidRPr="0035117D">
              <w:rPr>
                <w:rStyle w:val="rfdAie"/>
                <w:rFonts w:hint="cs"/>
                <w:rtl/>
              </w:rPr>
              <w:t xml:space="preserve"> </w:t>
            </w:r>
            <w:r w:rsidR="00DE3A1E" w:rsidRPr="0035117D">
              <w:rPr>
                <w:rStyle w:val="rfdAie"/>
                <w:rtl/>
              </w:rPr>
              <w:t xml:space="preserve">قُلْنَا يَا نَارُ كُونِي بَرْدًا وَسَلَامًا عَلَىٰ إِبْرَاهِيمَ </w:t>
            </w:r>
            <w:r w:rsidR="0035117D" w:rsidRPr="0035117D">
              <w:rPr>
                <w:rStyle w:val="rfdAie"/>
              </w:rPr>
              <w:t>*</w:t>
            </w:r>
            <w:r w:rsidR="00DE3A1E" w:rsidRPr="0035117D">
              <w:rPr>
                <w:rStyle w:val="rfdAie"/>
                <w:rtl/>
              </w:rPr>
              <w:t xml:space="preserve"> وَأَرَادُوا</w:t>
            </w:r>
            <w:r w:rsidR="0035117D" w:rsidRPr="0035117D">
              <w:rPr>
                <w:rStyle w:val="rfdAie"/>
                <w:rFonts w:hint="cs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600" w:type="pct"/>
            <w:shd w:val="clear" w:color="auto" w:fill="auto"/>
          </w:tcPr>
          <w:p w:rsidR="00D63C84" w:rsidRDefault="000E107E" w:rsidP="0035117D">
            <w:pPr>
              <w:pStyle w:val="rfdVar0"/>
              <w:rPr>
                <w:rtl/>
              </w:rPr>
            </w:pPr>
            <w:r>
              <w:rPr>
                <w:rFonts w:hint="cs"/>
                <w:rtl/>
              </w:rPr>
              <w:t>69 ـ 70</w:t>
            </w:r>
          </w:p>
        </w:tc>
        <w:tc>
          <w:tcPr>
            <w:tcW w:w="1250" w:type="pct"/>
            <w:shd w:val="clear" w:color="auto" w:fill="auto"/>
          </w:tcPr>
          <w:p w:rsidR="00D63C84" w:rsidRDefault="00D63C84" w:rsidP="0035117D">
            <w:pPr>
              <w:pStyle w:val="rfdVar0"/>
              <w:rPr>
                <w:rtl/>
              </w:rPr>
            </w:pPr>
            <w:r>
              <w:rPr>
                <w:rtl/>
              </w:rPr>
              <w:t>136</w:t>
            </w:r>
            <w:r w:rsidR="007C0E3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،</w:t>
            </w:r>
            <w:r w:rsidR="007C0E3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565</w:t>
            </w:r>
            <w:r w:rsidR="0096323A">
              <w:rPr>
                <w:rtl/>
              </w:rPr>
              <w:t xml:space="preserve"> / </w:t>
            </w:r>
            <w:r>
              <w:rPr>
                <w:rtl/>
              </w:rPr>
              <w:t>504</w:t>
            </w:r>
          </w:p>
        </w:tc>
      </w:tr>
      <w:tr w:rsidR="00D63C84" w:rsidTr="000E107E">
        <w:tc>
          <w:tcPr>
            <w:tcW w:w="3150" w:type="pct"/>
            <w:shd w:val="clear" w:color="auto" w:fill="auto"/>
          </w:tcPr>
          <w:p w:rsidR="00D63C84" w:rsidRPr="006216AF" w:rsidRDefault="00D63C84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DE3A1E" w:rsidRPr="00DE3A1E">
              <w:rPr>
                <w:rStyle w:val="rfdAie"/>
                <w:rtl/>
              </w:rPr>
              <w:t xml:space="preserve"> </w:t>
            </w:r>
            <w:r w:rsidR="00DE3A1E" w:rsidRPr="008F6AB4">
              <w:rPr>
                <w:rStyle w:val="rfdAie"/>
                <w:rtl/>
              </w:rPr>
              <w:t>فَفَهَّمْنَاهَا سُلَيْمَانَ</w:t>
            </w:r>
            <w:r w:rsidRPr="00DE3A1E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600" w:type="pct"/>
            <w:shd w:val="clear" w:color="auto" w:fill="auto"/>
          </w:tcPr>
          <w:p w:rsidR="00D63C84" w:rsidRDefault="00D63C84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79</w:t>
            </w:r>
          </w:p>
        </w:tc>
        <w:tc>
          <w:tcPr>
            <w:tcW w:w="1250" w:type="pct"/>
            <w:shd w:val="clear" w:color="auto" w:fill="auto"/>
          </w:tcPr>
          <w:p w:rsidR="00D63C84" w:rsidRDefault="00D63C84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170</w:t>
            </w:r>
          </w:p>
        </w:tc>
      </w:tr>
      <w:tr w:rsidR="00D63C84" w:rsidTr="000E107E">
        <w:tc>
          <w:tcPr>
            <w:tcW w:w="3150" w:type="pct"/>
            <w:shd w:val="clear" w:color="auto" w:fill="auto"/>
          </w:tcPr>
          <w:p w:rsidR="00D63C84" w:rsidRPr="006216AF" w:rsidRDefault="00D63C84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2F75A0">
              <w:rPr>
                <w:rStyle w:val="rfdAie"/>
                <w:rtl/>
              </w:rPr>
              <w:t>وَمَا أَرْسَلْنَاكَ إِلَّا رَحْمَةً لِّلْعَالَمِينَ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600" w:type="pct"/>
            <w:shd w:val="clear" w:color="auto" w:fill="auto"/>
          </w:tcPr>
          <w:p w:rsidR="00D63C84" w:rsidRDefault="00D63C84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107</w:t>
            </w:r>
          </w:p>
        </w:tc>
        <w:tc>
          <w:tcPr>
            <w:tcW w:w="1250" w:type="pct"/>
            <w:shd w:val="clear" w:color="auto" w:fill="auto"/>
          </w:tcPr>
          <w:p w:rsidR="00D63C84" w:rsidRDefault="00D63C84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125</w:t>
            </w:r>
          </w:p>
        </w:tc>
      </w:tr>
    </w:tbl>
    <w:p w:rsidR="00D63C84" w:rsidRPr="0035117D" w:rsidRDefault="00B12BDF" w:rsidP="0035117D">
      <w:pPr>
        <w:pStyle w:val="rfdCenterBold1"/>
        <w:rPr>
          <w:rtl/>
        </w:rPr>
      </w:pPr>
      <w:r w:rsidRPr="0035117D">
        <w:rPr>
          <w:rtl/>
        </w:rPr>
        <w:t>سورة النور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648"/>
        <w:gridCol w:w="1141"/>
        <w:gridCol w:w="2364"/>
      </w:tblGrid>
      <w:tr w:rsidR="00D63C84" w:rsidTr="003C34C2">
        <w:tc>
          <w:tcPr>
            <w:tcW w:w="2850" w:type="pct"/>
            <w:shd w:val="clear" w:color="auto" w:fill="auto"/>
          </w:tcPr>
          <w:p w:rsidR="00D63C84" w:rsidRPr="006216AF" w:rsidRDefault="00D63C84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817949">
              <w:rPr>
                <w:rStyle w:val="rfdAie"/>
                <w:rtl/>
              </w:rPr>
              <w:t>وَعَدَ اللَّـهُ الَّذِينَ آمَنُوا مِنكُمْ وَعَمِلُوا الصَّالِحَاتِ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00" w:type="pct"/>
            <w:shd w:val="clear" w:color="auto" w:fill="auto"/>
          </w:tcPr>
          <w:p w:rsidR="00D63C84" w:rsidRDefault="00D63C84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55</w:t>
            </w:r>
          </w:p>
        </w:tc>
        <w:tc>
          <w:tcPr>
            <w:tcW w:w="1450" w:type="pct"/>
            <w:shd w:val="clear" w:color="auto" w:fill="auto"/>
          </w:tcPr>
          <w:p w:rsidR="00D63C84" w:rsidRDefault="00D63C84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118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114</w:t>
            </w:r>
          </w:p>
        </w:tc>
      </w:tr>
    </w:tbl>
    <w:p w:rsidR="00D63C84" w:rsidRPr="0035117D" w:rsidRDefault="00D63C84" w:rsidP="0035117D">
      <w:pPr>
        <w:pStyle w:val="rfdCenterBold1"/>
        <w:rPr>
          <w:rtl/>
        </w:rPr>
      </w:pPr>
      <w:r w:rsidRPr="0035117D">
        <w:rPr>
          <w:rtl/>
        </w:rPr>
        <w:t>سورة الشعراء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566"/>
        <w:gridCol w:w="1223"/>
        <w:gridCol w:w="2364"/>
      </w:tblGrid>
      <w:tr w:rsidR="00D63C84" w:rsidTr="003C34C2">
        <w:tc>
          <w:tcPr>
            <w:tcW w:w="2800" w:type="pct"/>
            <w:shd w:val="clear" w:color="auto" w:fill="auto"/>
          </w:tcPr>
          <w:p w:rsidR="00D63C84" w:rsidRPr="006216AF" w:rsidRDefault="00D63C84" w:rsidP="0035117D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D17EA5">
              <w:rPr>
                <w:rStyle w:val="rfdAie"/>
                <w:rtl/>
              </w:rPr>
              <w:t>إِنَّا لَمُدْرَكُونَ</w:t>
            </w:r>
            <w:r w:rsidR="007669C9">
              <w:rPr>
                <w:rStyle w:val="rfdAie"/>
                <w:rtl/>
              </w:rPr>
              <w:t xml:space="preserve"> </w:t>
            </w:r>
            <w:r w:rsidR="0035117D">
              <w:rPr>
                <w:rStyle w:val="rfdAie"/>
              </w:rPr>
              <w:t>*</w:t>
            </w:r>
            <w:r w:rsidR="007669C9" w:rsidRPr="00D17EA5">
              <w:rPr>
                <w:rStyle w:val="rfdAie"/>
                <w:rtl/>
              </w:rPr>
              <w:t xml:space="preserve"> قَالَ كَلَّا إِنَّ مَعِيَ رَبِّي سَيَهْدِينِ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D63C84" w:rsidRDefault="00D63C84" w:rsidP="0035117D">
            <w:pPr>
              <w:pStyle w:val="rfdVar0"/>
              <w:rPr>
                <w:rtl/>
              </w:rPr>
            </w:pPr>
            <w:r>
              <w:rPr>
                <w:rtl/>
              </w:rPr>
              <w:t>61</w:t>
            </w:r>
            <w:r w:rsidR="003C34C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3C34C2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62</w:t>
            </w:r>
          </w:p>
        </w:tc>
        <w:tc>
          <w:tcPr>
            <w:tcW w:w="1450" w:type="pct"/>
            <w:shd w:val="clear" w:color="auto" w:fill="auto"/>
          </w:tcPr>
          <w:p w:rsidR="00D63C84" w:rsidRDefault="00D63C84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46 ، 155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142</w:t>
            </w:r>
          </w:p>
        </w:tc>
      </w:tr>
      <w:tr w:rsidR="00D63C84" w:rsidTr="003C34C2">
        <w:tc>
          <w:tcPr>
            <w:tcW w:w="2800" w:type="pct"/>
            <w:shd w:val="clear" w:color="auto" w:fill="auto"/>
          </w:tcPr>
          <w:p w:rsidR="00D63C84" w:rsidRPr="006216AF" w:rsidRDefault="00D63C84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541D35">
              <w:rPr>
                <w:rStyle w:val="rfdAie"/>
                <w:rtl/>
              </w:rPr>
              <w:t>أَنِ اضْرِب بِّعَصَاكَ الْبَحْرَ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D63C84" w:rsidRDefault="00D63C84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63</w:t>
            </w:r>
          </w:p>
        </w:tc>
        <w:tc>
          <w:tcPr>
            <w:tcW w:w="1450" w:type="pct"/>
            <w:shd w:val="clear" w:color="auto" w:fill="auto"/>
          </w:tcPr>
          <w:p w:rsidR="00D63C84" w:rsidRDefault="00D63C84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155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142</w:t>
            </w:r>
          </w:p>
        </w:tc>
      </w:tr>
      <w:tr w:rsidR="00FA4673" w:rsidTr="003C34C2">
        <w:tc>
          <w:tcPr>
            <w:tcW w:w="2800" w:type="pct"/>
            <w:shd w:val="clear" w:color="auto" w:fill="auto"/>
          </w:tcPr>
          <w:p w:rsidR="00FA4673" w:rsidRPr="006216AF" w:rsidRDefault="00FA4673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F2597A">
              <w:rPr>
                <w:rStyle w:val="rfdAie"/>
                <w:rtl/>
              </w:rPr>
              <w:t>وَأَنذِرْ</w:t>
            </w:r>
            <w:r w:rsidR="007669C9">
              <w:rPr>
                <w:rStyle w:val="rfdAie"/>
                <w:rtl/>
              </w:rPr>
              <w:t xml:space="preserve"> </w:t>
            </w:r>
            <w:r w:rsidR="007669C9" w:rsidRPr="00F2597A">
              <w:rPr>
                <w:rStyle w:val="rfdAie"/>
                <w:rtl/>
              </w:rPr>
              <w:t>عَشِيرَتَكَ الْأَقْرَبِينَ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FA4673" w:rsidRDefault="00FA4673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214</w:t>
            </w:r>
          </w:p>
        </w:tc>
        <w:tc>
          <w:tcPr>
            <w:tcW w:w="1450" w:type="pct"/>
            <w:shd w:val="clear" w:color="auto" w:fill="auto"/>
          </w:tcPr>
          <w:p w:rsidR="00FA4673" w:rsidRDefault="00FA4673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47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13</w:t>
            </w:r>
          </w:p>
        </w:tc>
      </w:tr>
    </w:tbl>
    <w:p w:rsidR="00D63C84" w:rsidRPr="0035117D" w:rsidRDefault="00FA4673" w:rsidP="0035117D">
      <w:pPr>
        <w:pStyle w:val="rfdCenterBold1"/>
        <w:rPr>
          <w:rtl/>
        </w:rPr>
      </w:pPr>
      <w:r w:rsidRPr="0035117D">
        <w:rPr>
          <w:rtl/>
        </w:rPr>
        <w:t>سورة النمل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FA4673" w:rsidTr="003C34C2">
        <w:tc>
          <w:tcPr>
            <w:tcW w:w="2750" w:type="pct"/>
            <w:shd w:val="clear" w:color="auto" w:fill="auto"/>
          </w:tcPr>
          <w:p w:rsidR="00FA4673" w:rsidRPr="006216AF" w:rsidRDefault="00FA4673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D6616B">
              <w:rPr>
                <w:rStyle w:val="rfdAie"/>
                <w:rtl/>
              </w:rPr>
              <w:t>أَدْخِلْ يَدَكَ فِي جَيْبِكَ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FA4673" w:rsidRDefault="00FA4673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12</w:t>
            </w:r>
          </w:p>
        </w:tc>
        <w:tc>
          <w:tcPr>
            <w:tcW w:w="1500" w:type="pct"/>
            <w:shd w:val="clear" w:color="auto" w:fill="auto"/>
          </w:tcPr>
          <w:p w:rsidR="00FA4673" w:rsidRDefault="00FA4673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153</w:t>
            </w:r>
          </w:p>
        </w:tc>
      </w:tr>
    </w:tbl>
    <w:p w:rsidR="00FA4673" w:rsidRPr="0035117D" w:rsidRDefault="00FA4673" w:rsidP="0035117D">
      <w:pPr>
        <w:pStyle w:val="rfdCenterBold1"/>
        <w:rPr>
          <w:rtl/>
        </w:rPr>
      </w:pPr>
      <w:r w:rsidRPr="0035117D">
        <w:rPr>
          <w:rtl/>
        </w:rPr>
        <w:t>سورة القصص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729"/>
        <w:gridCol w:w="1060"/>
        <w:gridCol w:w="2364"/>
      </w:tblGrid>
      <w:tr w:rsidR="00FA4673" w:rsidTr="003C34C2">
        <w:tc>
          <w:tcPr>
            <w:tcW w:w="2900" w:type="pct"/>
            <w:shd w:val="clear" w:color="auto" w:fill="auto"/>
          </w:tcPr>
          <w:p w:rsidR="00FA4673" w:rsidRPr="006216AF" w:rsidRDefault="00FA4673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D923BD">
              <w:rPr>
                <w:rStyle w:val="rfdAie"/>
                <w:rtl/>
              </w:rPr>
              <w:t>وَنُرِيدُ أَن نَّمُنَّ عَلَى الَّذِينَ اسْتُضْعِفُوا فِي الْأَرْضِ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650" w:type="pct"/>
            <w:shd w:val="clear" w:color="auto" w:fill="auto"/>
          </w:tcPr>
          <w:p w:rsidR="00FA4673" w:rsidRDefault="00FA4673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 ـ 6</w:t>
            </w:r>
          </w:p>
        </w:tc>
        <w:tc>
          <w:tcPr>
            <w:tcW w:w="1450" w:type="pct"/>
            <w:shd w:val="clear" w:color="auto" w:fill="auto"/>
          </w:tcPr>
          <w:p w:rsidR="00FA4673" w:rsidRDefault="00FA4673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203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179</w:t>
            </w:r>
          </w:p>
        </w:tc>
      </w:tr>
      <w:tr w:rsidR="005D3992" w:rsidTr="003C34C2">
        <w:tc>
          <w:tcPr>
            <w:tcW w:w="2900" w:type="pct"/>
            <w:shd w:val="clear" w:color="auto" w:fill="auto"/>
          </w:tcPr>
          <w:p w:rsidR="005D3992" w:rsidRPr="006216AF" w:rsidRDefault="005D3992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3D53F8">
              <w:rPr>
                <w:rStyle w:val="rfdAie"/>
                <w:rtl/>
              </w:rPr>
              <w:t>وَرَبُّكَ يَخْلُقُ مَا يَشَاءُ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650" w:type="pct"/>
            <w:shd w:val="clear" w:color="auto" w:fill="auto"/>
          </w:tcPr>
          <w:p w:rsidR="005D3992" w:rsidRDefault="005D3992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68</w:t>
            </w:r>
          </w:p>
        </w:tc>
        <w:tc>
          <w:tcPr>
            <w:tcW w:w="1450" w:type="pct"/>
            <w:shd w:val="clear" w:color="auto" w:fill="auto"/>
          </w:tcPr>
          <w:p w:rsidR="005D3992" w:rsidRDefault="005D3992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35</w:t>
            </w:r>
          </w:p>
        </w:tc>
      </w:tr>
    </w:tbl>
    <w:p w:rsidR="005D3992" w:rsidRPr="00CE065E" w:rsidRDefault="005F4626" w:rsidP="00CE065E">
      <w:pPr>
        <w:pStyle w:val="rfdCenterBold1"/>
        <w:rPr>
          <w:rtl/>
        </w:rPr>
      </w:pPr>
      <w:r w:rsidRPr="00CE065E">
        <w:rPr>
          <w:rtl/>
        </w:rPr>
        <w:t>سورة الروم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5D3992" w:rsidTr="003C34C2">
        <w:tc>
          <w:tcPr>
            <w:tcW w:w="2750" w:type="pct"/>
            <w:shd w:val="clear" w:color="auto" w:fill="auto"/>
          </w:tcPr>
          <w:p w:rsidR="005D3992" w:rsidRPr="006216AF" w:rsidRDefault="005D3992" w:rsidP="008C24DC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CE782E">
              <w:rPr>
                <w:rStyle w:val="rfdAie"/>
                <w:rtl/>
              </w:rPr>
              <w:t>لِلَّـهِ الْأَمْرُ مِن قَبْلُ وَمِن بَعْد</w:t>
            </w:r>
            <w:r w:rsidR="007669C9" w:rsidRPr="007669C9">
              <w:rPr>
                <w:rStyle w:val="rfdAie"/>
                <w:rtl/>
              </w:rPr>
              <w:t>ُ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5D3992" w:rsidRDefault="005D3992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4</w:t>
            </w:r>
          </w:p>
        </w:tc>
        <w:tc>
          <w:tcPr>
            <w:tcW w:w="1500" w:type="pct"/>
            <w:shd w:val="clear" w:color="auto" w:fill="auto"/>
          </w:tcPr>
          <w:p w:rsidR="005D3992" w:rsidRDefault="005D3992" w:rsidP="008C24DC">
            <w:pPr>
              <w:pStyle w:val="rfdVar0"/>
              <w:rPr>
                <w:rtl/>
              </w:rPr>
            </w:pPr>
            <w:r>
              <w:rPr>
                <w:rtl/>
              </w:rPr>
              <w:t>564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502</w:t>
            </w:r>
          </w:p>
        </w:tc>
      </w:tr>
    </w:tbl>
    <w:p w:rsidR="00436446" w:rsidRPr="003D03AF" w:rsidRDefault="005F4626" w:rsidP="003D03AF">
      <w:pPr>
        <w:pStyle w:val="rfdCenterBold1"/>
        <w:rPr>
          <w:rtl/>
        </w:rPr>
      </w:pPr>
      <w:r>
        <w:rPr>
          <w:rtl/>
        </w:rPr>
        <w:br w:type="page"/>
      </w:r>
      <w:r w:rsidR="00436446" w:rsidRPr="003D03AF">
        <w:rPr>
          <w:rtl/>
        </w:rPr>
        <w:lastRenderedPageBreak/>
        <w:t>سورة لقمان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436446" w:rsidTr="003C34C2">
        <w:tc>
          <w:tcPr>
            <w:tcW w:w="2750" w:type="pct"/>
            <w:shd w:val="clear" w:color="auto" w:fill="auto"/>
          </w:tcPr>
          <w:p w:rsidR="00436446" w:rsidRPr="006216AF" w:rsidRDefault="00436446" w:rsidP="001D31CE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2F75A0">
              <w:rPr>
                <w:rStyle w:val="rfdAie"/>
                <w:rtl/>
              </w:rPr>
              <w:t>إِنَّ اللَّـهَ عِندَهُ عِلْمُ السَّاعَةِ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436446" w:rsidRDefault="003D03A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34</w:t>
            </w:r>
          </w:p>
        </w:tc>
        <w:tc>
          <w:tcPr>
            <w:tcW w:w="1500" w:type="pct"/>
            <w:shd w:val="clear" w:color="auto" w:fill="auto"/>
          </w:tcPr>
          <w:p w:rsidR="00436446" w:rsidRDefault="00436446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128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127</w:t>
            </w:r>
          </w:p>
        </w:tc>
      </w:tr>
      <w:tr w:rsidR="00C455C4" w:rsidTr="003C34C2">
        <w:tc>
          <w:tcPr>
            <w:tcW w:w="2750" w:type="pct"/>
            <w:shd w:val="clear" w:color="auto" w:fill="auto"/>
          </w:tcPr>
          <w:p w:rsidR="00C455C4" w:rsidRPr="006216AF" w:rsidRDefault="00C455C4" w:rsidP="007669C9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72598B">
              <w:rPr>
                <w:rStyle w:val="rfdAie"/>
                <w:rtl/>
              </w:rPr>
              <w:t>مَا تَدْرِي نَفْسٌ مَّاذَا تَكْسِبُ غَدًا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C455C4" w:rsidRDefault="00C455C4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34</w:t>
            </w:r>
          </w:p>
        </w:tc>
        <w:tc>
          <w:tcPr>
            <w:tcW w:w="1500" w:type="pct"/>
            <w:shd w:val="clear" w:color="auto" w:fill="auto"/>
          </w:tcPr>
          <w:p w:rsidR="00C455C4" w:rsidRDefault="00C455C4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592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536</w:t>
            </w:r>
          </w:p>
        </w:tc>
      </w:tr>
    </w:tbl>
    <w:p w:rsidR="00436446" w:rsidRPr="003D03AF" w:rsidRDefault="004C33F3" w:rsidP="003D03AF">
      <w:pPr>
        <w:pStyle w:val="rfdCenterBold1"/>
        <w:rPr>
          <w:rtl/>
        </w:rPr>
      </w:pPr>
      <w:r w:rsidRPr="003D03AF">
        <w:rPr>
          <w:rtl/>
        </w:rPr>
        <w:t>سورة السجدة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4C33F3" w:rsidTr="003C34C2">
        <w:tc>
          <w:tcPr>
            <w:tcW w:w="2750" w:type="pct"/>
            <w:shd w:val="clear" w:color="auto" w:fill="auto"/>
          </w:tcPr>
          <w:p w:rsidR="004C33F3" w:rsidRPr="006216AF" w:rsidRDefault="004C33F3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090128">
              <w:rPr>
                <w:rStyle w:val="rfdAie"/>
                <w:rtl/>
              </w:rPr>
              <w:t>فَلَا تَعْلَمُ نَفْسٌ مَّا أُخْفِيَ لَهُم مِّن قُرَّةِ</w:t>
            </w:r>
            <w:r w:rsidRPr="006216AF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4C33F3" w:rsidRDefault="004C33F3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17</w:t>
            </w:r>
          </w:p>
        </w:tc>
        <w:tc>
          <w:tcPr>
            <w:tcW w:w="1500" w:type="pct"/>
            <w:shd w:val="clear" w:color="auto" w:fill="auto"/>
          </w:tcPr>
          <w:p w:rsidR="004C33F3" w:rsidRDefault="004C33F3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256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221</w:t>
            </w:r>
          </w:p>
        </w:tc>
      </w:tr>
      <w:tr w:rsidR="004C33F3" w:rsidTr="003C34C2">
        <w:tc>
          <w:tcPr>
            <w:tcW w:w="2750" w:type="pct"/>
            <w:shd w:val="clear" w:color="auto" w:fill="auto"/>
          </w:tcPr>
          <w:p w:rsidR="004C33F3" w:rsidRPr="006216AF" w:rsidRDefault="004C33F3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AC6521">
              <w:rPr>
                <w:rStyle w:val="rfdAie"/>
                <w:rtl/>
              </w:rPr>
              <w:t>أَفَمَن كَانَ مُؤْمِنًا كَمَن كَانَ فَاسِقًا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4C33F3" w:rsidRDefault="004C33F3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18</w:t>
            </w:r>
          </w:p>
        </w:tc>
        <w:tc>
          <w:tcPr>
            <w:tcW w:w="1500" w:type="pct"/>
            <w:shd w:val="clear" w:color="auto" w:fill="auto"/>
          </w:tcPr>
          <w:p w:rsidR="004C33F3" w:rsidRDefault="004C33F3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130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 xml:space="preserve">127 ، </w:t>
            </w:r>
            <w:r w:rsidR="003D03AF">
              <w:rPr>
                <w:rFonts w:hint="cs"/>
                <w:rtl/>
              </w:rPr>
              <w:br/>
            </w:r>
            <w:r>
              <w:rPr>
                <w:rtl/>
              </w:rPr>
              <w:t>256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221</w:t>
            </w:r>
          </w:p>
        </w:tc>
      </w:tr>
    </w:tbl>
    <w:p w:rsidR="004C33F3" w:rsidRPr="003D03AF" w:rsidRDefault="00130FED" w:rsidP="003D03AF">
      <w:pPr>
        <w:pStyle w:val="rfdCenterBold1"/>
        <w:rPr>
          <w:rtl/>
        </w:rPr>
      </w:pPr>
      <w:r w:rsidRPr="003D03AF">
        <w:rPr>
          <w:rtl/>
        </w:rPr>
        <w:t>سورة الأحزاب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729"/>
        <w:gridCol w:w="1141"/>
        <w:gridCol w:w="2283"/>
      </w:tblGrid>
      <w:tr w:rsidR="00130FED" w:rsidTr="003C34C2">
        <w:tc>
          <w:tcPr>
            <w:tcW w:w="2900" w:type="pct"/>
            <w:shd w:val="clear" w:color="auto" w:fill="auto"/>
          </w:tcPr>
          <w:p w:rsidR="00130FED" w:rsidRPr="006216AF" w:rsidRDefault="00130FED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1D26FA">
              <w:rPr>
                <w:rStyle w:val="rfdAie"/>
                <w:rtl/>
              </w:rPr>
              <w:t>إِنَّمَا يُرِيدُ اللَّـهُ لِيُذْهِبَ عَنكُمُ الرِّجْسَ أَهْلَ الْبَيْتِ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00" w:type="pct"/>
            <w:shd w:val="clear" w:color="auto" w:fill="auto"/>
          </w:tcPr>
          <w:p w:rsidR="00130FED" w:rsidRDefault="00130FED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33</w:t>
            </w:r>
          </w:p>
        </w:tc>
        <w:tc>
          <w:tcPr>
            <w:tcW w:w="1400" w:type="pct"/>
            <w:shd w:val="clear" w:color="auto" w:fill="auto"/>
          </w:tcPr>
          <w:p w:rsidR="00130FED" w:rsidRDefault="00130FED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34 ، 131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127</w:t>
            </w:r>
          </w:p>
        </w:tc>
      </w:tr>
    </w:tbl>
    <w:p w:rsidR="00130FED" w:rsidRPr="003D03AF" w:rsidRDefault="00FD66FB" w:rsidP="003D03AF">
      <w:pPr>
        <w:pStyle w:val="rfdCenterBold1"/>
        <w:rPr>
          <w:rtl/>
        </w:rPr>
      </w:pPr>
      <w:r w:rsidRPr="003D03AF">
        <w:rPr>
          <w:rtl/>
        </w:rPr>
        <w:t>سورة سبأ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FD66FB" w:rsidTr="003C34C2">
        <w:tc>
          <w:tcPr>
            <w:tcW w:w="2750" w:type="pct"/>
            <w:shd w:val="clear" w:color="auto" w:fill="auto"/>
          </w:tcPr>
          <w:p w:rsidR="00FD66FB" w:rsidRPr="006216AF" w:rsidRDefault="00FD66FB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077A7C">
              <w:rPr>
                <w:rStyle w:val="rfdAie"/>
                <w:rtl/>
              </w:rPr>
              <w:t>يَا جِبَالُ أَوِّبِي مَعَهُ وَالطَّيْرَ وَأَلَنَّا لَهُ الْحَدِيدَ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FD66FB" w:rsidRDefault="003C34C2" w:rsidP="003D03AF">
            <w:pPr>
              <w:pStyle w:val="rfdVar0"/>
              <w:rPr>
                <w:rtl/>
              </w:rPr>
            </w:pPr>
            <w:r>
              <w:rPr>
                <w:rFonts w:hint="cs"/>
                <w:rtl/>
              </w:rPr>
              <w:t>10 ـ 11</w:t>
            </w:r>
          </w:p>
        </w:tc>
        <w:tc>
          <w:tcPr>
            <w:tcW w:w="1500" w:type="pct"/>
            <w:shd w:val="clear" w:color="auto" w:fill="auto"/>
          </w:tcPr>
          <w:p w:rsidR="00FD66FB" w:rsidRDefault="00FD66F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164 ، 165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154</w:t>
            </w:r>
          </w:p>
        </w:tc>
      </w:tr>
      <w:tr w:rsidR="00E612DB" w:rsidTr="003C34C2">
        <w:tc>
          <w:tcPr>
            <w:tcW w:w="2750" w:type="pct"/>
            <w:shd w:val="clear" w:color="auto" w:fill="auto"/>
          </w:tcPr>
          <w:p w:rsidR="00E612DB" w:rsidRPr="006216AF" w:rsidRDefault="00E612DB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0C648C">
              <w:rPr>
                <w:rStyle w:val="rfdAie"/>
                <w:rtl/>
              </w:rPr>
              <w:t>وَلِسُلَيْمَانَ الرِّيحَ غُدُوُّهَا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612DB" w:rsidRDefault="00E612D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12</w:t>
            </w:r>
          </w:p>
        </w:tc>
        <w:tc>
          <w:tcPr>
            <w:tcW w:w="1500" w:type="pct"/>
            <w:shd w:val="clear" w:color="auto" w:fill="auto"/>
          </w:tcPr>
          <w:p w:rsidR="00E612DB" w:rsidRDefault="00E612D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173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159</w:t>
            </w:r>
          </w:p>
        </w:tc>
      </w:tr>
      <w:tr w:rsidR="00091D87" w:rsidTr="003C34C2">
        <w:tc>
          <w:tcPr>
            <w:tcW w:w="2750" w:type="pct"/>
            <w:shd w:val="clear" w:color="auto" w:fill="auto"/>
          </w:tcPr>
          <w:p w:rsidR="00091D87" w:rsidRPr="006216AF" w:rsidRDefault="00091D87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734984">
              <w:rPr>
                <w:rStyle w:val="rfdAie"/>
                <w:rtl/>
              </w:rPr>
              <w:t>وَمِنَ الْجِنِّ مَن يَعْمَلُ بَيْنَ يَدَيْهِ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091D87" w:rsidRDefault="00091D87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12</w:t>
            </w:r>
          </w:p>
        </w:tc>
        <w:tc>
          <w:tcPr>
            <w:tcW w:w="1500" w:type="pct"/>
            <w:shd w:val="clear" w:color="auto" w:fill="auto"/>
          </w:tcPr>
          <w:p w:rsidR="00091D87" w:rsidRDefault="00091D87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178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163</w:t>
            </w:r>
          </w:p>
        </w:tc>
      </w:tr>
    </w:tbl>
    <w:p w:rsidR="00FD66FB" w:rsidRPr="003D03AF" w:rsidRDefault="004E60A3" w:rsidP="003D03AF">
      <w:pPr>
        <w:pStyle w:val="rfdCenterBold1"/>
        <w:rPr>
          <w:rtl/>
        </w:rPr>
      </w:pPr>
      <w:r w:rsidRPr="003D03AF">
        <w:rPr>
          <w:rtl/>
        </w:rPr>
        <w:t>سورة فاطر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4E60A3" w:rsidTr="003C34C2">
        <w:tc>
          <w:tcPr>
            <w:tcW w:w="2750" w:type="pct"/>
            <w:shd w:val="clear" w:color="auto" w:fill="auto"/>
          </w:tcPr>
          <w:p w:rsidR="004E60A3" w:rsidRPr="006216AF" w:rsidRDefault="004E60A3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0061FE">
              <w:rPr>
                <w:rStyle w:val="rfdAie"/>
                <w:rtl/>
              </w:rPr>
              <w:t>ثُمَّ أَوْرَثْنَا الْكِتَابَ الَّذِينَ اصْطَفَيْنَا مِنْ عِبَادِنَا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4E60A3" w:rsidRDefault="004E60A3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32</w:t>
            </w:r>
          </w:p>
        </w:tc>
        <w:tc>
          <w:tcPr>
            <w:tcW w:w="1500" w:type="pct"/>
            <w:shd w:val="clear" w:color="auto" w:fill="auto"/>
          </w:tcPr>
          <w:p w:rsidR="004E60A3" w:rsidRDefault="004E60A3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566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506</w:t>
            </w:r>
          </w:p>
        </w:tc>
      </w:tr>
    </w:tbl>
    <w:p w:rsidR="004E60A3" w:rsidRPr="003D03AF" w:rsidRDefault="00C940B2" w:rsidP="003D03AF">
      <w:pPr>
        <w:pStyle w:val="rfdCenterBold1"/>
        <w:rPr>
          <w:rtl/>
        </w:rPr>
      </w:pPr>
      <w:r w:rsidRPr="003D03AF">
        <w:rPr>
          <w:rtl/>
        </w:rPr>
        <w:t>سورة يس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C940B2" w:rsidTr="003C34C2">
        <w:tc>
          <w:tcPr>
            <w:tcW w:w="2750" w:type="pct"/>
            <w:shd w:val="clear" w:color="auto" w:fill="auto"/>
          </w:tcPr>
          <w:p w:rsidR="00C940B2" w:rsidRPr="006216AF" w:rsidRDefault="00C940B2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86406E">
              <w:rPr>
                <w:rStyle w:val="rfdAie"/>
                <w:rtl/>
              </w:rPr>
              <w:t>حَتَّىٰ عَادَ كَالْعُرْجُونِ الْقَدِيمِ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C940B2" w:rsidRDefault="00C940B2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39</w:t>
            </w:r>
          </w:p>
        </w:tc>
        <w:tc>
          <w:tcPr>
            <w:tcW w:w="1500" w:type="pct"/>
            <w:shd w:val="clear" w:color="auto" w:fill="auto"/>
          </w:tcPr>
          <w:p w:rsidR="00C940B2" w:rsidRDefault="00C940B2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444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376</w:t>
            </w:r>
          </w:p>
        </w:tc>
      </w:tr>
    </w:tbl>
    <w:p w:rsidR="005B614F" w:rsidRPr="003D03AF" w:rsidRDefault="005B614F" w:rsidP="003D03AF">
      <w:pPr>
        <w:pStyle w:val="rfdCenterBold1"/>
        <w:rPr>
          <w:rtl/>
        </w:rPr>
      </w:pPr>
      <w:r w:rsidRPr="003D03AF">
        <w:rPr>
          <w:rtl/>
        </w:rPr>
        <w:t>سورة الصافات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5B614F" w:rsidTr="003C34C2">
        <w:tc>
          <w:tcPr>
            <w:tcW w:w="2750" w:type="pct"/>
            <w:shd w:val="clear" w:color="auto" w:fill="auto"/>
          </w:tcPr>
          <w:p w:rsidR="005B614F" w:rsidRPr="006216AF" w:rsidRDefault="005B614F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5766D8">
              <w:rPr>
                <w:rStyle w:val="rfdAie"/>
                <w:rtl/>
              </w:rPr>
              <w:t>إِنِّي أَرَىٰ فِي الْمَنَامِ أَنِّي أَذْبَحُكَ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5B614F" w:rsidRDefault="005B614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102</w:t>
            </w:r>
          </w:p>
        </w:tc>
        <w:tc>
          <w:tcPr>
            <w:tcW w:w="1500" w:type="pct"/>
            <w:shd w:val="clear" w:color="auto" w:fill="auto"/>
          </w:tcPr>
          <w:p w:rsidR="005B614F" w:rsidRDefault="005B614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146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137</w:t>
            </w:r>
          </w:p>
        </w:tc>
      </w:tr>
      <w:tr w:rsidR="005B614F" w:rsidTr="003C34C2">
        <w:tc>
          <w:tcPr>
            <w:tcW w:w="2750" w:type="pct"/>
            <w:shd w:val="clear" w:color="auto" w:fill="auto"/>
          </w:tcPr>
          <w:p w:rsidR="005B614F" w:rsidRPr="006216AF" w:rsidRDefault="005B614F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2C162B">
              <w:rPr>
                <w:rStyle w:val="rfdAie"/>
                <w:rtl/>
              </w:rPr>
              <w:t xml:space="preserve">وَأَرْسَلْنَاهُ إِلَىٰ مِائَةِ أَلْفٍ أَوْ </w:t>
            </w:r>
            <w:r w:rsidR="007669C9">
              <w:rPr>
                <w:rStyle w:val="rfdAie"/>
                <w:rtl/>
              </w:rPr>
              <w:t>يَزِيدُونَ</w:t>
            </w:r>
            <w:r w:rsidRPr="006216AF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5B614F" w:rsidRDefault="005B614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147</w:t>
            </w:r>
          </w:p>
        </w:tc>
        <w:tc>
          <w:tcPr>
            <w:tcW w:w="1500" w:type="pct"/>
            <w:shd w:val="clear" w:color="auto" w:fill="auto"/>
          </w:tcPr>
          <w:p w:rsidR="005B614F" w:rsidRDefault="005B614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329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270</w:t>
            </w:r>
          </w:p>
        </w:tc>
      </w:tr>
      <w:tr w:rsidR="005B614F" w:rsidTr="003C34C2">
        <w:tc>
          <w:tcPr>
            <w:tcW w:w="2750" w:type="pct"/>
            <w:shd w:val="clear" w:color="auto" w:fill="auto"/>
          </w:tcPr>
          <w:p w:rsidR="005B614F" w:rsidRPr="006216AF" w:rsidRDefault="005B614F" w:rsidP="003C34C2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7669C9" w:rsidRPr="007669C9">
              <w:rPr>
                <w:rStyle w:val="rfdAie"/>
                <w:rtl/>
              </w:rPr>
              <w:t xml:space="preserve"> </w:t>
            </w:r>
            <w:r w:rsidR="007669C9" w:rsidRPr="00477C0C">
              <w:rPr>
                <w:rStyle w:val="rfdAie"/>
                <w:rtl/>
              </w:rPr>
              <w:t xml:space="preserve">وَإِنَّا لَنَحْنُ الصَّافُّونَ </w:t>
            </w:r>
            <w:r w:rsidR="003C34C2">
              <w:rPr>
                <w:rStyle w:val="rfdAie"/>
              </w:rPr>
              <w:t>*</w:t>
            </w:r>
            <w:r w:rsidR="007669C9" w:rsidRPr="00477C0C">
              <w:rPr>
                <w:rStyle w:val="rfdAie"/>
                <w:rtl/>
              </w:rPr>
              <w:t xml:space="preserve"> وَإِنَّا لَنَحْنُ الْمُسَبِّحُونَ</w:t>
            </w:r>
            <w:r w:rsidRPr="007669C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5B614F" w:rsidRDefault="005B614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165</w:t>
            </w:r>
          </w:p>
        </w:tc>
        <w:tc>
          <w:tcPr>
            <w:tcW w:w="1500" w:type="pct"/>
            <w:shd w:val="clear" w:color="auto" w:fill="auto"/>
          </w:tcPr>
          <w:p w:rsidR="005B614F" w:rsidRDefault="005B614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449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378</w:t>
            </w:r>
          </w:p>
        </w:tc>
      </w:tr>
    </w:tbl>
    <w:p w:rsidR="00E122A4" w:rsidRPr="003D6D42" w:rsidRDefault="004A1B95" w:rsidP="003D6D42">
      <w:pPr>
        <w:pStyle w:val="rfdCenterBold1"/>
        <w:rPr>
          <w:rtl/>
        </w:rPr>
      </w:pPr>
      <w:r>
        <w:rPr>
          <w:rtl/>
        </w:rPr>
        <w:br w:type="page"/>
      </w:r>
      <w:r w:rsidR="00E122A4" w:rsidRPr="003D6D42">
        <w:rPr>
          <w:rtl/>
        </w:rPr>
        <w:lastRenderedPageBreak/>
        <w:t>سورة ص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E122A4" w:rsidTr="003C34C2">
        <w:tc>
          <w:tcPr>
            <w:tcW w:w="2750" w:type="pct"/>
            <w:shd w:val="clear" w:color="auto" w:fill="auto"/>
          </w:tcPr>
          <w:p w:rsidR="00E122A4" w:rsidRPr="006216AF" w:rsidRDefault="00E122A4" w:rsidP="001D31CE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9614F9" w:rsidRPr="009614F9">
              <w:rPr>
                <w:rStyle w:val="rfdAie"/>
                <w:rtl/>
              </w:rPr>
              <w:t xml:space="preserve"> </w:t>
            </w:r>
            <w:r w:rsidR="009614F9" w:rsidRPr="00734984">
              <w:rPr>
                <w:rStyle w:val="rfdAie"/>
                <w:rtl/>
              </w:rPr>
              <w:t>فَسَخَّرْنَا لَهُ الرِّيحَ تَجْرِي بِأَمْرِهِ</w:t>
            </w:r>
            <w:r w:rsidRPr="009614F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122A4" w:rsidRDefault="00E122A4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36</w:t>
            </w:r>
          </w:p>
        </w:tc>
        <w:tc>
          <w:tcPr>
            <w:tcW w:w="1500" w:type="pct"/>
            <w:shd w:val="clear" w:color="auto" w:fill="auto"/>
          </w:tcPr>
          <w:p w:rsidR="00E122A4" w:rsidRDefault="00E122A4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178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163</w:t>
            </w:r>
          </w:p>
        </w:tc>
      </w:tr>
      <w:tr w:rsidR="00E122A4" w:rsidTr="003C34C2">
        <w:tc>
          <w:tcPr>
            <w:tcW w:w="2750" w:type="pct"/>
            <w:shd w:val="clear" w:color="auto" w:fill="auto"/>
          </w:tcPr>
          <w:p w:rsidR="00E122A4" w:rsidRPr="006216AF" w:rsidRDefault="00E122A4" w:rsidP="001D31CE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9614F9" w:rsidRPr="009614F9">
              <w:rPr>
                <w:rStyle w:val="rfdAie"/>
                <w:rtl/>
              </w:rPr>
              <w:t xml:space="preserve"> </w:t>
            </w:r>
            <w:r w:rsidR="009614F9" w:rsidRPr="0000652C">
              <w:rPr>
                <w:rStyle w:val="rfdAie"/>
                <w:rtl/>
              </w:rPr>
              <w:t>أَنِّي مَسَّنِيَ الشَّيْطَانُ</w:t>
            </w:r>
            <w:r w:rsidRPr="009614F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122A4" w:rsidRDefault="00E122A4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41</w:t>
            </w:r>
          </w:p>
        </w:tc>
        <w:tc>
          <w:tcPr>
            <w:tcW w:w="1500" w:type="pct"/>
            <w:shd w:val="clear" w:color="auto" w:fill="auto"/>
          </w:tcPr>
          <w:p w:rsidR="00E122A4" w:rsidRDefault="00E122A4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150</w:t>
            </w:r>
          </w:p>
        </w:tc>
      </w:tr>
      <w:tr w:rsidR="00E122A4" w:rsidTr="003C34C2">
        <w:tc>
          <w:tcPr>
            <w:tcW w:w="2750" w:type="pct"/>
            <w:shd w:val="clear" w:color="auto" w:fill="auto"/>
          </w:tcPr>
          <w:p w:rsidR="00E122A4" w:rsidRPr="006216AF" w:rsidRDefault="00E122A4" w:rsidP="001D31CE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9614F9" w:rsidRPr="009614F9">
              <w:rPr>
                <w:rStyle w:val="rfdAie"/>
                <w:rtl/>
              </w:rPr>
              <w:t xml:space="preserve"> </w:t>
            </w:r>
            <w:r w:rsidR="009614F9" w:rsidRPr="0000652C">
              <w:rPr>
                <w:rStyle w:val="rfdAie"/>
                <w:rtl/>
              </w:rPr>
              <w:t>ارْكُضْ بِرِجْلِكَ هَـٰذَا مُغْتَسَلٌ بَارِدٌ وَشَرَابٌ</w:t>
            </w:r>
            <w:r w:rsidRPr="009614F9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122A4" w:rsidRDefault="00E122A4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42</w:t>
            </w:r>
          </w:p>
        </w:tc>
        <w:tc>
          <w:tcPr>
            <w:tcW w:w="1500" w:type="pct"/>
            <w:shd w:val="clear" w:color="auto" w:fill="auto"/>
          </w:tcPr>
          <w:p w:rsidR="00E122A4" w:rsidRDefault="00E122A4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150</w:t>
            </w:r>
          </w:p>
        </w:tc>
      </w:tr>
    </w:tbl>
    <w:p w:rsidR="00E122A4" w:rsidRPr="003D6D42" w:rsidRDefault="00E122A4" w:rsidP="003D6D42">
      <w:pPr>
        <w:pStyle w:val="rfdCenterBold1"/>
        <w:rPr>
          <w:rtl/>
        </w:rPr>
      </w:pPr>
      <w:r w:rsidRPr="003D6D42">
        <w:rPr>
          <w:rtl/>
        </w:rPr>
        <w:t>سورة الدخان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E122A4" w:rsidTr="003C34C2">
        <w:tc>
          <w:tcPr>
            <w:tcW w:w="2750" w:type="pct"/>
            <w:shd w:val="clear" w:color="auto" w:fill="auto"/>
          </w:tcPr>
          <w:p w:rsidR="00E122A4" w:rsidRPr="006216AF" w:rsidRDefault="00E122A4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 w:rsidRPr="009B2731">
              <w:rPr>
                <w:rStyle w:val="rfdAie"/>
                <w:rtl/>
              </w:rPr>
              <w:t>كَذَٰلِكَ وَأَوْرَثْنَاهَا قَوْمًا آخَرِينَ</w:t>
            </w:r>
            <w:r w:rsidRPr="003A271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E122A4" w:rsidRDefault="00E122A4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28</w:t>
            </w:r>
          </w:p>
        </w:tc>
        <w:tc>
          <w:tcPr>
            <w:tcW w:w="1500" w:type="pct"/>
            <w:shd w:val="clear" w:color="auto" w:fill="auto"/>
          </w:tcPr>
          <w:p w:rsidR="00E122A4" w:rsidRDefault="00E122A4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273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237</w:t>
            </w:r>
          </w:p>
        </w:tc>
      </w:tr>
    </w:tbl>
    <w:p w:rsidR="007932DB" w:rsidRPr="003D6D42" w:rsidRDefault="007932DB" w:rsidP="003D6D42">
      <w:pPr>
        <w:pStyle w:val="rfdCenterBold1"/>
        <w:rPr>
          <w:rtl/>
        </w:rPr>
      </w:pPr>
      <w:r w:rsidRPr="003D6D42">
        <w:rPr>
          <w:rtl/>
        </w:rPr>
        <w:t>سورة الأحقاف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7932DB" w:rsidTr="003C34C2">
        <w:tc>
          <w:tcPr>
            <w:tcW w:w="2750" w:type="pct"/>
            <w:shd w:val="clear" w:color="auto" w:fill="auto"/>
          </w:tcPr>
          <w:p w:rsidR="007932DB" w:rsidRPr="006216AF" w:rsidRDefault="007932DB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 w:rsidRPr="00933413">
              <w:rPr>
                <w:rStyle w:val="rfdAie"/>
                <w:rtl/>
              </w:rPr>
              <w:t>حَتَّىٰ إِذَا بَلَغَ أَشُدَّهُ وَبَلَغَ أَرْبَعِينَ سَنَةً</w:t>
            </w:r>
            <w:r w:rsidRPr="003A271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7932DB" w:rsidRDefault="007932D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15</w:t>
            </w:r>
          </w:p>
        </w:tc>
        <w:tc>
          <w:tcPr>
            <w:tcW w:w="1500" w:type="pct"/>
            <w:shd w:val="clear" w:color="auto" w:fill="auto"/>
          </w:tcPr>
          <w:p w:rsidR="007932DB" w:rsidRDefault="007932D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513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439</w:t>
            </w:r>
          </w:p>
        </w:tc>
      </w:tr>
      <w:tr w:rsidR="007932DB" w:rsidTr="003C34C2">
        <w:tc>
          <w:tcPr>
            <w:tcW w:w="2750" w:type="pct"/>
            <w:shd w:val="clear" w:color="auto" w:fill="auto"/>
          </w:tcPr>
          <w:p w:rsidR="007932DB" w:rsidRPr="006216AF" w:rsidRDefault="007932DB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 w:rsidRPr="00F7305E">
              <w:rPr>
                <w:rStyle w:val="rfdAie"/>
                <w:rtl/>
              </w:rPr>
              <w:t>قَالُوا بَلَىٰ وَرَبِّنَا</w:t>
            </w:r>
            <w:r w:rsidR="003A2718">
              <w:rPr>
                <w:rStyle w:val="rfdAie"/>
                <w:rtl/>
              </w:rPr>
              <w:t xml:space="preserve"> </w:t>
            </w:r>
            <w:r w:rsidR="003A2718" w:rsidRPr="00F7305E">
              <w:rPr>
                <w:rStyle w:val="rfdAie"/>
                <w:rtl/>
              </w:rPr>
              <w:t>قَالَ فَذُوقُوا الْعَذَابَ</w:t>
            </w:r>
            <w:r w:rsidRPr="003A271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7932DB" w:rsidRDefault="007932D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34</w:t>
            </w:r>
          </w:p>
        </w:tc>
        <w:tc>
          <w:tcPr>
            <w:tcW w:w="1500" w:type="pct"/>
            <w:shd w:val="clear" w:color="auto" w:fill="auto"/>
          </w:tcPr>
          <w:p w:rsidR="007932DB" w:rsidRDefault="007932D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418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352</w:t>
            </w:r>
          </w:p>
        </w:tc>
      </w:tr>
    </w:tbl>
    <w:p w:rsidR="007932DB" w:rsidRPr="003D6D42" w:rsidRDefault="005F4626" w:rsidP="003D6D42">
      <w:pPr>
        <w:pStyle w:val="rfdCenterBold1"/>
        <w:rPr>
          <w:rtl/>
        </w:rPr>
      </w:pPr>
      <w:r w:rsidRPr="003D6D42">
        <w:rPr>
          <w:rtl/>
        </w:rPr>
        <w:t>سورة ق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7932DB" w:rsidTr="003C34C2">
        <w:tc>
          <w:tcPr>
            <w:tcW w:w="2750" w:type="pct"/>
            <w:shd w:val="clear" w:color="auto" w:fill="auto"/>
          </w:tcPr>
          <w:p w:rsidR="007932DB" w:rsidRPr="006216AF" w:rsidRDefault="007932DB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 w:rsidRPr="00FF44C8">
              <w:rPr>
                <w:rStyle w:val="rfdAie"/>
                <w:rtl/>
              </w:rPr>
              <w:t>إِنَّ فِي ذَٰلِكَ لَذِكْرَىٰ لِمَن كَانَ لَهُ قَلْبٌ</w:t>
            </w:r>
            <w:r w:rsidRPr="003A271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7932DB" w:rsidRDefault="007932D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37</w:t>
            </w:r>
          </w:p>
        </w:tc>
        <w:tc>
          <w:tcPr>
            <w:tcW w:w="1500" w:type="pct"/>
            <w:shd w:val="clear" w:color="auto" w:fill="auto"/>
          </w:tcPr>
          <w:p w:rsidR="007932DB" w:rsidRDefault="003A2718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277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 w:rsidR="007932DB">
              <w:rPr>
                <w:rtl/>
              </w:rPr>
              <w:t>242</w:t>
            </w:r>
          </w:p>
        </w:tc>
      </w:tr>
    </w:tbl>
    <w:p w:rsidR="007932DB" w:rsidRPr="003D6D42" w:rsidRDefault="007932DB" w:rsidP="003D6D42">
      <w:pPr>
        <w:pStyle w:val="rfdCenterBold1"/>
        <w:rPr>
          <w:rtl/>
        </w:rPr>
      </w:pPr>
      <w:r w:rsidRPr="003D6D42">
        <w:rPr>
          <w:rtl/>
        </w:rPr>
        <w:t>سورة النجم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7932DB" w:rsidTr="003C34C2">
        <w:tc>
          <w:tcPr>
            <w:tcW w:w="2750" w:type="pct"/>
            <w:shd w:val="clear" w:color="auto" w:fill="auto"/>
          </w:tcPr>
          <w:p w:rsidR="007932DB" w:rsidRPr="006216AF" w:rsidRDefault="007932DB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 w:rsidRPr="00B421F9">
              <w:rPr>
                <w:rStyle w:val="rfdAie"/>
                <w:rtl/>
              </w:rPr>
              <w:t>فَكَانَ قَابَ قَوْسَيْنِ أَوْ أَدْنَىٰ</w:t>
            </w:r>
            <w:r w:rsidRPr="003A271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7932DB" w:rsidRDefault="007932D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9</w:t>
            </w:r>
          </w:p>
        </w:tc>
        <w:tc>
          <w:tcPr>
            <w:tcW w:w="1500" w:type="pct"/>
            <w:shd w:val="clear" w:color="auto" w:fill="auto"/>
          </w:tcPr>
          <w:p w:rsidR="007932DB" w:rsidRDefault="007932D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142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134</w:t>
            </w:r>
          </w:p>
        </w:tc>
      </w:tr>
    </w:tbl>
    <w:p w:rsidR="007932DB" w:rsidRPr="003D6D42" w:rsidRDefault="008C2ED7" w:rsidP="003D6D42">
      <w:pPr>
        <w:pStyle w:val="rfdCenterBold1"/>
        <w:rPr>
          <w:rtl/>
        </w:rPr>
      </w:pPr>
      <w:r w:rsidRPr="003D6D42">
        <w:rPr>
          <w:rtl/>
        </w:rPr>
        <w:t>سورة القمر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8C2ED7" w:rsidTr="003C34C2">
        <w:tc>
          <w:tcPr>
            <w:tcW w:w="2750" w:type="pct"/>
            <w:shd w:val="clear" w:color="auto" w:fill="auto"/>
          </w:tcPr>
          <w:p w:rsidR="008C2ED7" w:rsidRPr="006216AF" w:rsidRDefault="008C2ED7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 w:rsidRPr="0064485C">
              <w:rPr>
                <w:rStyle w:val="rfdAie"/>
                <w:rtl/>
              </w:rPr>
              <w:t>أَبَشَرًا مِّنَّا وَاحِدًا نَّتَّبِعُهُ</w:t>
            </w:r>
            <w:r w:rsidRPr="003A271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8C2ED7" w:rsidRDefault="008C2ED7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24</w:t>
            </w:r>
          </w:p>
        </w:tc>
        <w:tc>
          <w:tcPr>
            <w:tcW w:w="1500" w:type="pct"/>
            <w:shd w:val="clear" w:color="auto" w:fill="auto"/>
          </w:tcPr>
          <w:p w:rsidR="008C2ED7" w:rsidRDefault="008C2ED7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401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 xml:space="preserve">326 ، </w:t>
            </w:r>
            <w:r w:rsidR="003D6D42">
              <w:rPr>
                <w:rFonts w:hint="cs"/>
                <w:rtl/>
              </w:rPr>
              <w:br/>
            </w:r>
            <w:r>
              <w:rPr>
                <w:rtl/>
              </w:rPr>
              <w:t>477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402</w:t>
            </w:r>
          </w:p>
        </w:tc>
      </w:tr>
    </w:tbl>
    <w:p w:rsidR="008C2ED7" w:rsidRPr="003D6D42" w:rsidRDefault="00DE0A50" w:rsidP="003D6D42">
      <w:pPr>
        <w:pStyle w:val="rfdCenterBold1"/>
        <w:rPr>
          <w:rtl/>
        </w:rPr>
      </w:pPr>
      <w:r w:rsidRPr="003D6D42">
        <w:rPr>
          <w:rtl/>
        </w:rPr>
        <w:t>سورة الحشر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DE0A50" w:rsidTr="00D6074E">
        <w:tc>
          <w:tcPr>
            <w:tcW w:w="2750" w:type="pct"/>
            <w:shd w:val="clear" w:color="auto" w:fill="auto"/>
          </w:tcPr>
          <w:p w:rsidR="00DE0A50" w:rsidRPr="006216AF" w:rsidRDefault="00DE0A50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 w:rsidRPr="005F52A0">
              <w:rPr>
                <w:rStyle w:val="rfdAie"/>
                <w:rtl/>
              </w:rPr>
              <w:t>لَا يَسْتَوِي أَصْحَابُ النَّارِ وَأَصْحَابُ الْجَنَّةِ</w:t>
            </w:r>
            <w:r w:rsidRPr="003A271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DE0A50" w:rsidRDefault="00DE0A50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20</w:t>
            </w:r>
          </w:p>
        </w:tc>
        <w:tc>
          <w:tcPr>
            <w:tcW w:w="1500" w:type="pct"/>
            <w:shd w:val="clear" w:color="auto" w:fill="auto"/>
          </w:tcPr>
          <w:p w:rsidR="00DE0A50" w:rsidRDefault="00DE0A50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131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127</w:t>
            </w:r>
          </w:p>
        </w:tc>
      </w:tr>
    </w:tbl>
    <w:p w:rsidR="00DE0A50" w:rsidRPr="003D6D42" w:rsidRDefault="003B58BB" w:rsidP="003D6D42">
      <w:pPr>
        <w:pStyle w:val="rfdCenterBold1"/>
        <w:rPr>
          <w:rtl/>
        </w:rPr>
      </w:pPr>
      <w:r w:rsidRPr="003D6D42">
        <w:rPr>
          <w:rtl/>
        </w:rPr>
        <w:t>سورة الجن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3B58BB" w:rsidTr="00D6074E">
        <w:tc>
          <w:tcPr>
            <w:tcW w:w="2750" w:type="pct"/>
            <w:shd w:val="clear" w:color="auto" w:fill="auto"/>
          </w:tcPr>
          <w:p w:rsidR="003B58BB" w:rsidRPr="006216AF" w:rsidRDefault="003B58BB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 w:rsidRPr="003832D3">
              <w:rPr>
                <w:rStyle w:val="rfdAie"/>
                <w:rtl/>
              </w:rPr>
              <w:t>عَالِمُ الْغَيْبِ فَلَا يُظْهِرُ عَلَىٰ غَيْبِهِ أَحَدًا</w:t>
            </w:r>
            <w:r w:rsidRPr="003A271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3B58BB" w:rsidRDefault="003B58B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26</w:t>
            </w:r>
          </w:p>
        </w:tc>
        <w:tc>
          <w:tcPr>
            <w:tcW w:w="1500" w:type="pct"/>
            <w:shd w:val="clear" w:color="auto" w:fill="auto"/>
          </w:tcPr>
          <w:p w:rsidR="003B58BB" w:rsidRDefault="003B58B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189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 xml:space="preserve">171 ، </w:t>
            </w:r>
            <w:r w:rsidR="003D6D42">
              <w:rPr>
                <w:rFonts w:hint="cs"/>
                <w:rtl/>
              </w:rPr>
              <w:br/>
            </w:r>
            <w:r>
              <w:rPr>
                <w:rtl/>
              </w:rPr>
              <w:t>592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536</w:t>
            </w:r>
          </w:p>
        </w:tc>
      </w:tr>
      <w:tr w:rsidR="00616B5B" w:rsidTr="00D6074E">
        <w:tc>
          <w:tcPr>
            <w:tcW w:w="2750" w:type="pct"/>
            <w:shd w:val="clear" w:color="auto" w:fill="auto"/>
          </w:tcPr>
          <w:p w:rsidR="00616B5B" w:rsidRPr="006216AF" w:rsidRDefault="00C26E6F" w:rsidP="00413577">
            <w:pPr>
              <w:pStyle w:val="rfdVar0"/>
              <w:rPr>
                <w:rStyle w:val="rfdAlaem"/>
                <w:rtl/>
              </w:rPr>
            </w:pPr>
            <w:r w:rsidRPr="00C26E6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 w:rsidRPr="0072598B">
              <w:rPr>
                <w:rStyle w:val="rfdAie"/>
                <w:rtl/>
              </w:rPr>
              <w:t>إِلَّا مَنِ ارْتَضَىٰ مِن رَّسُولٍ</w:t>
            </w:r>
            <w:r w:rsidR="00616B5B" w:rsidRPr="003A2718">
              <w:rPr>
                <w:rStyle w:val="rfdAie"/>
                <w:rtl/>
              </w:rPr>
              <w:t xml:space="preserve"> </w:t>
            </w:r>
            <w:r w:rsidR="00616B5B"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616B5B" w:rsidRDefault="00616B5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27</w:t>
            </w:r>
          </w:p>
        </w:tc>
        <w:tc>
          <w:tcPr>
            <w:tcW w:w="1500" w:type="pct"/>
            <w:shd w:val="clear" w:color="auto" w:fill="auto"/>
          </w:tcPr>
          <w:p w:rsidR="00616B5B" w:rsidRDefault="00616B5B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592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536</w:t>
            </w:r>
          </w:p>
        </w:tc>
      </w:tr>
    </w:tbl>
    <w:p w:rsidR="000E71FF" w:rsidRPr="002E5A65" w:rsidRDefault="005F4626" w:rsidP="002E5A65">
      <w:pPr>
        <w:pStyle w:val="rfdCenterBold1"/>
        <w:rPr>
          <w:rtl/>
        </w:rPr>
      </w:pPr>
      <w:r>
        <w:rPr>
          <w:rtl/>
        </w:rPr>
        <w:br w:type="page"/>
      </w:r>
      <w:r w:rsidR="000E71FF" w:rsidRPr="002E5A65">
        <w:rPr>
          <w:rtl/>
        </w:rPr>
        <w:lastRenderedPageBreak/>
        <w:t>سورة المطففين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648"/>
        <w:gridCol w:w="1141"/>
        <w:gridCol w:w="2364"/>
      </w:tblGrid>
      <w:tr w:rsidR="000E71FF" w:rsidTr="00D6074E">
        <w:tc>
          <w:tcPr>
            <w:tcW w:w="2850" w:type="pct"/>
            <w:shd w:val="clear" w:color="auto" w:fill="auto"/>
          </w:tcPr>
          <w:p w:rsidR="000E71FF" w:rsidRPr="006216AF" w:rsidRDefault="000E71FF" w:rsidP="00413577">
            <w:pPr>
              <w:pStyle w:val="rfdVar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>
              <w:rPr>
                <w:rStyle w:val="rfdAie"/>
                <w:rtl/>
              </w:rPr>
              <w:t>خِتَامُهُ مِسْكٌ</w:t>
            </w:r>
            <w:r w:rsidR="003A2718" w:rsidRPr="004E7E06">
              <w:rPr>
                <w:rStyle w:val="rfdAie"/>
                <w:rtl/>
              </w:rPr>
              <w:t xml:space="preserve"> وَفِي ذَٰلِكَ فَلْيَتَنَافَسِ الْمُتَنَافِسُونَ</w:t>
            </w:r>
            <w:r w:rsidRPr="003A271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00" w:type="pct"/>
            <w:shd w:val="clear" w:color="auto" w:fill="auto"/>
          </w:tcPr>
          <w:p w:rsidR="000E71FF" w:rsidRDefault="000E71F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26</w:t>
            </w:r>
          </w:p>
        </w:tc>
        <w:tc>
          <w:tcPr>
            <w:tcW w:w="1450" w:type="pct"/>
            <w:shd w:val="clear" w:color="auto" w:fill="auto"/>
          </w:tcPr>
          <w:p w:rsidR="000E71FF" w:rsidRDefault="000E71F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328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270</w:t>
            </w:r>
          </w:p>
        </w:tc>
      </w:tr>
    </w:tbl>
    <w:p w:rsidR="000E71FF" w:rsidRPr="002E5A65" w:rsidRDefault="000E71FF" w:rsidP="002E5A65">
      <w:pPr>
        <w:pStyle w:val="rfdCenterBold1"/>
        <w:rPr>
          <w:rtl/>
        </w:rPr>
      </w:pPr>
      <w:r w:rsidRPr="002E5A65">
        <w:rPr>
          <w:rtl/>
        </w:rPr>
        <w:t>سورة القدر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0E71FF" w:rsidTr="001E124D">
        <w:tc>
          <w:tcPr>
            <w:tcW w:w="2750" w:type="pct"/>
            <w:shd w:val="clear" w:color="auto" w:fill="auto"/>
          </w:tcPr>
          <w:p w:rsidR="000E71FF" w:rsidRPr="006216AF" w:rsidRDefault="000E71FF" w:rsidP="001A412D">
            <w:pPr>
              <w:pStyle w:val="rfdNormal0"/>
              <w:rPr>
                <w:rStyle w:val="rfdAlaem"/>
                <w:rtl/>
              </w:rPr>
            </w:pPr>
            <w:r w:rsidRPr="006216A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 w:rsidRPr="004C1F46">
              <w:rPr>
                <w:rStyle w:val="rfdAie"/>
                <w:rtl/>
              </w:rPr>
              <w:t>إِنَّا أَنزَلْنَاهُ فِي لَيْلَةِ الْقَدْرِ</w:t>
            </w:r>
            <w:r w:rsidRPr="003A271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0E71FF" w:rsidRDefault="00731B1A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1500" w:type="pct"/>
            <w:shd w:val="clear" w:color="auto" w:fill="auto"/>
          </w:tcPr>
          <w:p w:rsidR="000E71FF" w:rsidRDefault="000E71F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20</w:t>
            </w:r>
            <w:r w:rsidR="00731B1A">
              <w:rPr>
                <w:rtl/>
              </w:rPr>
              <w:t>2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178</w:t>
            </w:r>
          </w:p>
        </w:tc>
      </w:tr>
    </w:tbl>
    <w:p w:rsidR="000E71FF" w:rsidRPr="002E5A65" w:rsidRDefault="000E71FF" w:rsidP="002E5A65">
      <w:pPr>
        <w:pStyle w:val="rfdCenterBold1"/>
        <w:rPr>
          <w:rtl/>
        </w:rPr>
      </w:pPr>
      <w:r w:rsidRPr="002E5A65">
        <w:rPr>
          <w:rtl/>
        </w:rPr>
        <w:t>سورة الاخلاص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4484"/>
        <w:gridCol w:w="1223"/>
        <w:gridCol w:w="2446"/>
      </w:tblGrid>
      <w:tr w:rsidR="000E71FF" w:rsidTr="001E124D">
        <w:tc>
          <w:tcPr>
            <w:tcW w:w="2750" w:type="pct"/>
            <w:shd w:val="clear" w:color="auto" w:fill="auto"/>
          </w:tcPr>
          <w:p w:rsidR="000E71FF" w:rsidRPr="006216AF" w:rsidRDefault="000E71FF" w:rsidP="00413577">
            <w:pPr>
              <w:pStyle w:val="rfdVar0"/>
              <w:rPr>
                <w:rStyle w:val="rfdAlaem"/>
                <w:rtl/>
              </w:rPr>
            </w:pPr>
            <w:bookmarkStart w:id="1" w:name="_GoBack" w:colFirst="0" w:colLast="0"/>
            <w:r w:rsidRPr="006216AF">
              <w:rPr>
                <w:rStyle w:val="rfdAlaem"/>
                <w:rtl/>
              </w:rPr>
              <w:t>(</w:t>
            </w:r>
            <w:r w:rsidR="003A2718" w:rsidRPr="003A2718">
              <w:rPr>
                <w:rStyle w:val="rfdAie"/>
                <w:rtl/>
              </w:rPr>
              <w:t xml:space="preserve"> </w:t>
            </w:r>
            <w:r w:rsidR="003A2718" w:rsidRPr="00393658">
              <w:rPr>
                <w:rStyle w:val="rfdAie"/>
                <w:rtl/>
              </w:rPr>
              <w:t>قُلْ هُوَ اللَّـهُ أَحَدٌ</w:t>
            </w:r>
            <w:r w:rsidRPr="003A2718">
              <w:rPr>
                <w:rStyle w:val="rfdAie"/>
                <w:rtl/>
              </w:rPr>
              <w:t xml:space="preserve"> </w:t>
            </w:r>
            <w:r w:rsidRPr="006216AF">
              <w:rPr>
                <w:rStyle w:val="rfdAlaem"/>
                <w:rtl/>
              </w:rPr>
              <w:t>)</w:t>
            </w:r>
          </w:p>
        </w:tc>
        <w:tc>
          <w:tcPr>
            <w:tcW w:w="750" w:type="pct"/>
            <w:shd w:val="clear" w:color="auto" w:fill="auto"/>
          </w:tcPr>
          <w:p w:rsidR="000E71FF" w:rsidRDefault="000E71F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1500" w:type="pct"/>
            <w:shd w:val="clear" w:color="auto" w:fill="auto"/>
          </w:tcPr>
          <w:p w:rsidR="000E71FF" w:rsidRDefault="000E71FF" w:rsidP="00413577">
            <w:pPr>
              <w:pStyle w:val="rfdVar0"/>
              <w:rPr>
                <w:rtl/>
              </w:rPr>
            </w:pPr>
            <w:r>
              <w:rPr>
                <w:rtl/>
              </w:rPr>
              <w:t>162</w:t>
            </w:r>
            <w:r w:rsidR="0096323A">
              <w:rPr>
                <w:rFonts w:hint="cs"/>
                <w:rtl/>
              </w:rPr>
              <w:t xml:space="preserve"> </w:t>
            </w:r>
            <w:r w:rsidR="0096323A">
              <w:rPr>
                <w:rtl/>
              </w:rPr>
              <w:t xml:space="preserve">/ </w:t>
            </w:r>
            <w:r>
              <w:rPr>
                <w:rtl/>
              </w:rPr>
              <w:t>152</w:t>
            </w:r>
          </w:p>
        </w:tc>
      </w:tr>
      <w:bookmarkEnd w:id="1"/>
    </w:tbl>
    <w:p w:rsidR="00B40022" w:rsidRDefault="005F4626" w:rsidP="00B40022">
      <w:pPr>
        <w:pStyle w:val="rfdCenterBold1"/>
        <w:rPr>
          <w:rtl/>
        </w:rPr>
      </w:pPr>
      <w:r>
        <w:rPr>
          <w:rtl/>
        </w:rPr>
        <w:br w:type="page"/>
      </w:r>
      <w:r w:rsidR="000179BD">
        <w:rPr>
          <w:rFonts w:hint="cs"/>
          <w:rtl/>
        </w:rPr>
        <w:lastRenderedPageBreak/>
        <w:br/>
      </w:r>
      <w:r w:rsidR="000179BD">
        <w:rPr>
          <w:rtl/>
        </w:rPr>
        <w:br/>
      </w:r>
      <w:r>
        <w:rPr>
          <w:rtl/>
        </w:rPr>
        <w:t>(</w:t>
      </w:r>
      <w:r w:rsidR="00C03693">
        <w:rPr>
          <w:rtl/>
        </w:rPr>
        <w:t>2)</w:t>
      </w:r>
    </w:p>
    <w:p w:rsidR="005F4626" w:rsidRPr="006216AF" w:rsidRDefault="00C24190" w:rsidP="00B40022">
      <w:pPr>
        <w:pStyle w:val="rfdCenterBold1"/>
        <w:rPr>
          <w:rtl/>
        </w:rPr>
      </w:pPr>
      <w:r>
        <w:rPr>
          <w:rtl/>
        </w:rPr>
        <w:t>(</w:t>
      </w:r>
      <w:r w:rsidR="00A62C8A">
        <w:rPr>
          <w:rFonts w:hint="cs"/>
          <w:rtl/>
        </w:rPr>
        <w:t xml:space="preserve"> </w:t>
      </w:r>
      <w:r w:rsidR="005F4626" w:rsidRPr="006216AF">
        <w:rPr>
          <w:rtl/>
        </w:rPr>
        <w:t>فهرس الأعلام</w:t>
      </w:r>
      <w:r w:rsidR="00A62C8A">
        <w:rPr>
          <w:rFonts w:hint="cs"/>
          <w:rtl/>
        </w:rPr>
        <w:t xml:space="preserve"> </w:t>
      </w:r>
      <w:r w:rsidR="003E76E8">
        <w:rPr>
          <w:rtl/>
        </w:rPr>
        <w:t>)</w:t>
      </w:r>
    </w:p>
    <w:p w:rsidR="00995243" w:rsidRDefault="00995243" w:rsidP="00995243">
      <w:pPr>
        <w:pStyle w:val="rfdCenter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  <w:r>
        <w:rPr>
          <w:rFonts w:hint="cs"/>
          <w:rtl/>
        </w:rPr>
        <w:br/>
      </w:r>
    </w:p>
    <w:p w:rsidR="00B40022" w:rsidRPr="00995243" w:rsidRDefault="00C24190" w:rsidP="0096323A">
      <w:pPr>
        <w:pStyle w:val="rfdCenterBold1"/>
        <w:rPr>
          <w:rtl/>
        </w:rPr>
      </w:pPr>
      <w:r w:rsidRPr="00995243">
        <w:rPr>
          <w:rtl/>
        </w:rPr>
        <w:t>(</w:t>
      </w:r>
      <w:r w:rsidR="00995243">
        <w:rPr>
          <w:rFonts w:hint="cs"/>
          <w:rtl/>
        </w:rPr>
        <w:t>ا</w:t>
      </w:r>
      <w:r w:rsidR="003E76E8" w:rsidRPr="00995243">
        <w:rPr>
          <w:rtl/>
        </w:rPr>
        <w:t>)</w:t>
      </w:r>
    </w:p>
    <w:p w:rsidR="005F4626" w:rsidRPr="00995243" w:rsidRDefault="005F4626" w:rsidP="00995243">
      <w:pPr>
        <w:pStyle w:val="rfdNormal0"/>
        <w:rPr>
          <w:rtl/>
        </w:rPr>
      </w:pPr>
      <w:r w:rsidRPr="00995243">
        <w:rPr>
          <w:rtl/>
        </w:rPr>
        <w:t xml:space="preserve">آدم </w:t>
      </w:r>
      <w:r w:rsidR="00470C8A" w:rsidRPr="00995243">
        <w:rPr>
          <w:rtl/>
        </w:rPr>
        <w:t>(ع)</w:t>
      </w:r>
      <w:r w:rsidRPr="00995243">
        <w:rPr>
          <w:rtl/>
        </w:rPr>
        <w:t xml:space="preserve"> : 117 ، 118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995243">
        <w:rPr>
          <w:rtl/>
        </w:rPr>
        <w:t>113 ، 119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995243">
        <w:rPr>
          <w:rtl/>
        </w:rPr>
        <w:t>114 ، 406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995243">
        <w:rPr>
          <w:rtl/>
        </w:rPr>
        <w:t>337</w:t>
      </w:r>
      <w:r w:rsidR="00410A32" w:rsidRPr="00995243">
        <w:rPr>
          <w:rtl/>
        </w:rPr>
        <w:t xml:space="preserve"> .</w:t>
      </w:r>
    </w:p>
    <w:p w:rsidR="005F4626" w:rsidRPr="006216AF" w:rsidRDefault="005F4626" w:rsidP="00995243">
      <w:pPr>
        <w:pStyle w:val="rfdNormal0"/>
        <w:rPr>
          <w:rtl/>
        </w:rPr>
      </w:pPr>
      <w:r w:rsidRPr="006216AF">
        <w:rPr>
          <w:rtl/>
        </w:rPr>
        <w:t>آسية بنت مزاحم : 197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173 ، 286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244</w:t>
      </w:r>
      <w:r w:rsidR="00410A32">
        <w:rPr>
          <w:rtl/>
        </w:rPr>
        <w:t xml:space="preserve"> .</w:t>
      </w:r>
    </w:p>
    <w:p w:rsidR="00B40022" w:rsidRPr="00995243" w:rsidRDefault="00C24190" w:rsidP="0096323A">
      <w:pPr>
        <w:pStyle w:val="rfdCenterBold1"/>
        <w:rPr>
          <w:rtl/>
        </w:rPr>
      </w:pPr>
      <w:r w:rsidRPr="00995243">
        <w:rPr>
          <w:rtl/>
        </w:rPr>
        <w:t>(</w:t>
      </w:r>
      <w:r w:rsidR="00C03693" w:rsidRPr="00995243">
        <w:rPr>
          <w:rtl/>
        </w:rPr>
        <w:t>أ</w:t>
      </w:r>
      <w:r w:rsidR="003E76E8" w:rsidRPr="00995243">
        <w:rPr>
          <w:rtl/>
        </w:rPr>
        <w:t>)</w:t>
      </w:r>
    </w:p>
    <w:p w:rsidR="005F4626" w:rsidRPr="006216AF" w:rsidRDefault="005F4626" w:rsidP="00995243">
      <w:pPr>
        <w:pStyle w:val="rfdNormal0"/>
        <w:rPr>
          <w:rtl/>
        </w:rPr>
      </w:pPr>
      <w:r w:rsidRPr="006216AF">
        <w:rPr>
          <w:rtl/>
        </w:rPr>
        <w:t>أبان بن عثمان : 43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 ، 48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14 ، 52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18 ، 59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30 ، 476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399</w:t>
      </w:r>
      <w:r w:rsidR="00410A32">
        <w:rPr>
          <w:rtl/>
        </w:rPr>
        <w:t xml:space="preserve"> .</w:t>
      </w:r>
    </w:p>
    <w:p w:rsidR="005F4626" w:rsidRPr="006216AF" w:rsidRDefault="005F4626" w:rsidP="00995243">
      <w:pPr>
        <w:pStyle w:val="rfdNormal0"/>
        <w:rPr>
          <w:rtl/>
        </w:rPr>
      </w:pPr>
      <w:r w:rsidRPr="006216AF">
        <w:rPr>
          <w:rtl/>
        </w:rPr>
        <w:t xml:space="preserve">إبراهيم </w:t>
      </w:r>
      <w:r w:rsidR="00470C8A">
        <w:rPr>
          <w:rtl/>
        </w:rPr>
        <w:t>(ع)</w:t>
      </w:r>
      <w:r w:rsidRPr="006216AF">
        <w:rPr>
          <w:rtl/>
        </w:rPr>
        <w:t xml:space="preserve"> : 74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56 ، 95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85 ، 136</w:t>
      </w:r>
      <w:r w:rsidR="00995243">
        <w:rPr>
          <w:rFonts w:hint="cs"/>
          <w:rtl/>
        </w:rPr>
        <w:t xml:space="preserve"> </w:t>
      </w:r>
      <w:r>
        <w:rPr>
          <w:rtl/>
        </w:rPr>
        <w:t>ـ</w:t>
      </w:r>
      <w:r w:rsidR="00995243">
        <w:rPr>
          <w:rFonts w:hint="cs"/>
          <w:rtl/>
        </w:rPr>
        <w:t xml:space="preserve"> </w:t>
      </w:r>
      <w:r w:rsidRPr="006216AF">
        <w:rPr>
          <w:rtl/>
        </w:rPr>
        <w:t>137 ، 139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131 ، </w:t>
      </w:r>
      <w:r w:rsidR="00BD30B5">
        <w:rPr>
          <w:rtl/>
        </w:rPr>
        <w:br/>
      </w:r>
      <w:r w:rsidRPr="006216AF">
        <w:rPr>
          <w:rtl/>
        </w:rPr>
        <w:t>141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132 ، 145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136 ، 197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173 ، 350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291 ، </w:t>
      </w:r>
      <w:r w:rsidR="00BD30B5">
        <w:rPr>
          <w:rtl/>
        </w:rPr>
        <w:br/>
      </w:r>
      <w:r w:rsidRPr="006216AF">
        <w:rPr>
          <w:rtl/>
        </w:rPr>
        <w:t>471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395</w:t>
      </w:r>
      <w:r w:rsidR="00410A32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 w:rsidRPr="000179BD">
        <w:rPr>
          <w:rtl/>
        </w:rPr>
        <w:t>إبراهيم بن أبي البلاد : 180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165 ، 413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348 ، 493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422</w:t>
      </w:r>
      <w:r w:rsidR="00410A32" w:rsidRPr="000179BD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 w:rsidRPr="000179BD">
        <w:rPr>
          <w:rtl/>
        </w:rPr>
        <w:t>إبراهيم بن إسماعيل الخلنحي : 215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189</w:t>
      </w:r>
      <w:r w:rsidR="00410A32" w:rsidRPr="000179BD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 w:rsidRPr="000179BD">
        <w:rPr>
          <w:rtl/>
        </w:rPr>
        <w:t>إبراهيم بن بلطون : 529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465</w:t>
      </w:r>
      <w:r w:rsidR="00410A32" w:rsidRPr="000179BD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 w:rsidRPr="000179BD">
        <w:rPr>
          <w:rtl/>
        </w:rPr>
        <w:t>إبراهيم بن شعيب الميثمي : 338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284</w:t>
      </w:r>
      <w:r w:rsidR="00410A32" w:rsidRPr="000179BD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 w:rsidRPr="000179BD">
        <w:rPr>
          <w:rtl/>
        </w:rPr>
        <w:t>إبراهيم بن عبد الأكرم الأنصاري : 69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52</w:t>
      </w:r>
      <w:r w:rsidR="00410A32" w:rsidRPr="000179BD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 w:rsidRPr="000179BD">
        <w:rPr>
          <w:rtl/>
        </w:rPr>
        <w:t>إبراهيم بن محمد : 515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442</w:t>
      </w:r>
      <w:r w:rsidR="00410A32" w:rsidRPr="000179BD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 w:rsidRPr="000179BD">
        <w:rPr>
          <w:rtl/>
        </w:rPr>
        <w:t>إبراهيم بن محمد الأشعري : 275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241</w:t>
      </w:r>
      <w:r w:rsidR="00410A32" w:rsidRPr="000179BD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>
        <w:rPr>
          <w:rtl/>
        </w:rPr>
        <w:br w:type="page"/>
      </w:r>
      <w:r w:rsidRPr="000179BD">
        <w:rPr>
          <w:rtl/>
        </w:rPr>
        <w:lastRenderedPageBreak/>
        <w:t>إبراهيم بن محمد بن عبد الله : 203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180</w:t>
      </w:r>
      <w:r w:rsidR="00410A32" w:rsidRPr="000179BD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 w:rsidRPr="000179BD">
        <w:rPr>
          <w:rtl/>
        </w:rPr>
        <w:t>إبراهيم بن محمد الهمداني : 515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442</w:t>
      </w:r>
      <w:r w:rsidR="00410A32" w:rsidRPr="000179BD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 w:rsidRPr="000179BD">
        <w:rPr>
          <w:rtl/>
        </w:rPr>
        <w:t>إبراهيم بن موسى : 473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397</w:t>
      </w:r>
      <w:r w:rsidR="00410A32" w:rsidRPr="000179BD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 w:rsidRPr="000179BD">
        <w:rPr>
          <w:rtl/>
        </w:rPr>
        <w:t>إبراهيم بن موسى القزاز : 183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169</w:t>
      </w:r>
      <w:r w:rsidR="00410A32" w:rsidRPr="000179BD">
        <w:rPr>
          <w:rtl/>
        </w:rPr>
        <w:t xml:space="preserve"> .</w:t>
      </w:r>
    </w:p>
    <w:p w:rsidR="005F4626" w:rsidRPr="000179BD" w:rsidRDefault="005F4626" w:rsidP="000179BD">
      <w:pPr>
        <w:pStyle w:val="rfdNormal0"/>
        <w:rPr>
          <w:rtl/>
        </w:rPr>
      </w:pPr>
      <w:r w:rsidRPr="000179BD">
        <w:rPr>
          <w:rtl/>
        </w:rPr>
        <w:t>إبراهيم بن هدبة ، أبو هدبة : 43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0179BD">
        <w:rPr>
          <w:rtl/>
        </w:rPr>
        <w:t>5</w:t>
      </w:r>
      <w:r w:rsidR="00410A32" w:rsidRPr="000179BD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إبراهيم بن هلقام : 573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519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إبراهيم الجمال : 458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386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إبليس : 270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232 ، 296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251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أبي تراب : 311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260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أبي جويريه المزني : 340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285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أبي السلمي : 271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235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أبي سورة : 596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538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أبي الشوارب : 608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554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أبي طالب : 166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أبي غاضية : 271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235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أبي قحافة : 166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أبي يحيى : 477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402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الأحنف : 140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132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إسحاق : 586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534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الأصفر : 319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265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أكثم القاضي : 448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378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أورمة : 524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461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البواب : 271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235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جاشير : 601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549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حمدون : 546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487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الحميري : 574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521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ابن الزبير : 361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300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الزيات : 534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470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زياد : 267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231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سعد : 340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285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سعيد : 542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483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سيرين : 50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16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شهاب : 101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94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شهاب الزهري : 353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293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عباس : 47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 ، 73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56 ، 90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72 ، 108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102 ، </w:t>
      </w:r>
      <w:r w:rsidR="007E19AA">
        <w:rPr>
          <w:rtl/>
        </w:rPr>
        <w:br/>
      </w:r>
      <w:r w:rsidRPr="006216AF">
        <w:rPr>
          <w:rtl/>
        </w:rPr>
        <w:t>123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121 ، 127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127 ، 133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128 ، 142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135 ، </w:t>
      </w:r>
      <w:r w:rsidR="00D64131">
        <w:rPr>
          <w:rtl/>
        </w:rPr>
        <w:br/>
      </w:r>
      <w:r w:rsidRPr="006216AF">
        <w:rPr>
          <w:rtl/>
        </w:rPr>
        <w:t>226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196 ، 261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226 ، 285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244 ، 286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245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عزيز : 100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92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عكاشة بن محصن الأسدي : 378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311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عمر : 74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58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عمرويه : 94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84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العوام : 167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الفرات : 568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512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القزاز : 573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519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معاوية : 386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318</w:t>
      </w:r>
      <w:r w:rsidR="00410A32">
        <w:rPr>
          <w:rtl/>
        </w:rPr>
        <w:t xml:space="preserve"> .</w:t>
      </w:r>
    </w:p>
    <w:p w:rsidR="005F4626" w:rsidRPr="006216AF" w:rsidRDefault="00890E80" w:rsidP="000179BD">
      <w:pPr>
        <w:pStyle w:val="rfdNormal0"/>
        <w:rPr>
          <w:rtl/>
        </w:rPr>
      </w:pPr>
      <w:r>
        <w:rPr>
          <w:rtl/>
        </w:rPr>
        <w:t>ابن مني</w:t>
      </w:r>
      <w:r w:rsidR="005F4626" w:rsidRPr="006216AF">
        <w:rPr>
          <w:rtl/>
        </w:rPr>
        <w:t>ه : 102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="005F4626" w:rsidRPr="006216AF">
        <w:rPr>
          <w:rtl/>
        </w:rPr>
        <w:t>94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مهاجر : 406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338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نوح بن إسماعيل : 439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ابن نودولت : 241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204</w:t>
      </w:r>
      <w:r w:rsidR="00410A32">
        <w:rPr>
          <w:rtl/>
        </w:rPr>
        <w:t xml:space="preserve"> .</w:t>
      </w:r>
    </w:p>
    <w:p w:rsidR="005F4626" w:rsidRPr="006216AF" w:rsidRDefault="005F4626" w:rsidP="000179BD">
      <w:pPr>
        <w:pStyle w:val="rfdNormal0"/>
        <w:rPr>
          <w:rtl/>
        </w:rPr>
      </w:pPr>
      <w:r w:rsidRPr="006216AF">
        <w:rPr>
          <w:rtl/>
        </w:rPr>
        <w:t>أبو أحمد بن أبي سورة : 597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539</w:t>
      </w:r>
      <w:r w:rsidR="00410A32">
        <w:rPr>
          <w:rtl/>
        </w:rPr>
        <w:t xml:space="preserve"> .</w:t>
      </w:r>
    </w:p>
    <w:p w:rsidR="005F4626" w:rsidRPr="006216AF" w:rsidRDefault="005F4626" w:rsidP="007148EF">
      <w:pPr>
        <w:pStyle w:val="rfdNormal0"/>
        <w:rPr>
          <w:rtl/>
        </w:rPr>
      </w:pPr>
      <w:r w:rsidRPr="006216AF">
        <w:rPr>
          <w:rtl/>
        </w:rPr>
        <w:t>أبو الأديان : 607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554</w:t>
      </w:r>
      <w:r w:rsidR="00410A32">
        <w:rPr>
          <w:rtl/>
        </w:rPr>
        <w:t xml:space="preserve"> .</w:t>
      </w:r>
    </w:p>
    <w:p w:rsidR="005F4626" w:rsidRPr="006216AF" w:rsidRDefault="005F4626" w:rsidP="007148EF">
      <w:pPr>
        <w:pStyle w:val="rfdNormal0"/>
        <w:rPr>
          <w:rtl/>
        </w:rPr>
      </w:pPr>
      <w:r w:rsidRPr="006216AF">
        <w:rPr>
          <w:rtl/>
        </w:rPr>
        <w:t>أبو إسحاق : 215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189 ، 493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422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أبو إسحاق السبيعي : 121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116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إسماعيل : 423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359</w:t>
      </w:r>
      <w:r w:rsidR="00410A32">
        <w:rPr>
          <w:rtl/>
        </w:rPr>
        <w:t xml:space="preserve"> .</w:t>
      </w:r>
    </w:p>
    <w:p w:rsidR="005F4626" w:rsidRPr="007723FB" w:rsidRDefault="005F4626" w:rsidP="007723FB">
      <w:pPr>
        <w:pStyle w:val="rfdNormal0"/>
        <w:rPr>
          <w:rtl/>
        </w:rPr>
      </w:pPr>
      <w:r w:rsidRPr="007723FB">
        <w:rPr>
          <w:rtl/>
        </w:rPr>
        <w:t>أبو إسماعيل السندي : 498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7723FB">
        <w:rPr>
          <w:rtl/>
        </w:rPr>
        <w:t>429</w:t>
      </w:r>
      <w:r w:rsidR="00410A32" w:rsidRPr="007723FB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الأشعث بن قيس الخزاعي : 72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55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أمامة الباهلي : 107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98</w:t>
      </w:r>
      <w:r>
        <w:rPr>
          <w:rtl/>
        </w:rPr>
        <w:t xml:space="preserve"> ـ </w:t>
      </w:r>
      <w:r w:rsidRPr="006216AF">
        <w:rPr>
          <w:rtl/>
        </w:rPr>
        <w:t>100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أيوب الأنصاري : 69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52 ، 81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65 ، 226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196 ، 374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308 ،</w:t>
      </w:r>
      <w:r w:rsidR="00B722B7">
        <w:rPr>
          <w:rtl/>
        </w:rPr>
        <w:t xml:space="preserve"> </w:t>
      </w:r>
      <w:r w:rsidR="00B722B7">
        <w:rPr>
          <w:rtl/>
        </w:rPr>
        <w:br/>
      </w:r>
      <w:r w:rsidRPr="006216AF">
        <w:rPr>
          <w:rtl/>
        </w:rPr>
        <w:t>464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393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البختري : 280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243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بصير : 155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143 ، 165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153 ، 373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307 ، 382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314 ،</w:t>
      </w:r>
      <w:r w:rsidR="00B722B7">
        <w:rPr>
          <w:rtl/>
        </w:rPr>
        <w:t xml:space="preserve"> </w:t>
      </w:r>
      <w:r w:rsidR="00B722B7">
        <w:rPr>
          <w:rtl/>
        </w:rPr>
        <w:br/>
      </w:r>
      <w:r w:rsidRPr="006216AF">
        <w:rPr>
          <w:rtl/>
        </w:rPr>
        <w:t>383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316 ، 410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340 ، 411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344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بكر : 48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 ، 66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 ، 84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67 ، 85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68 ، 86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69 ، </w:t>
      </w:r>
      <w:r w:rsidR="00B722B7">
        <w:rPr>
          <w:rtl/>
        </w:rPr>
        <w:br/>
      </w:r>
      <w:r w:rsidRPr="006216AF">
        <w:rPr>
          <w:rtl/>
        </w:rPr>
        <w:t>92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78 ، 93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82 ، 109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102 ، 129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127 ، 133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128 ، </w:t>
      </w:r>
      <w:r w:rsidR="00B722B7">
        <w:rPr>
          <w:rtl/>
        </w:rPr>
        <w:br/>
      </w:r>
      <w:r w:rsidRPr="006216AF">
        <w:rPr>
          <w:rtl/>
        </w:rPr>
        <w:t>166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156 ، 173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160 ، 248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214 ، 264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236 ، </w:t>
      </w:r>
      <w:r w:rsidR="00B722B7">
        <w:rPr>
          <w:rtl/>
        </w:rPr>
        <w:br/>
      </w:r>
      <w:r w:rsidRPr="006216AF">
        <w:rPr>
          <w:rtl/>
        </w:rPr>
        <w:t>265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229 ، 272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235 ، 362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301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تراب : 60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31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الجارود : 360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299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الجارود العبدي : 93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81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جعفر : 408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339 ، 422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357 ، 611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557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جعفر بن محمد بن علوية : 550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493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جعفر الدوانيقي : 210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184 ، 218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192 ، 233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201 ، </w:t>
      </w:r>
      <w:r w:rsidR="00B722B7">
        <w:rPr>
          <w:rtl/>
        </w:rPr>
        <w:br/>
      </w:r>
      <w:r w:rsidRPr="006216AF">
        <w:rPr>
          <w:rtl/>
        </w:rPr>
        <w:t>406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338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جعفر العمري : 590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536 ، 598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542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جعفر المنصور : 427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362 ، 441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جهل : 104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96 ، 110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104 ، 323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266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الحارث : 250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217</w:t>
      </w:r>
      <w:r w:rsidR="00410A32">
        <w:rPr>
          <w:rtl/>
        </w:rPr>
        <w:t xml:space="preserve"> .</w:t>
      </w:r>
    </w:p>
    <w:p w:rsidR="005F4626" w:rsidRPr="006216AF" w:rsidRDefault="005F4626" w:rsidP="007723FB">
      <w:pPr>
        <w:pStyle w:val="rfdNormal0"/>
        <w:rPr>
          <w:rtl/>
        </w:rPr>
      </w:pPr>
      <w:r w:rsidRPr="006216AF">
        <w:rPr>
          <w:rtl/>
        </w:rPr>
        <w:t>أبو حبيب النباجي : 483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412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أبو الحسن : 168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الحسن الطيب : 492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421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حفص : 73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56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الحمراء : 118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114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حمزة الثمالي : 65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44 ، 133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128 ، 181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167 ، </w:t>
      </w:r>
      <w:r w:rsidR="00B722B7">
        <w:rPr>
          <w:rtl/>
        </w:rPr>
        <w:br/>
      </w:r>
      <w:r w:rsidRPr="006216AF">
        <w:rPr>
          <w:rtl/>
        </w:rPr>
        <w:t>384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317 ، 411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344 ، 440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حميد : 457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385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حنيفة : 171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157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 xml:space="preserve">أبو حنيفة </w:t>
      </w:r>
      <w:r w:rsidR="00C24190">
        <w:rPr>
          <w:rtl/>
        </w:rPr>
        <w:t>(</w:t>
      </w:r>
      <w:r w:rsidRPr="006216AF">
        <w:rPr>
          <w:rtl/>
        </w:rPr>
        <w:t>سائق الحاج</w:t>
      </w:r>
      <w:r w:rsidR="003E76E8">
        <w:rPr>
          <w:rtl/>
        </w:rPr>
        <w:t>)</w:t>
      </w:r>
      <w:r w:rsidRPr="006216AF">
        <w:rPr>
          <w:rtl/>
        </w:rPr>
        <w:t xml:space="preserve"> : 181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168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خالد الزبالي : 454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382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خالد الكابلي : 326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268 ، 363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302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خديجة : 218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192 ، 358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296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خلف الجمحي : 271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235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دجانة : 81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65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ذر الغفاري : 274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238 ، 290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247 ، 298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253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رجاء العطاردي : 336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280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الزبير : 61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33 ، 245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210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سعيد الخدري : 71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54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سلمة السرّاج : 139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131 ، 426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361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سليمان : 167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سورة : 597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539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صالح : 47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 ، 73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56 ، 142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135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الصامت : 154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141 ، 422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358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الصلت الهروي : 489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417 ، 510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435 ، 523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458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الصمصام العبسيّ : 127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127</w:t>
      </w:r>
      <w:r w:rsidR="00410A32">
        <w:rPr>
          <w:rtl/>
        </w:rPr>
        <w:t xml:space="preserve"> .</w:t>
      </w:r>
    </w:p>
    <w:p w:rsidR="005F4626" w:rsidRPr="006216AF" w:rsidRDefault="005F4626" w:rsidP="00D64A50">
      <w:pPr>
        <w:pStyle w:val="rfdNormal0"/>
        <w:rPr>
          <w:rtl/>
        </w:rPr>
      </w:pPr>
      <w:r w:rsidRPr="006216AF">
        <w:rPr>
          <w:rtl/>
        </w:rPr>
        <w:t>أبو طالب : 45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10 ، 407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339</w:t>
      </w:r>
      <w:r w:rsidR="00410A32">
        <w:rPr>
          <w:rtl/>
        </w:rPr>
        <w:t xml:space="preserve"> .</w:t>
      </w:r>
    </w:p>
    <w:p w:rsidR="005F4626" w:rsidRPr="006E739E" w:rsidRDefault="005F4626" w:rsidP="006E739E">
      <w:pPr>
        <w:pStyle w:val="rfdNormal0"/>
        <w:rPr>
          <w:rtl/>
        </w:rPr>
      </w:pPr>
      <w:r>
        <w:rPr>
          <w:rtl/>
        </w:rPr>
        <w:br w:type="page"/>
      </w:r>
      <w:r w:rsidRPr="006E739E">
        <w:rPr>
          <w:rtl/>
        </w:rPr>
        <w:lastRenderedPageBreak/>
        <w:t>أبو طاهر الرازي : 596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E739E">
        <w:rPr>
          <w:rtl/>
        </w:rPr>
        <w:t>538</w:t>
      </w:r>
      <w:r w:rsidR="00410A32" w:rsidRPr="006E739E">
        <w:rPr>
          <w:rtl/>
        </w:rPr>
        <w:t xml:space="preserve"> .</w:t>
      </w:r>
    </w:p>
    <w:p w:rsidR="005F4626" w:rsidRPr="006E739E" w:rsidRDefault="005F4626" w:rsidP="006E739E">
      <w:pPr>
        <w:pStyle w:val="rfdNormal0"/>
        <w:rPr>
          <w:rtl/>
        </w:rPr>
      </w:pPr>
      <w:r w:rsidRPr="006E739E">
        <w:rPr>
          <w:rtl/>
        </w:rPr>
        <w:t>أبو طلحة : 80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E739E">
        <w:rPr>
          <w:rtl/>
        </w:rPr>
        <w:t>63</w:t>
      </w:r>
      <w:r w:rsidR="00410A32" w:rsidRPr="006E739E">
        <w:rPr>
          <w:rtl/>
        </w:rPr>
        <w:t xml:space="preserve"> .</w:t>
      </w:r>
    </w:p>
    <w:p w:rsidR="005F4626" w:rsidRPr="006E739E" w:rsidRDefault="005F4626" w:rsidP="006E739E">
      <w:pPr>
        <w:pStyle w:val="rfdNormal0"/>
        <w:rPr>
          <w:rtl/>
        </w:rPr>
      </w:pPr>
      <w:r w:rsidRPr="006E739E">
        <w:rPr>
          <w:rtl/>
        </w:rPr>
        <w:t>أبو العاص بن الربيع بن عبد العزى بن عبد شمس : 47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E739E">
        <w:rPr>
          <w:rtl/>
        </w:rPr>
        <w:t>12</w:t>
      </w:r>
      <w:r w:rsidR="00410A32" w:rsidRPr="006E739E">
        <w:rPr>
          <w:rtl/>
        </w:rPr>
        <w:t xml:space="preserve"> .</w:t>
      </w:r>
    </w:p>
    <w:p w:rsidR="005F4626" w:rsidRPr="006E739E" w:rsidRDefault="005F4626" w:rsidP="006E739E">
      <w:pPr>
        <w:pStyle w:val="rfdNormal0"/>
        <w:rPr>
          <w:rtl/>
        </w:rPr>
      </w:pPr>
      <w:r w:rsidRPr="006E739E">
        <w:rPr>
          <w:rtl/>
        </w:rPr>
        <w:t>أبو العباس الكوفي : 600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E739E">
        <w:rPr>
          <w:rtl/>
        </w:rPr>
        <w:t>546</w:t>
      </w:r>
      <w:r w:rsidR="00410A32" w:rsidRPr="006E739E">
        <w:rPr>
          <w:rtl/>
        </w:rPr>
        <w:t xml:space="preserve"> .</w:t>
      </w:r>
    </w:p>
    <w:p w:rsidR="005F4626" w:rsidRPr="006E739E" w:rsidRDefault="005F4626" w:rsidP="006E739E">
      <w:pPr>
        <w:pStyle w:val="rfdNormal0"/>
        <w:rPr>
          <w:rtl/>
        </w:rPr>
      </w:pPr>
      <w:r w:rsidRPr="006E739E">
        <w:rPr>
          <w:rtl/>
        </w:rPr>
        <w:t>أبو عبد الرحمن الفهري : 113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E739E">
        <w:rPr>
          <w:rtl/>
        </w:rPr>
        <w:t>110</w:t>
      </w:r>
      <w:r w:rsidR="00410A32" w:rsidRPr="006E739E">
        <w:rPr>
          <w:rtl/>
        </w:rPr>
        <w:t xml:space="preserve"> .</w:t>
      </w:r>
    </w:p>
    <w:p w:rsidR="005F4626" w:rsidRPr="006E739E" w:rsidRDefault="005F4626" w:rsidP="006E739E">
      <w:pPr>
        <w:pStyle w:val="rfdNormal0"/>
        <w:rPr>
          <w:rtl/>
        </w:rPr>
      </w:pPr>
      <w:r w:rsidRPr="006E739E">
        <w:rPr>
          <w:rtl/>
        </w:rPr>
        <w:t>أبو عبد الله : 423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E739E">
        <w:rPr>
          <w:rtl/>
        </w:rPr>
        <w:t>359</w:t>
      </w:r>
      <w:r w:rsidR="00410A32" w:rsidRPr="006E739E">
        <w:rPr>
          <w:rtl/>
        </w:rPr>
        <w:t xml:space="preserve"> .</w:t>
      </w:r>
    </w:p>
    <w:p w:rsidR="005F4626" w:rsidRPr="006E739E" w:rsidRDefault="005F4626" w:rsidP="006E739E">
      <w:pPr>
        <w:pStyle w:val="rfdNormal0"/>
        <w:rPr>
          <w:rtl/>
        </w:rPr>
      </w:pPr>
      <w:r w:rsidRPr="006E739E">
        <w:rPr>
          <w:rtl/>
        </w:rPr>
        <w:t>أبو عبد الله بن أبي سلمة : 591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E739E">
        <w:rPr>
          <w:rtl/>
        </w:rPr>
        <w:t>536</w:t>
      </w:r>
      <w:r w:rsidR="00410A32" w:rsidRPr="006E739E">
        <w:rPr>
          <w:rtl/>
        </w:rPr>
        <w:t xml:space="preserve"> .</w:t>
      </w:r>
    </w:p>
    <w:p w:rsidR="005F4626" w:rsidRPr="006216AF" w:rsidRDefault="005F4626" w:rsidP="006E739E">
      <w:pPr>
        <w:pStyle w:val="rfdNormal0"/>
        <w:rPr>
          <w:rtl/>
        </w:rPr>
      </w:pPr>
      <w:r w:rsidRPr="006216AF">
        <w:rPr>
          <w:rtl/>
        </w:rPr>
        <w:t>أبو عبد الله بن الجنيد : 597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540</w:t>
      </w:r>
      <w:r w:rsidR="00410A32">
        <w:rPr>
          <w:rtl/>
        </w:rPr>
        <w:t xml:space="preserve"> .</w:t>
      </w:r>
    </w:p>
    <w:p w:rsidR="005F4626" w:rsidRPr="006216AF" w:rsidRDefault="005F4626" w:rsidP="006E739E">
      <w:pPr>
        <w:pStyle w:val="rfdNormal0"/>
        <w:rPr>
          <w:rtl/>
        </w:rPr>
      </w:pPr>
      <w:r w:rsidRPr="006216AF">
        <w:rPr>
          <w:rtl/>
        </w:rPr>
        <w:t>أبو عبد الله بن عبد الله : 576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524</w:t>
      </w:r>
      <w:r w:rsidR="00410A32">
        <w:rPr>
          <w:rtl/>
        </w:rPr>
        <w:t xml:space="preserve"> .</w:t>
      </w:r>
    </w:p>
    <w:p w:rsidR="005F4626" w:rsidRPr="006216AF" w:rsidRDefault="005F4626" w:rsidP="006E739E">
      <w:pPr>
        <w:pStyle w:val="rfdNormal0"/>
        <w:rPr>
          <w:rtl/>
        </w:rPr>
      </w:pPr>
      <w:r w:rsidRPr="006216AF">
        <w:rPr>
          <w:rtl/>
        </w:rPr>
        <w:t>أبو عبد الله الجدلي : 257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224</w:t>
      </w:r>
      <w:r w:rsidR="00410A32">
        <w:rPr>
          <w:rtl/>
        </w:rPr>
        <w:t xml:space="preserve"> .</w:t>
      </w:r>
    </w:p>
    <w:p w:rsidR="005F4626" w:rsidRPr="006216AF" w:rsidRDefault="005F4626" w:rsidP="006E739E">
      <w:pPr>
        <w:pStyle w:val="rfdNormal0"/>
        <w:rPr>
          <w:rtl/>
        </w:rPr>
      </w:pPr>
      <w:r w:rsidRPr="006216AF">
        <w:rPr>
          <w:rtl/>
        </w:rPr>
        <w:t>أبو عبد الله الحافظ النيسابوري : 546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488</w:t>
      </w:r>
      <w:r w:rsidR="00410A32">
        <w:rPr>
          <w:rtl/>
        </w:rPr>
        <w:t xml:space="preserve"> .</w:t>
      </w:r>
    </w:p>
    <w:p w:rsidR="005F4626" w:rsidRPr="006216AF" w:rsidRDefault="005F4626" w:rsidP="006E739E">
      <w:pPr>
        <w:pStyle w:val="rfdNormal0"/>
        <w:rPr>
          <w:rtl/>
        </w:rPr>
      </w:pPr>
      <w:r w:rsidRPr="006216AF">
        <w:rPr>
          <w:rtl/>
        </w:rPr>
        <w:t>أبو عبد الله الصفواني : 590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536</w:t>
      </w:r>
      <w:r w:rsidR="00410A32">
        <w:rPr>
          <w:rtl/>
        </w:rPr>
        <w:t xml:space="preserve"> .</w:t>
      </w:r>
    </w:p>
    <w:p w:rsidR="005F4626" w:rsidRPr="006216AF" w:rsidRDefault="005F4626" w:rsidP="006E739E">
      <w:pPr>
        <w:pStyle w:val="rfdNormal0"/>
        <w:rPr>
          <w:rtl/>
        </w:rPr>
      </w:pPr>
      <w:r w:rsidRPr="006216AF">
        <w:rPr>
          <w:rtl/>
        </w:rPr>
        <w:t>أبو عبد الله المحدث : 236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202</w:t>
      </w:r>
      <w:r w:rsidR="00410A32">
        <w:rPr>
          <w:rtl/>
        </w:rPr>
        <w:t xml:space="preserve"> .</w:t>
      </w:r>
    </w:p>
    <w:p w:rsidR="005F4626" w:rsidRPr="006216AF" w:rsidRDefault="005F4626" w:rsidP="006E739E">
      <w:pPr>
        <w:pStyle w:val="rfdNormal0"/>
        <w:rPr>
          <w:rtl/>
        </w:rPr>
      </w:pPr>
      <w:r w:rsidRPr="006216AF">
        <w:rPr>
          <w:rtl/>
        </w:rPr>
        <w:t>أبو عثمان : 539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479</w:t>
      </w:r>
      <w:r w:rsidR="00410A32">
        <w:rPr>
          <w:rtl/>
        </w:rPr>
        <w:t xml:space="preserve"> .</w:t>
      </w:r>
    </w:p>
    <w:p w:rsidR="005F4626" w:rsidRPr="006216AF" w:rsidRDefault="005F4626" w:rsidP="006E739E">
      <w:pPr>
        <w:pStyle w:val="rfdNormal0"/>
        <w:rPr>
          <w:rtl/>
        </w:rPr>
      </w:pPr>
      <w:r w:rsidRPr="006216AF">
        <w:rPr>
          <w:rtl/>
        </w:rPr>
        <w:t>أبو علي بن راشد : 439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476</w:t>
      </w:r>
      <w:r w:rsidR="00410A32">
        <w:rPr>
          <w:rtl/>
        </w:rPr>
        <w:t xml:space="preserve"> .</w:t>
      </w:r>
    </w:p>
    <w:p w:rsidR="005F4626" w:rsidRPr="006216AF" w:rsidRDefault="005F4626" w:rsidP="006E739E">
      <w:pPr>
        <w:pStyle w:val="rfdNormal0"/>
        <w:rPr>
          <w:rtl/>
        </w:rPr>
      </w:pPr>
      <w:r w:rsidRPr="006216AF">
        <w:rPr>
          <w:rtl/>
        </w:rPr>
        <w:t>أبو علي العلوي : 241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204</w:t>
      </w:r>
      <w:r w:rsidR="00410A32">
        <w:rPr>
          <w:rtl/>
        </w:rPr>
        <w:t xml:space="preserve"> .</w:t>
      </w:r>
    </w:p>
    <w:p w:rsidR="005F4626" w:rsidRPr="004E1D1F" w:rsidRDefault="005F4626" w:rsidP="004E1D1F">
      <w:pPr>
        <w:pStyle w:val="rfdNormal0"/>
        <w:rPr>
          <w:rtl/>
        </w:rPr>
      </w:pPr>
      <w:r w:rsidRPr="004E1D1F">
        <w:rPr>
          <w:rtl/>
        </w:rPr>
        <w:t>أبو علي الفهري : 554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E1D1F">
        <w:rPr>
          <w:rtl/>
        </w:rPr>
        <w:t>496</w:t>
      </w:r>
      <w:r w:rsidR="00410A32" w:rsidRPr="004E1D1F">
        <w:rPr>
          <w:rtl/>
        </w:rPr>
        <w:t xml:space="preserve"> .</w:t>
      </w:r>
    </w:p>
    <w:p w:rsidR="005F4626" w:rsidRPr="004E1D1F" w:rsidRDefault="005F4626" w:rsidP="004E1D1F">
      <w:pPr>
        <w:pStyle w:val="rfdNormal0"/>
        <w:rPr>
          <w:rtl/>
        </w:rPr>
      </w:pPr>
      <w:r w:rsidRPr="004E1D1F">
        <w:rPr>
          <w:rtl/>
        </w:rPr>
        <w:t>أبو عوف : 63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E1D1F">
        <w:rPr>
          <w:rtl/>
        </w:rPr>
        <w:t>37</w:t>
      </w:r>
      <w:r w:rsidR="00410A32" w:rsidRPr="004E1D1F">
        <w:rPr>
          <w:rtl/>
        </w:rPr>
        <w:t xml:space="preserve"> .</w:t>
      </w:r>
    </w:p>
    <w:p w:rsidR="005F4626" w:rsidRPr="004E1D1F" w:rsidRDefault="005F4626" w:rsidP="004E1D1F">
      <w:pPr>
        <w:pStyle w:val="rfdNormal0"/>
        <w:rPr>
          <w:rtl/>
        </w:rPr>
      </w:pPr>
      <w:r w:rsidRPr="004E1D1F">
        <w:rPr>
          <w:rtl/>
        </w:rPr>
        <w:t>أبو عون الدوسي : 97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E1D1F">
        <w:rPr>
          <w:rtl/>
        </w:rPr>
        <w:t>87</w:t>
      </w:r>
      <w:r w:rsidR="00410A32" w:rsidRPr="004E1D1F">
        <w:rPr>
          <w:rtl/>
        </w:rPr>
        <w:t xml:space="preserve"> .</w:t>
      </w:r>
    </w:p>
    <w:p w:rsidR="005F4626" w:rsidRPr="004E1D1F" w:rsidRDefault="005F4626" w:rsidP="004E1D1F">
      <w:pPr>
        <w:pStyle w:val="rfdNormal0"/>
        <w:rPr>
          <w:rtl/>
        </w:rPr>
      </w:pPr>
      <w:r w:rsidRPr="004E1D1F">
        <w:rPr>
          <w:rtl/>
        </w:rPr>
        <w:t>أبو عيينة : 37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E1D1F">
        <w:rPr>
          <w:rtl/>
        </w:rPr>
        <w:t>306</w:t>
      </w:r>
      <w:r w:rsidR="00410A32" w:rsidRPr="004E1D1F">
        <w:rPr>
          <w:rtl/>
        </w:rPr>
        <w:t xml:space="preserve"> .</w:t>
      </w:r>
    </w:p>
    <w:p w:rsidR="005F4626" w:rsidRPr="004E1D1F" w:rsidRDefault="005F4626" w:rsidP="004E1D1F">
      <w:pPr>
        <w:pStyle w:val="rfdNormal0"/>
        <w:rPr>
          <w:rtl/>
        </w:rPr>
      </w:pPr>
      <w:r w:rsidRPr="004E1D1F">
        <w:rPr>
          <w:rtl/>
        </w:rPr>
        <w:t>أبو القاسم بن إبراهيم بن محمد المعروف بابن الحميري : 574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E1D1F">
        <w:rPr>
          <w:rtl/>
        </w:rPr>
        <w:t>521</w:t>
      </w:r>
      <w:r w:rsidR="00410A32" w:rsidRPr="004E1D1F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القاسم بن روح : 590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536 ، 614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560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القاسم الحليسي : 569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513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كهمش : 414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350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لبابة : 90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74 ، 416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352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ليلى : 113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109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أبو محمد : 548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490 ، 549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491 ، 574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520 ، 592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536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محمد الإ</w:t>
      </w:r>
      <w:r w:rsidR="00A107E2">
        <w:rPr>
          <w:rtl/>
        </w:rPr>
        <w:t>ِ</w:t>
      </w:r>
      <w:r w:rsidRPr="006216AF">
        <w:rPr>
          <w:rtl/>
        </w:rPr>
        <w:t>دريسي : 133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128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محمد الغفاري : 477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403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محيص : 54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مسلم الخولاني : 114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111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موسى : 55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24 ، 489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417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نعيم الأصفهاني الحافظ : 354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293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هارون العبدي : 126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126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هارون المكفوف : 401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326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هاشم : 566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505 ، 567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508 ، 568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509 ، 576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523 ،</w:t>
      </w:r>
      <w:r w:rsidR="00B722B7">
        <w:rPr>
          <w:rtl/>
        </w:rPr>
        <w:t xml:space="preserve"> </w:t>
      </w:r>
      <w:r w:rsidR="00B722B7">
        <w:rPr>
          <w:rtl/>
        </w:rPr>
        <w:br/>
      </w:r>
      <w:r w:rsidRPr="006216AF">
        <w:rPr>
          <w:rtl/>
        </w:rPr>
        <w:t>577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526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هاشم الجعفري : 217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191 ، 488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416 ، 514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440 ، </w:t>
      </w:r>
      <w:r w:rsidR="00B722B7">
        <w:rPr>
          <w:rtl/>
        </w:rPr>
        <w:br/>
      </w:r>
      <w:r w:rsidRPr="006216AF">
        <w:rPr>
          <w:rtl/>
        </w:rPr>
        <w:t>519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451 ، 520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452 ، 521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454 ، 532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467 ، </w:t>
      </w:r>
      <w:r w:rsidR="00B722B7">
        <w:rPr>
          <w:rtl/>
        </w:rPr>
        <w:br/>
      </w:r>
      <w:r w:rsidRPr="006216AF">
        <w:rPr>
          <w:rtl/>
        </w:rPr>
        <w:t>538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478 ، 543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484 ، 544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486 ، 554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496 ، </w:t>
      </w:r>
      <w:r w:rsidR="00B722B7">
        <w:rPr>
          <w:rtl/>
        </w:rPr>
        <w:br/>
      </w:r>
      <w:r w:rsidRPr="006216AF">
        <w:rPr>
          <w:rtl/>
        </w:rPr>
        <w:t>561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500 ، 564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501 ، 565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503 ، 568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511</w:t>
      </w:r>
      <w:r w:rsidR="00410A32">
        <w:rPr>
          <w:rtl/>
        </w:rPr>
        <w:t xml:space="preserve"> .</w:t>
      </w:r>
    </w:p>
    <w:p w:rsidR="005F4626" w:rsidRPr="004E1D1F" w:rsidRDefault="005F4626" w:rsidP="004E1D1F">
      <w:pPr>
        <w:pStyle w:val="rfdNormal0"/>
        <w:rPr>
          <w:rtl/>
        </w:rPr>
      </w:pPr>
      <w:r w:rsidRPr="004E1D1F">
        <w:rPr>
          <w:rtl/>
        </w:rPr>
        <w:t>أبو هريرة : 48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E1D1F">
        <w:rPr>
          <w:rtl/>
        </w:rPr>
        <w:t>15 ، 50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E1D1F">
        <w:rPr>
          <w:rtl/>
        </w:rPr>
        <w:t>16 ، 66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E1D1F">
        <w:rPr>
          <w:rtl/>
        </w:rPr>
        <w:t>47 ، 99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E1D1F">
        <w:rPr>
          <w:rtl/>
        </w:rPr>
        <w:t>91</w:t>
      </w:r>
      <w:r w:rsidR="00410A32" w:rsidRPr="004E1D1F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الهيثم بن التيهان : 226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196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يحيى : 513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438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يعقوب : 535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472 ، 537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476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أبو يوسف : 229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200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أحمد : 612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557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أحمد بن إبراهيم بن مخلد : 614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561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أحمد بن أبي روح : 594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537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أحمد بن إسحاق : 581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531 ، 585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534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أحمد بن إسحاق الخصيب : 587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534</w:t>
      </w:r>
      <w:r w:rsidR="00410A32">
        <w:rPr>
          <w:rtl/>
        </w:rPr>
        <w:t xml:space="preserve"> .</w:t>
      </w:r>
    </w:p>
    <w:p w:rsidR="005F4626" w:rsidRPr="006216AF" w:rsidRDefault="005F4626" w:rsidP="004E1D1F">
      <w:pPr>
        <w:pStyle w:val="rfdNormal0"/>
        <w:rPr>
          <w:rtl/>
        </w:rPr>
      </w:pPr>
      <w:r w:rsidRPr="006216AF">
        <w:rPr>
          <w:rtl/>
        </w:rPr>
        <w:t>أحمد بن الحارث القزويني : 579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528</w:t>
      </w:r>
      <w:r w:rsidR="00410A32">
        <w:rPr>
          <w:rtl/>
        </w:rPr>
        <w:t xml:space="preserve"> .</w:t>
      </w:r>
    </w:p>
    <w:p w:rsidR="005F4626" w:rsidRPr="00BD6689" w:rsidRDefault="005F4626" w:rsidP="00BD6689">
      <w:pPr>
        <w:pStyle w:val="rfdNormal0"/>
        <w:rPr>
          <w:rtl/>
        </w:rPr>
      </w:pPr>
      <w:r>
        <w:rPr>
          <w:rtl/>
        </w:rPr>
        <w:br w:type="page"/>
      </w:r>
      <w:r w:rsidRPr="00BD6689">
        <w:rPr>
          <w:rtl/>
        </w:rPr>
        <w:lastRenderedPageBreak/>
        <w:t>أحمد بن الحسين : 334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BD6689">
        <w:rPr>
          <w:rtl/>
        </w:rPr>
        <w:t>276</w:t>
      </w:r>
      <w:r w:rsidR="00410A32" w:rsidRPr="00BD6689">
        <w:rPr>
          <w:rtl/>
        </w:rPr>
        <w:t xml:space="preserve"> .</w:t>
      </w:r>
    </w:p>
    <w:p w:rsidR="005F4626" w:rsidRPr="00BD6689" w:rsidRDefault="005F4626" w:rsidP="00BD6689">
      <w:pPr>
        <w:pStyle w:val="rfdNormal0"/>
        <w:rPr>
          <w:rtl/>
        </w:rPr>
      </w:pPr>
      <w:r w:rsidRPr="00BD6689">
        <w:rPr>
          <w:rtl/>
        </w:rPr>
        <w:t>أحمد بن علي بن الحسن الثعالبي : 484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BD6689">
        <w:rPr>
          <w:rtl/>
        </w:rPr>
        <w:t>413</w:t>
      </w:r>
      <w:r w:rsidR="00410A32" w:rsidRPr="00BD6689">
        <w:rPr>
          <w:rtl/>
        </w:rPr>
        <w:t xml:space="preserve"> .</w:t>
      </w:r>
    </w:p>
    <w:p w:rsidR="005F4626" w:rsidRPr="00223328" w:rsidRDefault="005F4626" w:rsidP="00223328">
      <w:pPr>
        <w:pStyle w:val="rfdNormal0"/>
        <w:rPr>
          <w:rtl/>
        </w:rPr>
      </w:pPr>
      <w:r w:rsidRPr="00223328">
        <w:rPr>
          <w:rtl/>
        </w:rPr>
        <w:t>أحمد بن عمارة : 273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223328">
        <w:rPr>
          <w:rtl/>
        </w:rPr>
        <w:t>236</w:t>
      </w:r>
      <w:r w:rsidR="00410A32" w:rsidRPr="00223328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أحمد بن عمر : 214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187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أحمد بن عمر الحلال : 438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375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أحمد بن محمد بن أبي نصر البزنطي : 133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128 ، 413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347 ، </w:t>
      </w:r>
      <w:r w:rsidR="00B722B7">
        <w:rPr>
          <w:rtl/>
        </w:rPr>
        <w:br/>
      </w:r>
      <w:r w:rsidRPr="006216AF">
        <w:rPr>
          <w:rtl/>
        </w:rPr>
        <w:t>477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401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أحمد بن محمد بن الخصيب : 535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472 ، 540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480 ، </w:t>
      </w:r>
      <w:r w:rsidR="00B722B7">
        <w:rPr>
          <w:rtl/>
        </w:rPr>
        <w:br/>
      </w:r>
      <w:r w:rsidRPr="006216AF">
        <w:rPr>
          <w:rtl/>
        </w:rPr>
        <w:t>573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517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أحمد بن محمد بن فارس الأديب : 605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553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أحمد بن محمد الحضرمي : 503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431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أحمد بن يوسف : 518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447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الأخرس : 438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375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إدريس بن عبد الله الأزدي : 336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279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الأزدي : 410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340 ، 613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559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أسامة بن زيد : 291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249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إسحاق : 481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408 ، 570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515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إسحاق بن أبي عبد الله : 459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387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إسحاق بن حامد الكاتب : 600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547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إسحاق بن سليمان بن داود : 515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442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إسحاق بن عمار : 434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366 ، 462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391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إسحاق بن منصور : 461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490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إسحاق بن يعقوب : 597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540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إسحاق الجلاب : 549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491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إسحاق الحضرمي : 337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282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أسد بن خزيمة بن مدركة : 562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إسرافيل : 122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119 ، 288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246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أسعد بن الأرت ، أبو امامة : 48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14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 xml:space="preserve">إسماعيل </w:t>
      </w:r>
      <w:r w:rsidR="00470C8A">
        <w:rPr>
          <w:rtl/>
        </w:rPr>
        <w:t>(ع)</w:t>
      </w:r>
      <w:r w:rsidRPr="006216AF">
        <w:rPr>
          <w:rtl/>
        </w:rPr>
        <w:t xml:space="preserve"> : 145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136 ، 146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137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إسماعيل : 288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245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إسماعيل بن أبي الحسن : 183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170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 xml:space="preserve">إسماعيل بن أبي عبد الله الصادق </w:t>
      </w:r>
      <w:r w:rsidR="00470C8A">
        <w:rPr>
          <w:rtl/>
        </w:rPr>
        <w:t>(ع)</w:t>
      </w:r>
      <w:r w:rsidRPr="006216AF">
        <w:rPr>
          <w:rtl/>
        </w:rPr>
        <w:t xml:space="preserve"> : 88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70 ، 218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192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إسماعيل بن سلام : 457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385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إسماعيل بن عباس الهاشمي : 526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464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إسماعيل بن عبد العزيز : 402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330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إسماعيل بن عبد الله بن جعفر بن أبي طالب : 381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313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إسماعيل بن عمار : 108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101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 xml:space="preserve">إسماعيل بن محمد بن علي بن إسماعيل بن علي بن عبد الله بن </w:t>
      </w:r>
      <w:r w:rsidR="005032B0">
        <w:rPr>
          <w:rtl/>
        </w:rPr>
        <w:br/>
      </w:r>
      <w:r w:rsidRPr="006216AF">
        <w:rPr>
          <w:rtl/>
        </w:rPr>
        <w:t>العباس بن عبد المطلب : 578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527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إسماعيل بن محمد الحميري ، أبو هاشم : 395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322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إسماعيل بن مهران : 308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258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الأسود بن قيس العنسي : 114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111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أسيد : 98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88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الأشتر : 204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181 ، 262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226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الأشجع بن حمدان العجلي : 168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الأصبغ بن موسى : 447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377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الأصبغ بن نباتة : 122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120 ، 210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185 ، 269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الأعمش : 226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197 ، 233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201 ، 288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246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الأقرع : 570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515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الأقطع : 386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317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أم أسلم : 562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أم أيمن : 196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172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أم الحسين : 524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460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أم سلمة : 61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33 ، 95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85 ، 106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97 ، 249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214 ، </w:t>
      </w:r>
      <w:r w:rsidR="005032B0">
        <w:rPr>
          <w:rtl/>
        </w:rPr>
        <w:br/>
      </w:r>
      <w:r w:rsidRPr="006216AF">
        <w:rPr>
          <w:rtl/>
        </w:rPr>
        <w:t>330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272 ، 562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أم عمرو : 214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188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أم غانم : 562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أم فروة : 226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197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 xml:space="preserve">أم الفضل </w:t>
      </w:r>
      <w:r w:rsidR="00C24190">
        <w:rPr>
          <w:rtl/>
        </w:rPr>
        <w:t>(</w:t>
      </w:r>
      <w:r w:rsidRPr="006216AF">
        <w:rPr>
          <w:rtl/>
        </w:rPr>
        <w:t>بنت المأمون</w:t>
      </w:r>
      <w:r w:rsidR="003E76E8">
        <w:rPr>
          <w:rtl/>
        </w:rPr>
        <w:t>)</w:t>
      </w:r>
      <w:r w:rsidRPr="006216AF">
        <w:rPr>
          <w:rtl/>
        </w:rPr>
        <w:t xml:space="preserve"> : 219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193 ، 505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433 ، 512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437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أم مسلم : 562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أم معبد : 85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68 ، 112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107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أم موسى : 201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178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 xml:space="preserve">أم الندى </w:t>
      </w:r>
      <w:r w:rsidR="00C24190">
        <w:rPr>
          <w:rtl/>
        </w:rPr>
        <w:t>(</w:t>
      </w:r>
      <w:r w:rsidRPr="006216AF">
        <w:rPr>
          <w:rtl/>
        </w:rPr>
        <w:t>بنت جعفر ، حبابة الوالبية</w:t>
      </w:r>
      <w:r w:rsidR="003E76E8">
        <w:rPr>
          <w:rtl/>
        </w:rPr>
        <w:t>)</w:t>
      </w:r>
      <w:r w:rsidRPr="006216AF">
        <w:rPr>
          <w:rtl/>
        </w:rPr>
        <w:t xml:space="preserve"> : 562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 xml:space="preserve">الأمير داود </w:t>
      </w:r>
      <w:r w:rsidR="00C24190">
        <w:rPr>
          <w:rtl/>
        </w:rPr>
        <w:t>(</w:t>
      </w:r>
      <w:r w:rsidRPr="006216AF">
        <w:rPr>
          <w:rtl/>
        </w:rPr>
        <w:t>ولد السلطان</w:t>
      </w:r>
      <w:r w:rsidR="003E76E8">
        <w:rPr>
          <w:rtl/>
        </w:rPr>
        <w:t>)</w:t>
      </w:r>
      <w:r w:rsidRPr="006216AF">
        <w:rPr>
          <w:rtl/>
        </w:rPr>
        <w:t xml:space="preserve"> : 241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204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أمية بن علي : 515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443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أنس بن مالك : 43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 ، 52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18 ، 59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30 ، 60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31 ، 77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62 ، </w:t>
      </w:r>
      <w:r w:rsidR="005032B0">
        <w:rPr>
          <w:rtl/>
        </w:rPr>
        <w:br/>
      </w:r>
      <w:r w:rsidRPr="006216AF">
        <w:rPr>
          <w:rtl/>
        </w:rPr>
        <w:t>80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63 ، 98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87 ، 173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160 ، 272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236 ، 288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246 ، </w:t>
      </w:r>
      <w:r w:rsidR="005032B0">
        <w:rPr>
          <w:rtl/>
        </w:rPr>
        <w:br/>
      </w:r>
      <w:r w:rsidRPr="006216AF">
        <w:rPr>
          <w:rtl/>
        </w:rPr>
        <w:t>293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250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أنو شروان : 206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182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أنيس : 314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262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الأوزاعي : 258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225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أويس القرني : 267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230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>ايليا : 270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223328">
      <w:pPr>
        <w:pStyle w:val="rfdNormal0"/>
        <w:rPr>
          <w:rtl/>
        </w:rPr>
      </w:pPr>
      <w:r w:rsidRPr="006216AF">
        <w:rPr>
          <w:rtl/>
        </w:rPr>
        <w:t xml:space="preserve">أيوب </w:t>
      </w:r>
      <w:r w:rsidR="00470C8A">
        <w:rPr>
          <w:rtl/>
        </w:rPr>
        <w:t>(ع)</w:t>
      </w:r>
      <w:r w:rsidRPr="006216AF">
        <w:rPr>
          <w:rtl/>
        </w:rPr>
        <w:t xml:space="preserve"> : 150</w:t>
      </w:r>
      <w:r w:rsidR="00410A32">
        <w:rPr>
          <w:rtl/>
        </w:rPr>
        <w:t xml:space="preserve"> .</w:t>
      </w:r>
    </w:p>
    <w:p w:rsidR="00B40022" w:rsidRPr="006D6CE9" w:rsidRDefault="00C24190" w:rsidP="0096323A">
      <w:pPr>
        <w:pStyle w:val="rfdCenterBold1"/>
        <w:rPr>
          <w:rtl/>
        </w:rPr>
      </w:pPr>
      <w:r w:rsidRPr="006D6CE9">
        <w:rPr>
          <w:rtl/>
        </w:rPr>
        <w:t>(</w:t>
      </w:r>
      <w:r w:rsidR="00995C97" w:rsidRPr="006D6CE9">
        <w:rPr>
          <w:rtl/>
        </w:rPr>
        <w:t>ب</w:t>
      </w:r>
      <w:r w:rsidR="003E76E8" w:rsidRPr="006D6CE9">
        <w:rPr>
          <w:rtl/>
        </w:rPr>
        <w:t>)</w:t>
      </w:r>
    </w:p>
    <w:p w:rsidR="005F4626" w:rsidRPr="006216AF" w:rsidRDefault="005F4626" w:rsidP="006D6CE9">
      <w:pPr>
        <w:pStyle w:val="rfdNormal0"/>
        <w:rPr>
          <w:rtl/>
        </w:rPr>
      </w:pPr>
      <w:r w:rsidRPr="006216AF">
        <w:rPr>
          <w:rtl/>
        </w:rPr>
        <w:t>باداشاله : 611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556</w:t>
      </w:r>
      <w:r w:rsidR="00410A32">
        <w:rPr>
          <w:rtl/>
        </w:rPr>
        <w:t xml:space="preserve"> .</w:t>
      </w:r>
    </w:p>
    <w:p w:rsidR="005F4626" w:rsidRPr="006216AF" w:rsidRDefault="005F4626" w:rsidP="006D6CE9">
      <w:pPr>
        <w:pStyle w:val="rfdNormal0"/>
        <w:rPr>
          <w:rtl/>
        </w:rPr>
      </w:pPr>
      <w:r w:rsidRPr="006216AF">
        <w:rPr>
          <w:rtl/>
        </w:rPr>
        <w:t>باغر : 536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473</w:t>
      </w:r>
      <w:r w:rsidR="00410A32">
        <w:rPr>
          <w:rtl/>
        </w:rPr>
        <w:t xml:space="preserve"> .</w:t>
      </w:r>
    </w:p>
    <w:p w:rsidR="005F4626" w:rsidRPr="006216AF" w:rsidRDefault="005F4626" w:rsidP="006D6CE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البراء بن عازب : 45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7</w:t>
      </w:r>
      <w:r w:rsidR="00410A32">
        <w:rPr>
          <w:rtl/>
        </w:rPr>
        <w:t xml:space="preserve"> .</w:t>
      </w:r>
    </w:p>
    <w:p w:rsidR="005F4626" w:rsidRPr="006216AF" w:rsidRDefault="005F4626" w:rsidP="006D6CE9">
      <w:pPr>
        <w:pStyle w:val="rfdNormal0"/>
        <w:rPr>
          <w:rtl/>
        </w:rPr>
      </w:pPr>
      <w:r w:rsidRPr="006216AF">
        <w:rPr>
          <w:rtl/>
        </w:rPr>
        <w:t>بريدة الأسلمي : 168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6D6CE9">
      <w:pPr>
        <w:pStyle w:val="rfdNormal0"/>
        <w:rPr>
          <w:rtl/>
        </w:rPr>
      </w:pPr>
      <w:r w:rsidRPr="006216AF">
        <w:rPr>
          <w:rtl/>
        </w:rPr>
        <w:t>بريهة النصراني : 172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159</w:t>
      </w:r>
      <w:r w:rsidR="00410A32">
        <w:rPr>
          <w:rtl/>
        </w:rPr>
        <w:t xml:space="preserve"> .</w:t>
      </w:r>
    </w:p>
    <w:p w:rsidR="005F4626" w:rsidRPr="006216AF" w:rsidRDefault="005F4626" w:rsidP="006D6CE9">
      <w:pPr>
        <w:pStyle w:val="rfdNormal0"/>
        <w:rPr>
          <w:rtl/>
        </w:rPr>
      </w:pPr>
      <w:r w:rsidRPr="006216AF">
        <w:rPr>
          <w:rtl/>
        </w:rPr>
        <w:t>بزيع : 513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438</w:t>
      </w:r>
      <w:r w:rsidR="00410A32">
        <w:rPr>
          <w:rtl/>
        </w:rPr>
        <w:t xml:space="preserve"> .</w:t>
      </w:r>
    </w:p>
    <w:p w:rsidR="005F4626" w:rsidRPr="006216AF" w:rsidRDefault="005F4626" w:rsidP="006D6CE9">
      <w:pPr>
        <w:pStyle w:val="rfdNormal0"/>
        <w:rPr>
          <w:rtl/>
        </w:rPr>
      </w:pPr>
      <w:r w:rsidRPr="006216AF">
        <w:rPr>
          <w:rtl/>
        </w:rPr>
        <w:t xml:space="preserve">بشار </w:t>
      </w:r>
      <w:r w:rsidR="00C24190">
        <w:rPr>
          <w:rtl/>
        </w:rPr>
        <w:t>(</w:t>
      </w:r>
      <w:r w:rsidRPr="006216AF">
        <w:rPr>
          <w:rtl/>
        </w:rPr>
        <w:t>مولى السندي بن شاهك</w:t>
      </w:r>
      <w:r w:rsidR="003E76E8">
        <w:rPr>
          <w:rtl/>
        </w:rPr>
        <w:t>)</w:t>
      </w:r>
      <w:r w:rsidRPr="006216AF">
        <w:rPr>
          <w:rtl/>
        </w:rPr>
        <w:t xml:space="preserve"> : 460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388</w:t>
      </w:r>
      <w:r w:rsidR="00410A32">
        <w:rPr>
          <w:rtl/>
        </w:rPr>
        <w:t xml:space="preserve"> .</w:t>
      </w:r>
    </w:p>
    <w:p w:rsidR="005F4626" w:rsidRPr="006216AF" w:rsidRDefault="005F4626" w:rsidP="006D6CE9">
      <w:pPr>
        <w:pStyle w:val="rfdNormal0"/>
        <w:rPr>
          <w:rtl/>
        </w:rPr>
      </w:pPr>
      <w:r w:rsidRPr="006216AF">
        <w:rPr>
          <w:rtl/>
        </w:rPr>
        <w:t>بشير : 399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325</w:t>
      </w:r>
      <w:r w:rsidR="00410A32">
        <w:rPr>
          <w:rtl/>
        </w:rPr>
        <w:t xml:space="preserve"> .</w:t>
      </w:r>
    </w:p>
    <w:p w:rsidR="005F4626" w:rsidRPr="006216AF" w:rsidRDefault="005F4626" w:rsidP="006D6CE9">
      <w:pPr>
        <w:pStyle w:val="rfdNormal0"/>
        <w:rPr>
          <w:rtl/>
        </w:rPr>
      </w:pPr>
      <w:r w:rsidRPr="006216AF">
        <w:rPr>
          <w:rtl/>
        </w:rPr>
        <w:t>بغا : 532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468 ، 536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473 ، 539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478</w:t>
      </w:r>
      <w:r w:rsidR="00410A32">
        <w:rPr>
          <w:rtl/>
        </w:rPr>
        <w:t xml:space="preserve"> .</w:t>
      </w:r>
    </w:p>
    <w:p w:rsidR="005F4626" w:rsidRPr="006216AF" w:rsidRDefault="005F4626" w:rsidP="00417186">
      <w:pPr>
        <w:pStyle w:val="rfdNormal0"/>
        <w:rPr>
          <w:rtl/>
        </w:rPr>
      </w:pPr>
      <w:r w:rsidRPr="006216AF">
        <w:rPr>
          <w:rtl/>
        </w:rPr>
        <w:t>بغلون : 536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473</w:t>
      </w:r>
      <w:r w:rsidR="00410A32">
        <w:rPr>
          <w:rtl/>
        </w:rPr>
        <w:t xml:space="preserve"> .</w:t>
      </w:r>
    </w:p>
    <w:p w:rsidR="005F4626" w:rsidRPr="006216AF" w:rsidRDefault="005F4626" w:rsidP="00417186">
      <w:pPr>
        <w:pStyle w:val="rfdNormal0"/>
        <w:rPr>
          <w:rtl/>
        </w:rPr>
      </w:pPr>
      <w:r w:rsidRPr="006216AF">
        <w:rPr>
          <w:rtl/>
        </w:rPr>
        <w:t>بكار القمي : 211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186</w:t>
      </w:r>
      <w:r w:rsidR="00410A32">
        <w:rPr>
          <w:rtl/>
        </w:rPr>
        <w:t xml:space="preserve"> .</w:t>
      </w:r>
    </w:p>
    <w:p w:rsidR="005F4626" w:rsidRPr="006216AF" w:rsidRDefault="005F4626" w:rsidP="00417186">
      <w:pPr>
        <w:pStyle w:val="rfdNormal0"/>
        <w:rPr>
          <w:rtl/>
        </w:rPr>
      </w:pPr>
      <w:r w:rsidRPr="006216AF">
        <w:rPr>
          <w:rtl/>
        </w:rPr>
        <w:t>بكر بن صالح : 214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188</w:t>
      </w:r>
      <w:r w:rsidR="00410A32">
        <w:rPr>
          <w:rtl/>
        </w:rPr>
        <w:t xml:space="preserve"> .</w:t>
      </w:r>
    </w:p>
    <w:p w:rsidR="005F4626" w:rsidRPr="006216AF" w:rsidRDefault="005F4626" w:rsidP="00417186">
      <w:pPr>
        <w:pStyle w:val="rfdNormal0"/>
        <w:rPr>
          <w:rtl/>
        </w:rPr>
      </w:pPr>
      <w:r w:rsidRPr="006216AF">
        <w:rPr>
          <w:rtl/>
        </w:rPr>
        <w:t>بكير : 521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453</w:t>
      </w:r>
      <w:r w:rsidR="00410A32">
        <w:rPr>
          <w:rtl/>
        </w:rPr>
        <w:t xml:space="preserve"> .</w:t>
      </w:r>
    </w:p>
    <w:p w:rsidR="005F4626" w:rsidRPr="006216AF" w:rsidRDefault="005F4626" w:rsidP="00417186">
      <w:pPr>
        <w:pStyle w:val="rfdNormal0"/>
        <w:rPr>
          <w:rtl/>
        </w:rPr>
      </w:pPr>
      <w:r w:rsidRPr="006216AF">
        <w:rPr>
          <w:rtl/>
        </w:rPr>
        <w:t>بكير بن أعين : 404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334</w:t>
      </w:r>
      <w:r w:rsidR="00410A32">
        <w:rPr>
          <w:rtl/>
        </w:rPr>
        <w:t xml:space="preserve"> .</w:t>
      </w:r>
    </w:p>
    <w:p w:rsidR="005F4626" w:rsidRPr="006216AF" w:rsidRDefault="005F4626" w:rsidP="00417186">
      <w:pPr>
        <w:pStyle w:val="rfdNormal0"/>
        <w:rPr>
          <w:rtl/>
        </w:rPr>
      </w:pPr>
      <w:r w:rsidRPr="006216AF">
        <w:rPr>
          <w:rtl/>
        </w:rPr>
        <w:t>بلال : 316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264</w:t>
      </w:r>
      <w:r w:rsidR="00410A32">
        <w:rPr>
          <w:rtl/>
        </w:rPr>
        <w:t xml:space="preserve"> .</w:t>
      </w:r>
    </w:p>
    <w:p w:rsidR="005F4626" w:rsidRPr="006216AF" w:rsidRDefault="005F4626" w:rsidP="00417186">
      <w:pPr>
        <w:pStyle w:val="rfdNormal0"/>
        <w:rPr>
          <w:rtl/>
        </w:rPr>
      </w:pPr>
      <w:r w:rsidRPr="006216AF">
        <w:rPr>
          <w:rtl/>
        </w:rPr>
        <w:t>البلخي : 423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359</w:t>
      </w:r>
      <w:r w:rsidR="00410A32">
        <w:rPr>
          <w:rtl/>
        </w:rPr>
        <w:t xml:space="preserve"> .</w:t>
      </w:r>
    </w:p>
    <w:p w:rsidR="005F4626" w:rsidRPr="006216AF" w:rsidRDefault="005F4626" w:rsidP="00417186">
      <w:pPr>
        <w:pStyle w:val="rfdNormal0"/>
        <w:rPr>
          <w:rtl/>
        </w:rPr>
      </w:pPr>
      <w:r w:rsidRPr="006216AF">
        <w:rPr>
          <w:rtl/>
        </w:rPr>
        <w:t>بلطون : 529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465</w:t>
      </w:r>
      <w:r w:rsidR="00410A32">
        <w:rPr>
          <w:rtl/>
        </w:rPr>
        <w:t xml:space="preserve"> .</w:t>
      </w:r>
    </w:p>
    <w:p w:rsidR="00B40022" w:rsidRPr="00417186" w:rsidRDefault="00C24190" w:rsidP="0096323A">
      <w:pPr>
        <w:pStyle w:val="rfdCenterBold1"/>
        <w:rPr>
          <w:rtl/>
        </w:rPr>
      </w:pPr>
      <w:r w:rsidRPr="00417186">
        <w:rPr>
          <w:rtl/>
        </w:rPr>
        <w:t>(</w:t>
      </w:r>
      <w:r w:rsidR="00995C97" w:rsidRPr="00417186">
        <w:rPr>
          <w:rtl/>
        </w:rPr>
        <w:t>ت</w:t>
      </w:r>
      <w:r w:rsidR="003E76E8" w:rsidRPr="00417186">
        <w:rPr>
          <w:rtl/>
        </w:rPr>
        <w:t>)</w:t>
      </w:r>
    </w:p>
    <w:p w:rsidR="005F4626" w:rsidRPr="006216AF" w:rsidRDefault="005F4626" w:rsidP="00417186">
      <w:pPr>
        <w:pStyle w:val="rfdNormal0"/>
        <w:rPr>
          <w:rtl/>
        </w:rPr>
      </w:pPr>
      <w:r w:rsidRPr="006216AF">
        <w:rPr>
          <w:rtl/>
        </w:rPr>
        <w:t>تامش : 536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473</w:t>
      </w:r>
      <w:r w:rsidR="00410A32">
        <w:rPr>
          <w:rtl/>
        </w:rPr>
        <w:t xml:space="preserve"> .</w:t>
      </w:r>
    </w:p>
    <w:p w:rsidR="005F4626" w:rsidRPr="00417186" w:rsidRDefault="005F4626" w:rsidP="00417186">
      <w:pPr>
        <w:pStyle w:val="rfdNormal0"/>
        <w:rPr>
          <w:rtl/>
        </w:rPr>
      </w:pPr>
      <w:r w:rsidRPr="00417186">
        <w:rPr>
          <w:rtl/>
        </w:rPr>
        <w:t>تميم بن الحصين : 341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17186">
        <w:rPr>
          <w:rtl/>
        </w:rPr>
        <w:t>286</w:t>
      </w:r>
      <w:r w:rsidR="00410A32" w:rsidRPr="00417186">
        <w:rPr>
          <w:rtl/>
        </w:rPr>
        <w:t xml:space="preserve"> .</w:t>
      </w:r>
    </w:p>
    <w:p w:rsidR="005F4626" w:rsidRPr="006216AF" w:rsidRDefault="005F4626" w:rsidP="00417186">
      <w:pPr>
        <w:pStyle w:val="rfdNormal0"/>
        <w:rPr>
          <w:rtl/>
        </w:rPr>
      </w:pPr>
      <w:r w:rsidRPr="006216AF">
        <w:rPr>
          <w:rtl/>
        </w:rPr>
        <w:t>تميم بن يعقوب السراج : 176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161</w:t>
      </w:r>
      <w:r w:rsidR="00410A32">
        <w:rPr>
          <w:rtl/>
        </w:rPr>
        <w:t xml:space="preserve"> .</w:t>
      </w:r>
    </w:p>
    <w:p w:rsidR="00B40022" w:rsidRPr="00417186" w:rsidRDefault="00C24190" w:rsidP="0096323A">
      <w:pPr>
        <w:pStyle w:val="rfdCenterBold1"/>
        <w:rPr>
          <w:rtl/>
        </w:rPr>
      </w:pPr>
      <w:r w:rsidRPr="00417186">
        <w:rPr>
          <w:rtl/>
        </w:rPr>
        <w:t>(</w:t>
      </w:r>
      <w:r w:rsidR="00995C97" w:rsidRPr="00417186">
        <w:rPr>
          <w:rtl/>
        </w:rPr>
        <w:t>ث</w:t>
      </w:r>
      <w:r w:rsidR="003E76E8" w:rsidRPr="00417186">
        <w:rPr>
          <w:rtl/>
        </w:rPr>
        <w:t>)</w:t>
      </w:r>
    </w:p>
    <w:p w:rsidR="005F4626" w:rsidRPr="00417186" w:rsidRDefault="005F4626" w:rsidP="00417186">
      <w:pPr>
        <w:pStyle w:val="rfdNormal0"/>
        <w:rPr>
          <w:rtl/>
        </w:rPr>
      </w:pPr>
      <w:r w:rsidRPr="00417186">
        <w:rPr>
          <w:rtl/>
        </w:rPr>
        <w:t>ثابت : 288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17186">
        <w:rPr>
          <w:rtl/>
        </w:rPr>
        <w:t>246</w:t>
      </w:r>
      <w:r w:rsidR="00410A32" w:rsidRPr="00417186">
        <w:rPr>
          <w:rtl/>
        </w:rPr>
        <w:t xml:space="preserve"> .</w:t>
      </w:r>
    </w:p>
    <w:p w:rsidR="005F4626" w:rsidRPr="00417186" w:rsidRDefault="005F4626" w:rsidP="00417186">
      <w:pPr>
        <w:pStyle w:val="rfdNormal0"/>
        <w:rPr>
          <w:rtl/>
        </w:rPr>
      </w:pPr>
      <w:r w:rsidRPr="00417186">
        <w:rPr>
          <w:rtl/>
        </w:rPr>
        <w:t>ثابت بن دينار : 351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417186">
        <w:rPr>
          <w:rtl/>
        </w:rPr>
        <w:t>292</w:t>
      </w:r>
      <w:r w:rsidR="00410A32" w:rsidRPr="00417186">
        <w:rPr>
          <w:rtl/>
        </w:rPr>
        <w:t xml:space="preserve"> .</w:t>
      </w:r>
    </w:p>
    <w:p w:rsidR="005F4626" w:rsidRPr="006216AF" w:rsidRDefault="005F4626" w:rsidP="0096323A">
      <w:pPr>
        <w:pStyle w:val="rfdNormal0"/>
        <w:rPr>
          <w:rtl/>
        </w:rPr>
      </w:pPr>
      <w:r w:rsidRPr="006216AF">
        <w:rPr>
          <w:rtl/>
        </w:rPr>
        <w:t>ثمامة بن عبد الله : 60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31</w:t>
      </w:r>
      <w:r w:rsidR="00410A32">
        <w:rPr>
          <w:rtl/>
        </w:rPr>
        <w:t xml:space="preserve"> .</w:t>
      </w:r>
    </w:p>
    <w:p w:rsidR="005F4626" w:rsidRPr="006216AF" w:rsidRDefault="005F4626" w:rsidP="0096323A">
      <w:pPr>
        <w:pStyle w:val="rfdNormal0"/>
        <w:rPr>
          <w:rtl/>
        </w:rPr>
      </w:pPr>
      <w:r w:rsidRPr="006216AF">
        <w:rPr>
          <w:rtl/>
        </w:rPr>
        <w:t>ثوير بن سعيد بن علاقة : 351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292</w:t>
      </w:r>
      <w:r w:rsidR="00410A32">
        <w:rPr>
          <w:rtl/>
        </w:rPr>
        <w:t xml:space="preserve"> .</w:t>
      </w:r>
    </w:p>
    <w:p w:rsidR="00B40022" w:rsidRPr="0096323A" w:rsidRDefault="005F4626" w:rsidP="0096323A">
      <w:pPr>
        <w:pStyle w:val="rfdCenterBold1"/>
        <w:rPr>
          <w:rtl/>
        </w:rPr>
      </w:pPr>
      <w:r>
        <w:rPr>
          <w:rtl/>
        </w:rPr>
        <w:br w:type="page"/>
      </w:r>
      <w:r w:rsidR="00C24190" w:rsidRPr="0096323A">
        <w:rPr>
          <w:rtl/>
        </w:rPr>
        <w:lastRenderedPageBreak/>
        <w:t>(</w:t>
      </w:r>
      <w:r w:rsidR="008B52C3" w:rsidRPr="0096323A">
        <w:rPr>
          <w:rtl/>
        </w:rPr>
        <w:t>ج</w:t>
      </w:r>
      <w:r w:rsidR="003E76E8" w:rsidRPr="0096323A">
        <w:rPr>
          <w:rtl/>
        </w:rPr>
        <w:t>)</w:t>
      </w:r>
    </w:p>
    <w:p w:rsidR="005F4626" w:rsidRPr="0096323A" w:rsidRDefault="005F4626" w:rsidP="0096323A">
      <w:pPr>
        <w:pStyle w:val="rfdNormal0"/>
        <w:rPr>
          <w:rtl/>
        </w:rPr>
      </w:pPr>
      <w:r w:rsidRPr="0096323A">
        <w:rPr>
          <w:rtl/>
        </w:rPr>
        <w:t>جابر : 176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96323A">
        <w:rPr>
          <w:rtl/>
        </w:rPr>
        <w:t>162 ، 244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96323A">
        <w:rPr>
          <w:rtl/>
        </w:rPr>
        <w:t>208</w:t>
      </w:r>
      <w:r w:rsidR="00410A32" w:rsidRPr="0096323A">
        <w:rPr>
          <w:rtl/>
        </w:rPr>
        <w:t xml:space="preserve"> .</w:t>
      </w:r>
    </w:p>
    <w:p w:rsidR="005F4626" w:rsidRPr="006216AF" w:rsidRDefault="005F4626" w:rsidP="0096323A">
      <w:pPr>
        <w:pStyle w:val="rfdNormal0"/>
        <w:rPr>
          <w:rtl/>
        </w:rPr>
      </w:pPr>
      <w:r w:rsidRPr="006216AF">
        <w:rPr>
          <w:rtl/>
        </w:rPr>
        <w:t>جابر بن عبد الله الأنصاري : 50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17 ، 52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20 ، 61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32 ، </w:t>
      </w:r>
      <w:r w:rsidR="005032B0">
        <w:rPr>
          <w:rtl/>
        </w:rPr>
        <w:br/>
      </w:r>
      <w:r w:rsidRPr="006216AF">
        <w:rPr>
          <w:rtl/>
        </w:rPr>
        <w:t>61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33 ، 70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53 ، 104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97 ، 108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101 ، 118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112 ، </w:t>
      </w:r>
      <w:r w:rsidR="005032B0">
        <w:rPr>
          <w:rtl/>
        </w:rPr>
        <w:br/>
      </w:r>
      <w:r w:rsidRPr="006216AF">
        <w:rPr>
          <w:rtl/>
        </w:rPr>
        <w:t>121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117 ، 124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123 ، 161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150 ، 166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156 ، </w:t>
      </w:r>
      <w:r w:rsidR="005032B0">
        <w:rPr>
          <w:rtl/>
        </w:rPr>
        <w:br/>
      </w:r>
      <w:r w:rsidRPr="006216AF">
        <w:rPr>
          <w:rtl/>
        </w:rPr>
        <w:t>245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210 ، 257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223 ، 264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229 ، 296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252 ، </w:t>
      </w:r>
      <w:r w:rsidR="005032B0">
        <w:rPr>
          <w:rtl/>
        </w:rPr>
        <w:br/>
      </w:r>
      <w:r w:rsidRPr="006216AF">
        <w:rPr>
          <w:rtl/>
        </w:rPr>
        <w:t>306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257 ، 322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266 ، 359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297</w:t>
      </w:r>
      <w:r w:rsidR="00410A32">
        <w:rPr>
          <w:rtl/>
        </w:rPr>
        <w:t xml:space="preserve"> .</w:t>
      </w:r>
    </w:p>
    <w:p w:rsidR="005F4626" w:rsidRPr="006216AF" w:rsidRDefault="005F4626" w:rsidP="0096323A">
      <w:pPr>
        <w:pStyle w:val="rfdNormal0"/>
        <w:rPr>
          <w:rtl/>
        </w:rPr>
      </w:pPr>
      <w:r w:rsidRPr="006216AF">
        <w:rPr>
          <w:rtl/>
        </w:rPr>
        <w:t>جابر بن يزيد الجعفي : 250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217 ، 305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256 ، 377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 xml:space="preserve">310 ، </w:t>
      </w:r>
      <w:r w:rsidR="005032B0">
        <w:rPr>
          <w:rtl/>
        </w:rPr>
        <w:br/>
      </w:r>
      <w:r w:rsidRPr="006216AF">
        <w:rPr>
          <w:rtl/>
        </w:rPr>
        <w:t>390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320 ، 403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333</w:t>
      </w:r>
      <w:r w:rsidR="00410A32">
        <w:rPr>
          <w:rtl/>
        </w:rPr>
        <w:t xml:space="preserve"> .</w:t>
      </w:r>
    </w:p>
    <w:p w:rsidR="005F4626" w:rsidRPr="006216AF" w:rsidRDefault="005F4626" w:rsidP="0096323A">
      <w:pPr>
        <w:pStyle w:val="rfdNormal0"/>
        <w:rPr>
          <w:rtl/>
        </w:rPr>
      </w:pPr>
      <w:r w:rsidRPr="006216AF">
        <w:rPr>
          <w:rtl/>
        </w:rPr>
        <w:t>جابر الجعفي : 242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206</w:t>
      </w:r>
      <w:r w:rsidR="00410A32">
        <w:rPr>
          <w:rtl/>
        </w:rPr>
        <w:t xml:space="preserve"> .</w:t>
      </w:r>
    </w:p>
    <w:p w:rsidR="005F4626" w:rsidRPr="006216AF" w:rsidRDefault="005F4626" w:rsidP="0096323A">
      <w:pPr>
        <w:pStyle w:val="rfdNormal0"/>
        <w:rPr>
          <w:rtl/>
        </w:rPr>
      </w:pPr>
      <w:r w:rsidRPr="006216AF">
        <w:rPr>
          <w:rtl/>
        </w:rPr>
        <w:t>جاثليق النصارى : 187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171 ، 575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522</w:t>
      </w:r>
      <w:r w:rsidR="00410A32">
        <w:rPr>
          <w:rtl/>
        </w:rPr>
        <w:t xml:space="preserve"> .</w:t>
      </w:r>
    </w:p>
    <w:p w:rsidR="005F4626" w:rsidRPr="006216AF" w:rsidRDefault="005F4626" w:rsidP="0096323A">
      <w:pPr>
        <w:pStyle w:val="rfdNormal0"/>
        <w:rPr>
          <w:rtl/>
        </w:rPr>
      </w:pPr>
      <w:r w:rsidRPr="006216AF">
        <w:rPr>
          <w:rtl/>
        </w:rPr>
        <w:t>جبرئيل : 55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24</w:t>
      </w:r>
      <w:r w:rsidR="0096323A">
        <w:rPr>
          <w:rFonts w:hint="cs"/>
          <w:rtl/>
        </w:rPr>
        <w:t xml:space="preserve"> </w:t>
      </w:r>
      <w:r>
        <w:rPr>
          <w:rtl/>
        </w:rPr>
        <w:t>ـ</w:t>
      </w:r>
      <w:r w:rsidR="0096323A">
        <w:rPr>
          <w:rFonts w:hint="cs"/>
          <w:rtl/>
        </w:rPr>
        <w:t xml:space="preserve"> </w:t>
      </w:r>
      <w:r w:rsidRPr="006216AF">
        <w:rPr>
          <w:rtl/>
        </w:rPr>
        <w:t>25 ، 56</w:t>
      </w:r>
      <w:r w:rsidR="0096323A">
        <w:rPr>
          <w:rFonts w:hint="cs"/>
          <w:rtl/>
        </w:rPr>
        <w:t xml:space="preserve"> </w:t>
      </w:r>
      <w:r>
        <w:rPr>
          <w:rtl/>
        </w:rPr>
        <w:t>ـ</w:t>
      </w:r>
      <w:r w:rsidR="0096323A">
        <w:rPr>
          <w:rFonts w:hint="cs"/>
          <w:rtl/>
        </w:rPr>
        <w:t xml:space="preserve"> </w:t>
      </w:r>
      <w:r w:rsidRPr="006216AF">
        <w:rPr>
          <w:rtl/>
        </w:rPr>
        <w:t>57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27 ، 58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28 ، 61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32</w:t>
      </w:r>
      <w:r w:rsidR="0096323A">
        <w:rPr>
          <w:rFonts w:hint="cs"/>
          <w:rtl/>
        </w:rPr>
        <w:t xml:space="preserve"> </w:t>
      </w:r>
      <w:r>
        <w:rPr>
          <w:rtl/>
        </w:rPr>
        <w:t>ـ</w:t>
      </w:r>
      <w:r w:rsidR="0096323A">
        <w:rPr>
          <w:rFonts w:hint="cs"/>
          <w:rtl/>
        </w:rPr>
        <w:t xml:space="preserve"> </w:t>
      </w:r>
      <w:r w:rsidRPr="006216AF">
        <w:rPr>
          <w:rtl/>
        </w:rPr>
        <w:t xml:space="preserve">33 ، </w:t>
      </w:r>
      <w:r w:rsidR="005032B0">
        <w:rPr>
          <w:rtl/>
        </w:rPr>
        <w:br/>
      </w:r>
      <w:r w:rsidRPr="006216AF">
        <w:rPr>
          <w:rtl/>
        </w:rPr>
        <w:t>68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49 ، 81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65 ، 82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66 ، 121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116</w:t>
      </w:r>
      <w:r w:rsidR="0096323A">
        <w:rPr>
          <w:rFonts w:hint="cs"/>
          <w:rtl/>
        </w:rPr>
        <w:t xml:space="preserve"> </w:t>
      </w:r>
      <w:r>
        <w:rPr>
          <w:rtl/>
        </w:rPr>
        <w:t>ـ</w:t>
      </w:r>
      <w:r w:rsidR="0096323A">
        <w:rPr>
          <w:rFonts w:hint="cs"/>
          <w:rtl/>
        </w:rPr>
        <w:t xml:space="preserve"> </w:t>
      </w:r>
      <w:r w:rsidRPr="006216AF">
        <w:rPr>
          <w:rtl/>
        </w:rPr>
        <w:t xml:space="preserve">117 ، </w:t>
      </w:r>
      <w:r w:rsidR="005032B0">
        <w:rPr>
          <w:rtl/>
        </w:rPr>
        <w:br/>
      </w:r>
      <w:r w:rsidRPr="006216AF">
        <w:rPr>
          <w:rtl/>
        </w:rPr>
        <w:t>122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119 ، 128</w:t>
      </w:r>
      <w:r w:rsidR="0096323A">
        <w:rPr>
          <w:rFonts w:hint="cs"/>
          <w:rtl/>
        </w:rPr>
        <w:t xml:space="preserve"> </w:t>
      </w:r>
      <w:r w:rsidR="0096323A">
        <w:rPr>
          <w:rtl/>
        </w:rPr>
        <w:t xml:space="preserve">/ </w:t>
      </w:r>
      <w:r w:rsidRPr="006216AF">
        <w:rPr>
          <w:rtl/>
        </w:rPr>
        <w:t>127 ، 143</w:t>
      </w:r>
      <w:r w:rsidR="0096323A">
        <w:rPr>
          <w:rtl/>
        </w:rPr>
        <w:t xml:space="preserve"> / </w:t>
      </w:r>
      <w:r w:rsidRPr="006216AF">
        <w:rPr>
          <w:rtl/>
        </w:rPr>
        <w:t>135 ، 161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150 ، </w:t>
      </w:r>
      <w:r w:rsidR="005032B0">
        <w:rPr>
          <w:rtl/>
        </w:rPr>
        <w:br/>
      </w:r>
      <w:r w:rsidRPr="006216AF">
        <w:rPr>
          <w:rtl/>
        </w:rPr>
        <w:t>232</w:t>
      </w:r>
      <w:r w:rsidR="0096323A">
        <w:rPr>
          <w:rtl/>
        </w:rPr>
        <w:t xml:space="preserve"> / </w:t>
      </w:r>
      <w:r w:rsidRPr="006216AF">
        <w:rPr>
          <w:rtl/>
        </w:rPr>
        <w:t>200 ، 272</w:t>
      </w:r>
      <w:r w:rsidR="0096323A">
        <w:rPr>
          <w:rtl/>
        </w:rPr>
        <w:t xml:space="preserve"> / </w:t>
      </w:r>
      <w:r w:rsidRPr="006216AF">
        <w:rPr>
          <w:rtl/>
        </w:rPr>
        <w:t>236 ، 281</w:t>
      </w:r>
      <w:r w:rsidR="0096323A">
        <w:rPr>
          <w:rtl/>
        </w:rPr>
        <w:t xml:space="preserve"> / </w:t>
      </w:r>
      <w:r w:rsidRPr="006216AF">
        <w:rPr>
          <w:rtl/>
        </w:rPr>
        <w:t>243 ، 285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244 ، </w:t>
      </w:r>
      <w:r w:rsidR="005032B0">
        <w:rPr>
          <w:rtl/>
        </w:rPr>
        <w:br/>
      </w:r>
      <w:r w:rsidRPr="006216AF">
        <w:rPr>
          <w:rtl/>
        </w:rPr>
        <w:t>288</w:t>
      </w:r>
      <w:r w:rsidR="0096323A">
        <w:rPr>
          <w:rtl/>
        </w:rPr>
        <w:t xml:space="preserve"> / </w:t>
      </w:r>
      <w:r w:rsidRPr="006216AF">
        <w:rPr>
          <w:rtl/>
        </w:rPr>
        <w:t>246 ، 312</w:t>
      </w:r>
      <w:r w:rsidR="0096323A">
        <w:rPr>
          <w:rtl/>
        </w:rPr>
        <w:t xml:space="preserve"> / </w:t>
      </w:r>
      <w:r w:rsidRPr="006216AF">
        <w:rPr>
          <w:rtl/>
        </w:rPr>
        <w:t>261 ، 316</w:t>
      </w:r>
      <w:r w:rsidR="0096323A">
        <w:rPr>
          <w:rtl/>
        </w:rPr>
        <w:t xml:space="preserve"> / </w:t>
      </w:r>
      <w:r w:rsidRPr="006216AF">
        <w:rPr>
          <w:rtl/>
        </w:rPr>
        <w:t>264 ، 338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284 ، </w:t>
      </w:r>
      <w:r w:rsidR="005032B0">
        <w:rPr>
          <w:rtl/>
        </w:rPr>
        <w:br/>
      </w:r>
      <w:r w:rsidRPr="006216AF">
        <w:rPr>
          <w:rtl/>
        </w:rPr>
        <w:t>356</w:t>
      </w:r>
      <w:r w:rsidR="0096323A">
        <w:rPr>
          <w:rtl/>
        </w:rPr>
        <w:t xml:space="preserve"> / </w:t>
      </w:r>
      <w:r w:rsidRPr="006216AF">
        <w:rPr>
          <w:rtl/>
        </w:rPr>
        <w:t>295</w:t>
      </w:r>
      <w:r w:rsidR="00410A32">
        <w:rPr>
          <w:rtl/>
        </w:rPr>
        <w:t xml:space="preserve"> .</w:t>
      </w:r>
    </w:p>
    <w:p w:rsidR="005F4626" w:rsidRPr="006216AF" w:rsidRDefault="005F4626" w:rsidP="00CB646F">
      <w:pPr>
        <w:pStyle w:val="rfdNormal0"/>
        <w:rPr>
          <w:rtl/>
        </w:rPr>
      </w:pPr>
      <w:r w:rsidRPr="006216AF">
        <w:rPr>
          <w:rtl/>
        </w:rPr>
        <w:t>جرير بن عبد الحميد : 233</w:t>
      </w:r>
      <w:r w:rsidR="0096323A">
        <w:rPr>
          <w:rtl/>
        </w:rPr>
        <w:t xml:space="preserve"> / </w:t>
      </w:r>
      <w:r w:rsidRPr="006216AF">
        <w:rPr>
          <w:rtl/>
        </w:rPr>
        <w:t>201</w:t>
      </w:r>
      <w:r w:rsidR="00410A32">
        <w:rPr>
          <w:rtl/>
        </w:rPr>
        <w:t xml:space="preserve"> .</w:t>
      </w:r>
    </w:p>
    <w:p w:rsidR="005F4626" w:rsidRPr="006216AF" w:rsidRDefault="005F4626" w:rsidP="00CB646F">
      <w:pPr>
        <w:pStyle w:val="rfdNormal0"/>
        <w:rPr>
          <w:rtl/>
        </w:rPr>
      </w:pPr>
      <w:r w:rsidRPr="006216AF">
        <w:rPr>
          <w:rtl/>
        </w:rPr>
        <w:t>جعفر : 534</w:t>
      </w:r>
      <w:r w:rsidR="0096323A">
        <w:rPr>
          <w:rtl/>
        </w:rPr>
        <w:t xml:space="preserve"> / </w:t>
      </w:r>
      <w:r w:rsidRPr="006216AF">
        <w:rPr>
          <w:rtl/>
        </w:rPr>
        <w:t>470 ، 537</w:t>
      </w:r>
      <w:r w:rsidR="0096323A">
        <w:rPr>
          <w:rtl/>
        </w:rPr>
        <w:t xml:space="preserve"> / </w:t>
      </w:r>
      <w:r w:rsidRPr="006216AF">
        <w:rPr>
          <w:rtl/>
        </w:rPr>
        <w:t>475 ، 539</w:t>
      </w:r>
      <w:r w:rsidR="0096323A">
        <w:rPr>
          <w:rtl/>
        </w:rPr>
        <w:t xml:space="preserve"> / </w:t>
      </w:r>
      <w:r w:rsidRPr="006216AF">
        <w:rPr>
          <w:rtl/>
        </w:rPr>
        <w:t>479 ، 599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544 ، </w:t>
      </w:r>
      <w:r w:rsidR="005032B0">
        <w:rPr>
          <w:rtl/>
        </w:rPr>
        <w:br/>
      </w:r>
      <w:r w:rsidRPr="006216AF">
        <w:rPr>
          <w:rtl/>
        </w:rPr>
        <w:t>612</w:t>
      </w:r>
      <w:r w:rsidR="0096323A">
        <w:rPr>
          <w:rtl/>
        </w:rPr>
        <w:t xml:space="preserve"> / </w:t>
      </w:r>
      <w:r w:rsidRPr="006216AF">
        <w:rPr>
          <w:rtl/>
        </w:rPr>
        <w:t>557</w:t>
      </w:r>
      <w:r w:rsidR="00410A32">
        <w:rPr>
          <w:rtl/>
        </w:rPr>
        <w:t xml:space="preserve"> .</w:t>
      </w:r>
    </w:p>
    <w:p w:rsidR="005F4626" w:rsidRPr="006216AF" w:rsidRDefault="005F4626" w:rsidP="00CB646F">
      <w:pPr>
        <w:pStyle w:val="rfdNormal0"/>
        <w:rPr>
          <w:rtl/>
        </w:rPr>
      </w:pPr>
      <w:r w:rsidRPr="006216AF">
        <w:rPr>
          <w:rtl/>
        </w:rPr>
        <w:t>جعفر بن أبي طالب : 93</w:t>
      </w:r>
      <w:r w:rsidR="0096323A">
        <w:rPr>
          <w:rtl/>
        </w:rPr>
        <w:t xml:space="preserve"> / </w:t>
      </w:r>
      <w:r w:rsidRPr="006216AF">
        <w:rPr>
          <w:rtl/>
        </w:rPr>
        <w:t>82 ، 102</w:t>
      </w:r>
      <w:r w:rsidR="0096323A">
        <w:rPr>
          <w:rtl/>
        </w:rPr>
        <w:t xml:space="preserve"> / </w:t>
      </w:r>
      <w:r w:rsidRPr="006216AF">
        <w:rPr>
          <w:rtl/>
        </w:rPr>
        <w:t>94 ، 307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257 ، </w:t>
      </w:r>
      <w:r w:rsidR="005032B0">
        <w:rPr>
          <w:rtl/>
        </w:rPr>
        <w:br/>
      </w:r>
      <w:r w:rsidRPr="006216AF">
        <w:rPr>
          <w:rtl/>
        </w:rPr>
        <w:t>322</w:t>
      </w:r>
      <w:r w:rsidR="0096323A">
        <w:rPr>
          <w:rtl/>
        </w:rPr>
        <w:t xml:space="preserve"> / </w:t>
      </w:r>
      <w:r w:rsidRPr="006216AF">
        <w:rPr>
          <w:rtl/>
        </w:rPr>
        <w:t>266</w:t>
      </w:r>
      <w:r w:rsidR="00410A32">
        <w:rPr>
          <w:rtl/>
        </w:rPr>
        <w:t xml:space="preserve"> .</w:t>
      </w:r>
    </w:p>
    <w:p w:rsidR="005F4626" w:rsidRPr="006216AF" w:rsidRDefault="005F4626" w:rsidP="00CB646F">
      <w:pPr>
        <w:pStyle w:val="rfdNormal0"/>
        <w:rPr>
          <w:rtl/>
        </w:rPr>
      </w:pPr>
      <w:r w:rsidRPr="006216AF">
        <w:rPr>
          <w:rtl/>
        </w:rPr>
        <w:t>جعفر بن أحمد بن متيل : 598</w:t>
      </w:r>
      <w:r w:rsidR="0096323A">
        <w:rPr>
          <w:rtl/>
        </w:rPr>
        <w:t xml:space="preserve"> / </w:t>
      </w:r>
      <w:r w:rsidRPr="006216AF">
        <w:rPr>
          <w:rtl/>
        </w:rPr>
        <w:t>542</w:t>
      </w:r>
      <w:r w:rsidR="00410A32">
        <w:rPr>
          <w:rtl/>
        </w:rPr>
        <w:t xml:space="preserve"> .</w:t>
      </w:r>
    </w:p>
    <w:p w:rsidR="005F4626" w:rsidRPr="006216AF" w:rsidRDefault="005F4626" w:rsidP="00CB646F">
      <w:pPr>
        <w:pStyle w:val="rfdNormal0"/>
        <w:rPr>
          <w:rtl/>
        </w:rPr>
      </w:pPr>
      <w:r w:rsidRPr="006216AF">
        <w:rPr>
          <w:rtl/>
        </w:rPr>
        <w:t>جعفر بن دراج : 395</w:t>
      </w:r>
      <w:r w:rsidR="0096323A">
        <w:rPr>
          <w:rtl/>
        </w:rPr>
        <w:t xml:space="preserve"> / </w:t>
      </w:r>
      <w:r w:rsidRPr="006216AF">
        <w:rPr>
          <w:rtl/>
        </w:rPr>
        <w:t>321</w:t>
      </w:r>
      <w:r w:rsidR="00410A32">
        <w:rPr>
          <w:rtl/>
        </w:rPr>
        <w:t xml:space="preserve"> .</w:t>
      </w:r>
    </w:p>
    <w:p w:rsidR="005F4626" w:rsidRPr="006216AF" w:rsidRDefault="005F4626" w:rsidP="00CB646F">
      <w:pPr>
        <w:pStyle w:val="rfdNormal0"/>
        <w:rPr>
          <w:rtl/>
        </w:rPr>
      </w:pPr>
      <w:r w:rsidRPr="006216AF">
        <w:rPr>
          <w:rtl/>
        </w:rPr>
        <w:t>جعفر بن الشريف الجرجاني : 214</w:t>
      </w:r>
      <w:r w:rsidR="0096323A">
        <w:rPr>
          <w:rtl/>
        </w:rPr>
        <w:t xml:space="preserve"> / </w:t>
      </w:r>
      <w:r w:rsidRPr="006216AF">
        <w:rPr>
          <w:rtl/>
        </w:rPr>
        <w:t>189 ، 216</w:t>
      </w:r>
      <w:r w:rsidR="0096323A">
        <w:rPr>
          <w:rtl/>
        </w:rPr>
        <w:t xml:space="preserve"> / </w:t>
      </w:r>
      <w:r w:rsidRPr="006216AF">
        <w:rPr>
          <w:rtl/>
        </w:rPr>
        <w:t>189</w:t>
      </w:r>
      <w:r w:rsidR="00410A32">
        <w:rPr>
          <w:rtl/>
        </w:rPr>
        <w:t xml:space="preserve"> .</w:t>
      </w:r>
    </w:p>
    <w:p w:rsidR="005F4626" w:rsidRPr="006216AF" w:rsidRDefault="005F4626" w:rsidP="00A7081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جعفر بن علي : 577</w:t>
      </w:r>
      <w:r w:rsidR="0096323A">
        <w:rPr>
          <w:rtl/>
        </w:rPr>
        <w:t xml:space="preserve"> / </w:t>
      </w:r>
      <w:r w:rsidRPr="006216AF">
        <w:rPr>
          <w:rtl/>
        </w:rPr>
        <w:t>526 ، 594</w:t>
      </w:r>
      <w:r w:rsidR="0096323A">
        <w:rPr>
          <w:rtl/>
        </w:rPr>
        <w:t xml:space="preserve"> / </w:t>
      </w:r>
      <w:r w:rsidRPr="006216AF">
        <w:rPr>
          <w:rtl/>
        </w:rPr>
        <w:t>537 ، 607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554 ، </w:t>
      </w:r>
      <w:r w:rsidR="005032B0">
        <w:rPr>
          <w:rtl/>
        </w:rPr>
        <w:br/>
      </w:r>
      <w:r w:rsidRPr="006216AF">
        <w:rPr>
          <w:rtl/>
        </w:rPr>
        <w:t>609</w:t>
      </w:r>
      <w:r w:rsidR="0096323A">
        <w:rPr>
          <w:rtl/>
        </w:rPr>
        <w:t xml:space="preserve"> / </w:t>
      </w:r>
      <w:r w:rsidRPr="006216AF">
        <w:rPr>
          <w:rtl/>
        </w:rPr>
        <w:t>555</w:t>
      </w:r>
      <w:r w:rsidR="00410A32">
        <w:rPr>
          <w:rtl/>
        </w:rPr>
        <w:t xml:space="preserve"> .</w:t>
      </w:r>
    </w:p>
    <w:p w:rsidR="005F4626" w:rsidRPr="006216AF" w:rsidRDefault="005F4626" w:rsidP="00A70810">
      <w:pPr>
        <w:pStyle w:val="rfdNormal0"/>
        <w:rPr>
          <w:rtl/>
        </w:rPr>
      </w:pPr>
      <w:r w:rsidRPr="006216AF">
        <w:rPr>
          <w:rtl/>
        </w:rPr>
        <w:t>جعفر بن عمر العلوي : 486</w:t>
      </w:r>
      <w:r w:rsidR="0096323A">
        <w:rPr>
          <w:rtl/>
        </w:rPr>
        <w:t xml:space="preserve"> / </w:t>
      </w:r>
      <w:r w:rsidRPr="006216AF">
        <w:rPr>
          <w:rtl/>
        </w:rPr>
        <w:t>414</w:t>
      </w:r>
      <w:r w:rsidR="00410A32">
        <w:rPr>
          <w:rtl/>
        </w:rPr>
        <w:t xml:space="preserve"> .</w:t>
      </w:r>
    </w:p>
    <w:p w:rsidR="005F4626" w:rsidRPr="00A70810" w:rsidRDefault="005F4626" w:rsidP="00A70810">
      <w:pPr>
        <w:pStyle w:val="rfdNormal0"/>
        <w:rPr>
          <w:rStyle w:val="rfdPoemTiniCharChar"/>
          <w:rtl/>
        </w:rPr>
      </w:pPr>
      <w:r w:rsidRPr="006216AF">
        <w:rPr>
          <w:rtl/>
        </w:rPr>
        <w:t xml:space="preserve">جعفر بن محمد ، أبو عبد الله الصادق </w:t>
      </w:r>
      <w:r w:rsidR="00470C8A">
        <w:rPr>
          <w:rtl/>
        </w:rPr>
        <w:t>(ع)</w:t>
      </w:r>
      <w:r w:rsidRPr="006216AF">
        <w:rPr>
          <w:rtl/>
        </w:rPr>
        <w:t xml:space="preserve"> : 43</w:t>
      </w:r>
      <w:r w:rsidR="0096323A">
        <w:rPr>
          <w:rtl/>
        </w:rPr>
        <w:t xml:space="preserve"> / </w:t>
      </w:r>
      <w:r w:rsidRPr="006216AF">
        <w:rPr>
          <w:rtl/>
        </w:rPr>
        <w:t>3 ، 50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 ، </w:t>
      </w:r>
      <w:r w:rsidR="005032B0">
        <w:rPr>
          <w:rtl/>
        </w:rPr>
        <w:br/>
      </w:r>
      <w:r w:rsidRPr="006216AF">
        <w:rPr>
          <w:rtl/>
        </w:rPr>
        <w:t>53</w:t>
      </w:r>
      <w:r w:rsidR="0096323A">
        <w:rPr>
          <w:rtl/>
        </w:rPr>
        <w:t xml:space="preserve"> / </w:t>
      </w:r>
      <w:r w:rsidRPr="006216AF">
        <w:rPr>
          <w:rtl/>
        </w:rPr>
        <w:t>21 ، 56</w:t>
      </w:r>
      <w:r w:rsidR="0096323A">
        <w:rPr>
          <w:rtl/>
        </w:rPr>
        <w:t xml:space="preserve"> / </w:t>
      </w:r>
      <w:r w:rsidRPr="006216AF">
        <w:rPr>
          <w:rtl/>
        </w:rPr>
        <w:t>27 ، 63</w:t>
      </w:r>
      <w:r w:rsidR="0096323A">
        <w:rPr>
          <w:rtl/>
        </w:rPr>
        <w:t xml:space="preserve"> / </w:t>
      </w:r>
      <w:r w:rsidRPr="006216AF">
        <w:rPr>
          <w:rtl/>
        </w:rPr>
        <w:t>36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37 ، 88</w:t>
      </w:r>
      <w:r w:rsidR="0096323A">
        <w:rPr>
          <w:rtl/>
        </w:rPr>
        <w:t xml:space="preserve"> / </w:t>
      </w:r>
      <w:r w:rsidRPr="006216AF">
        <w:rPr>
          <w:rtl/>
        </w:rPr>
        <w:t>70 ، 91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75 ، </w:t>
      </w:r>
      <w:r w:rsidR="005032B0">
        <w:rPr>
          <w:rtl/>
        </w:rPr>
        <w:br/>
      </w:r>
      <w:r w:rsidRPr="006216AF">
        <w:rPr>
          <w:rtl/>
        </w:rPr>
        <w:t>92</w:t>
      </w:r>
      <w:r w:rsidR="0096323A">
        <w:rPr>
          <w:rtl/>
        </w:rPr>
        <w:t xml:space="preserve"> / </w:t>
      </w:r>
      <w:r w:rsidRPr="006216AF">
        <w:rPr>
          <w:rtl/>
        </w:rPr>
        <w:t>80 ، 107</w:t>
      </w:r>
      <w:r w:rsidR="0096323A">
        <w:rPr>
          <w:rtl/>
        </w:rPr>
        <w:t xml:space="preserve"> / </w:t>
      </w:r>
      <w:r w:rsidRPr="006216AF">
        <w:rPr>
          <w:rtl/>
        </w:rPr>
        <w:t>99 ، 108</w:t>
      </w:r>
      <w:r w:rsidR="0096323A">
        <w:rPr>
          <w:rtl/>
        </w:rPr>
        <w:t xml:space="preserve"> / </w:t>
      </w:r>
      <w:r w:rsidRPr="006216AF">
        <w:rPr>
          <w:rtl/>
        </w:rPr>
        <w:t>101 ، 126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126 ، </w:t>
      </w:r>
      <w:r w:rsidR="005032B0">
        <w:rPr>
          <w:rtl/>
        </w:rPr>
        <w:br/>
      </w:r>
      <w:r w:rsidRPr="006216AF">
        <w:rPr>
          <w:rtl/>
        </w:rPr>
        <w:t>137</w:t>
      </w:r>
      <w:r w:rsidR="0096323A">
        <w:rPr>
          <w:rtl/>
        </w:rPr>
        <w:t xml:space="preserve"> / </w:t>
      </w:r>
      <w:r w:rsidRPr="006216AF">
        <w:rPr>
          <w:rtl/>
        </w:rPr>
        <w:t>129 ، 137 ، 138</w:t>
      </w:r>
      <w:r w:rsidR="0096323A">
        <w:rPr>
          <w:rtl/>
        </w:rPr>
        <w:t xml:space="preserve"> / </w:t>
      </w:r>
      <w:r w:rsidRPr="006216AF">
        <w:rPr>
          <w:rtl/>
        </w:rPr>
        <w:t>130 ، 139</w:t>
      </w:r>
      <w:r w:rsidR="0096323A">
        <w:rPr>
          <w:rtl/>
        </w:rPr>
        <w:t xml:space="preserve"> / </w:t>
      </w:r>
      <w:r w:rsidRPr="006216AF">
        <w:rPr>
          <w:rtl/>
        </w:rPr>
        <w:t>131 ، 141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132 ، </w:t>
      </w:r>
      <w:r w:rsidR="005032B0">
        <w:rPr>
          <w:rtl/>
        </w:rPr>
        <w:br/>
      </w:r>
      <w:r w:rsidRPr="006216AF">
        <w:rPr>
          <w:rtl/>
        </w:rPr>
        <w:t>145</w:t>
      </w:r>
      <w:r w:rsidR="0096323A">
        <w:rPr>
          <w:rtl/>
        </w:rPr>
        <w:t xml:space="preserve"> / </w:t>
      </w:r>
      <w:r w:rsidRPr="006216AF">
        <w:rPr>
          <w:rtl/>
        </w:rPr>
        <w:t>136 ، 154</w:t>
      </w:r>
      <w:r w:rsidR="0096323A">
        <w:rPr>
          <w:rtl/>
        </w:rPr>
        <w:t xml:space="preserve"> / </w:t>
      </w:r>
      <w:r w:rsidRPr="006216AF">
        <w:rPr>
          <w:rtl/>
        </w:rPr>
        <w:t>141 ، 155</w:t>
      </w:r>
      <w:r w:rsidR="0096323A">
        <w:rPr>
          <w:rtl/>
        </w:rPr>
        <w:t xml:space="preserve"> / </w:t>
      </w:r>
      <w:r w:rsidRPr="006216AF">
        <w:rPr>
          <w:rtl/>
        </w:rPr>
        <w:t>143 ، 156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144 ، </w:t>
      </w:r>
      <w:r w:rsidR="005032B0">
        <w:rPr>
          <w:rtl/>
        </w:rPr>
        <w:br/>
      </w:r>
      <w:r w:rsidRPr="006216AF">
        <w:rPr>
          <w:rtl/>
        </w:rPr>
        <w:t>157</w:t>
      </w:r>
      <w:r w:rsidR="0096323A">
        <w:rPr>
          <w:rtl/>
        </w:rPr>
        <w:t xml:space="preserve"> / </w:t>
      </w:r>
      <w:r w:rsidRPr="006216AF">
        <w:rPr>
          <w:rtl/>
        </w:rPr>
        <w:t>146 ، 158</w:t>
      </w:r>
      <w:r w:rsidR="0096323A">
        <w:rPr>
          <w:rtl/>
        </w:rPr>
        <w:t xml:space="preserve"> / </w:t>
      </w:r>
      <w:r w:rsidRPr="006216AF">
        <w:rPr>
          <w:rtl/>
        </w:rPr>
        <w:t>147 ، 159</w:t>
      </w:r>
      <w:r w:rsidR="0096323A">
        <w:rPr>
          <w:rtl/>
        </w:rPr>
        <w:t xml:space="preserve"> / </w:t>
      </w:r>
      <w:r w:rsidRPr="006216AF">
        <w:rPr>
          <w:rtl/>
        </w:rPr>
        <w:t>148 ، 160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149 ، </w:t>
      </w:r>
      <w:r w:rsidR="00044359">
        <w:rPr>
          <w:rtl/>
        </w:rPr>
        <w:br/>
      </w:r>
      <w:r w:rsidRPr="006216AF">
        <w:rPr>
          <w:rtl/>
        </w:rPr>
        <w:t>162</w:t>
      </w:r>
      <w:r w:rsidR="0096323A">
        <w:rPr>
          <w:rtl/>
        </w:rPr>
        <w:t xml:space="preserve"> / </w:t>
      </w:r>
      <w:r w:rsidRPr="006216AF">
        <w:rPr>
          <w:rtl/>
        </w:rPr>
        <w:t>152 ، 164</w:t>
      </w:r>
      <w:r w:rsidR="0096323A">
        <w:rPr>
          <w:rtl/>
        </w:rPr>
        <w:t xml:space="preserve"> / </w:t>
      </w:r>
      <w:r w:rsidRPr="006216AF">
        <w:rPr>
          <w:rtl/>
        </w:rPr>
        <w:t>153 ، 171</w:t>
      </w:r>
      <w:r w:rsidR="0096323A">
        <w:rPr>
          <w:rtl/>
        </w:rPr>
        <w:t xml:space="preserve"> / </w:t>
      </w:r>
      <w:r w:rsidRPr="006216AF">
        <w:rPr>
          <w:rtl/>
        </w:rPr>
        <w:t>157 ، 172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159 ، </w:t>
      </w:r>
      <w:r w:rsidR="00044359">
        <w:rPr>
          <w:rtl/>
        </w:rPr>
        <w:br/>
      </w:r>
      <w:r w:rsidRPr="006216AF">
        <w:rPr>
          <w:rtl/>
        </w:rPr>
        <w:t>176</w:t>
      </w:r>
      <w:r w:rsidR="0096323A">
        <w:rPr>
          <w:rtl/>
        </w:rPr>
        <w:t xml:space="preserve"> / </w:t>
      </w:r>
      <w:r w:rsidRPr="006216AF">
        <w:rPr>
          <w:rtl/>
        </w:rPr>
        <w:t>162 ، 177</w:t>
      </w:r>
      <w:r w:rsidR="0096323A">
        <w:rPr>
          <w:rtl/>
        </w:rPr>
        <w:t xml:space="preserve"> / </w:t>
      </w:r>
      <w:r w:rsidRPr="006216AF">
        <w:rPr>
          <w:rtl/>
        </w:rPr>
        <w:t>163 ، 178</w:t>
      </w:r>
      <w:r w:rsidR="0096323A">
        <w:rPr>
          <w:rtl/>
        </w:rPr>
        <w:t xml:space="preserve"> / </w:t>
      </w:r>
      <w:r w:rsidRPr="006216AF">
        <w:rPr>
          <w:rtl/>
        </w:rPr>
        <w:t>164 ، 182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168 ، 186 ، </w:t>
      </w:r>
      <w:r w:rsidR="00044359">
        <w:rPr>
          <w:rtl/>
        </w:rPr>
        <w:br/>
      </w:r>
      <w:r w:rsidRPr="006216AF">
        <w:rPr>
          <w:rtl/>
        </w:rPr>
        <w:t>196</w:t>
      </w:r>
      <w:r w:rsidR="0096323A">
        <w:rPr>
          <w:rtl/>
        </w:rPr>
        <w:t xml:space="preserve"> / </w:t>
      </w:r>
      <w:r w:rsidRPr="006216AF">
        <w:rPr>
          <w:rtl/>
        </w:rPr>
        <w:t>172 ، 199</w:t>
      </w:r>
      <w:r w:rsidR="0096323A">
        <w:rPr>
          <w:rtl/>
        </w:rPr>
        <w:t xml:space="preserve"> / </w:t>
      </w:r>
      <w:r w:rsidRPr="006216AF">
        <w:rPr>
          <w:rtl/>
        </w:rPr>
        <w:t>175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176 ، 204</w:t>
      </w:r>
      <w:r w:rsidR="0096323A">
        <w:rPr>
          <w:rtl/>
        </w:rPr>
        <w:t xml:space="preserve"> / </w:t>
      </w:r>
      <w:r w:rsidRPr="006216AF">
        <w:rPr>
          <w:rtl/>
        </w:rPr>
        <w:t>181 ، 207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183 ، </w:t>
      </w:r>
      <w:r w:rsidR="00044359">
        <w:rPr>
          <w:rtl/>
        </w:rPr>
        <w:br/>
      </w:r>
      <w:r w:rsidRPr="006216AF">
        <w:rPr>
          <w:rtl/>
        </w:rPr>
        <w:t>208</w:t>
      </w:r>
      <w:r w:rsidR="0096323A">
        <w:rPr>
          <w:rtl/>
        </w:rPr>
        <w:t xml:space="preserve"> / </w:t>
      </w:r>
      <w:r w:rsidRPr="006216AF">
        <w:rPr>
          <w:rtl/>
        </w:rPr>
        <w:t>183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184 ، 209</w:t>
      </w:r>
      <w:r w:rsidR="0096323A">
        <w:rPr>
          <w:rtl/>
        </w:rPr>
        <w:t xml:space="preserve"> / </w:t>
      </w:r>
      <w:r w:rsidRPr="006216AF">
        <w:rPr>
          <w:rtl/>
        </w:rPr>
        <w:t>184 ، 210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184 ، </w:t>
      </w:r>
      <w:r w:rsidR="00044359">
        <w:rPr>
          <w:rtl/>
        </w:rPr>
        <w:br/>
      </w:r>
      <w:r w:rsidRPr="006216AF">
        <w:rPr>
          <w:rtl/>
        </w:rPr>
        <w:t>218</w:t>
      </w:r>
      <w:r w:rsidR="0096323A">
        <w:rPr>
          <w:rtl/>
        </w:rPr>
        <w:t xml:space="preserve"> / </w:t>
      </w:r>
      <w:r w:rsidRPr="006216AF">
        <w:rPr>
          <w:rtl/>
        </w:rPr>
        <w:t>191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192 ، 225</w:t>
      </w:r>
      <w:r w:rsidR="0096323A">
        <w:rPr>
          <w:rtl/>
        </w:rPr>
        <w:t xml:space="preserve"> / </w:t>
      </w:r>
      <w:r w:rsidRPr="006216AF">
        <w:rPr>
          <w:rtl/>
        </w:rPr>
        <w:t>196 ، 227</w:t>
      </w:r>
      <w:r w:rsidR="0096323A">
        <w:rPr>
          <w:rtl/>
        </w:rPr>
        <w:t xml:space="preserve"> / </w:t>
      </w:r>
      <w:r w:rsidRPr="006216AF">
        <w:rPr>
          <w:rtl/>
        </w:rPr>
        <w:t>198 ، 228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199 ، </w:t>
      </w:r>
      <w:r w:rsidR="00044359">
        <w:rPr>
          <w:rtl/>
        </w:rPr>
        <w:br/>
      </w:r>
      <w:r w:rsidRPr="006216AF">
        <w:rPr>
          <w:rtl/>
        </w:rPr>
        <w:t>244</w:t>
      </w:r>
      <w:r w:rsidR="0096323A">
        <w:rPr>
          <w:rtl/>
        </w:rPr>
        <w:t xml:space="preserve"> / </w:t>
      </w:r>
      <w:r w:rsidRPr="006216AF">
        <w:rPr>
          <w:rtl/>
        </w:rPr>
        <w:t>209 ، 248</w:t>
      </w:r>
      <w:r w:rsidR="0096323A">
        <w:rPr>
          <w:rtl/>
        </w:rPr>
        <w:t xml:space="preserve"> / </w:t>
      </w:r>
      <w:r w:rsidRPr="006216AF">
        <w:rPr>
          <w:rtl/>
        </w:rPr>
        <w:t>214 ، 257</w:t>
      </w:r>
      <w:r w:rsidR="0096323A">
        <w:rPr>
          <w:rtl/>
        </w:rPr>
        <w:t xml:space="preserve"> / </w:t>
      </w:r>
      <w:r w:rsidRPr="006216AF">
        <w:rPr>
          <w:rtl/>
        </w:rPr>
        <w:t>222 ، 263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227 ، </w:t>
      </w:r>
      <w:r w:rsidR="00044359">
        <w:rPr>
          <w:rtl/>
        </w:rPr>
        <w:br/>
      </w:r>
      <w:r w:rsidRPr="006216AF">
        <w:rPr>
          <w:rtl/>
        </w:rPr>
        <w:t>269</w:t>
      </w:r>
      <w:r w:rsidR="0096323A">
        <w:rPr>
          <w:rtl/>
        </w:rPr>
        <w:t xml:space="preserve"> / </w:t>
      </w:r>
      <w:r w:rsidRPr="006216AF">
        <w:rPr>
          <w:rtl/>
        </w:rPr>
        <w:t>232 ، 280</w:t>
      </w:r>
      <w:r w:rsidR="0096323A">
        <w:rPr>
          <w:rtl/>
        </w:rPr>
        <w:t xml:space="preserve"> / </w:t>
      </w:r>
      <w:r w:rsidRPr="006216AF">
        <w:rPr>
          <w:rtl/>
        </w:rPr>
        <w:t>243 ، 290</w:t>
      </w:r>
      <w:r w:rsidR="0096323A">
        <w:rPr>
          <w:rtl/>
        </w:rPr>
        <w:t xml:space="preserve"> / </w:t>
      </w:r>
      <w:r w:rsidRPr="006216AF">
        <w:rPr>
          <w:rtl/>
        </w:rPr>
        <w:t>247 ، 308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258 ، </w:t>
      </w:r>
      <w:r w:rsidR="00044359">
        <w:rPr>
          <w:rtl/>
        </w:rPr>
        <w:br/>
      </w:r>
      <w:r w:rsidRPr="006216AF">
        <w:rPr>
          <w:rtl/>
        </w:rPr>
        <w:t>310</w:t>
      </w:r>
      <w:r w:rsidR="0096323A">
        <w:rPr>
          <w:rtl/>
        </w:rPr>
        <w:t xml:space="preserve"> / </w:t>
      </w:r>
      <w:r w:rsidRPr="006216AF">
        <w:rPr>
          <w:rtl/>
        </w:rPr>
        <w:t>259 ، 312</w:t>
      </w:r>
      <w:r w:rsidR="0096323A">
        <w:rPr>
          <w:rtl/>
        </w:rPr>
        <w:t xml:space="preserve"> / </w:t>
      </w:r>
      <w:r w:rsidRPr="006216AF">
        <w:rPr>
          <w:rtl/>
        </w:rPr>
        <w:t>261 ، 314</w:t>
      </w:r>
      <w:r w:rsidR="0096323A">
        <w:rPr>
          <w:rtl/>
        </w:rPr>
        <w:t xml:space="preserve"> / </w:t>
      </w:r>
      <w:r w:rsidRPr="006216AF">
        <w:rPr>
          <w:rtl/>
        </w:rPr>
        <w:t>262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263 ، 334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275 ، </w:t>
      </w:r>
      <w:r w:rsidR="00044359">
        <w:rPr>
          <w:rtl/>
        </w:rPr>
        <w:br/>
      </w:r>
      <w:r w:rsidRPr="006216AF">
        <w:rPr>
          <w:rtl/>
        </w:rPr>
        <w:t>338</w:t>
      </w:r>
      <w:r w:rsidR="0096323A">
        <w:rPr>
          <w:rtl/>
        </w:rPr>
        <w:t xml:space="preserve"> / </w:t>
      </w:r>
      <w:r w:rsidRPr="006216AF">
        <w:rPr>
          <w:rtl/>
        </w:rPr>
        <w:t>284 ، 340</w:t>
      </w:r>
      <w:r w:rsidR="0096323A">
        <w:rPr>
          <w:rtl/>
        </w:rPr>
        <w:t xml:space="preserve"> / </w:t>
      </w:r>
      <w:r w:rsidRPr="006216AF">
        <w:rPr>
          <w:rtl/>
        </w:rPr>
        <w:t>285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286 ، 342</w:t>
      </w:r>
      <w:r w:rsidR="0096323A">
        <w:rPr>
          <w:rtl/>
        </w:rPr>
        <w:t xml:space="preserve"> / </w:t>
      </w:r>
      <w:r w:rsidRPr="006216AF">
        <w:rPr>
          <w:rtl/>
        </w:rPr>
        <w:t>288 ، 349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291 ، </w:t>
      </w:r>
      <w:r w:rsidR="00044359">
        <w:rPr>
          <w:rtl/>
        </w:rPr>
        <w:br/>
      </w:r>
      <w:r w:rsidRPr="006216AF">
        <w:rPr>
          <w:rtl/>
        </w:rPr>
        <w:t>358</w:t>
      </w:r>
      <w:r w:rsidR="0096323A">
        <w:rPr>
          <w:rtl/>
        </w:rPr>
        <w:t xml:space="preserve"> / </w:t>
      </w:r>
      <w:r w:rsidRPr="006216AF">
        <w:rPr>
          <w:rtl/>
        </w:rPr>
        <w:t>296 ، 361</w:t>
      </w:r>
      <w:r w:rsidR="0096323A">
        <w:rPr>
          <w:rtl/>
        </w:rPr>
        <w:t xml:space="preserve"> / </w:t>
      </w:r>
      <w:r w:rsidRPr="006216AF">
        <w:rPr>
          <w:rtl/>
        </w:rPr>
        <w:t>300 ، 374</w:t>
      </w:r>
      <w:r w:rsidR="0096323A">
        <w:rPr>
          <w:rtl/>
        </w:rPr>
        <w:t xml:space="preserve"> / </w:t>
      </w:r>
      <w:r w:rsidRPr="006216AF">
        <w:rPr>
          <w:rtl/>
        </w:rPr>
        <w:t>308 ، 378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311 ، </w:t>
      </w:r>
      <w:r w:rsidR="00044359">
        <w:rPr>
          <w:rtl/>
        </w:rPr>
        <w:br/>
      </w:r>
      <w:r w:rsidRPr="006216AF">
        <w:rPr>
          <w:rtl/>
        </w:rPr>
        <w:t>380</w:t>
      </w:r>
      <w:r w:rsidR="0096323A">
        <w:rPr>
          <w:rtl/>
        </w:rPr>
        <w:t xml:space="preserve"> / </w:t>
      </w:r>
      <w:r w:rsidRPr="006216AF">
        <w:rPr>
          <w:rtl/>
        </w:rPr>
        <w:t>312 ، 381</w:t>
      </w:r>
      <w:r w:rsidR="0096323A">
        <w:rPr>
          <w:rtl/>
        </w:rPr>
        <w:t xml:space="preserve"> / </w:t>
      </w:r>
      <w:r w:rsidRPr="006216AF">
        <w:rPr>
          <w:rtl/>
        </w:rPr>
        <w:t>313 ، 388</w:t>
      </w:r>
      <w:r w:rsidR="0096323A">
        <w:rPr>
          <w:rtl/>
        </w:rPr>
        <w:t xml:space="preserve"> / </w:t>
      </w:r>
      <w:r w:rsidRPr="006216AF">
        <w:rPr>
          <w:rtl/>
        </w:rPr>
        <w:t>319 ، 395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322 ، </w:t>
      </w:r>
      <w:r w:rsidR="00044359">
        <w:rPr>
          <w:rtl/>
        </w:rPr>
        <w:br/>
      </w:r>
      <w:r w:rsidRPr="006216AF">
        <w:rPr>
          <w:rtl/>
        </w:rPr>
        <w:t>396</w:t>
      </w:r>
      <w:r w:rsidR="0096323A">
        <w:rPr>
          <w:rtl/>
        </w:rPr>
        <w:t xml:space="preserve"> / </w:t>
      </w:r>
      <w:r w:rsidRPr="006216AF">
        <w:rPr>
          <w:rtl/>
        </w:rPr>
        <w:t>323 ، 397</w:t>
      </w:r>
      <w:r w:rsidR="0096323A">
        <w:rPr>
          <w:rtl/>
        </w:rPr>
        <w:t xml:space="preserve"> / </w:t>
      </w:r>
      <w:r w:rsidRPr="006216AF">
        <w:rPr>
          <w:rtl/>
        </w:rPr>
        <w:t>324 ، 398</w:t>
      </w:r>
      <w:r w:rsidR="0096323A">
        <w:rPr>
          <w:rtl/>
        </w:rPr>
        <w:t xml:space="preserve"> / </w:t>
      </w:r>
      <w:r w:rsidRPr="006216AF">
        <w:rPr>
          <w:rtl/>
        </w:rPr>
        <w:t>325 ، 401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326 ، </w:t>
      </w:r>
      <w:r w:rsidR="00044359">
        <w:rPr>
          <w:rtl/>
        </w:rPr>
        <w:br/>
      </w:r>
      <w:r w:rsidRPr="006216AF">
        <w:rPr>
          <w:rtl/>
        </w:rPr>
        <w:t>401</w:t>
      </w:r>
      <w:r w:rsidR="0096323A">
        <w:rPr>
          <w:rtl/>
        </w:rPr>
        <w:t xml:space="preserve"> / </w:t>
      </w:r>
      <w:r w:rsidRPr="006216AF">
        <w:rPr>
          <w:rtl/>
        </w:rPr>
        <w:t>327 ، 402</w:t>
      </w:r>
      <w:r w:rsidR="0096323A">
        <w:rPr>
          <w:rtl/>
        </w:rPr>
        <w:t xml:space="preserve"> / </w:t>
      </w:r>
      <w:r w:rsidRPr="006216AF">
        <w:rPr>
          <w:rtl/>
        </w:rPr>
        <w:t>328 ، 402</w:t>
      </w:r>
      <w:r w:rsidR="0096323A">
        <w:rPr>
          <w:rtl/>
        </w:rPr>
        <w:t xml:space="preserve"> / </w:t>
      </w:r>
      <w:r w:rsidRPr="006216AF">
        <w:rPr>
          <w:rtl/>
        </w:rPr>
        <w:t>329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330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 xml:space="preserve">331 ، </w:t>
      </w:r>
      <w:r w:rsidR="00044359">
        <w:rPr>
          <w:rtl/>
        </w:rPr>
        <w:br/>
      </w:r>
      <w:r w:rsidRPr="006216AF">
        <w:rPr>
          <w:rtl/>
        </w:rPr>
        <w:t>403</w:t>
      </w:r>
      <w:r w:rsidR="0096323A">
        <w:rPr>
          <w:rtl/>
        </w:rPr>
        <w:t xml:space="preserve"> / </w:t>
      </w:r>
      <w:r w:rsidRPr="006216AF">
        <w:rPr>
          <w:rtl/>
        </w:rPr>
        <w:t>332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333 ، 404</w:t>
      </w:r>
      <w:r w:rsidR="0096323A">
        <w:rPr>
          <w:rtl/>
        </w:rPr>
        <w:t xml:space="preserve"> / </w:t>
      </w:r>
      <w:r w:rsidRPr="006216AF">
        <w:rPr>
          <w:rtl/>
        </w:rPr>
        <w:t>334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335 ، 405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336 ، </w:t>
      </w:r>
      <w:r w:rsidR="00044359">
        <w:rPr>
          <w:rtl/>
        </w:rPr>
        <w:br/>
      </w:r>
      <w:r w:rsidRPr="006216AF">
        <w:rPr>
          <w:rtl/>
        </w:rPr>
        <w:t>406</w:t>
      </w:r>
      <w:r w:rsidR="0096323A">
        <w:rPr>
          <w:rtl/>
        </w:rPr>
        <w:t xml:space="preserve"> / </w:t>
      </w:r>
      <w:r w:rsidRPr="006216AF">
        <w:rPr>
          <w:rtl/>
        </w:rPr>
        <w:t>338 ، 407</w:t>
      </w:r>
      <w:r w:rsidR="0096323A">
        <w:rPr>
          <w:rtl/>
        </w:rPr>
        <w:t xml:space="preserve"> / </w:t>
      </w:r>
      <w:r w:rsidRPr="006216AF">
        <w:rPr>
          <w:rtl/>
        </w:rPr>
        <w:t>328 ، 410</w:t>
      </w:r>
      <w:r w:rsidR="0096323A">
        <w:rPr>
          <w:rtl/>
        </w:rPr>
        <w:t xml:space="preserve"> / </w:t>
      </w:r>
      <w:r w:rsidRPr="006216AF">
        <w:rPr>
          <w:rtl/>
        </w:rPr>
        <w:t>340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341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 xml:space="preserve">342 ، </w:t>
      </w:r>
      <w:r w:rsidR="00044359">
        <w:rPr>
          <w:rtl/>
        </w:rPr>
        <w:br/>
      </w:r>
      <w:r w:rsidRPr="006216AF">
        <w:rPr>
          <w:rtl/>
        </w:rPr>
        <w:t>411</w:t>
      </w:r>
      <w:r w:rsidR="0096323A">
        <w:rPr>
          <w:rtl/>
        </w:rPr>
        <w:t xml:space="preserve"> / </w:t>
      </w:r>
      <w:r w:rsidRPr="006216AF">
        <w:rPr>
          <w:rtl/>
        </w:rPr>
        <w:t>340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342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343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344 ، 412</w:t>
      </w:r>
      <w:r w:rsidR="0096323A">
        <w:rPr>
          <w:rtl/>
        </w:rPr>
        <w:t xml:space="preserve"> / </w:t>
      </w:r>
      <w:r w:rsidRPr="006216AF">
        <w:rPr>
          <w:rtl/>
        </w:rPr>
        <w:t>345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 xml:space="preserve">346 ، </w:t>
      </w:r>
      <w:r w:rsidR="00044359">
        <w:rPr>
          <w:rtl/>
        </w:rPr>
        <w:br/>
      </w:r>
      <w:r w:rsidRPr="006216AF">
        <w:rPr>
          <w:rtl/>
        </w:rPr>
        <w:t>413</w:t>
      </w:r>
      <w:r w:rsidR="0096323A">
        <w:rPr>
          <w:rtl/>
        </w:rPr>
        <w:t xml:space="preserve"> / </w:t>
      </w:r>
      <w:r w:rsidRPr="006216AF">
        <w:rPr>
          <w:rtl/>
        </w:rPr>
        <w:t>347</w:t>
      </w:r>
      <w:r w:rsidR="00A70810">
        <w:rPr>
          <w:rFonts w:hint="cs"/>
          <w:rtl/>
        </w:rPr>
        <w:t xml:space="preserve"> </w:t>
      </w:r>
      <w:r>
        <w:rPr>
          <w:rtl/>
        </w:rPr>
        <w:t>ـ</w:t>
      </w:r>
      <w:r w:rsidR="00A70810">
        <w:rPr>
          <w:rFonts w:hint="cs"/>
          <w:rtl/>
        </w:rPr>
        <w:t xml:space="preserve"> </w:t>
      </w:r>
      <w:r w:rsidRPr="006216AF">
        <w:rPr>
          <w:rtl/>
        </w:rPr>
        <w:t>348 ، 414</w:t>
      </w:r>
      <w:r w:rsidR="0096323A">
        <w:rPr>
          <w:rtl/>
        </w:rPr>
        <w:t xml:space="preserve"> / </w:t>
      </w:r>
      <w:r w:rsidRPr="006216AF">
        <w:rPr>
          <w:rtl/>
        </w:rPr>
        <w:t>349 ، 415</w:t>
      </w:r>
      <w:r w:rsidR="0096323A">
        <w:rPr>
          <w:rtl/>
        </w:rPr>
        <w:t xml:space="preserve"> / </w:t>
      </w:r>
      <w:r w:rsidRPr="006216AF">
        <w:rPr>
          <w:rtl/>
        </w:rPr>
        <w:t>351 ، 417</w:t>
      </w:r>
      <w:r w:rsidR="0096323A">
        <w:rPr>
          <w:rtl/>
        </w:rPr>
        <w:t xml:space="preserve"> / </w:t>
      </w:r>
      <w:r w:rsidRPr="006216AF">
        <w:rPr>
          <w:rtl/>
        </w:rPr>
        <w:t>352 ،</w:t>
      </w:r>
      <w:r w:rsidR="00044359">
        <w:rPr>
          <w:rtl/>
        </w:rPr>
        <w:t xml:space="preserve"> </w:t>
      </w:r>
      <w:r w:rsidR="00044359">
        <w:rPr>
          <w:rtl/>
        </w:rPr>
        <w:br/>
      </w:r>
    </w:p>
    <w:p w:rsidR="005F4626" w:rsidRPr="006216AF" w:rsidRDefault="005F4626" w:rsidP="00CB008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420</w:t>
      </w:r>
      <w:r w:rsidR="0096323A">
        <w:rPr>
          <w:rtl/>
        </w:rPr>
        <w:t xml:space="preserve"> / </w:t>
      </w:r>
      <w:r w:rsidRPr="006216AF">
        <w:rPr>
          <w:rtl/>
        </w:rPr>
        <w:t>353</w:t>
      </w:r>
      <w:r w:rsidR="00CB0080">
        <w:rPr>
          <w:rFonts w:hint="cs"/>
          <w:rtl/>
        </w:rPr>
        <w:t xml:space="preserve"> </w:t>
      </w:r>
      <w:r>
        <w:rPr>
          <w:rtl/>
        </w:rPr>
        <w:t>ـ</w:t>
      </w:r>
      <w:r w:rsidR="00CB0080">
        <w:rPr>
          <w:rFonts w:hint="cs"/>
          <w:rtl/>
        </w:rPr>
        <w:t xml:space="preserve"> </w:t>
      </w:r>
      <w:r w:rsidRPr="006216AF">
        <w:rPr>
          <w:rtl/>
        </w:rPr>
        <w:t>354 ، 421</w:t>
      </w:r>
      <w:r w:rsidR="0096323A">
        <w:rPr>
          <w:rtl/>
        </w:rPr>
        <w:t xml:space="preserve"> / </w:t>
      </w:r>
      <w:r w:rsidRPr="006216AF">
        <w:rPr>
          <w:rtl/>
        </w:rPr>
        <w:t>355</w:t>
      </w:r>
      <w:r w:rsidR="00CB0080">
        <w:rPr>
          <w:rFonts w:hint="cs"/>
          <w:rtl/>
        </w:rPr>
        <w:t xml:space="preserve"> </w:t>
      </w:r>
      <w:r>
        <w:rPr>
          <w:rtl/>
        </w:rPr>
        <w:t>ـ</w:t>
      </w:r>
      <w:r w:rsidR="00CB0080">
        <w:rPr>
          <w:rFonts w:hint="cs"/>
          <w:rtl/>
        </w:rPr>
        <w:t xml:space="preserve"> </w:t>
      </w:r>
      <w:r w:rsidRPr="006216AF">
        <w:rPr>
          <w:rtl/>
        </w:rPr>
        <w:t>356 ، 422</w:t>
      </w:r>
      <w:r w:rsidR="0096323A">
        <w:rPr>
          <w:rtl/>
        </w:rPr>
        <w:t xml:space="preserve"> / </w:t>
      </w:r>
      <w:r w:rsidRPr="006216AF">
        <w:rPr>
          <w:rtl/>
        </w:rPr>
        <w:t>357</w:t>
      </w:r>
      <w:r w:rsidR="00CB0080">
        <w:rPr>
          <w:rFonts w:hint="cs"/>
          <w:rtl/>
        </w:rPr>
        <w:t xml:space="preserve"> </w:t>
      </w:r>
      <w:r>
        <w:rPr>
          <w:rtl/>
        </w:rPr>
        <w:t>ـ</w:t>
      </w:r>
      <w:r w:rsidR="00CB0080">
        <w:rPr>
          <w:rFonts w:hint="cs"/>
          <w:rtl/>
        </w:rPr>
        <w:t xml:space="preserve"> </w:t>
      </w:r>
      <w:r w:rsidRPr="006216AF">
        <w:rPr>
          <w:rtl/>
        </w:rPr>
        <w:t xml:space="preserve">358 ، </w:t>
      </w:r>
      <w:r w:rsidR="00044359">
        <w:rPr>
          <w:rtl/>
        </w:rPr>
        <w:br/>
      </w:r>
      <w:r w:rsidRPr="006216AF">
        <w:rPr>
          <w:rtl/>
        </w:rPr>
        <w:t>423</w:t>
      </w:r>
      <w:r w:rsidR="0096323A">
        <w:rPr>
          <w:rtl/>
        </w:rPr>
        <w:t xml:space="preserve"> / </w:t>
      </w:r>
      <w:r w:rsidRPr="006216AF">
        <w:rPr>
          <w:rtl/>
        </w:rPr>
        <w:t>359 ، 425</w:t>
      </w:r>
      <w:r w:rsidR="0096323A">
        <w:rPr>
          <w:rtl/>
        </w:rPr>
        <w:t xml:space="preserve"> / </w:t>
      </w:r>
      <w:r w:rsidRPr="006216AF">
        <w:rPr>
          <w:rtl/>
        </w:rPr>
        <w:t>360 ، 426</w:t>
      </w:r>
      <w:r w:rsidR="0096323A">
        <w:rPr>
          <w:rtl/>
        </w:rPr>
        <w:t xml:space="preserve"> / </w:t>
      </w:r>
      <w:r w:rsidRPr="006216AF">
        <w:rPr>
          <w:rtl/>
        </w:rPr>
        <w:t>361</w:t>
      </w:r>
      <w:r w:rsidR="00CB0080">
        <w:rPr>
          <w:rFonts w:hint="cs"/>
          <w:rtl/>
        </w:rPr>
        <w:t xml:space="preserve"> </w:t>
      </w:r>
      <w:r>
        <w:rPr>
          <w:rtl/>
        </w:rPr>
        <w:t>ـ</w:t>
      </w:r>
      <w:r w:rsidR="00CB0080">
        <w:rPr>
          <w:rFonts w:hint="cs"/>
          <w:rtl/>
        </w:rPr>
        <w:t xml:space="preserve"> </w:t>
      </w:r>
      <w:r w:rsidRPr="006216AF">
        <w:rPr>
          <w:rtl/>
        </w:rPr>
        <w:t>362 ، 433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365 ، </w:t>
      </w:r>
      <w:r w:rsidR="00044359">
        <w:rPr>
          <w:rtl/>
        </w:rPr>
        <w:br/>
      </w:r>
      <w:r w:rsidRPr="006216AF">
        <w:rPr>
          <w:rtl/>
        </w:rPr>
        <w:t>437</w:t>
      </w:r>
      <w:r w:rsidR="0096323A">
        <w:rPr>
          <w:rtl/>
        </w:rPr>
        <w:t xml:space="preserve"> / </w:t>
      </w:r>
      <w:r w:rsidRPr="006216AF">
        <w:rPr>
          <w:rtl/>
        </w:rPr>
        <w:t>373 ، 439</w:t>
      </w:r>
      <w:r w:rsidR="0096323A">
        <w:rPr>
          <w:rtl/>
        </w:rPr>
        <w:t xml:space="preserve"> / </w:t>
      </w:r>
      <w:r w:rsidRPr="006216AF">
        <w:rPr>
          <w:rtl/>
        </w:rPr>
        <w:t>376 ، 473</w:t>
      </w:r>
      <w:r w:rsidR="0096323A">
        <w:rPr>
          <w:rtl/>
        </w:rPr>
        <w:t xml:space="preserve"> / </w:t>
      </w:r>
      <w:r w:rsidRPr="006216AF">
        <w:rPr>
          <w:rtl/>
        </w:rPr>
        <w:t>395 ، 487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415 ، </w:t>
      </w:r>
      <w:r w:rsidR="00044359">
        <w:rPr>
          <w:rtl/>
        </w:rPr>
        <w:br/>
      </w:r>
      <w:r w:rsidRPr="006216AF">
        <w:rPr>
          <w:rtl/>
        </w:rPr>
        <w:t>612</w:t>
      </w:r>
      <w:r w:rsidR="0096323A">
        <w:rPr>
          <w:rtl/>
        </w:rPr>
        <w:t xml:space="preserve"> / </w:t>
      </w:r>
      <w:r w:rsidRPr="006216AF">
        <w:rPr>
          <w:rtl/>
        </w:rPr>
        <w:t>558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جعفر بن محمد الدوريستي : 236</w:t>
      </w:r>
      <w:r w:rsidR="0096323A">
        <w:rPr>
          <w:rtl/>
        </w:rPr>
        <w:t xml:space="preserve"> / </w:t>
      </w:r>
      <w:r w:rsidRPr="006216AF">
        <w:rPr>
          <w:rtl/>
        </w:rPr>
        <w:t>202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جعفر بن محمد النوفلي : 491</w:t>
      </w:r>
      <w:r w:rsidR="0096323A">
        <w:rPr>
          <w:rtl/>
        </w:rPr>
        <w:t xml:space="preserve"> / </w:t>
      </w:r>
      <w:r w:rsidRPr="006216AF">
        <w:rPr>
          <w:rtl/>
        </w:rPr>
        <w:t>419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جعفر بن يحيى : 499</w:t>
      </w:r>
      <w:r w:rsidR="0096323A">
        <w:rPr>
          <w:rtl/>
        </w:rPr>
        <w:t xml:space="preserve"> / </w:t>
      </w:r>
      <w:r w:rsidRPr="006216AF">
        <w:rPr>
          <w:rtl/>
        </w:rPr>
        <w:t>430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جعفر الدقاق : 236</w:t>
      </w:r>
      <w:r w:rsidR="0096323A">
        <w:rPr>
          <w:rtl/>
        </w:rPr>
        <w:t xml:space="preserve"> / </w:t>
      </w:r>
      <w:r w:rsidRPr="006216AF">
        <w:rPr>
          <w:rtl/>
        </w:rPr>
        <w:t>202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الجمحي : 577</w:t>
      </w:r>
      <w:r w:rsidR="0096323A">
        <w:rPr>
          <w:rtl/>
        </w:rPr>
        <w:t xml:space="preserve"> / </w:t>
      </w:r>
      <w:r w:rsidRPr="006216AF">
        <w:rPr>
          <w:rtl/>
        </w:rPr>
        <w:t>526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جندب : 462</w:t>
      </w:r>
      <w:r w:rsidR="0096323A">
        <w:rPr>
          <w:rtl/>
        </w:rPr>
        <w:t xml:space="preserve"> / </w:t>
      </w:r>
      <w:r w:rsidRPr="006216AF">
        <w:rPr>
          <w:rtl/>
        </w:rPr>
        <w:t>392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جوخان : 489</w:t>
      </w:r>
      <w:r w:rsidR="0096323A">
        <w:rPr>
          <w:rtl/>
        </w:rPr>
        <w:t xml:space="preserve"> / </w:t>
      </w:r>
      <w:r w:rsidRPr="006216AF">
        <w:rPr>
          <w:rtl/>
        </w:rPr>
        <w:t>416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جويرية بن مسهر : 182</w:t>
      </w:r>
      <w:r w:rsidR="0096323A">
        <w:rPr>
          <w:rtl/>
        </w:rPr>
        <w:t xml:space="preserve"> / </w:t>
      </w:r>
      <w:r w:rsidRPr="006216AF">
        <w:rPr>
          <w:rtl/>
        </w:rPr>
        <w:t>168 ، 250</w:t>
      </w:r>
      <w:r w:rsidR="0096323A">
        <w:rPr>
          <w:rtl/>
        </w:rPr>
        <w:t xml:space="preserve"> / </w:t>
      </w:r>
      <w:r w:rsidRPr="006216AF">
        <w:rPr>
          <w:rtl/>
        </w:rPr>
        <w:t>217 ، 253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219 ، </w:t>
      </w:r>
      <w:r w:rsidR="00044359">
        <w:rPr>
          <w:rtl/>
        </w:rPr>
        <w:br/>
      </w:r>
      <w:r w:rsidRPr="006216AF">
        <w:rPr>
          <w:rtl/>
        </w:rPr>
        <w:t>462</w:t>
      </w:r>
      <w:r w:rsidR="0096323A">
        <w:rPr>
          <w:rtl/>
        </w:rPr>
        <w:t xml:space="preserve"> / </w:t>
      </w:r>
      <w:r w:rsidRPr="006216AF">
        <w:rPr>
          <w:rtl/>
        </w:rPr>
        <w:t>392</w:t>
      </w:r>
      <w:r w:rsidR="00410A32">
        <w:rPr>
          <w:rtl/>
        </w:rPr>
        <w:t xml:space="preserve"> .</w:t>
      </w:r>
    </w:p>
    <w:p w:rsidR="00B40022" w:rsidRPr="00CB0080" w:rsidRDefault="00C24190" w:rsidP="00CB0080">
      <w:pPr>
        <w:pStyle w:val="rfdCenterBold1"/>
        <w:rPr>
          <w:rtl/>
        </w:rPr>
      </w:pPr>
      <w:r w:rsidRPr="00CB0080">
        <w:rPr>
          <w:rtl/>
        </w:rPr>
        <w:t>(</w:t>
      </w:r>
      <w:r w:rsidR="00BC3109" w:rsidRPr="00CB0080">
        <w:rPr>
          <w:rtl/>
        </w:rPr>
        <w:t>ح</w:t>
      </w:r>
      <w:r w:rsidR="003E76E8" w:rsidRPr="00CB0080">
        <w:rPr>
          <w:rtl/>
        </w:rPr>
        <w:t>)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حاجز : 599</w:t>
      </w:r>
      <w:r w:rsidR="0096323A">
        <w:rPr>
          <w:rtl/>
        </w:rPr>
        <w:t xml:space="preserve"> / </w:t>
      </w:r>
      <w:r w:rsidRPr="006216AF">
        <w:rPr>
          <w:rtl/>
        </w:rPr>
        <w:t>543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حاجز بن يزيد الوشاء : 594</w:t>
      </w:r>
      <w:r w:rsidR="0096323A">
        <w:rPr>
          <w:rtl/>
        </w:rPr>
        <w:t xml:space="preserve"> / </w:t>
      </w:r>
      <w:r w:rsidRPr="006216AF">
        <w:rPr>
          <w:rtl/>
        </w:rPr>
        <w:t>537 ، 608</w:t>
      </w:r>
      <w:r w:rsidR="0096323A">
        <w:rPr>
          <w:rtl/>
        </w:rPr>
        <w:t xml:space="preserve"> / </w:t>
      </w:r>
      <w:r w:rsidRPr="006216AF">
        <w:rPr>
          <w:rtl/>
        </w:rPr>
        <w:t>554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الحارث الأعور : 246</w:t>
      </w:r>
      <w:r w:rsidR="0096323A">
        <w:rPr>
          <w:rtl/>
        </w:rPr>
        <w:t xml:space="preserve"> / </w:t>
      </w:r>
      <w:r w:rsidRPr="006216AF">
        <w:rPr>
          <w:rtl/>
        </w:rPr>
        <w:t>211 ، 247</w:t>
      </w:r>
      <w:r w:rsidR="0096323A">
        <w:rPr>
          <w:rtl/>
        </w:rPr>
        <w:t xml:space="preserve"> / </w:t>
      </w:r>
      <w:r w:rsidRPr="006216AF">
        <w:rPr>
          <w:rtl/>
        </w:rPr>
        <w:t>212 ، 250</w:t>
      </w:r>
      <w:r w:rsidR="0096323A">
        <w:rPr>
          <w:rtl/>
        </w:rPr>
        <w:t xml:space="preserve"> / </w:t>
      </w:r>
      <w:r w:rsidRPr="006216AF">
        <w:rPr>
          <w:rtl/>
        </w:rPr>
        <w:t>216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الحارث بن حصيرة الأزدي : 410</w:t>
      </w:r>
      <w:r w:rsidR="0096323A">
        <w:rPr>
          <w:rtl/>
        </w:rPr>
        <w:t xml:space="preserve"> / </w:t>
      </w:r>
      <w:r w:rsidRPr="006216AF">
        <w:rPr>
          <w:rtl/>
        </w:rPr>
        <w:t>342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الحارث بن السيد : 270</w:t>
      </w:r>
      <w:r w:rsidR="0096323A">
        <w:rPr>
          <w:rtl/>
        </w:rPr>
        <w:t xml:space="preserve"> 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الحارث بن كلدة : 167</w:t>
      </w:r>
      <w:r w:rsidR="0096323A">
        <w:rPr>
          <w:rtl/>
        </w:rPr>
        <w:t xml:space="preserve"> 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الحافظ ، أبو عبد الله : 496</w:t>
      </w:r>
      <w:r w:rsidR="0096323A">
        <w:rPr>
          <w:rtl/>
        </w:rPr>
        <w:t xml:space="preserve"> / </w:t>
      </w:r>
      <w:r w:rsidRPr="006216AF">
        <w:rPr>
          <w:rtl/>
        </w:rPr>
        <w:t>425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الحاكم : 481</w:t>
      </w:r>
      <w:r w:rsidR="0096323A">
        <w:rPr>
          <w:rtl/>
        </w:rPr>
        <w:t xml:space="preserve"> / </w:t>
      </w:r>
      <w:r w:rsidRPr="006216AF">
        <w:rPr>
          <w:rtl/>
        </w:rPr>
        <w:t>407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الحاكم أبو عبد الله النيسابوري : 483</w:t>
      </w:r>
      <w:r w:rsidR="0096323A">
        <w:rPr>
          <w:rtl/>
        </w:rPr>
        <w:t xml:space="preserve"> / </w:t>
      </w:r>
      <w:r w:rsidRPr="006216AF">
        <w:rPr>
          <w:rtl/>
        </w:rPr>
        <w:t>412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حايل بنت الديراني : 595</w:t>
      </w:r>
      <w:r w:rsidR="0096323A">
        <w:rPr>
          <w:rtl/>
        </w:rPr>
        <w:t xml:space="preserve"> / </w:t>
      </w:r>
      <w:r w:rsidRPr="006216AF">
        <w:rPr>
          <w:rtl/>
        </w:rPr>
        <w:t>537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حبابة الوالبية الأسدية : 140</w:t>
      </w:r>
      <w:r w:rsidR="0096323A">
        <w:rPr>
          <w:rtl/>
        </w:rPr>
        <w:t xml:space="preserve"> / </w:t>
      </w:r>
      <w:r w:rsidRPr="006216AF">
        <w:rPr>
          <w:rtl/>
        </w:rPr>
        <w:t>132 ، 151 ، 324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267 ، </w:t>
      </w:r>
      <w:r w:rsidR="00044359">
        <w:rPr>
          <w:rtl/>
        </w:rPr>
        <w:br/>
      </w:r>
      <w:r w:rsidRPr="006216AF">
        <w:rPr>
          <w:rtl/>
        </w:rPr>
        <w:t>562</w:t>
      </w:r>
      <w:r w:rsidR="0096323A">
        <w:rPr>
          <w:rtl/>
        </w:rPr>
        <w:t xml:space="preserve"> 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حبّة : 66</w:t>
      </w:r>
      <w:r w:rsidR="0096323A">
        <w:rPr>
          <w:rtl/>
        </w:rPr>
        <w:t xml:space="preserve"> / </w:t>
      </w:r>
      <w:r w:rsidRPr="006216AF">
        <w:rPr>
          <w:rtl/>
        </w:rPr>
        <w:t>46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حبيب الأحول : 133</w:t>
      </w:r>
      <w:r w:rsidR="0096323A">
        <w:rPr>
          <w:rtl/>
        </w:rPr>
        <w:t xml:space="preserve"> / </w:t>
      </w:r>
      <w:r w:rsidRPr="006216AF">
        <w:rPr>
          <w:rtl/>
        </w:rPr>
        <w:t>128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حبيب بن جماز : 267</w:t>
      </w:r>
      <w:r w:rsidR="0096323A">
        <w:rPr>
          <w:rtl/>
        </w:rPr>
        <w:t xml:space="preserve"> / </w:t>
      </w:r>
      <w:r w:rsidRPr="006216AF">
        <w:rPr>
          <w:rtl/>
        </w:rPr>
        <w:t>231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حبيب بن الجهم : 258</w:t>
      </w:r>
      <w:r w:rsidR="0096323A">
        <w:rPr>
          <w:rtl/>
        </w:rPr>
        <w:t xml:space="preserve"> / </w:t>
      </w:r>
      <w:r w:rsidRPr="006216AF">
        <w:rPr>
          <w:rtl/>
        </w:rPr>
        <w:t>225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حبيب بن عبد الله الأزدي : 268</w:t>
      </w:r>
      <w:r w:rsidR="0096323A">
        <w:rPr>
          <w:rtl/>
        </w:rPr>
        <w:t xml:space="preserve"> / </w:t>
      </w:r>
      <w:r w:rsidRPr="006216AF">
        <w:rPr>
          <w:rtl/>
        </w:rPr>
        <w:t>231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الحجاج بن يوسف : 60</w:t>
      </w:r>
      <w:r w:rsidR="0096323A">
        <w:rPr>
          <w:rtl/>
        </w:rPr>
        <w:t xml:space="preserve"> / </w:t>
      </w:r>
      <w:r w:rsidRPr="006216AF">
        <w:rPr>
          <w:rtl/>
        </w:rPr>
        <w:t>31 ، 276</w:t>
      </w:r>
      <w:r w:rsidR="0096323A">
        <w:rPr>
          <w:rtl/>
        </w:rPr>
        <w:t xml:space="preserve"> / </w:t>
      </w:r>
      <w:r w:rsidRPr="006216AF">
        <w:rPr>
          <w:rtl/>
        </w:rPr>
        <w:t>242 ، 293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250 ، </w:t>
      </w:r>
      <w:r w:rsidR="00B65D41">
        <w:rPr>
          <w:rtl/>
        </w:rPr>
        <w:br/>
      </w:r>
      <w:r w:rsidRPr="006216AF">
        <w:rPr>
          <w:rtl/>
        </w:rPr>
        <w:t>361</w:t>
      </w:r>
      <w:r w:rsidR="0096323A">
        <w:rPr>
          <w:rtl/>
        </w:rPr>
        <w:t xml:space="preserve"> / </w:t>
      </w:r>
      <w:r w:rsidRPr="006216AF">
        <w:rPr>
          <w:rtl/>
        </w:rPr>
        <w:t>300</w:t>
      </w:r>
      <w:r w:rsidR="00410A32">
        <w:rPr>
          <w:rtl/>
        </w:rPr>
        <w:t xml:space="preserve"> .</w:t>
      </w:r>
    </w:p>
    <w:p w:rsidR="005F4626" w:rsidRPr="006216AF" w:rsidRDefault="005F4626" w:rsidP="00CB0080">
      <w:pPr>
        <w:pStyle w:val="rfdNormal0"/>
        <w:rPr>
          <w:rtl/>
        </w:rPr>
      </w:pPr>
      <w:r w:rsidRPr="006216AF">
        <w:rPr>
          <w:rtl/>
        </w:rPr>
        <w:t>حذيفة : 54</w:t>
      </w:r>
      <w:r w:rsidR="0096323A">
        <w:rPr>
          <w:rtl/>
        </w:rPr>
        <w:t xml:space="preserve"> / </w:t>
      </w:r>
      <w:r w:rsidRPr="006216AF">
        <w:rPr>
          <w:rtl/>
        </w:rPr>
        <w:t>22 ، 316</w:t>
      </w:r>
      <w:r w:rsidR="0096323A">
        <w:rPr>
          <w:rtl/>
        </w:rPr>
        <w:t xml:space="preserve"> / </w:t>
      </w:r>
      <w:r w:rsidRPr="006216AF">
        <w:rPr>
          <w:rtl/>
        </w:rPr>
        <w:t>264</w:t>
      </w:r>
      <w:r w:rsidR="00410A32">
        <w:rPr>
          <w:rtl/>
        </w:rPr>
        <w:t xml:space="preserve"> .</w:t>
      </w:r>
    </w:p>
    <w:p w:rsidR="005F4626" w:rsidRPr="006216AF" w:rsidRDefault="005F4626" w:rsidP="00483CD6">
      <w:pPr>
        <w:pStyle w:val="rfdNormal0"/>
        <w:rPr>
          <w:rtl/>
        </w:rPr>
      </w:pPr>
      <w:r w:rsidRPr="006216AF">
        <w:rPr>
          <w:rtl/>
        </w:rPr>
        <w:t>الحسن الآبي ، أبو علي : 584</w:t>
      </w:r>
      <w:r w:rsidR="0096323A">
        <w:rPr>
          <w:rtl/>
        </w:rPr>
        <w:t xml:space="preserve"> / </w:t>
      </w:r>
      <w:r w:rsidRPr="006216AF">
        <w:rPr>
          <w:rtl/>
        </w:rPr>
        <w:t>533</w:t>
      </w:r>
      <w:r w:rsidR="00410A32">
        <w:rPr>
          <w:rtl/>
        </w:rPr>
        <w:t xml:space="preserve"> .</w:t>
      </w:r>
    </w:p>
    <w:p w:rsidR="005F4626" w:rsidRPr="006216AF" w:rsidRDefault="005F4626" w:rsidP="00483CD6">
      <w:pPr>
        <w:pStyle w:val="rfdNormal0"/>
        <w:rPr>
          <w:rtl/>
        </w:rPr>
      </w:pPr>
      <w:r w:rsidRPr="006216AF">
        <w:rPr>
          <w:rtl/>
        </w:rPr>
        <w:t>الحسن البصري : 275</w:t>
      </w:r>
      <w:r w:rsidR="0096323A">
        <w:rPr>
          <w:rtl/>
        </w:rPr>
        <w:t xml:space="preserve"> / </w:t>
      </w:r>
      <w:r w:rsidRPr="006216AF">
        <w:rPr>
          <w:rtl/>
        </w:rPr>
        <w:t>240</w:t>
      </w:r>
      <w:r w:rsidR="00410A32">
        <w:rPr>
          <w:rtl/>
        </w:rPr>
        <w:t xml:space="preserve"> .</w:t>
      </w:r>
    </w:p>
    <w:p w:rsidR="005F4626" w:rsidRPr="006216AF" w:rsidRDefault="005F4626" w:rsidP="00483CD6">
      <w:pPr>
        <w:pStyle w:val="rfdNormal0"/>
        <w:rPr>
          <w:rtl/>
        </w:rPr>
      </w:pPr>
      <w:r w:rsidRPr="006216AF">
        <w:rPr>
          <w:rtl/>
        </w:rPr>
        <w:t>الحسن بن أبي عثمان الهمداني : 519</w:t>
      </w:r>
      <w:r w:rsidR="0096323A">
        <w:rPr>
          <w:rtl/>
        </w:rPr>
        <w:t xml:space="preserve"> / </w:t>
      </w:r>
      <w:r w:rsidRPr="006216AF">
        <w:rPr>
          <w:rtl/>
        </w:rPr>
        <w:t>450</w:t>
      </w:r>
      <w:r w:rsidR="00410A32">
        <w:rPr>
          <w:rtl/>
        </w:rPr>
        <w:t xml:space="preserve"> .</w:t>
      </w:r>
    </w:p>
    <w:p w:rsidR="005F4626" w:rsidRPr="006216AF" w:rsidRDefault="005F4626" w:rsidP="00483CD6">
      <w:pPr>
        <w:pStyle w:val="rfdNormal0"/>
        <w:rPr>
          <w:rtl/>
        </w:rPr>
      </w:pPr>
      <w:r w:rsidRPr="006216AF">
        <w:rPr>
          <w:rtl/>
        </w:rPr>
        <w:t>الحسن بن أحمد المكتب ، 603</w:t>
      </w:r>
      <w:r w:rsidR="0096323A">
        <w:rPr>
          <w:rtl/>
        </w:rPr>
        <w:t xml:space="preserve"> / </w:t>
      </w:r>
      <w:r w:rsidRPr="006216AF">
        <w:rPr>
          <w:rtl/>
        </w:rPr>
        <w:t>551</w:t>
      </w:r>
      <w:r w:rsidR="00410A32">
        <w:rPr>
          <w:rtl/>
        </w:rPr>
        <w:t xml:space="preserve"> .</w:t>
      </w:r>
    </w:p>
    <w:p w:rsidR="005F4626" w:rsidRPr="006216AF" w:rsidRDefault="005F4626" w:rsidP="00483CD6">
      <w:pPr>
        <w:pStyle w:val="rfdNormal0"/>
        <w:rPr>
          <w:rtl/>
        </w:rPr>
      </w:pPr>
      <w:r w:rsidRPr="006216AF">
        <w:rPr>
          <w:rtl/>
        </w:rPr>
        <w:t>الحسن بن بشار : 481</w:t>
      </w:r>
      <w:r w:rsidR="0096323A">
        <w:rPr>
          <w:rtl/>
        </w:rPr>
        <w:t xml:space="preserve"> / </w:t>
      </w:r>
      <w:r w:rsidRPr="006216AF">
        <w:rPr>
          <w:rtl/>
        </w:rPr>
        <w:t>409</w:t>
      </w:r>
      <w:r w:rsidR="00410A32">
        <w:rPr>
          <w:rtl/>
        </w:rPr>
        <w:t xml:space="preserve"> .</w:t>
      </w:r>
    </w:p>
    <w:p w:rsidR="005F4626" w:rsidRPr="006216AF" w:rsidRDefault="005F4626" w:rsidP="00483CD6">
      <w:pPr>
        <w:pStyle w:val="rfdNormal0"/>
        <w:rPr>
          <w:rtl/>
        </w:rPr>
      </w:pPr>
      <w:r w:rsidRPr="006216AF">
        <w:rPr>
          <w:rtl/>
        </w:rPr>
        <w:t>الحسن بن ثوير بن أبي فاختة : 139</w:t>
      </w:r>
      <w:r w:rsidR="0096323A">
        <w:rPr>
          <w:rtl/>
        </w:rPr>
        <w:t xml:space="preserve"> / </w:t>
      </w:r>
      <w:r w:rsidRPr="006216AF">
        <w:rPr>
          <w:rtl/>
        </w:rPr>
        <w:t>131</w:t>
      </w:r>
      <w:r w:rsidR="00410A32">
        <w:rPr>
          <w:rtl/>
        </w:rPr>
        <w:t xml:space="preserve"> .</w:t>
      </w:r>
    </w:p>
    <w:p w:rsidR="005F4626" w:rsidRPr="006216AF" w:rsidRDefault="005F4626" w:rsidP="00483CD6">
      <w:pPr>
        <w:pStyle w:val="rfdNormal0"/>
        <w:rPr>
          <w:rtl/>
        </w:rPr>
      </w:pPr>
      <w:r w:rsidRPr="006216AF">
        <w:rPr>
          <w:rtl/>
        </w:rPr>
        <w:t>الحسن بن الحسن : 363</w:t>
      </w:r>
      <w:r w:rsidR="0096323A">
        <w:rPr>
          <w:rtl/>
        </w:rPr>
        <w:t xml:space="preserve"> / </w:t>
      </w:r>
      <w:r w:rsidRPr="006216AF">
        <w:rPr>
          <w:rtl/>
        </w:rPr>
        <w:t>302 ، 411</w:t>
      </w:r>
      <w:r w:rsidR="0096323A">
        <w:rPr>
          <w:rtl/>
        </w:rPr>
        <w:t xml:space="preserve"> / </w:t>
      </w:r>
      <w:r w:rsidRPr="006216AF">
        <w:rPr>
          <w:rtl/>
        </w:rPr>
        <w:t>343</w:t>
      </w:r>
      <w:r w:rsidR="00410A32">
        <w:rPr>
          <w:rtl/>
        </w:rPr>
        <w:t xml:space="preserve"> .</w:t>
      </w:r>
    </w:p>
    <w:p w:rsidR="005F4626" w:rsidRPr="006216AF" w:rsidRDefault="005F4626" w:rsidP="00483CD6">
      <w:pPr>
        <w:pStyle w:val="rfdNormal0"/>
        <w:rPr>
          <w:rtl/>
        </w:rPr>
      </w:pPr>
      <w:r w:rsidRPr="006216AF">
        <w:rPr>
          <w:rtl/>
        </w:rPr>
        <w:t>الحسن بن زيد : 137 ، 271</w:t>
      </w:r>
      <w:r w:rsidR="0096323A">
        <w:rPr>
          <w:rtl/>
        </w:rPr>
        <w:t xml:space="preserve"> / </w:t>
      </w:r>
      <w:r w:rsidRPr="006216AF">
        <w:rPr>
          <w:rtl/>
        </w:rPr>
        <w:t>235</w:t>
      </w:r>
      <w:r w:rsidR="00410A32">
        <w:rPr>
          <w:rtl/>
        </w:rPr>
        <w:t xml:space="preserve"> .</w:t>
      </w:r>
    </w:p>
    <w:p w:rsidR="005F4626" w:rsidRPr="006216AF" w:rsidRDefault="005F4626" w:rsidP="00483CD6">
      <w:pPr>
        <w:pStyle w:val="rfdNormal0"/>
        <w:rPr>
          <w:rtl/>
        </w:rPr>
      </w:pPr>
      <w:r w:rsidRPr="006216AF">
        <w:rPr>
          <w:rtl/>
        </w:rPr>
        <w:t>الحسن بن ظريف : 565</w:t>
      </w:r>
      <w:r w:rsidR="0096323A">
        <w:rPr>
          <w:rtl/>
        </w:rPr>
        <w:t xml:space="preserve"> / </w:t>
      </w:r>
      <w:r w:rsidRPr="006216AF">
        <w:rPr>
          <w:rtl/>
        </w:rPr>
        <w:t>504</w:t>
      </w:r>
      <w:r w:rsidR="00410A32">
        <w:rPr>
          <w:rtl/>
        </w:rPr>
        <w:t xml:space="preserve"> .</w:t>
      </w:r>
    </w:p>
    <w:p w:rsidR="005F4626" w:rsidRPr="006216AF" w:rsidRDefault="005F4626" w:rsidP="00483CD6">
      <w:pPr>
        <w:pStyle w:val="rfdNormal0"/>
        <w:rPr>
          <w:rtl/>
        </w:rPr>
      </w:pPr>
      <w:r w:rsidRPr="006216AF">
        <w:rPr>
          <w:rtl/>
        </w:rPr>
        <w:t>الحسن بن عطية : 421</w:t>
      </w:r>
      <w:r w:rsidR="0096323A">
        <w:rPr>
          <w:rtl/>
        </w:rPr>
        <w:t xml:space="preserve"> / </w:t>
      </w:r>
      <w:r w:rsidRPr="006216AF">
        <w:rPr>
          <w:rtl/>
        </w:rPr>
        <w:t>356</w:t>
      </w:r>
      <w:r w:rsidR="00410A32">
        <w:rPr>
          <w:rtl/>
        </w:rPr>
        <w:t xml:space="preserve"> .</w:t>
      </w:r>
    </w:p>
    <w:p w:rsidR="005F4626" w:rsidRPr="001D10EB" w:rsidRDefault="005F4626" w:rsidP="00483CD6">
      <w:pPr>
        <w:pStyle w:val="rfdNormal0"/>
        <w:rPr>
          <w:rStyle w:val="rfdPoemTiniCharChar"/>
          <w:rtl/>
        </w:rPr>
      </w:pPr>
      <w:r w:rsidRPr="006216AF">
        <w:rPr>
          <w:rtl/>
        </w:rPr>
        <w:t xml:space="preserve">الحسن بن علي ، أبو محمد </w:t>
      </w:r>
      <w:r w:rsidR="00470C8A">
        <w:rPr>
          <w:rtl/>
        </w:rPr>
        <w:t>(ع)</w:t>
      </w:r>
      <w:r w:rsidRPr="006216AF">
        <w:rPr>
          <w:rtl/>
        </w:rPr>
        <w:t xml:space="preserve"> : 53</w:t>
      </w:r>
      <w:r w:rsidR="0096323A">
        <w:rPr>
          <w:rtl/>
        </w:rPr>
        <w:t xml:space="preserve"> / </w:t>
      </w:r>
      <w:r w:rsidRPr="006216AF">
        <w:rPr>
          <w:rtl/>
        </w:rPr>
        <w:t>22 ، 55</w:t>
      </w:r>
      <w:r w:rsidR="0096323A">
        <w:rPr>
          <w:rtl/>
        </w:rPr>
        <w:t xml:space="preserve"> / </w:t>
      </w:r>
      <w:r w:rsidRPr="006216AF">
        <w:rPr>
          <w:rtl/>
        </w:rPr>
        <w:t>24 ، 59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29 ، </w:t>
      </w:r>
      <w:r w:rsidR="00B65D41">
        <w:rPr>
          <w:rtl/>
        </w:rPr>
        <w:br/>
      </w:r>
      <w:r w:rsidRPr="006216AF">
        <w:rPr>
          <w:rtl/>
        </w:rPr>
        <w:t>61</w:t>
      </w:r>
      <w:r w:rsidR="0096323A">
        <w:rPr>
          <w:rtl/>
        </w:rPr>
        <w:t xml:space="preserve"> / </w:t>
      </w:r>
      <w:r w:rsidRPr="006216AF">
        <w:rPr>
          <w:rtl/>
        </w:rPr>
        <w:t>33 ، 80</w:t>
      </w:r>
      <w:r w:rsidR="0096323A">
        <w:rPr>
          <w:rtl/>
        </w:rPr>
        <w:t xml:space="preserve"> / </w:t>
      </w:r>
      <w:r w:rsidRPr="006216AF">
        <w:rPr>
          <w:rtl/>
        </w:rPr>
        <w:t>63 ، 99</w:t>
      </w:r>
      <w:r w:rsidR="0096323A">
        <w:rPr>
          <w:rtl/>
        </w:rPr>
        <w:t xml:space="preserve"> / </w:t>
      </w:r>
      <w:r w:rsidRPr="006216AF">
        <w:rPr>
          <w:rtl/>
        </w:rPr>
        <w:t>91 ، 121</w:t>
      </w:r>
      <w:r w:rsidR="0096323A">
        <w:rPr>
          <w:rtl/>
        </w:rPr>
        <w:t xml:space="preserve"> / </w:t>
      </w:r>
      <w:r w:rsidRPr="006216AF">
        <w:rPr>
          <w:rtl/>
        </w:rPr>
        <w:t>116 ، 122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120 ، </w:t>
      </w:r>
      <w:r w:rsidR="00B65D41">
        <w:rPr>
          <w:rtl/>
        </w:rPr>
        <w:br/>
      </w:r>
      <w:r w:rsidRPr="006216AF">
        <w:rPr>
          <w:rtl/>
        </w:rPr>
        <w:t>132</w:t>
      </w:r>
      <w:r w:rsidR="0096323A">
        <w:rPr>
          <w:rtl/>
        </w:rPr>
        <w:t xml:space="preserve"> / </w:t>
      </w:r>
      <w:r w:rsidRPr="006216AF">
        <w:rPr>
          <w:rtl/>
        </w:rPr>
        <w:t>127 ، 134</w:t>
      </w:r>
      <w:r w:rsidR="0096323A">
        <w:rPr>
          <w:rtl/>
        </w:rPr>
        <w:t xml:space="preserve"> / </w:t>
      </w:r>
      <w:r w:rsidRPr="006216AF">
        <w:rPr>
          <w:rtl/>
        </w:rPr>
        <w:t>128 ، 140</w:t>
      </w:r>
      <w:r w:rsidR="0096323A">
        <w:rPr>
          <w:rtl/>
        </w:rPr>
        <w:t xml:space="preserve"> / </w:t>
      </w:r>
      <w:r w:rsidRPr="006216AF">
        <w:rPr>
          <w:rtl/>
        </w:rPr>
        <w:t>132 ، 205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182 ، </w:t>
      </w:r>
      <w:r w:rsidR="00B65D41">
        <w:rPr>
          <w:rtl/>
        </w:rPr>
        <w:br/>
      </w:r>
      <w:r w:rsidRPr="006216AF">
        <w:rPr>
          <w:rtl/>
        </w:rPr>
        <w:t>231</w:t>
      </w:r>
      <w:r w:rsidR="0096323A">
        <w:rPr>
          <w:rtl/>
        </w:rPr>
        <w:t xml:space="preserve"> / </w:t>
      </w:r>
      <w:r w:rsidRPr="006216AF">
        <w:rPr>
          <w:rtl/>
        </w:rPr>
        <w:t>200 ، 235</w:t>
      </w:r>
      <w:r w:rsidR="0096323A">
        <w:rPr>
          <w:rtl/>
        </w:rPr>
        <w:t xml:space="preserve"> / </w:t>
      </w:r>
      <w:r w:rsidRPr="006216AF">
        <w:rPr>
          <w:rtl/>
        </w:rPr>
        <w:t>201 ، 239</w:t>
      </w:r>
      <w:r w:rsidR="0096323A">
        <w:rPr>
          <w:rtl/>
        </w:rPr>
        <w:t xml:space="preserve"> / </w:t>
      </w:r>
      <w:r w:rsidRPr="006216AF">
        <w:rPr>
          <w:rtl/>
        </w:rPr>
        <w:t>203 ، 244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208 ، </w:t>
      </w:r>
      <w:r w:rsidR="00B65D41">
        <w:rPr>
          <w:rtl/>
        </w:rPr>
        <w:br/>
      </w:r>
      <w:r w:rsidRPr="006216AF">
        <w:rPr>
          <w:rtl/>
        </w:rPr>
        <w:t>262</w:t>
      </w:r>
      <w:r w:rsidR="0096323A">
        <w:rPr>
          <w:rtl/>
        </w:rPr>
        <w:t xml:space="preserve"> / </w:t>
      </w:r>
      <w:r w:rsidRPr="006216AF">
        <w:rPr>
          <w:rtl/>
        </w:rPr>
        <w:t>226 ، 267</w:t>
      </w:r>
      <w:r w:rsidR="0096323A">
        <w:rPr>
          <w:rtl/>
        </w:rPr>
        <w:t xml:space="preserve"> / </w:t>
      </w:r>
      <w:r w:rsidRPr="006216AF">
        <w:rPr>
          <w:rtl/>
        </w:rPr>
        <w:t>231 ، 272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236 ، </w:t>
      </w:r>
      <w:r w:rsidR="00B65D41">
        <w:rPr>
          <w:rtl/>
        </w:rPr>
        <w:br/>
      </w:r>
      <w:r w:rsidRPr="006216AF">
        <w:rPr>
          <w:rtl/>
        </w:rPr>
        <w:t>293</w:t>
      </w:r>
      <w:r w:rsidR="0096323A">
        <w:rPr>
          <w:rtl/>
        </w:rPr>
        <w:t xml:space="preserve"> / </w:t>
      </w:r>
      <w:r w:rsidRPr="006216AF">
        <w:rPr>
          <w:rtl/>
        </w:rPr>
        <w:t>250 ، 295</w:t>
      </w:r>
      <w:r w:rsidR="0096323A">
        <w:rPr>
          <w:rtl/>
        </w:rPr>
        <w:t xml:space="preserve"> / </w:t>
      </w:r>
      <w:r w:rsidRPr="006216AF">
        <w:rPr>
          <w:rtl/>
        </w:rPr>
        <w:t>251 ، 296</w:t>
      </w:r>
      <w:r w:rsidR="0096323A">
        <w:rPr>
          <w:rtl/>
        </w:rPr>
        <w:t xml:space="preserve"> / </w:t>
      </w:r>
      <w:r w:rsidRPr="006216AF">
        <w:rPr>
          <w:rtl/>
        </w:rPr>
        <w:t>252 ، 305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256 ، </w:t>
      </w:r>
      <w:r w:rsidR="00B65D41">
        <w:rPr>
          <w:rtl/>
        </w:rPr>
        <w:br/>
      </w:r>
      <w:r w:rsidRPr="006216AF">
        <w:rPr>
          <w:rtl/>
        </w:rPr>
        <w:t>306</w:t>
      </w:r>
      <w:r w:rsidR="0096323A">
        <w:rPr>
          <w:rtl/>
        </w:rPr>
        <w:t xml:space="preserve"> / </w:t>
      </w:r>
      <w:r w:rsidRPr="006216AF">
        <w:rPr>
          <w:rtl/>
        </w:rPr>
        <w:t>257 ، 308</w:t>
      </w:r>
      <w:r w:rsidR="0096323A">
        <w:rPr>
          <w:rtl/>
        </w:rPr>
        <w:t xml:space="preserve"> / </w:t>
      </w:r>
      <w:r w:rsidRPr="006216AF">
        <w:rPr>
          <w:rtl/>
        </w:rPr>
        <w:t>258 ، 310</w:t>
      </w:r>
      <w:r w:rsidR="0096323A">
        <w:rPr>
          <w:rtl/>
        </w:rPr>
        <w:t xml:space="preserve"> / </w:t>
      </w:r>
      <w:r w:rsidRPr="006216AF">
        <w:rPr>
          <w:rtl/>
        </w:rPr>
        <w:t>259 ، 311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260 ، </w:t>
      </w:r>
      <w:r w:rsidR="00B65D41">
        <w:rPr>
          <w:rtl/>
        </w:rPr>
        <w:br/>
      </w:r>
      <w:r w:rsidRPr="006216AF">
        <w:rPr>
          <w:rtl/>
        </w:rPr>
        <w:t>312</w:t>
      </w:r>
      <w:r w:rsidR="0096323A">
        <w:rPr>
          <w:rtl/>
        </w:rPr>
        <w:t xml:space="preserve"> / </w:t>
      </w:r>
      <w:r w:rsidRPr="006216AF">
        <w:rPr>
          <w:rtl/>
        </w:rPr>
        <w:t>261 ، 314</w:t>
      </w:r>
      <w:r w:rsidR="0096323A">
        <w:rPr>
          <w:rtl/>
        </w:rPr>
        <w:t xml:space="preserve"> / </w:t>
      </w:r>
      <w:r w:rsidRPr="006216AF">
        <w:rPr>
          <w:rtl/>
        </w:rPr>
        <w:t>262 ، 315</w:t>
      </w:r>
      <w:r w:rsidR="0096323A">
        <w:rPr>
          <w:rtl/>
        </w:rPr>
        <w:t xml:space="preserve"> / </w:t>
      </w:r>
      <w:r w:rsidRPr="006216AF">
        <w:rPr>
          <w:rtl/>
        </w:rPr>
        <w:t>263 ، 316</w:t>
      </w:r>
      <w:r w:rsidR="0096323A">
        <w:rPr>
          <w:rtl/>
        </w:rPr>
        <w:t xml:space="preserve"> / </w:t>
      </w:r>
      <w:r w:rsidRPr="006216AF">
        <w:rPr>
          <w:rtl/>
        </w:rPr>
        <w:t>264 ،</w:t>
      </w:r>
      <w:r w:rsidR="00B65D41">
        <w:rPr>
          <w:rtl/>
        </w:rPr>
        <w:t xml:space="preserve"> </w:t>
      </w:r>
      <w:r w:rsidR="00B65D41">
        <w:rPr>
          <w:rtl/>
        </w:rPr>
        <w:br/>
      </w:r>
    </w:p>
    <w:p w:rsidR="005F4626" w:rsidRPr="006216AF" w:rsidRDefault="005F4626" w:rsidP="003A68F2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319</w:t>
      </w:r>
      <w:r w:rsidR="0096323A">
        <w:rPr>
          <w:rtl/>
        </w:rPr>
        <w:t xml:space="preserve"> / </w:t>
      </w:r>
      <w:r w:rsidRPr="006216AF">
        <w:rPr>
          <w:rtl/>
        </w:rPr>
        <w:t>265 ، 322</w:t>
      </w:r>
      <w:r w:rsidR="0096323A">
        <w:rPr>
          <w:rtl/>
        </w:rPr>
        <w:t xml:space="preserve"> / </w:t>
      </w:r>
      <w:r w:rsidRPr="006216AF">
        <w:rPr>
          <w:rtl/>
        </w:rPr>
        <w:t>266 ، 328</w:t>
      </w:r>
      <w:r w:rsidR="0096323A">
        <w:rPr>
          <w:rtl/>
        </w:rPr>
        <w:t xml:space="preserve"> / </w:t>
      </w:r>
      <w:r w:rsidRPr="006216AF">
        <w:rPr>
          <w:rtl/>
        </w:rPr>
        <w:t>271 ، 350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291 ، </w:t>
      </w:r>
      <w:r w:rsidR="00B65D41">
        <w:rPr>
          <w:rtl/>
        </w:rPr>
        <w:br/>
      </w:r>
      <w:r w:rsidRPr="006216AF">
        <w:rPr>
          <w:rtl/>
        </w:rPr>
        <w:t>396</w:t>
      </w:r>
      <w:r w:rsidR="0096323A">
        <w:rPr>
          <w:rtl/>
        </w:rPr>
        <w:t xml:space="preserve"> / </w:t>
      </w:r>
      <w:r w:rsidRPr="006216AF">
        <w:rPr>
          <w:rtl/>
        </w:rPr>
        <w:t>322 ، 473</w:t>
      </w:r>
      <w:r w:rsidR="0096323A">
        <w:rPr>
          <w:rtl/>
        </w:rPr>
        <w:t xml:space="preserve"> / </w:t>
      </w:r>
      <w:r w:rsidRPr="006216AF">
        <w:rPr>
          <w:rtl/>
        </w:rPr>
        <w:t>396 ، 522</w:t>
      </w:r>
      <w:r w:rsidR="0096323A">
        <w:rPr>
          <w:rtl/>
        </w:rPr>
        <w:t xml:space="preserve"> / </w:t>
      </w:r>
      <w:r w:rsidRPr="006216AF">
        <w:rPr>
          <w:rtl/>
        </w:rPr>
        <w:t>457 ، 545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487 ، </w:t>
      </w:r>
      <w:r w:rsidR="00B65D41">
        <w:rPr>
          <w:rtl/>
        </w:rPr>
        <w:br/>
      </w:r>
      <w:r w:rsidRPr="006216AF">
        <w:rPr>
          <w:rtl/>
        </w:rPr>
        <w:t>561</w:t>
      </w:r>
      <w:r w:rsidR="0096323A">
        <w:rPr>
          <w:rtl/>
        </w:rPr>
        <w:t xml:space="preserve"> / </w:t>
      </w:r>
      <w:r w:rsidRPr="006216AF">
        <w:rPr>
          <w:rtl/>
        </w:rPr>
        <w:t>500 ، 562</w:t>
      </w:r>
      <w:r w:rsidR="0096323A">
        <w:rPr>
          <w:rtl/>
        </w:rPr>
        <w:t xml:space="preserve"> / </w:t>
      </w:r>
      <w:r w:rsidRPr="006216AF">
        <w:rPr>
          <w:rtl/>
        </w:rPr>
        <w:t>500 ، 592</w:t>
      </w:r>
      <w:r w:rsidR="0096323A">
        <w:rPr>
          <w:rtl/>
        </w:rPr>
        <w:t xml:space="preserve"> / </w:t>
      </w:r>
      <w:r w:rsidRPr="006216AF">
        <w:rPr>
          <w:rtl/>
        </w:rPr>
        <w:t>536</w:t>
      </w:r>
      <w:r w:rsidR="00410A32">
        <w:rPr>
          <w:rtl/>
        </w:rPr>
        <w:t xml:space="preserve"> .</w:t>
      </w:r>
    </w:p>
    <w:p w:rsidR="005F4626" w:rsidRPr="006216AF" w:rsidRDefault="005F4626" w:rsidP="001D10EB">
      <w:pPr>
        <w:pStyle w:val="rfdNormal0"/>
        <w:rPr>
          <w:rtl/>
        </w:rPr>
      </w:pPr>
      <w:r w:rsidRPr="006216AF">
        <w:rPr>
          <w:rtl/>
        </w:rPr>
        <w:t xml:space="preserve">الحسن بن علي ، أبو محمد العسكري </w:t>
      </w:r>
      <w:r w:rsidR="00470C8A">
        <w:rPr>
          <w:rtl/>
        </w:rPr>
        <w:t>(ع)</w:t>
      </w:r>
      <w:r w:rsidRPr="006216AF">
        <w:rPr>
          <w:rtl/>
        </w:rPr>
        <w:t xml:space="preserve"> : 201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178 ، </w:t>
      </w:r>
      <w:r w:rsidR="00B65D41">
        <w:rPr>
          <w:rtl/>
        </w:rPr>
        <w:br/>
      </w:r>
      <w:r w:rsidRPr="006216AF">
        <w:rPr>
          <w:rtl/>
        </w:rPr>
        <w:t>214</w:t>
      </w:r>
      <w:r w:rsidR="0096323A">
        <w:rPr>
          <w:rtl/>
        </w:rPr>
        <w:t xml:space="preserve"> / </w:t>
      </w:r>
      <w:r w:rsidRPr="006216AF">
        <w:rPr>
          <w:rtl/>
        </w:rPr>
        <w:t>189 ، 216</w:t>
      </w:r>
      <w:r w:rsidR="0096323A">
        <w:rPr>
          <w:rtl/>
        </w:rPr>
        <w:t xml:space="preserve"> / </w:t>
      </w:r>
      <w:r w:rsidRPr="006216AF">
        <w:rPr>
          <w:rtl/>
        </w:rPr>
        <w:t>190 ، 217</w:t>
      </w:r>
      <w:r w:rsidR="0096323A">
        <w:rPr>
          <w:rtl/>
        </w:rPr>
        <w:t xml:space="preserve"> / </w:t>
      </w:r>
      <w:r w:rsidRPr="006216AF">
        <w:rPr>
          <w:rtl/>
        </w:rPr>
        <w:t>191 ، 221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194 ، </w:t>
      </w:r>
      <w:r w:rsidR="00B65D41">
        <w:rPr>
          <w:rtl/>
        </w:rPr>
        <w:br/>
      </w:r>
      <w:r w:rsidRPr="006216AF">
        <w:rPr>
          <w:rtl/>
        </w:rPr>
        <w:t>273</w:t>
      </w:r>
      <w:r w:rsidR="0096323A">
        <w:rPr>
          <w:rtl/>
        </w:rPr>
        <w:t xml:space="preserve"> / </w:t>
      </w:r>
      <w:r w:rsidRPr="006216AF">
        <w:rPr>
          <w:rtl/>
        </w:rPr>
        <w:t>237 ، 467</w:t>
      </w:r>
      <w:r w:rsidR="0096323A">
        <w:rPr>
          <w:rtl/>
        </w:rPr>
        <w:t xml:space="preserve"> / </w:t>
      </w:r>
      <w:r w:rsidRPr="006216AF">
        <w:rPr>
          <w:rtl/>
        </w:rPr>
        <w:t>394 ، 541</w:t>
      </w:r>
      <w:r w:rsidR="0096323A">
        <w:rPr>
          <w:rtl/>
        </w:rPr>
        <w:t xml:space="preserve"> / </w:t>
      </w:r>
      <w:r w:rsidRPr="006216AF">
        <w:rPr>
          <w:rtl/>
        </w:rPr>
        <w:t>482 ، 561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500 ، </w:t>
      </w:r>
      <w:r w:rsidR="00B65D41">
        <w:rPr>
          <w:rtl/>
        </w:rPr>
        <w:br/>
      </w:r>
      <w:r w:rsidRPr="006216AF">
        <w:rPr>
          <w:rtl/>
        </w:rPr>
        <w:t>564</w:t>
      </w:r>
      <w:r w:rsidR="0096323A">
        <w:rPr>
          <w:rtl/>
        </w:rPr>
        <w:t xml:space="preserve"> / </w:t>
      </w:r>
      <w:r w:rsidRPr="006216AF">
        <w:rPr>
          <w:rtl/>
        </w:rPr>
        <w:t>501 ، 565</w:t>
      </w:r>
      <w:r w:rsidR="0096323A">
        <w:rPr>
          <w:rtl/>
        </w:rPr>
        <w:t xml:space="preserve"> / </w:t>
      </w:r>
      <w:r w:rsidRPr="006216AF">
        <w:rPr>
          <w:rtl/>
        </w:rPr>
        <w:t>503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Pr="006216AF">
        <w:rPr>
          <w:rtl/>
        </w:rPr>
        <w:t>504 ، 566</w:t>
      </w:r>
      <w:r w:rsidR="0096323A">
        <w:rPr>
          <w:rtl/>
        </w:rPr>
        <w:t xml:space="preserve"> / </w:t>
      </w:r>
      <w:r w:rsidRPr="006216AF">
        <w:rPr>
          <w:rtl/>
        </w:rPr>
        <w:t>506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Pr="006216AF">
        <w:rPr>
          <w:rtl/>
        </w:rPr>
        <w:t xml:space="preserve">507 ، </w:t>
      </w:r>
      <w:r w:rsidR="00B65D41">
        <w:rPr>
          <w:rtl/>
        </w:rPr>
        <w:br/>
      </w:r>
      <w:r w:rsidRPr="006216AF">
        <w:rPr>
          <w:rtl/>
        </w:rPr>
        <w:t>567</w:t>
      </w:r>
      <w:r w:rsidR="0096323A">
        <w:rPr>
          <w:rtl/>
        </w:rPr>
        <w:t xml:space="preserve"> / </w:t>
      </w:r>
      <w:r w:rsidRPr="006216AF">
        <w:rPr>
          <w:rtl/>
        </w:rPr>
        <w:t>508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Pr="006216AF">
        <w:rPr>
          <w:rtl/>
        </w:rPr>
        <w:t>509 ، 568</w:t>
      </w:r>
      <w:r w:rsidR="0096323A">
        <w:rPr>
          <w:rtl/>
        </w:rPr>
        <w:t xml:space="preserve"> / </w:t>
      </w:r>
      <w:r w:rsidRPr="006216AF">
        <w:rPr>
          <w:rtl/>
        </w:rPr>
        <w:t>510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Pr="006216AF">
        <w:rPr>
          <w:rtl/>
        </w:rPr>
        <w:t>511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Pr="006216AF">
        <w:rPr>
          <w:rtl/>
        </w:rPr>
        <w:t>512 ، 569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513 ، </w:t>
      </w:r>
      <w:r w:rsidR="00B65D41">
        <w:rPr>
          <w:rtl/>
        </w:rPr>
        <w:br/>
      </w:r>
      <w:r w:rsidRPr="006216AF">
        <w:rPr>
          <w:rtl/>
        </w:rPr>
        <w:t>570</w:t>
      </w:r>
      <w:r w:rsidR="0096323A">
        <w:rPr>
          <w:rtl/>
        </w:rPr>
        <w:t xml:space="preserve"> / </w:t>
      </w:r>
      <w:r w:rsidRPr="006216AF">
        <w:rPr>
          <w:rtl/>
        </w:rPr>
        <w:t>514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Pr="006216AF">
        <w:rPr>
          <w:rtl/>
        </w:rPr>
        <w:t>515 ، 572</w:t>
      </w:r>
      <w:r w:rsidR="0096323A">
        <w:rPr>
          <w:rtl/>
        </w:rPr>
        <w:t xml:space="preserve"> / </w:t>
      </w:r>
      <w:r w:rsidRPr="006216AF">
        <w:rPr>
          <w:rtl/>
        </w:rPr>
        <w:t>516 ، 573</w:t>
      </w:r>
      <w:r w:rsidR="0096323A">
        <w:rPr>
          <w:rtl/>
        </w:rPr>
        <w:t xml:space="preserve"> / </w:t>
      </w:r>
      <w:r w:rsidRPr="006216AF">
        <w:rPr>
          <w:rtl/>
        </w:rPr>
        <w:t>517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Pr="006216AF">
        <w:rPr>
          <w:rtl/>
        </w:rPr>
        <w:t>518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Pr="006216AF">
        <w:rPr>
          <w:rtl/>
        </w:rPr>
        <w:t>519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="00B65D41">
        <w:rPr>
          <w:rtl/>
        </w:rPr>
        <w:br/>
      </w:r>
      <w:r w:rsidRPr="006216AF">
        <w:rPr>
          <w:rtl/>
        </w:rPr>
        <w:t>520 ، 574</w:t>
      </w:r>
      <w:r w:rsidR="0096323A">
        <w:rPr>
          <w:rtl/>
        </w:rPr>
        <w:t xml:space="preserve"> / </w:t>
      </w:r>
      <w:r w:rsidRPr="006216AF">
        <w:rPr>
          <w:rtl/>
        </w:rPr>
        <w:t>521 ، 575</w:t>
      </w:r>
      <w:r w:rsidR="0096323A">
        <w:rPr>
          <w:rtl/>
        </w:rPr>
        <w:t xml:space="preserve"> / </w:t>
      </w:r>
      <w:r w:rsidRPr="006216AF">
        <w:rPr>
          <w:rtl/>
        </w:rPr>
        <w:t>522 ، 576</w:t>
      </w:r>
      <w:r w:rsidR="0096323A">
        <w:rPr>
          <w:rtl/>
        </w:rPr>
        <w:t xml:space="preserve"> / </w:t>
      </w:r>
      <w:r w:rsidRPr="006216AF">
        <w:rPr>
          <w:rtl/>
        </w:rPr>
        <w:t>523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Pr="006216AF">
        <w:rPr>
          <w:rtl/>
        </w:rPr>
        <w:t>524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Pr="006216AF">
        <w:rPr>
          <w:rtl/>
        </w:rPr>
        <w:t xml:space="preserve">525 ، </w:t>
      </w:r>
      <w:r w:rsidR="00B65D41">
        <w:rPr>
          <w:rtl/>
        </w:rPr>
        <w:br/>
      </w:r>
      <w:r w:rsidRPr="006216AF">
        <w:rPr>
          <w:rtl/>
        </w:rPr>
        <w:t>577</w:t>
      </w:r>
      <w:r w:rsidR="0096323A">
        <w:rPr>
          <w:rtl/>
        </w:rPr>
        <w:t xml:space="preserve"> / </w:t>
      </w:r>
      <w:r w:rsidRPr="006216AF">
        <w:rPr>
          <w:rtl/>
        </w:rPr>
        <w:t>526 ، 578</w:t>
      </w:r>
      <w:r w:rsidR="0096323A">
        <w:rPr>
          <w:rtl/>
        </w:rPr>
        <w:t xml:space="preserve"> / </w:t>
      </w:r>
      <w:r w:rsidRPr="006216AF">
        <w:rPr>
          <w:rtl/>
        </w:rPr>
        <w:t>527 ، 579</w:t>
      </w:r>
      <w:r w:rsidR="0096323A">
        <w:rPr>
          <w:rtl/>
        </w:rPr>
        <w:t xml:space="preserve"> / </w:t>
      </w:r>
      <w:r w:rsidRPr="006216AF">
        <w:rPr>
          <w:rtl/>
        </w:rPr>
        <w:t>528 ، 580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529 ، </w:t>
      </w:r>
      <w:r w:rsidR="00B65D41">
        <w:rPr>
          <w:rtl/>
        </w:rPr>
        <w:br/>
      </w:r>
      <w:r w:rsidRPr="006216AF">
        <w:rPr>
          <w:rtl/>
        </w:rPr>
        <w:t>581</w:t>
      </w:r>
      <w:r w:rsidR="0096323A">
        <w:rPr>
          <w:rtl/>
        </w:rPr>
        <w:t xml:space="preserve"> / </w:t>
      </w:r>
      <w:r w:rsidRPr="006216AF">
        <w:rPr>
          <w:rtl/>
        </w:rPr>
        <w:t>530</w:t>
      </w:r>
      <w:r w:rsidR="001D10EB">
        <w:rPr>
          <w:rFonts w:hint="cs"/>
          <w:rtl/>
        </w:rPr>
        <w:t xml:space="preserve"> </w:t>
      </w:r>
      <w:r>
        <w:rPr>
          <w:rtl/>
        </w:rPr>
        <w:t>ـ</w:t>
      </w:r>
      <w:r w:rsidR="001D10EB">
        <w:rPr>
          <w:rFonts w:hint="cs"/>
          <w:rtl/>
        </w:rPr>
        <w:t xml:space="preserve"> </w:t>
      </w:r>
      <w:r w:rsidRPr="006216AF">
        <w:rPr>
          <w:rtl/>
        </w:rPr>
        <w:t>531 ، 584</w:t>
      </w:r>
      <w:r w:rsidR="0096323A">
        <w:rPr>
          <w:rtl/>
        </w:rPr>
        <w:t xml:space="preserve"> / </w:t>
      </w:r>
      <w:r w:rsidRPr="006216AF">
        <w:rPr>
          <w:rtl/>
        </w:rPr>
        <w:t>533 ، 585</w:t>
      </w:r>
      <w:r w:rsidR="0096323A">
        <w:rPr>
          <w:rtl/>
        </w:rPr>
        <w:t xml:space="preserve"> / </w:t>
      </w:r>
      <w:r w:rsidRPr="006216AF">
        <w:rPr>
          <w:rtl/>
        </w:rPr>
        <w:t>534 ، 595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537 ، </w:t>
      </w:r>
      <w:r w:rsidR="00B65D41">
        <w:rPr>
          <w:rtl/>
        </w:rPr>
        <w:br/>
      </w:r>
      <w:r w:rsidRPr="006216AF">
        <w:rPr>
          <w:rtl/>
        </w:rPr>
        <w:t>607</w:t>
      </w:r>
      <w:r w:rsidR="0096323A">
        <w:rPr>
          <w:rtl/>
        </w:rPr>
        <w:t xml:space="preserve"> / </w:t>
      </w:r>
      <w:r w:rsidRPr="006216AF">
        <w:rPr>
          <w:rtl/>
        </w:rPr>
        <w:t>554 ، 609</w:t>
      </w:r>
      <w:r w:rsidR="0096323A">
        <w:rPr>
          <w:rtl/>
        </w:rPr>
        <w:t xml:space="preserve"> / </w:t>
      </w:r>
      <w:r w:rsidRPr="006216AF">
        <w:rPr>
          <w:rtl/>
        </w:rPr>
        <w:t>555 ، 611</w:t>
      </w:r>
      <w:r w:rsidR="0096323A">
        <w:rPr>
          <w:rtl/>
        </w:rPr>
        <w:t xml:space="preserve"> / </w:t>
      </w:r>
      <w:r w:rsidRPr="006216AF">
        <w:rPr>
          <w:rtl/>
        </w:rPr>
        <w:t>555</w:t>
      </w:r>
      <w:r w:rsidR="00410A32">
        <w:rPr>
          <w:rtl/>
        </w:rPr>
        <w:t xml:space="preserve"> .</w:t>
      </w:r>
    </w:p>
    <w:p w:rsidR="005F4626" w:rsidRPr="006216AF" w:rsidRDefault="005F4626" w:rsidP="001D10EB">
      <w:pPr>
        <w:pStyle w:val="rfdNormal0"/>
        <w:rPr>
          <w:rtl/>
        </w:rPr>
      </w:pPr>
      <w:r w:rsidRPr="006216AF">
        <w:rPr>
          <w:rtl/>
        </w:rPr>
        <w:t>الحسن بن قطاة الصيدلاني : 598</w:t>
      </w:r>
      <w:r w:rsidR="0096323A">
        <w:rPr>
          <w:rtl/>
        </w:rPr>
        <w:t xml:space="preserve"> / </w:t>
      </w:r>
      <w:r w:rsidRPr="006216AF">
        <w:rPr>
          <w:rtl/>
        </w:rPr>
        <w:t>542</w:t>
      </w:r>
      <w:r w:rsidR="00410A32">
        <w:rPr>
          <w:rtl/>
        </w:rPr>
        <w:t xml:space="preserve"> .</w:t>
      </w:r>
    </w:p>
    <w:p w:rsidR="005F4626" w:rsidRPr="006216AF" w:rsidRDefault="005F4626" w:rsidP="001D10EB">
      <w:pPr>
        <w:pStyle w:val="rfdNormal0"/>
        <w:rPr>
          <w:rtl/>
        </w:rPr>
      </w:pPr>
      <w:r w:rsidRPr="006216AF">
        <w:rPr>
          <w:rtl/>
        </w:rPr>
        <w:t>الحسن بن محمد : 187</w:t>
      </w:r>
      <w:r w:rsidR="0096323A">
        <w:rPr>
          <w:rtl/>
        </w:rPr>
        <w:t xml:space="preserve"> / </w:t>
      </w:r>
      <w:r w:rsidRPr="006216AF">
        <w:rPr>
          <w:rtl/>
        </w:rPr>
        <w:t>171</w:t>
      </w:r>
      <w:r w:rsidR="00410A32">
        <w:rPr>
          <w:rtl/>
        </w:rPr>
        <w:t xml:space="preserve"> .</w:t>
      </w:r>
    </w:p>
    <w:p w:rsidR="005F4626" w:rsidRPr="006216AF" w:rsidRDefault="005F4626" w:rsidP="001D10EB">
      <w:pPr>
        <w:pStyle w:val="rfdNormal0"/>
        <w:rPr>
          <w:rtl/>
        </w:rPr>
      </w:pPr>
      <w:r w:rsidRPr="006216AF">
        <w:rPr>
          <w:rtl/>
        </w:rPr>
        <w:t>الحسن بن محمد جمهور العمي : 536</w:t>
      </w:r>
      <w:r w:rsidR="0096323A">
        <w:rPr>
          <w:rtl/>
        </w:rPr>
        <w:t xml:space="preserve"> / </w:t>
      </w:r>
      <w:r w:rsidRPr="006216AF">
        <w:rPr>
          <w:rtl/>
        </w:rPr>
        <w:t>473 ، 539</w:t>
      </w:r>
      <w:r w:rsidR="0096323A">
        <w:rPr>
          <w:rtl/>
        </w:rPr>
        <w:t xml:space="preserve"> / </w:t>
      </w:r>
      <w:r w:rsidRPr="006216AF">
        <w:rPr>
          <w:rtl/>
        </w:rPr>
        <w:t>479</w:t>
      </w:r>
      <w:r w:rsidR="00410A32">
        <w:rPr>
          <w:rtl/>
        </w:rPr>
        <w:t xml:space="preserve"> .</w:t>
      </w:r>
    </w:p>
    <w:p w:rsidR="005F4626" w:rsidRPr="006216AF" w:rsidRDefault="005F4626" w:rsidP="001D10EB">
      <w:pPr>
        <w:pStyle w:val="rfdNormal0"/>
        <w:rPr>
          <w:rtl/>
        </w:rPr>
      </w:pPr>
      <w:r w:rsidRPr="006216AF">
        <w:rPr>
          <w:rtl/>
        </w:rPr>
        <w:t>الحسن بن محمد بن علي : 543</w:t>
      </w:r>
      <w:r w:rsidR="0096323A">
        <w:rPr>
          <w:rtl/>
        </w:rPr>
        <w:t xml:space="preserve"> / </w:t>
      </w:r>
      <w:r w:rsidRPr="006216AF">
        <w:rPr>
          <w:rtl/>
        </w:rPr>
        <w:t>485</w:t>
      </w:r>
      <w:r w:rsidR="00410A32">
        <w:rPr>
          <w:rtl/>
        </w:rPr>
        <w:t xml:space="preserve"> .</w:t>
      </w:r>
    </w:p>
    <w:p w:rsidR="005F4626" w:rsidRPr="006216AF" w:rsidRDefault="005F4626" w:rsidP="001D10EB">
      <w:pPr>
        <w:pStyle w:val="rfdNormal0"/>
        <w:rPr>
          <w:rtl/>
        </w:rPr>
      </w:pPr>
      <w:r w:rsidRPr="006216AF">
        <w:rPr>
          <w:rtl/>
        </w:rPr>
        <w:t>الحسن بن منصور : 153</w:t>
      </w:r>
      <w:r w:rsidR="0096323A">
        <w:rPr>
          <w:rtl/>
        </w:rPr>
        <w:t xml:space="preserve"> / </w:t>
      </w:r>
      <w:r w:rsidRPr="006216AF">
        <w:rPr>
          <w:rtl/>
        </w:rPr>
        <w:t>140 ، 498</w:t>
      </w:r>
      <w:r w:rsidR="0096323A">
        <w:rPr>
          <w:rtl/>
        </w:rPr>
        <w:t xml:space="preserve"> / </w:t>
      </w:r>
      <w:r w:rsidRPr="006216AF">
        <w:rPr>
          <w:rtl/>
        </w:rPr>
        <w:t>428</w:t>
      </w:r>
      <w:r w:rsidR="00410A32">
        <w:rPr>
          <w:rtl/>
        </w:rPr>
        <w:t xml:space="preserve"> .</w:t>
      </w:r>
    </w:p>
    <w:p w:rsidR="005F4626" w:rsidRPr="006216AF" w:rsidRDefault="005F4626" w:rsidP="001D10EB">
      <w:pPr>
        <w:pStyle w:val="rfdNormal0"/>
        <w:rPr>
          <w:rtl/>
        </w:rPr>
      </w:pPr>
      <w:r w:rsidRPr="006216AF">
        <w:rPr>
          <w:rtl/>
        </w:rPr>
        <w:t>الحسن بن وجناء ، أبو محمد : 612</w:t>
      </w:r>
      <w:r w:rsidR="0096323A">
        <w:rPr>
          <w:rtl/>
        </w:rPr>
        <w:t xml:space="preserve"> / </w:t>
      </w:r>
      <w:r w:rsidRPr="006216AF">
        <w:rPr>
          <w:rtl/>
        </w:rPr>
        <w:t>558</w:t>
      </w:r>
      <w:r w:rsidR="00410A32">
        <w:rPr>
          <w:rtl/>
        </w:rPr>
        <w:t xml:space="preserve"> .</w:t>
      </w:r>
    </w:p>
    <w:p w:rsidR="005F4626" w:rsidRPr="006216AF" w:rsidRDefault="005F4626" w:rsidP="001D10EB">
      <w:pPr>
        <w:pStyle w:val="rfdNormal0"/>
        <w:rPr>
          <w:rtl/>
        </w:rPr>
      </w:pPr>
      <w:r w:rsidRPr="006216AF">
        <w:rPr>
          <w:rtl/>
        </w:rPr>
        <w:t>حسين الأسباطي : 534</w:t>
      </w:r>
      <w:r w:rsidR="0096323A">
        <w:rPr>
          <w:rtl/>
        </w:rPr>
        <w:t xml:space="preserve"> / </w:t>
      </w:r>
      <w:r w:rsidRPr="006216AF">
        <w:rPr>
          <w:rtl/>
        </w:rPr>
        <w:t>470</w:t>
      </w:r>
      <w:r w:rsidR="00410A32">
        <w:rPr>
          <w:rtl/>
        </w:rPr>
        <w:t xml:space="preserve"> .</w:t>
      </w:r>
    </w:p>
    <w:p w:rsidR="005F4626" w:rsidRPr="006216AF" w:rsidRDefault="005F4626" w:rsidP="001D10EB">
      <w:pPr>
        <w:pStyle w:val="rfdNormal0"/>
        <w:rPr>
          <w:rtl/>
        </w:rPr>
      </w:pPr>
      <w:r w:rsidRPr="006216AF">
        <w:rPr>
          <w:rtl/>
        </w:rPr>
        <w:t>حسين بن ثوير : 426</w:t>
      </w:r>
      <w:r w:rsidR="0096323A">
        <w:rPr>
          <w:rtl/>
        </w:rPr>
        <w:t xml:space="preserve"> / </w:t>
      </w:r>
      <w:r w:rsidRPr="006216AF">
        <w:rPr>
          <w:rtl/>
        </w:rPr>
        <w:t>361</w:t>
      </w:r>
      <w:r w:rsidR="00410A32">
        <w:rPr>
          <w:rtl/>
        </w:rPr>
        <w:t xml:space="preserve"> .</w:t>
      </w:r>
    </w:p>
    <w:p w:rsidR="005F4626" w:rsidRPr="006216AF" w:rsidRDefault="005F4626" w:rsidP="001D10EB">
      <w:pPr>
        <w:pStyle w:val="rfdNormal0"/>
        <w:rPr>
          <w:rtl/>
        </w:rPr>
      </w:pPr>
      <w:r w:rsidRPr="006216AF">
        <w:rPr>
          <w:rtl/>
        </w:rPr>
        <w:t>حسين بن روح ، أبو القاسم : 600</w:t>
      </w:r>
      <w:r w:rsidR="0096323A">
        <w:rPr>
          <w:rtl/>
        </w:rPr>
        <w:t xml:space="preserve"> / </w:t>
      </w:r>
      <w:r w:rsidRPr="006216AF">
        <w:rPr>
          <w:rtl/>
        </w:rPr>
        <w:t>548 ، 602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549 ، </w:t>
      </w:r>
      <w:r w:rsidR="00B65D41">
        <w:rPr>
          <w:rtl/>
        </w:rPr>
        <w:br/>
      </w:r>
      <w:r w:rsidRPr="006216AF">
        <w:rPr>
          <w:rtl/>
        </w:rPr>
        <w:t>602</w:t>
      </w:r>
      <w:r w:rsidR="0096323A">
        <w:rPr>
          <w:rtl/>
        </w:rPr>
        <w:t xml:space="preserve"> / </w:t>
      </w:r>
      <w:r w:rsidRPr="006216AF">
        <w:rPr>
          <w:rtl/>
        </w:rPr>
        <w:t>550</w:t>
      </w:r>
      <w:r w:rsidR="00410A32">
        <w:rPr>
          <w:rtl/>
        </w:rPr>
        <w:t xml:space="preserve"> .</w:t>
      </w:r>
    </w:p>
    <w:p w:rsidR="005F4626" w:rsidRPr="006216AF" w:rsidRDefault="005F4626" w:rsidP="001D10EB">
      <w:pPr>
        <w:pStyle w:val="rfdNormal0"/>
        <w:rPr>
          <w:rtl/>
        </w:rPr>
      </w:pPr>
      <w:r w:rsidRPr="006216AF">
        <w:rPr>
          <w:rtl/>
        </w:rPr>
        <w:t>الحسين بن عبد الرحمن التمار : 273</w:t>
      </w:r>
      <w:r w:rsidR="0096323A">
        <w:rPr>
          <w:rtl/>
        </w:rPr>
        <w:t xml:space="preserve"> / </w:t>
      </w:r>
      <w:r w:rsidRPr="006216AF">
        <w:rPr>
          <w:rtl/>
        </w:rPr>
        <w:t>238 ، 274</w:t>
      </w:r>
      <w:r w:rsidR="0096323A">
        <w:rPr>
          <w:rtl/>
        </w:rPr>
        <w:t xml:space="preserve"> / </w:t>
      </w:r>
      <w:r w:rsidRPr="006216AF">
        <w:rPr>
          <w:rtl/>
        </w:rPr>
        <w:t>239</w:t>
      </w:r>
      <w:r w:rsidR="00410A32">
        <w:rPr>
          <w:rtl/>
        </w:rPr>
        <w:t xml:space="preserve"> .</w:t>
      </w:r>
    </w:p>
    <w:p w:rsidR="005F4626" w:rsidRPr="001D10EB" w:rsidRDefault="005F4626" w:rsidP="001D10EB">
      <w:pPr>
        <w:pStyle w:val="rfdNormal0"/>
        <w:rPr>
          <w:rStyle w:val="rfdPoemTiniCharChar"/>
          <w:rtl/>
        </w:rPr>
      </w:pPr>
      <w:r w:rsidRPr="006216AF">
        <w:rPr>
          <w:rtl/>
        </w:rPr>
        <w:t xml:space="preserve">الحسين بن علي ، أبو عبد الله </w:t>
      </w:r>
      <w:r w:rsidR="00470C8A">
        <w:rPr>
          <w:rtl/>
        </w:rPr>
        <w:t>(ع)</w:t>
      </w:r>
      <w:r w:rsidRPr="006216AF">
        <w:rPr>
          <w:rtl/>
        </w:rPr>
        <w:t xml:space="preserve"> : 54</w:t>
      </w:r>
      <w:r w:rsidR="0096323A">
        <w:rPr>
          <w:rtl/>
        </w:rPr>
        <w:t xml:space="preserve"> / </w:t>
      </w:r>
      <w:r w:rsidRPr="006216AF">
        <w:rPr>
          <w:rtl/>
        </w:rPr>
        <w:t>23 ، 55</w:t>
      </w:r>
      <w:r w:rsidR="0096323A">
        <w:rPr>
          <w:rtl/>
        </w:rPr>
        <w:t xml:space="preserve"> / </w:t>
      </w:r>
      <w:r w:rsidRPr="006216AF">
        <w:rPr>
          <w:rtl/>
        </w:rPr>
        <w:t>24 ، 59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29 ، </w:t>
      </w:r>
      <w:r w:rsidR="00B65D41">
        <w:rPr>
          <w:rtl/>
        </w:rPr>
        <w:br/>
      </w:r>
      <w:r w:rsidRPr="006216AF">
        <w:rPr>
          <w:rtl/>
        </w:rPr>
        <w:t>61</w:t>
      </w:r>
      <w:r w:rsidR="0096323A">
        <w:rPr>
          <w:rtl/>
        </w:rPr>
        <w:t xml:space="preserve"> / </w:t>
      </w:r>
      <w:r w:rsidRPr="006216AF">
        <w:rPr>
          <w:rtl/>
        </w:rPr>
        <w:t>33 ، 99</w:t>
      </w:r>
      <w:r w:rsidR="0096323A">
        <w:rPr>
          <w:rtl/>
        </w:rPr>
        <w:t xml:space="preserve"> / </w:t>
      </w:r>
      <w:r w:rsidRPr="006216AF">
        <w:rPr>
          <w:rtl/>
        </w:rPr>
        <w:t>91 ، 106</w:t>
      </w:r>
      <w:r w:rsidR="0096323A">
        <w:rPr>
          <w:rtl/>
        </w:rPr>
        <w:t xml:space="preserve"> / </w:t>
      </w:r>
      <w:r w:rsidRPr="006216AF">
        <w:rPr>
          <w:rtl/>
        </w:rPr>
        <w:t>97 ، 112</w:t>
      </w:r>
      <w:r w:rsidR="0096323A">
        <w:rPr>
          <w:rtl/>
        </w:rPr>
        <w:t xml:space="preserve"> / </w:t>
      </w:r>
      <w:r w:rsidRPr="006216AF">
        <w:rPr>
          <w:rtl/>
        </w:rPr>
        <w:t>107 ، 122</w:t>
      </w:r>
      <w:r w:rsidR="0096323A">
        <w:rPr>
          <w:rtl/>
        </w:rPr>
        <w:t xml:space="preserve"> / </w:t>
      </w:r>
      <w:r w:rsidRPr="006216AF">
        <w:rPr>
          <w:rtl/>
        </w:rPr>
        <w:t>120 ،</w:t>
      </w:r>
      <w:r w:rsidR="00B65D41">
        <w:rPr>
          <w:rtl/>
        </w:rPr>
        <w:t xml:space="preserve"> </w:t>
      </w:r>
      <w:r w:rsidR="00B65D41">
        <w:rPr>
          <w:rtl/>
        </w:rPr>
        <w:br/>
      </w:r>
    </w:p>
    <w:p w:rsidR="005F4626" w:rsidRPr="006216AF" w:rsidRDefault="005F4626" w:rsidP="0025152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140</w:t>
      </w:r>
      <w:r w:rsidR="0096323A">
        <w:rPr>
          <w:rtl/>
        </w:rPr>
        <w:t xml:space="preserve"> / </w:t>
      </w:r>
      <w:r w:rsidRPr="006216AF">
        <w:rPr>
          <w:rtl/>
        </w:rPr>
        <w:t>132 ، 148</w:t>
      </w:r>
      <w:r w:rsidR="0096323A">
        <w:rPr>
          <w:rtl/>
        </w:rPr>
        <w:t xml:space="preserve"> / </w:t>
      </w:r>
      <w:r w:rsidRPr="006216AF">
        <w:rPr>
          <w:rtl/>
        </w:rPr>
        <w:t>138 ، 150 ، 200</w:t>
      </w:r>
      <w:r w:rsidR="0096323A">
        <w:rPr>
          <w:rtl/>
        </w:rPr>
        <w:t xml:space="preserve"> / </w:t>
      </w:r>
      <w:r w:rsidRPr="006216AF">
        <w:rPr>
          <w:rtl/>
        </w:rPr>
        <w:t>175 ، 231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200 ، </w:t>
      </w:r>
      <w:r w:rsidR="00DB60FD">
        <w:rPr>
          <w:rtl/>
        </w:rPr>
        <w:br/>
      </w:r>
      <w:r w:rsidRPr="006216AF">
        <w:rPr>
          <w:rtl/>
        </w:rPr>
        <w:t>235</w:t>
      </w:r>
      <w:r w:rsidR="0096323A">
        <w:rPr>
          <w:rtl/>
        </w:rPr>
        <w:t xml:space="preserve"> / </w:t>
      </w:r>
      <w:r w:rsidRPr="006216AF">
        <w:rPr>
          <w:rtl/>
        </w:rPr>
        <w:t>201 ، 239</w:t>
      </w:r>
      <w:r w:rsidR="0096323A">
        <w:rPr>
          <w:rtl/>
        </w:rPr>
        <w:t xml:space="preserve"> / </w:t>
      </w:r>
      <w:r w:rsidRPr="006216AF">
        <w:rPr>
          <w:rtl/>
        </w:rPr>
        <w:t>203 ، 244</w:t>
      </w:r>
      <w:r w:rsidR="0096323A">
        <w:rPr>
          <w:rtl/>
        </w:rPr>
        <w:t xml:space="preserve"> / </w:t>
      </w:r>
      <w:r w:rsidRPr="006216AF">
        <w:rPr>
          <w:rtl/>
        </w:rPr>
        <w:t>208</w:t>
      </w:r>
      <w:r w:rsidR="00251524">
        <w:rPr>
          <w:rFonts w:hint="cs"/>
          <w:rtl/>
        </w:rPr>
        <w:t xml:space="preserve"> </w:t>
      </w:r>
      <w:r>
        <w:rPr>
          <w:rtl/>
        </w:rPr>
        <w:t>ـ</w:t>
      </w:r>
      <w:r w:rsidR="00251524">
        <w:rPr>
          <w:rFonts w:hint="cs"/>
          <w:rtl/>
        </w:rPr>
        <w:t xml:space="preserve"> </w:t>
      </w:r>
      <w:r w:rsidRPr="006216AF">
        <w:rPr>
          <w:rtl/>
        </w:rPr>
        <w:t>209 ، 262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226 ، </w:t>
      </w:r>
      <w:r w:rsidR="00DB60FD">
        <w:rPr>
          <w:rtl/>
        </w:rPr>
        <w:br/>
      </w:r>
      <w:r w:rsidRPr="006216AF">
        <w:rPr>
          <w:rtl/>
        </w:rPr>
        <w:t>267</w:t>
      </w:r>
      <w:r w:rsidR="0096323A">
        <w:rPr>
          <w:rtl/>
        </w:rPr>
        <w:t xml:space="preserve"> / </w:t>
      </w:r>
      <w:r w:rsidRPr="006216AF">
        <w:rPr>
          <w:rtl/>
        </w:rPr>
        <w:t>231 ، 272</w:t>
      </w:r>
      <w:r w:rsidR="0096323A">
        <w:rPr>
          <w:rtl/>
        </w:rPr>
        <w:t xml:space="preserve"> / </w:t>
      </w:r>
      <w:r w:rsidRPr="006216AF">
        <w:rPr>
          <w:rtl/>
        </w:rPr>
        <w:t>236 ، 273</w:t>
      </w:r>
      <w:r w:rsidR="0096323A">
        <w:rPr>
          <w:rtl/>
        </w:rPr>
        <w:t xml:space="preserve"> / </w:t>
      </w:r>
      <w:r w:rsidRPr="006216AF">
        <w:rPr>
          <w:rtl/>
        </w:rPr>
        <w:t>237 ، 290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247 ، </w:t>
      </w:r>
      <w:r w:rsidR="00DB60FD">
        <w:rPr>
          <w:rtl/>
        </w:rPr>
        <w:br/>
      </w:r>
      <w:r w:rsidRPr="006216AF">
        <w:rPr>
          <w:rtl/>
        </w:rPr>
        <w:t>293</w:t>
      </w:r>
      <w:r w:rsidR="0096323A">
        <w:rPr>
          <w:rtl/>
        </w:rPr>
        <w:t xml:space="preserve"> / </w:t>
      </w:r>
      <w:r w:rsidRPr="006216AF">
        <w:rPr>
          <w:rtl/>
        </w:rPr>
        <w:t>250 ، 295</w:t>
      </w:r>
      <w:r w:rsidR="0096323A">
        <w:rPr>
          <w:rtl/>
        </w:rPr>
        <w:t xml:space="preserve"> / </w:t>
      </w:r>
      <w:r w:rsidRPr="006216AF">
        <w:rPr>
          <w:rtl/>
        </w:rPr>
        <w:t>251 ، 296</w:t>
      </w:r>
      <w:r w:rsidR="0096323A">
        <w:rPr>
          <w:rtl/>
        </w:rPr>
        <w:t xml:space="preserve"> / </w:t>
      </w:r>
      <w:r w:rsidRPr="006216AF">
        <w:rPr>
          <w:rtl/>
        </w:rPr>
        <w:t>252 ، 306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275 ، </w:t>
      </w:r>
      <w:r w:rsidR="00DB60FD">
        <w:rPr>
          <w:rtl/>
        </w:rPr>
        <w:br/>
      </w:r>
      <w:r w:rsidRPr="006216AF">
        <w:rPr>
          <w:rtl/>
        </w:rPr>
        <w:t>312</w:t>
      </w:r>
      <w:r w:rsidR="0096323A">
        <w:rPr>
          <w:rtl/>
        </w:rPr>
        <w:t xml:space="preserve"> / </w:t>
      </w:r>
      <w:r w:rsidRPr="006216AF">
        <w:rPr>
          <w:rtl/>
        </w:rPr>
        <w:t>261 ، 322</w:t>
      </w:r>
      <w:r w:rsidR="0096323A">
        <w:rPr>
          <w:rtl/>
        </w:rPr>
        <w:t xml:space="preserve"> / </w:t>
      </w:r>
      <w:r w:rsidRPr="006216AF">
        <w:rPr>
          <w:rtl/>
        </w:rPr>
        <w:t>266 ، 324</w:t>
      </w:r>
      <w:r w:rsidR="0096323A">
        <w:rPr>
          <w:rtl/>
        </w:rPr>
        <w:t xml:space="preserve"> / </w:t>
      </w:r>
      <w:r w:rsidRPr="006216AF">
        <w:rPr>
          <w:rtl/>
        </w:rPr>
        <w:t>267 ، 326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268 ، </w:t>
      </w:r>
      <w:r w:rsidR="00DB60FD">
        <w:rPr>
          <w:rtl/>
        </w:rPr>
        <w:br/>
      </w:r>
      <w:r w:rsidRPr="006216AF">
        <w:rPr>
          <w:rtl/>
        </w:rPr>
        <w:t>327</w:t>
      </w:r>
      <w:r w:rsidR="0096323A">
        <w:rPr>
          <w:rtl/>
        </w:rPr>
        <w:t xml:space="preserve"> / </w:t>
      </w:r>
      <w:r w:rsidRPr="006216AF">
        <w:rPr>
          <w:rtl/>
        </w:rPr>
        <w:t>269 ، 32</w:t>
      </w:r>
      <w:r w:rsidR="00731B1A">
        <w:rPr>
          <w:rtl/>
        </w:rPr>
        <w:t>8</w:t>
      </w:r>
      <w:r w:rsidR="0096323A">
        <w:rPr>
          <w:rtl/>
        </w:rPr>
        <w:t xml:space="preserve"> / </w:t>
      </w:r>
      <w:r w:rsidRPr="006216AF">
        <w:rPr>
          <w:rtl/>
        </w:rPr>
        <w:t>271 ، 330</w:t>
      </w:r>
      <w:r w:rsidR="0096323A">
        <w:rPr>
          <w:rtl/>
        </w:rPr>
        <w:t xml:space="preserve"> / </w:t>
      </w:r>
      <w:r w:rsidRPr="006216AF">
        <w:rPr>
          <w:rtl/>
        </w:rPr>
        <w:t>272 ، 333</w:t>
      </w:r>
      <w:r w:rsidR="0096323A">
        <w:rPr>
          <w:rtl/>
        </w:rPr>
        <w:t xml:space="preserve"> / </w:t>
      </w:r>
      <w:r w:rsidRPr="006216AF">
        <w:rPr>
          <w:rtl/>
        </w:rPr>
        <w:t>273</w:t>
      </w:r>
      <w:r w:rsidR="00251524">
        <w:rPr>
          <w:rFonts w:hint="cs"/>
          <w:rtl/>
        </w:rPr>
        <w:t xml:space="preserve"> </w:t>
      </w:r>
      <w:r>
        <w:rPr>
          <w:rtl/>
        </w:rPr>
        <w:t>ـ</w:t>
      </w:r>
      <w:r w:rsidR="00251524">
        <w:rPr>
          <w:rFonts w:hint="cs"/>
          <w:rtl/>
        </w:rPr>
        <w:t xml:space="preserve"> </w:t>
      </w:r>
      <w:r w:rsidRPr="006216AF">
        <w:rPr>
          <w:rtl/>
        </w:rPr>
        <w:t xml:space="preserve">274 ، </w:t>
      </w:r>
      <w:r w:rsidR="00DB60FD">
        <w:rPr>
          <w:rtl/>
        </w:rPr>
        <w:br/>
      </w:r>
      <w:r w:rsidRPr="006216AF">
        <w:rPr>
          <w:rtl/>
        </w:rPr>
        <w:t>334</w:t>
      </w:r>
      <w:r w:rsidR="0096323A">
        <w:rPr>
          <w:rtl/>
        </w:rPr>
        <w:t xml:space="preserve"> / </w:t>
      </w:r>
      <w:r w:rsidRPr="006216AF">
        <w:rPr>
          <w:rtl/>
        </w:rPr>
        <w:t>275 ، 335</w:t>
      </w:r>
      <w:r w:rsidR="0096323A">
        <w:rPr>
          <w:rtl/>
        </w:rPr>
        <w:t xml:space="preserve"> / </w:t>
      </w:r>
      <w:r w:rsidRPr="006216AF">
        <w:rPr>
          <w:rtl/>
        </w:rPr>
        <w:t>277</w:t>
      </w:r>
      <w:r w:rsidR="00251524">
        <w:rPr>
          <w:rFonts w:hint="cs"/>
          <w:rtl/>
        </w:rPr>
        <w:t xml:space="preserve"> </w:t>
      </w:r>
      <w:r>
        <w:rPr>
          <w:rtl/>
        </w:rPr>
        <w:t>ـ</w:t>
      </w:r>
      <w:r w:rsidR="00251524">
        <w:rPr>
          <w:rFonts w:hint="cs"/>
          <w:rtl/>
        </w:rPr>
        <w:t xml:space="preserve"> </w:t>
      </w:r>
      <w:r w:rsidRPr="006216AF">
        <w:rPr>
          <w:rtl/>
        </w:rPr>
        <w:t>278 ، 336</w:t>
      </w:r>
      <w:r w:rsidR="0096323A">
        <w:rPr>
          <w:rtl/>
        </w:rPr>
        <w:t xml:space="preserve"> / </w:t>
      </w:r>
      <w:r w:rsidRPr="006216AF">
        <w:rPr>
          <w:rtl/>
        </w:rPr>
        <w:t>279 ، 337</w:t>
      </w:r>
      <w:r w:rsidR="0096323A">
        <w:rPr>
          <w:rtl/>
        </w:rPr>
        <w:t xml:space="preserve"> / </w:t>
      </w:r>
      <w:r w:rsidRPr="006216AF">
        <w:rPr>
          <w:rtl/>
        </w:rPr>
        <w:t>280</w:t>
      </w:r>
      <w:r w:rsidR="00251524">
        <w:rPr>
          <w:rFonts w:hint="cs"/>
          <w:rtl/>
        </w:rPr>
        <w:t xml:space="preserve"> </w:t>
      </w:r>
      <w:r>
        <w:rPr>
          <w:rtl/>
        </w:rPr>
        <w:t>ـ</w:t>
      </w:r>
      <w:r w:rsidR="00251524">
        <w:rPr>
          <w:rFonts w:hint="cs"/>
          <w:rtl/>
        </w:rPr>
        <w:t xml:space="preserve"> </w:t>
      </w:r>
      <w:r w:rsidR="00DB60FD">
        <w:rPr>
          <w:rtl/>
        </w:rPr>
        <w:br/>
      </w:r>
      <w:r w:rsidRPr="006216AF">
        <w:rPr>
          <w:rtl/>
        </w:rPr>
        <w:t>281</w:t>
      </w:r>
      <w:r w:rsidR="00251524">
        <w:rPr>
          <w:rFonts w:hint="cs"/>
          <w:rtl/>
        </w:rPr>
        <w:t xml:space="preserve"> </w:t>
      </w:r>
      <w:r>
        <w:rPr>
          <w:rtl/>
        </w:rPr>
        <w:t>ـ</w:t>
      </w:r>
      <w:r w:rsidR="00251524">
        <w:rPr>
          <w:rFonts w:hint="cs"/>
          <w:rtl/>
        </w:rPr>
        <w:t xml:space="preserve"> </w:t>
      </w:r>
      <w:r w:rsidRPr="006216AF">
        <w:rPr>
          <w:rtl/>
        </w:rPr>
        <w:t>282</w:t>
      </w:r>
      <w:r w:rsidR="00251524">
        <w:rPr>
          <w:rFonts w:hint="cs"/>
          <w:rtl/>
        </w:rPr>
        <w:t xml:space="preserve"> </w:t>
      </w:r>
      <w:r>
        <w:rPr>
          <w:rtl/>
        </w:rPr>
        <w:t>ـ</w:t>
      </w:r>
      <w:r w:rsidR="00251524">
        <w:rPr>
          <w:rFonts w:hint="cs"/>
          <w:rtl/>
        </w:rPr>
        <w:t xml:space="preserve"> </w:t>
      </w:r>
      <w:r w:rsidRPr="006216AF">
        <w:rPr>
          <w:rtl/>
        </w:rPr>
        <w:t>283 ، 338</w:t>
      </w:r>
      <w:r w:rsidR="0096323A">
        <w:rPr>
          <w:rtl/>
        </w:rPr>
        <w:t xml:space="preserve"> / </w:t>
      </w:r>
      <w:r w:rsidRPr="006216AF">
        <w:rPr>
          <w:rtl/>
        </w:rPr>
        <w:t>284 ، 340</w:t>
      </w:r>
      <w:r w:rsidR="0096323A">
        <w:rPr>
          <w:rtl/>
        </w:rPr>
        <w:t xml:space="preserve"> / </w:t>
      </w:r>
      <w:r w:rsidRPr="006216AF">
        <w:rPr>
          <w:rtl/>
        </w:rPr>
        <w:t>285 ، 341</w:t>
      </w:r>
      <w:r w:rsidR="0096323A">
        <w:rPr>
          <w:rtl/>
        </w:rPr>
        <w:t xml:space="preserve"> / </w:t>
      </w:r>
      <w:r w:rsidRPr="006216AF">
        <w:rPr>
          <w:rtl/>
        </w:rPr>
        <w:t>286</w:t>
      </w:r>
      <w:r w:rsidR="00251524">
        <w:rPr>
          <w:rFonts w:hint="cs"/>
          <w:rtl/>
        </w:rPr>
        <w:t xml:space="preserve"> </w:t>
      </w:r>
      <w:r>
        <w:rPr>
          <w:rtl/>
        </w:rPr>
        <w:t>ـ</w:t>
      </w:r>
      <w:r w:rsidR="00251524">
        <w:rPr>
          <w:rFonts w:hint="cs"/>
          <w:rtl/>
        </w:rPr>
        <w:t xml:space="preserve"> </w:t>
      </w:r>
      <w:r w:rsidR="00DB60FD">
        <w:rPr>
          <w:rtl/>
        </w:rPr>
        <w:br/>
      </w:r>
      <w:r w:rsidRPr="006216AF">
        <w:rPr>
          <w:rtl/>
        </w:rPr>
        <w:t>287 ، 342</w:t>
      </w:r>
      <w:r w:rsidR="0096323A">
        <w:rPr>
          <w:rtl/>
        </w:rPr>
        <w:t xml:space="preserve"> / </w:t>
      </w:r>
      <w:r w:rsidRPr="006216AF">
        <w:rPr>
          <w:rtl/>
        </w:rPr>
        <w:t>288 ، 344</w:t>
      </w:r>
      <w:r w:rsidR="0096323A">
        <w:rPr>
          <w:rtl/>
        </w:rPr>
        <w:t xml:space="preserve"> / </w:t>
      </w:r>
      <w:r w:rsidRPr="006216AF">
        <w:rPr>
          <w:rtl/>
        </w:rPr>
        <w:t>289</w:t>
      </w:r>
      <w:r w:rsidR="00251524">
        <w:rPr>
          <w:rFonts w:hint="cs"/>
          <w:rtl/>
        </w:rPr>
        <w:t xml:space="preserve"> </w:t>
      </w:r>
      <w:r>
        <w:rPr>
          <w:rtl/>
        </w:rPr>
        <w:t>ـ</w:t>
      </w:r>
      <w:r w:rsidR="00251524">
        <w:rPr>
          <w:rFonts w:hint="cs"/>
          <w:rtl/>
        </w:rPr>
        <w:t xml:space="preserve"> </w:t>
      </w:r>
      <w:r w:rsidRPr="006216AF">
        <w:rPr>
          <w:rtl/>
        </w:rPr>
        <w:t>290 ، 350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291 ، </w:t>
      </w:r>
      <w:r w:rsidR="00DB60FD">
        <w:rPr>
          <w:rtl/>
        </w:rPr>
        <w:br/>
      </w:r>
      <w:r w:rsidRPr="006216AF">
        <w:rPr>
          <w:rtl/>
        </w:rPr>
        <w:t>356</w:t>
      </w:r>
      <w:r w:rsidR="0096323A">
        <w:rPr>
          <w:rtl/>
        </w:rPr>
        <w:t xml:space="preserve"> / </w:t>
      </w:r>
      <w:r w:rsidRPr="006216AF">
        <w:rPr>
          <w:rtl/>
        </w:rPr>
        <w:t>295 ، 363</w:t>
      </w:r>
      <w:r w:rsidR="0096323A">
        <w:rPr>
          <w:rtl/>
        </w:rPr>
        <w:t xml:space="preserve"> / </w:t>
      </w:r>
      <w:r w:rsidRPr="006216AF">
        <w:rPr>
          <w:rtl/>
        </w:rPr>
        <w:t>302 ، 396</w:t>
      </w:r>
      <w:r w:rsidR="0096323A">
        <w:rPr>
          <w:rtl/>
        </w:rPr>
        <w:t xml:space="preserve"> / </w:t>
      </w:r>
      <w:r w:rsidRPr="006216AF">
        <w:rPr>
          <w:rtl/>
        </w:rPr>
        <w:t>322 ، 445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376 ، </w:t>
      </w:r>
      <w:r w:rsidR="00DB60FD">
        <w:rPr>
          <w:rtl/>
        </w:rPr>
        <w:br/>
      </w:r>
      <w:r w:rsidRPr="006216AF">
        <w:rPr>
          <w:rtl/>
        </w:rPr>
        <w:t>455</w:t>
      </w:r>
      <w:r w:rsidR="0096323A">
        <w:rPr>
          <w:rtl/>
        </w:rPr>
        <w:t xml:space="preserve"> / </w:t>
      </w:r>
      <w:r w:rsidRPr="006216AF">
        <w:rPr>
          <w:rtl/>
        </w:rPr>
        <w:t>383 ، 473</w:t>
      </w:r>
      <w:r w:rsidR="0096323A">
        <w:rPr>
          <w:rtl/>
        </w:rPr>
        <w:t xml:space="preserve"> / </w:t>
      </w:r>
      <w:r w:rsidRPr="006216AF">
        <w:rPr>
          <w:rtl/>
        </w:rPr>
        <w:t>396 ، 487</w:t>
      </w:r>
      <w:r w:rsidR="0096323A">
        <w:rPr>
          <w:rtl/>
        </w:rPr>
        <w:t xml:space="preserve"> / </w:t>
      </w:r>
      <w:r w:rsidRPr="006216AF">
        <w:rPr>
          <w:rtl/>
        </w:rPr>
        <w:t>415 ، 510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436 ، </w:t>
      </w:r>
      <w:r w:rsidR="00DB60FD">
        <w:rPr>
          <w:rtl/>
        </w:rPr>
        <w:br/>
      </w:r>
      <w:r w:rsidRPr="006216AF">
        <w:rPr>
          <w:rtl/>
        </w:rPr>
        <w:t>545</w:t>
      </w:r>
      <w:r w:rsidR="0096323A">
        <w:rPr>
          <w:rtl/>
        </w:rPr>
        <w:t xml:space="preserve"> / </w:t>
      </w:r>
      <w:r w:rsidRPr="006216AF">
        <w:rPr>
          <w:rtl/>
        </w:rPr>
        <w:t>487 ، 563</w:t>
      </w:r>
      <w:r w:rsidR="0096323A">
        <w:rPr>
          <w:rtl/>
        </w:rPr>
        <w:t xml:space="preserve"> / </w:t>
      </w:r>
      <w:r w:rsidRPr="006216AF">
        <w:rPr>
          <w:rtl/>
        </w:rPr>
        <w:t>500 ، 569</w:t>
      </w:r>
      <w:r w:rsidR="0096323A">
        <w:rPr>
          <w:rtl/>
        </w:rPr>
        <w:t xml:space="preserve"> / </w:t>
      </w:r>
      <w:r w:rsidRPr="006216AF">
        <w:rPr>
          <w:rtl/>
        </w:rPr>
        <w:t>513 ، 596</w:t>
      </w:r>
      <w:r w:rsidR="0096323A">
        <w:rPr>
          <w:rtl/>
        </w:rPr>
        <w:t xml:space="preserve"> / </w:t>
      </w:r>
      <w:r w:rsidRPr="006216AF">
        <w:rPr>
          <w:rtl/>
        </w:rPr>
        <w:t>538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الحسين بن علي بن محمد القمي المعروف بأبى علي البغدادي :</w:t>
      </w:r>
      <w:r w:rsidR="00075D9B">
        <w:rPr>
          <w:rtl/>
        </w:rPr>
        <w:t xml:space="preserve"> </w:t>
      </w:r>
      <w:r w:rsidR="00DB60FD">
        <w:rPr>
          <w:rtl/>
        </w:rPr>
        <w:br/>
      </w:r>
      <w:r w:rsidRPr="006216AF">
        <w:rPr>
          <w:rtl/>
        </w:rPr>
        <w:t>601</w:t>
      </w:r>
      <w:r w:rsidR="0096323A">
        <w:rPr>
          <w:rtl/>
        </w:rPr>
        <w:t xml:space="preserve"> / </w:t>
      </w:r>
      <w:r w:rsidRPr="006216AF">
        <w:rPr>
          <w:rtl/>
        </w:rPr>
        <w:t>549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الحسين بن عمر بن يزيد : 493</w:t>
      </w:r>
      <w:r w:rsidR="0096323A">
        <w:rPr>
          <w:rtl/>
        </w:rPr>
        <w:t xml:space="preserve"> / </w:t>
      </w:r>
      <w:r w:rsidRPr="006216AF">
        <w:rPr>
          <w:rtl/>
        </w:rPr>
        <w:t>423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الحسين بن محمد العقيقي : 577</w:t>
      </w:r>
      <w:r w:rsidR="0096323A">
        <w:rPr>
          <w:rtl/>
        </w:rPr>
        <w:t xml:space="preserve"> / </w:t>
      </w:r>
      <w:r w:rsidRPr="006216AF">
        <w:rPr>
          <w:rtl/>
        </w:rPr>
        <w:t>526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الحسين بن موسى بن جعفر : 486</w:t>
      </w:r>
      <w:r w:rsidR="0096323A">
        <w:rPr>
          <w:rtl/>
        </w:rPr>
        <w:t xml:space="preserve"> / </w:t>
      </w:r>
      <w:r w:rsidRPr="006216AF">
        <w:rPr>
          <w:rtl/>
        </w:rPr>
        <w:t>414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 xml:space="preserve">حكيمة </w:t>
      </w:r>
      <w:r w:rsidR="00470C8A">
        <w:rPr>
          <w:rtl/>
        </w:rPr>
        <w:t>(ع)</w:t>
      </w:r>
      <w:r w:rsidRPr="006216AF">
        <w:rPr>
          <w:rtl/>
        </w:rPr>
        <w:t xml:space="preserve"> : 152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حكيمة بنت أبي عبد الله : 443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 xml:space="preserve">حكيمة بنت محمد [ الجواد ] </w:t>
      </w:r>
      <w:r w:rsidR="00470C8A">
        <w:rPr>
          <w:rtl/>
        </w:rPr>
        <w:t>(ع)</w:t>
      </w:r>
      <w:r w:rsidRPr="006216AF">
        <w:rPr>
          <w:rtl/>
        </w:rPr>
        <w:t xml:space="preserve"> : 201</w:t>
      </w:r>
      <w:r w:rsidR="0096323A">
        <w:rPr>
          <w:rtl/>
        </w:rPr>
        <w:t xml:space="preserve"> / </w:t>
      </w:r>
      <w:r w:rsidRPr="006216AF">
        <w:rPr>
          <w:rtl/>
        </w:rPr>
        <w:t>178 ، 203</w:t>
      </w:r>
      <w:r w:rsidR="0096323A">
        <w:rPr>
          <w:rtl/>
        </w:rPr>
        <w:t xml:space="preserve"> / </w:t>
      </w:r>
      <w:r w:rsidRPr="006216AF">
        <w:rPr>
          <w:rtl/>
        </w:rPr>
        <w:t>179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 xml:space="preserve">حكيمة بنت موسى [ الكاظم ] </w:t>
      </w:r>
      <w:r w:rsidR="00470C8A">
        <w:rPr>
          <w:rtl/>
        </w:rPr>
        <w:t>(ع)</w:t>
      </w:r>
      <w:r w:rsidRPr="006216AF">
        <w:rPr>
          <w:rtl/>
        </w:rPr>
        <w:t xml:space="preserve"> : 504</w:t>
      </w:r>
      <w:r w:rsidR="0096323A">
        <w:rPr>
          <w:rtl/>
        </w:rPr>
        <w:t xml:space="preserve"> / </w:t>
      </w:r>
      <w:r w:rsidRPr="006216AF">
        <w:rPr>
          <w:rtl/>
        </w:rPr>
        <w:t>432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حليمة : 90</w:t>
      </w:r>
      <w:r w:rsidR="0096323A">
        <w:rPr>
          <w:rtl/>
        </w:rPr>
        <w:t xml:space="preserve"> / </w:t>
      </w:r>
      <w:r w:rsidRPr="006216AF">
        <w:rPr>
          <w:rtl/>
        </w:rPr>
        <w:t>72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حماد بن أبي طلحة : 63</w:t>
      </w:r>
      <w:r w:rsidR="0096323A">
        <w:rPr>
          <w:rtl/>
        </w:rPr>
        <w:t xml:space="preserve"> / </w:t>
      </w:r>
      <w:r w:rsidRPr="006216AF">
        <w:rPr>
          <w:rtl/>
        </w:rPr>
        <w:t>37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حماد بن سلمة : 293</w:t>
      </w:r>
      <w:r w:rsidR="0096323A">
        <w:rPr>
          <w:rtl/>
        </w:rPr>
        <w:t xml:space="preserve"> / </w:t>
      </w:r>
      <w:r w:rsidRPr="006216AF">
        <w:rPr>
          <w:rtl/>
        </w:rPr>
        <w:t>250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حماد بن عثمان : 91</w:t>
      </w:r>
      <w:r w:rsidR="0096323A">
        <w:rPr>
          <w:rtl/>
        </w:rPr>
        <w:t xml:space="preserve"> / </w:t>
      </w:r>
      <w:r w:rsidRPr="006216AF">
        <w:rPr>
          <w:rtl/>
        </w:rPr>
        <w:t>75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حمران بن أعين : 401</w:t>
      </w:r>
      <w:r w:rsidR="0096323A">
        <w:rPr>
          <w:rtl/>
        </w:rPr>
        <w:t xml:space="preserve"> / </w:t>
      </w:r>
      <w:r w:rsidRPr="006216AF">
        <w:rPr>
          <w:rtl/>
        </w:rPr>
        <w:t>326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حمزة : 182</w:t>
      </w:r>
      <w:r w:rsidR="0096323A">
        <w:rPr>
          <w:rtl/>
        </w:rPr>
        <w:t xml:space="preserve"> / </w:t>
      </w:r>
      <w:r w:rsidRPr="006216AF">
        <w:rPr>
          <w:rtl/>
        </w:rPr>
        <w:t>168 ، 307</w:t>
      </w:r>
      <w:r w:rsidR="0096323A">
        <w:rPr>
          <w:rtl/>
        </w:rPr>
        <w:t xml:space="preserve"> / </w:t>
      </w:r>
      <w:r w:rsidRPr="006216AF">
        <w:rPr>
          <w:rtl/>
        </w:rPr>
        <w:t>257 ، 322</w:t>
      </w:r>
      <w:r w:rsidR="0096323A">
        <w:rPr>
          <w:rtl/>
        </w:rPr>
        <w:t xml:space="preserve"> / </w:t>
      </w:r>
      <w:r w:rsidRPr="006216AF">
        <w:rPr>
          <w:rtl/>
        </w:rPr>
        <w:t>266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حمزة بن جعفر : 488</w:t>
      </w:r>
      <w:r w:rsidR="0096323A">
        <w:rPr>
          <w:rtl/>
        </w:rPr>
        <w:t xml:space="preserve"> / </w:t>
      </w:r>
      <w:r w:rsidRPr="006216AF">
        <w:rPr>
          <w:rtl/>
        </w:rPr>
        <w:t>415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حمزة بن جعفر الأرجاني : 492</w:t>
      </w:r>
      <w:r w:rsidR="0096323A">
        <w:rPr>
          <w:rtl/>
        </w:rPr>
        <w:t xml:space="preserve"> / </w:t>
      </w:r>
      <w:r w:rsidRPr="006216AF">
        <w:rPr>
          <w:rtl/>
        </w:rPr>
        <w:t>420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حمزة بن داود الديلمي : 133</w:t>
      </w:r>
      <w:r w:rsidR="0096323A">
        <w:rPr>
          <w:rtl/>
        </w:rPr>
        <w:t xml:space="preserve"> / </w:t>
      </w:r>
      <w:r w:rsidRPr="006216AF">
        <w:rPr>
          <w:rtl/>
        </w:rPr>
        <w:t>128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حمزة بن محمد بن أحمد بن علي بن الحسين بن علي بن أبي طالب :</w:t>
      </w:r>
      <w:r w:rsidR="00075D9B">
        <w:rPr>
          <w:rtl/>
        </w:rPr>
        <w:t xml:space="preserve"> </w:t>
      </w:r>
      <w:r w:rsidR="00DB60FD">
        <w:rPr>
          <w:rtl/>
        </w:rPr>
        <w:br/>
      </w:r>
      <w:r w:rsidRPr="006216AF">
        <w:rPr>
          <w:rtl/>
        </w:rPr>
        <w:t>573</w:t>
      </w:r>
      <w:r w:rsidR="0096323A">
        <w:rPr>
          <w:rtl/>
        </w:rPr>
        <w:t xml:space="preserve"> / </w:t>
      </w:r>
      <w:r w:rsidRPr="006216AF">
        <w:rPr>
          <w:rtl/>
        </w:rPr>
        <w:t>520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حمزة الغراب : 577</w:t>
      </w:r>
      <w:r w:rsidR="0096323A">
        <w:rPr>
          <w:rtl/>
        </w:rPr>
        <w:t xml:space="preserve"> / </w:t>
      </w:r>
      <w:r w:rsidRPr="006216AF">
        <w:rPr>
          <w:rtl/>
        </w:rPr>
        <w:t>526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حميد بن قحطبة : 409</w:t>
      </w:r>
      <w:r w:rsidR="0096323A">
        <w:rPr>
          <w:rtl/>
        </w:rPr>
        <w:t xml:space="preserve"> / </w:t>
      </w:r>
      <w:r w:rsidRPr="006216AF">
        <w:rPr>
          <w:rtl/>
        </w:rPr>
        <w:t>339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حميد بن مهران : 154</w:t>
      </w:r>
      <w:r w:rsidR="0096323A">
        <w:rPr>
          <w:rtl/>
        </w:rPr>
        <w:t xml:space="preserve"> / </w:t>
      </w:r>
      <w:r w:rsidRPr="006216AF">
        <w:rPr>
          <w:rtl/>
        </w:rPr>
        <w:t>140 ، 472</w:t>
      </w:r>
      <w:r w:rsidR="0096323A">
        <w:rPr>
          <w:rtl/>
        </w:rPr>
        <w:t xml:space="preserve"> / </w:t>
      </w:r>
      <w:r w:rsidRPr="006216AF">
        <w:rPr>
          <w:rtl/>
        </w:rPr>
        <w:t>395</w:t>
      </w:r>
      <w:r w:rsidR="00410A32">
        <w:rPr>
          <w:rtl/>
        </w:rPr>
        <w:t xml:space="preserve"> .</w:t>
      </w:r>
      <w:r w:rsidRPr="006216AF">
        <w:rPr>
          <w:rtl/>
        </w:rPr>
        <w:t xml:space="preserve"> حميد الطويل : 77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62 </w:t>
      </w:r>
      <w:r w:rsidR="00AD3181">
        <w:rPr>
          <w:rtl/>
        </w:rPr>
        <w:br/>
      </w:r>
      <w:r w:rsidRPr="006216AF">
        <w:rPr>
          <w:rtl/>
        </w:rPr>
        <w:t>، 293</w:t>
      </w:r>
      <w:r w:rsidR="0096323A">
        <w:rPr>
          <w:rtl/>
        </w:rPr>
        <w:t xml:space="preserve"> / </w:t>
      </w:r>
      <w:r w:rsidRPr="006216AF">
        <w:rPr>
          <w:rtl/>
        </w:rPr>
        <w:t>250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حميدة : 379</w:t>
      </w:r>
      <w:r w:rsidR="0096323A">
        <w:rPr>
          <w:rtl/>
        </w:rPr>
        <w:t xml:space="preserve"> / </w:t>
      </w:r>
      <w:r w:rsidRPr="006216AF">
        <w:rPr>
          <w:rtl/>
        </w:rPr>
        <w:t>311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حنّان بن سدير : 227</w:t>
      </w:r>
      <w:r w:rsidR="0096323A">
        <w:rPr>
          <w:rtl/>
        </w:rPr>
        <w:t xml:space="preserve"> / </w:t>
      </w:r>
      <w:r w:rsidRPr="006216AF">
        <w:rPr>
          <w:rtl/>
        </w:rPr>
        <w:t>198 ، 412</w:t>
      </w:r>
      <w:r w:rsidR="0096323A">
        <w:rPr>
          <w:rtl/>
        </w:rPr>
        <w:t xml:space="preserve"> / </w:t>
      </w:r>
      <w:r w:rsidRPr="006216AF">
        <w:rPr>
          <w:rtl/>
        </w:rPr>
        <w:t>345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حنش بن المعتمر : 68</w:t>
      </w:r>
      <w:r w:rsidR="0096323A">
        <w:rPr>
          <w:rtl/>
        </w:rPr>
        <w:t xml:space="preserve"> / </w:t>
      </w:r>
      <w:r w:rsidRPr="006216AF">
        <w:rPr>
          <w:rtl/>
        </w:rPr>
        <w:t>50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حيان بن عمير : 97</w:t>
      </w:r>
      <w:r w:rsidR="0096323A">
        <w:rPr>
          <w:rtl/>
        </w:rPr>
        <w:t xml:space="preserve"> / </w:t>
      </w:r>
      <w:r w:rsidRPr="006216AF">
        <w:rPr>
          <w:rtl/>
        </w:rPr>
        <w:t>86</w:t>
      </w:r>
      <w:r w:rsidR="00410A32">
        <w:rPr>
          <w:rtl/>
        </w:rPr>
        <w:t xml:space="preserve"> .</w:t>
      </w:r>
    </w:p>
    <w:p w:rsidR="00B40022" w:rsidRPr="00251524" w:rsidRDefault="00C24190" w:rsidP="00251524">
      <w:pPr>
        <w:pStyle w:val="rfdCenterBold1"/>
        <w:rPr>
          <w:rtl/>
        </w:rPr>
      </w:pPr>
      <w:r w:rsidRPr="00251524">
        <w:rPr>
          <w:rtl/>
        </w:rPr>
        <w:t>(</w:t>
      </w:r>
      <w:r w:rsidR="00C27BC3" w:rsidRPr="00251524">
        <w:rPr>
          <w:rtl/>
        </w:rPr>
        <w:t>خ</w:t>
      </w:r>
      <w:r w:rsidR="003E76E8" w:rsidRPr="00251524">
        <w:rPr>
          <w:rtl/>
        </w:rPr>
        <w:t>)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 xml:space="preserve">خالد </w:t>
      </w:r>
      <w:r w:rsidR="00C24190">
        <w:rPr>
          <w:rtl/>
        </w:rPr>
        <w:t>(</w:t>
      </w:r>
      <w:r w:rsidRPr="006216AF">
        <w:rPr>
          <w:rtl/>
        </w:rPr>
        <w:t>عامل هشام بن عبد الملك</w:t>
      </w:r>
      <w:r w:rsidR="003E76E8">
        <w:rPr>
          <w:rtl/>
        </w:rPr>
        <w:t>)</w:t>
      </w:r>
      <w:r w:rsidRPr="006216AF">
        <w:rPr>
          <w:rtl/>
        </w:rPr>
        <w:t xml:space="preserve"> : 271</w:t>
      </w:r>
      <w:r w:rsidR="0096323A">
        <w:rPr>
          <w:rtl/>
        </w:rPr>
        <w:t xml:space="preserve"> / </w:t>
      </w:r>
      <w:r w:rsidRPr="006216AF">
        <w:rPr>
          <w:rtl/>
        </w:rPr>
        <w:t>235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خالد بن عرفطة : 267</w:t>
      </w:r>
      <w:r w:rsidR="0096323A">
        <w:rPr>
          <w:rtl/>
        </w:rPr>
        <w:t xml:space="preserve"> / </w:t>
      </w:r>
      <w:r w:rsidRPr="006216AF">
        <w:rPr>
          <w:rtl/>
        </w:rPr>
        <w:t>231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خالد بن نجيح : 402</w:t>
      </w:r>
      <w:r w:rsidR="0096323A">
        <w:rPr>
          <w:rtl/>
        </w:rPr>
        <w:t xml:space="preserve"> / </w:t>
      </w:r>
      <w:r w:rsidRPr="006216AF">
        <w:rPr>
          <w:rtl/>
        </w:rPr>
        <w:t>329 ، 434</w:t>
      </w:r>
      <w:r w:rsidR="0096323A">
        <w:rPr>
          <w:rtl/>
        </w:rPr>
        <w:t xml:space="preserve"> / </w:t>
      </w:r>
      <w:r w:rsidRPr="006216AF">
        <w:rPr>
          <w:rtl/>
        </w:rPr>
        <w:t>367 ، 437</w:t>
      </w:r>
      <w:r w:rsidR="0096323A">
        <w:rPr>
          <w:rtl/>
        </w:rPr>
        <w:t xml:space="preserve"> / </w:t>
      </w:r>
      <w:r w:rsidRPr="006216AF">
        <w:rPr>
          <w:rtl/>
        </w:rPr>
        <w:t>372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خالد بن الوليد : 166</w:t>
      </w:r>
      <w:r w:rsidR="0096323A">
        <w:rPr>
          <w:rtl/>
        </w:rPr>
        <w:t xml:space="preserve"> / </w:t>
      </w:r>
      <w:r w:rsidRPr="006216AF">
        <w:rPr>
          <w:rtl/>
        </w:rPr>
        <w:t>155</w:t>
      </w:r>
      <w:r>
        <w:rPr>
          <w:rtl/>
        </w:rPr>
        <w:t xml:space="preserve"> ـ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خديجة : 612</w:t>
      </w:r>
      <w:r w:rsidR="0096323A">
        <w:rPr>
          <w:rtl/>
        </w:rPr>
        <w:t xml:space="preserve"> / </w:t>
      </w:r>
      <w:r w:rsidRPr="006216AF">
        <w:rPr>
          <w:rtl/>
        </w:rPr>
        <w:t>558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خديجة بنت حمدان : 496</w:t>
      </w:r>
      <w:r w:rsidR="0096323A">
        <w:rPr>
          <w:rtl/>
        </w:rPr>
        <w:t xml:space="preserve"> / </w:t>
      </w:r>
      <w:r w:rsidRPr="006216AF">
        <w:rPr>
          <w:rtl/>
        </w:rPr>
        <w:t>425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خديجة بنت خويلد : 47</w:t>
      </w:r>
      <w:r w:rsidR="0096323A">
        <w:rPr>
          <w:rtl/>
        </w:rPr>
        <w:t xml:space="preserve"> / </w:t>
      </w:r>
      <w:r w:rsidRPr="006216AF">
        <w:rPr>
          <w:rtl/>
        </w:rPr>
        <w:t>12 ، 285</w:t>
      </w:r>
      <w:r w:rsidR="0096323A">
        <w:rPr>
          <w:rtl/>
        </w:rPr>
        <w:t xml:space="preserve"> / </w:t>
      </w:r>
      <w:r w:rsidRPr="006216AF">
        <w:rPr>
          <w:rtl/>
        </w:rPr>
        <w:t>244 ، 286</w:t>
      </w:r>
      <w:r w:rsidR="0096323A">
        <w:rPr>
          <w:rtl/>
        </w:rPr>
        <w:t xml:space="preserve"> / </w:t>
      </w:r>
      <w:r w:rsidRPr="006216AF">
        <w:rPr>
          <w:rtl/>
        </w:rPr>
        <w:t>245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 xml:space="preserve">الخضر </w:t>
      </w:r>
      <w:r w:rsidR="00470C8A">
        <w:rPr>
          <w:rtl/>
        </w:rPr>
        <w:t>(ع)</w:t>
      </w:r>
      <w:r w:rsidRPr="006216AF">
        <w:rPr>
          <w:rtl/>
        </w:rPr>
        <w:t xml:space="preserve"> : 310</w:t>
      </w:r>
      <w:r w:rsidR="0096323A">
        <w:rPr>
          <w:rtl/>
        </w:rPr>
        <w:t xml:space="preserve"> / </w:t>
      </w:r>
      <w:r w:rsidRPr="006216AF">
        <w:rPr>
          <w:rtl/>
        </w:rPr>
        <w:t>259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خلف بن موسى اللؤلؤي : 439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خوارزمشاه : 206</w:t>
      </w:r>
      <w:r w:rsidR="0096323A">
        <w:rPr>
          <w:rtl/>
        </w:rPr>
        <w:t xml:space="preserve"> / </w:t>
      </w:r>
      <w:r w:rsidRPr="006216AF">
        <w:rPr>
          <w:rtl/>
        </w:rPr>
        <w:t>182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الخيزران : 504</w:t>
      </w:r>
      <w:r w:rsidR="0096323A">
        <w:rPr>
          <w:rtl/>
        </w:rPr>
        <w:t xml:space="preserve"> / </w:t>
      </w:r>
      <w:r w:rsidRPr="006216AF">
        <w:rPr>
          <w:rtl/>
        </w:rPr>
        <w:t>432</w:t>
      </w:r>
      <w:r w:rsidR="00410A32">
        <w:rPr>
          <w:rtl/>
        </w:rPr>
        <w:t xml:space="preserve"> .</w:t>
      </w:r>
    </w:p>
    <w:p w:rsidR="00B40022" w:rsidRPr="00251524" w:rsidRDefault="00C24190" w:rsidP="00251524">
      <w:pPr>
        <w:pStyle w:val="rfdCenterBold1"/>
        <w:rPr>
          <w:rtl/>
        </w:rPr>
      </w:pPr>
      <w:r w:rsidRPr="00251524">
        <w:rPr>
          <w:rtl/>
        </w:rPr>
        <w:t>(</w:t>
      </w:r>
      <w:r w:rsidR="00D21738" w:rsidRPr="00251524">
        <w:rPr>
          <w:rtl/>
        </w:rPr>
        <w:t>د</w:t>
      </w:r>
      <w:r w:rsidR="003E76E8" w:rsidRPr="00251524">
        <w:rPr>
          <w:rtl/>
        </w:rPr>
        <w:t>)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 xml:space="preserve">داود </w:t>
      </w:r>
      <w:r w:rsidR="00470C8A">
        <w:rPr>
          <w:rtl/>
        </w:rPr>
        <w:t>(ع)</w:t>
      </w:r>
      <w:r w:rsidRPr="006216AF">
        <w:rPr>
          <w:rtl/>
        </w:rPr>
        <w:t xml:space="preserve"> : 565</w:t>
      </w:r>
      <w:r w:rsidR="0096323A">
        <w:rPr>
          <w:rtl/>
        </w:rPr>
        <w:t xml:space="preserve"> / </w:t>
      </w:r>
      <w:r w:rsidRPr="006216AF">
        <w:rPr>
          <w:rtl/>
        </w:rPr>
        <w:t>504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داود : 241</w:t>
      </w:r>
      <w:r w:rsidR="0096323A">
        <w:rPr>
          <w:rtl/>
        </w:rPr>
        <w:t xml:space="preserve"> / </w:t>
      </w:r>
      <w:r w:rsidRPr="006216AF">
        <w:rPr>
          <w:rtl/>
        </w:rPr>
        <w:t>204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داود بن زربي : 426</w:t>
      </w:r>
      <w:r w:rsidR="0096323A">
        <w:rPr>
          <w:rtl/>
        </w:rPr>
        <w:t xml:space="preserve"> / </w:t>
      </w:r>
      <w:r w:rsidRPr="006216AF">
        <w:rPr>
          <w:rtl/>
        </w:rPr>
        <w:t>362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داود بن ظبيان : 421</w:t>
      </w:r>
      <w:r w:rsidR="0096323A">
        <w:rPr>
          <w:rtl/>
        </w:rPr>
        <w:t xml:space="preserve"> / </w:t>
      </w:r>
      <w:r w:rsidRPr="006216AF">
        <w:rPr>
          <w:rtl/>
        </w:rPr>
        <w:t>355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داود بن كثير الرقي : 253</w:t>
      </w:r>
      <w:r w:rsidR="0096323A">
        <w:rPr>
          <w:rtl/>
        </w:rPr>
        <w:t xml:space="preserve"> / </w:t>
      </w:r>
      <w:r w:rsidRPr="006216AF">
        <w:rPr>
          <w:rtl/>
        </w:rPr>
        <w:t>219 ، 379</w:t>
      </w:r>
      <w:r w:rsidR="0096323A">
        <w:rPr>
          <w:rtl/>
        </w:rPr>
        <w:t xml:space="preserve"> / </w:t>
      </w:r>
      <w:r w:rsidRPr="006216AF">
        <w:rPr>
          <w:rtl/>
        </w:rPr>
        <w:t>312 ، 396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323 ، </w:t>
      </w:r>
      <w:r w:rsidR="00AD3181">
        <w:rPr>
          <w:rtl/>
        </w:rPr>
        <w:br/>
      </w:r>
      <w:r w:rsidRPr="006216AF">
        <w:rPr>
          <w:rtl/>
        </w:rPr>
        <w:t>404</w:t>
      </w:r>
      <w:r w:rsidR="0096323A">
        <w:rPr>
          <w:rtl/>
        </w:rPr>
        <w:t xml:space="preserve"> / </w:t>
      </w:r>
      <w:r w:rsidRPr="006216AF">
        <w:rPr>
          <w:rtl/>
        </w:rPr>
        <w:t>335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داود الرقي : 159</w:t>
      </w:r>
      <w:r w:rsidR="0096323A">
        <w:rPr>
          <w:rtl/>
        </w:rPr>
        <w:t xml:space="preserve"> / </w:t>
      </w:r>
      <w:r w:rsidRPr="006216AF">
        <w:rPr>
          <w:rtl/>
        </w:rPr>
        <w:t>148 ، 162</w:t>
      </w:r>
      <w:r w:rsidR="0096323A">
        <w:rPr>
          <w:rtl/>
        </w:rPr>
        <w:t xml:space="preserve"> / </w:t>
      </w:r>
      <w:r w:rsidRPr="006216AF">
        <w:rPr>
          <w:rtl/>
        </w:rPr>
        <w:t>152 ، 208</w:t>
      </w:r>
      <w:r w:rsidR="0096323A">
        <w:rPr>
          <w:rtl/>
        </w:rPr>
        <w:t xml:space="preserve"> / </w:t>
      </w:r>
      <w:r w:rsidRPr="006216AF">
        <w:rPr>
          <w:rtl/>
        </w:rPr>
        <w:t>184 ، 209</w:t>
      </w:r>
      <w:r w:rsidR="0096323A">
        <w:rPr>
          <w:rtl/>
        </w:rPr>
        <w:t xml:space="preserve"> / </w:t>
      </w:r>
      <w:r w:rsidRPr="006216AF">
        <w:rPr>
          <w:rtl/>
        </w:rPr>
        <w:t>184 ،</w:t>
      </w:r>
      <w:r w:rsidR="00AD3181">
        <w:rPr>
          <w:rtl/>
        </w:rPr>
        <w:t xml:space="preserve"> </w:t>
      </w:r>
      <w:r w:rsidR="00AD3181">
        <w:rPr>
          <w:rtl/>
        </w:rPr>
        <w:br/>
      </w:r>
      <w:r w:rsidRPr="006216AF">
        <w:rPr>
          <w:rtl/>
        </w:rPr>
        <w:t>218</w:t>
      </w:r>
      <w:r w:rsidR="0096323A">
        <w:rPr>
          <w:rtl/>
        </w:rPr>
        <w:t xml:space="preserve"> / </w:t>
      </w:r>
      <w:r w:rsidRPr="006216AF">
        <w:rPr>
          <w:rtl/>
        </w:rPr>
        <w:t>192 ، 314</w:t>
      </w:r>
      <w:r w:rsidR="0096323A">
        <w:rPr>
          <w:rtl/>
        </w:rPr>
        <w:t xml:space="preserve"> / </w:t>
      </w:r>
      <w:r w:rsidRPr="006216AF">
        <w:rPr>
          <w:rtl/>
        </w:rPr>
        <w:t>262 ، 420</w:t>
      </w:r>
      <w:r w:rsidR="0096323A">
        <w:rPr>
          <w:rtl/>
        </w:rPr>
        <w:t xml:space="preserve"> / </w:t>
      </w:r>
      <w:r w:rsidRPr="006216AF">
        <w:rPr>
          <w:rtl/>
        </w:rPr>
        <w:t>353</w:t>
      </w:r>
      <w:r w:rsidR="00251524">
        <w:rPr>
          <w:rFonts w:hint="cs"/>
          <w:rtl/>
        </w:rPr>
        <w:t xml:space="preserve"> </w:t>
      </w:r>
      <w:r>
        <w:rPr>
          <w:rtl/>
        </w:rPr>
        <w:t>ـ</w:t>
      </w:r>
      <w:r w:rsidR="00251524">
        <w:rPr>
          <w:rFonts w:hint="cs"/>
          <w:rtl/>
        </w:rPr>
        <w:t xml:space="preserve"> </w:t>
      </w:r>
      <w:r w:rsidRPr="006216AF">
        <w:rPr>
          <w:rtl/>
        </w:rPr>
        <w:t>354 ، 423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359 ، </w:t>
      </w:r>
      <w:r w:rsidR="00AD3181">
        <w:rPr>
          <w:rtl/>
        </w:rPr>
        <w:br/>
      </w:r>
      <w:r w:rsidRPr="006216AF">
        <w:rPr>
          <w:rtl/>
        </w:rPr>
        <w:t>426</w:t>
      </w:r>
      <w:r w:rsidR="0096323A">
        <w:rPr>
          <w:rtl/>
        </w:rPr>
        <w:t xml:space="preserve"> / </w:t>
      </w:r>
      <w:r w:rsidRPr="006216AF">
        <w:rPr>
          <w:rtl/>
        </w:rPr>
        <w:t>362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دحية الكلبي : 107</w:t>
      </w:r>
      <w:r w:rsidR="0096323A">
        <w:rPr>
          <w:rtl/>
        </w:rPr>
        <w:t xml:space="preserve"> / </w:t>
      </w:r>
      <w:r w:rsidRPr="006216AF">
        <w:rPr>
          <w:rtl/>
        </w:rPr>
        <w:t>99 ، 312</w:t>
      </w:r>
      <w:r w:rsidR="0096323A">
        <w:rPr>
          <w:rtl/>
        </w:rPr>
        <w:t xml:space="preserve"> / </w:t>
      </w:r>
      <w:r w:rsidRPr="006216AF">
        <w:rPr>
          <w:rtl/>
        </w:rPr>
        <w:t>261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الدوانيقي : 137</w:t>
      </w:r>
      <w:r w:rsidR="00410A32">
        <w:rPr>
          <w:rtl/>
        </w:rPr>
        <w:t xml:space="preserve"> .</w:t>
      </w:r>
    </w:p>
    <w:p w:rsidR="00B40022" w:rsidRPr="00251524" w:rsidRDefault="00C24190" w:rsidP="00251524">
      <w:pPr>
        <w:pStyle w:val="rfdCenterBold1"/>
        <w:rPr>
          <w:rtl/>
        </w:rPr>
      </w:pPr>
      <w:r w:rsidRPr="00251524">
        <w:rPr>
          <w:rtl/>
        </w:rPr>
        <w:t>(</w:t>
      </w:r>
      <w:r w:rsidR="00D21738" w:rsidRPr="00251524">
        <w:rPr>
          <w:rtl/>
        </w:rPr>
        <w:t>ذ</w:t>
      </w:r>
      <w:r w:rsidR="003E76E8" w:rsidRPr="00251524">
        <w:rPr>
          <w:rtl/>
        </w:rPr>
        <w:t>)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ذرّة : 298</w:t>
      </w:r>
      <w:r w:rsidR="0096323A">
        <w:rPr>
          <w:rtl/>
        </w:rPr>
        <w:t xml:space="preserve"> / </w:t>
      </w:r>
      <w:r w:rsidRPr="006216AF">
        <w:rPr>
          <w:rtl/>
        </w:rPr>
        <w:t>253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ذرجان : 371</w:t>
      </w:r>
      <w:r w:rsidR="0096323A">
        <w:rPr>
          <w:rtl/>
        </w:rPr>
        <w:t xml:space="preserve"> / </w:t>
      </w:r>
      <w:r w:rsidRPr="006216AF">
        <w:rPr>
          <w:rtl/>
        </w:rPr>
        <w:t>306</w:t>
      </w:r>
      <w:r w:rsidR="00410A32">
        <w:rPr>
          <w:rtl/>
        </w:rPr>
        <w:t xml:space="preserve"> .</w:t>
      </w:r>
    </w:p>
    <w:p w:rsidR="00B40022" w:rsidRPr="00251524" w:rsidRDefault="00C24190" w:rsidP="00251524">
      <w:pPr>
        <w:pStyle w:val="rfdCenterBold1"/>
        <w:rPr>
          <w:rtl/>
        </w:rPr>
      </w:pPr>
      <w:r w:rsidRPr="00251524">
        <w:rPr>
          <w:rtl/>
        </w:rPr>
        <w:t>(</w:t>
      </w:r>
      <w:r w:rsidR="00D21738" w:rsidRPr="00251524">
        <w:rPr>
          <w:rtl/>
        </w:rPr>
        <w:t>ر</w:t>
      </w:r>
      <w:r w:rsidR="003E76E8" w:rsidRPr="00251524">
        <w:rPr>
          <w:rtl/>
        </w:rPr>
        <w:t>)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الرازي : 597</w:t>
      </w:r>
      <w:r w:rsidR="0096323A">
        <w:rPr>
          <w:rtl/>
        </w:rPr>
        <w:t xml:space="preserve"> / </w:t>
      </w:r>
      <w:r w:rsidRPr="006216AF">
        <w:rPr>
          <w:rtl/>
        </w:rPr>
        <w:t>539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رأس الجالوت : 187</w:t>
      </w:r>
      <w:r w:rsidR="0096323A">
        <w:rPr>
          <w:rtl/>
        </w:rPr>
        <w:t xml:space="preserve"> / </w:t>
      </w:r>
      <w:r w:rsidRPr="006216AF">
        <w:rPr>
          <w:rtl/>
        </w:rPr>
        <w:t>171 ، 191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راشد : 383</w:t>
      </w:r>
      <w:r w:rsidR="0096323A">
        <w:rPr>
          <w:rtl/>
        </w:rPr>
        <w:t xml:space="preserve"> / </w:t>
      </w:r>
      <w:r w:rsidRPr="006216AF">
        <w:rPr>
          <w:rtl/>
        </w:rPr>
        <w:t>315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الراهب : 47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 xml:space="preserve">الربيع </w:t>
      </w:r>
      <w:r w:rsidR="00C24190">
        <w:rPr>
          <w:rtl/>
        </w:rPr>
        <w:t>(</w:t>
      </w:r>
      <w:r w:rsidRPr="006216AF">
        <w:rPr>
          <w:rtl/>
        </w:rPr>
        <w:t>حاجب المنصور</w:t>
      </w:r>
      <w:r w:rsidR="003E76E8">
        <w:rPr>
          <w:rtl/>
        </w:rPr>
        <w:t>)</w:t>
      </w:r>
      <w:r w:rsidRPr="006216AF">
        <w:rPr>
          <w:rtl/>
        </w:rPr>
        <w:t xml:space="preserve"> : 207</w:t>
      </w:r>
      <w:r w:rsidR="0096323A">
        <w:rPr>
          <w:rtl/>
        </w:rPr>
        <w:t xml:space="preserve"> / </w:t>
      </w:r>
      <w:r w:rsidRPr="006216AF">
        <w:rPr>
          <w:rtl/>
        </w:rPr>
        <w:t>183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ربيعة : 262</w:t>
      </w:r>
      <w:r w:rsidR="0096323A">
        <w:rPr>
          <w:rtl/>
        </w:rPr>
        <w:t xml:space="preserve"> / </w:t>
      </w:r>
      <w:r w:rsidRPr="006216AF">
        <w:rPr>
          <w:rtl/>
        </w:rPr>
        <w:t>226 ، 553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ربيعة بن سالم الهمداني : 278</w:t>
      </w:r>
      <w:r w:rsidR="0096323A">
        <w:rPr>
          <w:rtl/>
        </w:rPr>
        <w:t xml:space="preserve"> / </w:t>
      </w:r>
      <w:r w:rsidRPr="006216AF">
        <w:rPr>
          <w:rtl/>
        </w:rPr>
        <w:t>242</w:t>
      </w:r>
      <w:r w:rsidR="00410A32">
        <w:rPr>
          <w:rtl/>
        </w:rPr>
        <w:t xml:space="preserve"> .</w:t>
      </w:r>
    </w:p>
    <w:p w:rsidR="005F4626" w:rsidRPr="006216AF" w:rsidRDefault="005F4626" w:rsidP="00251524">
      <w:pPr>
        <w:pStyle w:val="rfdNormal0"/>
        <w:rPr>
          <w:rtl/>
        </w:rPr>
      </w:pPr>
      <w:r w:rsidRPr="006216AF">
        <w:rPr>
          <w:rtl/>
        </w:rPr>
        <w:t>رجاء بن الضاحك : 488</w:t>
      </w:r>
      <w:r w:rsidR="0096323A">
        <w:rPr>
          <w:rtl/>
        </w:rPr>
        <w:t xml:space="preserve"> / </w:t>
      </w:r>
      <w:r w:rsidRPr="006216AF">
        <w:rPr>
          <w:rtl/>
        </w:rPr>
        <w:t>416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رزين الأنماطي : 269</w:t>
      </w:r>
      <w:r w:rsidR="0096323A">
        <w:rPr>
          <w:rtl/>
        </w:rPr>
        <w:t xml:space="preserve"> 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الرشيد : 448</w:t>
      </w:r>
      <w:r w:rsidR="0096323A">
        <w:rPr>
          <w:rtl/>
        </w:rPr>
        <w:t xml:space="preserve"> / </w:t>
      </w:r>
      <w:r w:rsidRPr="006216AF">
        <w:rPr>
          <w:rtl/>
        </w:rPr>
        <w:t>378 ، 449</w:t>
      </w:r>
      <w:r w:rsidR="0096323A">
        <w:rPr>
          <w:rtl/>
        </w:rPr>
        <w:t xml:space="preserve"> / </w:t>
      </w:r>
      <w:r w:rsidRPr="006216AF">
        <w:rPr>
          <w:rtl/>
        </w:rPr>
        <w:t>379 ، 452</w:t>
      </w:r>
      <w:r w:rsidR="0096323A">
        <w:rPr>
          <w:rtl/>
        </w:rPr>
        <w:t xml:space="preserve"> / </w:t>
      </w:r>
      <w:r w:rsidRPr="006216AF">
        <w:rPr>
          <w:rtl/>
        </w:rPr>
        <w:t>380 ، 453</w:t>
      </w:r>
      <w:r w:rsidR="0096323A">
        <w:rPr>
          <w:rtl/>
        </w:rPr>
        <w:t xml:space="preserve"> / </w:t>
      </w:r>
      <w:r w:rsidRPr="006216AF">
        <w:rPr>
          <w:rtl/>
        </w:rPr>
        <w:t>381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الرشيد الهجري : 268</w:t>
      </w:r>
      <w:r w:rsidR="0096323A">
        <w:rPr>
          <w:rtl/>
        </w:rPr>
        <w:t xml:space="preserve"> / </w:t>
      </w:r>
      <w:r w:rsidRPr="006216AF">
        <w:rPr>
          <w:rtl/>
        </w:rPr>
        <w:t>231 ، 434</w:t>
      </w:r>
      <w:r w:rsidR="0096323A">
        <w:rPr>
          <w:rtl/>
        </w:rPr>
        <w:t xml:space="preserve"> / </w:t>
      </w:r>
      <w:r w:rsidRPr="006216AF">
        <w:rPr>
          <w:rtl/>
        </w:rPr>
        <w:t>366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روفائيل : 291</w:t>
      </w:r>
      <w:r w:rsidR="0096323A">
        <w:rPr>
          <w:rtl/>
        </w:rPr>
        <w:t xml:space="preserve"> / </w:t>
      </w:r>
      <w:r w:rsidRPr="006216AF">
        <w:rPr>
          <w:rtl/>
        </w:rPr>
        <w:t>248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الريان بن شبيب : 505</w:t>
      </w:r>
      <w:r w:rsidR="0096323A">
        <w:rPr>
          <w:rtl/>
        </w:rPr>
        <w:t xml:space="preserve"> / </w:t>
      </w:r>
      <w:r w:rsidRPr="006216AF">
        <w:rPr>
          <w:rtl/>
        </w:rPr>
        <w:t>433 ، 512</w:t>
      </w:r>
      <w:r w:rsidR="0096323A">
        <w:rPr>
          <w:rtl/>
        </w:rPr>
        <w:t xml:space="preserve"> / </w:t>
      </w:r>
      <w:r w:rsidRPr="006216AF">
        <w:rPr>
          <w:rtl/>
        </w:rPr>
        <w:t>437 ، 519</w:t>
      </w:r>
      <w:r w:rsidR="0096323A">
        <w:rPr>
          <w:rtl/>
        </w:rPr>
        <w:t xml:space="preserve"> / </w:t>
      </w:r>
      <w:r w:rsidRPr="006216AF">
        <w:rPr>
          <w:rtl/>
        </w:rPr>
        <w:t>451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الريان بن الصلت : 476</w:t>
      </w:r>
      <w:r w:rsidR="0096323A">
        <w:rPr>
          <w:rtl/>
        </w:rPr>
        <w:t xml:space="preserve"> / </w:t>
      </w:r>
      <w:r w:rsidRPr="006216AF">
        <w:rPr>
          <w:rtl/>
        </w:rPr>
        <w:t>399</w:t>
      </w:r>
      <w:r>
        <w:rPr>
          <w:rtl/>
        </w:rPr>
        <w:t xml:space="preserve"> ـ </w:t>
      </w:r>
      <w:r w:rsidRPr="006216AF">
        <w:rPr>
          <w:rtl/>
        </w:rPr>
        <w:t>400</w:t>
      </w:r>
      <w:r w:rsidR="00410A32">
        <w:rPr>
          <w:rtl/>
        </w:rPr>
        <w:t xml:space="preserve"> .</w:t>
      </w:r>
    </w:p>
    <w:p w:rsidR="00B40022" w:rsidRPr="00EB2497" w:rsidRDefault="00C24190" w:rsidP="00EB2497">
      <w:pPr>
        <w:pStyle w:val="rfdCenterBold1"/>
        <w:rPr>
          <w:rtl/>
        </w:rPr>
      </w:pPr>
      <w:r w:rsidRPr="00EB2497">
        <w:rPr>
          <w:rtl/>
        </w:rPr>
        <w:t>(</w:t>
      </w:r>
      <w:r w:rsidR="00A86DB7" w:rsidRPr="00EB2497">
        <w:rPr>
          <w:rtl/>
        </w:rPr>
        <w:t>ز</w:t>
      </w:r>
      <w:r w:rsidR="003E76E8" w:rsidRPr="00EB2497">
        <w:rPr>
          <w:rtl/>
        </w:rPr>
        <w:t>)</w:t>
      </w:r>
    </w:p>
    <w:p w:rsidR="005F4626" w:rsidRPr="00EB2497" w:rsidRDefault="005F4626" w:rsidP="00EB2497">
      <w:pPr>
        <w:pStyle w:val="rfdNormal0"/>
        <w:rPr>
          <w:rtl/>
        </w:rPr>
      </w:pPr>
      <w:r w:rsidRPr="00EB2497">
        <w:rPr>
          <w:rtl/>
        </w:rPr>
        <w:t>زاذان : 301</w:t>
      </w:r>
      <w:r w:rsidR="0096323A" w:rsidRPr="00EB2497">
        <w:rPr>
          <w:rtl/>
        </w:rPr>
        <w:t xml:space="preserve"> / </w:t>
      </w:r>
      <w:r w:rsidRPr="00EB2497">
        <w:rPr>
          <w:rtl/>
        </w:rPr>
        <w:t>254</w:t>
      </w:r>
      <w:r w:rsidR="00410A32" w:rsidRPr="00EB2497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زاذان ، أبو عمرو : 270</w:t>
      </w:r>
      <w:r w:rsidR="0096323A">
        <w:rPr>
          <w:rtl/>
        </w:rPr>
        <w:t xml:space="preserve"> / </w:t>
      </w:r>
      <w:r w:rsidRPr="006216AF">
        <w:rPr>
          <w:rtl/>
        </w:rPr>
        <w:t>233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الزبير : 264</w:t>
      </w:r>
      <w:r w:rsidR="0096323A">
        <w:rPr>
          <w:rtl/>
        </w:rPr>
        <w:t xml:space="preserve"> / </w:t>
      </w:r>
      <w:r w:rsidRPr="006216AF">
        <w:rPr>
          <w:rtl/>
        </w:rPr>
        <w:t>227</w:t>
      </w:r>
      <w:r>
        <w:rPr>
          <w:rtl/>
        </w:rPr>
        <w:t xml:space="preserve"> ـ </w:t>
      </w:r>
      <w:r w:rsidRPr="006216AF">
        <w:rPr>
          <w:rtl/>
        </w:rPr>
        <w:t>228 ، 576</w:t>
      </w:r>
      <w:r w:rsidR="0096323A">
        <w:rPr>
          <w:rtl/>
        </w:rPr>
        <w:t xml:space="preserve"> / </w:t>
      </w:r>
      <w:r w:rsidRPr="006216AF">
        <w:rPr>
          <w:rtl/>
        </w:rPr>
        <w:t>523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الزبير بن جعفر : 576</w:t>
      </w:r>
      <w:r w:rsidR="0096323A">
        <w:rPr>
          <w:rtl/>
        </w:rPr>
        <w:t xml:space="preserve"> / </w:t>
      </w:r>
      <w:r w:rsidRPr="006216AF">
        <w:rPr>
          <w:rtl/>
        </w:rPr>
        <w:t>524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الزبيري : 492</w:t>
      </w:r>
      <w:r w:rsidR="0096323A">
        <w:rPr>
          <w:rtl/>
        </w:rPr>
        <w:t xml:space="preserve"> / </w:t>
      </w:r>
      <w:r w:rsidRPr="006216AF">
        <w:rPr>
          <w:rtl/>
        </w:rPr>
        <w:t>421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زر بن حبيش : 84</w:t>
      </w:r>
      <w:r w:rsidR="0096323A">
        <w:rPr>
          <w:rtl/>
        </w:rPr>
        <w:t xml:space="preserve"> / </w:t>
      </w:r>
      <w:r w:rsidRPr="006216AF">
        <w:rPr>
          <w:rtl/>
        </w:rPr>
        <w:t>67 ، 297</w:t>
      </w:r>
      <w:r w:rsidR="0096323A">
        <w:rPr>
          <w:rtl/>
        </w:rPr>
        <w:t xml:space="preserve"> / </w:t>
      </w:r>
      <w:r w:rsidRPr="006216AF">
        <w:rPr>
          <w:rtl/>
        </w:rPr>
        <w:t>253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 xml:space="preserve">زرافة </w:t>
      </w:r>
      <w:r w:rsidR="00C24190">
        <w:rPr>
          <w:rtl/>
        </w:rPr>
        <w:t>(</w:t>
      </w:r>
      <w:r w:rsidRPr="006216AF">
        <w:rPr>
          <w:rtl/>
        </w:rPr>
        <w:t>حاجب المتوكل</w:t>
      </w:r>
      <w:r w:rsidR="003E76E8">
        <w:rPr>
          <w:rtl/>
        </w:rPr>
        <w:t>)</w:t>
      </w:r>
      <w:r w:rsidRPr="006216AF">
        <w:rPr>
          <w:rtl/>
        </w:rPr>
        <w:t xml:space="preserve"> : 555</w:t>
      </w:r>
      <w:r w:rsidR="0096323A">
        <w:rPr>
          <w:rtl/>
        </w:rPr>
        <w:t xml:space="preserve"> / </w:t>
      </w:r>
      <w:r w:rsidRPr="006216AF">
        <w:rPr>
          <w:rtl/>
        </w:rPr>
        <w:t>497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 xml:space="preserve">زكريا </w:t>
      </w:r>
      <w:r w:rsidR="00470C8A">
        <w:rPr>
          <w:rtl/>
        </w:rPr>
        <w:t>(ع)</w:t>
      </w:r>
      <w:r w:rsidRPr="006216AF">
        <w:rPr>
          <w:rtl/>
        </w:rPr>
        <w:t xml:space="preserve"> : 196 ، 222</w:t>
      </w:r>
      <w:r w:rsidR="0096323A">
        <w:rPr>
          <w:rtl/>
        </w:rPr>
        <w:t xml:space="preserve"> / </w:t>
      </w:r>
      <w:r w:rsidRPr="006216AF">
        <w:rPr>
          <w:rtl/>
        </w:rPr>
        <w:t>195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زكريا بن آدم : 513</w:t>
      </w:r>
      <w:r w:rsidR="0096323A">
        <w:rPr>
          <w:rtl/>
        </w:rPr>
        <w:t xml:space="preserve"> / </w:t>
      </w:r>
      <w:r w:rsidRPr="006216AF">
        <w:rPr>
          <w:rtl/>
        </w:rPr>
        <w:t>438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الزهري : 58</w:t>
      </w:r>
      <w:r w:rsidR="0096323A">
        <w:rPr>
          <w:rtl/>
        </w:rPr>
        <w:t xml:space="preserve"> / </w:t>
      </w:r>
      <w:r w:rsidRPr="006216AF">
        <w:rPr>
          <w:rtl/>
        </w:rPr>
        <w:t>29 ، 165</w:t>
      </w:r>
      <w:r w:rsidR="0096323A">
        <w:rPr>
          <w:rtl/>
        </w:rPr>
        <w:t xml:space="preserve"> / </w:t>
      </w:r>
      <w:r w:rsidRPr="006216AF">
        <w:rPr>
          <w:rtl/>
        </w:rPr>
        <w:t>154 ، 173</w:t>
      </w:r>
      <w:r w:rsidR="0096323A">
        <w:rPr>
          <w:rtl/>
        </w:rPr>
        <w:t xml:space="preserve"> / </w:t>
      </w:r>
      <w:r w:rsidRPr="006216AF">
        <w:rPr>
          <w:rtl/>
        </w:rPr>
        <w:t>160 ، 356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295 ، </w:t>
      </w:r>
      <w:r w:rsidR="00AD3181">
        <w:rPr>
          <w:rtl/>
        </w:rPr>
        <w:br/>
      </w:r>
      <w:r w:rsidRPr="006216AF">
        <w:rPr>
          <w:rtl/>
        </w:rPr>
        <w:t>362</w:t>
      </w:r>
      <w:r w:rsidR="0096323A">
        <w:rPr>
          <w:rtl/>
        </w:rPr>
        <w:t xml:space="preserve"> / </w:t>
      </w:r>
      <w:r w:rsidRPr="006216AF">
        <w:rPr>
          <w:rtl/>
        </w:rPr>
        <w:t>301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زياد بن أبي الحلال : 403</w:t>
      </w:r>
      <w:r w:rsidR="0096323A">
        <w:rPr>
          <w:rtl/>
        </w:rPr>
        <w:t xml:space="preserve"> / </w:t>
      </w:r>
      <w:r w:rsidRPr="006216AF">
        <w:rPr>
          <w:rtl/>
        </w:rPr>
        <w:t>333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زيد : 322</w:t>
      </w:r>
      <w:r w:rsidR="0096323A">
        <w:rPr>
          <w:rtl/>
        </w:rPr>
        <w:t xml:space="preserve"> / </w:t>
      </w:r>
      <w:r w:rsidRPr="006216AF">
        <w:rPr>
          <w:rtl/>
        </w:rPr>
        <w:t>266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زيد بن حارثة : 102</w:t>
      </w:r>
      <w:r w:rsidR="0096323A">
        <w:rPr>
          <w:rtl/>
        </w:rPr>
        <w:t xml:space="preserve"> / </w:t>
      </w:r>
      <w:r w:rsidRPr="006216AF">
        <w:rPr>
          <w:rtl/>
        </w:rPr>
        <w:t>94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زيد بن الحسن : 388</w:t>
      </w:r>
      <w:r w:rsidR="0096323A">
        <w:rPr>
          <w:rtl/>
        </w:rPr>
        <w:t xml:space="preserve"> / </w:t>
      </w:r>
      <w:r w:rsidRPr="006216AF">
        <w:rPr>
          <w:rtl/>
        </w:rPr>
        <w:t>319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زيد بن رواحة العبدي ، أبو مهاجر : 276</w:t>
      </w:r>
      <w:r w:rsidR="0096323A">
        <w:rPr>
          <w:rtl/>
        </w:rPr>
        <w:t xml:space="preserve"> / </w:t>
      </w:r>
      <w:r w:rsidRPr="006216AF">
        <w:rPr>
          <w:rtl/>
        </w:rPr>
        <w:t>242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زيد بن صوحان العبدي : 262</w:t>
      </w:r>
      <w:r w:rsidR="0096323A">
        <w:rPr>
          <w:rtl/>
        </w:rPr>
        <w:t xml:space="preserve"> / </w:t>
      </w:r>
      <w:r w:rsidRPr="006216AF">
        <w:rPr>
          <w:rtl/>
        </w:rPr>
        <w:t>226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زيد بن علي : 387</w:t>
      </w:r>
      <w:r w:rsidR="0096323A">
        <w:rPr>
          <w:rtl/>
        </w:rPr>
        <w:t xml:space="preserve"> / </w:t>
      </w:r>
      <w:r w:rsidRPr="006216AF">
        <w:rPr>
          <w:rtl/>
        </w:rPr>
        <w:t>318 ، 388</w:t>
      </w:r>
      <w:r w:rsidR="0096323A">
        <w:rPr>
          <w:rtl/>
        </w:rPr>
        <w:t xml:space="preserve"> / </w:t>
      </w:r>
      <w:r w:rsidRPr="006216AF">
        <w:rPr>
          <w:rtl/>
        </w:rPr>
        <w:t>319 ، 416</w:t>
      </w:r>
      <w:r w:rsidR="0096323A">
        <w:rPr>
          <w:rtl/>
        </w:rPr>
        <w:t xml:space="preserve"> / </w:t>
      </w:r>
      <w:r w:rsidRPr="006216AF">
        <w:rPr>
          <w:rtl/>
        </w:rPr>
        <w:t>352</w:t>
      </w:r>
      <w:r w:rsidR="00410A32">
        <w:rPr>
          <w:rtl/>
        </w:rPr>
        <w:t xml:space="preserve"> .</w:t>
      </w:r>
    </w:p>
    <w:p w:rsidR="005F4626" w:rsidRPr="006216AF" w:rsidRDefault="005F4626" w:rsidP="00EB2497">
      <w:pPr>
        <w:pStyle w:val="rfdNormal0"/>
        <w:rPr>
          <w:rtl/>
        </w:rPr>
      </w:pPr>
      <w:r w:rsidRPr="006216AF">
        <w:rPr>
          <w:rtl/>
        </w:rPr>
        <w:t>زيد بن علي بن الحسين بن زيد : 549</w:t>
      </w:r>
      <w:r w:rsidR="0096323A">
        <w:rPr>
          <w:rtl/>
        </w:rPr>
        <w:t xml:space="preserve"> / </w:t>
      </w:r>
      <w:r w:rsidRPr="006216AF">
        <w:rPr>
          <w:rtl/>
        </w:rPr>
        <w:t>492</w:t>
      </w:r>
      <w:r w:rsidR="00410A32">
        <w:rPr>
          <w:rtl/>
        </w:rPr>
        <w:t xml:space="preserve"> .</w:t>
      </w:r>
    </w:p>
    <w:p w:rsidR="005F4626" w:rsidRPr="00C31ABE" w:rsidRDefault="005F4626" w:rsidP="00C31ABE">
      <w:pPr>
        <w:pStyle w:val="rfdNormal0"/>
        <w:rPr>
          <w:rtl/>
        </w:rPr>
      </w:pPr>
      <w:r>
        <w:rPr>
          <w:rtl/>
        </w:rPr>
        <w:br w:type="page"/>
      </w:r>
      <w:r w:rsidRPr="00C31ABE">
        <w:rPr>
          <w:rtl/>
        </w:rPr>
        <w:lastRenderedPageBreak/>
        <w:t>زيد بن موسى بن جعفر : 540</w:t>
      </w:r>
      <w:r w:rsidR="0096323A" w:rsidRPr="00C31ABE">
        <w:rPr>
          <w:rtl/>
        </w:rPr>
        <w:t xml:space="preserve"> / </w:t>
      </w:r>
      <w:r w:rsidRPr="00C31ABE">
        <w:rPr>
          <w:rtl/>
        </w:rPr>
        <w:t>481</w:t>
      </w:r>
      <w:r w:rsidR="00410A32" w:rsidRPr="00C31ABE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زيد الشحام ، أبو أسامة : 314</w:t>
      </w:r>
      <w:r w:rsidR="0096323A">
        <w:rPr>
          <w:rtl/>
        </w:rPr>
        <w:t xml:space="preserve"> / </w:t>
      </w:r>
      <w:r w:rsidRPr="006216AF">
        <w:rPr>
          <w:rtl/>
        </w:rPr>
        <w:t>263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زينب بنت علي بن أبي طالب : 221</w:t>
      </w:r>
      <w:r w:rsidR="0096323A">
        <w:rPr>
          <w:rtl/>
        </w:rPr>
        <w:t xml:space="preserve"> / </w:t>
      </w:r>
      <w:r w:rsidRPr="006216AF">
        <w:rPr>
          <w:rtl/>
        </w:rPr>
        <w:t>195 ، 295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251 ، </w:t>
      </w:r>
      <w:r w:rsidR="00AD3181">
        <w:rPr>
          <w:rtl/>
        </w:rPr>
        <w:br/>
      </w:r>
      <w:r w:rsidRPr="006216AF">
        <w:rPr>
          <w:rtl/>
        </w:rPr>
        <w:t>336</w:t>
      </w:r>
      <w:r w:rsidR="0096323A">
        <w:rPr>
          <w:rtl/>
        </w:rPr>
        <w:t xml:space="preserve"> / </w:t>
      </w:r>
      <w:r w:rsidRPr="006216AF">
        <w:rPr>
          <w:rtl/>
        </w:rPr>
        <w:t>279 ، 545</w:t>
      </w:r>
      <w:r w:rsidR="0096323A">
        <w:rPr>
          <w:rtl/>
        </w:rPr>
        <w:t xml:space="preserve"> / </w:t>
      </w:r>
      <w:r w:rsidRPr="006216AF">
        <w:rPr>
          <w:rtl/>
        </w:rPr>
        <w:t>486 ، 547</w:t>
      </w:r>
      <w:r w:rsidR="0096323A">
        <w:rPr>
          <w:rtl/>
        </w:rPr>
        <w:t xml:space="preserve"> / </w:t>
      </w:r>
      <w:r w:rsidRPr="006216AF">
        <w:rPr>
          <w:rtl/>
        </w:rPr>
        <w:t>488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زينب الكذابة : 545</w:t>
      </w:r>
      <w:r w:rsidR="0096323A">
        <w:rPr>
          <w:rtl/>
        </w:rPr>
        <w:t xml:space="preserve"> / </w:t>
      </w:r>
      <w:r w:rsidRPr="006216AF">
        <w:rPr>
          <w:rtl/>
        </w:rPr>
        <w:t>487 ، 546</w:t>
      </w:r>
      <w:r w:rsidR="0096323A">
        <w:rPr>
          <w:rtl/>
        </w:rPr>
        <w:t xml:space="preserve"> / </w:t>
      </w:r>
      <w:r w:rsidRPr="006216AF">
        <w:rPr>
          <w:rtl/>
        </w:rPr>
        <w:t>488</w:t>
      </w:r>
      <w:r w:rsidR="00410A32">
        <w:rPr>
          <w:rtl/>
        </w:rPr>
        <w:t xml:space="preserve"> .</w:t>
      </w:r>
    </w:p>
    <w:p w:rsidR="00B40022" w:rsidRPr="00C31ABE" w:rsidRDefault="00C24190" w:rsidP="00C31ABE">
      <w:pPr>
        <w:pStyle w:val="rfdCenterBold1"/>
        <w:rPr>
          <w:rtl/>
        </w:rPr>
      </w:pPr>
      <w:r w:rsidRPr="00C31ABE">
        <w:rPr>
          <w:rtl/>
        </w:rPr>
        <w:t>(</w:t>
      </w:r>
      <w:r w:rsidR="002548B3" w:rsidRPr="00C31ABE">
        <w:rPr>
          <w:rtl/>
        </w:rPr>
        <w:t>س</w:t>
      </w:r>
      <w:r w:rsidR="003E76E8" w:rsidRPr="00C31ABE">
        <w:rPr>
          <w:rtl/>
        </w:rPr>
        <w:t>)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 xml:space="preserve">سارة </w:t>
      </w:r>
      <w:r w:rsidR="00C24190">
        <w:rPr>
          <w:rtl/>
        </w:rPr>
        <w:t>(</w:t>
      </w:r>
      <w:r w:rsidRPr="006216AF">
        <w:rPr>
          <w:rtl/>
        </w:rPr>
        <w:t xml:space="preserve">زوجة إبراهيم </w:t>
      </w:r>
      <w:r w:rsidR="00470C8A">
        <w:rPr>
          <w:rtl/>
        </w:rPr>
        <w:t>(ع)</w:t>
      </w:r>
      <w:r w:rsidRPr="006216AF">
        <w:rPr>
          <w:rtl/>
        </w:rPr>
        <w:t>) : 139</w:t>
      </w:r>
      <w:r w:rsidR="0096323A">
        <w:rPr>
          <w:rtl/>
        </w:rPr>
        <w:t xml:space="preserve"> / </w:t>
      </w:r>
      <w:r w:rsidRPr="006216AF">
        <w:rPr>
          <w:rtl/>
        </w:rPr>
        <w:t>131 ، 286</w:t>
      </w:r>
      <w:r w:rsidR="0096323A">
        <w:rPr>
          <w:rtl/>
        </w:rPr>
        <w:t xml:space="preserve"> / </w:t>
      </w:r>
      <w:r w:rsidRPr="006216AF">
        <w:rPr>
          <w:rtl/>
        </w:rPr>
        <w:t>244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سالم بن أبي الجعد : 61</w:t>
      </w:r>
      <w:r w:rsidR="0096323A">
        <w:rPr>
          <w:rtl/>
        </w:rPr>
        <w:t xml:space="preserve"> / </w:t>
      </w:r>
      <w:r w:rsidRPr="006216AF">
        <w:rPr>
          <w:rtl/>
        </w:rPr>
        <w:t>32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السدي : 335</w:t>
      </w:r>
      <w:r w:rsidR="0096323A">
        <w:rPr>
          <w:rtl/>
        </w:rPr>
        <w:t xml:space="preserve"> / </w:t>
      </w:r>
      <w:r w:rsidRPr="006216AF">
        <w:rPr>
          <w:rtl/>
        </w:rPr>
        <w:t>278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سدير ، أبو الفضل : 182</w:t>
      </w:r>
      <w:r w:rsidR="0096323A">
        <w:rPr>
          <w:rtl/>
        </w:rPr>
        <w:t xml:space="preserve"> / </w:t>
      </w:r>
      <w:r w:rsidRPr="006216AF">
        <w:rPr>
          <w:rtl/>
        </w:rPr>
        <w:t>168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سدير البصري الصيرفي : 180</w:t>
      </w:r>
      <w:r w:rsidR="0096323A">
        <w:rPr>
          <w:rtl/>
        </w:rPr>
        <w:t xml:space="preserve"> / </w:t>
      </w:r>
      <w:r w:rsidRPr="006216AF">
        <w:rPr>
          <w:rtl/>
        </w:rPr>
        <w:t>165 ، 425</w:t>
      </w:r>
      <w:r w:rsidR="0096323A">
        <w:rPr>
          <w:rtl/>
        </w:rPr>
        <w:t xml:space="preserve"> / </w:t>
      </w:r>
      <w:r w:rsidRPr="006216AF">
        <w:rPr>
          <w:rtl/>
        </w:rPr>
        <w:t>360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سراقة بن جعشم المدلجي : 109</w:t>
      </w:r>
      <w:r w:rsidR="0096323A">
        <w:rPr>
          <w:rtl/>
        </w:rPr>
        <w:t xml:space="preserve"> / </w:t>
      </w:r>
      <w:r w:rsidRPr="006216AF">
        <w:rPr>
          <w:rtl/>
        </w:rPr>
        <w:t>102</w:t>
      </w:r>
      <w:r w:rsidR="00410A32">
        <w:rPr>
          <w:rtl/>
        </w:rPr>
        <w:t xml:space="preserve"> .</w:t>
      </w:r>
    </w:p>
    <w:p w:rsidR="005F4626" w:rsidRPr="006216AF" w:rsidRDefault="009E29A7" w:rsidP="00C31ABE">
      <w:pPr>
        <w:pStyle w:val="rfdNormal0"/>
        <w:rPr>
          <w:rtl/>
        </w:rPr>
      </w:pPr>
      <w:r>
        <w:rPr>
          <w:rtl/>
        </w:rPr>
        <w:t>سعد الأ</w:t>
      </w:r>
      <w:r w:rsidR="005F4626" w:rsidRPr="006216AF">
        <w:rPr>
          <w:rtl/>
        </w:rPr>
        <w:t>سكاف : 415</w:t>
      </w:r>
      <w:r w:rsidR="0096323A">
        <w:rPr>
          <w:rtl/>
        </w:rPr>
        <w:t xml:space="preserve"> / </w:t>
      </w:r>
      <w:r w:rsidR="005F4626" w:rsidRPr="006216AF">
        <w:rPr>
          <w:rtl/>
        </w:rPr>
        <w:t>351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سعد بن سعد : 481</w:t>
      </w:r>
      <w:r w:rsidR="0096323A">
        <w:rPr>
          <w:rtl/>
        </w:rPr>
        <w:t xml:space="preserve"> / </w:t>
      </w:r>
      <w:r w:rsidRPr="006216AF">
        <w:rPr>
          <w:rtl/>
        </w:rPr>
        <w:t>407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سعد بن ظريف : 415</w:t>
      </w:r>
      <w:r w:rsidR="0096323A">
        <w:rPr>
          <w:rtl/>
        </w:rPr>
        <w:t xml:space="preserve"> / </w:t>
      </w:r>
      <w:r w:rsidRPr="006216AF">
        <w:rPr>
          <w:rtl/>
        </w:rPr>
        <w:t>351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سعد بن عبد الله بن خلف : 585</w:t>
      </w:r>
      <w:r w:rsidR="0096323A">
        <w:rPr>
          <w:rtl/>
        </w:rPr>
        <w:t xml:space="preserve"> / </w:t>
      </w:r>
      <w:r w:rsidRPr="006216AF">
        <w:rPr>
          <w:rtl/>
        </w:rPr>
        <w:t>534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سعيد بن جبير : 197</w:t>
      </w:r>
      <w:r w:rsidR="0096323A">
        <w:rPr>
          <w:rtl/>
        </w:rPr>
        <w:t xml:space="preserve"> / </w:t>
      </w:r>
      <w:r w:rsidRPr="006216AF">
        <w:rPr>
          <w:rtl/>
        </w:rPr>
        <w:t>173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سعيد بن سهل البصري الملقب بالملاح : 536</w:t>
      </w:r>
      <w:r w:rsidR="0096323A">
        <w:rPr>
          <w:rtl/>
        </w:rPr>
        <w:t xml:space="preserve"> / </w:t>
      </w:r>
      <w:r w:rsidRPr="006216AF">
        <w:rPr>
          <w:rtl/>
        </w:rPr>
        <w:t>474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سعيد بن صالح الحاجب : 539</w:t>
      </w:r>
      <w:r w:rsidR="0096323A">
        <w:rPr>
          <w:rtl/>
        </w:rPr>
        <w:t xml:space="preserve"> / </w:t>
      </w:r>
      <w:r w:rsidRPr="006216AF">
        <w:rPr>
          <w:rtl/>
        </w:rPr>
        <w:t>479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سعيد بن عبد الرحمن الجحشي : 111</w:t>
      </w:r>
      <w:r w:rsidR="0096323A">
        <w:rPr>
          <w:rtl/>
        </w:rPr>
        <w:t xml:space="preserve"> / </w:t>
      </w:r>
      <w:r w:rsidRPr="006216AF">
        <w:rPr>
          <w:rtl/>
        </w:rPr>
        <w:t>105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سعيد بن قيس : 279</w:t>
      </w:r>
      <w:r w:rsidR="0096323A">
        <w:rPr>
          <w:rtl/>
        </w:rPr>
        <w:t xml:space="preserve"> / </w:t>
      </w:r>
      <w:r w:rsidRPr="006216AF">
        <w:rPr>
          <w:rtl/>
        </w:rPr>
        <w:t>242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سعيد بن المسيب : 58</w:t>
      </w:r>
      <w:r w:rsidR="0096323A">
        <w:rPr>
          <w:rtl/>
        </w:rPr>
        <w:t xml:space="preserve"> / </w:t>
      </w:r>
      <w:r w:rsidRPr="006216AF">
        <w:rPr>
          <w:rtl/>
        </w:rPr>
        <w:t>29 ، 90</w:t>
      </w:r>
      <w:r w:rsidR="0096323A">
        <w:rPr>
          <w:rtl/>
        </w:rPr>
        <w:t xml:space="preserve"> / </w:t>
      </w:r>
      <w:r w:rsidRPr="006216AF">
        <w:rPr>
          <w:rtl/>
        </w:rPr>
        <w:t>74 ، 165</w:t>
      </w:r>
      <w:r w:rsidR="0096323A">
        <w:rPr>
          <w:rtl/>
        </w:rPr>
        <w:t xml:space="preserve"> / </w:t>
      </w:r>
      <w:r w:rsidRPr="006216AF">
        <w:rPr>
          <w:rtl/>
        </w:rPr>
        <w:t>154 ، 356</w:t>
      </w:r>
      <w:r w:rsidR="0096323A">
        <w:rPr>
          <w:rtl/>
        </w:rPr>
        <w:t xml:space="preserve"> / </w:t>
      </w:r>
      <w:r w:rsidRPr="006216AF">
        <w:rPr>
          <w:rtl/>
        </w:rPr>
        <w:t>295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سعيد الصغير الحاجب : 539</w:t>
      </w:r>
      <w:r w:rsidR="0096323A">
        <w:rPr>
          <w:rtl/>
        </w:rPr>
        <w:t xml:space="preserve"> / </w:t>
      </w:r>
      <w:r w:rsidRPr="006216AF">
        <w:rPr>
          <w:rtl/>
        </w:rPr>
        <w:t>479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سفيان بن عيينة : 337</w:t>
      </w:r>
      <w:r w:rsidR="0096323A">
        <w:rPr>
          <w:rtl/>
        </w:rPr>
        <w:t xml:space="preserve"> / </w:t>
      </w:r>
      <w:r w:rsidRPr="006216AF">
        <w:rPr>
          <w:rtl/>
        </w:rPr>
        <w:t>283</w:t>
      </w:r>
      <w:r w:rsidR="00410A32">
        <w:rPr>
          <w:rtl/>
        </w:rPr>
        <w:t xml:space="preserve"> .</w:t>
      </w:r>
    </w:p>
    <w:p w:rsidR="005F4626" w:rsidRPr="006216AF" w:rsidRDefault="005F4626" w:rsidP="00C31ABE">
      <w:pPr>
        <w:pStyle w:val="rfdNormal0"/>
        <w:rPr>
          <w:rtl/>
        </w:rPr>
      </w:pPr>
      <w:r w:rsidRPr="006216AF">
        <w:rPr>
          <w:rtl/>
        </w:rPr>
        <w:t>سفيان الثوري : 248</w:t>
      </w:r>
      <w:r w:rsidR="0096323A">
        <w:rPr>
          <w:rtl/>
        </w:rPr>
        <w:t xml:space="preserve"> / </w:t>
      </w:r>
      <w:r w:rsidRPr="006216AF">
        <w:rPr>
          <w:rtl/>
        </w:rPr>
        <w:t>215 ، 258</w:t>
      </w:r>
      <w:r w:rsidR="0096323A">
        <w:rPr>
          <w:rtl/>
        </w:rPr>
        <w:t xml:space="preserve"> / </w:t>
      </w:r>
      <w:r w:rsidRPr="006216AF">
        <w:rPr>
          <w:rtl/>
        </w:rPr>
        <w:t>226</w:t>
      </w:r>
      <w:r w:rsidR="00410A32">
        <w:rPr>
          <w:rtl/>
        </w:rPr>
        <w:t xml:space="preserve"> .</w:t>
      </w:r>
    </w:p>
    <w:p w:rsidR="005F4626" w:rsidRPr="006216AF" w:rsidRDefault="00C31ABE" w:rsidP="00C31ABE">
      <w:pPr>
        <w:pStyle w:val="rfdNormal0"/>
        <w:rPr>
          <w:rtl/>
        </w:rPr>
      </w:pPr>
      <w:r>
        <w:rPr>
          <w:rtl/>
        </w:rPr>
        <w:t>السفيان</w:t>
      </w:r>
      <w:r>
        <w:rPr>
          <w:rFonts w:hint="cs"/>
          <w:rtl/>
        </w:rPr>
        <w:t>ي</w:t>
      </w:r>
      <w:r w:rsidR="005F4626" w:rsidRPr="006216AF">
        <w:rPr>
          <w:rtl/>
        </w:rPr>
        <w:t xml:space="preserve"> : 603</w:t>
      </w:r>
      <w:r w:rsidR="0096323A">
        <w:rPr>
          <w:rtl/>
        </w:rPr>
        <w:t xml:space="preserve"> / </w:t>
      </w:r>
      <w:r w:rsidR="005F4626" w:rsidRPr="006216AF">
        <w:rPr>
          <w:rtl/>
        </w:rPr>
        <w:t>551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سلمى : 298</w:t>
      </w:r>
      <w:r w:rsidR="0096323A">
        <w:rPr>
          <w:rtl/>
        </w:rPr>
        <w:t xml:space="preserve"> / </w:t>
      </w:r>
      <w:r w:rsidRPr="006216AF">
        <w:rPr>
          <w:rtl/>
        </w:rPr>
        <w:t>253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 xml:space="preserve">سلمان الفارسي </w:t>
      </w:r>
      <w:r w:rsidR="00B01A1C">
        <w:rPr>
          <w:rtl/>
        </w:rPr>
        <w:t>(رض)</w:t>
      </w:r>
      <w:r w:rsidRPr="006216AF">
        <w:rPr>
          <w:rtl/>
        </w:rPr>
        <w:t xml:space="preserve"> : 50</w:t>
      </w:r>
      <w:r w:rsidR="0096323A">
        <w:rPr>
          <w:rtl/>
        </w:rPr>
        <w:t xml:space="preserve"> / </w:t>
      </w:r>
      <w:r w:rsidRPr="006216AF">
        <w:rPr>
          <w:rtl/>
        </w:rPr>
        <w:t>17 ، 57</w:t>
      </w:r>
      <w:r w:rsidR="0096323A">
        <w:rPr>
          <w:rtl/>
        </w:rPr>
        <w:t xml:space="preserve"> / </w:t>
      </w:r>
      <w:r w:rsidRPr="006216AF">
        <w:rPr>
          <w:rtl/>
        </w:rPr>
        <w:t>27 ، 127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127 ، </w:t>
      </w:r>
      <w:r w:rsidR="00AD3181">
        <w:rPr>
          <w:rtl/>
        </w:rPr>
        <w:br/>
      </w:r>
      <w:r w:rsidRPr="006216AF">
        <w:rPr>
          <w:rtl/>
        </w:rPr>
        <w:t>133</w:t>
      </w:r>
      <w:r w:rsidR="0096323A">
        <w:rPr>
          <w:rtl/>
        </w:rPr>
        <w:t xml:space="preserve"> / </w:t>
      </w:r>
      <w:r w:rsidRPr="006216AF">
        <w:rPr>
          <w:rtl/>
        </w:rPr>
        <w:t>128 ، 154</w:t>
      </w:r>
      <w:r w:rsidR="0096323A">
        <w:rPr>
          <w:rtl/>
        </w:rPr>
        <w:t xml:space="preserve"> / </w:t>
      </w:r>
      <w:r w:rsidRPr="006216AF">
        <w:rPr>
          <w:rtl/>
        </w:rPr>
        <w:t>141 ، 226</w:t>
      </w:r>
      <w:r w:rsidR="0096323A">
        <w:rPr>
          <w:rtl/>
        </w:rPr>
        <w:t xml:space="preserve"> / </w:t>
      </w:r>
      <w:r w:rsidRPr="006216AF">
        <w:rPr>
          <w:rtl/>
        </w:rPr>
        <w:t>197 ، 274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238 ، </w:t>
      </w:r>
      <w:r w:rsidR="00AD3181">
        <w:rPr>
          <w:rtl/>
        </w:rPr>
        <w:br/>
      </w:r>
      <w:r w:rsidRPr="006216AF">
        <w:rPr>
          <w:rtl/>
        </w:rPr>
        <w:t>291</w:t>
      </w:r>
      <w:r w:rsidR="0096323A">
        <w:rPr>
          <w:rtl/>
        </w:rPr>
        <w:t xml:space="preserve"> / </w:t>
      </w:r>
      <w:r w:rsidRPr="006216AF">
        <w:rPr>
          <w:rtl/>
        </w:rPr>
        <w:t>248 ، 297</w:t>
      </w:r>
      <w:r w:rsidR="0096323A">
        <w:rPr>
          <w:rtl/>
        </w:rPr>
        <w:t xml:space="preserve"> / </w:t>
      </w:r>
      <w:r w:rsidRPr="006216AF">
        <w:rPr>
          <w:rtl/>
        </w:rPr>
        <w:t>253 ، 298</w:t>
      </w:r>
      <w:r w:rsidR="0096323A">
        <w:rPr>
          <w:rtl/>
        </w:rPr>
        <w:t xml:space="preserve"> / </w:t>
      </w:r>
      <w:r w:rsidRPr="006216AF">
        <w:rPr>
          <w:rtl/>
        </w:rPr>
        <w:t>253 ، 301</w:t>
      </w:r>
      <w:r w:rsidR="0096323A">
        <w:rPr>
          <w:rtl/>
        </w:rPr>
        <w:t xml:space="preserve"> / </w:t>
      </w:r>
      <w:r w:rsidRPr="006216AF">
        <w:rPr>
          <w:rtl/>
        </w:rPr>
        <w:t>254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 xml:space="preserve">سليمان </w:t>
      </w:r>
      <w:r w:rsidR="00470C8A">
        <w:rPr>
          <w:rtl/>
        </w:rPr>
        <w:t>(ع)</w:t>
      </w:r>
      <w:r w:rsidRPr="006216AF">
        <w:rPr>
          <w:rtl/>
        </w:rPr>
        <w:t xml:space="preserve"> : 170 ، 172</w:t>
      </w:r>
      <w:r w:rsidR="0096323A">
        <w:rPr>
          <w:rtl/>
        </w:rPr>
        <w:t xml:space="preserve"> / </w:t>
      </w:r>
      <w:r w:rsidRPr="006216AF">
        <w:rPr>
          <w:rtl/>
        </w:rPr>
        <w:t>159 ، 533</w:t>
      </w:r>
      <w:r w:rsidR="0096323A">
        <w:rPr>
          <w:rtl/>
        </w:rPr>
        <w:t xml:space="preserve"> / </w:t>
      </w:r>
      <w:r w:rsidRPr="006216AF">
        <w:rPr>
          <w:rtl/>
        </w:rPr>
        <w:t>468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سليمان : 234</w:t>
      </w:r>
      <w:r w:rsidR="0096323A">
        <w:rPr>
          <w:rtl/>
        </w:rPr>
        <w:t xml:space="preserve"> / </w:t>
      </w:r>
      <w:r w:rsidRPr="006216AF">
        <w:rPr>
          <w:rtl/>
        </w:rPr>
        <w:t>201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سليمان بن خالد : 384</w:t>
      </w:r>
      <w:r w:rsidR="0096323A">
        <w:rPr>
          <w:rtl/>
        </w:rPr>
        <w:t xml:space="preserve"> / </w:t>
      </w:r>
      <w:r w:rsidRPr="006216AF">
        <w:rPr>
          <w:rtl/>
        </w:rPr>
        <w:t>317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سليمان بن داود : 424</w:t>
      </w:r>
      <w:r w:rsidR="0096323A">
        <w:rPr>
          <w:rtl/>
        </w:rPr>
        <w:t xml:space="preserve"> / </w:t>
      </w:r>
      <w:r w:rsidRPr="006216AF">
        <w:rPr>
          <w:rtl/>
        </w:rPr>
        <w:t>359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سليمان الجعفري : 177</w:t>
      </w:r>
      <w:r w:rsidR="0096323A">
        <w:rPr>
          <w:rtl/>
        </w:rPr>
        <w:t xml:space="preserve"> / </w:t>
      </w:r>
      <w:r w:rsidRPr="006216AF">
        <w:rPr>
          <w:rtl/>
        </w:rPr>
        <w:t>163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سليمان الديلمي : 56</w:t>
      </w:r>
      <w:r w:rsidR="0096323A">
        <w:rPr>
          <w:rtl/>
        </w:rPr>
        <w:t xml:space="preserve"> / </w:t>
      </w:r>
      <w:r w:rsidRPr="006216AF">
        <w:rPr>
          <w:rtl/>
        </w:rPr>
        <w:t>27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سليمان الشاذكوني : 274</w:t>
      </w:r>
      <w:r w:rsidR="0096323A">
        <w:rPr>
          <w:rtl/>
        </w:rPr>
        <w:t xml:space="preserve"> / </w:t>
      </w:r>
      <w:r w:rsidRPr="006216AF">
        <w:rPr>
          <w:rtl/>
        </w:rPr>
        <w:t>238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سنجر بن ملكشاه : 206</w:t>
      </w:r>
      <w:r w:rsidR="0096323A">
        <w:rPr>
          <w:rtl/>
        </w:rPr>
        <w:t xml:space="preserve"> / </w:t>
      </w:r>
      <w:r w:rsidRPr="006216AF">
        <w:rPr>
          <w:rtl/>
        </w:rPr>
        <w:t>182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السندي بن شاهك : 46</w:t>
      </w:r>
      <w:r w:rsidR="0096323A">
        <w:rPr>
          <w:rtl/>
        </w:rPr>
        <w:t xml:space="preserve"> / </w:t>
      </w:r>
      <w:r w:rsidRPr="006216AF">
        <w:rPr>
          <w:rtl/>
        </w:rPr>
        <w:t>388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سهل بن حنيف : 69</w:t>
      </w:r>
      <w:r w:rsidR="0096323A">
        <w:rPr>
          <w:rtl/>
        </w:rPr>
        <w:t xml:space="preserve"> / </w:t>
      </w:r>
      <w:r w:rsidRPr="006216AF">
        <w:rPr>
          <w:rtl/>
        </w:rPr>
        <w:t>52 ، 81</w:t>
      </w:r>
      <w:r w:rsidR="0096323A">
        <w:rPr>
          <w:rtl/>
        </w:rPr>
        <w:t xml:space="preserve"> / </w:t>
      </w:r>
      <w:r w:rsidRPr="006216AF">
        <w:rPr>
          <w:rtl/>
        </w:rPr>
        <w:t>65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سهل بن زياد : 497</w:t>
      </w:r>
      <w:r w:rsidR="0096323A">
        <w:rPr>
          <w:rtl/>
        </w:rPr>
        <w:t xml:space="preserve"> / </w:t>
      </w:r>
      <w:r w:rsidRPr="006216AF">
        <w:rPr>
          <w:rtl/>
        </w:rPr>
        <w:t>427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سودة : 104</w:t>
      </w:r>
      <w:r w:rsidR="0096323A">
        <w:rPr>
          <w:rtl/>
        </w:rPr>
        <w:t xml:space="preserve"> / </w:t>
      </w:r>
      <w:r w:rsidRPr="006216AF">
        <w:rPr>
          <w:rtl/>
        </w:rPr>
        <w:t>96 ، 148</w:t>
      </w:r>
      <w:r w:rsidR="0096323A">
        <w:rPr>
          <w:rtl/>
        </w:rPr>
        <w:t xml:space="preserve"> / </w:t>
      </w:r>
      <w:r w:rsidRPr="006216AF">
        <w:rPr>
          <w:rtl/>
        </w:rPr>
        <w:t>138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سويد بن غفلة : 267</w:t>
      </w:r>
      <w:r w:rsidR="0096323A">
        <w:rPr>
          <w:rtl/>
        </w:rPr>
        <w:t xml:space="preserve"> / </w:t>
      </w:r>
      <w:r w:rsidRPr="006216AF">
        <w:rPr>
          <w:rtl/>
        </w:rPr>
        <w:t>231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سيار بن الحكم : 337</w:t>
      </w:r>
      <w:r w:rsidR="0096323A">
        <w:rPr>
          <w:rtl/>
        </w:rPr>
        <w:t xml:space="preserve"> / </w:t>
      </w:r>
      <w:r w:rsidRPr="006216AF">
        <w:rPr>
          <w:rtl/>
        </w:rPr>
        <w:t>281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السياري : 584</w:t>
      </w:r>
      <w:r w:rsidR="0096323A">
        <w:rPr>
          <w:rtl/>
        </w:rPr>
        <w:t xml:space="preserve"> / </w:t>
      </w:r>
      <w:r w:rsidRPr="006216AF">
        <w:rPr>
          <w:rtl/>
        </w:rPr>
        <w:t>532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السيد بن محمد : 397</w:t>
      </w:r>
      <w:r w:rsidR="0096323A">
        <w:rPr>
          <w:rtl/>
        </w:rPr>
        <w:t xml:space="preserve"> / </w:t>
      </w:r>
      <w:r w:rsidRPr="006216AF">
        <w:rPr>
          <w:rtl/>
        </w:rPr>
        <w:t>324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سيف : 52</w:t>
      </w:r>
      <w:r w:rsidR="0096323A">
        <w:rPr>
          <w:rtl/>
        </w:rPr>
        <w:t xml:space="preserve"> / </w:t>
      </w:r>
      <w:r w:rsidRPr="006216AF">
        <w:rPr>
          <w:rtl/>
        </w:rPr>
        <w:t>18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سيف بن الليث : 580</w:t>
      </w:r>
      <w:r w:rsidR="0096323A">
        <w:rPr>
          <w:rtl/>
        </w:rPr>
        <w:t xml:space="preserve"> / </w:t>
      </w:r>
      <w:r w:rsidRPr="006216AF">
        <w:rPr>
          <w:rtl/>
        </w:rPr>
        <w:t>529</w:t>
      </w:r>
      <w:r w:rsidR="00410A32">
        <w:rPr>
          <w:rtl/>
        </w:rPr>
        <w:t xml:space="preserve"> .</w:t>
      </w:r>
    </w:p>
    <w:p w:rsidR="00B40022" w:rsidRPr="00DC3BA3" w:rsidRDefault="00C24190" w:rsidP="00DC3BA3">
      <w:pPr>
        <w:pStyle w:val="rfdCenterBold1"/>
        <w:rPr>
          <w:rtl/>
        </w:rPr>
      </w:pPr>
      <w:r w:rsidRPr="00DC3BA3">
        <w:rPr>
          <w:rtl/>
        </w:rPr>
        <w:t>(</w:t>
      </w:r>
      <w:r w:rsidR="00F6703B" w:rsidRPr="00DC3BA3">
        <w:rPr>
          <w:rtl/>
        </w:rPr>
        <w:t>ش</w:t>
      </w:r>
      <w:r w:rsidR="003E76E8" w:rsidRPr="00DC3BA3">
        <w:rPr>
          <w:rtl/>
        </w:rPr>
        <w:t>)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الشافعي : 229</w:t>
      </w:r>
      <w:r w:rsidR="0096323A">
        <w:rPr>
          <w:rtl/>
        </w:rPr>
        <w:t xml:space="preserve"> / </w:t>
      </w:r>
      <w:r w:rsidRPr="006216AF">
        <w:rPr>
          <w:rtl/>
        </w:rPr>
        <w:t>200 ، 236</w:t>
      </w:r>
      <w:r w:rsidR="0096323A">
        <w:rPr>
          <w:rtl/>
        </w:rPr>
        <w:t xml:space="preserve"> / </w:t>
      </w:r>
      <w:r w:rsidRPr="006216AF">
        <w:rPr>
          <w:rtl/>
        </w:rPr>
        <w:t>202</w:t>
      </w:r>
      <w:r w:rsidR="00410A32">
        <w:rPr>
          <w:rtl/>
        </w:rPr>
        <w:t xml:space="preserve"> .</w:t>
      </w:r>
    </w:p>
    <w:p w:rsidR="005F4626" w:rsidRPr="006216AF" w:rsidRDefault="00F6703B" w:rsidP="00DC3BA3">
      <w:pPr>
        <w:pStyle w:val="rfdNormal0"/>
        <w:rPr>
          <w:rtl/>
        </w:rPr>
      </w:pPr>
      <w:r>
        <w:rPr>
          <w:rtl/>
        </w:rPr>
        <w:t>شاهوي</w:t>
      </w:r>
      <w:r w:rsidR="005F4626" w:rsidRPr="006216AF">
        <w:rPr>
          <w:rtl/>
        </w:rPr>
        <w:t>ه : 548</w:t>
      </w:r>
      <w:r w:rsidR="0096323A">
        <w:rPr>
          <w:rtl/>
        </w:rPr>
        <w:t xml:space="preserve"> / </w:t>
      </w:r>
      <w:r w:rsidR="005F4626" w:rsidRPr="006216AF">
        <w:rPr>
          <w:rtl/>
        </w:rPr>
        <w:t>490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شبر : 270</w:t>
      </w:r>
      <w:r w:rsidR="0096323A">
        <w:rPr>
          <w:rtl/>
        </w:rPr>
        <w:t xml:space="preserve"> 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شبير : 270</w:t>
      </w:r>
      <w:r w:rsidR="0096323A">
        <w:rPr>
          <w:rtl/>
        </w:rPr>
        <w:t xml:space="preserve"> 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شرحبيل بن حسنة : 63</w:t>
      </w:r>
      <w:r w:rsidR="0096323A">
        <w:rPr>
          <w:rtl/>
        </w:rPr>
        <w:t xml:space="preserve"> / </w:t>
      </w:r>
      <w:r w:rsidRPr="006216AF">
        <w:rPr>
          <w:rtl/>
        </w:rPr>
        <w:t>38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شرحبيل بن مسلم الخولاني : 114</w:t>
      </w:r>
      <w:r w:rsidR="0096323A">
        <w:rPr>
          <w:rtl/>
        </w:rPr>
        <w:t xml:space="preserve"> / </w:t>
      </w:r>
      <w:r w:rsidRPr="006216AF">
        <w:rPr>
          <w:rtl/>
        </w:rPr>
        <w:t>111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الشريف : 215</w:t>
      </w:r>
      <w:r w:rsidR="0096323A">
        <w:rPr>
          <w:rtl/>
        </w:rPr>
        <w:t xml:space="preserve"> / </w:t>
      </w:r>
      <w:r w:rsidRPr="006216AF">
        <w:rPr>
          <w:rtl/>
        </w:rPr>
        <w:t>189</w:t>
      </w:r>
      <w:r w:rsidR="00410A32">
        <w:rPr>
          <w:rtl/>
        </w:rPr>
        <w:t xml:space="preserve"> .</w:t>
      </w:r>
    </w:p>
    <w:p w:rsidR="005C587B" w:rsidRDefault="005F4626" w:rsidP="00DC3BA3">
      <w:pPr>
        <w:pStyle w:val="rfdNormal0"/>
        <w:rPr>
          <w:rtl/>
        </w:rPr>
      </w:pPr>
      <w:r w:rsidRPr="006216AF">
        <w:rPr>
          <w:rtl/>
        </w:rPr>
        <w:t>الشريف أبو علي بن عبيد الله العلوي : 241</w:t>
      </w:r>
      <w:r w:rsidR="0096323A">
        <w:rPr>
          <w:rtl/>
        </w:rPr>
        <w:t xml:space="preserve"> / </w:t>
      </w:r>
      <w:r w:rsidR="005C587B">
        <w:rPr>
          <w:rtl/>
        </w:rPr>
        <w:t>204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شطيطة : 439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شعيب العقرقوفي : 412</w:t>
      </w:r>
      <w:r w:rsidR="0096323A">
        <w:rPr>
          <w:rtl/>
        </w:rPr>
        <w:t xml:space="preserve"> / </w:t>
      </w:r>
      <w:r w:rsidRPr="006216AF">
        <w:rPr>
          <w:rtl/>
        </w:rPr>
        <w:t>346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شمر بن عطية : 226</w:t>
      </w:r>
      <w:r w:rsidR="0096323A">
        <w:rPr>
          <w:rtl/>
        </w:rPr>
        <w:t xml:space="preserve"> / </w:t>
      </w:r>
      <w:r w:rsidRPr="006216AF">
        <w:rPr>
          <w:rtl/>
        </w:rPr>
        <w:t>197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شمعون : 259</w:t>
      </w:r>
      <w:r w:rsidR="0096323A">
        <w:rPr>
          <w:rtl/>
        </w:rPr>
        <w:t xml:space="preserve"> / </w:t>
      </w:r>
      <w:r w:rsidRPr="006216AF">
        <w:rPr>
          <w:rtl/>
        </w:rPr>
        <w:t>225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شمعون بن حمون : 225</w:t>
      </w:r>
      <w:r w:rsidR="0096323A">
        <w:rPr>
          <w:rtl/>
        </w:rPr>
        <w:t xml:space="preserve"> / </w:t>
      </w:r>
      <w:r w:rsidRPr="006216AF">
        <w:rPr>
          <w:rtl/>
        </w:rPr>
        <w:t>196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شهاب بن عبد ربه : 402</w:t>
      </w:r>
      <w:r w:rsidR="0096323A">
        <w:rPr>
          <w:rtl/>
        </w:rPr>
        <w:t xml:space="preserve"> / </w:t>
      </w:r>
      <w:r w:rsidRPr="006216AF">
        <w:rPr>
          <w:rtl/>
        </w:rPr>
        <w:t>331 ، 435</w:t>
      </w:r>
      <w:r w:rsidR="0096323A">
        <w:rPr>
          <w:rtl/>
        </w:rPr>
        <w:t xml:space="preserve"> / </w:t>
      </w:r>
      <w:r w:rsidRPr="006216AF">
        <w:rPr>
          <w:rtl/>
        </w:rPr>
        <w:t>370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شهر بن حوشب : 133</w:t>
      </w:r>
      <w:r w:rsidR="0096323A">
        <w:rPr>
          <w:rtl/>
        </w:rPr>
        <w:t xml:space="preserve"> / </w:t>
      </w:r>
      <w:r w:rsidRPr="006216AF">
        <w:rPr>
          <w:rtl/>
        </w:rPr>
        <w:t>128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شيبة : 104</w:t>
      </w:r>
      <w:r w:rsidR="0096323A">
        <w:rPr>
          <w:rtl/>
        </w:rPr>
        <w:t xml:space="preserve"> / </w:t>
      </w:r>
      <w:r w:rsidRPr="006216AF">
        <w:rPr>
          <w:rtl/>
        </w:rPr>
        <w:t>96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الشيخ العمري : 597</w:t>
      </w:r>
      <w:r w:rsidR="0096323A">
        <w:rPr>
          <w:rtl/>
        </w:rPr>
        <w:t xml:space="preserve"> / </w:t>
      </w:r>
      <w:r w:rsidRPr="006216AF">
        <w:rPr>
          <w:rtl/>
        </w:rPr>
        <w:t>540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الشيماء : 90</w:t>
      </w:r>
      <w:r w:rsidR="0096323A">
        <w:rPr>
          <w:rtl/>
        </w:rPr>
        <w:t xml:space="preserve"> / </w:t>
      </w:r>
      <w:r w:rsidRPr="006216AF">
        <w:rPr>
          <w:rtl/>
        </w:rPr>
        <w:t>72</w:t>
      </w:r>
      <w:r w:rsidR="00410A32">
        <w:rPr>
          <w:rtl/>
        </w:rPr>
        <w:t xml:space="preserve"> .</w:t>
      </w:r>
    </w:p>
    <w:p w:rsidR="00B40022" w:rsidRPr="00DC3BA3" w:rsidRDefault="00470C8A" w:rsidP="00DC3BA3">
      <w:pPr>
        <w:pStyle w:val="rfdCenterBold1"/>
        <w:rPr>
          <w:rtl/>
        </w:rPr>
      </w:pPr>
      <w:r w:rsidRPr="00DC3BA3">
        <w:rPr>
          <w:rtl/>
        </w:rPr>
        <w:t>(ص)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 xml:space="preserve">صالح </w:t>
      </w:r>
      <w:r w:rsidR="00470C8A">
        <w:rPr>
          <w:rtl/>
        </w:rPr>
        <w:t>(ع)</w:t>
      </w:r>
      <w:r w:rsidRPr="006216AF">
        <w:rPr>
          <w:rtl/>
        </w:rPr>
        <w:t xml:space="preserve"> : 536</w:t>
      </w:r>
      <w:r w:rsidR="0096323A">
        <w:rPr>
          <w:rtl/>
        </w:rPr>
        <w:t xml:space="preserve"> / </w:t>
      </w:r>
      <w:r w:rsidRPr="006216AF">
        <w:rPr>
          <w:rtl/>
        </w:rPr>
        <w:t>473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صالح بن الأشعث البزاز الكوفي : 160</w:t>
      </w:r>
      <w:r w:rsidR="0096323A">
        <w:rPr>
          <w:rtl/>
        </w:rPr>
        <w:t xml:space="preserve"> / </w:t>
      </w:r>
      <w:r w:rsidRPr="006216AF">
        <w:rPr>
          <w:rtl/>
        </w:rPr>
        <w:t>149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صالح بن سعيد : 542</w:t>
      </w:r>
      <w:r w:rsidR="0096323A">
        <w:rPr>
          <w:rtl/>
        </w:rPr>
        <w:t xml:space="preserve"> / </w:t>
      </w:r>
      <w:r w:rsidRPr="006216AF">
        <w:rPr>
          <w:rtl/>
        </w:rPr>
        <w:t>483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صالح بن عطية الأضخم : 524</w:t>
      </w:r>
      <w:r w:rsidR="0096323A">
        <w:rPr>
          <w:rtl/>
        </w:rPr>
        <w:t xml:space="preserve"> / </w:t>
      </w:r>
      <w:r w:rsidRPr="006216AF">
        <w:rPr>
          <w:rtl/>
        </w:rPr>
        <w:t>459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صالح بن ميثم : 324</w:t>
      </w:r>
      <w:r w:rsidR="0096323A">
        <w:rPr>
          <w:rtl/>
        </w:rPr>
        <w:t xml:space="preserve"> / </w:t>
      </w:r>
      <w:r w:rsidRPr="006216AF">
        <w:rPr>
          <w:rtl/>
        </w:rPr>
        <w:t>267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صالح بن وصيف : 577</w:t>
      </w:r>
      <w:r w:rsidR="0096323A">
        <w:rPr>
          <w:rtl/>
        </w:rPr>
        <w:t xml:space="preserve"> / </w:t>
      </w:r>
      <w:r w:rsidRPr="006216AF">
        <w:rPr>
          <w:rtl/>
        </w:rPr>
        <w:t>526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صعصعة بن صوحان العبدي : 264</w:t>
      </w:r>
      <w:r w:rsidR="0096323A">
        <w:rPr>
          <w:rtl/>
        </w:rPr>
        <w:t xml:space="preserve"> / </w:t>
      </w:r>
      <w:r w:rsidRPr="006216AF">
        <w:rPr>
          <w:rtl/>
        </w:rPr>
        <w:t>228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صفوان : 101</w:t>
      </w:r>
      <w:r w:rsidR="0096323A">
        <w:rPr>
          <w:rtl/>
        </w:rPr>
        <w:t xml:space="preserve"> / </w:t>
      </w:r>
      <w:r w:rsidRPr="006216AF">
        <w:rPr>
          <w:rtl/>
        </w:rPr>
        <w:t>93 ، 176</w:t>
      </w:r>
      <w:r w:rsidR="0096323A">
        <w:rPr>
          <w:rtl/>
        </w:rPr>
        <w:t xml:space="preserve"> / </w:t>
      </w:r>
      <w:r w:rsidRPr="006216AF">
        <w:rPr>
          <w:rtl/>
        </w:rPr>
        <w:t>162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صفوان بن يحيى : 406</w:t>
      </w:r>
      <w:r w:rsidR="0096323A">
        <w:rPr>
          <w:rtl/>
        </w:rPr>
        <w:t xml:space="preserve"> / </w:t>
      </w:r>
      <w:r w:rsidRPr="006216AF">
        <w:rPr>
          <w:rtl/>
        </w:rPr>
        <w:t>338</w:t>
      </w:r>
      <w:r w:rsidR="00410A32">
        <w:rPr>
          <w:rtl/>
        </w:rPr>
        <w:t xml:space="preserve"> .</w:t>
      </w:r>
    </w:p>
    <w:p w:rsidR="005F4626" w:rsidRPr="006216AF" w:rsidRDefault="005F4626" w:rsidP="00DC3BA3">
      <w:pPr>
        <w:pStyle w:val="rfdNormal0"/>
        <w:rPr>
          <w:rtl/>
        </w:rPr>
      </w:pPr>
      <w:r w:rsidRPr="006216AF">
        <w:rPr>
          <w:rtl/>
        </w:rPr>
        <w:t>صفية بنت شعيب : 286</w:t>
      </w:r>
      <w:r w:rsidR="0096323A">
        <w:rPr>
          <w:rtl/>
        </w:rPr>
        <w:t xml:space="preserve"> / </w:t>
      </w:r>
      <w:r w:rsidRPr="006216AF">
        <w:rPr>
          <w:rtl/>
        </w:rPr>
        <w:t>244</w:t>
      </w:r>
      <w:r w:rsidR="00410A32">
        <w:rPr>
          <w:rtl/>
        </w:rPr>
        <w:t xml:space="preserve"> .</w:t>
      </w:r>
    </w:p>
    <w:p w:rsidR="005F4626" w:rsidRPr="00486AD6" w:rsidRDefault="005F4626" w:rsidP="00486AD6">
      <w:pPr>
        <w:pStyle w:val="rfdNormal0"/>
        <w:rPr>
          <w:rtl/>
        </w:rPr>
      </w:pPr>
      <w:r>
        <w:rPr>
          <w:rtl/>
        </w:rPr>
        <w:br w:type="page"/>
      </w:r>
      <w:r w:rsidRPr="00486AD6">
        <w:rPr>
          <w:rtl/>
        </w:rPr>
        <w:lastRenderedPageBreak/>
        <w:t xml:space="preserve">صقل </w:t>
      </w:r>
      <w:r w:rsidR="00C24190" w:rsidRPr="00486AD6">
        <w:rPr>
          <w:rtl/>
        </w:rPr>
        <w:t>(</w:t>
      </w:r>
      <w:r w:rsidRPr="00486AD6">
        <w:rPr>
          <w:rtl/>
        </w:rPr>
        <w:t>الجارية</w:t>
      </w:r>
      <w:r w:rsidR="003E76E8" w:rsidRPr="00486AD6">
        <w:rPr>
          <w:rtl/>
        </w:rPr>
        <w:t>)</w:t>
      </w:r>
      <w:r w:rsidRPr="00486AD6">
        <w:rPr>
          <w:rtl/>
        </w:rPr>
        <w:t xml:space="preserve"> : 608</w:t>
      </w:r>
      <w:r w:rsidR="0096323A" w:rsidRPr="00486AD6">
        <w:rPr>
          <w:rtl/>
        </w:rPr>
        <w:t xml:space="preserve"> / </w:t>
      </w:r>
      <w:r w:rsidRPr="00486AD6">
        <w:rPr>
          <w:rtl/>
        </w:rPr>
        <w:t>554</w:t>
      </w:r>
      <w:r w:rsidR="00410A32" w:rsidRPr="00486AD6">
        <w:rPr>
          <w:rtl/>
        </w:rPr>
        <w:t xml:space="preserve"> .</w:t>
      </w:r>
    </w:p>
    <w:p w:rsidR="005F4626" w:rsidRPr="00486AD6" w:rsidRDefault="005F4626" w:rsidP="00486AD6">
      <w:pPr>
        <w:pStyle w:val="rfdNormal0"/>
        <w:rPr>
          <w:rtl/>
        </w:rPr>
      </w:pPr>
      <w:r w:rsidRPr="00486AD6">
        <w:rPr>
          <w:rtl/>
        </w:rPr>
        <w:t>الصلت بن الشريف بن جعفر بن الشريف : 215</w:t>
      </w:r>
      <w:r w:rsidR="0096323A" w:rsidRPr="00486AD6">
        <w:rPr>
          <w:rtl/>
        </w:rPr>
        <w:t xml:space="preserve"> / </w:t>
      </w:r>
      <w:r w:rsidRPr="00486AD6">
        <w:rPr>
          <w:rtl/>
        </w:rPr>
        <w:t>189</w:t>
      </w:r>
      <w:r w:rsidR="00410A32" w:rsidRPr="00486AD6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صندل : 461</w:t>
      </w:r>
      <w:r w:rsidR="0096323A">
        <w:rPr>
          <w:rtl/>
        </w:rPr>
        <w:t xml:space="preserve"> / </w:t>
      </w:r>
      <w:r w:rsidRPr="006216AF">
        <w:rPr>
          <w:rtl/>
        </w:rPr>
        <w:t>389</w:t>
      </w:r>
      <w:r w:rsidR="00410A32">
        <w:rPr>
          <w:rtl/>
        </w:rPr>
        <w:t xml:space="preserve"> .</w:t>
      </w:r>
    </w:p>
    <w:p w:rsidR="00B40022" w:rsidRPr="00486AD6" w:rsidRDefault="00C24190" w:rsidP="00486AD6">
      <w:pPr>
        <w:pStyle w:val="rfdCenterBold1"/>
        <w:rPr>
          <w:rtl/>
        </w:rPr>
      </w:pPr>
      <w:r w:rsidRPr="00486AD6">
        <w:rPr>
          <w:rtl/>
        </w:rPr>
        <w:t>(</w:t>
      </w:r>
      <w:r w:rsidR="00BB631A" w:rsidRPr="00486AD6">
        <w:rPr>
          <w:rtl/>
        </w:rPr>
        <w:t>ط</w:t>
      </w:r>
      <w:r w:rsidR="003E76E8" w:rsidRPr="00486AD6">
        <w:rPr>
          <w:rtl/>
        </w:rPr>
        <w:t>)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طاب طاب : 270</w:t>
      </w:r>
      <w:r w:rsidR="0096323A">
        <w:rPr>
          <w:rtl/>
        </w:rPr>
        <w:t xml:space="preserve"> 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طارق بن شهاب : 168</w:t>
      </w:r>
      <w:r w:rsidR="0096323A">
        <w:rPr>
          <w:rtl/>
        </w:rPr>
        <w:t xml:space="preserve"> 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طفيل بن عمرو الدوسي : 97</w:t>
      </w:r>
      <w:r w:rsidR="0096323A">
        <w:rPr>
          <w:rtl/>
        </w:rPr>
        <w:t xml:space="preserve"> / </w:t>
      </w:r>
      <w:r w:rsidRPr="006216AF">
        <w:rPr>
          <w:rtl/>
        </w:rPr>
        <w:t>87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طلحة : 264</w:t>
      </w:r>
      <w:r w:rsidR="0096323A">
        <w:rPr>
          <w:rtl/>
        </w:rPr>
        <w:t xml:space="preserve"> / </w:t>
      </w:r>
      <w:r w:rsidRPr="006216AF">
        <w:rPr>
          <w:rtl/>
        </w:rPr>
        <w:t>227</w:t>
      </w:r>
      <w:r>
        <w:rPr>
          <w:rtl/>
        </w:rPr>
        <w:t xml:space="preserve"> ـ </w:t>
      </w:r>
      <w:r w:rsidRPr="006216AF">
        <w:rPr>
          <w:rtl/>
        </w:rPr>
        <w:t>229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طهمان : 416</w:t>
      </w:r>
      <w:r w:rsidR="0096323A">
        <w:rPr>
          <w:rtl/>
        </w:rPr>
        <w:t xml:space="preserve"> / </w:t>
      </w:r>
      <w:r w:rsidRPr="006216AF">
        <w:rPr>
          <w:rtl/>
        </w:rPr>
        <w:t>352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الطيب بن محمد بن الحسن بن شمعون : 540</w:t>
      </w:r>
      <w:r w:rsidR="0096323A">
        <w:rPr>
          <w:rtl/>
        </w:rPr>
        <w:t xml:space="preserve"> / </w:t>
      </w:r>
      <w:r w:rsidRPr="006216AF">
        <w:rPr>
          <w:rtl/>
        </w:rPr>
        <w:t>481</w:t>
      </w:r>
      <w:r w:rsidR="00410A32">
        <w:rPr>
          <w:rtl/>
        </w:rPr>
        <w:t xml:space="preserve"> .</w:t>
      </w:r>
    </w:p>
    <w:p w:rsidR="00B40022" w:rsidRPr="00486AD6" w:rsidRDefault="00470C8A" w:rsidP="00486AD6">
      <w:pPr>
        <w:pStyle w:val="rfdCenterBold1"/>
        <w:rPr>
          <w:rtl/>
        </w:rPr>
      </w:pPr>
      <w:r w:rsidRPr="00486AD6">
        <w:rPr>
          <w:rtl/>
        </w:rPr>
        <w:t>(ع)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عائشة : 123</w:t>
      </w:r>
      <w:r w:rsidR="0096323A">
        <w:rPr>
          <w:rtl/>
        </w:rPr>
        <w:t xml:space="preserve"> / </w:t>
      </w:r>
      <w:r w:rsidRPr="006216AF">
        <w:rPr>
          <w:rtl/>
        </w:rPr>
        <w:t>122 ، 248</w:t>
      </w:r>
      <w:r w:rsidR="0096323A">
        <w:rPr>
          <w:rtl/>
        </w:rPr>
        <w:t xml:space="preserve"> / </w:t>
      </w:r>
      <w:r w:rsidRPr="006216AF">
        <w:rPr>
          <w:rtl/>
        </w:rPr>
        <w:t>214 ، 263</w:t>
      </w:r>
      <w:r w:rsidR="0096323A">
        <w:rPr>
          <w:rtl/>
        </w:rPr>
        <w:t xml:space="preserve"> / </w:t>
      </w:r>
      <w:r w:rsidRPr="006216AF">
        <w:rPr>
          <w:rtl/>
        </w:rPr>
        <w:t>227 ، 280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243 ، </w:t>
      </w:r>
      <w:r w:rsidR="00AD3181">
        <w:rPr>
          <w:rtl/>
        </w:rPr>
        <w:br/>
      </w:r>
      <w:r w:rsidRPr="006216AF">
        <w:rPr>
          <w:rtl/>
        </w:rPr>
        <w:t>293</w:t>
      </w:r>
      <w:r w:rsidR="0096323A">
        <w:rPr>
          <w:rtl/>
        </w:rPr>
        <w:t xml:space="preserve"> / </w:t>
      </w:r>
      <w:r w:rsidRPr="006216AF">
        <w:rPr>
          <w:rtl/>
        </w:rPr>
        <w:t>250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عاصم بن الأحول : 297</w:t>
      </w:r>
      <w:r w:rsidR="0096323A">
        <w:rPr>
          <w:rtl/>
        </w:rPr>
        <w:t xml:space="preserve"> / </w:t>
      </w:r>
      <w:r w:rsidRPr="006216AF">
        <w:rPr>
          <w:rtl/>
        </w:rPr>
        <w:t>253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عاصم بن شريك : 280</w:t>
      </w:r>
      <w:r w:rsidR="0096323A">
        <w:rPr>
          <w:rtl/>
        </w:rPr>
        <w:t xml:space="preserve"> / </w:t>
      </w:r>
      <w:r w:rsidRPr="006216AF">
        <w:rPr>
          <w:rtl/>
        </w:rPr>
        <w:t>243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عامر بن عبد الله ، أبو الحسن : 312</w:t>
      </w:r>
      <w:r w:rsidR="0096323A">
        <w:rPr>
          <w:rtl/>
        </w:rPr>
        <w:t xml:space="preserve"> / </w:t>
      </w:r>
      <w:r w:rsidRPr="006216AF">
        <w:rPr>
          <w:rtl/>
        </w:rPr>
        <w:t>261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عامر بن فهيرة : 85</w:t>
      </w:r>
      <w:r w:rsidR="0096323A">
        <w:rPr>
          <w:rtl/>
        </w:rPr>
        <w:t xml:space="preserve"> / </w:t>
      </w:r>
      <w:r w:rsidRPr="006216AF">
        <w:rPr>
          <w:rtl/>
        </w:rPr>
        <w:t>68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عباد البصري : 422</w:t>
      </w:r>
      <w:r w:rsidR="0096323A">
        <w:rPr>
          <w:rtl/>
        </w:rPr>
        <w:t xml:space="preserve"> / </w:t>
      </w:r>
      <w:r w:rsidRPr="006216AF">
        <w:rPr>
          <w:rtl/>
        </w:rPr>
        <w:t>356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عباد بن بشر : 98</w:t>
      </w:r>
      <w:r w:rsidR="0096323A">
        <w:rPr>
          <w:rtl/>
        </w:rPr>
        <w:t xml:space="preserve"> / </w:t>
      </w:r>
      <w:r w:rsidRPr="006216AF">
        <w:rPr>
          <w:rtl/>
        </w:rPr>
        <w:t>88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عباد بن عبد الله الأسدي : 270</w:t>
      </w:r>
      <w:r w:rsidR="0096323A">
        <w:rPr>
          <w:rtl/>
        </w:rPr>
        <w:t xml:space="preserve"> / </w:t>
      </w:r>
      <w:r w:rsidRPr="006216AF">
        <w:rPr>
          <w:rtl/>
        </w:rPr>
        <w:t>234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عبادة بن الصامت : 226</w:t>
      </w:r>
      <w:r w:rsidR="0096323A">
        <w:rPr>
          <w:rtl/>
        </w:rPr>
        <w:t xml:space="preserve"> / </w:t>
      </w:r>
      <w:r w:rsidRPr="006216AF">
        <w:rPr>
          <w:rtl/>
        </w:rPr>
        <w:t>196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العباس بن السندي الهمداني : 521</w:t>
      </w:r>
      <w:r w:rsidR="0096323A">
        <w:rPr>
          <w:rtl/>
        </w:rPr>
        <w:t xml:space="preserve"> / </w:t>
      </w:r>
      <w:r w:rsidRPr="006216AF">
        <w:rPr>
          <w:rtl/>
        </w:rPr>
        <w:t>453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العباس بن عبد المطلب : 111</w:t>
      </w:r>
      <w:r w:rsidR="0096323A">
        <w:rPr>
          <w:rtl/>
        </w:rPr>
        <w:t xml:space="preserve"> / </w:t>
      </w:r>
      <w:r w:rsidRPr="006216AF">
        <w:rPr>
          <w:rtl/>
        </w:rPr>
        <w:t>106 ، 197</w:t>
      </w:r>
      <w:r w:rsidR="0096323A">
        <w:rPr>
          <w:rtl/>
        </w:rPr>
        <w:t xml:space="preserve"> / </w:t>
      </w:r>
      <w:r w:rsidRPr="006216AF">
        <w:rPr>
          <w:rtl/>
        </w:rPr>
        <w:t>173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عباية بن ربعي الأسدي : 121</w:t>
      </w:r>
      <w:r w:rsidR="0096323A">
        <w:rPr>
          <w:rtl/>
        </w:rPr>
        <w:t xml:space="preserve"> / </w:t>
      </w:r>
      <w:r w:rsidRPr="006216AF">
        <w:rPr>
          <w:rtl/>
        </w:rPr>
        <w:t>115 ، 324</w:t>
      </w:r>
      <w:r w:rsidR="0096323A">
        <w:rPr>
          <w:rtl/>
        </w:rPr>
        <w:t xml:space="preserve"> / </w:t>
      </w:r>
      <w:r w:rsidRPr="006216AF">
        <w:rPr>
          <w:rtl/>
        </w:rPr>
        <w:t>267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الحميد الطائي : 453</w:t>
      </w:r>
      <w:r w:rsidR="0096323A">
        <w:rPr>
          <w:rtl/>
        </w:rPr>
        <w:t xml:space="preserve"> / </w:t>
      </w:r>
      <w:r w:rsidRPr="006216AF">
        <w:rPr>
          <w:rtl/>
        </w:rPr>
        <w:t>381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عبد الرحمن : 550</w:t>
      </w:r>
      <w:r w:rsidR="0096323A">
        <w:rPr>
          <w:rtl/>
        </w:rPr>
        <w:t xml:space="preserve"> / </w:t>
      </w:r>
      <w:r w:rsidRPr="006216AF">
        <w:rPr>
          <w:rtl/>
        </w:rPr>
        <w:t>493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الرحمن الأصفهاني : 557</w:t>
      </w:r>
      <w:r w:rsidR="0096323A">
        <w:rPr>
          <w:rtl/>
        </w:rPr>
        <w:t xml:space="preserve"> / </w:t>
      </w:r>
      <w:r w:rsidRPr="006216AF">
        <w:rPr>
          <w:rtl/>
        </w:rPr>
        <w:t>498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الرحمن بن أبي ليلى : 55</w:t>
      </w:r>
      <w:r w:rsidR="0096323A">
        <w:rPr>
          <w:rtl/>
        </w:rPr>
        <w:t xml:space="preserve"> / </w:t>
      </w:r>
      <w:r w:rsidRPr="006216AF">
        <w:rPr>
          <w:rtl/>
        </w:rPr>
        <w:t>26 ، 113</w:t>
      </w:r>
      <w:r w:rsidR="0096323A">
        <w:rPr>
          <w:rtl/>
        </w:rPr>
        <w:t xml:space="preserve"> / </w:t>
      </w:r>
      <w:r w:rsidRPr="006216AF">
        <w:rPr>
          <w:rtl/>
        </w:rPr>
        <w:t>109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الرحمن بن الحجاج : 156</w:t>
      </w:r>
      <w:r w:rsidR="0096323A">
        <w:rPr>
          <w:rtl/>
        </w:rPr>
        <w:t xml:space="preserve"> / </w:t>
      </w:r>
      <w:r w:rsidRPr="006216AF">
        <w:rPr>
          <w:rtl/>
        </w:rPr>
        <w:t>144 ، 435</w:t>
      </w:r>
      <w:r w:rsidR="0096323A">
        <w:rPr>
          <w:rtl/>
        </w:rPr>
        <w:t xml:space="preserve"> / </w:t>
      </w:r>
      <w:r w:rsidRPr="006216AF">
        <w:rPr>
          <w:rtl/>
        </w:rPr>
        <w:t>370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الرحمن بن العباس : 166</w:t>
      </w:r>
      <w:r w:rsidR="0096323A">
        <w:rPr>
          <w:rtl/>
        </w:rPr>
        <w:t xml:space="preserve"> 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الرحمن بن كثير : 374</w:t>
      </w:r>
      <w:r w:rsidR="0096323A">
        <w:rPr>
          <w:rtl/>
        </w:rPr>
        <w:t xml:space="preserve"> / </w:t>
      </w:r>
      <w:r w:rsidRPr="006216AF">
        <w:rPr>
          <w:rtl/>
        </w:rPr>
        <w:t>308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 xml:space="preserve">عبد الرحمن بن كثير الهاشمي </w:t>
      </w:r>
      <w:r w:rsidR="00C24190">
        <w:rPr>
          <w:rtl/>
        </w:rPr>
        <w:t>(</w:t>
      </w:r>
      <w:r w:rsidRPr="006216AF">
        <w:rPr>
          <w:rtl/>
        </w:rPr>
        <w:t>مولى أبو جعفر</w:t>
      </w:r>
      <w:r w:rsidR="003E76E8">
        <w:rPr>
          <w:rtl/>
        </w:rPr>
        <w:t>)</w:t>
      </w:r>
      <w:r w:rsidRPr="006216AF">
        <w:rPr>
          <w:rtl/>
        </w:rPr>
        <w:t xml:space="preserve"> : 196</w:t>
      </w:r>
      <w:r w:rsidR="0096323A">
        <w:rPr>
          <w:rtl/>
        </w:rPr>
        <w:t xml:space="preserve"> / </w:t>
      </w:r>
      <w:r w:rsidRPr="006216AF">
        <w:rPr>
          <w:rtl/>
        </w:rPr>
        <w:t>225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الرحمن بن محمد السري : 591</w:t>
      </w:r>
      <w:r w:rsidR="0096323A">
        <w:rPr>
          <w:rtl/>
        </w:rPr>
        <w:t xml:space="preserve"> / </w:t>
      </w:r>
      <w:r w:rsidRPr="006216AF">
        <w:rPr>
          <w:rtl/>
        </w:rPr>
        <w:t>536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الرزاق : 58</w:t>
      </w:r>
      <w:r w:rsidR="0096323A">
        <w:rPr>
          <w:rtl/>
        </w:rPr>
        <w:t xml:space="preserve"> / </w:t>
      </w:r>
      <w:r w:rsidRPr="006216AF">
        <w:rPr>
          <w:rtl/>
        </w:rPr>
        <w:t>29 ، 356</w:t>
      </w:r>
      <w:r w:rsidR="0096323A">
        <w:rPr>
          <w:rtl/>
        </w:rPr>
        <w:t xml:space="preserve"> / </w:t>
      </w:r>
      <w:r w:rsidRPr="006216AF">
        <w:rPr>
          <w:rtl/>
        </w:rPr>
        <w:t>295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السلام بن صالح الهروي الفقيه : 145</w:t>
      </w:r>
      <w:r w:rsidR="0096323A">
        <w:rPr>
          <w:rtl/>
        </w:rPr>
        <w:t xml:space="preserve"> / </w:t>
      </w:r>
      <w:r w:rsidRPr="006216AF">
        <w:rPr>
          <w:rtl/>
        </w:rPr>
        <w:t>137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العزى : 82</w:t>
      </w:r>
      <w:r w:rsidR="0096323A">
        <w:rPr>
          <w:rtl/>
        </w:rPr>
        <w:t xml:space="preserve"> / </w:t>
      </w:r>
      <w:r w:rsidRPr="006216AF">
        <w:rPr>
          <w:rtl/>
        </w:rPr>
        <w:t>66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العزيز : 611</w:t>
      </w:r>
      <w:r w:rsidR="0096323A">
        <w:rPr>
          <w:rtl/>
        </w:rPr>
        <w:t xml:space="preserve"> / </w:t>
      </w:r>
      <w:r w:rsidRPr="006216AF">
        <w:rPr>
          <w:rtl/>
        </w:rPr>
        <w:t>556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العزيز بن أبي دلف : 573</w:t>
      </w:r>
      <w:r w:rsidR="0096323A">
        <w:rPr>
          <w:rtl/>
        </w:rPr>
        <w:t xml:space="preserve"> / </w:t>
      </w:r>
      <w:r w:rsidRPr="006216AF">
        <w:rPr>
          <w:rtl/>
        </w:rPr>
        <w:t>518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القيس : 278</w:t>
      </w:r>
      <w:r w:rsidR="0096323A">
        <w:rPr>
          <w:rtl/>
        </w:rPr>
        <w:t xml:space="preserve"> / </w:t>
      </w:r>
      <w:r w:rsidRPr="006216AF">
        <w:rPr>
          <w:rtl/>
        </w:rPr>
        <w:t>242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الكريم بن عمرو الخثعميّ : 140</w:t>
      </w:r>
      <w:r w:rsidR="0096323A">
        <w:rPr>
          <w:rtl/>
        </w:rPr>
        <w:t xml:space="preserve"> / </w:t>
      </w:r>
      <w:r w:rsidRPr="006216AF">
        <w:rPr>
          <w:rtl/>
        </w:rPr>
        <w:t>132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الله : 557</w:t>
      </w:r>
      <w:r w:rsidR="0096323A">
        <w:rPr>
          <w:rtl/>
        </w:rPr>
        <w:t xml:space="preserve"> / </w:t>
      </w:r>
      <w:r w:rsidRPr="006216AF">
        <w:rPr>
          <w:rtl/>
        </w:rPr>
        <w:t>498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 xml:space="preserve">عبد الله </w:t>
      </w:r>
      <w:r w:rsidR="00C24190">
        <w:rPr>
          <w:rtl/>
        </w:rPr>
        <w:t>(</w:t>
      </w:r>
      <w:r w:rsidRPr="006216AF">
        <w:rPr>
          <w:rtl/>
        </w:rPr>
        <w:t>الأقطع</w:t>
      </w:r>
      <w:r w:rsidR="003E76E8">
        <w:rPr>
          <w:rtl/>
        </w:rPr>
        <w:t>)</w:t>
      </w:r>
      <w:r w:rsidRPr="006216AF">
        <w:rPr>
          <w:rtl/>
        </w:rPr>
        <w:t xml:space="preserve"> 441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الله بن أحمد بن حنبل : 257</w:t>
      </w:r>
      <w:r w:rsidR="0096323A">
        <w:rPr>
          <w:rtl/>
        </w:rPr>
        <w:t xml:space="preserve"> / </w:t>
      </w:r>
      <w:r w:rsidRPr="006216AF">
        <w:rPr>
          <w:rtl/>
        </w:rPr>
        <w:t>223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الله بن أنس : 62</w:t>
      </w:r>
      <w:r w:rsidR="0096323A">
        <w:rPr>
          <w:rtl/>
        </w:rPr>
        <w:t xml:space="preserve"> / </w:t>
      </w:r>
      <w:r w:rsidRPr="006216AF">
        <w:rPr>
          <w:rtl/>
        </w:rPr>
        <w:t>34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الله بن بريدة : 65</w:t>
      </w:r>
      <w:r w:rsidR="0096323A">
        <w:rPr>
          <w:rtl/>
        </w:rPr>
        <w:t xml:space="preserve"> / </w:t>
      </w:r>
      <w:r w:rsidRPr="006216AF">
        <w:rPr>
          <w:rtl/>
        </w:rPr>
        <w:t>43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الله بن جحش : 107</w:t>
      </w:r>
      <w:r w:rsidR="0096323A">
        <w:rPr>
          <w:rtl/>
        </w:rPr>
        <w:t xml:space="preserve"> / </w:t>
      </w:r>
      <w:r w:rsidRPr="006216AF">
        <w:rPr>
          <w:rtl/>
        </w:rPr>
        <w:t>99 ، 111</w:t>
      </w:r>
      <w:r w:rsidR="0096323A">
        <w:rPr>
          <w:rtl/>
        </w:rPr>
        <w:t xml:space="preserve"> / </w:t>
      </w:r>
      <w:r w:rsidRPr="006216AF">
        <w:rPr>
          <w:rtl/>
        </w:rPr>
        <w:t>105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الله بن جعفر : 137</w:t>
      </w:r>
      <w:r w:rsidR="0096323A">
        <w:rPr>
          <w:rtl/>
        </w:rPr>
        <w:t xml:space="preserve"> / </w:t>
      </w:r>
      <w:r w:rsidRPr="006216AF">
        <w:rPr>
          <w:rtl/>
        </w:rPr>
        <w:t>129 ، 438</w:t>
      </w:r>
      <w:r w:rsidR="0096323A">
        <w:rPr>
          <w:rtl/>
        </w:rPr>
        <w:t xml:space="preserve"> / </w:t>
      </w:r>
      <w:r w:rsidRPr="006216AF">
        <w:rPr>
          <w:rtl/>
        </w:rPr>
        <w:t>373 ، 441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الله بن الحسن بن الحسن : 406</w:t>
      </w:r>
      <w:r w:rsidR="0096323A">
        <w:rPr>
          <w:rtl/>
        </w:rPr>
        <w:t xml:space="preserve"> / </w:t>
      </w:r>
      <w:r w:rsidRPr="006216AF">
        <w:rPr>
          <w:rtl/>
        </w:rPr>
        <w:t>338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الله بن الحسن بن علي بن أبي طالب : 314</w:t>
      </w:r>
      <w:r w:rsidR="0096323A">
        <w:rPr>
          <w:rtl/>
        </w:rPr>
        <w:t xml:space="preserve"> / </w:t>
      </w:r>
      <w:r w:rsidRPr="006216AF">
        <w:rPr>
          <w:rtl/>
        </w:rPr>
        <w:t>262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الله بن خاقان : 608</w:t>
      </w:r>
      <w:r w:rsidR="0096323A">
        <w:rPr>
          <w:rtl/>
        </w:rPr>
        <w:t xml:space="preserve"> / </w:t>
      </w:r>
      <w:r w:rsidRPr="006216AF">
        <w:rPr>
          <w:rtl/>
        </w:rPr>
        <w:t>554</w:t>
      </w:r>
      <w:r w:rsidR="00410A32">
        <w:rPr>
          <w:rtl/>
        </w:rPr>
        <w:t xml:space="preserve"> .</w:t>
      </w:r>
    </w:p>
    <w:p w:rsidR="005F4626" w:rsidRPr="006216AF" w:rsidRDefault="005F4626" w:rsidP="00486AD6">
      <w:pPr>
        <w:pStyle w:val="rfdNormal0"/>
        <w:rPr>
          <w:rtl/>
        </w:rPr>
      </w:pPr>
      <w:r w:rsidRPr="006216AF">
        <w:rPr>
          <w:rtl/>
        </w:rPr>
        <w:t>عبد الله الخدوري : 577</w:t>
      </w:r>
      <w:r w:rsidR="0096323A">
        <w:rPr>
          <w:rtl/>
        </w:rPr>
        <w:t xml:space="preserve"> / </w:t>
      </w:r>
      <w:r w:rsidRPr="006216AF">
        <w:rPr>
          <w:rtl/>
        </w:rPr>
        <w:t>526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عبد الله بن رواحة : 102</w:t>
      </w:r>
      <w:r w:rsidR="0096323A">
        <w:rPr>
          <w:rtl/>
        </w:rPr>
        <w:t xml:space="preserve"> / </w:t>
      </w:r>
      <w:r w:rsidRPr="006216AF">
        <w:rPr>
          <w:rtl/>
        </w:rPr>
        <w:t>94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سليمان : 193</w:t>
      </w:r>
      <w:r w:rsidR="0096323A">
        <w:rPr>
          <w:rtl/>
        </w:rPr>
        <w:t xml:space="preserve"> / </w:t>
      </w:r>
      <w:r w:rsidRPr="006216AF">
        <w:rPr>
          <w:rtl/>
        </w:rPr>
        <w:t>171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سليمان الخلال : 548</w:t>
      </w:r>
      <w:r w:rsidR="0096323A">
        <w:rPr>
          <w:rtl/>
        </w:rPr>
        <w:t xml:space="preserve"> / </w:t>
      </w:r>
      <w:r w:rsidRPr="006216AF">
        <w:rPr>
          <w:rtl/>
        </w:rPr>
        <w:t>490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سنان : 449</w:t>
      </w:r>
      <w:r w:rsidR="0096323A">
        <w:rPr>
          <w:rtl/>
        </w:rPr>
        <w:t xml:space="preserve"> / </w:t>
      </w:r>
      <w:r w:rsidRPr="006216AF">
        <w:rPr>
          <w:rtl/>
        </w:rPr>
        <w:t>379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سوقة : 176</w:t>
      </w:r>
      <w:r w:rsidR="0096323A">
        <w:rPr>
          <w:rtl/>
        </w:rPr>
        <w:t xml:space="preserve"> / </w:t>
      </w:r>
      <w:r w:rsidRPr="006216AF">
        <w:rPr>
          <w:rtl/>
        </w:rPr>
        <w:t>161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طاهر : 539</w:t>
      </w:r>
      <w:r w:rsidR="0096323A">
        <w:rPr>
          <w:rtl/>
        </w:rPr>
        <w:t xml:space="preserve"> / </w:t>
      </w:r>
      <w:r w:rsidRPr="006216AF">
        <w:rPr>
          <w:rtl/>
        </w:rPr>
        <w:t>480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عباس : 266</w:t>
      </w:r>
      <w:r w:rsidR="0096323A">
        <w:rPr>
          <w:rtl/>
        </w:rPr>
        <w:t xml:space="preserve"> / </w:t>
      </w:r>
      <w:r w:rsidRPr="006216AF">
        <w:rPr>
          <w:rtl/>
        </w:rPr>
        <w:t>230 ، 404</w:t>
      </w:r>
      <w:r w:rsidR="0096323A">
        <w:rPr>
          <w:rtl/>
        </w:rPr>
        <w:t xml:space="preserve"> / </w:t>
      </w:r>
      <w:r w:rsidRPr="006216AF">
        <w:rPr>
          <w:rtl/>
        </w:rPr>
        <w:t>334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عبد الجبار : 244</w:t>
      </w:r>
      <w:r w:rsidR="0096323A">
        <w:rPr>
          <w:rtl/>
        </w:rPr>
        <w:t xml:space="preserve"> / </w:t>
      </w:r>
      <w:r w:rsidRPr="006216AF">
        <w:rPr>
          <w:rtl/>
        </w:rPr>
        <w:t>209 ، 273</w:t>
      </w:r>
      <w:r w:rsidR="0096323A">
        <w:rPr>
          <w:rtl/>
        </w:rPr>
        <w:t xml:space="preserve"> / </w:t>
      </w:r>
      <w:r w:rsidRPr="006216AF">
        <w:rPr>
          <w:rtl/>
        </w:rPr>
        <w:t>236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عبد الرحمن الصالحي ، أبو الهيثم : 544</w:t>
      </w:r>
      <w:r w:rsidR="0096323A">
        <w:rPr>
          <w:rtl/>
        </w:rPr>
        <w:t xml:space="preserve"> / </w:t>
      </w:r>
      <w:r w:rsidRPr="006216AF">
        <w:rPr>
          <w:rtl/>
        </w:rPr>
        <w:t>486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عبد الرحمن المعروف بالصفواني ، أبو أحمد : 484</w:t>
      </w:r>
      <w:r w:rsidR="0096323A">
        <w:rPr>
          <w:rtl/>
        </w:rPr>
        <w:t xml:space="preserve"> / </w:t>
      </w:r>
      <w:r w:rsidRPr="006216AF">
        <w:rPr>
          <w:rtl/>
        </w:rPr>
        <w:t>413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عزيز : 100</w:t>
      </w:r>
      <w:r w:rsidR="0096323A">
        <w:rPr>
          <w:rtl/>
        </w:rPr>
        <w:t xml:space="preserve"> / </w:t>
      </w:r>
      <w:r w:rsidRPr="006216AF">
        <w:rPr>
          <w:rtl/>
        </w:rPr>
        <w:t>92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عطاء التميمي : 297</w:t>
      </w:r>
      <w:r w:rsidR="0096323A">
        <w:rPr>
          <w:rtl/>
        </w:rPr>
        <w:t xml:space="preserve"> / </w:t>
      </w:r>
      <w:r w:rsidRPr="006216AF">
        <w:rPr>
          <w:rtl/>
        </w:rPr>
        <w:t>361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العلاء : 138</w:t>
      </w:r>
      <w:r w:rsidR="0096323A">
        <w:rPr>
          <w:rtl/>
        </w:rPr>
        <w:t xml:space="preserve"> / </w:t>
      </w:r>
      <w:r w:rsidRPr="006216AF">
        <w:rPr>
          <w:rtl/>
        </w:rPr>
        <w:t>130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علي بن عبد الله بن الحسن : 379</w:t>
      </w:r>
      <w:r w:rsidR="0096323A">
        <w:rPr>
          <w:rtl/>
        </w:rPr>
        <w:t xml:space="preserve"> / </w:t>
      </w:r>
      <w:r w:rsidRPr="006216AF">
        <w:rPr>
          <w:rtl/>
        </w:rPr>
        <w:t>312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عمرو بن حزام : 52</w:t>
      </w:r>
      <w:r w:rsidR="0096323A">
        <w:rPr>
          <w:rtl/>
        </w:rPr>
        <w:t xml:space="preserve"> / </w:t>
      </w:r>
      <w:r w:rsidRPr="006216AF">
        <w:rPr>
          <w:rtl/>
        </w:rPr>
        <w:t>20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كعب بن مالك : 62</w:t>
      </w:r>
      <w:r w:rsidR="0096323A">
        <w:rPr>
          <w:rtl/>
        </w:rPr>
        <w:t xml:space="preserve"> / </w:t>
      </w:r>
      <w:r w:rsidRPr="006216AF">
        <w:rPr>
          <w:rtl/>
        </w:rPr>
        <w:t>35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محمد الهاشمي العلوي : 486</w:t>
      </w:r>
      <w:r w:rsidR="0096323A">
        <w:rPr>
          <w:rtl/>
        </w:rPr>
        <w:t xml:space="preserve"> / </w:t>
      </w:r>
      <w:r w:rsidRPr="006216AF">
        <w:rPr>
          <w:rtl/>
        </w:rPr>
        <w:t>415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مسعود : 84</w:t>
      </w:r>
      <w:r w:rsidR="0096323A">
        <w:rPr>
          <w:rtl/>
        </w:rPr>
        <w:t xml:space="preserve"> / </w:t>
      </w:r>
      <w:r w:rsidRPr="006216AF">
        <w:rPr>
          <w:rtl/>
        </w:rPr>
        <w:t>67 ، 255</w:t>
      </w:r>
      <w:r w:rsidR="0096323A">
        <w:rPr>
          <w:rtl/>
        </w:rPr>
        <w:t xml:space="preserve"> / </w:t>
      </w:r>
      <w:r w:rsidRPr="006216AF">
        <w:rPr>
          <w:rtl/>
        </w:rPr>
        <w:t>222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معاوية : 386</w:t>
      </w:r>
      <w:r w:rsidR="0096323A">
        <w:rPr>
          <w:rtl/>
        </w:rPr>
        <w:t xml:space="preserve"> / </w:t>
      </w:r>
      <w:r w:rsidRPr="006216AF">
        <w:rPr>
          <w:rtl/>
        </w:rPr>
        <w:t>318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المغيرة : 475</w:t>
      </w:r>
      <w:r w:rsidR="0096323A">
        <w:rPr>
          <w:rtl/>
        </w:rPr>
        <w:t xml:space="preserve"> / </w:t>
      </w:r>
      <w:r w:rsidRPr="006216AF">
        <w:rPr>
          <w:rtl/>
        </w:rPr>
        <w:t>398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النجاشي : 411</w:t>
      </w:r>
      <w:r w:rsidR="0096323A">
        <w:rPr>
          <w:rtl/>
        </w:rPr>
        <w:t xml:space="preserve"> / </w:t>
      </w:r>
      <w:r w:rsidRPr="006216AF">
        <w:rPr>
          <w:rtl/>
        </w:rPr>
        <w:t>343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هارون : 481</w:t>
      </w:r>
      <w:r w:rsidR="0096323A">
        <w:rPr>
          <w:rtl/>
        </w:rPr>
        <w:t xml:space="preserve"> / </w:t>
      </w:r>
      <w:r w:rsidRPr="006216AF">
        <w:rPr>
          <w:rtl/>
        </w:rPr>
        <w:t>409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الله بن وشاح : 160</w:t>
      </w:r>
      <w:r w:rsidR="0096323A">
        <w:rPr>
          <w:rtl/>
        </w:rPr>
        <w:t xml:space="preserve"> / </w:t>
      </w:r>
      <w:r w:rsidRPr="006216AF">
        <w:rPr>
          <w:rtl/>
        </w:rPr>
        <w:t>149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الملك بن مروان : 165</w:t>
      </w:r>
      <w:r w:rsidR="0096323A">
        <w:rPr>
          <w:rtl/>
        </w:rPr>
        <w:t xml:space="preserve"> / </w:t>
      </w:r>
      <w:r w:rsidRPr="006216AF">
        <w:rPr>
          <w:rtl/>
        </w:rPr>
        <w:t>154 ، 353</w:t>
      </w:r>
      <w:r w:rsidR="0096323A">
        <w:rPr>
          <w:rtl/>
        </w:rPr>
        <w:t xml:space="preserve"> / </w:t>
      </w:r>
      <w:r w:rsidRPr="006216AF">
        <w:rPr>
          <w:rtl/>
        </w:rPr>
        <w:t>293 ، 361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300 ، </w:t>
      </w:r>
      <w:r w:rsidR="00AD3181">
        <w:rPr>
          <w:rtl/>
        </w:rPr>
        <w:br/>
      </w:r>
      <w:r w:rsidRPr="006216AF">
        <w:rPr>
          <w:rtl/>
        </w:rPr>
        <w:t>365</w:t>
      </w:r>
      <w:r w:rsidR="0096323A">
        <w:rPr>
          <w:rtl/>
        </w:rPr>
        <w:t xml:space="preserve"> / </w:t>
      </w:r>
      <w:r w:rsidRPr="006216AF">
        <w:rPr>
          <w:rtl/>
        </w:rPr>
        <w:t>303 ، 389</w:t>
      </w:r>
      <w:r w:rsidR="0096323A">
        <w:rPr>
          <w:rtl/>
        </w:rPr>
        <w:t xml:space="preserve"> / </w:t>
      </w:r>
      <w:r w:rsidRPr="006216AF">
        <w:rPr>
          <w:rtl/>
        </w:rPr>
        <w:t>319</w:t>
      </w:r>
      <w:r w:rsidR="00410A32">
        <w:rPr>
          <w:rtl/>
        </w:rPr>
        <w:t xml:space="preserve"> .</w:t>
      </w:r>
    </w:p>
    <w:p w:rsidR="005F4626" w:rsidRPr="006216AF" w:rsidRDefault="005F4626" w:rsidP="003C6C76">
      <w:pPr>
        <w:pStyle w:val="rfdNormal0"/>
        <w:rPr>
          <w:rtl/>
        </w:rPr>
      </w:pPr>
      <w:r w:rsidRPr="006216AF">
        <w:rPr>
          <w:rtl/>
        </w:rPr>
        <w:t>عبد الواحد بن زيد : 204</w:t>
      </w:r>
      <w:r w:rsidR="0096323A">
        <w:rPr>
          <w:rtl/>
        </w:rPr>
        <w:t xml:space="preserve"> / </w:t>
      </w:r>
      <w:r w:rsidRPr="006216AF">
        <w:rPr>
          <w:rtl/>
        </w:rPr>
        <w:t>182 ، 205</w:t>
      </w:r>
      <w:r w:rsidR="0096323A">
        <w:rPr>
          <w:rtl/>
        </w:rPr>
        <w:t xml:space="preserve"> / </w:t>
      </w:r>
      <w:r w:rsidRPr="006216AF">
        <w:rPr>
          <w:rtl/>
        </w:rPr>
        <w:t>182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عبدة : 81</w:t>
      </w:r>
      <w:r w:rsidR="0096323A">
        <w:rPr>
          <w:rtl/>
        </w:rPr>
        <w:t xml:space="preserve"> / </w:t>
      </w:r>
      <w:r w:rsidRPr="006216AF">
        <w:rPr>
          <w:rtl/>
        </w:rPr>
        <w:t>65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عتبة : 104</w:t>
      </w:r>
      <w:r w:rsidR="0096323A">
        <w:rPr>
          <w:rtl/>
        </w:rPr>
        <w:t xml:space="preserve"> / </w:t>
      </w:r>
      <w:r w:rsidRPr="006216AF">
        <w:rPr>
          <w:rtl/>
        </w:rPr>
        <w:t>96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عتبة بن عبيد الله المسعودي ، أبو السائب : 592</w:t>
      </w:r>
      <w:r w:rsidR="0096323A">
        <w:rPr>
          <w:rtl/>
        </w:rPr>
        <w:t xml:space="preserve"> / </w:t>
      </w:r>
      <w:r w:rsidRPr="006216AF">
        <w:rPr>
          <w:rtl/>
        </w:rPr>
        <w:t>536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عثمان بن سعيد : 439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عثمان بن عفان : 106</w:t>
      </w:r>
      <w:r w:rsidR="0096323A">
        <w:rPr>
          <w:rtl/>
        </w:rPr>
        <w:t xml:space="preserve"> / </w:t>
      </w:r>
      <w:r w:rsidRPr="006216AF">
        <w:rPr>
          <w:rtl/>
        </w:rPr>
        <w:t>97 ، 122</w:t>
      </w:r>
      <w:r w:rsidR="0096323A">
        <w:rPr>
          <w:rtl/>
        </w:rPr>
        <w:t xml:space="preserve"> / </w:t>
      </w:r>
      <w:r w:rsidRPr="006216AF">
        <w:rPr>
          <w:rtl/>
        </w:rPr>
        <w:t>119 ، 173</w:t>
      </w:r>
      <w:r w:rsidR="0096323A">
        <w:rPr>
          <w:rtl/>
        </w:rPr>
        <w:t xml:space="preserve"> / </w:t>
      </w:r>
      <w:r w:rsidRPr="006216AF">
        <w:rPr>
          <w:rtl/>
        </w:rPr>
        <w:t>160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عثمان بن عفان الشجري : 239</w:t>
      </w:r>
      <w:r w:rsidR="0096323A">
        <w:rPr>
          <w:rtl/>
        </w:rPr>
        <w:t xml:space="preserve"> / </w:t>
      </w:r>
      <w:r w:rsidRPr="006216AF">
        <w:rPr>
          <w:rtl/>
        </w:rPr>
        <w:t>203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عروة بن أبي الجعد البارقي : 112</w:t>
      </w:r>
      <w:r w:rsidR="0096323A">
        <w:rPr>
          <w:rtl/>
        </w:rPr>
        <w:t xml:space="preserve"> / </w:t>
      </w:r>
      <w:r w:rsidRPr="006216AF">
        <w:rPr>
          <w:rtl/>
        </w:rPr>
        <w:t>108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عروة بن الزبير : 45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عطاء : 127</w:t>
      </w:r>
      <w:r w:rsidR="0096323A">
        <w:rPr>
          <w:rtl/>
        </w:rPr>
        <w:t xml:space="preserve"> / </w:t>
      </w:r>
      <w:r w:rsidRPr="006216AF">
        <w:rPr>
          <w:rtl/>
        </w:rPr>
        <w:t>127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عاقبة بن أبي معيط : 84</w:t>
      </w:r>
      <w:r w:rsidR="0096323A">
        <w:rPr>
          <w:rtl/>
        </w:rPr>
        <w:t xml:space="preserve"> / </w:t>
      </w:r>
      <w:r w:rsidRPr="006216AF">
        <w:rPr>
          <w:rtl/>
        </w:rPr>
        <w:t>67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عكرمة : 108</w:t>
      </w:r>
      <w:r w:rsidR="0096323A">
        <w:rPr>
          <w:rtl/>
        </w:rPr>
        <w:t xml:space="preserve"> / </w:t>
      </w:r>
      <w:r w:rsidRPr="006216AF">
        <w:rPr>
          <w:rtl/>
        </w:rPr>
        <w:t>102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علي بن إبراهيم : 455</w:t>
      </w:r>
      <w:r w:rsidR="0096323A">
        <w:rPr>
          <w:rtl/>
        </w:rPr>
        <w:t xml:space="preserve"> / </w:t>
      </w:r>
      <w:r w:rsidRPr="006216AF">
        <w:rPr>
          <w:rtl/>
        </w:rPr>
        <w:t>383 ، 498</w:t>
      </w:r>
      <w:r w:rsidR="0096323A">
        <w:rPr>
          <w:rtl/>
        </w:rPr>
        <w:t xml:space="preserve"> / </w:t>
      </w:r>
      <w:r w:rsidRPr="006216AF">
        <w:rPr>
          <w:rtl/>
        </w:rPr>
        <w:t>430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علي بن إبراهيم بن هاشم : 476</w:t>
      </w:r>
      <w:r w:rsidR="0096323A">
        <w:rPr>
          <w:rtl/>
        </w:rPr>
        <w:t xml:space="preserve"> / </w:t>
      </w:r>
      <w:r w:rsidRPr="006216AF">
        <w:rPr>
          <w:rtl/>
        </w:rPr>
        <w:t>400</w:t>
      </w:r>
      <w:r w:rsidR="00410A32">
        <w:rPr>
          <w:rtl/>
        </w:rPr>
        <w:t xml:space="preserve"> .</w:t>
      </w:r>
    </w:p>
    <w:p w:rsidR="005F4626" w:rsidRPr="006216AF" w:rsidRDefault="005F4626" w:rsidP="000E77C3">
      <w:pPr>
        <w:pStyle w:val="rfdNormal0"/>
        <w:rPr>
          <w:rtl/>
        </w:rPr>
      </w:pPr>
      <w:r w:rsidRPr="006216AF">
        <w:rPr>
          <w:rtl/>
        </w:rPr>
        <w:t>علي بن أبي حمزة البطائني : 198</w:t>
      </w:r>
      <w:r w:rsidR="0096323A">
        <w:rPr>
          <w:rtl/>
        </w:rPr>
        <w:t xml:space="preserve"> / </w:t>
      </w:r>
      <w:r w:rsidRPr="006216AF">
        <w:rPr>
          <w:rtl/>
        </w:rPr>
        <w:t>175 ، 213</w:t>
      </w:r>
      <w:r w:rsidR="0096323A">
        <w:rPr>
          <w:rtl/>
        </w:rPr>
        <w:t xml:space="preserve"> / </w:t>
      </w:r>
      <w:r w:rsidRPr="006216AF">
        <w:rPr>
          <w:rtl/>
        </w:rPr>
        <w:t>186 ، 456</w:t>
      </w:r>
      <w:r w:rsidR="0096323A">
        <w:rPr>
          <w:rtl/>
        </w:rPr>
        <w:t xml:space="preserve"> / </w:t>
      </w:r>
      <w:r w:rsidRPr="006216AF">
        <w:rPr>
          <w:rtl/>
        </w:rPr>
        <w:t>384 ،</w:t>
      </w:r>
      <w:r w:rsidR="00AD3181">
        <w:rPr>
          <w:rtl/>
        </w:rPr>
        <w:t xml:space="preserve"> </w:t>
      </w:r>
      <w:r w:rsidR="00AD3181">
        <w:rPr>
          <w:rtl/>
        </w:rPr>
        <w:br/>
      </w:r>
      <w:r w:rsidRPr="006216AF">
        <w:rPr>
          <w:rtl/>
        </w:rPr>
        <w:t>462</w:t>
      </w:r>
      <w:r w:rsidR="0096323A">
        <w:rPr>
          <w:rtl/>
        </w:rPr>
        <w:t xml:space="preserve"> / </w:t>
      </w:r>
      <w:r w:rsidRPr="006216AF">
        <w:rPr>
          <w:rtl/>
        </w:rPr>
        <w:t>392</w:t>
      </w:r>
      <w:r w:rsidR="00410A32">
        <w:rPr>
          <w:rtl/>
        </w:rPr>
        <w:t xml:space="preserve"> .</w:t>
      </w:r>
    </w:p>
    <w:p w:rsidR="005F4626" w:rsidRPr="000E77C3" w:rsidRDefault="005F4626" w:rsidP="000E77C3">
      <w:pPr>
        <w:pStyle w:val="rfdNormal0"/>
        <w:rPr>
          <w:rStyle w:val="rfdPoemTiniCharChar"/>
          <w:rtl/>
        </w:rPr>
      </w:pPr>
      <w:r w:rsidRPr="006216AF">
        <w:rPr>
          <w:rtl/>
        </w:rPr>
        <w:t>علي بن أبي طالب ، أبو الحسن أمير المؤمنين : 42</w:t>
      </w:r>
      <w:r w:rsidR="0096323A">
        <w:rPr>
          <w:rtl/>
        </w:rPr>
        <w:t xml:space="preserve"> / </w:t>
      </w:r>
      <w:r w:rsidRPr="006216AF">
        <w:rPr>
          <w:rtl/>
        </w:rPr>
        <w:t>1 ، 43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 ، </w:t>
      </w:r>
      <w:r w:rsidR="00AD3181">
        <w:rPr>
          <w:rtl/>
        </w:rPr>
        <w:br/>
      </w:r>
      <w:r w:rsidRPr="006216AF">
        <w:rPr>
          <w:rtl/>
        </w:rPr>
        <w:t>44</w:t>
      </w:r>
      <w:r w:rsidR="0096323A">
        <w:rPr>
          <w:rtl/>
        </w:rPr>
        <w:t xml:space="preserve"> / </w:t>
      </w:r>
      <w:r w:rsidRPr="006216AF">
        <w:rPr>
          <w:rtl/>
        </w:rPr>
        <w:t>6 ، 46</w:t>
      </w:r>
      <w:r w:rsidR="0096323A">
        <w:rPr>
          <w:rtl/>
        </w:rPr>
        <w:t xml:space="preserve"> / </w:t>
      </w:r>
      <w:r w:rsidRPr="006216AF">
        <w:rPr>
          <w:rtl/>
        </w:rPr>
        <w:t>11 ، 47</w:t>
      </w:r>
      <w:r w:rsidR="0096323A">
        <w:rPr>
          <w:rtl/>
        </w:rPr>
        <w:t xml:space="preserve"> / </w:t>
      </w:r>
      <w:r w:rsidRPr="006216AF">
        <w:rPr>
          <w:rtl/>
        </w:rPr>
        <w:t>13 ، 53</w:t>
      </w:r>
      <w:r w:rsidR="0096323A">
        <w:rPr>
          <w:rtl/>
        </w:rPr>
        <w:t xml:space="preserve"> / </w:t>
      </w:r>
      <w:r w:rsidRPr="006216AF">
        <w:rPr>
          <w:rtl/>
        </w:rPr>
        <w:t>21 ، 55</w:t>
      </w:r>
      <w:r w:rsidR="0096323A">
        <w:rPr>
          <w:rtl/>
        </w:rPr>
        <w:t xml:space="preserve"> / </w:t>
      </w:r>
      <w:r w:rsidRPr="006216AF">
        <w:rPr>
          <w:rtl/>
        </w:rPr>
        <w:t>25 ، 56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27 ، </w:t>
      </w:r>
      <w:r w:rsidR="00AD3181">
        <w:rPr>
          <w:rtl/>
        </w:rPr>
        <w:br/>
      </w:r>
      <w:r w:rsidRPr="006216AF">
        <w:rPr>
          <w:rtl/>
        </w:rPr>
        <w:t>57</w:t>
      </w:r>
      <w:r w:rsidR="0096323A">
        <w:rPr>
          <w:rtl/>
        </w:rPr>
        <w:t xml:space="preserve"> / </w:t>
      </w:r>
      <w:r w:rsidRPr="006216AF">
        <w:rPr>
          <w:rtl/>
        </w:rPr>
        <w:t>28 ، 58</w:t>
      </w:r>
      <w:r w:rsidR="0096323A">
        <w:rPr>
          <w:rtl/>
        </w:rPr>
        <w:t xml:space="preserve"> / </w:t>
      </w:r>
      <w:r w:rsidRPr="006216AF">
        <w:rPr>
          <w:rtl/>
        </w:rPr>
        <w:t>29 ، 60</w:t>
      </w:r>
      <w:r w:rsidR="0096323A">
        <w:rPr>
          <w:rtl/>
        </w:rPr>
        <w:t xml:space="preserve"> / </w:t>
      </w:r>
      <w:r w:rsidRPr="006216AF">
        <w:rPr>
          <w:rtl/>
        </w:rPr>
        <w:t>30 ، 61</w:t>
      </w:r>
      <w:r w:rsidR="0096323A">
        <w:rPr>
          <w:rtl/>
        </w:rPr>
        <w:t xml:space="preserve"> / </w:t>
      </w:r>
      <w:r w:rsidRPr="006216AF">
        <w:rPr>
          <w:rtl/>
        </w:rPr>
        <w:t>33 ، 62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34 ، </w:t>
      </w:r>
      <w:r w:rsidR="00AD3181">
        <w:rPr>
          <w:rtl/>
        </w:rPr>
        <w:br/>
      </w:r>
      <w:r w:rsidRPr="006216AF">
        <w:rPr>
          <w:rtl/>
        </w:rPr>
        <w:t>63</w:t>
      </w:r>
      <w:r w:rsidR="0096323A">
        <w:rPr>
          <w:rtl/>
        </w:rPr>
        <w:t xml:space="preserve"> / </w:t>
      </w:r>
      <w:r w:rsidRPr="006216AF">
        <w:rPr>
          <w:rtl/>
        </w:rPr>
        <w:t>36 ، 64</w:t>
      </w:r>
      <w:r w:rsidR="0096323A">
        <w:rPr>
          <w:rtl/>
        </w:rPr>
        <w:t xml:space="preserve"> / </w:t>
      </w:r>
      <w:r w:rsidRPr="006216AF">
        <w:rPr>
          <w:rtl/>
        </w:rPr>
        <w:t>39 ، 65</w:t>
      </w:r>
      <w:r w:rsidR="0096323A">
        <w:rPr>
          <w:rtl/>
        </w:rPr>
        <w:t xml:space="preserve"> / </w:t>
      </w:r>
      <w:r w:rsidRPr="006216AF">
        <w:rPr>
          <w:rtl/>
        </w:rPr>
        <w:t>45 ، 66</w:t>
      </w:r>
      <w:r w:rsidR="0096323A">
        <w:rPr>
          <w:rtl/>
        </w:rPr>
        <w:t xml:space="preserve"> / </w:t>
      </w:r>
      <w:r w:rsidRPr="006216AF">
        <w:rPr>
          <w:rtl/>
        </w:rPr>
        <w:t>46</w:t>
      </w:r>
      <w:r w:rsidR="000E77C3">
        <w:rPr>
          <w:rFonts w:hint="cs"/>
          <w:rtl/>
        </w:rPr>
        <w:t xml:space="preserve"> </w:t>
      </w:r>
      <w:r>
        <w:rPr>
          <w:rtl/>
        </w:rPr>
        <w:t>ـ</w:t>
      </w:r>
      <w:r w:rsidR="000E77C3">
        <w:rPr>
          <w:rFonts w:hint="cs"/>
          <w:rtl/>
        </w:rPr>
        <w:t xml:space="preserve"> </w:t>
      </w:r>
      <w:r w:rsidRPr="006216AF">
        <w:rPr>
          <w:rtl/>
        </w:rPr>
        <w:t>47 ، 66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48 ، </w:t>
      </w:r>
      <w:r w:rsidR="00AD3181">
        <w:rPr>
          <w:rtl/>
        </w:rPr>
        <w:br/>
      </w:r>
      <w:r w:rsidRPr="006216AF">
        <w:rPr>
          <w:rtl/>
        </w:rPr>
        <w:t>68</w:t>
      </w:r>
      <w:r w:rsidR="0096323A">
        <w:rPr>
          <w:rtl/>
        </w:rPr>
        <w:t xml:space="preserve"> / </w:t>
      </w:r>
      <w:r w:rsidRPr="006216AF">
        <w:rPr>
          <w:rtl/>
        </w:rPr>
        <w:t>50 ، 72</w:t>
      </w:r>
      <w:r w:rsidR="0096323A">
        <w:rPr>
          <w:rtl/>
        </w:rPr>
        <w:t xml:space="preserve"> / </w:t>
      </w:r>
      <w:r w:rsidRPr="006216AF">
        <w:rPr>
          <w:rtl/>
        </w:rPr>
        <w:t>55 ، 75</w:t>
      </w:r>
      <w:r w:rsidR="0096323A">
        <w:rPr>
          <w:rtl/>
        </w:rPr>
        <w:t xml:space="preserve"> / </w:t>
      </w:r>
      <w:r w:rsidRPr="006216AF">
        <w:rPr>
          <w:rtl/>
        </w:rPr>
        <w:t>59 ، 80</w:t>
      </w:r>
      <w:r w:rsidR="0096323A">
        <w:rPr>
          <w:rtl/>
        </w:rPr>
        <w:t xml:space="preserve"> / </w:t>
      </w:r>
      <w:r w:rsidRPr="006216AF">
        <w:rPr>
          <w:rtl/>
        </w:rPr>
        <w:t>64 ، 81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65 ، </w:t>
      </w:r>
      <w:r w:rsidR="00AD3181">
        <w:rPr>
          <w:rtl/>
        </w:rPr>
        <w:br/>
      </w:r>
      <w:r w:rsidRPr="006216AF">
        <w:rPr>
          <w:rtl/>
        </w:rPr>
        <w:t>88</w:t>
      </w:r>
      <w:r w:rsidR="0096323A">
        <w:rPr>
          <w:rtl/>
        </w:rPr>
        <w:t xml:space="preserve"> / </w:t>
      </w:r>
      <w:r w:rsidRPr="006216AF">
        <w:rPr>
          <w:rtl/>
        </w:rPr>
        <w:t>71 ، 90</w:t>
      </w:r>
      <w:r w:rsidR="0096323A">
        <w:rPr>
          <w:rtl/>
        </w:rPr>
        <w:t xml:space="preserve"> / </w:t>
      </w:r>
      <w:r w:rsidRPr="006216AF">
        <w:rPr>
          <w:rtl/>
        </w:rPr>
        <w:t>73 ، 91</w:t>
      </w:r>
      <w:r w:rsidR="0096323A">
        <w:rPr>
          <w:rtl/>
        </w:rPr>
        <w:t xml:space="preserve"> / </w:t>
      </w:r>
      <w:r w:rsidRPr="006216AF">
        <w:rPr>
          <w:rtl/>
        </w:rPr>
        <w:t>77 ، 93</w:t>
      </w:r>
      <w:r w:rsidR="0096323A">
        <w:rPr>
          <w:rtl/>
        </w:rPr>
        <w:t xml:space="preserve"> / </w:t>
      </w:r>
      <w:r w:rsidRPr="006216AF">
        <w:rPr>
          <w:rtl/>
        </w:rPr>
        <w:t>81 ، 94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83 ، </w:t>
      </w:r>
      <w:r w:rsidR="00AD3181">
        <w:rPr>
          <w:rtl/>
        </w:rPr>
        <w:br/>
      </w:r>
      <w:r w:rsidRPr="006216AF">
        <w:rPr>
          <w:rtl/>
        </w:rPr>
        <w:t>95</w:t>
      </w:r>
      <w:r w:rsidR="0096323A">
        <w:rPr>
          <w:rtl/>
        </w:rPr>
        <w:t xml:space="preserve"> / </w:t>
      </w:r>
      <w:r w:rsidRPr="006216AF">
        <w:rPr>
          <w:rtl/>
        </w:rPr>
        <w:t>85 ، 101</w:t>
      </w:r>
      <w:r w:rsidR="0096323A">
        <w:rPr>
          <w:rtl/>
        </w:rPr>
        <w:t xml:space="preserve"> / </w:t>
      </w:r>
      <w:r w:rsidRPr="006216AF">
        <w:rPr>
          <w:rtl/>
        </w:rPr>
        <w:t>93 ، 103</w:t>
      </w:r>
      <w:r w:rsidR="0096323A">
        <w:rPr>
          <w:rtl/>
        </w:rPr>
        <w:t xml:space="preserve"> / </w:t>
      </w:r>
      <w:r w:rsidRPr="006216AF">
        <w:rPr>
          <w:rtl/>
        </w:rPr>
        <w:t>95 ، 105</w:t>
      </w:r>
      <w:r w:rsidR="0096323A">
        <w:rPr>
          <w:rtl/>
        </w:rPr>
        <w:t xml:space="preserve"> / </w:t>
      </w:r>
      <w:r w:rsidRPr="006216AF">
        <w:rPr>
          <w:rtl/>
        </w:rPr>
        <w:t>97 ، 109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103 ، </w:t>
      </w:r>
      <w:r w:rsidR="00AD3181">
        <w:rPr>
          <w:rtl/>
        </w:rPr>
        <w:br/>
      </w:r>
      <w:r w:rsidRPr="006216AF">
        <w:rPr>
          <w:rtl/>
        </w:rPr>
        <w:t>113</w:t>
      </w:r>
      <w:r w:rsidR="0096323A">
        <w:rPr>
          <w:rtl/>
        </w:rPr>
        <w:t xml:space="preserve"> / </w:t>
      </w:r>
      <w:r w:rsidRPr="006216AF">
        <w:rPr>
          <w:rtl/>
        </w:rPr>
        <w:t>109 ، 118</w:t>
      </w:r>
      <w:r w:rsidR="0096323A">
        <w:rPr>
          <w:rtl/>
        </w:rPr>
        <w:t xml:space="preserve"> / </w:t>
      </w:r>
      <w:r w:rsidRPr="006216AF">
        <w:rPr>
          <w:rtl/>
        </w:rPr>
        <w:t>113 ، 120</w:t>
      </w:r>
      <w:r w:rsidR="0096323A">
        <w:rPr>
          <w:rtl/>
        </w:rPr>
        <w:t xml:space="preserve"> / </w:t>
      </w:r>
      <w:r w:rsidRPr="006216AF">
        <w:rPr>
          <w:rtl/>
        </w:rPr>
        <w:t>114 ، 121</w:t>
      </w:r>
      <w:r w:rsidR="0096323A">
        <w:rPr>
          <w:rtl/>
        </w:rPr>
        <w:t xml:space="preserve"> / </w:t>
      </w:r>
      <w:r w:rsidRPr="006216AF">
        <w:rPr>
          <w:rtl/>
        </w:rPr>
        <w:t>115</w:t>
      </w:r>
      <w:r w:rsidR="000E77C3">
        <w:rPr>
          <w:rFonts w:hint="cs"/>
          <w:rtl/>
        </w:rPr>
        <w:t xml:space="preserve"> </w:t>
      </w:r>
      <w:r>
        <w:rPr>
          <w:rtl/>
        </w:rPr>
        <w:t>ـ</w:t>
      </w:r>
      <w:r w:rsidR="000E77C3">
        <w:rPr>
          <w:rFonts w:hint="cs"/>
          <w:rtl/>
        </w:rPr>
        <w:t xml:space="preserve"> </w:t>
      </w:r>
      <w:r w:rsidRPr="006216AF">
        <w:rPr>
          <w:rtl/>
        </w:rPr>
        <w:t>116</w:t>
      </w:r>
      <w:r w:rsidR="000E77C3">
        <w:rPr>
          <w:rFonts w:hint="cs"/>
          <w:rtl/>
        </w:rPr>
        <w:t xml:space="preserve"> </w:t>
      </w:r>
      <w:r>
        <w:rPr>
          <w:rtl/>
        </w:rPr>
        <w:t>ـ</w:t>
      </w:r>
      <w:r w:rsidR="000E77C3">
        <w:rPr>
          <w:rFonts w:hint="cs"/>
          <w:rtl/>
        </w:rPr>
        <w:t xml:space="preserve"> </w:t>
      </w:r>
      <w:r w:rsidR="00AD3181">
        <w:rPr>
          <w:rtl/>
        </w:rPr>
        <w:br/>
      </w:r>
      <w:r w:rsidRPr="006216AF">
        <w:rPr>
          <w:rtl/>
        </w:rPr>
        <w:t>117 ، 122</w:t>
      </w:r>
      <w:r w:rsidR="0096323A">
        <w:rPr>
          <w:rtl/>
        </w:rPr>
        <w:t xml:space="preserve"> / </w:t>
      </w:r>
      <w:r w:rsidRPr="006216AF">
        <w:rPr>
          <w:rtl/>
        </w:rPr>
        <w:t>120 ، 123</w:t>
      </w:r>
      <w:r w:rsidR="0096323A">
        <w:rPr>
          <w:rtl/>
        </w:rPr>
        <w:t xml:space="preserve"> / </w:t>
      </w:r>
      <w:r w:rsidRPr="006216AF">
        <w:rPr>
          <w:rtl/>
        </w:rPr>
        <w:t>122 ، 124</w:t>
      </w:r>
      <w:r w:rsidR="0096323A">
        <w:rPr>
          <w:rtl/>
        </w:rPr>
        <w:t xml:space="preserve"> / </w:t>
      </w:r>
      <w:r w:rsidRPr="006216AF">
        <w:rPr>
          <w:rtl/>
        </w:rPr>
        <w:t>123 ، 128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127 ، </w:t>
      </w:r>
      <w:r w:rsidR="00AD3181">
        <w:rPr>
          <w:rtl/>
        </w:rPr>
        <w:br/>
      </w:r>
      <w:r w:rsidRPr="006216AF">
        <w:rPr>
          <w:rtl/>
        </w:rPr>
        <w:t>129</w:t>
      </w:r>
      <w:r w:rsidR="0096323A">
        <w:rPr>
          <w:rtl/>
        </w:rPr>
        <w:t xml:space="preserve"> / </w:t>
      </w:r>
      <w:r w:rsidRPr="006216AF">
        <w:rPr>
          <w:rtl/>
        </w:rPr>
        <w:t>127 ، 133</w:t>
      </w:r>
      <w:r w:rsidR="0096323A">
        <w:rPr>
          <w:rtl/>
        </w:rPr>
        <w:t xml:space="preserve"> / </w:t>
      </w:r>
      <w:r w:rsidRPr="006216AF">
        <w:rPr>
          <w:rtl/>
        </w:rPr>
        <w:t>128 ، 140</w:t>
      </w:r>
      <w:r w:rsidR="0096323A">
        <w:rPr>
          <w:rtl/>
        </w:rPr>
        <w:t xml:space="preserve"> / </w:t>
      </w:r>
      <w:r w:rsidRPr="006216AF">
        <w:rPr>
          <w:rtl/>
        </w:rPr>
        <w:t>132 ، 142</w:t>
      </w:r>
      <w:r w:rsidR="0096323A">
        <w:rPr>
          <w:rtl/>
        </w:rPr>
        <w:t xml:space="preserve"> / </w:t>
      </w:r>
      <w:r w:rsidRPr="006216AF">
        <w:rPr>
          <w:rtl/>
        </w:rPr>
        <w:t>133</w:t>
      </w:r>
      <w:r w:rsidR="000E77C3">
        <w:rPr>
          <w:rFonts w:hint="cs"/>
          <w:rtl/>
        </w:rPr>
        <w:t xml:space="preserve"> </w:t>
      </w:r>
      <w:r>
        <w:rPr>
          <w:rtl/>
        </w:rPr>
        <w:t>ـ</w:t>
      </w:r>
      <w:r w:rsidR="000E77C3">
        <w:rPr>
          <w:rFonts w:hint="cs"/>
          <w:rtl/>
        </w:rPr>
        <w:t xml:space="preserve"> </w:t>
      </w:r>
      <w:r w:rsidRPr="006216AF">
        <w:rPr>
          <w:rtl/>
        </w:rPr>
        <w:t>134</w:t>
      </w:r>
      <w:r w:rsidR="000E77C3">
        <w:rPr>
          <w:rFonts w:hint="cs"/>
          <w:rtl/>
        </w:rPr>
        <w:t xml:space="preserve"> </w:t>
      </w:r>
      <w:r>
        <w:rPr>
          <w:rtl/>
        </w:rPr>
        <w:t>ـ</w:t>
      </w:r>
      <w:r w:rsidR="000E77C3">
        <w:rPr>
          <w:rFonts w:hint="cs"/>
          <w:rtl/>
        </w:rPr>
        <w:t xml:space="preserve"> </w:t>
      </w:r>
      <w:r w:rsidR="00AD3181">
        <w:rPr>
          <w:rtl/>
        </w:rPr>
        <w:br/>
      </w:r>
      <w:r w:rsidRPr="006216AF">
        <w:rPr>
          <w:rtl/>
        </w:rPr>
        <w:t>135 ، 146</w:t>
      </w:r>
      <w:r w:rsidR="0096323A">
        <w:rPr>
          <w:rtl/>
        </w:rPr>
        <w:t xml:space="preserve"> / </w:t>
      </w:r>
      <w:r w:rsidRPr="006216AF">
        <w:rPr>
          <w:rtl/>
        </w:rPr>
        <w:t>137 ، 154</w:t>
      </w:r>
      <w:r w:rsidR="0096323A">
        <w:rPr>
          <w:rtl/>
        </w:rPr>
        <w:t xml:space="preserve"> / </w:t>
      </w:r>
      <w:r w:rsidRPr="006216AF">
        <w:rPr>
          <w:rtl/>
        </w:rPr>
        <w:t>142 ، 155</w:t>
      </w:r>
      <w:r w:rsidR="0096323A">
        <w:rPr>
          <w:rtl/>
        </w:rPr>
        <w:t xml:space="preserve"> / </w:t>
      </w:r>
      <w:r w:rsidRPr="006216AF">
        <w:rPr>
          <w:rtl/>
        </w:rPr>
        <w:t>143 ، 157</w:t>
      </w:r>
      <w:r w:rsidR="0096323A">
        <w:rPr>
          <w:rtl/>
        </w:rPr>
        <w:t xml:space="preserve"> / </w:t>
      </w:r>
      <w:r w:rsidRPr="006216AF">
        <w:rPr>
          <w:rtl/>
        </w:rPr>
        <w:t>145 ،</w:t>
      </w:r>
      <w:r w:rsidR="00AD3181">
        <w:rPr>
          <w:rtl/>
        </w:rPr>
        <w:t xml:space="preserve"> </w:t>
      </w:r>
      <w:r w:rsidR="00AD3181">
        <w:rPr>
          <w:rtl/>
        </w:rPr>
        <w:br/>
      </w:r>
    </w:p>
    <w:p w:rsidR="005F4626" w:rsidRPr="006216AF" w:rsidRDefault="005F4626" w:rsidP="009E06F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161</w:t>
      </w:r>
      <w:r w:rsidR="0096323A">
        <w:rPr>
          <w:rtl/>
        </w:rPr>
        <w:t xml:space="preserve"> / </w:t>
      </w:r>
      <w:r w:rsidRPr="006216AF">
        <w:rPr>
          <w:rtl/>
        </w:rPr>
        <w:t>149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>150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>151 ، 165</w:t>
      </w:r>
      <w:r w:rsidR="0096323A">
        <w:rPr>
          <w:rtl/>
        </w:rPr>
        <w:t xml:space="preserve"> / </w:t>
      </w:r>
      <w:r w:rsidRPr="006216AF">
        <w:rPr>
          <w:rtl/>
        </w:rPr>
        <w:t>154 ، 173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160 ، </w:t>
      </w:r>
      <w:r w:rsidR="00AD3181">
        <w:rPr>
          <w:rtl/>
        </w:rPr>
        <w:br/>
      </w:r>
      <w:r w:rsidRPr="006216AF">
        <w:rPr>
          <w:rtl/>
        </w:rPr>
        <w:t>174</w:t>
      </w:r>
      <w:r w:rsidR="0096323A">
        <w:rPr>
          <w:rtl/>
        </w:rPr>
        <w:t xml:space="preserve"> / </w:t>
      </w:r>
      <w:r w:rsidRPr="006216AF">
        <w:rPr>
          <w:rtl/>
        </w:rPr>
        <w:t>160 ، 182</w:t>
      </w:r>
      <w:r w:rsidR="0096323A">
        <w:rPr>
          <w:rtl/>
        </w:rPr>
        <w:t xml:space="preserve"> / </w:t>
      </w:r>
      <w:r w:rsidRPr="006216AF">
        <w:rPr>
          <w:rtl/>
        </w:rPr>
        <w:t>168 ، 186 ، 197</w:t>
      </w:r>
      <w:r w:rsidR="0096323A">
        <w:rPr>
          <w:rtl/>
        </w:rPr>
        <w:t xml:space="preserve"> / </w:t>
      </w:r>
      <w:r w:rsidRPr="006216AF">
        <w:rPr>
          <w:rtl/>
        </w:rPr>
        <w:t>173 ، 204</w:t>
      </w:r>
      <w:r w:rsidR="0096323A">
        <w:rPr>
          <w:rtl/>
        </w:rPr>
        <w:t xml:space="preserve"> / </w:t>
      </w:r>
      <w:r w:rsidRPr="006216AF">
        <w:rPr>
          <w:rtl/>
        </w:rPr>
        <w:t>181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="00AD3181">
        <w:rPr>
          <w:rtl/>
        </w:rPr>
        <w:br/>
      </w:r>
      <w:r w:rsidRPr="006216AF">
        <w:rPr>
          <w:rtl/>
        </w:rPr>
        <w:t>182 ، 210</w:t>
      </w:r>
      <w:r w:rsidR="0096323A">
        <w:rPr>
          <w:rtl/>
        </w:rPr>
        <w:t xml:space="preserve"> / </w:t>
      </w:r>
      <w:r w:rsidRPr="006216AF">
        <w:rPr>
          <w:rtl/>
        </w:rPr>
        <w:t>185 ، 211</w:t>
      </w:r>
      <w:r w:rsidR="0096323A">
        <w:rPr>
          <w:rtl/>
        </w:rPr>
        <w:t xml:space="preserve"> / </w:t>
      </w:r>
      <w:r w:rsidRPr="006216AF">
        <w:rPr>
          <w:rtl/>
        </w:rPr>
        <w:t>185 ، 214</w:t>
      </w:r>
      <w:r w:rsidR="0096323A">
        <w:rPr>
          <w:rtl/>
        </w:rPr>
        <w:t xml:space="preserve"> / </w:t>
      </w:r>
      <w:r w:rsidRPr="006216AF">
        <w:rPr>
          <w:rtl/>
        </w:rPr>
        <w:t>187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 xml:space="preserve">188 ، </w:t>
      </w:r>
      <w:r w:rsidR="00AD3181">
        <w:rPr>
          <w:rtl/>
        </w:rPr>
        <w:br/>
      </w:r>
      <w:r w:rsidRPr="006216AF">
        <w:rPr>
          <w:rtl/>
        </w:rPr>
        <w:t>221</w:t>
      </w:r>
      <w:r w:rsidR="0096323A">
        <w:rPr>
          <w:rtl/>
        </w:rPr>
        <w:t xml:space="preserve"> / </w:t>
      </w:r>
      <w:r w:rsidRPr="006216AF">
        <w:rPr>
          <w:rtl/>
        </w:rPr>
        <w:t>195 ، 225</w:t>
      </w:r>
      <w:r w:rsidR="0096323A">
        <w:rPr>
          <w:rtl/>
        </w:rPr>
        <w:t xml:space="preserve"> / </w:t>
      </w:r>
      <w:r w:rsidRPr="006216AF">
        <w:rPr>
          <w:rtl/>
        </w:rPr>
        <w:t>196 ، 226</w:t>
      </w:r>
      <w:r w:rsidR="0096323A">
        <w:rPr>
          <w:rtl/>
        </w:rPr>
        <w:t xml:space="preserve"> / </w:t>
      </w:r>
      <w:r w:rsidRPr="006216AF">
        <w:rPr>
          <w:rtl/>
        </w:rPr>
        <w:t>197 ، 227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198 ، </w:t>
      </w:r>
      <w:r w:rsidR="00AD3181">
        <w:rPr>
          <w:rtl/>
        </w:rPr>
        <w:br/>
      </w:r>
      <w:r w:rsidRPr="006216AF">
        <w:rPr>
          <w:rtl/>
        </w:rPr>
        <w:t>228</w:t>
      </w:r>
      <w:r w:rsidR="0096323A">
        <w:rPr>
          <w:rtl/>
        </w:rPr>
        <w:t xml:space="preserve"> / </w:t>
      </w:r>
      <w:r w:rsidRPr="006216AF">
        <w:rPr>
          <w:rtl/>
        </w:rPr>
        <w:t>199 ، 229</w:t>
      </w:r>
      <w:r w:rsidR="0096323A">
        <w:rPr>
          <w:rtl/>
        </w:rPr>
        <w:t xml:space="preserve"> / </w:t>
      </w:r>
      <w:r w:rsidRPr="006216AF">
        <w:rPr>
          <w:rtl/>
        </w:rPr>
        <w:t>200 ، 233</w:t>
      </w:r>
      <w:r w:rsidR="0096323A">
        <w:rPr>
          <w:rtl/>
        </w:rPr>
        <w:t xml:space="preserve"> / </w:t>
      </w:r>
      <w:r w:rsidRPr="006216AF">
        <w:rPr>
          <w:rtl/>
        </w:rPr>
        <w:t>201 ، 237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202 ، </w:t>
      </w:r>
      <w:r w:rsidR="00CF30D5">
        <w:rPr>
          <w:rtl/>
        </w:rPr>
        <w:br/>
      </w:r>
      <w:r w:rsidRPr="006216AF">
        <w:rPr>
          <w:rtl/>
        </w:rPr>
        <w:t>243</w:t>
      </w:r>
      <w:r w:rsidR="0096323A">
        <w:rPr>
          <w:rtl/>
        </w:rPr>
        <w:t xml:space="preserve"> / </w:t>
      </w:r>
      <w:r w:rsidRPr="006216AF">
        <w:rPr>
          <w:rtl/>
        </w:rPr>
        <w:t>207 ، 242</w:t>
      </w:r>
      <w:r w:rsidR="0096323A">
        <w:rPr>
          <w:rtl/>
        </w:rPr>
        <w:t xml:space="preserve"> / </w:t>
      </w:r>
      <w:r w:rsidRPr="006216AF">
        <w:rPr>
          <w:rtl/>
        </w:rPr>
        <w:t>206 ، 244</w:t>
      </w:r>
      <w:r w:rsidR="0096323A">
        <w:rPr>
          <w:rtl/>
        </w:rPr>
        <w:t xml:space="preserve"> / </w:t>
      </w:r>
      <w:r w:rsidRPr="006216AF">
        <w:rPr>
          <w:rtl/>
        </w:rPr>
        <w:t>208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>209 ، 245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210 ، </w:t>
      </w:r>
      <w:r w:rsidR="00CF30D5">
        <w:rPr>
          <w:rtl/>
        </w:rPr>
        <w:br/>
      </w:r>
      <w:r w:rsidRPr="006216AF">
        <w:rPr>
          <w:rtl/>
        </w:rPr>
        <w:t>246</w:t>
      </w:r>
      <w:r w:rsidR="0096323A">
        <w:rPr>
          <w:rtl/>
        </w:rPr>
        <w:t xml:space="preserve"> / </w:t>
      </w:r>
      <w:r w:rsidRPr="006216AF">
        <w:rPr>
          <w:rtl/>
        </w:rPr>
        <w:t>211 ، 247</w:t>
      </w:r>
      <w:r w:rsidR="0096323A">
        <w:rPr>
          <w:rtl/>
        </w:rPr>
        <w:t xml:space="preserve"> / </w:t>
      </w:r>
      <w:r w:rsidRPr="006216AF">
        <w:rPr>
          <w:rtl/>
        </w:rPr>
        <w:t>212 ، 248</w:t>
      </w:r>
      <w:r w:rsidR="0096323A">
        <w:rPr>
          <w:rtl/>
        </w:rPr>
        <w:t xml:space="preserve"> / </w:t>
      </w:r>
      <w:r w:rsidRPr="006216AF">
        <w:rPr>
          <w:rtl/>
        </w:rPr>
        <w:t>213 ، 249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214 ، </w:t>
      </w:r>
      <w:r w:rsidR="00CF30D5">
        <w:rPr>
          <w:rtl/>
        </w:rPr>
        <w:br/>
      </w:r>
      <w:r w:rsidRPr="006216AF">
        <w:rPr>
          <w:rtl/>
        </w:rPr>
        <w:t>250</w:t>
      </w:r>
      <w:r w:rsidR="0096323A">
        <w:rPr>
          <w:rtl/>
        </w:rPr>
        <w:t xml:space="preserve"> / </w:t>
      </w:r>
      <w:r w:rsidRPr="006216AF">
        <w:rPr>
          <w:rtl/>
        </w:rPr>
        <w:t>216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>217 ، 251</w:t>
      </w:r>
      <w:r w:rsidR="0096323A">
        <w:rPr>
          <w:rtl/>
        </w:rPr>
        <w:t xml:space="preserve"> / </w:t>
      </w:r>
      <w:r w:rsidRPr="006216AF">
        <w:rPr>
          <w:rtl/>
        </w:rPr>
        <w:t>218 ، 253</w:t>
      </w:r>
      <w:r w:rsidR="0096323A">
        <w:rPr>
          <w:rtl/>
        </w:rPr>
        <w:t xml:space="preserve"> / </w:t>
      </w:r>
      <w:r w:rsidRPr="006216AF">
        <w:rPr>
          <w:rtl/>
        </w:rPr>
        <w:t>219 ، 254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220 ، </w:t>
      </w:r>
      <w:r w:rsidR="00CF30D5">
        <w:rPr>
          <w:rtl/>
        </w:rPr>
        <w:br/>
      </w:r>
      <w:r w:rsidRPr="006216AF">
        <w:rPr>
          <w:rtl/>
        </w:rPr>
        <w:t>255</w:t>
      </w:r>
      <w:r w:rsidR="0096323A">
        <w:rPr>
          <w:rtl/>
        </w:rPr>
        <w:t xml:space="preserve"> / </w:t>
      </w:r>
      <w:r w:rsidRPr="006216AF">
        <w:rPr>
          <w:rtl/>
        </w:rPr>
        <w:t>221 ، 257</w:t>
      </w:r>
      <w:r w:rsidR="0096323A">
        <w:rPr>
          <w:rtl/>
        </w:rPr>
        <w:t xml:space="preserve"> / </w:t>
      </w:r>
      <w:r w:rsidRPr="006216AF">
        <w:rPr>
          <w:rtl/>
        </w:rPr>
        <w:t>222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>223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>224 ، 258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225 ، </w:t>
      </w:r>
      <w:r w:rsidR="00CF30D5">
        <w:rPr>
          <w:rtl/>
        </w:rPr>
        <w:br/>
      </w:r>
      <w:r w:rsidRPr="006216AF">
        <w:rPr>
          <w:rtl/>
        </w:rPr>
        <w:t>261</w:t>
      </w:r>
      <w:r w:rsidR="0096323A">
        <w:rPr>
          <w:rtl/>
        </w:rPr>
        <w:t xml:space="preserve"> / </w:t>
      </w:r>
      <w:r w:rsidRPr="006216AF">
        <w:rPr>
          <w:rtl/>
        </w:rPr>
        <w:t>226 ، 265</w:t>
      </w:r>
      <w:r w:rsidR="0096323A">
        <w:rPr>
          <w:rtl/>
        </w:rPr>
        <w:t xml:space="preserve"> / </w:t>
      </w:r>
      <w:r w:rsidRPr="006216AF">
        <w:rPr>
          <w:rtl/>
        </w:rPr>
        <w:t>229 ، 266</w:t>
      </w:r>
      <w:r w:rsidR="0096323A">
        <w:rPr>
          <w:rtl/>
        </w:rPr>
        <w:t xml:space="preserve"> / </w:t>
      </w:r>
      <w:r w:rsidRPr="006216AF">
        <w:rPr>
          <w:rtl/>
        </w:rPr>
        <w:t>229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>230 ، 267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231 ، </w:t>
      </w:r>
      <w:r w:rsidR="00CF30D5">
        <w:rPr>
          <w:rtl/>
        </w:rPr>
        <w:br/>
      </w:r>
      <w:r w:rsidRPr="006216AF">
        <w:rPr>
          <w:rtl/>
        </w:rPr>
        <w:t>269</w:t>
      </w:r>
      <w:r w:rsidR="0096323A">
        <w:rPr>
          <w:rtl/>
        </w:rPr>
        <w:t xml:space="preserve"> / </w:t>
      </w:r>
      <w:r w:rsidRPr="006216AF">
        <w:rPr>
          <w:rtl/>
        </w:rPr>
        <w:t>232 ، 270</w:t>
      </w:r>
      <w:r w:rsidR="0096323A">
        <w:rPr>
          <w:rtl/>
        </w:rPr>
        <w:t xml:space="preserve"> / </w:t>
      </w:r>
      <w:r w:rsidRPr="006216AF">
        <w:rPr>
          <w:rtl/>
        </w:rPr>
        <w:t>233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>234 ، 271</w:t>
      </w:r>
      <w:r w:rsidR="0096323A">
        <w:rPr>
          <w:rtl/>
        </w:rPr>
        <w:t xml:space="preserve"> / </w:t>
      </w:r>
      <w:r w:rsidRPr="006216AF">
        <w:rPr>
          <w:rtl/>
        </w:rPr>
        <w:t>235 ، 272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236 ، </w:t>
      </w:r>
      <w:r w:rsidR="00CF30D5">
        <w:rPr>
          <w:rtl/>
        </w:rPr>
        <w:br/>
      </w:r>
      <w:r w:rsidRPr="006216AF">
        <w:rPr>
          <w:rtl/>
        </w:rPr>
        <w:t>273</w:t>
      </w:r>
      <w:r w:rsidR="0096323A">
        <w:rPr>
          <w:rtl/>
        </w:rPr>
        <w:t xml:space="preserve"> / </w:t>
      </w:r>
      <w:r w:rsidRPr="006216AF">
        <w:rPr>
          <w:rtl/>
        </w:rPr>
        <w:t>237 ، 274</w:t>
      </w:r>
      <w:r w:rsidR="0096323A">
        <w:rPr>
          <w:rtl/>
        </w:rPr>
        <w:t xml:space="preserve"> / </w:t>
      </w:r>
      <w:r w:rsidRPr="006216AF">
        <w:rPr>
          <w:rtl/>
        </w:rPr>
        <w:t>238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>239 ، 275</w:t>
      </w:r>
      <w:r w:rsidR="0096323A">
        <w:rPr>
          <w:rtl/>
        </w:rPr>
        <w:t xml:space="preserve"> / </w:t>
      </w:r>
      <w:r w:rsidRPr="006216AF">
        <w:rPr>
          <w:rtl/>
        </w:rPr>
        <w:t>240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 xml:space="preserve">241 ، </w:t>
      </w:r>
      <w:r w:rsidR="00CF30D5">
        <w:rPr>
          <w:rtl/>
        </w:rPr>
        <w:br/>
      </w:r>
      <w:r w:rsidRPr="006216AF">
        <w:rPr>
          <w:rtl/>
        </w:rPr>
        <w:t>276</w:t>
      </w:r>
      <w:r w:rsidR="0096323A">
        <w:rPr>
          <w:rtl/>
        </w:rPr>
        <w:t xml:space="preserve"> / </w:t>
      </w:r>
      <w:r w:rsidRPr="006216AF">
        <w:rPr>
          <w:rtl/>
        </w:rPr>
        <w:t>242 ، 280</w:t>
      </w:r>
      <w:r w:rsidR="0096323A">
        <w:rPr>
          <w:rtl/>
        </w:rPr>
        <w:t xml:space="preserve"> / </w:t>
      </w:r>
      <w:r w:rsidRPr="006216AF">
        <w:rPr>
          <w:rtl/>
        </w:rPr>
        <w:t>243 ، 288</w:t>
      </w:r>
      <w:r w:rsidR="0096323A">
        <w:rPr>
          <w:rtl/>
        </w:rPr>
        <w:t xml:space="preserve"> / </w:t>
      </w:r>
      <w:r w:rsidRPr="006216AF">
        <w:rPr>
          <w:rtl/>
        </w:rPr>
        <w:t>246 ، 291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249 ، </w:t>
      </w:r>
      <w:r w:rsidR="00CF30D5">
        <w:rPr>
          <w:rtl/>
        </w:rPr>
        <w:br/>
      </w:r>
      <w:r w:rsidRPr="006216AF">
        <w:rPr>
          <w:rtl/>
        </w:rPr>
        <w:t>295</w:t>
      </w:r>
      <w:r w:rsidR="0096323A">
        <w:rPr>
          <w:rtl/>
        </w:rPr>
        <w:t xml:space="preserve"> / </w:t>
      </w:r>
      <w:r w:rsidRPr="006216AF">
        <w:rPr>
          <w:rtl/>
        </w:rPr>
        <w:t>251 ، 297</w:t>
      </w:r>
      <w:r w:rsidR="0096323A">
        <w:rPr>
          <w:rtl/>
        </w:rPr>
        <w:t xml:space="preserve"> / </w:t>
      </w:r>
      <w:r w:rsidRPr="006216AF">
        <w:rPr>
          <w:rtl/>
        </w:rPr>
        <w:t>252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>253 ، 301</w:t>
      </w:r>
      <w:r w:rsidR="0096323A">
        <w:rPr>
          <w:rtl/>
        </w:rPr>
        <w:t xml:space="preserve"> / </w:t>
      </w:r>
      <w:r w:rsidRPr="006216AF">
        <w:rPr>
          <w:rtl/>
        </w:rPr>
        <w:t>255 ، 307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257 ، </w:t>
      </w:r>
      <w:r w:rsidR="00CF30D5">
        <w:rPr>
          <w:rtl/>
        </w:rPr>
        <w:br/>
      </w:r>
      <w:r w:rsidRPr="006216AF">
        <w:rPr>
          <w:rtl/>
        </w:rPr>
        <w:t>313</w:t>
      </w:r>
      <w:r w:rsidR="0096323A">
        <w:rPr>
          <w:rtl/>
        </w:rPr>
        <w:t xml:space="preserve"> / </w:t>
      </w:r>
      <w:r w:rsidRPr="006216AF">
        <w:rPr>
          <w:rtl/>
        </w:rPr>
        <w:t>261 ، 319</w:t>
      </w:r>
      <w:r w:rsidR="0096323A">
        <w:rPr>
          <w:rtl/>
        </w:rPr>
        <w:t xml:space="preserve"> / </w:t>
      </w:r>
      <w:r w:rsidRPr="006216AF">
        <w:rPr>
          <w:rtl/>
        </w:rPr>
        <w:t>265 ، 322</w:t>
      </w:r>
      <w:r w:rsidR="0096323A">
        <w:rPr>
          <w:rtl/>
        </w:rPr>
        <w:t xml:space="preserve"> / </w:t>
      </w:r>
      <w:r w:rsidRPr="006216AF">
        <w:rPr>
          <w:rtl/>
        </w:rPr>
        <w:t>266 ، 344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289 ، </w:t>
      </w:r>
      <w:r w:rsidR="00CF30D5">
        <w:rPr>
          <w:rtl/>
        </w:rPr>
        <w:br/>
      </w:r>
      <w:r w:rsidRPr="006216AF">
        <w:rPr>
          <w:rtl/>
        </w:rPr>
        <w:t>396</w:t>
      </w:r>
      <w:r w:rsidR="0096323A">
        <w:rPr>
          <w:rtl/>
        </w:rPr>
        <w:t xml:space="preserve"> / </w:t>
      </w:r>
      <w:r w:rsidRPr="006216AF">
        <w:rPr>
          <w:rtl/>
        </w:rPr>
        <w:t>322 ، 405</w:t>
      </w:r>
      <w:r w:rsidR="0096323A">
        <w:rPr>
          <w:rtl/>
        </w:rPr>
        <w:t xml:space="preserve"> / </w:t>
      </w:r>
      <w:r w:rsidRPr="006216AF">
        <w:rPr>
          <w:rtl/>
        </w:rPr>
        <w:t>337 ، 416</w:t>
      </w:r>
      <w:r w:rsidR="0096323A">
        <w:rPr>
          <w:rtl/>
        </w:rPr>
        <w:t xml:space="preserve"> / </w:t>
      </w:r>
      <w:r w:rsidRPr="006216AF">
        <w:rPr>
          <w:rtl/>
        </w:rPr>
        <w:t>352 ، 440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376 ، </w:t>
      </w:r>
      <w:r w:rsidR="00CF30D5">
        <w:rPr>
          <w:rtl/>
        </w:rPr>
        <w:br/>
      </w:r>
      <w:r w:rsidRPr="006216AF">
        <w:rPr>
          <w:rtl/>
        </w:rPr>
        <w:t>467</w:t>
      </w:r>
      <w:r w:rsidR="0096323A">
        <w:rPr>
          <w:rtl/>
        </w:rPr>
        <w:t xml:space="preserve"> / </w:t>
      </w:r>
      <w:r w:rsidRPr="006216AF">
        <w:rPr>
          <w:rtl/>
        </w:rPr>
        <w:t>394 ، 492</w:t>
      </w:r>
      <w:r w:rsidR="0096323A">
        <w:rPr>
          <w:rtl/>
        </w:rPr>
        <w:t xml:space="preserve"> / </w:t>
      </w:r>
      <w:r w:rsidRPr="006216AF">
        <w:rPr>
          <w:rtl/>
        </w:rPr>
        <w:t>419 ، 493</w:t>
      </w:r>
      <w:r w:rsidR="0096323A">
        <w:rPr>
          <w:rtl/>
        </w:rPr>
        <w:t xml:space="preserve"> / </w:t>
      </w:r>
      <w:r w:rsidRPr="006216AF">
        <w:rPr>
          <w:rtl/>
        </w:rPr>
        <w:t>422 ، 545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487 ، </w:t>
      </w:r>
      <w:r w:rsidR="00CF30D5">
        <w:rPr>
          <w:rtl/>
        </w:rPr>
        <w:br/>
      </w:r>
      <w:r w:rsidRPr="006216AF">
        <w:rPr>
          <w:rtl/>
        </w:rPr>
        <w:t>547</w:t>
      </w:r>
      <w:r w:rsidR="0096323A">
        <w:rPr>
          <w:rtl/>
        </w:rPr>
        <w:t xml:space="preserve"> / </w:t>
      </w:r>
      <w:r w:rsidRPr="006216AF">
        <w:rPr>
          <w:rtl/>
        </w:rPr>
        <w:t>488 ، 551</w:t>
      </w:r>
      <w:r w:rsidR="0096323A">
        <w:rPr>
          <w:rtl/>
        </w:rPr>
        <w:t xml:space="preserve"> / </w:t>
      </w:r>
      <w:r w:rsidRPr="006216AF">
        <w:rPr>
          <w:rtl/>
        </w:rPr>
        <w:t>494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علي بن أحمد الوشاء الكوفي : 479</w:t>
      </w:r>
      <w:r w:rsidR="0096323A">
        <w:rPr>
          <w:rtl/>
        </w:rPr>
        <w:t xml:space="preserve"> / </w:t>
      </w:r>
      <w:r w:rsidRPr="006216AF">
        <w:rPr>
          <w:rtl/>
        </w:rPr>
        <w:t>406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علي بن أسباط : 473</w:t>
      </w:r>
      <w:r w:rsidR="0096323A">
        <w:rPr>
          <w:rtl/>
        </w:rPr>
        <w:t xml:space="preserve"> / </w:t>
      </w:r>
      <w:r w:rsidRPr="006216AF">
        <w:rPr>
          <w:rtl/>
        </w:rPr>
        <w:t>396 ، 513</w:t>
      </w:r>
      <w:r w:rsidR="0096323A">
        <w:rPr>
          <w:rtl/>
        </w:rPr>
        <w:t xml:space="preserve"> / </w:t>
      </w:r>
      <w:r w:rsidRPr="006216AF">
        <w:rPr>
          <w:rtl/>
        </w:rPr>
        <w:t>439 ، 522</w:t>
      </w:r>
      <w:r w:rsidR="0096323A">
        <w:rPr>
          <w:rtl/>
        </w:rPr>
        <w:t xml:space="preserve"> / </w:t>
      </w:r>
      <w:r w:rsidRPr="006216AF">
        <w:rPr>
          <w:rtl/>
        </w:rPr>
        <w:t>455</w:t>
      </w:r>
      <w:r w:rsidR="00410A32">
        <w:rPr>
          <w:rtl/>
        </w:rPr>
        <w:t xml:space="preserve"> .</w:t>
      </w:r>
    </w:p>
    <w:p w:rsidR="005F4626" w:rsidRPr="006216AF" w:rsidRDefault="005F4626" w:rsidP="005F4626">
      <w:pPr>
        <w:rPr>
          <w:rtl/>
        </w:rPr>
      </w:pPr>
      <w:r w:rsidRPr="006216AF">
        <w:rPr>
          <w:rtl/>
        </w:rPr>
        <w:t>علي بن الجهم : 545</w:t>
      </w:r>
      <w:r w:rsidR="0096323A">
        <w:rPr>
          <w:rtl/>
        </w:rPr>
        <w:t xml:space="preserve"> / </w:t>
      </w:r>
      <w:r w:rsidRPr="006216AF">
        <w:rPr>
          <w:rtl/>
        </w:rPr>
        <w:t>487</w:t>
      </w:r>
      <w:r w:rsidR="00410A32">
        <w:rPr>
          <w:rtl/>
        </w:rPr>
        <w:t xml:space="preserve"> .</w:t>
      </w:r>
    </w:p>
    <w:p w:rsidR="005F4626" w:rsidRPr="009E06F6" w:rsidRDefault="005F4626" w:rsidP="009E06F6">
      <w:pPr>
        <w:rPr>
          <w:rStyle w:val="rfdPoemTiniCharChar"/>
          <w:rtl/>
        </w:rPr>
      </w:pPr>
      <w:r w:rsidRPr="006216AF">
        <w:rPr>
          <w:rtl/>
        </w:rPr>
        <w:t xml:space="preserve">علي بن الحسين ، أبو محمد زين العابدين </w:t>
      </w:r>
      <w:r w:rsidR="00470C8A">
        <w:rPr>
          <w:rtl/>
        </w:rPr>
        <w:t>(ع)</w:t>
      </w:r>
      <w:r w:rsidRPr="006216AF">
        <w:rPr>
          <w:rtl/>
        </w:rPr>
        <w:t xml:space="preserve"> : 53</w:t>
      </w:r>
      <w:r w:rsidR="0096323A">
        <w:rPr>
          <w:rtl/>
        </w:rPr>
        <w:t xml:space="preserve"> / </w:t>
      </w:r>
      <w:r w:rsidRPr="006216AF">
        <w:rPr>
          <w:rtl/>
        </w:rPr>
        <w:t>22 ، 105</w:t>
      </w:r>
      <w:r w:rsidR="0096323A">
        <w:rPr>
          <w:rtl/>
        </w:rPr>
        <w:t xml:space="preserve"> / </w:t>
      </w:r>
      <w:r w:rsidRPr="006216AF">
        <w:rPr>
          <w:rtl/>
        </w:rPr>
        <w:t>97 ،</w:t>
      </w:r>
      <w:r w:rsidR="00CF30D5">
        <w:rPr>
          <w:rtl/>
        </w:rPr>
        <w:t xml:space="preserve"> </w:t>
      </w:r>
      <w:r w:rsidR="00CF30D5">
        <w:rPr>
          <w:rtl/>
        </w:rPr>
        <w:br/>
      </w:r>
      <w:r w:rsidRPr="006216AF">
        <w:rPr>
          <w:rtl/>
        </w:rPr>
        <w:t>138</w:t>
      </w:r>
      <w:r w:rsidR="0096323A">
        <w:rPr>
          <w:rtl/>
        </w:rPr>
        <w:t xml:space="preserve"> / </w:t>
      </w:r>
      <w:r w:rsidRPr="006216AF">
        <w:rPr>
          <w:rtl/>
        </w:rPr>
        <w:t>130 ، 140</w:t>
      </w:r>
      <w:r w:rsidR="0096323A">
        <w:rPr>
          <w:rtl/>
        </w:rPr>
        <w:t xml:space="preserve"> / </w:t>
      </w:r>
      <w:r w:rsidRPr="006216AF">
        <w:rPr>
          <w:rtl/>
        </w:rPr>
        <w:t>131 ، 141</w:t>
      </w:r>
      <w:r w:rsidR="0096323A">
        <w:rPr>
          <w:rtl/>
        </w:rPr>
        <w:t xml:space="preserve"> / </w:t>
      </w:r>
      <w:r w:rsidRPr="006216AF">
        <w:rPr>
          <w:rtl/>
        </w:rPr>
        <w:t>132 ، 147 ، 148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138 ، </w:t>
      </w:r>
      <w:r w:rsidR="00CF30D5">
        <w:rPr>
          <w:rtl/>
        </w:rPr>
        <w:br/>
      </w:r>
      <w:r w:rsidRPr="006216AF">
        <w:rPr>
          <w:rtl/>
        </w:rPr>
        <w:t>149</w:t>
      </w:r>
      <w:r w:rsidR="0096323A">
        <w:rPr>
          <w:rtl/>
        </w:rPr>
        <w:t xml:space="preserve"> / </w:t>
      </w:r>
      <w:r w:rsidRPr="006216AF">
        <w:rPr>
          <w:rtl/>
        </w:rPr>
        <w:t>139 ، 151 ، 165</w:t>
      </w:r>
      <w:r w:rsidR="0096323A">
        <w:rPr>
          <w:rtl/>
        </w:rPr>
        <w:t xml:space="preserve"> / </w:t>
      </w:r>
      <w:r w:rsidRPr="006216AF">
        <w:rPr>
          <w:rtl/>
        </w:rPr>
        <w:t>153</w:t>
      </w:r>
      <w:r w:rsidR="009E06F6">
        <w:rPr>
          <w:rFonts w:hint="cs"/>
          <w:rtl/>
        </w:rPr>
        <w:t xml:space="preserve"> </w:t>
      </w:r>
      <w:r>
        <w:rPr>
          <w:rtl/>
        </w:rPr>
        <w:t>ـ</w:t>
      </w:r>
      <w:r w:rsidR="009E06F6">
        <w:rPr>
          <w:rFonts w:hint="cs"/>
          <w:rtl/>
        </w:rPr>
        <w:t xml:space="preserve"> </w:t>
      </w:r>
      <w:r w:rsidRPr="006216AF">
        <w:rPr>
          <w:rtl/>
        </w:rPr>
        <w:t>154 ، 178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163 ، </w:t>
      </w:r>
      <w:r w:rsidR="00CF30D5">
        <w:rPr>
          <w:rtl/>
        </w:rPr>
        <w:br/>
      </w:r>
      <w:r w:rsidRPr="006216AF">
        <w:rPr>
          <w:rtl/>
        </w:rPr>
        <w:t>326</w:t>
      </w:r>
      <w:r w:rsidR="0096323A">
        <w:rPr>
          <w:rtl/>
        </w:rPr>
        <w:t xml:space="preserve"> / </w:t>
      </w:r>
      <w:r w:rsidRPr="006216AF">
        <w:rPr>
          <w:rtl/>
        </w:rPr>
        <w:t>268 ، 349</w:t>
      </w:r>
      <w:r w:rsidR="0096323A">
        <w:rPr>
          <w:rtl/>
        </w:rPr>
        <w:t xml:space="preserve"> / </w:t>
      </w:r>
      <w:r w:rsidRPr="006216AF">
        <w:rPr>
          <w:rtl/>
        </w:rPr>
        <w:t>291 ، 351</w:t>
      </w:r>
      <w:r w:rsidR="0096323A">
        <w:rPr>
          <w:rtl/>
        </w:rPr>
        <w:t xml:space="preserve"> / </w:t>
      </w:r>
      <w:r w:rsidRPr="006216AF">
        <w:rPr>
          <w:rtl/>
        </w:rPr>
        <w:t>292 ، 353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293 ، </w:t>
      </w:r>
      <w:r w:rsidR="00CF30D5">
        <w:rPr>
          <w:rtl/>
        </w:rPr>
        <w:br/>
      </w:r>
      <w:r w:rsidRPr="006216AF">
        <w:rPr>
          <w:rtl/>
        </w:rPr>
        <w:t>355</w:t>
      </w:r>
      <w:r w:rsidR="0096323A">
        <w:rPr>
          <w:rtl/>
        </w:rPr>
        <w:t xml:space="preserve"> / </w:t>
      </w:r>
      <w:r w:rsidRPr="006216AF">
        <w:rPr>
          <w:rtl/>
        </w:rPr>
        <w:t>294 ، 356</w:t>
      </w:r>
      <w:r w:rsidR="0096323A">
        <w:rPr>
          <w:rtl/>
        </w:rPr>
        <w:t xml:space="preserve"> / </w:t>
      </w:r>
      <w:r w:rsidRPr="006216AF">
        <w:rPr>
          <w:rtl/>
        </w:rPr>
        <w:t>295 ، 358</w:t>
      </w:r>
      <w:r w:rsidR="0096323A">
        <w:rPr>
          <w:rtl/>
        </w:rPr>
        <w:t xml:space="preserve"> / </w:t>
      </w:r>
      <w:r w:rsidRPr="006216AF">
        <w:rPr>
          <w:rtl/>
        </w:rPr>
        <w:t>296 ، 359</w:t>
      </w:r>
      <w:r w:rsidR="0096323A">
        <w:rPr>
          <w:rtl/>
        </w:rPr>
        <w:t xml:space="preserve"> / </w:t>
      </w:r>
      <w:r w:rsidRPr="006216AF">
        <w:rPr>
          <w:rtl/>
        </w:rPr>
        <w:t>297 ،</w:t>
      </w:r>
      <w:r w:rsidR="00CF30D5">
        <w:rPr>
          <w:rtl/>
        </w:rPr>
        <w:t xml:space="preserve"> </w:t>
      </w:r>
      <w:r w:rsidR="00CF30D5">
        <w:rPr>
          <w:rtl/>
        </w:rPr>
        <w:br/>
      </w:r>
    </w:p>
    <w:p w:rsidR="005F4626" w:rsidRPr="006216AF" w:rsidRDefault="005F4626" w:rsidP="0037425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360</w:t>
      </w:r>
      <w:r w:rsidR="0096323A">
        <w:rPr>
          <w:rtl/>
        </w:rPr>
        <w:t xml:space="preserve"> / </w:t>
      </w:r>
      <w:r w:rsidRPr="006216AF">
        <w:rPr>
          <w:rtl/>
        </w:rPr>
        <w:t>298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299 ، 361</w:t>
      </w:r>
      <w:r w:rsidR="0096323A">
        <w:rPr>
          <w:rtl/>
        </w:rPr>
        <w:t xml:space="preserve"> / </w:t>
      </w:r>
      <w:r w:rsidRPr="006216AF">
        <w:rPr>
          <w:rtl/>
        </w:rPr>
        <w:t>300 ، 362</w:t>
      </w:r>
      <w:r w:rsidR="0096323A">
        <w:rPr>
          <w:rtl/>
        </w:rPr>
        <w:t xml:space="preserve"> / </w:t>
      </w:r>
      <w:r w:rsidRPr="006216AF">
        <w:rPr>
          <w:rtl/>
        </w:rPr>
        <w:t>301 ، 363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301 ، </w:t>
      </w:r>
      <w:r w:rsidR="00CF30D5">
        <w:rPr>
          <w:rtl/>
        </w:rPr>
        <w:br/>
      </w:r>
      <w:r w:rsidRPr="006216AF">
        <w:rPr>
          <w:rtl/>
        </w:rPr>
        <w:t>365</w:t>
      </w:r>
      <w:r w:rsidR="0096323A">
        <w:rPr>
          <w:rtl/>
        </w:rPr>
        <w:t xml:space="preserve"> / </w:t>
      </w:r>
      <w:r w:rsidRPr="006216AF">
        <w:rPr>
          <w:rtl/>
        </w:rPr>
        <w:t>302 ، 396</w:t>
      </w:r>
      <w:r w:rsidR="0096323A">
        <w:rPr>
          <w:rtl/>
        </w:rPr>
        <w:t xml:space="preserve"> / </w:t>
      </w:r>
      <w:r w:rsidRPr="006216AF">
        <w:rPr>
          <w:rtl/>
        </w:rPr>
        <w:t>322 ، 473</w:t>
      </w:r>
      <w:r w:rsidR="0096323A">
        <w:rPr>
          <w:rtl/>
        </w:rPr>
        <w:t xml:space="preserve"> / </w:t>
      </w:r>
      <w:r w:rsidRPr="006216AF">
        <w:rPr>
          <w:rtl/>
        </w:rPr>
        <w:t>396 ، 487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415 ، </w:t>
      </w:r>
      <w:r w:rsidR="00CF30D5">
        <w:rPr>
          <w:rtl/>
        </w:rPr>
        <w:br/>
      </w:r>
      <w:r w:rsidRPr="006216AF">
        <w:rPr>
          <w:rtl/>
        </w:rPr>
        <w:t>563</w:t>
      </w:r>
      <w:r w:rsidR="0096323A">
        <w:rPr>
          <w:rtl/>
        </w:rPr>
        <w:t xml:space="preserve"> / </w:t>
      </w:r>
      <w:r w:rsidRPr="006216AF">
        <w:rPr>
          <w:rtl/>
        </w:rPr>
        <w:t>500 ، 614</w:t>
      </w:r>
      <w:r w:rsidR="0096323A">
        <w:rPr>
          <w:rtl/>
        </w:rPr>
        <w:t xml:space="preserve"> / </w:t>
      </w:r>
      <w:r w:rsidRPr="006216AF">
        <w:rPr>
          <w:rtl/>
        </w:rPr>
        <w:t>560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الحسين بن موسى بن بابويه القمي : 614</w:t>
      </w:r>
      <w:r w:rsidR="0096323A">
        <w:rPr>
          <w:rtl/>
        </w:rPr>
        <w:t xml:space="preserve"> / </w:t>
      </w:r>
      <w:r w:rsidRPr="006216AF">
        <w:rPr>
          <w:rtl/>
        </w:rPr>
        <w:t>560</w:t>
      </w:r>
      <w:r>
        <w:rPr>
          <w:rtl/>
        </w:rPr>
        <w:t xml:space="preserve"> ـ </w:t>
      </w:r>
      <w:r w:rsidRPr="006216AF">
        <w:rPr>
          <w:rtl/>
        </w:rPr>
        <w:t>561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الحكم : 373</w:t>
      </w:r>
      <w:r w:rsidR="0096323A">
        <w:rPr>
          <w:rtl/>
        </w:rPr>
        <w:t xml:space="preserve"> / </w:t>
      </w:r>
      <w:r w:rsidRPr="006216AF">
        <w:rPr>
          <w:rtl/>
        </w:rPr>
        <w:t>307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خالد : 510</w:t>
      </w:r>
      <w:r w:rsidR="0096323A">
        <w:rPr>
          <w:rtl/>
        </w:rPr>
        <w:t xml:space="preserve"> / </w:t>
      </w:r>
      <w:r w:rsidRPr="006216AF">
        <w:rPr>
          <w:rtl/>
        </w:rPr>
        <w:t>436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ذراع : 383</w:t>
      </w:r>
      <w:r w:rsidR="0096323A">
        <w:rPr>
          <w:rtl/>
        </w:rPr>
        <w:t xml:space="preserve"> / </w:t>
      </w:r>
      <w:r w:rsidRPr="006216AF">
        <w:rPr>
          <w:rtl/>
        </w:rPr>
        <w:t>316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رئاب ، 310</w:t>
      </w:r>
      <w:r w:rsidR="0096323A">
        <w:rPr>
          <w:rtl/>
        </w:rPr>
        <w:t xml:space="preserve"> / </w:t>
      </w:r>
      <w:r w:rsidRPr="006216AF">
        <w:rPr>
          <w:rtl/>
        </w:rPr>
        <w:t>259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زياد الصيمري : 590</w:t>
      </w:r>
      <w:r w:rsidR="0096323A">
        <w:rPr>
          <w:rtl/>
        </w:rPr>
        <w:t xml:space="preserve"> / </w:t>
      </w:r>
      <w:r w:rsidRPr="006216AF">
        <w:rPr>
          <w:rtl/>
        </w:rPr>
        <w:t>535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زيد : 356</w:t>
      </w:r>
      <w:r w:rsidR="0096323A">
        <w:rPr>
          <w:rtl/>
        </w:rPr>
        <w:t xml:space="preserve"> / </w:t>
      </w:r>
      <w:r w:rsidRPr="006216AF">
        <w:rPr>
          <w:rtl/>
        </w:rPr>
        <w:t>295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زيد بن علي بن الحسين بن زيد بن علي : 216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190 ، </w:t>
      </w:r>
      <w:r w:rsidR="00CF30D5">
        <w:rPr>
          <w:rtl/>
        </w:rPr>
        <w:br/>
      </w:r>
      <w:r w:rsidRPr="006216AF">
        <w:rPr>
          <w:rtl/>
        </w:rPr>
        <w:t>572</w:t>
      </w:r>
      <w:r w:rsidR="0096323A">
        <w:rPr>
          <w:rtl/>
        </w:rPr>
        <w:t xml:space="preserve"> / </w:t>
      </w:r>
      <w:r w:rsidRPr="006216AF">
        <w:rPr>
          <w:rtl/>
        </w:rPr>
        <w:t>516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سنان الموصلي : 608</w:t>
      </w:r>
      <w:r w:rsidR="0096323A">
        <w:rPr>
          <w:rtl/>
        </w:rPr>
        <w:t xml:space="preserve"> / </w:t>
      </w:r>
      <w:r w:rsidRPr="006216AF">
        <w:rPr>
          <w:rtl/>
        </w:rPr>
        <w:t>555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عبيدة : 504</w:t>
      </w:r>
      <w:r w:rsidR="0096323A">
        <w:rPr>
          <w:rtl/>
        </w:rPr>
        <w:t xml:space="preserve"> / </w:t>
      </w:r>
      <w:r w:rsidRPr="006216AF">
        <w:rPr>
          <w:rtl/>
        </w:rPr>
        <w:t>432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علي بن الحسن بن شابور : 575</w:t>
      </w:r>
      <w:r w:rsidR="0096323A">
        <w:rPr>
          <w:rtl/>
        </w:rPr>
        <w:t xml:space="preserve"> / </w:t>
      </w:r>
      <w:r w:rsidRPr="006216AF">
        <w:rPr>
          <w:rtl/>
        </w:rPr>
        <w:t>522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كركر : 536</w:t>
      </w:r>
      <w:r w:rsidR="0096323A">
        <w:rPr>
          <w:rtl/>
        </w:rPr>
        <w:t xml:space="preserve"> / </w:t>
      </w:r>
      <w:r w:rsidRPr="006216AF">
        <w:rPr>
          <w:rtl/>
        </w:rPr>
        <w:t>473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المبشر : 422</w:t>
      </w:r>
      <w:r w:rsidR="0096323A">
        <w:rPr>
          <w:rtl/>
        </w:rPr>
        <w:t xml:space="preserve"> / </w:t>
      </w:r>
      <w:r w:rsidRPr="006216AF">
        <w:rPr>
          <w:rtl/>
        </w:rPr>
        <w:t>357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محمد : 580</w:t>
      </w:r>
      <w:r w:rsidR="0096323A">
        <w:rPr>
          <w:rtl/>
        </w:rPr>
        <w:t xml:space="preserve"> / </w:t>
      </w:r>
      <w:r w:rsidRPr="006216AF">
        <w:rPr>
          <w:rtl/>
        </w:rPr>
        <w:t>530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 xml:space="preserve">علي بن محمد ، أبو الحسن النقي </w:t>
      </w:r>
      <w:r w:rsidR="00470C8A">
        <w:rPr>
          <w:rtl/>
        </w:rPr>
        <w:t>(ع)</w:t>
      </w:r>
      <w:r w:rsidRPr="006216AF">
        <w:rPr>
          <w:rtl/>
        </w:rPr>
        <w:t xml:space="preserve"> : 154</w:t>
      </w:r>
      <w:r w:rsidR="0096323A">
        <w:rPr>
          <w:rtl/>
        </w:rPr>
        <w:t xml:space="preserve"> / </w:t>
      </w:r>
      <w:r w:rsidRPr="006216AF">
        <w:rPr>
          <w:rtl/>
        </w:rPr>
        <w:t>140 ، 398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325 ، </w:t>
      </w:r>
      <w:r w:rsidR="00CF30D5">
        <w:rPr>
          <w:rtl/>
        </w:rPr>
        <w:br/>
      </w:r>
      <w:r w:rsidRPr="006216AF">
        <w:rPr>
          <w:rtl/>
        </w:rPr>
        <w:t>467</w:t>
      </w:r>
      <w:r w:rsidR="0096323A">
        <w:rPr>
          <w:rtl/>
        </w:rPr>
        <w:t xml:space="preserve"> / </w:t>
      </w:r>
      <w:r w:rsidRPr="006216AF">
        <w:rPr>
          <w:rtl/>
        </w:rPr>
        <w:t>394 ، 529</w:t>
      </w:r>
      <w:r w:rsidR="0096323A">
        <w:rPr>
          <w:rtl/>
        </w:rPr>
        <w:t xml:space="preserve"> / </w:t>
      </w:r>
      <w:r w:rsidRPr="006216AF">
        <w:rPr>
          <w:rtl/>
        </w:rPr>
        <w:t>465 ، 531</w:t>
      </w:r>
      <w:r w:rsidR="0096323A">
        <w:rPr>
          <w:rtl/>
        </w:rPr>
        <w:t xml:space="preserve"> / </w:t>
      </w:r>
      <w:r w:rsidRPr="006216AF">
        <w:rPr>
          <w:rtl/>
        </w:rPr>
        <w:t>466 ، 532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467 ، </w:t>
      </w:r>
      <w:r w:rsidR="00CF30D5">
        <w:rPr>
          <w:rtl/>
        </w:rPr>
        <w:br/>
      </w:r>
      <w:r w:rsidRPr="006216AF">
        <w:rPr>
          <w:rtl/>
        </w:rPr>
        <w:t>533</w:t>
      </w:r>
      <w:r w:rsidR="0096323A">
        <w:rPr>
          <w:rtl/>
        </w:rPr>
        <w:t xml:space="preserve"> / </w:t>
      </w:r>
      <w:r w:rsidRPr="006216AF">
        <w:rPr>
          <w:rtl/>
        </w:rPr>
        <w:t>468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469 ، 534</w:t>
      </w:r>
      <w:r w:rsidR="0096323A">
        <w:rPr>
          <w:rtl/>
        </w:rPr>
        <w:t xml:space="preserve"> / </w:t>
      </w:r>
      <w:r w:rsidRPr="006216AF">
        <w:rPr>
          <w:rtl/>
        </w:rPr>
        <w:t>470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471 ، 535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472 ، </w:t>
      </w:r>
      <w:r w:rsidR="00CF30D5">
        <w:rPr>
          <w:rtl/>
        </w:rPr>
        <w:br/>
      </w:r>
      <w:r w:rsidRPr="006216AF">
        <w:rPr>
          <w:rtl/>
        </w:rPr>
        <w:t>536</w:t>
      </w:r>
      <w:r w:rsidR="0096323A">
        <w:rPr>
          <w:rtl/>
        </w:rPr>
        <w:t xml:space="preserve"> / </w:t>
      </w:r>
      <w:r w:rsidRPr="006216AF">
        <w:rPr>
          <w:rtl/>
        </w:rPr>
        <w:t>474 ، 537</w:t>
      </w:r>
      <w:r w:rsidR="0096323A">
        <w:rPr>
          <w:rtl/>
        </w:rPr>
        <w:t xml:space="preserve"> / </w:t>
      </w:r>
      <w:r w:rsidRPr="006216AF">
        <w:rPr>
          <w:rtl/>
        </w:rPr>
        <w:t>475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476 ، 538</w:t>
      </w:r>
      <w:r w:rsidR="0096323A">
        <w:rPr>
          <w:rtl/>
        </w:rPr>
        <w:t xml:space="preserve"> / </w:t>
      </w:r>
      <w:r w:rsidRPr="006216AF">
        <w:rPr>
          <w:rtl/>
        </w:rPr>
        <w:t>477 ، 539</w:t>
      </w:r>
      <w:r w:rsidR="0096323A">
        <w:rPr>
          <w:rtl/>
        </w:rPr>
        <w:t xml:space="preserve"> / </w:t>
      </w:r>
      <w:r w:rsidRPr="006216AF">
        <w:rPr>
          <w:rtl/>
        </w:rPr>
        <w:t>478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="00CF30D5">
        <w:rPr>
          <w:rtl/>
        </w:rPr>
        <w:br/>
      </w:r>
      <w:r w:rsidRPr="006216AF">
        <w:rPr>
          <w:rtl/>
        </w:rPr>
        <w:t>479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480 ، 540</w:t>
      </w:r>
      <w:r w:rsidR="0096323A">
        <w:rPr>
          <w:rtl/>
        </w:rPr>
        <w:t xml:space="preserve"> / </w:t>
      </w:r>
      <w:r w:rsidRPr="006216AF">
        <w:rPr>
          <w:rtl/>
        </w:rPr>
        <w:t>481 ، 542</w:t>
      </w:r>
      <w:r w:rsidR="0096323A">
        <w:rPr>
          <w:rtl/>
        </w:rPr>
        <w:t xml:space="preserve"> / </w:t>
      </w:r>
      <w:r w:rsidRPr="006216AF">
        <w:rPr>
          <w:rtl/>
        </w:rPr>
        <w:t>483 ، 543</w:t>
      </w:r>
      <w:r w:rsidR="0096323A">
        <w:rPr>
          <w:rtl/>
        </w:rPr>
        <w:t xml:space="preserve"> / </w:t>
      </w:r>
      <w:r w:rsidRPr="006216AF">
        <w:rPr>
          <w:rtl/>
        </w:rPr>
        <w:t>484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="00731B1A">
        <w:rPr>
          <w:rtl/>
        </w:rPr>
        <w:t>485</w:t>
      </w:r>
      <w:r w:rsidRPr="006216AF">
        <w:rPr>
          <w:rtl/>
        </w:rPr>
        <w:t xml:space="preserve"> ، </w:t>
      </w:r>
      <w:r w:rsidR="00CF30D5">
        <w:rPr>
          <w:rtl/>
        </w:rPr>
        <w:br/>
      </w:r>
      <w:r w:rsidRPr="006216AF">
        <w:rPr>
          <w:rtl/>
        </w:rPr>
        <w:t>544</w:t>
      </w:r>
      <w:r w:rsidR="0096323A">
        <w:rPr>
          <w:rtl/>
        </w:rPr>
        <w:t xml:space="preserve"> / </w:t>
      </w:r>
      <w:r w:rsidRPr="006216AF">
        <w:rPr>
          <w:rtl/>
        </w:rPr>
        <w:t>486 ، 545</w:t>
      </w:r>
      <w:r w:rsidR="0096323A">
        <w:rPr>
          <w:rtl/>
        </w:rPr>
        <w:t xml:space="preserve"> / </w:t>
      </w:r>
      <w:r w:rsidRPr="006216AF">
        <w:rPr>
          <w:rtl/>
        </w:rPr>
        <w:t>487 ، 548</w:t>
      </w:r>
      <w:r w:rsidR="0096323A">
        <w:rPr>
          <w:rtl/>
        </w:rPr>
        <w:t xml:space="preserve"> / </w:t>
      </w:r>
      <w:r w:rsidRPr="006216AF">
        <w:rPr>
          <w:rtl/>
        </w:rPr>
        <w:t>489 ، 549</w:t>
      </w:r>
      <w:r w:rsidR="0096323A">
        <w:rPr>
          <w:rtl/>
        </w:rPr>
        <w:t xml:space="preserve"> / </w:t>
      </w:r>
      <w:r w:rsidRPr="006216AF">
        <w:rPr>
          <w:rtl/>
        </w:rPr>
        <w:t>491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 xml:space="preserve">492 ، </w:t>
      </w:r>
      <w:r w:rsidR="00CF30D5">
        <w:rPr>
          <w:rtl/>
        </w:rPr>
        <w:br/>
      </w:r>
      <w:r w:rsidRPr="006216AF">
        <w:rPr>
          <w:rtl/>
        </w:rPr>
        <w:t>550</w:t>
      </w:r>
      <w:r w:rsidR="0096323A">
        <w:rPr>
          <w:rtl/>
        </w:rPr>
        <w:t xml:space="preserve"> / </w:t>
      </w:r>
      <w:r w:rsidRPr="006216AF">
        <w:rPr>
          <w:rtl/>
        </w:rPr>
        <w:t>493 ، 551</w:t>
      </w:r>
      <w:r w:rsidR="0096323A">
        <w:rPr>
          <w:rtl/>
        </w:rPr>
        <w:t xml:space="preserve"> / </w:t>
      </w:r>
      <w:r w:rsidRPr="006216AF">
        <w:rPr>
          <w:rtl/>
        </w:rPr>
        <w:t>494 ، 553</w:t>
      </w:r>
      <w:r w:rsidR="0096323A">
        <w:rPr>
          <w:rtl/>
        </w:rPr>
        <w:t xml:space="preserve"> / </w:t>
      </w:r>
      <w:r w:rsidRPr="006216AF">
        <w:rPr>
          <w:rtl/>
        </w:rPr>
        <w:t>495 ، 554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496 ، </w:t>
      </w:r>
      <w:r w:rsidR="00CF30D5">
        <w:rPr>
          <w:rtl/>
        </w:rPr>
        <w:br/>
      </w:r>
      <w:r w:rsidRPr="006216AF">
        <w:rPr>
          <w:rtl/>
        </w:rPr>
        <w:t>555</w:t>
      </w:r>
      <w:r w:rsidR="0096323A">
        <w:rPr>
          <w:rtl/>
        </w:rPr>
        <w:t xml:space="preserve"> / </w:t>
      </w:r>
      <w:r w:rsidRPr="006216AF">
        <w:rPr>
          <w:rtl/>
        </w:rPr>
        <w:t>497 ، 556</w:t>
      </w:r>
      <w:r w:rsidR="0096323A">
        <w:rPr>
          <w:rtl/>
        </w:rPr>
        <w:t xml:space="preserve"> / </w:t>
      </w:r>
      <w:r w:rsidRPr="006216AF">
        <w:rPr>
          <w:rtl/>
        </w:rPr>
        <w:t>498 ، 591</w:t>
      </w:r>
      <w:r w:rsidR="0096323A">
        <w:rPr>
          <w:rtl/>
        </w:rPr>
        <w:t xml:space="preserve"> / </w:t>
      </w:r>
      <w:r w:rsidRPr="006216AF">
        <w:rPr>
          <w:rtl/>
        </w:rPr>
        <w:t>536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علي بن محمد بن الحسن الأنباري : 461</w:t>
      </w:r>
      <w:r w:rsidR="0096323A">
        <w:rPr>
          <w:rtl/>
        </w:rPr>
        <w:t xml:space="preserve"> / </w:t>
      </w:r>
      <w:r w:rsidRPr="006216AF">
        <w:rPr>
          <w:rtl/>
        </w:rPr>
        <w:t>389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محمد بن سيار : 467</w:t>
      </w:r>
      <w:r w:rsidR="0096323A">
        <w:rPr>
          <w:rtl/>
        </w:rPr>
        <w:t xml:space="preserve"> / </w:t>
      </w:r>
      <w:r w:rsidRPr="006216AF">
        <w:rPr>
          <w:rtl/>
        </w:rPr>
        <w:t>394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محمد السمري ، أبو الحسن : 479</w:t>
      </w:r>
      <w:r w:rsidR="0096323A">
        <w:rPr>
          <w:rtl/>
        </w:rPr>
        <w:t xml:space="preserve"> / </w:t>
      </w:r>
      <w:r w:rsidRPr="006216AF">
        <w:rPr>
          <w:rtl/>
        </w:rPr>
        <w:t>406 ، 601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548 ، </w:t>
      </w:r>
      <w:r w:rsidR="00735B8C">
        <w:rPr>
          <w:rtl/>
        </w:rPr>
        <w:br/>
      </w:r>
      <w:r w:rsidRPr="006216AF">
        <w:rPr>
          <w:rtl/>
        </w:rPr>
        <w:t>603</w:t>
      </w:r>
      <w:r w:rsidR="0096323A">
        <w:rPr>
          <w:rtl/>
        </w:rPr>
        <w:t xml:space="preserve"> / </w:t>
      </w:r>
      <w:r w:rsidRPr="006216AF">
        <w:rPr>
          <w:rtl/>
        </w:rPr>
        <w:t>551 ، 614</w:t>
      </w:r>
      <w:r w:rsidR="0096323A">
        <w:rPr>
          <w:rtl/>
        </w:rPr>
        <w:t xml:space="preserve"> / </w:t>
      </w:r>
      <w:r w:rsidRPr="006216AF">
        <w:rPr>
          <w:rtl/>
        </w:rPr>
        <w:t>561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محمد الصيمري : 576</w:t>
      </w:r>
      <w:r w:rsidR="0096323A">
        <w:rPr>
          <w:rtl/>
        </w:rPr>
        <w:t xml:space="preserve"> / </w:t>
      </w:r>
      <w:r w:rsidRPr="006216AF">
        <w:rPr>
          <w:rtl/>
        </w:rPr>
        <w:t>524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محمد القاشاني : 497</w:t>
      </w:r>
      <w:r w:rsidR="0096323A">
        <w:rPr>
          <w:rtl/>
        </w:rPr>
        <w:t xml:space="preserve"> / </w:t>
      </w:r>
      <w:r w:rsidRPr="006216AF">
        <w:rPr>
          <w:rtl/>
        </w:rPr>
        <w:t>427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محمد النوفلي : 535</w:t>
      </w:r>
      <w:r w:rsidR="0096323A">
        <w:rPr>
          <w:rtl/>
        </w:rPr>
        <w:t xml:space="preserve"> / </w:t>
      </w:r>
      <w:r w:rsidRPr="006216AF">
        <w:rPr>
          <w:rtl/>
        </w:rPr>
        <w:t>471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معمر : 196</w:t>
      </w:r>
      <w:r w:rsidR="0096323A">
        <w:rPr>
          <w:rtl/>
        </w:rPr>
        <w:t xml:space="preserve"> / </w:t>
      </w:r>
      <w:r w:rsidRPr="006216AF">
        <w:rPr>
          <w:rtl/>
        </w:rPr>
        <w:t>173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مهزيار : 514</w:t>
      </w:r>
      <w:r w:rsidR="0096323A">
        <w:rPr>
          <w:rtl/>
        </w:rPr>
        <w:t xml:space="preserve"> / </w:t>
      </w:r>
      <w:r w:rsidRPr="006216AF">
        <w:rPr>
          <w:rtl/>
        </w:rPr>
        <w:t>441 ، 454</w:t>
      </w:r>
      <w:r w:rsidR="0096323A">
        <w:rPr>
          <w:rtl/>
        </w:rPr>
        <w:t xml:space="preserve"> / </w:t>
      </w:r>
      <w:r w:rsidRPr="006216AF">
        <w:rPr>
          <w:rtl/>
        </w:rPr>
        <w:t>487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 xml:space="preserve">علي بن موسى ، أبو الحسن الرضا </w:t>
      </w:r>
      <w:r w:rsidR="00470C8A">
        <w:rPr>
          <w:rtl/>
        </w:rPr>
        <w:t>(ع)</w:t>
      </w:r>
      <w:r w:rsidRPr="006216AF">
        <w:rPr>
          <w:rtl/>
        </w:rPr>
        <w:t xml:space="preserve"> : 100</w:t>
      </w:r>
      <w:r w:rsidR="0096323A">
        <w:rPr>
          <w:rtl/>
        </w:rPr>
        <w:t xml:space="preserve"> / </w:t>
      </w:r>
      <w:r w:rsidRPr="006216AF">
        <w:rPr>
          <w:rtl/>
        </w:rPr>
        <w:t>92 ، 141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132 ، </w:t>
      </w:r>
      <w:r w:rsidR="00735B8C">
        <w:rPr>
          <w:rtl/>
        </w:rPr>
        <w:br/>
      </w:r>
      <w:r w:rsidRPr="006216AF">
        <w:rPr>
          <w:rtl/>
        </w:rPr>
        <w:t>145</w:t>
      </w:r>
      <w:r w:rsidR="0096323A">
        <w:rPr>
          <w:rtl/>
        </w:rPr>
        <w:t xml:space="preserve"> / </w:t>
      </w:r>
      <w:r w:rsidRPr="006216AF">
        <w:rPr>
          <w:rtl/>
        </w:rPr>
        <w:t>136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137 ، 153</w:t>
      </w:r>
      <w:r w:rsidR="0096323A">
        <w:rPr>
          <w:rtl/>
        </w:rPr>
        <w:t xml:space="preserve"> / </w:t>
      </w:r>
      <w:r w:rsidRPr="006216AF">
        <w:rPr>
          <w:rtl/>
        </w:rPr>
        <w:t>140 ، 176</w:t>
      </w:r>
      <w:r w:rsidR="0096323A">
        <w:rPr>
          <w:rtl/>
        </w:rPr>
        <w:t xml:space="preserve"> / </w:t>
      </w:r>
      <w:r w:rsidRPr="006216AF">
        <w:rPr>
          <w:rtl/>
        </w:rPr>
        <w:t>161 ، 177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163 ، </w:t>
      </w:r>
      <w:r w:rsidR="00735B8C">
        <w:rPr>
          <w:rtl/>
        </w:rPr>
        <w:br/>
      </w:r>
      <w:r w:rsidRPr="006216AF">
        <w:rPr>
          <w:rtl/>
        </w:rPr>
        <w:t>183</w:t>
      </w:r>
      <w:r w:rsidR="0096323A">
        <w:rPr>
          <w:rtl/>
        </w:rPr>
        <w:t xml:space="preserve"> / </w:t>
      </w:r>
      <w:r w:rsidRPr="006216AF">
        <w:rPr>
          <w:rtl/>
        </w:rPr>
        <w:t>170 ، 186</w:t>
      </w:r>
      <w:r w:rsidR="0096323A">
        <w:rPr>
          <w:rtl/>
        </w:rPr>
        <w:t xml:space="preserve"> / </w:t>
      </w:r>
      <w:r w:rsidRPr="006216AF">
        <w:rPr>
          <w:rtl/>
        </w:rPr>
        <w:t>171 ، 198</w:t>
      </w:r>
      <w:r w:rsidR="0096323A">
        <w:rPr>
          <w:rtl/>
        </w:rPr>
        <w:t xml:space="preserve"> / </w:t>
      </w:r>
      <w:r w:rsidRPr="006216AF">
        <w:rPr>
          <w:rtl/>
        </w:rPr>
        <w:t>174 ، 200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177 ، </w:t>
      </w:r>
      <w:r w:rsidR="00735B8C">
        <w:rPr>
          <w:rtl/>
        </w:rPr>
        <w:br/>
      </w:r>
      <w:r w:rsidRPr="006216AF">
        <w:rPr>
          <w:rtl/>
        </w:rPr>
        <w:t>204</w:t>
      </w:r>
      <w:r w:rsidR="0096323A">
        <w:rPr>
          <w:rtl/>
        </w:rPr>
        <w:t xml:space="preserve"> / </w:t>
      </w:r>
      <w:r w:rsidRPr="006216AF">
        <w:rPr>
          <w:rtl/>
        </w:rPr>
        <w:t>180 ، 206</w:t>
      </w:r>
      <w:r w:rsidR="0096323A">
        <w:rPr>
          <w:rtl/>
        </w:rPr>
        <w:t xml:space="preserve"> / </w:t>
      </w:r>
      <w:r w:rsidRPr="006216AF">
        <w:rPr>
          <w:rtl/>
        </w:rPr>
        <w:t>182 ، 214</w:t>
      </w:r>
      <w:r w:rsidR="0096323A">
        <w:rPr>
          <w:rtl/>
        </w:rPr>
        <w:t xml:space="preserve"> / </w:t>
      </w:r>
      <w:r w:rsidRPr="006216AF">
        <w:rPr>
          <w:rtl/>
        </w:rPr>
        <w:t>187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188 ، 327</w:t>
      </w:r>
      <w:r w:rsidR="0096323A">
        <w:rPr>
          <w:rtl/>
        </w:rPr>
        <w:t xml:space="preserve"> / </w:t>
      </w:r>
      <w:r w:rsidRPr="006216AF">
        <w:rPr>
          <w:rtl/>
        </w:rPr>
        <w:t>269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="00735B8C">
        <w:rPr>
          <w:rtl/>
        </w:rPr>
        <w:br/>
      </w:r>
      <w:r w:rsidRPr="006216AF">
        <w:rPr>
          <w:rtl/>
        </w:rPr>
        <w:t>270 ، 398</w:t>
      </w:r>
      <w:r w:rsidR="0096323A">
        <w:rPr>
          <w:rtl/>
        </w:rPr>
        <w:t xml:space="preserve"> / </w:t>
      </w:r>
      <w:r w:rsidRPr="006216AF">
        <w:rPr>
          <w:rtl/>
        </w:rPr>
        <w:t>325 ، 467</w:t>
      </w:r>
      <w:r w:rsidR="0096323A">
        <w:rPr>
          <w:rtl/>
        </w:rPr>
        <w:t xml:space="preserve"> / </w:t>
      </w:r>
      <w:r w:rsidRPr="006216AF">
        <w:rPr>
          <w:rtl/>
        </w:rPr>
        <w:t>394 ، 469</w:t>
      </w:r>
      <w:r w:rsidR="0096323A">
        <w:rPr>
          <w:rtl/>
        </w:rPr>
        <w:t xml:space="preserve"> / </w:t>
      </w:r>
      <w:r w:rsidRPr="006216AF">
        <w:rPr>
          <w:rtl/>
        </w:rPr>
        <w:t>395 ، 473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396 ، </w:t>
      </w:r>
      <w:r w:rsidR="00B6710F">
        <w:rPr>
          <w:rtl/>
        </w:rPr>
        <w:br/>
      </w:r>
      <w:r w:rsidRPr="006216AF">
        <w:rPr>
          <w:rtl/>
        </w:rPr>
        <w:t>474</w:t>
      </w:r>
      <w:r w:rsidR="0096323A">
        <w:rPr>
          <w:rtl/>
        </w:rPr>
        <w:t xml:space="preserve"> / </w:t>
      </w:r>
      <w:r w:rsidRPr="006216AF">
        <w:rPr>
          <w:rtl/>
        </w:rPr>
        <w:t>397 ، 475</w:t>
      </w:r>
      <w:r w:rsidR="0096323A">
        <w:rPr>
          <w:rtl/>
        </w:rPr>
        <w:t xml:space="preserve"> / </w:t>
      </w:r>
      <w:r w:rsidRPr="006216AF">
        <w:rPr>
          <w:rtl/>
        </w:rPr>
        <w:t>398 ، 476</w:t>
      </w:r>
      <w:r w:rsidR="0096323A">
        <w:rPr>
          <w:rtl/>
        </w:rPr>
        <w:t xml:space="preserve"> / </w:t>
      </w:r>
      <w:r w:rsidRPr="006216AF">
        <w:rPr>
          <w:rtl/>
        </w:rPr>
        <w:t>399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400 ، 477</w:t>
      </w:r>
      <w:r w:rsidR="0096323A">
        <w:rPr>
          <w:rtl/>
        </w:rPr>
        <w:t xml:space="preserve"> / </w:t>
      </w:r>
      <w:r w:rsidRPr="006216AF">
        <w:rPr>
          <w:rtl/>
        </w:rPr>
        <w:t>401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="00B6710F">
        <w:rPr>
          <w:rtl/>
        </w:rPr>
        <w:br/>
      </w:r>
      <w:r w:rsidRPr="006216AF">
        <w:rPr>
          <w:rtl/>
        </w:rPr>
        <w:t>402 ، 478</w:t>
      </w:r>
      <w:r w:rsidR="0096323A">
        <w:rPr>
          <w:rtl/>
        </w:rPr>
        <w:t xml:space="preserve"> / </w:t>
      </w:r>
      <w:r w:rsidRPr="006216AF">
        <w:rPr>
          <w:rtl/>
        </w:rPr>
        <w:t>404 ، 479</w:t>
      </w:r>
      <w:r w:rsidR="0096323A">
        <w:rPr>
          <w:rtl/>
        </w:rPr>
        <w:t xml:space="preserve"> / </w:t>
      </w:r>
      <w:r w:rsidRPr="006216AF">
        <w:rPr>
          <w:rtl/>
        </w:rPr>
        <w:t>405 ، 480</w:t>
      </w:r>
      <w:r w:rsidR="0096323A">
        <w:rPr>
          <w:rtl/>
        </w:rPr>
        <w:t xml:space="preserve"> / </w:t>
      </w:r>
      <w:r w:rsidRPr="006216AF">
        <w:rPr>
          <w:rtl/>
        </w:rPr>
        <w:t>406 ، 481</w:t>
      </w:r>
      <w:r w:rsidR="0096323A">
        <w:rPr>
          <w:rtl/>
        </w:rPr>
        <w:t xml:space="preserve"> / </w:t>
      </w:r>
      <w:r w:rsidRPr="006216AF">
        <w:rPr>
          <w:rtl/>
        </w:rPr>
        <w:t>407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="00B6710F">
        <w:rPr>
          <w:rtl/>
        </w:rPr>
        <w:br/>
      </w:r>
      <w:r w:rsidRPr="006216AF">
        <w:rPr>
          <w:rtl/>
        </w:rPr>
        <w:t>408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409 ، 482</w:t>
      </w:r>
      <w:r w:rsidR="0096323A">
        <w:rPr>
          <w:rtl/>
        </w:rPr>
        <w:t xml:space="preserve"> / </w:t>
      </w:r>
      <w:r w:rsidRPr="006216AF">
        <w:rPr>
          <w:rtl/>
        </w:rPr>
        <w:t>410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411 ، 483</w:t>
      </w:r>
      <w:r w:rsidR="0096323A">
        <w:rPr>
          <w:rtl/>
        </w:rPr>
        <w:t xml:space="preserve"> / </w:t>
      </w:r>
      <w:r w:rsidRPr="006216AF">
        <w:rPr>
          <w:rtl/>
        </w:rPr>
        <w:t>412 ، 484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413 ، </w:t>
      </w:r>
      <w:r w:rsidR="00B6710F">
        <w:rPr>
          <w:rtl/>
        </w:rPr>
        <w:br/>
      </w:r>
      <w:r w:rsidRPr="006216AF">
        <w:rPr>
          <w:rtl/>
        </w:rPr>
        <w:t>486</w:t>
      </w:r>
      <w:r w:rsidR="0096323A">
        <w:rPr>
          <w:rtl/>
        </w:rPr>
        <w:t xml:space="preserve"> / </w:t>
      </w:r>
      <w:r w:rsidRPr="006216AF">
        <w:rPr>
          <w:rtl/>
        </w:rPr>
        <w:t>414 ، 487</w:t>
      </w:r>
      <w:r w:rsidR="0096323A">
        <w:rPr>
          <w:rtl/>
        </w:rPr>
        <w:t xml:space="preserve"> / </w:t>
      </w:r>
      <w:r w:rsidRPr="006216AF">
        <w:rPr>
          <w:rtl/>
        </w:rPr>
        <w:t>415 ، 488</w:t>
      </w:r>
      <w:r w:rsidR="0096323A">
        <w:rPr>
          <w:rtl/>
        </w:rPr>
        <w:t xml:space="preserve"> / </w:t>
      </w:r>
      <w:r w:rsidRPr="006216AF">
        <w:rPr>
          <w:rtl/>
        </w:rPr>
        <w:t>416 ، 489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417 ، </w:t>
      </w:r>
      <w:r w:rsidR="00B6710F">
        <w:rPr>
          <w:rtl/>
        </w:rPr>
        <w:br/>
      </w:r>
      <w:r w:rsidRPr="006216AF">
        <w:rPr>
          <w:rtl/>
        </w:rPr>
        <w:t>491</w:t>
      </w:r>
      <w:r w:rsidR="0096323A">
        <w:rPr>
          <w:rtl/>
        </w:rPr>
        <w:t xml:space="preserve"> / </w:t>
      </w:r>
      <w:r w:rsidRPr="006216AF">
        <w:rPr>
          <w:rtl/>
        </w:rPr>
        <w:t>419 ، 492</w:t>
      </w:r>
      <w:r w:rsidR="0096323A">
        <w:rPr>
          <w:rtl/>
        </w:rPr>
        <w:t xml:space="preserve"> / </w:t>
      </w:r>
      <w:r w:rsidRPr="006216AF">
        <w:rPr>
          <w:rtl/>
        </w:rPr>
        <w:t>421 ، 493</w:t>
      </w:r>
      <w:r w:rsidR="0096323A">
        <w:rPr>
          <w:rtl/>
        </w:rPr>
        <w:t xml:space="preserve"> / </w:t>
      </w:r>
      <w:r w:rsidRPr="006216AF">
        <w:rPr>
          <w:rtl/>
        </w:rPr>
        <w:t>422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423 ، 495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424 ، </w:t>
      </w:r>
      <w:r w:rsidR="00B6710F">
        <w:rPr>
          <w:rtl/>
        </w:rPr>
        <w:br/>
      </w:r>
      <w:r w:rsidRPr="006216AF">
        <w:rPr>
          <w:rtl/>
        </w:rPr>
        <w:t>496</w:t>
      </w:r>
      <w:r w:rsidR="0096323A">
        <w:rPr>
          <w:rtl/>
        </w:rPr>
        <w:t xml:space="preserve"> / </w:t>
      </w:r>
      <w:r w:rsidRPr="006216AF">
        <w:rPr>
          <w:rtl/>
        </w:rPr>
        <w:t>425 ، 497</w:t>
      </w:r>
      <w:r w:rsidR="0096323A">
        <w:rPr>
          <w:rtl/>
        </w:rPr>
        <w:t xml:space="preserve"> / </w:t>
      </w:r>
      <w:r w:rsidRPr="006216AF">
        <w:rPr>
          <w:rtl/>
        </w:rPr>
        <w:t>426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427 ، 498</w:t>
      </w:r>
      <w:r w:rsidR="0096323A">
        <w:rPr>
          <w:rtl/>
        </w:rPr>
        <w:t xml:space="preserve"> / </w:t>
      </w:r>
      <w:r w:rsidRPr="006216AF">
        <w:rPr>
          <w:rtl/>
        </w:rPr>
        <w:t>428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>429</w:t>
      </w:r>
      <w:r w:rsidR="00374259">
        <w:rPr>
          <w:rFonts w:hint="cs"/>
          <w:rtl/>
        </w:rPr>
        <w:t xml:space="preserve"> </w:t>
      </w:r>
      <w:r>
        <w:rPr>
          <w:rtl/>
        </w:rPr>
        <w:t>ـ</w:t>
      </w:r>
      <w:r w:rsidR="00374259">
        <w:rPr>
          <w:rFonts w:hint="cs"/>
          <w:rtl/>
        </w:rPr>
        <w:t xml:space="preserve"> </w:t>
      </w:r>
      <w:r w:rsidRPr="006216AF">
        <w:rPr>
          <w:rtl/>
        </w:rPr>
        <w:t xml:space="preserve">430 ، </w:t>
      </w:r>
      <w:r w:rsidR="00B6710F">
        <w:rPr>
          <w:rtl/>
        </w:rPr>
        <w:br/>
      </w:r>
      <w:r w:rsidRPr="006216AF">
        <w:rPr>
          <w:rtl/>
        </w:rPr>
        <w:t>504</w:t>
      </w:r>
      <w:r w:rsidR="0096323A">
        <w:rPr>
          <w:rtl/>
        </w:rPr>
        <w:t xml:space="preserve"> / </w:t>
      </w:r>
      <w:r w:rsidRPr="006216AF">
        <w:rPr>
          <w:rtl/>
        </w:rPr>
        <w:t>432 ، 516</w:t>
      </w:r>
      <w:r w:rsidR="0096323A">
        <w:rPr>
          <w:rtl/>
        </w:rPr>
        <w:t xml:space="preserve"> / </w:t>
      </w:r>
      <w:r w:rsidRPr="006216AF">
        <w:rPr>
          <w:rtl/>
        </w:rPr>
        <w:t>443 ، 517</w:t>
      </w:r>
      <w:r w:rsidR="0096323A">
        <w:rPr>
          <w:rtl/>
        </w:rPr>
        <w:t xml:space="preserve"> / </w:t>
      </w:r>
      <w:r w:rsidRPr="006216AF">
        <w:rPr>
          <w:rtl/>
        </w:rPr>
        <w:t>445 ، 525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462 ، </w:t>
      </w:r>
      <w:r w:rsidR="00B6710F">
        <w:rPr>
          <w:rtl/>
        </w:rPr>
        <w:br/>
      </w:r>
      <w:r w:rsidRPr="006216AF">
        <w:rPr>
          <w:rtl/>
        </w:rPr>
        <w:t>546</w:t>
      </w:r>
      <w:r w:rsidR="0096323A">
        <w:rPr>
          <w:rtl/>
        </w:rPr>
        <w:t xml:space="preserve"> / </w:t>
      </w:r>
      <w:r w:rsidRPr="006216AF">
        <w:rPr>
          <w:rtl/>
        </w:rPr>
        <w:t>448 ، 548</w:t>
      </w:r>
      <w:r w:rsidR="0096323A">
        <w:rPr>
          <w:rtl/>
        </w:rPr>
        <w:t xml:space="preserve"> / </w:t>
      </w:r>
      <w:r w:rsidRPr="006216AF">
        <w:rPr>
          <w:rtl/>
        </w:rPr>
        <w:t>490 ، 551</w:t>
      </w:r>
      <w:r w:rsidR="0096323A">
        <w:rPr>
          <w:rtl/>
        </w:rPr>
        <w:t xml:space="preserve"> / </w:t>
      </w:r>
      <w:r w:rsidRPr="006216AF">
        <w:rPr>
          <w:rtl/>
        </w:rPr>
        <w:t>494</w:t>
      </w:r>
      <w:r w:rsidR="00410A32">
        <w:rPr>
          <w:rtl/>
        </w:rPr>
        <w:t xml:space="preserve"> .</w:t>
      </w:r>
    </w:p>
    <w:p w:rsidR="005F4626" w:rsidRPr="00374259" w:rsidRDefault="005F4626" w:rsidP="00374259">
      <w:pPr>
        <w:pStyle w:val="rfdNormal0"/>
        <w:rPr>
          <w:rtl/>
        </w:rPr>
      </w:pPr>
      <w:r w:rsidRPr="00374259">
        <w:rPr>
          <w:rtl/>
        </w:rPr>
        <w:t>علي بن النعمان : 263</w:t>
      </w:r>
      <w:r w:rsidR="0096323A" w:rsidRPr="00374259">
        <w:rPr>
          <w:rtl/>
        </w:rPr>
        <w:t xml:space="preserve"> / </w:t>
      </w:r>
      <w:r w:rsidRPr="00374259">
        <w:rPr>
          <w:rtl/>
        </w:rPr>
        <w:t>227</w:t>
      </w:r>
      <w:r w:rsidR="00410A32" w:rsidRPr="00374259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يحيى الرازي : 546</w:t>
      </w:r>
      <w:r w:rsidR="0096323A">
        <w:rPr>
          <w:rtl/>
        </w:rPr>
        <w:t xml:space="preserve"> / </w:t>
      </w:r>
      <w:r w:rsidRPr="006216AF">
        <w:rPr>
          <w:rtl/>
        </w:rPr>
        <w:t>487 ، 597</w:t>
      </w:r>
      <w:r w:rsidR="0096323A">
        <w:rPr>
          <w:rtl/>
        </w:rPr>
        <w:t xml:space="preserve"> / </w:t>
      </w:r>
      <w:r w:rsidRPr="006216AF">
        <w:rPr>
          <w:rtl/>
        </w:rPr>
        <w:t>539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علي بن يقطين : 432</w:t>
      </w:r>
      <w:r w:rsidR="0096323A">
        <w:rPr>
          <w:rtl/>
        </w:rPr>
        <w:t xml:space="preserve"> / </w:t>
      </w:r>
      <w:r w:rsidRPr="006216AF">
        <w:rPr>
          <w:rtl/>
        </w:rPr>
        <w:t>364 ، 438</w:t>
      </w:r>
      <w:r w:rsidR="0096323A">
        <w:rPr>
          <w:rtl/>
        </w:rPr>
        <w:t xml:space="preserve"> / </w:t>
      </w:r>
      <w:r w:rsidRPr="006216AF">
        <w:rPr>
          <w:rtl/>
        </w:rPr>
        <w:t>374 ، 450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379 ، </w:t>
      </w:r>
      <w:r w:rsidR="00B6710F">
        <w:rPr>
          <w:rtl/>
        </w:rPr>
        <w:br/>
      </w:r>
      <w:r w:rsidRPr="006216AF">
        <w:rPr>
          <w:rtl/>
        </w:rPr>
        <w:t>451</w:t>
      </w:r>
      <w:r w:rsidR="0096323A">
        <w:rPr>
          <w:rtl/>
        </w:rPr>
        <w:t xml:space="preserve"> / </w:t>
      </w:r>
      <w:r w:rsidRPr="006216AF">
        <w:rPr>
          <w:rtl/>
        </w:rPr>
        <w:t>380 ، 457</w:t>
      </w:r>
      <w:r w:rsidR="0096323A">
        <w:rPr>
          <w:rtl/>
        </w:rPr>
        <w:t xml:space="preserve"> / </w:t>
      </w:r>
      <w:r w:rsidRPr="006216AF">
        <w:rPr>
          <w:rtl/>
        </w:rPr>
        <w:t>385 ، 458</w:t>
      </w:r>
      <w:r w:rsidR="0096323A">
        <w:rPr>
          <w:rtl/>
        </w:rPr>
        <w:t xml:space="preserve"> / </w:t>
      </w:r>
      <w:r w:rsidRPr="006216AF">
        <w:rPr>
          <w:rtl/>
        </w:rPr>
        <w:t>386</w:t>
      </w:r>
      <w:r w:rsidR="00410A32">
        <w:rPr>
          <w:rtl/>
        </w:rPr>
        <w:t xml:space="preserve"> .</w:t>
      </w:r>
    </w:p>
    <w:p w:rsidR="00374259" w:rsidRDefault="005F4626" w:rsidP="0037425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عمار بن الحضرمي : 270</w:t>
      </w:r>
      <w:r w:rsidR="0096323A">
        <w:rPr>
          <w:rtl/>
        </w:rPr>
        <w:t xml:space="preserve"> / </w:t>
      </w:r>
      <w:r w:rsidRPr="006216AF">
        <w:rPr>
          <w:rtl/>
        </w:rPr>
        <w:t>233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374259">
        <w:rPr>
          <w:rStyle w:val="rfdNormal0Char"/>
          <w:rtl/>
        </w:rPr>
        <w:t>عمار بن ياسر ، أبو اليقظان : 105</w:t>
      </w:r>
      <w:r w:rsidR="0096323A" w:rsidRPr="00374259">
        <w:rPr>
          <w:rStyle w:val="rfdNormal0Char"/>
          <w:rtl/>
        </w:rPr>
        <w:t xml:space="preserve"> / </w:t>
      </w:r>
      <w:r w:rsidRPr="00374259">
        <w:rPr>
          <w:rStyle w:val="rfdNormal0Char"/>
          <w:rtl/>
        </w:rPr>
        <w:t>97 ، 167</w:t>
      </w:r>
      <w:r w:rsidR="0096323A" w:rsidRPr="00374259">
        <w:rPr>
          <w:rStyle w:val="rfdNormal0Char"/>
          <w:rtl/>
        </w:rPr>
        <w:t xml:space="preserve"> / </w:t>
      </w:r>
      <w:r w:rsidRPr="00374259">
        <w:rPr>
          <w:rStyle w:val="rfdNormal0Char"/>
          <w:rtl/>
        </w:rPr>
        <w:t>156 ، 219</w:t>
      </w:r>
      <w:r w:rsidR="0096323A" w:rsidRPr="00374259">
        <w:rPr>
          <w:rStyle w:val="rfdNormal0Char"/>
          <w:rtl/>
        </w:rPr>
        <w:t xml:space="preserve"> / </w:t>
      </w:r>
      <w:r w:rsidRPr="00374259">
        <w:rPr>
          <w:rStyle w:val="rfdNormal0Char"/>
          <w:rtl/>
        </w:rPr>
        <w:t>193 ،</w:t>
      </w:r>
      <w:r w:rsidR="00B6710F" w:rsidRPr="00374259">
        <w:rPr>
          <w:rStyle w:val="rfdNormal0Char"/>
          <w:rtl/>
        </w:rPr>
        <w:t xml:space="preserve"> </w:t>
      </w:r>
      <w:r w:rsidR="00B6710F" w:rsidRPr="00374259">
        <w:rPr>
          <w:rStyle w:val="rfdNormal0Char"/>
          <w:rtl/>
        </w:rPr>
        <w:br/>
      </w:r>
      <w:r w:rsidRPr="006216AF">
        <w:rPr>
          <w:rtl/>
        </w:rPr>
        <w:t>226</w:t>
      </w:r>
      <w:r w:rsidR="0096323A">
        <w:rPr>
          <w:rtl/>
        </w:rPr>
        <w:t xml:space="preserve"> / </w:t>
      </w:r>
      <w:r w:rsidRPr="006216AF">
        <w:rPr>
          <w:rtl/>
        </w:rPr>
        <w:t>196 ، 274</w:t>
      </w:r>
      <w:r w:rsidR="0096323A">
        <w:rPr>
          <w:rtl/>
        </w:rPr>
        <w:t xml:space="preserve"> / </w:t>
      </w:r>
      <w:r w:rsidRPr="006216AF">
        <w:rPr>
          <w:rtl/>
        </w:rPr>
        <w:t>238 ، 278</w:t>
      </w:r>
      <w:r w:rsidR="0096323A">
        <w:rPr>
          <w:rtl/>
        </w:rPr>
        <w:t xml:space="preserve"> / </w:t>
      </w:r>
      <w:r w:rsidRPr="006216AF">
        <w:rPr>
          <w:rtl/>
        </w:rPr>
        <w:t>242 ، 298</w:t>
      </w:r>
      <w:r w:rsidR="0096323A">
        <w:rPr>
          <w:rtl/>
        </w:rPr>
        <w:t xml:space="preserve"> / </w:t>
      </w:r>
      <w:r w:rsidRPr="006216AF">
        <w:rPr>
          <w:rtl/>
        </w:rPr>
        <w:t>253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عمّار الساباطي : 148</w:t>
      </w:r>
      <w:r w:rsidR="0096323A">
        <w:rPr>
          <w:rtl/>
        </w:rPr>
        <w:t xml:space="preserve"> / </w:t>
      </w:r>
      <w:r w:rsidRPr="006216AF">
        <w:rPr>
          <w:rtl/>
        </w:rPr>
        <w:t>138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عمار السجستاني : 411</w:t>
      </w:r>
      <w:r w:rsidR="0096323A">
        <w:rPr>
          <w:rtl/>
        </w:rPr>
        <w:t xml:space="preserve"> / </w:t>
      </w:r>
      <w:r w:rsidRPr="006216AF">
        <w:rPr>
          <w:rtl/>
        </w:rPr>
        <w:t>343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عمارة : 298</w:t>
      </w:r>
      <w:r w:rsidR="0096323A">
        <w:rPr>
          <w:rtl/>
        </w:rPr>
        <w:t xml:space="preserve"> / </w:t>
      </w:r>
      <w:r w:rsidRPr="006216AF">
        <w:rPr>
          <w:rtl/>
        </w:rPr>
        <w:t>253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عمر : 49</w:t>
      </w:r>
      <w:r w:rsidR="0096323A">
        <w:rPr>
          <w:rtl/>
        </w:rPr>
        <w:t xml:space="preserve"> / </w:t>
      </w:r>
      <w:r w:rsidRPr="006216AF">
        <w:rPr>
          <w:rtl/>
        </w:rPr>
        <w:t>15 ، 168</w:t>
      </w:r>
      <w:r w:rsidR="0096323A">
        <w:rPr>
          <w:rtl/>
        </w:rPr>
        <w:t xml:space="preserve"> / </w:t>
      </w:r>
      <w:r w:rsidRPr="006216AF">
        <w:rPr>
          <w:rtl/>
        </w:rPr>
        <w:t>156 ، 173</w:t>
      </w:r>
      <w:r w:rsidR="0096323A">
        <w:rPr>
          <w:rtl/>
        </w:rPr>
        <w:t xml:space="preserve"> / </w:t>
      </w:r>
      <w:r w:rsidRPr="006216AF">
        <w:rPr>
          <w:rtl/>
        </w:rPr>
        <w:t>160 ، 265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229 ، </w:t>
      </w:r>
      <w:r w:rsidR="00B6710F">
        <w:rPr>
          <w:rtl/>
        </w:rPr>
        <w:br/>
      </w:r>
      <w:r w:rsidRPr="006216AF">
        <w:rPr>
          <w:rtl/>
        </w:rPr>
        <w:t>272</w:t>
      </w:r>
      <w:r w:rsidR="0096323A">
        <w:rPr>
          <w:rtl/>
        </w:rPr>
        <w:t xml:space="preserve"> / </w:t>
      </w:r>
      <w:r w:rsidRPr="006216AF">
        <w:rPr>
          <w:rtl/>
        </w:rPr>
        <w:t>236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عمر : 214</w:t>
      </w:r>
      <w:r w:rsidR="0096323A">
        <w:rPr>
          <w:rtl/>
        </w:rPr>
        <w:t xml:space="preserve"> / </w:t>
      </w:r>
      <w:r w:rsidRPr="006216AF">
        <w:rPr>
          <w:rtl/>
        </w:rPr>
        <w:t>187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عمر بن أذينة : 204</w:t>
      </w:r>
      <w:r w:rsidR="0096323A">
        <w:rPr>
          <w:rtl/>
        </w:rPr>
        <w:t xml:space="preserve"> / </w:t>
      </w:r>
      <w:r w:rsidRPr="006216AF">
        <w:rPr>
          <w:rtl/>
        </w:rPr>
        <w:t>181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عمر بن الخطاب : 73</w:t>
      </w:r>
      <w:r w:rsidR="0096323A">
        <w:rPr>
          <w:rtl/>
        </w:rPr>
        <w:t xml:space="preserve"> / </w:t>
      </w:r>
      <w:r w:rsidRPr="006216AF">
        <w:rPr>
          <w:rtl/>
        </w:rPr>
        <w:t>56 ، 92</w:t>
      </w:r>
      <w:r w:rsidR="0096323A">
        <w:rPr>
          <w:rtl/>
        </w:rPr>
        <w:t xml:space="preserve"> / </w:t>
      </w:r>
      <w:r w:rsidRPr="006216AF">
        <w:rPr>
          <w:rtl/>
        </w:rPr>
        <w:t>78 ، 106</w:t>
      </w:r>
      <w:r w:rsidR="0096323A">
        <w:rPr>
          <w:rtl/>
        </w:rPr>
        <w:t xml:space="preserve"> / </w:t>
      </w:r>
      <w:r w:rsidRPr="006216AF">
        <w:rPr>
          <w:rtl/>
        </w:rPr>
        <w:t>97 ، 249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214 ، </w:t>
      </w:r>
      <w:r w:rsidR="00B6710F">
        <w:rPr>
          <w:rtl/>
        </w:rPr>
        <w:br/>
      </w:r>
      <w:r w:rsidRPr="006216AF">
        <w:rPr>
          <w:rtl/>
        </w:rPr>
        <w:t>274</w:t>
      </w:r>
      <w:r w:rsidR="0096323A">
        <w:rPr>
          <w:rtl/>
        </w:rPr>
        <w:t xml:space="preserve"> / </w:t>
      </w:r>
      <w:r w:rsidRPr="006216AF">
        <w:rPr>
          <w:rtl/>
        </w:rPr>
        <w:t>238</w:t>
      </w:r>
      <w:r w:rsidR="00410A32">
        <w:rPr>
          <w:rtl/>
        </w:rPr>
        <w:t xml:space="preserve"> .</w:t>
      </w:r>
    </w:p>
    <w:p w:rsidR="005F4626" w:rsidRPr="006216AF" w:rsidRDefault="005F4626" w:rsidP="00374259">
      <w:pPr>
        <w:pStyle w:val="rfdNormal0"/>
        <w:rPr>
          <w:rtl/>
        </w:rPr>
      </w:pPr>
      <w:r w:rsidRPr="006216AF">
        <w:rPr>
          <w:rtl/>
        </w:rPr>
        <w:t>عمر بن ذر : 48</w:t>
      </w:r>
      <w:r w:rsidR="0096323A">
        <w:rPr>
          <w:rtl/>
        </w:rPr>
        <w:t xml:space="preserve"> / </w:t>
      </w:r>
      <w:r w:rsidRPr="006216AF">
        <w:rPr>
          <w:rtl/>
        </w:rPr>
        <w:t>15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 بن سعد : 54</w:t>
      </w:r>
      <w:r w:rsidR="0096323A">
        <w:rPr>
          <w:rtl/>
        </w:rPr>
        <w:t xml:space="preserve"> / </w:t>
      </w:r>
      <w:r w:rsidRPr="006216AF">
        <w:rPr>
          <w:rtl/>
        </w:rPr>
        <w:t>23 ، 267</w:t>
      </w:r>
      <w:r w:rsidR="0096323A">
        <w:rPr>
          <w:rtl/>
        </w:rPr>
        <w:t xml:space="preserve"> / </w:t>
      </w:r>
      <w:r w:rsidRPr="006216AF">
        <w:rPr>
          <w:rtl/>
        </w:rPr>
        <w:t>231 ، 335</w:t>
      </w:r>
      <w:r w:rsidR="0096323A">
        <w:rPr>
          <w:rtl/>
        </w:rPr>
        <w:t xml:space="preserve"> / </w:t>
      </w:r>
      <w:r w:rsidRPr="006216AF">
        <w:rPr>
          <w:rtl/>
        </w:rPr>
        <w:t>278 ، 336</w:t>
      </w:r>
      <w:r w:rsidR="0096323A">
        <w:rPr>
          <w:rtl/>
        </w:rPr>
        <w:t xml:space="preserve"> / </w:t>
      </w:r>
      <w:r w:rsidRPr="006216AF">
        <w:rPr>
          <w:rtl/>
        </w:rPr>
        <w:t>279 ،</w:t>
      </w:r>
      <w:r w:rsidR="00B6710F">
        <w:rPr>
          <w:rtl/>
        </w:rPr>
        <w:t xml:space="preserve"> </w:t>
      </w:r>
      <w:r w:rsidR="00B6710F">
        <w:rPr>
          <w:rtl/>
        </w:rPr>
        <w:br/>
      </w:r>
      <w:r w:rsidRPr="006216AF">
        <w:rPr>
          <w:rtl/>
        </w:rPr>
        <w:t>341</w:t>
      </w:r>
      <w:r w:rsidR="0096323A">
        <w:rPr>
          <w:rtl/>
        </w:rPr>
        <w:t xml:space="preserve"> / </w:t>
      </w:r>
      <w:r w:rsidRPr="006216AF">
        <w:rPr>
          <w:rtl/>
        </w:rPr>
        <w:t>286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 بن عبد العزيز : 111</w:t>
      </w:r>
      <w:r w:rsidR="0096323A">
        <w:rPr>
          <w:rtl/>
        </w:rPr>
        <w:t xml:space="preserve"> / </w:t>
      </w:r>
      <w:r w:rsidRPr="006216AF">
        <w:rPr>
          <w:rtl/>
        </w:rPr>
        <w:t>105 ، 360</w:t>
      </w:r>
      <w:r w:rsidR="0096323A">
        <w:rPr>
          <w:rtl/>
        </w:rPr>
        <w:t xml:space="preserve"> / </w:t>
      </w:r>
      <w:r w:rsidRPr="006216AF">
        <w:rPr>
          <w:rtl/>
        </w:rPr>
        <w:t>298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 بن الفرج : 517</w:t>
      </w:r>
      <w:r w:rsidR="0096323A">
        <w:rPr>
          <w:rtl/>
        </w:rPr>
        <w:t xml:space="preserve"> / </w:t>
      </w:r>
      <w:r w:rsidRPr="006216AF">
        <w:rPr>
          <w:rtl/>
        </w:rPr>
        <w:t>446 ، 518</w:t>
      </w:r>
      <w:r w:rsidR="0096323A">
        <w:rPr>
          <w:rtl/>
        </w:rPr>
        <w:t xml:space="preserve"> / </w:t>
      </w:r>
      <w:r w:rsidRPr="006216AF">
        <w:rPr>
          <w:rtl/>
        </w:rPr>
        <w:t>448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 بن يزيد : 403</w:t>
      </w:r>
      <w:r w:rsidR="0096323A">
        <w:rPr>
          <w:rtl/>
        </w:rPr>
        <w:t xml:space="preserve"> / </w:t>
      </w:r>
      <w:r w:rsidRPr="006216AF">
        <w:rPr>
          <w:rtl/>
        </w:rPr>
        <w:t>332 ، 414</w:t>
      </w:r>
      <w:r w:rsidR="0096323A">
        <w:rPr>
          <w:rtl/>
        </w:rPr>
        <w:t xml:space="preserve"> / </w:t>
      </w:r>
      <w:r w:rsidRPr="006216AF">
        <w:rPr>
          <w:rtl/>
        </w:rPr>
        <w:t>349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عمران : 142</w:t>
      </w:r>
      <w:r w:rsidR="0096323A">
        <w:rPr>
          <w:rtl/>
        </w:rPr>
        <w:t xml:space="preserve"> / </w:t>
      </w:r>
      <w:r w:rsidRPr="006216AF">
        <w:rPr>
          <w:rtl/>
        </w:rPr>
        <w:t>133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عمران بن محمد الأشعري : 524</w:t>
      </w:r>
      <w:r w:rsidR="0096323A">
        <w:rPr>
          <w:rtl/>
        </w:rPr>
        <w:t xml:space="preserve"> / </w:t>
      </w:r>
      <w:r w:rsidRPr="006216AF">
        <w:rPr>
          <w:rtl/>
        </w:rPr>
        <w:t>460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عمرو بن الحمق : 226</w:t>
      </w:r>
      <w:r w:rsidR="0096323A">
        <w:rPr>
          <w:rtl/>
        </w:rPr>
        <w:t xml:space="preserve"> / </w:t>
      </w:r>
      <w:r w:rsidRPr="006216AF">
        <w:rPr>
          <w:rtl/>
        </w:rPr>
        <w:t>196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عمرو بن دينار الهمداني : 211</w:t>
      </w:r>
      <w:r w:rsidR="0096323A">
        <w:rPr>
          <w:rtl/>
        </w:rPr>
        <w:t xml:space="preserve"> / </w:t>
      </w:r>
      <w:r w:rsidRPr="006216AF">
        <w:rPr>
          <w:rtl/>
        </w:rPr>
        <w:t>185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عمرو بن سعيد : 45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عمرو بن شمر : 244</w:t>
      </w:r>
      <w:r w:rsidR="0096323A">
        <w:rPr>
          <w:rtl/>
        </w:rPr>
        <w:t xml:space="preserve"> / </w:t>
      </w:r>
      <w:r w:rsidRPr="006216AF">
        <w:rPr>
          <w:rtl/>
        </w:rPr>
        <w:t>208 ، 250</w:t>
      </w:r>
      <w:r w:rsidR="0096323A">
        <w:rPr>
          <w:rtl/>
        </w:rPr>
        <w:t xml:space="preserve"> / </w:t>
      </w:r>
      <w:r w:rsidRPr="006216AF">
        <w:rPr>
          <w:rtl/>
        </w:rPr>
        <w:t>217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عمرو بن عبيد : 233</w:t>
      </w:r>
      <w:r w:rsidR="0096323A">
        <w:rPr>
          <w:rtl/>
        </w:rPr>
        <w:t xml:space="preserve"> / </w:t>
      </w:r>
      <w:r w:rsidRPr="006216AF">
        <w:rPr>
          <w:rtl/>
        </w:rPr>
        <w:t>201</w:t>
      </w:r>
      <w:r w:rsidR="00410A32">
        <w:rPr>
          <w:rtl/>
        </w:rPr>
        <w:t xml:space="preserve"> .</w:t>
      </w:r>
    </w:p>
    <w:p w:rsidR="005F4626" w:rsidRPr="006216AF" w:rsidRDefault="005F4626" w:rsidP="00E14BB4">
      <w:pPr>
        <w:pStyle w:val="rfdNormal0"/>
        <w:rPr>
          <w:rtl/>
        </w:rPr>
      </w:pPr>
      <w:r w:rsidRPr="006216AF">
        <w:rPr>
          <w:rtl/>
        </w:rPr>
        <w:t>عمرو بن معاذ : 65</w:t>
      </w:r>
      <w:r w:rsidR="0096323A">
        <w:rPr>
          <w:rtl/>
        </w:rPr>
        <w:t xml:space="preserve"> / </w:t>
      </w:r>
      <w:r w:rsidRPr="006216AF">
        <w:rPr>
          <w:rtl/>
        </w:rPr>
        <w:t>43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عمرو بن هذّاب : 187</w:t>
      </w:r>
      <w:r w:rsidR="0096323A">
        <w:rPr>
          <w:rtl/>
        </w:rPr>
        <w:t xml:space="preserve"> / </w:t>
      </w:r>
      <w:r w:rsidRPr="006216AF">
        <w:rPr>
          <w:rtl/>
        </w:rPr>
        <w:t>171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عمرو بن هشام : 109</w:t>
      </w:r>
      <w:r w:rsidR="0096323A">
        <w:rPr>
          <w:rtl/>
        </w:rPr>
        <w:t xml:space="preserve"> / </w:t>
      </w:r>
      <w:r w:rsidRPr="006216AF">
        <w:rPr>
          <w:rtl/>
        </w:rPr>
        <w:t>103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عمير بن وهب : 101</w:t>
      </w:r>
      <w:r w:rsidR="0096323A">
        <w:rPr>
          <w:rtl/>
        </w:rPr>
        <w:t xml:space="preserve"> / </w:t>
      </w:r>
      <w:r w:rsidRPr="006216AF">
        <w:rPr>
          <w:rtl/>
        </w:rPr>
        <w:t>93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العياشي محمد بن النضر : 549</w:t>
      </w:r>
      <w:r w:rsidR="0096323A">
        <w:rPr>
          <w:rtl/>
        </w:rPr>
        <w:t xml:space="preserve"> / </w:t>
      </w:r>
      <w:r w:rsidRPr="006216AF">
        <w:rPr>
          <w:rtl/>
        </w:rPr>
        <w:t>493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عيسى بن زيد : 408</w:t>
      </w:r>
      <w:r w:rsidR="0096323A">
        <w:rPr>
          <w:rtl/>
        </w:rPr>
        <w:t xml:space="preserve"> / </w:t>
      </w:r>
      <w:r w:rsidRPr="006216AF">
        <w:rPr>
          <w:rtl/>
        </w:rPr>
        <w:t>339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عيسى بن عبد الرحمن : 378</w:t>
      </w:r>
      <w:r w:rsidR="0096323A">
        <w:rPr>
          <w:rtl/>
        </w:rPr>
        <w:t xml:space="preserve"> / </w:t>
      </w:r>
      <w:r w:rsidRPr="006216AF">
        <w:rPr>
          <w:rtl/>
        </w:rPr>
        <w:t>311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عيسى بن عبد الله : 241</w:t>
      </w:r>
      <w:r w:rsidR="0096323A">
        <w:rPr>
          <w:rtl/>
        </w:rPr>
        <w:t xml:space="preserve"> / </w:t>
      </w:r>
      <w:r w:rsidRPr="006216AF">
        <w:rPr>
          <w:rtl/>
        </w:rPr>
        <w:t>205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 xml:space="preserve">عيسى بن مريم </w:t>
      </w:r>
      <w:r w:rsidR="00470C8A">
        <w:rPr>
          <w:rtl/>
        </w:rPr>
        <w:t>(ع)</w:t>
      </w:r>
      <w:r w:rsidRPr="006216AF">
        <w:rPr>
          <w:rtl/>
        </w:rPr>
        <w:t xml:space="preserve"> : 94</w:t>
      </w:r>
      <w:r w:rsidR="0096323A">
        <w:rPr>
          <w:rtl/>
        </w:rPr>
        <w:t xml:space="preserve"> / </w:t>
      </w:r>
      <w:r w:rsidRPr="006216AF">
        <w:rPr>
          <w:rtl/>
        </w:rPr>
        <w:t>83 ، 95</w:t>
      </w:r>
      <w:r w:rsidR="0096323A">
        <w:rPr>
          <w:rtl/>
        </w:rPr>
        <w:t xml:space="preserve"> / </w:t>
      </w:r>
      <w:r w:rsidRPr="006216AF">
        <w:rPr>
          <w:rtl/>
        </w:rPr>
        <w:t>85 ، 190</w:t>
      </w:r>
      <w:r w:rsidR="0096323A">
        <w:rPr>
          <w:rtl/>
        </w:rPr>
        <w:t xml:space="preserve"> / </w:t>
      </w:r>
      <w:r w:rsidRPr="006216AF">
        <w:rPr>
          <w:rtl/>
        </w:rPr>
        <w:t>171 ، 194</w:t>
      </w:r>
      <w:r w:rsidR="0096323A">
        <w:rPr>
          <w:rtl/>
        </w:rPr>
        <w:t xml:space="preserve"> / </w:t>
      </w:r>
      <w:r w:rsidRPr="006216AF">
        <w:rPr>
          <w:rtl/>
        </w:rPr>
        <w:t>171 ،</w:t>
      </w:r>
      <w:r w:rsidR="00B6710F">
        <w:rPr>
          <w:rtl/>
        </w:rPr>
        <w:t xml:space="preserve"> </w:t>
      </w:r>
      <w:r w:rsidR="00B6710F">
        <w:rPr>
          <w:rtl/>
        </w:rPr>
        <w:br/>
      </w:r>
      <w:r w:rsidRPr="006216AF">
        <w:rPr>
          <w:rtl/>
        </w:rPr>
        <w:t>198</w:t>
      </w:r>
      <w:r w:rsidR="0096323A">
        <w:rPr>
          <w:rtl/>
        </w:rPr>
        <w:t xml:space="preserve"> / </w:t>
      </w:r>
      <w:r w:rsidRPr="006216AF">
        <w:rPr>
          <w:rtl/>
        </w:rPr>
        <w:t>173 ، 199</w:t>
      </w:r>
      <w:r w:rsidR="0096323A">
        <w:rPr>
          <w:rtl/>
        </w:rPr>
        <w:t xml:space="preserve"> / </w:t>
      </w:r>
      <w:r w:rsidRPr="006216AF">
        <w:rPr>
          <w:rtl/>
        </w:rPr>
        <w:t>175 ، 210</w:t>
      </w:r>
      <w:r w:rsidR="0096323A">
        <w:rPr>
          <w:rtl/>
        </w:rPr>
        <w:t xml:space="preserve"> / </w:t>
      </w:r>
      <w:r w:rsidRPr="006216AF">
        <w:rPr>
          <w:rtl/>
        </w:rPr>
        <w:t>184 ، 211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185 ، </w:t>
      </w:r>
      <w:r w:rsidR="00B6710F">
        <w:rPr>
          <w:rtl/>
        </w:rPr>
        <w:br/>
      </w:r>
      <w:r w:rsidRPr="006216AF">
        <w:rPr>
          <w:rtl/>
        </w:rPr>
        <w:t>218</w:t>
      </w:r>
      <w:r w:rsidR="0096323A">
        <w:rPr>
          <w:rtl/>
        </w:rPr>
        <w:t xml:space="preserve"> / </w:t>
      </w:r>
      <w:r w:rsidRPr="006216AF">
        <w:rPr>
          <w:rtl/>
        </w:rPr>
        <w:t>191 ، 221</w:t>
      </w:r>
      <w:r w:rsidR="0096323A">
        <w:rPr>
          <w:rtl/>
        </w:rPr>
        <w:t xml:space="preserve"> / </w:t>
      </w:r>
      <w:r w:rsidRPr="006216AF">
        <w:rPr>
          <w:rtl/>
        </w:rPr>
        <w:t>193 ، 225</w:t>
      </w:r>
      <w:r w:rsidR="0096323A">
        <w:rPr>
          <w:rtl/>
        </w:rPr>
        <w:t xml:space="preserve"> / </w:t>
      </w:r>
      <w:r w:rsidRPr="006216AF">
        <w:rPr>
          <w:rtl/>
        </w:rPr>
        <w:t>196 ، 431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363 ، </w:t>
      </w:r>
      <w:r w:rsidR="00B6710F">
        <w:rPr>
          <w:rtl/>
        </w:rPr>
        <w:br/>
      </w:r>
      <w:r w:rsidRPr="006216AF">
        <w:rPr>
          <w:rtl/>
        </w:rPr>
        <w:t>503</w:t>
      </w:r>
      <w:r w:rsidR="0096323A">
        <w:rPr>
          <w:rtl/>
        </w:rPr>
        <w:t xml:space="preserve"> / </w:t>
      </w:r>
      <w:r w:rsidRPr="006216AF">
        <w:rPr>
          <w:rtl/>
        </w:rPr>
        <w:t>431 ، 562</w:t>
      </w:r>
      <w:r w:rsidR="0096323A">
        <w:rPr>
          <w:rtl/>
        </w:rPr>
        <w:t xml:space="preserve"> 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عيسى بن مهران : 178</w:t>
      </w:r>
      <w:r w:rsidR="0096323A">
        <w:rPr>
          <w:rtl/>
        </w:rPr>
        <w:t xml:space="preserve"> / </w:t>
      </w:r>
      <w:r w:rsidRPr="006216AF">
        <w:rPr>
          <w:rtl/>
        </w:rPr>
        <w:t>164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عيسى بن موسى : 409</w:t>
      </w:r>
      <w:r w:rsidR="0096323A">
        <w:rPr>
          <w:rtl/>
        </w:rPr>
        <w:t xml:space="preserve"> / </w:t>
      </w:r>
      <w:r w:rsidRPr="006216AF">
        <w:rPr>
          <w:rtl/>
        </w:rPr>
        <w:t>339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عيسى بن موسى العماني : 497</w:t>
      </w:r>
      <w:r w:rsidR="0096323A">
        <w:rPr>
          <w:rtl/>
        </w:rPr>
        <w:t xml:space="preserve"> / </w:t>
      </w:r>
      <w:r w:rsidRPr="006216AF">
        <w:rPr>
          <w:rtl/>
        </w:rPr>
        <w:t>426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عيسى بن نصر ، أبو عقيل : 590</w:t>
      </w:r>
      <w:r w:rsidR="0096323A">
        <w:rPr>
          <w:rtl/>
        </w:rPr>
        <w:t xml:space="preserve"> / </w:t>
      </w:r>
      <w:r w:rsidRPr="006216AF">
        <w:rPr>
          <w:rtl/>
        </w:rPr>
        <w:t>535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عيسى شلقان : 228</w:t>
      </w:r>
      <w:r w:rsidR="0096323A">
        <w:rPr>
          <w:rtl/>
        </w:rPr>
        <w:t xml:space="preserve"> / </w:t>
      </w:r>
      <w:r w:rsidRPr="006216AF">
        <w:rPr>
          <w:rtl/>
        </w:rPr>
        <w:t>199</w:t>
      </w:r>
      <w:r w:rsidR="00410A32">
        <w:rPr>
          <w:rtl/>
        </w:rPr>
        <w:t xml:space="preserve"> .</w:t>
      </w:r>
    </w:p>
    <w:p w:rsidR="00B40022" w:rsidRPr="00483E39" w:rsidRDefault="00C24190" w:rsidP="00483E39">
      <w:pPr>
        <w:pStyle w:val="rfdCenterBold1"/>
        <w:rPr>
          <w:rtl/>
        </w:rPr>
      </w:pPr>
      <w:r w:rsidRPr="00483E39">
        <w:rPr>
          <w:rtl/>
        </w:rPr>
        <w:t>(</w:t>
      </w:r>
      <w:r w:rsidR="00A4048A" w:rsidRPr="00483E39">
        <w:rPr>
          <w:rtl/>
        </w:rPr>
        <w:t>ف</w:t>
      </w:r>
      <w:r w:rsidR="003E76E8" w:rsidRPr="00483E39">
        <w:rPr>
          <w:rtl/>
        </w:rPr>
        <w:t>)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 xml:space="preserve">فاطمة [ الزهراء ] </w:t>
      </w:r>
      <w:r w:rsidR="00470C8A">
        <w:rPr>
          <w:rtl/>
        </w:rPr>
        <w:t>(ع)</w:t>
      </w:r>
      <w:r w:rsidRPr="006216AF">
        <w:rPr>
          <w:rtl/>
        </w:rPr>
        <w:t xml:space="preserve"> : 54</w:t>
      </w:r>
      <w:r w:rsidR="0096323A">
        <w:rPr>
          <w:rtl/>
        </w:rPr>
        <w:t xml:space="preserve"> / </w:t>
      </w:r>
      <w:r w:rsidRPr="006216AF">
        <w:rPr>
          <w:rtl/>
        </w:rPr>
        <w:t>22 ، 55</w:t>
      </w:r>
      <w:r w:rsidR="0096323A">
        <w:rPr>
          <w:rtl/>
        </w:rPr>
        <w:t xml:space="preserve"> / </w:t>
      </w:r>
      <w:r w:rsidRPr="006216AF">
        <w:rPr>
          <w:rtl/>
        </w:rPr>
        <w:t>24 ، 55</w:t>
      </w:r>
      <w:r w:rsidR="0096323A">
        <w:rPr>
          <w:rtl/>
        </w:rPr>
        <w:t xml:space="preserve"> / </w:t>
      </w:r>
      <w:r w:rsidRPr="006216AF">
        <w:rPr>
          <w:rtl/>
        </w:rPr>
        <w:t>26 ، 58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28 ، </w:t>
      </w:r>
      <w:r w:rsidR="00B6710F">
        <w:rPr>
          <w:rtl/>
        </w:rPr>
        <w:br/>
      </w:r>
      <w:r w:rsidRPr="006216AF">
        <w:rPr>
          <w:rtl/>
        </w:rPr>
        <w:t>59</w:t>
      </w:r>
      <w:r w:rsidR="0096323A">
        <w:rPr>
          <w:rtl/>
        </w:rPr>
        <w:t xml:space="preserve"> / </w:t>
      </w:r>
      <w:r w:rsidRPr="006216AF">
        <w:rPr>
          <w:rtl/>
        </w:rPr>
        <w:t>29 ، 61</w:t>
      </w:r>
      <w:r w:rsidR="0096323A">
        <w:rPr>
          <w:rtl/>
        </w:rPr>
        <w:t xml:space="preserve"> / </w:t>
      </w:r>
      <w:r w:rsidRPr="006216AF">
        <w:rPr>
          <w:rtl/>
        </w:rPr>
        <w:t>33 ، 196 ، 174</w:t>
      </w:r>
      <w:r w:rsidR="0096323A">
        <w:rPr>
          <w:rtl/>
        </w:rPr>
        <w:t xml:space="preserve"> / </w:t>
      </w:r>
      <w:r w:rsidRPr="006216AF">
        <w:rPr>
          <w:rtl/>
        </w:rPr>
        <w:t>160 ، 200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175 ، </w:t>
      </w:r>
      <w:r w:rsidR="00B6710F">
        <w:rPr>
          <w:rtl/>
        </w:rPr>
        <w:br/>
      </w:r>
      <w:r w:rsidRPr="006216AF">
        <w:rPr>
          <w:rtl/>
        </w:rPr>
        <w:t>204</w:t>
      </w:r>
      <w:r w:rsidR="0096323A">
        <w:rPr>
          <w:rtl/>
        </w:rPr>
        <w:t xml:space="preserve"> / </w:t>
      </w:r>
      <w:r w:rsidRPr="006216AF">
        <w:rPr>
          <w:rtl/>
        </w:rPr>
        <w:t>182 ، 208</w:t>
      </w:r>
      <w:r w:rsidR="0096323A">
        <w:rPr>
          <w:rtl/>
        </w:rPr>
        <w:t xml:space="preserve"> / </w:t>
      </w:r>
      <w:r w:rsidRPr="006216AF">
        <w:rPr>
          <w:rtl/>
        </w:rPr>
        <w:t>184 ، 221</w:t>
      </w:r>
      <w:r w:rsidR="0096323A">
        <w:rPr>
          <w:rtl/>
        </w:rPr>
        <w:t xml:space="preserve"> / </w:t>
      </w:r>
      <w:r w:rsidRPr="006216AF">
        <w:rPr>
          <w:rtl/>
        </w:rPr>
        <w:t>195 ، 237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202 ، </w:t>
      </w:r>
      <w:r w:rsidR="00B6710F">
        <w:rPr>
          <w:rtl/>
        </w:rPr>
        <w:br/>
      </w:r>
      <w:r w:rsidRPr="006216AF">
        <w:rPr>
          <w:rtl/>
        </w:rPr>
        <w:t>272</w:t>
      </w:r>
      <w:r w:rsidR="0096323A">
        <w:rPr>
          <w:rtl/>
        </w:rPr>
        <w:t xml:space="preserve"> / </w:t>
      </w:r>
      <w:r w:rsidRPr="006216AF">
        <w:rPr>
          <w:rtl/>
        </w:rPr>
        <w:t>236 ، 280</w:t>
      </w:r>
      <w:r w:rsidR="0096323A">
        <w:rPr>
          <w:rtl/>
        </w:rPr>
        <w:t xml:space="preserve"> / </w:t>
      </w:r>
      <w:r w:rsidRPr="006216AF">
        <w:rPr>
          <w:rtl/>
        </w:rPr>
        <w:t>243 ، 285</w:t>
      </w:r>
      <w:r w:rsidR="0096323A">
        <w:rPr>
          <w:rtl/>
        </w:rPr>
        <w:t xml:space="preserve"> / </w:t>
      </w:r>
      <w:r w:rsidRPr="006216AF">
        <w:rPr>
          <w:rtl/>
        </w:rPr>
        <w:t>244 ، 286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245 ، </w:t>
      </w:r>
      <w:r w:rsidR="00B6710F">
        <w:rPr>
          <w:rtl/>
        </w:rPr>
        <w:br/>
      </w:r>
      <w:r w:rsidRPr="006216AF">
        <w:rPr>
          <w:rtl/>
        </w:rPr>
        <w:t>288</w:t>
      </w:r>
      <w:r w:rsidR="0096323A">
        <w:rPr>
          <w:rtl/>
        </w:rPr>
        <w:t xml:space="preserve"> / </w:t>
      </w:r>
      <w:r w:rsidRPr="006216AF">
        <w:rPr>
          <w:rtl/>
        </w:rPr>
        <w:t>246 ، 290</w:t>
      </w:r>
      <w:r w:rsidR="0096323A">
        <w:rPr>
          <w:rtl/>
        </w:rPr>
        <w:t xml:space="preserve"> / </w:t>
      </w:r>
      <w:r w:rsidRPr="006216AF">
        <w:rPr>
          <w:rtl/>
        </w:rPr>
        <w:t>247 ، 291</w:t>
      </w:r>
      <w:r w:rsidR="0096323A">
        <w:rPr>
          <w:rtl/>
        </w:rPr>
        <w:t xml:space="preserve"> / </w:t>
      </w:r>
      <w:r w:rsidRPr="006216AF">
        <w:rPr>
          <w:rtl/>
        </w:rPr>
        <w:t>248 ، 292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249 ، </w:t>
      </w:r>
      <w:r w:rsidR="00B6710F">
        <w:rPr>
          <w:rtl/>
        </w:rPr>
        <w:br/>
      </w:r>
      <w:r w:rsidRPr="006216AF">
        <w:rPr>
          <w:rtl/>
        </w:rPr>
        <w:t>293</w:t>
      </w:r>
      <w:r w:rsidR="0096323A">
        <w:rPr>
          <w:rtl/>
        </w:rPr>
        <w:t xml:space="preserve"> / </w:t>
      </w:r>
      <w:r w:rsidRPr="006216AF">
        <w:rPr>
          <w:rtl/>
        </w:rPr>
        <w:t>250 ، 295</w:t>
      </w:r>
      <w:r w:rsidR="0096323A">
        <w:rPr>
          <w:rtl/>
        </w:rPr>
        <w:t xml:space="preserve"> / </w:t>
      </w:r>
      <w:r w:rsidRPr="006216AF">
        <w:rPr>
          <w:rtl/>
        </w:rPr>
        <w:t>251 ، 296</w:t>
      </w:r>
      <w:r w:rsidR="0096323A">
        <w:rPr>
          <w:rtl/>
        </w:rPr>
        <w:t xml:space="preserve"> / </w:t>
      </w:r>
      <w:r w:rsidRPr="006216AF">
        <w:rPr>
          <w:rtl/>
        </w:rPr>
        <w:t>252 ، 297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253 ، </w:t>
      </w:r>
      <w:r w:rsidR="00B6710F">
        <w:rPr>
          <w:rtl/>
        </w:rPr>
        <w:br/>
      </w:r>
      <w:r w:rsidRPr="006216AF">
        <w:rPr>
          <w:rtl/>
        </w:rPr>
        <w:t>301</w:t>
      </w:r>
      <w:r w:rsidR="0096323A">
        <w:rPr>
          <w:rtl/>
        </w:rPr>
        <w:t xml:space="preserve"> / </w:t>
      </w:r>
      <w:r w:rsidRPr="006216AF">
        <w:rPr>
          <w:rtl/>
        </w:rPr>
        <w:t>254</w:t>
      </w:r>
      <w:r w:rsidR="00483E39">
        <w:rPr>
          <w:rFonts w:hint="cs"/>
          <w:rtl/>
        </w:rPr>
        <w:t xml:space="preserve"> </w:t>
      </w:r>
      <w:r>
        <w:rPr>
          <w:rtl/>
        </w:rPr>
        <w:t>ـ</w:t>
      </w:r>
      <w:r w:rsidR="00483E39">
        <w:rPr>
          <w:rFonts w:hint="cs"/>
          <w:rtl/>
        </w:rPr>
        <w:t xml:space="preserve"> </w:t>
      </w:r>
      <w:r w:rsidRPr="006216AF">
        <w:rPr>
          <w:rtl/>
        </w:rPr>
        <w:t>255 ، 350</w:t>
      </w:r>
      <w:r w:rsidR="0096323A">
        <w:rPr>
          <w:rtl/>
        </w:rPr>
        <w:t xml:space="preserve"> / </w:t>
      </w:r>
      <w:r w:rsidRPr="006216AF">
        <w:rPr>
          <w:rtl/>
        </w:rPr>
        <w:t>291 ، 416</w:t>
      </w:r>
      <w:r w:rsidR="0096323A">
        <w:rPr>
          <w:rtl/>
        </w:rPr>
        <w:t xml:space="preserve"> / </w:t>
      </w:r>
      <w:r w:rsidRPr="006216AF">
        <w:rPr>
          <w:rtl/>
        </w:rPr>
        <w:t>352 ، 443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376 ، </w:t>
      </w:r>
      <w:r w:rsidR="00B6710F">
        <w:rPr>
          <w:rtl/>
        </w:rPr>
        <w:br/>
      </w:r>
      <w:r w:rsidRPr="006216AF">
        <w:rPr>
          <w:rtl/>
        </w:rPr>
        <w:t>473</w:t>
      </w:r>
      <w:r w:rsidR="0096323A">
        <w:rPr>
          <w:rtl/>
        </w:rPr>
        <w:t xml:space="preserve"> / </w:t>
      </w:r>
      <w:r w:rsidRPr="006216AF">
        <w:rPr>
          <w:rtl/>
        </w:rPr>
        <w:t>396 ، 545</w:t>
      </w:r>
      <w:r w:rsidR="0096323A">
        <w:rPr>
          <w:rtl/>
        </w:rPr>
        <w:t xml:space="preserve"> / </w:t>
      </w:r>
      <w:r w:rsidRPr="006216AF">
        <w:rPr>
          <w:rtl/>
        </w:rPr>
        <w:t>487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فاطمة بنت أسد : 197</w:t>
      </w:r>
      <w:r w:rsidR="0096323A">
        <w:rPr>
          <w:rtl/>
        </w:rPr>
        <w:t xml:space="preserve"> / </w:t>
      </w:r>
      <w:r w:rsidRPr="006216AF">
        <w:rPr>
          <w:rtl/>
        </w:rPr>
        <w:t>173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الفتح بن خاقان : 545</w:t>
      </w:r>
      <w:r w:rsidR="0096323A">
        <w:rPr>
          <w:rtl/>
        </w:rPr>
        <w:t xml:space="preserve"> / </w:t>
      </w:r>
      <w:r w:rsidRPr="006216AF">
        <w:rPr>
          <w:rtl/>
        </w:rPr>
        <w:t>487 ، 556</w:t>
      </w:r>
      <w:r w:rsidR="0096323A">
        <w:rPr>
          <w:rtl/>
        </w:rPr>
        <w:t xml:space="preserve"> / </w:t>
      </w:r>
      <w:r w:rsidRPr="006216AF">
        <w:rPr>
          <w:rtl/>
        </w:rPr>
        <w:t>498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فخر بن أيم : 581</w:t>
      </w:r>
      <w:r w:rsidR="0096323A">
        <w:rPr>
          <w:rtl/>
        </w:rPr>
        <w:t xml:space="preserve"> / </w:t>
      </w:r>
      <w:r w:rsidRPr="006216AF">
        <w:rPr>
          <w:rtl/>
        </w:rPr>
        <w:t>530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فرعون : 201</w:t>
      </w:r>
      <w:r w:rsidR="0096323A">
        <w:rPr>
          <w:rtl/>
        </w:rPr>
        <w:t xml:space="preserve"> / </w:t>
      </w:r>
      <w:r w:rsidRPr="006216AF">
        <w:rPr>
          <w:rtl/>
        </w:rPr>
        <w:t>178 ، 208</w:t>
      </w:r>
      <w:r w:rsidR="0096323A">
        <w:rPr>
          <w:rtl/>
        </w:rPr>
        <w:t xml:space="preserve"> / </w:t>
      </w:r>
      <w:r w:rsidRPr="006216AF">
        <w:rPr>
          <w:rtl/>
        </w:rPr>
        <w:t>183 ، 209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184 ، 152 ، </w:t>
      </w:r>
      <w:r w:rsidR="00B6710F">
        <w:rPr>
          <w:rtl/>
        </w:rPr>
        <w:br/>
      </w:r>
      <w:r w:rsidRPr="006216AF">
        <w:rPr>
          <w:rtl/>
        </w:rPr>
        <w:t>155</w:t>
      </w:r>
      <w:r w:rsidR="0096323A">
        <w:rPr>
          <w:rtl/>
        </w:rPr>
        <w:t xml:space="preserve"> / </w:t>
      </w:r>
      <w:r w:rsidRPr="006216AF">
        <w:rPr>
          <w:rtl/>
        </w:rPr>
        <w:t>142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الفضال بن عامر : 160</w:t>
      </w:r>
      <w:r w:rsidR="0096323A">
        <w:rPr>
          <w:rtl/>
        </w:rPr>
        <w:t xml:space="preserve"> / </w:t>
      </w:r>
      <w:r w:rsidRPr="006216AF">
        <w:rPr>
          <w:rtl/>
        </w:rPr>
        <w:t>149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فضة : 280</w:t>
      </w:r>
      <w:r w:rsidR="0096323A">
        <w:rPr>
          <w:rtl/>
        </w:rPr>
        <w:t xml:space="preserve"> / </w:t>
      </w:r>
      <w:r w:rsidRPr="006216AF">
        <w:rPr>
          <w:rtl/>
        </w:rPr>
        <w:t>243 ، 298</w:t>
      </w:r>
      <w:r w:rsidR="0096323A">
        <w:rPr>
          <w:rtl/>
        </w:rPr>
        <w:t xml:space="preserve"> / </w:t>
      </w:r>
      <w:r w:rsidRPr="006216AF">
        <w:rPr>
          <w:rtl/>
        </w:rPr>
        <w:t>253 ، 336</w:t>
      </w:r>
      <w:r w:rsidR="0096323A">
        <w:rPr>
          <w:rtl/>
        </w:rPr>
        <w:t xml:space="preserve"> / </w:t>
      </w:r>
      <w:r w:rsidRPr="006216AF">
        <w:rPr>
          <w:rtl/>
        </w:rPr>
        <w:t>279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فضل بن أحمد بن إسرائيل الكاتب ، أبو العباس : 556</w:t>
      </w:r>
      <w:r w:rsidR="0096323A">
        <w:rPr>
          <w:rtl/>
        </w:rPr>
        <w:t xml:space="preserve"> / </w:t>
      </w:r>
      <w:r w:rsidRPr="006216AF">
        <w:rPr>
          <w:rtl/>
        </w:rPr>
        <w:t>498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فطرس : 338</w:t>
      </w:r>
      <w:r w:rsidR="0096323A">
        <w:rPr>
          <w:rtl/>
        </w:rPr>
        <w:t xml:space="preserve"> / </w:t>
      </w:r>
      <w:r w:rsidRPr="006216AF">
        <w:rPr>
          <w:rtl/>
        </w:rPr>
        <w:t>284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فلان بن مهاجر : 406</w:t>
      </w:r>
      <w:r w:rsidR="0096323A">
        <w:rPr>
          <w:rtl/>
        </w:rPr>
        <w:t xml:space="preserve"> / </w:t>
      </w:r>
      <w:r w:rsidRPr="006216AF">
        <w:rPr>
          <w:rtl/>
        </w:rPr>
        <w:t>338</w:t>
      </w:r>
      <w:r w:rsidR="00410A32">
        <w:rPr>
          <w:rtl/>
        </w:rPr>
        <w:t xml:space="preserve"> .</w:t>
      </w:r>
    </w:p>
    <w:p w:rsidR="00B40022" w:rsidRPr="00483E39" w:rsidRDefault="00C24190" w:rsidP="00483E39">
      <w:pPr>
        <w:pStyle w:val="rfdCenterBold1"/>
        <w:rPr>
          <w:rtl/>
        </w:rPr>
      </w:pPr>
      <w:r w:rsidRPr="00483E39">
        <w:rPr>
          <w:rtl/>
        </w:rPr>
        <w:t>(</w:t>
      </w:r>
      <w:r w:rsidR="00A4048A" w:rsidRPr="00483E39">
        <w:rPr>
          <w:rtl/>
        </w:rPr>
        <w:t>ق</w:t>
      </w:r>
      <w:r w:rsidR="003E76E8" w:rsidRPr="00483E39">
        <w:rPr>
          <w:rtl/>
        </w:rPr>
        <w:t>)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قارون : 153 ، 159</w:t>
      </w:r>
      <w:r w:rsidR="0096323A">
        <w:rPr>
          <w:rtl/>
        </w:rPr>
        <w:t xml:space="preserve"> / </w:t>
      </w:r>
      <w:r w:rsidRPr="006216AF">
        <w:rPr>
          <w:rtl/>
        </w:rPr>
        <w:t>148 ، 381</w:t>
      </w:r>
      <w:r w:rsidR="0096323A">
        <w:rPr>
          <w:rtl/>
        </w:rPr>
        <w:t xml:space="preserve"> / </w:t>
      </w:r>
      <w:r w:rsidRPr="006216AF">
        <w:rPr>
          <w:rtl/>
        </w:rPr>
        <w:t>312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القاسم بن الأصبغ بن نباتة : 341</w:t>
      </w:r>
      <w:r w:rsidR="0096323A">
        <w:rPr>
          <w:rtl/>
        </w:rPr>
        <w:t xml:space="preserve"> / </w:t>
      </w:r>
      <w:r w:rsidRPr="006216AF">
        <w:rPr>
          <w:rtl/>
        </w:rPr>
        <w:t>287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القاسم بن العلاء : 590</w:t>
      </w:r>
      <w:r w:rsidR="0096323A">
        <w:rPr>
          <w:rtl/>
        </w:rPr>
        <w:t xml:space="preserve"> / </w:t>
      </w:r>
      <w:r w:rsidRPr="006216AF">
        <w:rPr>
          <w:rtl/>
        </w:rPr>
        <w:t>536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قتادة : 173</w:t>
      </w:r>
      <w:r w:rsidR="0096323A">
        <w:rPr>
          <w:rtl/>
        </w:rPr>
        <w:t xml:space="preserve"> / </w:t>
      </w:r>
      <w:r w:rsidRPr="006216AF">
        <w:rPr>
          <w:rtl/>
        </w:rPr>
        <w:t>160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قتادة بن ربعي : 64</w:t>
      </w:r>
      <w:r w:rsidR="0096323A">
        <w:rPr>
          <w:rtl/>
        </w:rPr>
        <w:t xml:space="preserve"> / </w:t>
      </w:r>
      <w:r w:rsidRPr="006216AF">
        <w:rPr>
          <w:rtl/>
        </w:rPr>
        <w:t>41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قتادة بن ملحان : 97</w:t>
      </w:r>
      <w:r w:rsidR="0096323A">
        <w:rPr>
          <w:rtl/>
        </w:rPr>
        <w:t xml:space="preserve"> / </w:t>
      </w:r>
      <w:r w:rsidRPr="006216AF">
        <w:rPr>
          <w:rtl/>
        </w:rPr>
        <w:t>86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قتادة بن النعمان : 98</w:t>
      </w:r>
      <w:r w:rsidR="0096323A">
        <w:rPr>
          <w:rtl/>
        </w:rPr>
        <w:t xml:space="preserve"> / </w:t>
      </w:r>
      <w:r w:rsidRPr="006216AF">
        <w:rPr>
          <w:rtl/>
        </w:rPr>
        <w:t>90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 xml:space="preserve">قنبر </w:t>
      </w:r>
      <w:r w:rsidR="00C24190">
        <w:rPr>
          <w:rtl/>
        </w:rPr>
        <w:t>(</w:t>
      </w:r>
      <w:r w:rsidRPr="006216AF">
        <w:rPr>
          <w:rtl/>
        </w:rPr>
        <w:t>مولى أمير المؤمنين</w:t>
      </w:r>
      <w:r w:rsidR="003E76E8">
        <w:rPr>
          <w:rtl/>
        </w:rPr>
        <w:t>)</w:t>
      </w:r>
      <w:r w:rsidRPr="006216AF">
        <w:rPr>
          <w:rtl/>
        </w:rPr>
        <w:t xml:space="preserve"> : 269</w:t>
      </w:r>
      <w:r w:rsidR="0096323A">
        <w:rPr>
          <w:rtl/>
        </w:rPr>
        <w:t xml:space="preserve"> 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قيس بن سعد : 226</w:t>
      </w:r>
      <w:r w:rsidR="0096323A">
        <w:rPr>
          <w:rtl/>
        </w:rPr>
        <w:t xml:space="preserve"> / </w:t>
      </w:r>
      <w:r w:rsidRPr="006216AF">
        <w:rPr>
          <w:rtl/>
        </w:rPr>
        <w:t>196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قيس بن سعد بن عبادة : 168</w:t>
      </w:r>
      <w:r w:rsidR="0096323A">
        <w:rPr>
          <w:rtl/>
        </w:rPr>
        <w:t xml:space="preserve"> 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قيس بن النعمان السكوني : 86</w:t>
      </w:r>
      <w:r w:rsidR="0096323A">
        <w:rPr>
          <w:rtl/>
        </w:rPr>
        <w:t xml:space="preserve"> / </w:t>
      </w:r>
      <w:r w:rsidRPr="006216AF">
        <w:rPr>
          <w:rtl/>
        </w:rPr>
        <w:t>69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 xml:space="preserve">قيصر </w:t>
      </w:r>
      <w:r w:rsidR="00C24190">
        <w:rPr>
          <w:rtl/>
        </w:rPr>
        <w:t>(</w:t>
      </w:r>
      <w:r w:rsidRPr="006216AF">
        <w:rPr>
          <w:rtl/>
        </w:rPr>
        <w:t>ملك الروم</w:t>
      </w:r>
      <w:r w:rsidR="003E76E8">
        <w:rPr>
          <w:rtl/>
        </w:rPr>
        <w:t>)</w:t>
      </w:r>
      <w:r w:rsidRPr="006216AF">
        <w:rPr>
          <w:rtl/>
        </w:rPr>
        <w:t xml:space="preserve"> : 107</w:t>
      </w:r>
      <w:r w:rsidR="0096323A">
        <w:rPr>
          <w:rtl/>
        </w:rPr>
        <w:t xml:space="preserve"> / </w:t>
      </w:r>
      <w:r w:rsidRPr="006216AF">
        <w:rPr>
          <w:rtl/>
        </w:rPr>
        <w:t>99</w:t>
      </w:r>
      <w:r w:rsidR="00410A32">
        <w:rPr>
          <w:rtl/>
        </w:rPr>
        <w:t xml:space="preserve"> .</w:t>
      </w:r>
    </w:p>
    <w:p w:rsidR="00B40022" w:rsidRPr="00483E39" w:rsidRDefault="00C24190" w:rsidP="00483E39">
      <w:pPr>
        <w:pStyle w:val="rfdCenterBold1"/>
        <w:rPr>
          <w:rtl/>
        </w:rPr>
      </w:pPr>
      <w:r w:rsidRPr="00483E39">
        <w:rPr>
          <w:rtl/>
        </w:rPr>
        <w:t>(</w:t>
      </w:r>
      <w:r w:rsidR="00A4048A" w:rsidRPr="00483E39">
        <w:rPr>
          <w:rtl/>
        </w:rPr>
        <w:t>ك</w:t>
      </w:r>
      <w:r w:rsidR="003E76E8" w:rsidRPr="00483E39">
        <w:rPr>
          <w:rtl/>
        </w:rPr>
        <w:t>)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 xml:space="preserve">كافور </w:t>
      </w:r>
      <w:r w:rsidR="00C24190">
        <w:rPr>
          <w:rtl/>
        </w:rPr>
        <w:t>(</w:t>
      </w:r>
      <w:r w:rsidRPr="006216AF">
        <w:rPr>
          <w:rtl/>
        </w:rPr>
        <w:t>الخادم</w:t>
      </w:r>
      <w:r w:rsidR="003E76E8">
        <w:rPr>
          <w:rtl/>
        </w:rPr>
        <w:t>)</w:t>
      </w:r>
      <w:r w:rsidRPr="006216AF">
        <w:rPr>
          <w:rtl/>
        </w:rPr>
        <w:t xml:space="preserve"> : 589</w:t>
      </w:r>
      <w:r w:rsidR="0096323A">
        <w:rPr>
          <w:rtl/>
        </w:rPr>
        <w:t xml:space="preserve"> / </w:t>
      </w:r>
      <w:r w:rsidRPr="006216AF">
        <w:rPr>
          <w:rtl/>
        </w:rPr>
        <w:t>534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كثير النواء : 423</w:t>
      </w:r>
      <w:r w:rsidR="0096323A">
        <w:rPr>
          <w:rtl/>
        </w:rPr>
        <w:t xml:space="preserve"> / </w:t>
      </w:r>
      <w:r w:rsidRPr="006216AF">
        <w:rPr>
          <w:rtl/>
        </w:rPr>
        <w:t>359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كسرى : 107</w:t>
      </w:r>
      <w:r w:rsidR="0096323A">
        <w:rPr>
          <w:rtl/>
        </w:rPr>
        <w:t xml:space="preserve"> / </w:t>
      </w:r>
      <w:r w:rsidRPr="006216AF">
        <w:rPr>
          <w:rtl/>
        </w:rPr>
        <w:t>99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كعب بن الأشرف : 62</w:t>
      </w:r>
      <w:r w:rsidR="0096323A">
        <w:rPr>
          <w:rtl/>
        </w:rPr>
        <w:t xml:space="preserve"> / </w:t>
      </w:r>
      <w:r w:rsidRPr="006216AF">
        <w:rPr>
          <w:rtl/>
        </w:rPr>
        <w:t>35 ، 65</w:t>
      </w:r>
      <w:r w:rsidR="0096323A">
        <w:rPr>
          <w:rtl/>
        </w:rPr>
        <w:t xml:space="preserve"> / </w:t>
      </w:r>
      <w:r w:rsidRPr="006216AF">
        <w:rPr>
          <w:rtl/>
        </w:rPr>
        <w:t>42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الكلبي : 73</w:t>
      </w:r>
      <w:r w:rsidR="0096323A">
        <w:rPr>
          <w:rtl/>
        </w:rPr>
        <w:t xml:space="preserve"> / </w:t>
      </w:r>
      <w:r w:rsidRPr="006216AF">
        <w:rPr>
          <w:rtl/>
        </w:rPr>
        <w:t>56 ، 142</w:t>
      </w:r>
      <w:r w:rsidR="0096323A">
        <w:rPr>
          <w:rtl/>
        </w:rPr>
        <w:t xml:space="preserve"> / </w:t>
      </w:r>
      <w:r w:rsidRPr="006216AF">
        <w:rPr>
          <w:rtl/>
        </w:rPr>
        <w:t>135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الكلبية : 334</w:t>
      </w:r>
      <w:r w:rsidR="0096323A">
        <w:rPr>
          <w:rtl/>
        </w:rPr>
        <w:t xml:space="preserve"> / </w:t>
      </w:r>
      <w:r w:rsidRPr="006216AF">
        <w:rPr>
          <w:rtl/>
        </w:rPr>
        <w:t>275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كلثم : 286</w:t>
      </w:r>
      <w:r w:rsidR="0096323A">
        <w:rPr>
          <w:rtl/>
        </w:rPr>
        <w:t xml:space="preserve"> / </w:t>
      </w:r>
      <w:r w:rsidRPr="006216AF">
        <w:rPr>
          <w:rtl/>
        </w:rPr>
        <w:t>143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كلثوم بنت أحمد : 595</w:t>
      </w:r>
      <w:r w:rsidR="0096323A">
        <w:rPr>
          <w:rtl/>
        </w:rPr>
        <w:t xml:space="preserve"> / </w:t>
      </w:r>
      <w:r w:rsidRPr="006216AF">
        <w:rPr>
          <w:rtl/>
        </w:rPr>
        <w:t>537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كنكر الكابلي : 360</w:t>
      </w:r>
      <w:r w:rsidR="0096323A">
        <w:rPr>
          <w:rtl/>
        </w:rPr>
        <w:t xml:space="preserve"> / </w:t>
      </w:r>
      <w:r w:rsidRPr="006216AF">
        <w:rPr>
          <w:rtl/>
        </w:rPr>
        <w:t>299</w:t>
      </w:r>
      <w:r w:rsidR="00410A32">
        <w:rPr>
          <w:rtl/>
        </w:rPr>
        <w:t xml:space="preserve"> .</w:t>
      </w:r>
    </w:p>
    <w:p w:rsidR="00B40022" w:rsidRPr="00483E39" w:rsidRDefault="00C24190" w:rsidP="00483E39">
      <w:pPr>
        <w:pStyle w:val="rfdCenterBold1"/>
        <w:rPr>
          <w:rtl/>
        </w:rPr>
      </w:pPr>
      <w:r w:rsidRPr="00483E39">
        <w:rPr>
          <w:rtl/>
        </w:rPr>
        <w:t>(</w:t>
      </w:r>
      <w:r w:rsidR="00277C5F" w:rsidRPr="00483E39">
        <w:rPr>
          <w:rtl/>
        </w:rPr>
        <w:t>ل</w:t>
      </w:r>
      <w:r w:rsidR="003E76E8" w:rsidRPr="00483E39">
        <w:rPr>
          <w:rtl/>
        </w:rPr>
        <w:t>)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الليث بن سعد : 375</w:t>
      </w:r>
      <w:r w:rsidR="0096323A">
        <w:rPr>
          <w:rtl/>
        </w:rPr>
        <w:t xml:space="preserve"> / </w:t>
      </w:r>
      <w:r w:rsidRPr="006216AF">
        <w:rPr>
          <w:rtl/>
        </w:rPr>
        <w:t>309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الليثي عبد الله بن أريقط : 85</w:t>
      </w:r>
      <w:r w:rsidR="0096323A">
        <w:rPr>
          <w:rtl/>
        </w:rPr>
        <w:t xml:space="preserve"> / </w:t>
      </w:r>
      <w:r w:rsidRPr="006216AF">
        <w:rPr>
          <w:rtl/>
        </w:rPr>
        <w:t>68</w:t>
      </w:r>
      <w:r w:rsidR="00410A32">
        <w:rPr>
          <w:rtl/>
        </w:rPr>
        <w:t xml:space="preserve"> .</w:t>
      </w:r>
    </w:p>
    <w:p w:rsidR="00B40022" w:rsidRPr="00483E39" w:rsidRDefault="00C24190" w:rsidP="00483E39">
      <w:pPr>
        <w:pStyle w:val="rfdCenterBold1"/>
        <w:rPr>
          <w:rtl/>
        </w:rPr>
      </w:pPr>
      <w:r w:rsidRPr="00483E39">
        <w:rPr>
          <w:rtl/>
        </w:rPr>
        <w:t>(</w:t>
      </w:r>
      <w:r w:rsidR="00277C5F" w:rsidRPr="00483E39">
        <w:rPr>
          <w:rtl/>
        </w:rPr>
        <w:t>م</w:t>
      </w:r>
      <w:r w:rsidR="003E76E8" w:rsidRPr="00483E39">
        <w:rPr>
          <w:rtl/>
        </w:rPr>
        <w:t>)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مارية : 584</w:t>
      </w:r>
      <w:r w:rsidR="0096323A">
        <w:rPr>
          <w:rtl/>
        </w:rPr>
        <w:t xml:space="preserve"> / </w:t>
      </w:r>
      <w:r w:rsidRPr="006216AF">
        <w:rPr>
          <w:rtl/>
        </w:rPr>
        <w:t>532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المأمون : 145</w:t>
      </w:r>
      <w:r w:rsidR="0096323A">
        <w:rPr>
          <w:rtl/>
        </w:rPr>
        <w:t xml:space="preserve"> / </w:t>
      </w:r>
      <w:r w:rsidRPr="006216AF">
        <w:rPr>
          <w:rtl/>
        </w:rPr>
        <w:t>137 ، 172</w:t>
      </w:r>
      <w:r w:rsidR="0096323A">
        <w:rPr>
          <w:rtl/>
        </w:rPr>
        <w:t xml:space="preserve"> / </w:t>
      </w:r>
      <w:r w:rsidRPr="006216AF">
        <w:rPr>
          <w:rtl/>
        </w:rPr>
        <w:t>158 ، 219</w:t>
      </w:r>
      <w:r w:rsidR="0096323A">
        <w:rPr>
          <w:rtl/>
        </w:rPr>
        <w:t xml:space="preserve"> / </w:t>
      </w:r>
      <w:r w:rsidRPr="006216AF">
        <w:rPr>
          <w:rtl/>
        </w:rPr>
        <w:t>193 ، 467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394 ، </w:t>
      </w:r>
      <w:r w:rsidR="00B6710F">
        <w:rPr>
          <w:rtl/>
        </w:rPr>
        <w:br/>
      </w:r>
      <w:r w:rsidRPr="006216AF">
        <w:rPr>
          <w:rtl/>
        </w:rPr>
        <w:t>469</w:t>
      </w:r>
      <w:r w:rsidR="0096323A">
        <w:rPr>
          <w:rtl/>
        </w:rPr>
        <w:t xml:space="preserve"> / </w:t>
      </w:r>
      <w:r w:rsidRPr="006216AF">
        <w:rPr>
          <w:rtl/>
        </w:rPr>
        <w:t>395 ، 486</w:t>
      </w:r>
      <w:r w:rsidR="0096323A">
        <w:rPr>
          <w:rtl/>
        </w:rPr>
        <w:t xml:space="preserve"> / </w:t>
      </w:r>
      <w:r w:rsidRPr="006216AF">
        <w:rPr>
          <w:rtl/>
        </w:rPr>
        <w:t>415 ، 488</w:t>
      </w:r>
      <w:r w:rsidR="0096323A">
        <w:rPr>
          <w:rtl/>
        </w:rPr>
        <w:t xml:space="preserve"> / </w:t>
      </w:r>
      <w:r w:rsidRPr="006216AF">
        <w:rPr>
          <w:rtl/>
        </w:rPr>
        <w:t>416 ، 490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417 ، </w:t>
      </w:r>
      <w:r w:rsidR="00B6710F">
        <w:rPr>
          <w:rtl/>
        </w:rPr>
        <w:br/>
      </w:r>
      <w:r w:rsidRPr="006216AF">
        <w:rPr>
          <w:rtl/>
        </w:rPr>
        <w:t>497</w:t>
      </w:r>
      <w:r w:rsidR="0096323A">
        <w:rPr>
          <w:rtl/>
        </w:rPr>
        <w:t xml:space="preserve"> / </w:t>
      </w:r>
      <w:r w:rsidRPr="006216AF">
        <w:rPr>
          <w:rtl/>
        </w:rPr>
        <w:t>426 ، 505</w:t>
      </w:r>
      <w:r w:rsidR="0096323A">
        <w:rPr>
          <w:rtl/>
        </w:rPr>
        <w:t xml:space="preserve"> / </w:t>
      </w:r>
      <w:r w:rsidRPr="006216AF">
        <w:rPr>
          <w:rtl/>
        </w:rPr>
        <w:t>433 ، 512</w:t>
      </w:r>
      <w:r w:rsidR="0096323A">
        <w:rPr>
          <w:rtl/>
        </w:rPr>
        <w:t xml:space="preserve"> / </w:t>
      </w:r>
      <w:r w:rsidRPr="006216AF">
        <w:rPr>
          <w:rtl/>
        </w:rPr>
        <w:t>437 ، 518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448 ، </w:t>
      </w:r>
      <w:r w:rsidR="00B6710F">
        <w:rPr>
          <w:rtl/>
        </w:rPr>
        <w:br/>
      </w:r>
      <w:r w:rsidRPr="006216AF">
        <w:rPr>
          <w:rtl/>
        </w:rPr>
        <w:t>546</w:t>
      </w:r>
      <w:r w:rsidR="0096323A">
        <w:rPr>
          <w:rtl/>
        </w:rPr>
        <w:t xml:space="preserve"> / </w:t>
      </w:r>
      <w:r w:rsidRPr="006216AF">
        <w:rPr>
          <w:rtl/>
        </w:rPr>
        <w:t>488</w:t>
      </w:r>
      <w:r w:rsidR="00410A32">
        <w:rPr>
          <w:rtl/>
        </w:rPr>
        <w:t xml:space="preserve"> .</w:t>
      </w:r>
    </w:p>
    <w:p w:rsidR="005F4626" w:rsidRPr="006216AF" w:rsidRDefault="005F4626" w:rsidP="00483E39">
      <w:pPr>
        <w:pStyle w:val="rfdNormal0"/>
        <w:rPr>
          <w:rtl/>
        </w:rPr>
      </w:pPr>
      <w:r w:rsidRPr="006216AF">
        <w:rPr>
          <w:rtl/>
        </w:rPr>
        <w:t>مالك الأشتر : 226</w:t>
      </w:r>
      <w:r w:rsidR="0096323A">
        <w:rPr>
          <w:rtl/>
        </w:rPr>
        <w:t xml:space="preserve"> / </w:t>
      </w:r>
      <w:r w:rsidRPr="006216AF">
        <w:rPr>
          <w:rtl/>
        </w:rPr>
        <w:t>196 ، 257</w:t>
      </w:r>
      <w:r w:rsidR="0096323A">
        <w:rPr>
          <w:rtl/>
        </w:rPr>
        <w:t xml:space="preserve"> / </w:t>
      </w:r>
      <w:r w:rsidRPr="006216AF">
        <w:rPr>
          <w:rtl/>
        </w:rPr>
        <w:t>222 ، 258</w:t>
      </w:r>
      <w:r w:rsidR="0096323A">
        <w:rPr>
          <w:rtl/>
        </w:rPr>
        <w:t xml:space="preserve"> / </w:t>
      </w:r>
      <w:r w:rsidRPr="006216AF">
        <w:rPr>
          <w:rtl/>
        </w:rPr>
        <w:t>225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مالك بن أنس : 455</w:t>
      </w:r>
      <w:r w:rsidR="0096323A">
        <w:rPr>
          <w:rtl/>
        </w:rPr>
        <w:t xml:space="preserve"> / </w:t>
      </w:r>
      <w:r w:rsidRPr="006216AF">
        <w:rPr>
          <w:rtl/>
        </w:rPr>
        <w:t>383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مالك بن نوبخت : 477</w:t>
      </w:r>
      <w:r w:rsidR="0096323A">
        <w:rPr>
          <w:rtl/>
        </w:rPr>
        <w:t xml:space="preserve"> / </w:t>
      </w:r>
      <w:r w:rsidRPr="006216AF">
        <w:rPr>
          <w:rtl/>
        </w:rPr>
        <w:t>403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 xml:space="preserve">المبارك </w:t>
      </w:r>
      <w:r w:rsidR="00C24190">
        <w:rPr>
          <w:rtl/>
        </w:rPr>
        <w:t>(</w:t>
      </w:r>
      <w:r w:rsidRPr="006216AF">
        <w:rPr>
          <w:rtl/>
        </w:rPr>
        <w:t xml:space="preserve">خادم أبو محمد </w:t>
      </w:r>
      <w:r w:rsidR="00470C8A">
        <w:rPr>
          <w:rtl/>
        </w:rPr>
        <w:t>(ع)</w:t>
      </w:r>
      <w:r w:rsidRPr="006216AF">
        <w:rPr>
          <w:rtl/>
        </w:rPr>
        <w:t>) : 215</w:t>
      </w:r>
      <w:r w:rsidR="0096323A">
        <w:rPr>
          <w:rtl/>
        </w:rPr>
        <w:t xml:space="preserve"> / </w:t>
      </w:r>
      <w:r w:rsidRPr="006216AF">
        <w:rPr>
          <w:rtl/>
        </w:rPr>
        <w:t>189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المبارك بن فضالة : 80</w:t>
      </w:r>
      <w:r w:rsidR="0096323A">
        <w:rPr>
          <w:rtl/>
        </w:rPr>
        <w:t xml:space="preserve"> / </w:t>
      </w:r>
      <w:r w:rsidRPr="006216AF">
        <w:rPr>
          <w:rtl/>
        </w:rPr>
        <w:t>63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مبارك اليمامة : 74</w:t>
      </w:r>
      <w:r w:rsidR="0096323A">
        <w:rPr>
          <w:rtl/>
        </w:rPr>
        <w:t xml:space="preserve"> / </w:t>
      </w:r>
      <w:r w:rsidRPr="006216AF">
        <w:rPr>
          <w:rtl/>
        </w:rPr>
        <w:t>57</w:t>
      </w:r>
      <w:r w:rsidR="00410A32">
        <w:rPr>
          <w:rtl/>
        </w:rPr>
        <w:t xml:space="preserve"> .</w:t>
      </w:r>
    </w:p>
    <w:p w:rsidR="005F4626" w:rsidRPr="00FF5F30" w:rsidRDefault="005F4626" w:rsidP="00FF5F30">
      <w:pPr>
        <w:pStyle w:val="rfdNormal0"/>
        <w:rPr>
          <w:rStyle w:val="rfdPoemTiniCharChar"/>
          <w:rtl/>
        </w:rPr>
      </w:pPr>
      <w:r w:rsidRPr="006216AF">
        <w:rPr>
          <w:rtl/>
        </w:rPr>
        <w:t>المتوكل : 154</w:t>
      </w:r>
      <w:r w:rsidR="0096323A">
        <w:rPr>
          <w:rtl/>
        </w:rPr>
        <w:t xml:space="preserve"> / </w:t>
      </w:r>
      <w:r w:rsidRPr="006216AF">
        <w:rPr>
          <w:rtl/>
        </w:rPr>
        <w:t>140 ، 159</w:t>
      </w:r>
      <w:r w:rsidR="0096323A">
        <w:rPr>
          <w:rtl/>
        </w:rPr>
        <w:t xml:space="preserve"> / </w:t>
      </w:r>
      <w:r w:rsidRPr="006216AF">
        <w:rPr>
          <w:rtl/>
        </w:rPr>
        <w:t>148 ، 529</w:t>
      </w:r>
      <w:r w:rsidR="0096323A">
        <w:rPr>
          <w:rtl/>
        </w:rPr>
        <w:t xml:space="preserve"> / </w:t>
      </w:r>
      <w:r w:rsidRPr="006216AF">
        <w:rPr>
          <w:rtl/>
        </w:rPr>
        <w:t>465 ، 531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466 ، </w:t>
      </w:r>
      <w:r w:rsidR="00B6710F">
        <w:rPr>
          <w:rtl/>
        </w:rPr>
        <w:br/>
      </w:r>
      <w:r w:rsidRPr="006216AF">
        <w:rPr>
          <w:rtl/>
        </w:rPr>
        <w:t>534</w:t>
      </w:r>
      <w:r w:rsidR="0096323A">
        <w:rPr>
          <w:rtl/>
        </w:rPr>
        <w:t xml:space="preserve"> / </w:t>
      </w:r>
      <w:r w:rsidRPr="006216AF">
        <w:rPr>
          <w:rtl/>
        </w:rPr>
        <w:t>470 ، 539</w:t>
      </w:r>
      <w:r w:rsidR="0096323A">
        <w:rPr>
          <w:rtl/>
        </w:rPr>
        <w:t xml:space="preserve"> / </w:t>
      </w:r>
      <w:r w:rsidRPr="006216AF">
        <w:rPr>
          <w:rtl/>
        </w:rPr>
        <w:t>479 ، 539</w:t>
      </w:r>
      <w:r w:rsidR="0096323A">
        <w:rPr>
          <w:rtl/>
        </w:rPr>
        <w:t xml:space="preserve"> / </w:t>
      </w:r>
      <w:r w:rsidRPr="006216AF">
        <w:rPr>
          <w:rtl/>
        </w:rPr>
        <w:t>480 ، 540</w:t>
      </w:r>
      <w:r w:rsidR="0096323A">
        <w:rPr>
          <w:rtl/>
        </w:rPr>
        <w:t xml:space="preserve"> / </w:t>
      </w:r>
      <w:r w:rsidRPr="006216AF">
        <w:rPr>
          <w:rtl/>
        </w:rPr>
        <w:t>480</w:t>
      </w:r>
      <w:r w:rsidR="00FF5F30">
        <w:rPr>
          <w:rFonts w:hint="cs"/>
          <w:rtl/>
        </w:rPr>
        <w:t xml:space="preserve"> </w:t>
      </w:r>
      <w:r>
        <w:rPr>
          <w:rtl/>
        </w:rPr>
        <w:t>ـ</w:t>
      </w:r>
      <w:r w:rsidR="00FF5F30">
        <w:rPr>
          <w:rFonts w:hint="cs"/>
          <w:rtl/>
        </w:rPr>
        <w:t xml:space="preserve"> </w:t>
      </w:r>
      <w:r w:rsidRPr="006216AF">
        <w:rPr>
          <w:rtl/>
        </w:rPr>
        <w:t xml:space="preserve">481 ، </w:t>
      </w:r>
      <w:r w:rsidR="00B6710F">
        <w:rPr>
          <w:rtl/>
        </w:rPr>
        <w:br/>
      </w:r>
      <w:r w:rsidRPr="006216AF">
        <w:rPr>
          <w:rtl/>
        </w:rPr>
        <w:t>542</w:t>
      </w:r>
      <w:r w:rsidR="0096323A">
        <w:rPr>
          <w:rtl/>
        </w:rPr>
        <w:t xml:space="preserve"> / </w:t>
      </w:r>
      <w:r w:rsidRPr="006216AF">
        <w:rPr>
          <w:rtl/>
        </w:rPr>
        <w:t>484 ، 545</w:t>
      </w:r>
      <w:r w:rsidR="0096323A">
        <w:rPr>
          <w:rtl/>
        </w:rPr>
        <w:t xml:space="preserve"> / </w:t>
      </w:r>
      <w:r w:rsidRPr="006216AF">
        <w:rPr>
          <w:rtl/>
        </w:rPr>
        <w:t>487 ، 550</w:t>
      </w:r>
      <w:r w:rsidR="0096323A">
        <w:rPr>
          <w:rtl/>
        </w:rPr>
        <w:t xml:space="preserve"> / </w:t>
      </w:r>
      <w:r w:rsidRPr="006216AF">
        <w:rPr>
          <w:rtl/>
        </w:rPr>
        <w:t>493 ، 551</w:t>
      </w:r>
      <w:r w:rsidR="0096323A">
        <w:rPr>
          <w:rtl/>
        </w:rPr>
        <w:t xml:space="preserve"> / </w:t>
      </w:r>
      <w:r w:rsidRPr="006216AF">
        <w:rPr>
          <w:rtl/>
        </w:rPr>
        <w:t>494 ،</w:t>
      </w:r>
      <w:r w:rsidR="00B6710F">
        <w:rPr>
          <w:rtl/>
        </w:rPr>
        <w:t xml:space="preserve"> </w:t>
      </w:r>
      <w:r w:rsidR="00B6710F">
        <w:rPr>
          <w:rtl/>
        </w:rPr>
        <w:br/>
      </w:r>
    </w:p>
    <w:p w:rsidR="005F4626" w:rsidRPr="006216AF" w:rsidRDefault="005F4626" w:rsidP="0043427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553</w:t>
      </w:r>
      <w:r w:rsidR="0096323A">
        <w:rPr>
          <w:rtl/>
        </w:rPr>
        <w:t xml:space="preserve"> / </w:t>
      </w:r>
      <w:r w:rsidRPr="006216AF">
        <w:rPr>
          <w:rtl/>
        </w:rPr>
        <w:t>495 ، 555</w:t>
      </w:r>
      <w:r w:rsidR="0096323A">
        <w:rPr>
          <w:rtl/>
        </w:rPr>
        <w:t xml:space="preserve"> / </w:t>
      </w:r>
      <w:r w:rsidRPr="006216AF">
        <w:rPr>
          <w:rtl/>
        </w:rPr>
        <w:t>496</w:t>
      </w:r>
      <w:r>
        <w:rPr>
          <w:rtl/>
        </w:rPr>
        <w:t xml:space="preserve"> ـ </w:t>
      </w:r>
      <w:r w:rsidRPr="006216AF">
        <w:rPr>
          <w:rtl/>
        </w:rPr>
        <w:t>497 ، 556</w:t>
      </w:r>
      <w:r w:rsidR="0096323A">
        <w:rPr>
          <w:rtl/>
        </w:rPr>
        <w:t xml:space="preserve"> / </w:t>
      </w:r>
      <w:r w:rsidRPr="006216AF">
        <w:rPr>
          <w:rtl/>
        </w:rPr>
        <w:t>498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المثنى بن الوليد : 373</w:t>
      </w:r>
      <w:r w:rsidR="0096323A">
        <w:rPr>
          <w:rtl/>
        </w:rPr>
        <w:t xml:space="preserve"> / </w:t>
      </w:r>
      <w:r w:rsidRPr="006216AF">
        <w:rPr>
          <w:rtl/>
        </w:rPr>
        <w:t>307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مجاهد : 48</w:t>
      </w:r>
      <w:r w:rsidR="0096323A">
        <w:rPr>
          <w:rtl/>
        </w:rPr>
        <w:t xml:space="preserve"> / </w:t>
      </w:r>
      <w:r w:rsidRPr="006216AF">
        <w:rPr>
          <w:rtl/>
        </w:rPr>
        <w:t>15 ، 285</w:t>
      </w:r>
      <w:r w:rsidR="0096323A">
        <w:rPr>
          <w:rtl/>
        </w:rPr>
        <w:t xml:space="preserve"> / </w:t>
      </w:r>
      <w:r w:rsidRPr="006216AF">
        <w:rPr>
          <w:rtl/>
        </w:rPr>
        <w:t>244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محرز بن هديد : 85</w:t>
      </w:r>
      <w:r w:rsidR="0096323A">
        <w:rPr>
          <w:rtl/>
        </w:rPr>
        <w:t xml:space="preserve"> / </w:t>
      </w:r>
      <w:r w:rsidRPr="006216AF">
        <w:rPr>
          <w:rtl/>
        </w:rPr>
        <w:t>68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إبراهيم الحمصي : 541</w:t>
      </w:r>
      <w:r w:rsidR="0096323A">
        <w:rPr>
          <w:rtl/>
        </w:rPr>
        <w:t xml:space="preserve"> / </w:t>
      </w:r>
      <w:r w:rsidRPr="006216AF">
        <w:rPr>
          <w:rtl/>
        </w:rPr>
        <w:t>482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إبراهيم القمي : 577</w:t>
      </w:r>
      <w:r w:rsidR="0096323A">
        <w:rPr>
          <w:rtl/>
        </w:rPr>
        <w:t xml:space="preserve"> / </w:t>
      </w:r>
      <w:r w:rsidRPr="006216AF">
        <w:rPr>
          <w:rtl/>
        </w:rPr>
        <w:t>526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إبراهيم النيسابوري ، أبو جعفر : 439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أبي بكر : 244</w:t>
      </w:r>
      <w:r w:rsidR="0096323A">
        <w:rPr>
          <w:rtl/>
        </w:rPr>
        <w:t xml:space="preserve"> / </w:t>
      </w:r>
      <w:r w:rsidRPr="006216AF">
        <w:rPr>
          <w:rtl/>
        </w:rPr>
        <w:t>208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أبي العلاء : 508</w:t>
      </w:r>
      <w:r w:rsidR="0096323A">
        <w:rPr>
          <w:rtl/>
        </w:rPr>
        <w:t xml:space="preserve"> / </w:t>
      </w:r>
      <w:r w:rsidRPr="006216AF">
        <w:rPr>
          <w:rtl/>
        </w:rPr>
        <w:t>434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أبي عمير : 227</w:t>
      </w:r>
      <w:r w:rsidR="0096323A">
        <w:rPr>
          <w:rtl/>
        </w:rPr>
        <w:t xml:space="preserve"> / </w:t>
      </w:r>
      <w:r w:rsidRPr="006216AF">
        <w:rPr>
          <w:rtl/>
        </w:rPr>
        <w:t>198 ، 373</w:t>
      </w:r>
      <w:r w:rsidR="0096323A">
        <w:rPr>
          <w:rtl/>
        </w:rPr>
        <w:t xml:space="preserve"> / </w:t>
      </w:r>
      <w:r w:rsidRPr="006216AF">
        <w:rPr>
          <w:rtl/>
        </w:rPr>
        <w:t>307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أبي القاسم : 517</w:t>
      </w:r>
      <w:r w:rsidR="0096323A">
        <w:rPr>
          <w:rtl/>
        </w:rPr>
        <w:t xml:space="preserve"> / </w:t>
      </w:r>
      <w:r w:rsidRPr="006216AF">
        <w:rPr>
          <w:rtl/>
        </w:rPr>
        <w:t>445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أحمد بن إسحاق النيسابوري ، أبو واسع : 496</w:t>
      </w:r>
      <w:r w:rsidR="0096323A">
        <w:rPr>
          <w:rtl/>
        </w:rPr>
        <w:t xml:space="preserve"> / </w:t>
      </w:r>
      <w:r w:rsidRPr="006216AF">
        <w:rPr>
          <w:rtl/>
        </w:rPr>
        <w:t>425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أحمد بن علي بن الحسن بن شاذان : 328</w:t>
      </w:r>
      <w:r w:rsidR="0096323A">
        <w:rPr>
          <w:rtl/>
        </w:rPr>
        <w:t xml:space="preserve"> / </w:t>
      </w:r>
      <w:r w:rsidRPr="006216AF">
        <w:rPr>
          <w:rtl/>
        </w:rPr>
        <w:t>269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الأسقنطوري : 208</w:t>
      </w:r>
      <w:r w:rsidR="0096323A">
        <w:rPr>
          <w:rtl/>
        </w:rPr>
        <w:t xml:space="preserve"> / </w:t>
      </w:r>
      <w:r w:rsidRPr="006216AF">
        <w:rPr>
          <w:rtl/>
        </w:rPr>
        <w:t>184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إسماعيل : 451</w:t>
      </w:r>
      <w:r w:rsidR="0096323A">
        <w:rPr>
          <w:rtl/>
        </w:rPr>
        <w:t xml:space="preserve"> / </w:t>
      </w:r>
      <w:r w:rsidRPr="006216AF">
        <w:rPr>
          <w:rtl/>
        </w:rPr>
        <w:t>380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إسماعيل الحميري ، أبو هاشم : 254</w:t>
      </w:r>
      <w:r w:rsidR="0096323A">
        <w:rPr>
          <w:rtl/>
        </w:rPr>
        <w:t xml:space="preserve"> / </w:t>
      </w:r>
      <w:r w:rsidRPr="006216AF">
        <w:rPr>
          <w:rtl/>
        </w:rPr>
        <w:t>220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جعفر : 438</w:t>
      </w:r>
      <w:r w:rsidR="0096323A">
        <w:rPr>
          <w:rtl/>
        </w:rPr>
        <w:t xml:space="preserve"> / </w:t>
      </w:r>
      <w:r w:rsidRPr="006216AF">
        <w:rPr>
          <w:rtl/>
        </w:rPr>
        <w:t>373 ، 481</w:t>
      </w:r>
      <w:r w:rsidR="0096323A">
        <w:rPr>
          <w:rtl/>
        </w:rPr>
        <w:t xml:space="preserve"> / </w:t>
      </w:r>
      <w:r w:rsidRPr="006216AF">
        <w:rPr>
          <w:rtl/>
        </w:rPr>
        <w:t>408 ، 488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415 ، </w:t>
      </w:r>
      <w:r w:rsidR="00B6710F">
        <w:rPr>
          <w:rtl/>
        </w:rPr>
        <w:br/>
      </w:r>
      <w:r w:rsidRPr="006216AF">
        <w:rPr>
          <w:rtl/>
        </w:rPr>
        <w:t>604</w:t>
      </w:r>
      <w:r w:rsidR="0096323A">
        <w:rPr>
          <w:rtl/>
        </w:rPr>
        <w:t xml:space="preserve"> / </w:t>
      </w:r>
      <w:r w:rsidRPr="006216AF">
        <w:rPr>
          <w:rtl/>
        </w:rPr>
        <w:t>552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جعفر بن محمد بن الأشعث : 406</w:t>
      </w:r>
      <w:r w:rsidR="0096323A">
        <w:rPr>
          <w:rtl/>
        </w:rPr>
        <w:t xml:space="preserve"> / </w:t>
      </w:r>
      <w:r w:rsidRPr="006216AF">
        <w:rPr>
          <w:rtl/>
        </w:rPr>
        <w:t>338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جعفر الحميري القمي ، أبو العباس : 609</w:t>
      </w:r>
      <w:r w:rsidR="0096323A">
        <w:rPr>
          <w:rtl/>
        </w:rPr>
        <w:t xml:space="preserve"> / </w:t>
      </w:r>
      <w:r w:rsidRPr="006216AF">
        <w:rPr>
          <w:rtl/>
        </w:rPr>
        <w:t>555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حجر : 573</w:t>
      </w:r>
      <w:r w:rsidR="0096323A">
        <w:rPr>
          <w:rtl/>
        </w:rPr>
        <w:t xml:space="preserve"> / </w:t>
      </w:r>
      <w:r w:rsidRPr="006216AF">
        <w:rPr>
          <w:rtl/>
        </w:rPr>
        <w:t>518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6216AF">
        <w:rPr>
          <w:rtl/>
        </w:rPr>
        <w:t>محمد بن الحسن : 229</w:t>
      </w:r>
      <w:r w:rsidR="0096323A">
        <w:rPr>
          <w:rtl/>
        </w:rPr>
        <w:t xml:space="preserve"> / </w:t>
      </w:r>
      <w:r w:rsidRPr="006216AF">
        <w:rPr>
          <w:rtl/>
        </w:rPr>
        <w:t>200</w:t>
      </w:r>
      <w:r w:rsidR="00410A32">
        <w:rPr>
          <w:rtl/>
        </w:rPr>
        <w:t xml:space="preserve"> .</w:t>
      </w:r>
    </w:p>
    <w:p w:rsidR="005F4626" w:rsidRPr="006216AF" w:rsidRDefault="005F4626" w:rsidP="00FF5F30">
      <w:pPr>
        <w:pStyle w:val="rfdNormal0"/>
        <w:rPr>
          <w:rtl/>
        </w:rPr>
      </w:pPr>
      <w:r w:rsidRPr="00FF5F30">
        <w:rPr>
          <w:rtl/>
        </w:rPr>
        <w:t xml:space="preserve">محمد بن الحسن ، صاحب الزمان القائم المهدي </w:t>
      </w:r>
      <w:r w:rsidR="00470C8A" w:rsidRPr="00FF5F30">
        <w:rPr>
          <w:rtl/>
        </w:rPr>
        <w:t>(ع)</w:t>
      </w:r>
      <w:r w:rsidRPr="00FF5F30">
        <w:rPr>
          <w:rtl/>
        </w:rPr>
        <w:t xml:space="preserve"> : 118</w:t>
      </w:r>
      <w:r w:rsidR="0096323A" w:rsidRPr="00FF5F30">
        <w:rPr>
          <w:rtl/>
        </w:rPr>
        <w:t xml:space="preserve"> / </w:t>
      </w:r>
      <w:r w:rsidRPr="00FF5F30">
        <w:rPr>
          <w:rtl/>
        </w:rPr>
        <w:t xml:space="preserve">114 ، </w:t>
      </w:r>
      <w:r w:rsidR="00B6710F" w:rsidRPr="00FF5F30">
        <w:rPr>
          <w:rtl/>
        </w:rPr>
        <w:br/>
      </w:r>
      <w:r w:rsidRPr="006216AF">
        <w:rPr>
          <w:rtl/>
        </w:rPr>
        <w:t>152 ، 310</w:t>
      </w:r>
      <w:r w:rsidR="0096323A">
        <w:rPr>
          <w:rtl/>
        </w:rPr>
        <w:t xml:space="preserve"> / </w:t>
      </w:r>
      <w:r w:rsidRPr="006216AF">
        <w:rPr>
          <w:rtl/>
        </w:rPr>
        <w:t>259 ، 454</w:t>
      </w:r>
      <w:r w:rsidR="0096323A">
        <w:rPr>
          <w:rtl/>
        </w:rPr>
        <w:t xml:space="preserve"> / </w:t>
      </w:r>
      <w:r w:rsidRPr="006216AF">
        <w:rPr>
          <w:rtl/>
        </w:rPr>
        <w:t>382 ، 584</w:t>
      </w:r>
      <w:r w:rsidR="0096323A">
        <w:rPr>
          <w:rtl/>
        </w:rPr>
        <w:t xml:space="preserve"> / </w:t>
      </w:r>
      <w:r w:rsidRPr="006216AF">
        <w:rPr>
          <w:rtl/>
        </w:rPr>
        <w:t>532 ، 590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536 ، </w:t>
      </w:r>
      <w:r w:rsidR="00B6710F">
        <w:rPr>
          <w:rtl/>
        </w:rPr>
        <w:br/>
      </w:r>
      <w:r w:rsidRPr="006216AF">
        <w:rPr>
          <w:rtl/>
        </w:rPr>
        <w:t>594</w:t>
      </w:r>
      <w:r w:rsidR="0096323A">
        <w:rPr>
          <w:rtl/>
        </w:rPr>
        <w:t xml:space="preserve"> / </w:t>
      </w:r>
      <w:r w:rsidRPr="006216AF">
        <w:rPr>
          <w:rtl/>
        </w:rPr>
        <w:t>537 ، 597</w:t>
      </w:r>
      <w:r w:rsidR="0096323A">
        <w:rPr>
          <w:rtl/>
        </w:rPr>
        <w:t xml:space="preserve"> / </w:t>
      </w:r>
      <w:r w:rsidRPr="006216AF">
        <w:rPr>
          <w:rtl/>
        </w:rPr>
        <w:t>539 ، 606</w:t>
      </w:r>
      <w:r w:rsidR="0096323A">
        <w:rPr>
          <w:rtl/>
        </w:rPr>
        <w:t xml:space="preserve"> / </w:t>
      </w:r>
      <w:r w:rsidRPr="006216AF">
        <w:rPr>
          <w:rtl/>
        </w:rPr>
        <w:t>553 ، 607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554 ، </w:t>
      </w:r>
      <w:r w:rsidR="00B6710F">
        <w:rPr>
          <w:rtl/>
        </w:rPr>
        <w:br/>
      </w:r>
      <w:r w:rsidRPr="006216AF">
        <w:rPr>
          <w:rtl/>
        </w:rPr>
        <w:t>612</w:t>
      </w:r>
      <w:r w:rsidR="0096323A">
        <w:rPr>
          <w:rtl/>
        </w:rPr>
        <w:t xml:space="preserve"> / </w:t>
      </w:r>
      <w:r w:rsidRPr="006216AF">
        <w:rPr>
          <w:rtl/>
        </w:rPr>
        <w:t>558 ، 613</w:t>
      </w:r>
      <w:r w:rsidR="0096323A">
        <w:rPr>
          <w:rtl/>
        </w:rPr>
        <w:t xml:space="preserve"> / </w:t>
      </w:r>
      <w:r w:rsidRPr="006216AF">
        <w:rPr>
          <w:rtl/>
        </w:rPr>
        <w:t>559 ، 614</w:t>
      </w:r>
      <w:r w:rsidR="0096323A">
        <w:rPr>
          <w:rtl/>
        </w:rPr>
        <w:t xml:space="preserve"> / </w:t>
      </w:r>
      <w:r w:rsidRPr="006216AF">
        <w:rPr>
          <w:rtl/>
        </w:rPr>
        <w:t>560 ، 615</w:t>
      </w:r>
      <w:r w:rsidR="0096323A">
        <w:rPr>
          <w:rtl/>
        </w:rPr>
        <w:t xml:space="preserve"> / </w:t>
      </w:r>
      <w:r w:rsidRPr="006216AF">
        <w:rPr>
          <w:rtl/>
        </w:rPr>
        <w:t>562</w:t>
      </w:r>
      <w:r w:rsidR="00410A32">
        <w:rPr>
          <w:rtl/>
        </w:rPr>
        <w:t xml:space="preserve"> .</w:t>
      </w:r>
    </w:p>
    <w:p w:rsidR="005F4626" w:rsidRPr="006F71AF" w:rsidRDefault="005F4626" w:rsidP="006F71AF">
      <w:pPr>
        <w:pStyle w:val="rfdNormal0"/>
        <w:rPr>
          <w:rtl/>
        </w:rPr>
      </w:pPr>
      <w:r>
        <w:rPr>
          <w:rtl/>
        </w:rPr>
        <w:br w:type="page"/>
      </w:r>
      <w:r w:rsidRPr="006F71AF">
        <w:rPr>
          <w:rtl/>
        </w:rPr>
        <w:lastRenderedPageBreak/>
        <w:t>محمد بن الحسن الأشتر العلوي الحسيني : 542</w:t>
      </w:r>
      <w:r w:rsidR="0096323A" w:rsidRPr="006F71AF">
        <w:rPr>
          <w:rtl/>
        </w:rPr>
        <w:t xml:space="preserve"> / </w:t>
      </w:r>
      <w:r w:rsidRPr="006F71AF">
        <w:rPr>
          <w:rtl/>
        </w:rPr>
        <w:t>484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الحسن الشوهاني ، أبو جعفر : 369</w:t>
      </w:r>
      <w:r w:rsidR="0096323A">
        <w:rPr>
          <w:rtl/>
        </w:rPr>
        <w:t xml:space="preserve"> / </w:t>
      </w:r>
      <w:r w:rsidRPr="006216AF">
        <w:rPr>
          <w:rtl/>
        </w:rPr>
        <w:t>305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الحسن الصوفي : 600</w:t>
      </w:r>
      <w:r w:rsidR="0096323A">
        <w:rPr>
          <w:rtl/>
        </w:rPr>
        <w:t xml:space="preserve"> / </w:t>
      </w:r>
      <w:r w:rsidRPr="006216AF">
        <w:rPr>
          <w:rtl/>
        </w:rPr>
        <w:t>548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الحسين : 181</w:t>
      </w:r>
      <w:r w:rsidR="0096323A">
        <w:rPr>
          <w:rtl/>
        </w:rPr>
        <w:t xml:space="preserve"> / </w:t>
      </w:r>
      <w:r w:rsidRPr="006216AF">
        <w:rPr>
          <w:rtl/>
        </w:rPr>
        <w:t>166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الحسين بن جعفر الشوهاني : 127</w:t>
      </w:r>
      <w:r w:rsidR="0096323A">
        <w:rPr>
          <w:rtl/>
        </w:rPr>
        <w:t xml:space="preserve"> / </w:t>
      </w:r>
      <w:r w:rsidRPr="006216AF">
        <w:rPr>
          <w:rtl/>
        </w:rPr>
        <w:t>127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الحسين بن عبد الله التميمي : 597</w:t>
      </w:r>
      <w:r w:rsidR="0096323A">
        <w:rPr>
          <w:rtl/>
        </w:rPr>
        <w:t xml:space="preserve"> / </w:t>
      </w:r>
      <w:r w:rsidRPr="006216AF">
        <w:rPr>
          <w:rtl/>
        </w:rPr>
        <w:t>539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حكيم : 453</w:t>
      </w:r>
      <w:r w:rsidR="0096323A">
        <w:rPr>
          <w:rtl/>
        </w:rPr>
        <w:t xml:space="preserve"> / </w:t>
      </w:r>
      <w:r w:rsidRPr="006216AF">
        <w:rPr>
          <w:rtl/>
        </w:rPr>
        <w:t>381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حمدان ، 529</w:t>
      </w:r>
      <w:r w:rsidR="0096323A">
        <w:rPr>
          <w:rtl/>
        </w:rPr>
        <w:t xml:space="preserve"> / </w:t>
      </w:r>
      <w:r w:rsidRPr="006216AF">
        <w:rPr>
          <w:rtl/>
        </w:rPr>
        <w:t>465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حمزة : 519</w:t>
      </w:r>
      <w:r w:rsidR="0096323A">
        <w:rPr>
          <w:rtl/>
        </w:rPr>
        <w:t xml:space="preserve"> / </w:t>
      </w:r>
      <w:r w:rsidRPr="006216AF">
        <w:rPr>
          <w:rtl/>
        </w:rPr>
        <w:t>451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حمزة الأسلمي : 98</w:t>
      </w:r>
      <w:r w:rsidR="0096323A">
        <w:rPr>
          <w:rtl/>
        </w:rPr>
        <w:t xml:space="preserve"> / </w:t>
      </w:r>
      <w:r w:rsidRPr="006216AF">
        <w:rPr>
          <w:rtl/>
        </w:rPr>
        <w:t>89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الحنفية : 148</w:t>
      </w:r>
      <w:r w:rsidR="0096323A">
        <w:rPr>
          <w:rtl/>
        </w:rPr>
        <w:t xml:space="preserve"> / </w:t>
      </w:r>
      <w:r w:rsidRPr="006216AF">
        <w:rPr>
          <w:rtl/>
        </w:rPr>
        <w:t>138 ، 262</w:t>
      </w:r>
      <w:r w:rsidR="0096323A">
        <w:rPr>
          <w:rtl/>
        </w:rPr>
        <w:t xml:space="preserve"> / </w:t>
      </w:r>
      <w:r w:rsidRPr="006216AF">
        <w:rPr>
          <w:rtl/>
        </w:rPr>
        <w:t>226 ، 349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291 ، </w:t>
      </w:r>
      <w:r w:rsidR="001E4946">
        <w:rPr>
          <w:rtl/>
        </w:rPr>
        <w:br/>
      </w:r>
      <w:r w:rsidRPr="006216AF">
        <w:rPr>
          <w:rtl/>
        </w:rPr>
        <w:t>351</w:t>
      </w:r>
      <w:r w:rsidR="0096323A">
        <w:rPr>
          <w:rtl/>
        </w:rPr>
        <w:t xml:space="preserve"> / </w:t>
      </w:r>
      <w:r w:rsidRPr="006216AF">
        <w:rPr>
          <w:rtl/>
        </w:rPr>
        <w:t>292 ، 395</w:t>
      </w:r>
      <w:r w:rsidR="0096323A">
        <w:rPr>
          <w:rtl/>
        </w:rPr>
        <w:t xml:space="preserve"> / </w:t>
      </w:r>
      <w:r w:rsidRPr="006216AF">
        <w:rPr>
          <w:rtl/>
        </w:rPr>
        <w:t>322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راشد : 397</w:t>
      </w:r>
      <w:r w:rsidR="0096323A">
        <w:rPr>
          <w:rtl/>
        </w:rPr>
        <w:t xml:space="preserve"> / </w:t>
      </w:r>
      <w:r w:rsidRPr="006216AF">
        <w:rPr>
          <w:rtl/>
        </w:rPr>
        <w:t>324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الربيع الشيباني : 573</w:t>
      </w:r>
      <w:r w:rsidR="0096323A">
        <w:rPr>
          <w:rtl/>
        </w:rPr>
        <w:t xml:space="preserve"> / </w:t>
      </w:r>
      <w:r w:rsidRPr="006216AF">
        <w:rPr>
          <w:rtl/>
        </w:rPr>
        <w:t>517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زبيدة : 481</w:t>
      </w:r>
      <w:r w:rsidR="0096323A">
        <w:rPr>
          <w:rtl/>
        </w:rPr>
        <w:t xml:space="preserve"> / </w:t>
      </w:r>
      <w:r w:rsidRPr="006216AF">
        <w:rPr>
          <w:rtl/>
        </w:rPr>
        <w:t>409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سلمة : 65</w:t>
      </w:r>
      <w:r w:rsidR="0096323A">
        <w:rPr>
          <w:rtl/>
        </w:rPr>
        <w:t xml:space="preserve"> / </w:t>
      </w:r>
      <w:r w:rsidRPr="006216AF">
        <w:rPr>
          <w:rtl/>
        </w:rPr>
        <w:t>42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سنان : 214</w:t>
      </w:r>
      <w:r w:rsidR="0096323A">
        <w:rPr>
          <w:rtl/>
        </w:rPr>
        <w:t xml:space="preserve"> / </w:t>
      </w:r>
      <w:r w:rsidRPr="006216AF">
        <w:rPr>
          <w:rtl/>
        </w:rPr>
        <w:t>188 ، 263</w:t>
      </w:r>
      <w:r w:rsidR="0096323A">
        <w:rPr>
          <w:rtl/>
        </w:rPr>
        <w:t xml:space="preserve"> / </w:t>
      </w:r>
      <w:r w:rsidRPr="006216AF">
        <w:rPr>
          <w:rtl/>
        </w:rPr>
        <w:t>227 ، 327</w:t>
      </w:r>
      <w:r w:rsidR="0096323A">
        <w:rPr>
          <w:rtl/>
        </w:rPr>
        <w:t xml:space="preserve"> / </w:t>
      </w:r>
      <w:r w:rsidRPr="006216AF">
        <w:rPr>
          <w:rtl/>
        </w:rPr>
        <w:t>269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شاذان بن نعيم النيسابوري : 599</w:t>
      </w:r>
      <w:r w:rsidR="0096323A">
        <w:rPr>
          <w:rtl/>
        </w:rPr>
        <w:t xml:space="preserve"> / </w:t>
      </w:r>
      <w:r w:rsidRPr="006216AF">
        <w:rPr>
          <w:rtl/>
        </w:rPr>
        <w:t>544</w:t>
      </w:r>
      <w:r w:rsidR="006F71AF">
        <w:rPr>
          <w:rFonts w:hint="cs"/>
          <w:rtl/>
        </w:rPr>
        <w:t xml:space="preserve"> </w:t>
      </w:r>
      <w:r>
        <w:rPr>
          <w:rtl/>
        </w:rPr>
        <w:t>ـ</w:t>
      </w:r>
      <w:r w:rsidR="006F71AF">
        <w:rPr>
          <w:rFonts w:hint="cs"/>
          <w:rtl/>
        </w:rPr>
        <w:t xml:space="preserve"> </w:t>
      </w:r>
      <w:r w:rsidRPr="006216AF">
        <w:rPr>
          <w:rtl/>
        </w:rPr>
        <w:t xml:space="preserve">545 ، </w:t>
      </w:r>
      <w:r w:rsidR="001E4946">
        <w:rPr>
          <w:rtl/>
        </w:rPr>
        <w:br/>
      </w:r>
      <w:r w:rsidRPr="006216AF">
        <w:rPr>
          <w:rtl/>
        </w:rPr>
        <w:t>604</w:t>
      </w:r>
      <w:r w:rsidR="0096323A">
        <w:rPr>
          <w:rtl/>
        </w:rPr>
        <w:t xml:space="preserve"> / </w:t>
      </w:r>
      <w:r w:rsidRPr="006216AF">
        <w:rPr>
          <w:rtl/>
        </w:rPr>
        <w:t>552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صالح : 611</w:t>
      </w:r>
      <w:r w:rsidR="0096323A">
        <w:rPr>
          <w:rtl/>
        </w:rPr>
        <w:t xml:space="preserve"> / </w:t>
      </w:r>
      <w:r w:rsidRPr="006216AF">
        <w:rPr>
          <w:rtl/>
        </w:rPr>
        <w:t>556</w:t>
      </w:r>
      <w:r w:rsidR="00410A32">
        <w:rPr>
          <w:rtl/>
        </w:rPr>
        <w:t xml:space="preserve"> .</w:t>
      </w:r>
    </w:p>
    <w:p w:rsidR="005F4626" w:rsidRPr="006216AF" w:rsidRDefault="005F4626" w:rsidP="006F71AF">
      <w:pPr>
        <w:pStyle w:val="rfdNormal0"/>
        <w:rPr>
          <w:rtl/>
        </w:rPr>
      </w:pPr>
      <w:r w:rsidRPr="006216AF">
        <w:rPr>
          <w:rtl/>
        </w:rPr>
        <w:t>محمد بن صالح الأرمني : 564</w:t>
      </w:r>
      <w:r w:rsidR="0096323A">
        <w:rPr>
          <w:rtl/>
        </w:rPr>
        <w:t xml:space="preserve"> / </w:t>
      </w:r>
      <w:r w:rsidRPr="006216AF">
        <w:rPr>
          <w:rtl/>
        </w:rPr>
        <w:t>502 ، 566</w:t>
      </w:r>
      <w:r w:rsidR="0096323A">
        <w:rPr>
          <w:rtl/>
        </w:rPr>
        <w:t xml:space="preserve"> / </w:t>
      </w:r>
      <w:r w:rsidRPr="006216AF">
        <w:rPr>
          <w:rtl/>
        </w:rPr>
        <w:t>507 ، 567</w:t>
      </w:r>
      <w:r w:rsidR="0096323A">
        <w:rPr>
          <w:rtl/>
        </w:rPr>
        <w:t xml:space="preserve"> / </w:t>
      </w:r>
      <w:r w:rsidRPr="006216AF">
        <w:rPr>
          <w:rtl/>
        </w:rPr>
        <w:t>508</w:t>
      </w:r>
      <w:r w:rsidR="00410A32">
        <w:rPr>
          <w:rtl/>
        </w:rPr>
        <w:t xml:space="preserve"> .</w:t>
      </w:r>
    </w:p>
    <w:p w:rsidR="005F4626" w:rsidRPr="006216AF" w:rsidRDefault="005F4626" w:rsidP="00541520">
      <w:pPr>
        <w:pStyle w:val="rfdNormal0"/>
        <w:rPr>
          <w:rtl/>
        </w:rPr>
      </w:pPr>
      <w:r w:rsidRPr="006216AF">
        <w:rPr>
          <w:rtl/>
        </w:rPr>
        <w:t>محمد بن صالح بن عطية الأضخم : 524</w:t>
      </w:r>
      <w:r w:rsidR="0096323A">
        <w:rPr>
          <w:rtl/>
        </w:rPr>
        <w:t xml:space="preserve"> / </w:t>
      </w:r>
      <w:r w:rsidRPr="006216AF">
        <w:rPr>
          <w:rtl/>
        </w:rPr>
        <w:t>459</w:t>
      </w:r>
      <w:r w:rsidR="00410A32">
        <w:rPr>
          <w:rtl/>
        </w:rPr>
        <w:t xml:space="preserve"> .</w:t>
      </w:r>
    </w:p>
    <w:p w:rsidR="005F4626" w:rsidRPr="006216AF" w:rsidRDefault="005F4626" w:rsidP="00541520">
      <w:pPr>
        <w:pStyle w:val="rfdNormal0"/>
        <w:rPr>
          <w:rtl/>
        </w:rPr>
      </w:pPr>
      <w:r w:rsidRPr="006216AF">
        <w:rPr>
          <w:rtl/>
        </w:rPr>
        <w:t>محمد بن صفوان : 271</w:t>
      </w:r>
      <w:r w:rsidR="0096323A">
        <w:rPr>
          <w:rtl/>
        </w:rPr>
        <w:t xml:space="preserve"> / </w:t>
      </w:r>
      <w:r w:rsidRPr="006216AF">
        <w:rPr>
          <w:rtl/>
        </w:rPr>
        <w:t>235</w:t>
      </w:r>
      <w:r w:rsidR="00410A32">
        <w:rPr>
          <w:rtl/>
        </w:rPr>
        <w:t xml:space="preserve"> .</w:t>
      </w:r>
    </w:p>
    <w:p w:rsidR="005F4626" w:rsidRPr="006216AF" w:rsidRDefault="005F4626" w:rsidP="00541520">
      <w:pPr>
        <w:pStyle w:val="rfdNormal0"/>
        <w:rPr>
          <w:rtl/>
        </w:rPr>
      </w:pPr>
      <w:r w:rsidRPr="006216AF">
        <w:rPr>
          <w:rtl/>
        </w:rPr>
        <w:t>محمد بن عباد : 239</w:t>
      </w:r>
      <w:r w:rsidR="0096323A">
        <w:rPr>
          <w:rtl/>
        </w:rPr>
        <w:t xml:space="preserve"> / </w:t>
      </w:r>
      <w:r w:rsidRPr="006216AF">
        <w:rPr>
          <w:rtl/>
        </w:rPr>
        <w:t>203</w:t>
      </w:r>
      <w:r w:rsidR="00410A32">
        <w:rPr>
          <w:rtl/>
        </w:rPr>
        <w:t xml:space="preserve"> .</w:t>
      </w:r>
    </w:p>
    <w:p w:rsidR="005F4626" w:rsidRPr="006216AF" w:rsidRDefault="005F4626" w:rsidP="00541520">
      <w:pPr>
        <w:pStyle w:val="rfdNormal0"/>
        <w:rPr>
          <w:rtl/>
        </w:rPr>
      </w:pPr>
      <w:r w:rsidRPr="006216AF">
        <w:rPr>
          <w:rtl/>
        </w:rPr>
        <w:t>محمد بن عبد الرحمن : 386</w:t>
      </w:r>
      <w:r w:rsidR="0096323A">
        <w:rPr>
          <w:rtl/>
        </w:rPr>
        <w:t xml:space="preserve"> / </w:t>
      </w:r>
      <w:r w:rsidRPr="006216AF">
        <w:rPr>
          <w:rtl/>
        </w:rPr>
        <w:t>317</w:t>
      </w:r>
      <w:r w:rsidR="00410A32">
        <w:rPr>
          <w:rtl/>
        </w:rPr>
        <w:t xml:space="preserve"> .</w:t>
      </w:r>
    </w:p>
    <w:p w:rsidR="005F4626" w:rsidRPr="006216AF" w:rsidRDefault="005F4626" w:rsidP="00541520">
      <w:pPr>
        <w:pStyle w:val="rfdNormal0"/>
        <w:rPr>
          <w:rtl/>
        </w:rPr>
      </w:pPr>
      <w:r w:rsidRPr="006216AF">
        <w:rPr>
          <w:rtl/>
        </w:rPr>
        <w:t>محمد بن عبد الله : 407</w:t>
      </w:r>
      <w:r w:rsidR="0096323A">
        <w:rPr>
          <w:rtl/>
        </w:rPr>
        <w:t xml:space="preserve"> / </w:t>
      </w:r>
      <w:r w:rsidRPr="006216AF">
        <w:rPr>
          <w:rtl/>
        </w:rPr>
        <w:t>339 ، 576</w:t>
      </w:r>
      <w:r w:rsidR="0096323A">
        <w:rPr>
          <w:rtl/>
        </w:rPr>
        <w:t xml:space="preserve"> / </w:t>
      </w:r>
      <w:r w:rsidRPr="006216AF">
        <w:rPr>
          <w:rtl/>
        </w:rPr>
        <w:t>523</w:t>
      </w:r>
      <w:r w:rsidR="00410A32">
        <w:rPr>
          <w:rtl/>
        </w:rPr>
        <w:t xml:space="preserve"> .</w:t>
      </w:r>
    </w:p>
    <w:p w:rsidR="005F4626" w:rsidRPr="006216AF" w:rsidRDefault="005F4626" w:rsidP="00BF12B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محمد بن عبد الله بن الحسن : 381</w:t>
      </w:r>
      <w:r w:rsidR="0096323A">
        <w:rPr>
          <w:rtl/>
        </w:rPr>
        <w:t xml:space="preserve"> / </w:t>
      </w:r>
      <w:r w:rsidRPr="006216AF">
        <w:rPr>
          <w:rtl/>
        </w:rPr>
        <w:t>313 ، 397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324 ، </w:t>
      </w:r>
      <w:r w:rsidR="001E4946">
        <w:rPr>
          <w:rtl/>
        </w:rPr>
        <w:br/>
      </w:r>
      <w:r w:rsidRPr="006216AF">
        <w:rPr>
          <w:rtl/>
        </w:rPr>
        <w:t>405</w:t>
      </w:r>
      <w:r w:rsidR="0096323A">
        <w:rPr>
          <w:rtl/>
        </w:rPr>
        <w:t xml:space="preserve"> / </w:t>
      </w:r>
      <w:r w:rsidRPr="006216AF">
        <w:rPr>
          <w:rtl/>
        </w:rPr>
        <w:t>337</w:t>
      </w:r>
      <w:r w:rsidR="00410A32">
        <w:rPr>
          <w:rtl/>
        </w:rPr>
        <w:t xml:space="preserve"> .</w:t>
      </w:r>
    </w:p>
    <w:p w:rsidR="005F4626" w:rsidRPr="006216AF" w:rsidRDefault="005F4626" w:rsidP="00BF12BA">
      <w:pPr>
        <w:pStyle w:val="rfdNormal0"/>
        <w:rPr>
          <w:rtl/>
        </w:rPr>
      </w:pPr>
      <w:r w:rsidRPr="006216AF">
        <w:rPr>
          <w:rtl/>
        </w:rPr>
        <w:t>محمد بن عبد الله الحائري : 598</w:t>
      </w:r>
      <w:r w:rsidR="0096323A">
        <w:rPr>
          <w:rtl/>
        </w:rPr>
        <w:t xml:space="preserve"> / </w:t>
      </w:r>
      <w:r w:rsidRPr="006216AF">
        <w:rPr>
          <w:rtl/>
        </w:rPr>
        <w:t>542</w:t>
      </w:r>
      <w:r w:rsidR="00410A32">
        <w:rPr>
          <w:rtl/>
        </w:rPr>
        <w:t xml:space="preserve"> .</w:t>
      </w:r>
    </w:p>
    <w:p w:rsidR="005F4626" w:rsidRPr="006216AF" w:rsidRDefault="005F4626" w:rsidP="00BF12BA">
      <w:pPr>
        <w:pStyle w:val="rfdNormal0"/>
        <w:rPr>
          <w:rtl/>
        </w:rPr>
      </w:pPr>
      <w:r w:rsidRPr="006216AF">
        <w:rPr>
          <w:rtl/>
        </w:rPr>
        <w:t>محمد بن عبد الملك الزيات : 511</w:t>
      </w:r>
      <w:r w:rsidR="0096323A">
        <w:rPr>
          <w:rtl/>
        </w:rPr>
        <w:t xml:space="preserve"> / </w:t>
      </w:r>
      <w:r w:rsidRPr="006216AF">
        <w:rPr>
          <w:rtl/>
        </w:rPr>
        <w:t>436</w:t>
      </w:r>
      <w:r w:rsidR="00410A32">
        <w:rPr>
          <w:rtl/>
        </w:rPr>
        <w:t xml:space="preserve"> .</w:t>
      </w:r>
    </w:p>
    <w:p w:rsidR="005F4626" w:rsidRPr="006216AF" w:rsidRDefault="005F4626" w:rsidP="00BF12BA">
      <w:pPr>
        <w:pStyle w:val="rfdNormal0"/>
        <w:rPr>
          <w:rtl/>
        </w:rPr>
      </w:pPr>
      <w:r w:rsidRPr="006216AF">
        <w:rPr>
          <w:rtl/>
        </w:rPr>
        <w:t>محمد بن عثمان ، أبو جعفر : 598</w:t>
      </w:r>
      <w:r w:rsidR="0096323A">
        <w:rPr>
          <w:rtl/>
        </w:rPr>
        <w:t xml:space="preserve"> / </w:t>
      </w:r>
      <w:r w:rsidRPr="006216AF">
        <w:rPr>
          <w:rtl/>
        </w:rPr>
        <w:t>542</w:t>
      </w:r>
      <w:r w:rsidR="00410A32">
        <w:rPr>
          <w:rtl/>
        </w:rPr>
        <w:t xml:space="preserve"> .</w:t>
      </w:r>
    </w:p>
    <w:p w:rsidR="005F4626" w:rsidRPr="006216AF" w:rsidRDefault="005F4626" w:rsidP="00BF12BA">
      <w:pPr>
        <w:pStyle w:val="rfdNormal0"/>
        <w:rPr>
          <w:rtl/>
        </w:rPr>
      </w:pPr>
      <w:r w:rsidRPr="006216AF">
        <w:rPr>
          <w:rtl/>
        </w:rPr>
        <w:t>محمد بن عثمان العمري : 614</w:t>
      </w:r>
      <w:r w:rsidR="0096323A">
        <w:rPr>
          <w:rtl/>
        </w:rPr>
        <w:t xml:space="preserve"> / </w:t>
      </w:r>
      <w:r w:rsidRPr="006216AF">
        <w:rPr>
          <w:rtl/>
        </w:rPr>
        <w:t>560</w:t>
      </w:r>
      <w:r w:rsidR="00410A32">
        <w:rPr>
          <w:rtl/>
        </w:rPr>
        <w:t xml:space="preserve"> .</w:t>
      </w:r>
    </w:p>
    <w:p w:rsidR="005F4626" w:rsidRPr="006216AF" w:rsidRDefault="005F4626" w:rsidP="00BF12BA">
      <w:pPr>
        <w:pStyle w:val="rfdNormal0"/>
        <w:rPr>
          <w:rtl/>
        </w:rPr>
      </w:pPr>
      <w:r w:rsidRPr="006216AF">
        <w:rPr>
          <w:rtl/>
        </w:rPr>
        <w:t>محمد بن العلاء الجرجاني : 495</w:t>
      </w:r>
      <w:r w:rsidR="0096323A">
        <w:rPr>
          <w:rtl/>
        </w:rPr>
        <w:t xml:space="preserve"> / </w:t>
      </w:r>
      <w:r w:rsidRPr="006216AF">
        <w:rPr>
          <w:rtl/>
        </w:rPr>
        <w:t>424</w:t>
      </w:r>
      <w:r w:rsidR="00410A32">
        <w:rPr>
          <w:rtl/>
        </w:rPr>
        <w:t xml:space="preserve"> .</w:t>
      </w:r>
    </w:p>
    <w:p w:rsidR="005F4626" w:rsidRPr="006216AF" w:rsidRDefault="005F4626" w:rsidP="00BF12BA">
      <w:pPr>
        <w:pStyle w:val="rfdNormal0"/>
        <w:rPr>
          <w:rtl/>
        </w:rPr>
      </w:pPr>
      <w:r w:rsidRPr="006216AF">
        <w:rPr>
          <w:rtl/>
        </w:rPr>
        <w:t>محمد بن علي : 387</w:t>
      </w:r>
      <w:r w:rsidR="0096323A">
        <w:rPr>
          <w:rtl/>
        </w:rPr>
        <w:t xml:space="preserve"> / </w:t>
      </w:r>
      <w:r w:rsidRPr="006216AF">
        <w:rPr>
          <w:rtl/>
        </w:rPr>
        <w:t>318 ، 549</w:t>
      </w:r>
      <w:r w:rsidR="0096323A">
        <w:rPr>
          <w:rtl/>
        </w:rPr>
        <w:t xml:space="preserve"> / </w:t>
      </w:r>
      <w:r w:rsidRPr="006216AF">
        <w:rPr>
          <w:rtl/>
        </w:rPr>
        <w:t>492 ، 574</w:t>
      </w:r>
      <w:r w:rsidR="0096323A">
        <w:rPr>
          <w:rtl/>
        </w:rPr>
        <w:t xml:space="preserve"> / </w:t>
      </w:r>
      <w:r w:rsidRPr="006216AF">
        <w:rPr>
          <w:rtl/>
        </w:rPr>
        <w:t>521</w:t>
      </w:r>
      <w:r w:rsidR="00410A32">
        <w:rPr>
          <w:rtl/>
        </w:rPr>
        <w:t xml:space="preserve"> .</w:t>
      </w:r>
    </w:p>
    <w:p w:rsidR="005F4626" w:rsidRPr="006216AF" w:rsidRDefault="005F4626" w:rsidP="00BF12BA">
      <w:pPr>
        <w:pStyle w:val="rfdNormal0"/>
        <w:rPr>
          <w:rtl/>
        </w:rPr>
      </w:pPr>
      <w:r w:rsidRPr="006216AF">
        <w:rPr>
          <w:rtl/>
        </w:rPr>
        <w:t xml:space="preserve">محمد بن علي ، أبو جعفر الباقر </w:t>
      </w:r>
      <w:r w:rsidR="00470C8A">
        <w:rPr>
          <w:rtl/>
        </w:rPr>
        <w:t>(ع)</w:t>
      </w:r>
      <w:r w:rsidRPr="006216AF">
        <w:rPr>
          <w:rtl/>
        </w:rPr>
        <w:t xml:space="preserve"> : 65</w:t>
      </w:r>
      <w:r w:rsidR="0096323A">
        <w:rPr>
          <w:rtl/>
        </w:rPr>
        <w:t xml:space="preserve"> / </w:t>
      </w:r>
      <w:r w:rsidRPr="006216AF">
        <w:rPr>
          <w:rtl/>
        </w:rPr>
        <w:t>44 ، 68</w:t>
      </w:r>
      <w:r w:rsidR="0096323A">
        <w:rPr>
          <w:rtl/>
        </w:rPr>
        <w:t xml:space="preserve"> / </w:t>
      </w:r>
      <w:r w:rsidRPr="006216AF">
        <w:rPr>
          <w:rtl/>
        </w:rPr>
        <w:t>49 ، 93</w:t>
      </w:r>
      <w:r w:rsidR="0096323A">
        <w:rPr>
          <w:rtl/>
        </w:rPr>
        <w:t xml:space="preserve"> / </w:t>
      </w:r>
      <w:r w:rsidRPr="006216AF">
        <w:rPr>
          <w:rtl/>
        </w:rPr>
        <w:t>81 ،</w:t>
      </w:r>
      <w:r w:rsidR="001E4946">
        <w:rPr>
          <w:rtl/>
        </w:rPr>
        <w:t xml:space="preserve"> </w:t>
      </w:r>
      <w:r w:rsidR="001E4946">
        <w:rPr>
          <w:rtl/>
        </w:rPr>
        <w:br/>
      </w:r>
      <w:r w:rsidRPr="006216AF">
        <w:rPr>
          <w:rtl/>
        </w:rPr>
        <w:t>122</w:t>
      </w:r>
      <w:r w:rsidR="0096323A">
        <w:rPr>
          <w:rtl/>
        </w:rPr>
        <w:t xml:space="preserve"> / </w:t>
      </w:r>
      <w:r w:rsidRPr="006216AF">
        <w:rPr>
          <w:rtl/>
        </w:rPr>
        <w:t>119 ، 141</w:t>
      </w:r>
      <w:r w:rsidR="0096323A">
        <w:rPr>
          <w:rtl/>
        </w:rPr>
        <w:t xml:space="preserve"> / </w:t>
      </w:r>
      <w:r w:rsidRPr="006216AF">
        <w:rPr>
          <w:rtl/>
        </w:rPr>
        <w:t>132 ، 142</w:t>
      </w:r>
      <w:r w:rsidR="0096323A">
        <w:rPr>
          <w:rtl/>
        </w:rPr>
        <w:t xml:space="preserve"> / </w:t>
      </w:r>
      <w:r w:rsidRPr="006216AF">
        <w:rPr>
          <w:rtl/>
        </w:rPr>
        <w:t>133 ، 148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138 ، </w:t>
      </w:r>
      <w:r w:rsidR="001E4946">
        <w:rPr>
          <w:rtl/>
        </w:rPr>
        <w:br/>
      </w:r>
      <w:r w:rsidRPr="006216AF">
        <w:rPr>
          <w:rtl/>
        </w:rPr>
        <w:t>149</w:t>
      </w:r>
      <w:r w:rsidR="0096323A">
        <w:rPr>
          <w:rtl/>
        </w:rPr>
        <w:t xml:space="preserve"> / </w:t>
      </w:r>
      <w:r w:rsidRPr="006216AF">
        <w:rPr>
          <w:rtl/>
        </w:rPr>
        <w:t>139 ، 161</w:t>
      </w:r>
      <w:r w:rsidR="0096323A">
        <w:rPr>
          <w:rtl/>
        </w:rPr>
        <w:t xml:space="preserve"> / </w:t>
      </w:r>
      <w:r w:rsidRPr="006216AF">
        <w:rPr>
          <w:rtl/>
        </w:rPr>
        <w:t>151 ، 165</w:t>
      </w:r>
      <w:r w:rsidR="0096323A">
        <w:rPr>
          <w:rtl/>
        </w:rPr>
        <w:t xml:space="preserve"> / </w:t>
      </w:r>
      <w:r w:rsidRPr="006216AF">
        <w:rPr>
          <w:rtl/>
        </w:rPr>
        <w:t>154 ، 180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165 ، </w:t>
      </w:r>
      <w:r w:rsidR="001E4946">
        <w:rPr>
          <w:rtl/>
        </w:rPr>
        <w:br/>
      </w:r>
      <w:r w:rsidRPr="006216AF">
        <w:rPr>
          <w:rtl/>
        </w:rPr>
        <w:t>181</w:t>
      </w:r>
      <w:r w:rsidR="0096323A">
        <w:rPr>
          <w:rtl/>
        </w:rPr>
        <w:t xml:space="preserve"> / </w:t>
      </w:r>
      <w:r w:rsidRPr="006216AF">
        <w:rPr>
          <w:rtl/>
        </w:rPr>
        <w:t>167</w:t>
      </w:r>
      <w:r w:rsidR="00BF12BA">
        <w:rPr>
          <w:rFonts w:hint="cs"/>
          <w:rtl/>
        </w:rPr>
        <w:t xml:space="preserve"> </w:t>
      </w:r>
      <w:r>
        <w:rPr>
          <w:rtl/>
        </w:rPr>
        <w:t>ـ</w:t>
      </w:r>
      <w:r w:rsidR="00BF12BA">
        <w:rPr>
          <w:rFonts w:hint="cs"/>
          <w:rtl/>
        </w:rPr>
        <w:t xml:space="preserve"> </w:t>
      </w:r>
      <w:r w:rsidRPr="006216AF">
        <w:rPr>
          <w:rtl/>
        </w:rPr>
        <w:t>168 ، 242</w:t>
      </w:r>
      <w:r w:rsidR="0096323A">
        <w:rPr>
          <w:rtl/>
        </w:rPr>
        <w:t xml:space="preserve"> / </w:t>
      </w:r>
      <w:r w:rsidRPr="006216AF">
        <w:rPr>
          <w:rtl/>
        </w:rPr>
        <w:t>206 ، 250</w:t>
      </w:r>
      <w:r w:rsidR="0096323A">
        <w:rPr>
          <w:rtl/>
        </w:rPr>
        <w:t xml:space="preserve"> / </w:t>
      </w:r>
      <w:r w:rsidRPr="006216AF">
        <w:rPr>
          <w:rtl/>
        </w:rPr>
        <w:t>217 ، 254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220 ، </w:t>
      </w:r>
      <w:r w:rsidR="001E4946">
        <w:rPr>
          <w:rtl/>
        </w:rPr>
        <w:br/>
      </w:r>
      <w:r w:rsidRPr="006216AF">
        <w:rPr>
          <w:rtl/>
        </w:rPr>
        <w:t>305</w:t>
      </w:r>
      <w:r w:rsidR="0096323A">
        <w:rPr>
          <w:rtl/>
        </w:rPr>
        <w:t xml:space="preserve"> / </w:t>
      </w:r>
      <w:r w:rsidRPr="006216AF">
        <w:rPr>
          <w:rtl/>
        </w:rPr>
        <w:t>256 ، 316</w:t>
      </w:r>
      <w:r w:rsidR="0096323A">
        <w:rPr>
          <w:rtl/>
        </w:rPr>
        <w:t xml:space="preserve"> / </w:t>
      </w:r>
      <w:r w:rsidRPr="006216AF">
        <w:rPr>
          <w:rtl/>
        </w:rPr>
        <w:t>264 ، 330</w:t>
      </w:r>
      <w:r w:rsidR="0096323A">
        <w:rPr>
          <w:rtl/>
        </w:rPr>
        <w:t xml:space="preserve"> / </w:t>
      </w:r>
      <w:r w:rsidRPr="006216AF">
        <w:rPr>
          <w:rtl/>
        </w:rPr>
        <w:t>272 ، 344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289 ، </w:t>
      </w:r>
      <w:r w:rsidR="001E4946">
        <w:rPr>
          <w:rtl/>
        </w:rPr>
        <w:br/>
      </w:r>
      <w:r w:rsidRPr="006216AF">
        <w:rPr>
          <w:rtl/>
        </w:rPr>
        <w:t>355</w:t>
      </w:r>
      <w:r w:rsidR="0096323A">
        <w:rPr>
          <w:rtl/>
        </w:rPr>
        <w:t xml:space="preserve"> / </w:t>
      </w:r>
      <w:r w:rsidRPr="006216AF">
        <w:rPr>
          <w:rtl/>
        </w:rPr>
        <w:t>294 ، 359</w:t>
      </w:r>
      <w:r w:rsidR="0096323A">
        <w:rPr>
          <w:rtl/>
        </w:rPr>
        <w:t xml:space="preserve"> / </w:t>
      </w:r>
      <w:r w:rsidRPr="006216AF">
        <w:rPr>
          <w:rtl/>
        </w:rPr>
        <w:t>297 ، 360</w:t>
      </w:r>
      <w:r w:rsidR="0096323A">
        <w:rPr>
          <w:rtl/>
        </w:rPr>
        <w:t xml:space="preserve"> / </w:t>
      </w:r>
      <w:r w:rsidRPr="006216AF">
        <w:rPr>
          <w:rtl/>
        </w:rPr>
        <w:t>299 ، 365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303 ، </w:t>
      </w:r>
      <w:r w:rsidR="001E4946">
        <w:rPr>
          <w:rtl/>
        </w:rPr>
        <w:br/>
      </w:r>
      <w:r w:rsidRPr="006216AF">
        <w:rPr>
          <w:rtl/>
        </w:rPr>
        <w:t>369</w:t>
      </w:r>
      <w:r w:rsidR="0096323A">
        <w:rPr>
          <w:rtl/>
        </w:rPr>
        <w:t xml:space="preserve"> / </w:t>
      </w:r>
      <w:r w:rsidRPr="006216AF">
        <w:rPr>
          <w:rtl/>
        </w:rPr>
        <w:t>304</w:t>
      </w:r>
      <w:r w:rsidR="00BF12BA">
        <w:rPr>
          <w:rFonts w:hint="cs"/>
          <w:rtl/>
        </w:rPr>
        <w:t xml:space="preserve"> </w:t>
      </w:r>
      <w:r>
        <w:rPr>
          <w:rtl/>
        </w:rPr>
        <w:t>ـ</w:t>
      </w:r>
      <w:r w:rsidR="00BF12BA">
        <w:rPr>
          <w:rFonts w:hint="cs"/>
          <w:rtl/>
        </w:rPr>
        <w:t xml:space="preserve"> </w:t>
      </w:r>
      <w:r w:rsidRPr="006216AF">
        <w:rPr>
          <w:rtl/>
        </w:rPr>
        <w:t>305 ، 370</w:t>
      </w:r>
      <w:r w:rsidR="0096323A">
        <w:rPr>
          <w:rtl/>
        </w:rPr>
        <w:t xml:space="preserve"> / </w:t>
      </w:r>
      <w:r w:rsidRPr="006216AF">
        <w:rPr>
          <w:rtl/>
        </w:rPr>
        <w:t>306 ، 373</w:t>
      </w:r>
      <w:r w:rsidR="0096323A">
        <w:rPr>
          <w:rtl/>
        </w:rPr>
        <w:t xml:space="preserve"> / </w:t>
      </w:r>
      <w:r w:rsidRPr="006216AF">
        <w:rPr>
          <w:rtl/>
        </w:rPr>
        <w:t>307 ، 374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308 ، </w:t>
      </w:r>
      <w:r w:rsidR="001E4946">
        <w:rPr>
          <w:rtl/>
        </w:rPr>
        <w:br/>
      </w:r>
      <w:r w:rsidRPr="006216AF">
        <w:rPr>
          <w:rtl/>
        </w:rPr>
        <w:t>377</w:t>
      </w:r>
      <w:r w:rsidR="0096323A">
        <w:rPr>
          <w:rtl/>
        </w:rPr>
        <w:t xml:space="preserve"> / </w:t>
      </w:r>
      <w:r w:rsidRPr="006216AF">
        <w:rPr>
          <w:rtl/>
        </w:rPr>
        <w:t>310 ، 378</w:t>
      </w:r>
      <w:r w:rsidR="0096323A">
        <w:rPr>
          <w:rtl/>
        </w:rPr>
        <w:t xml:space="preserve"> / </w:t>
      </w:r>
      <w:r w:rsidRPr="006216AF">
        <w:rPr>
          <w:rtl/>
        </w:rPr>
        <w:t>311 ، 382</w:t>
      </w:r>
      <w:r w:rsidR="0096323A">
        <w:rPr>
          <w:rtl/>
        </w:rPr>
        <w:t xml:space="preserve"> / </w:t>
      </w:r>
      <w:r w:rsidRPr="006216AF">
        <w:rPr>
          <w:rtl/>
        </w:rPr>
        <w:t>314 ، 383</w:t>
      </w:r>
      <w:r w:rsidR="0096323A">
        <w:rPr>
          <w:rtl/>
        </w:rPr>
        <w:t xml:space="preserve"> / </w:t>
      </w:r>
      <w:r w:rsidRPr="006216AF">
        <w:rPr>
          <w:rtl/>
        </w:rPr>
        <w:t>315</w:t>
      </w:r>
      <w:r w:rsidR="00BF12BA">
        <w:rPr>
          <w:rFonts w:hint="cs"/>
          <w:rtl/>
        </w:rPr>
        <w:t xml:space="preserve"> </w:t>
      </w:r>
      <w:r>
        <w:rPr>
          <w:rtl/>
        </w:rPr>
        <w:t>ـ</w:t>
      </w:r>
      <w:r w:rsidR="00BF12BA">
        <w:rPr>
          <w:rFonts w:hint="cs"/>
          <w:rtl/>
        </w:rPr>
        <w:t xml:space="preserve"> </w:t>
      </w:r>
      <w:r w:rsidRPr="006216AF">
        <w:rPr>
          <w:rtl/>
        </w:rPr>
        <w:t xml:space="preserve">316 ، </w:t>
      </w:r>
      <w:r w:rsidR="001E4946">
        <w:rPr>
          <w:rtl/>
        </w:rPr>
        <w:br/>
      </w:r>
      <w:r w:rsidRPr="006216AF">
        <w:rPr>
          <w:rtl/>
        </w:rPr>
        <w:t>384</w:t>
      </w:r>
      <w:r w:rsidR="0096323A">
        <w:rPr>
          <w:rtl/>
        </w:rPr>
        <w:t xml:space="preserve"> / </w:t>
      </w:r>
      <w:r w:rsidRPr="006216AF">
        <w:rPr>
          <w:rtl/>
        </w:rPr>
        <w:t>317 ، 386</w:t>
      </w:r>
      <w:r w:rsidR="0096323A">
        <w:rPr>
          <w:rtl/>
        </w:rPr>
        <w:t xml:space="preserve"> / </w:t>
      </w:r>
      <w:r w:rsidRPr="006216AF">
        <w:rPr>
          <w:rtl/>
        </w:rPr>
        <w:t>318 ، 390</w:t>
      </w:r>
      <w:r w:rsidR="0096323A">
        <w:rPr>
          <w:rtl/>
        </w:rPr>
        <w:t xml:space="preserve"> / </w:t>
      </w:r>
      <w:r w:rsidRPr="006216AF">
        <w:rPr>
          <w:rtl/>
        </w:rPr>
        <w:t>320 ، 379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312 ، </w:t>
      </w:r>
      <w:r w:rsidR="001E4946">
        <w:rPr>
          <w:rtl/>
        </w:rPr>
        <w:br/>
      </w:r>
      <w:r w:rsidRPr="006216AF">
        <w:rPr>
          <w:rtl/>
        </w:rPr>
        <w:t>396</w:t>
      </w:r>
      <w:r w:rsidR="0096323A">
        <w:rPr>
          <w:rtl/>
        </w:rPr>
        <w:t xml:space="preserve"> / </w:t>
      </w:r>
      <w:r w:rsidRPr="006216AF">
        <w:rPr>
          <w:rtl/>
        </w:rPr>
        <w:t>322 ، 487</w:t>
      </w:r>
      <w:r w:rsidR="0096323A">
        <w:rPr>
          <w:rtl/>
        </w:rPr>
        <w:t xml:space="preserve"> / </w:t>
      </w:r>
      <w:r w:rsidRPr="006216AF">
        <w:rPr>
          <w:rtl/>
        </w:rPr>
        <w:t>415</w:t>
      </w:r>
      <w:r w:rsidR="00410A32">
        <w:rPr>
          <w:rtl/>
        </w:rPr>
        <w:t xml:space="preserve"> .</w:t>
      </w:r>
    </w:p>
    <w:p w:rsidR="005F4626" w:rsidRPr="00563190" w:rsidRDefault="005F4626" w:rsidP="00563190">
      <w:pPr>
        <w:pStyle w:val="rfdNormal0"/>
        <w:rPr>
          <w:rStyle w:val="rfdPoemTiniCharChar"/>
          <w:rtl/>
        </w:rPr>
      </w:pPr>
      <w:r w:rsidRPr="006216AF">
        <w:rPr>
          <w:rtl/>
        </w:rPr>
        <w:t xml:space="preserve">محمد بن علي ، أبو جعفر التقي </w:t>
      </w:r>
      <w:r w:rsidR="00470C8A">
        <w:rPr>
          <w:rtl/>
        </w:rPr>
        <w:t>(ع)</w:t>
      </w:r>
      <w:r w:rsidRPr="006216AF">
        <w:rPr>
          <w:rtl/>
        </w:rPr>
        <w:t xml:space="preserve"> : 105</w:t>
      </w:r>
      <w:r w:rsidR="0096323A">
        <w:rPr>
          <w:rtl/>
        </w:rPr>
        <w:t xml:space="preserve"> / </w:t>
      </w:r>
      <w:r w:rsidRPr="006216AF">
        <w:rPr>
          <w:rtl/>
        </w:rPr>
        <w:t>97 ، 172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158 ، </w:t>
      </w:r>
      <w:r w:rsidR="001E4946">
        <w:rPr>
          <w:rtl/>
        </w:rPr>
        <w:br/>
      </w:r>
      <w:r w:rsidRPr="006216AF">
        <w:rPr>
          <w:rtl/>
        </w:rPr>
        <w:t>185 ، 159</w:t>
      </w:r>
      <w:r w:rsidR="0096323A">
        <w:rPr>
          <w:rtl/>
        </w:rPr>
        <w:t xml:space="preserve"> / </w:t>
      </w:r>
      <w:r w:rsidRPr="006216AF">
        <w:rPr>
          <w:rtl/>
        </w:rPr>
        <w:t>148 ، 200</w:t>
      </w:r>
      <w:r w:rsidR="0096323A">
        <w:rPr>
          <w:rtl/>
        </w:rPr>
        <w:t xml:space="preserve"> / </w:t>
      </w:r>
      <w:r w:rsidRPr="006216AF">
        <w:rPr>
          <w:rtl/>
        </w:rPr>
        <w:t>177 ، 219</w:t>
      </w:r>
      <w:r w:rsidR="0096323A">
        <w:rPr>
          <w:rtl/>
        </w:rPr>
        <w:t xml:space="preserve"> / </w:t>
      </w:r>
      <w:r w:rsidRPr="006216AF">
        <w:rPr>
          <w:rtl/>
        </w:rPr>
        <w:t>193 ، 290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248 ، </w:t>
      </w:r>
      <w:r w:rsidR="001E4946">
        <w:rPr>
          <w:rtl/>
        </w:rPr>
        <w:br/>
      </w:r>
      <w:r w:rsidRPr="006216AF">
        <w:rPr>
          <w:rtl/>
        </w:rPr>
        <w:t>467</w:t>
      </w:r>
      <w:r w:rsidR="0096323A">
        <w:rPr>
          <w:rtl/>
        </w:rPr>
        <w:t xml:space="preserve"> / </w:t>
      </w:r>
      <w:r w:rsidRPr="006216AF">
        <w:rPr>
          <w:rtl/>
        </w:rPr>
        <w:t>394 ، 473</w:t>
      </w:r>
      <w:r w:rsidR="0096323A">
        <w:rPr>
          <w:rtl/>
        </w:rPr>
        <w:t xml:space="preserve"> / </w:t>
      </w:r>
      <w:r w:rsidRPr="006216AF">
        <w:rPr>
          <w:rtl/>
        </w:rPr>
        <w:t>396 ، 492</w:t>
      </w:r>
      <w:r w:rsidR="0096323A">
        <w:rPr>
          <w:rtl/>
        </w:rPr>
        <w:t xml:space="preserve"> / </w:t>
      </w:r>
      <w:r w:rsidRPr="006216AF">
        <w:rPr>
          <w:rtl/>
        </w:rPr>
        <w:t>419 ، 503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431 ، </w:t>
      </w:r>
      <w:r w:rsidR="001E4946">
        <w:rPr>
          <w:rtl/>
        </w:rPr>
        <w:br/>
      </w:r>
      <w:r w:rsidRPr="006216AF">
        <w:rPr>
          <w:rtl/>
        </w:rPr>
        <w:t>504</w:t>
      </w:r>
      <w:r w:rsidR="0096323A">
        <w:rPr>
          <w:rtl/>
        </w:rPr>
        <w:t xml:space="preserve"> / </w:t>
      </w:r>
      <w:r w:rsidRPr="006216AF">
        <w:rPr>
          <w:rtl/>
        </w:rPr>
        <w:t>432 ، 505</w:t>
      </w:r>
      <w:r w:rsidR="0096323A">
        <w:rPr>
          <w:rtl/>
        </w:rPr>
        <w:t xml:space="preserve"> / </w:t>
      </w:r>
      <w:r w:rsidRPr="006216AF">
        <w:rPr>
          <w:rtl/>
        </w:rPr>
        <w:t>433 ، 508</w:t>
      </w:r>
      <w:r w:rsidR="0096323A">
        <w:rPr>
          <w:rtl/>
        </w:rPr>
        <w:t xml:space="preserve"> / </w:t>
      </w:r>
      <w:r w:rsidRPr="006216AF">
        <w:rPr>
          <w:rtl/>
        </w:rPr>
        <w:t>434 ، 509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435 ، </w:t>
      </w:r>
      <w:r w:rsidR="001E4946">
        <w:rPr>
          <w:rtl/>
        </w:rPr>
        <w:br/>
      </w:r>
      <w:r w:rsidRPr="006216AF">
        <w:rPr>
          <w:rtl/>
        </w:rPr>
        <w:t>511</w:t>
      </w:r>
      <w:r w:rsidR="0096323A">
        <w:rPr>
          <w:rtl/>
        </w:rPr>
        <w:t xml:space="preserve"> / </w:t>
      </w:r>
      <w:r w:rsidRPr="006216AF">
        <w:rPr>
          <w:rtl/>
        </w:rPr>
        <w:t>436 ، 512</w:t>
      </w:r>
      <w:r w:rsidR="0096323A">
        <w:rPr>
          <w:rtl/>
        </w:rPr>
        <w:t xml:space="preserve"> / </w:t>
      </w:r>
      <w:r w:rsidRPr="006216AF">
        <w:rPr>
          <w:rtl/>
        </w:rPr>
        <w:t>437 ، 513</w:t>
      </w:r>
      <w:r w:rsidR="0096323A">
        <w:rPr>
          <w:rtl/>
        </w:rPr>
        <w:t xml:space="preserve"> / </w:t>
      </w:r>
      <w:r w:rsidRPr="006216AF">
        <w:rPr>
          <w:rtl/>
        </w:rPr>
        <w:t>438</w:t>
      </w:r>
      <w:r w:rsidR="00563190">
        <w:rPr>
          <w:rFonts w:hint="cs"/>
          <w:rtl/>
        </w:rPr>
        <w:t xml:space="preserve"> </w:t>
      </w:r>
      <w:r>
        <w:rPr>
          <w:rtl/>
        </w:rPr>
        <w:t>ـ</w:t>
      </w:r>
      <w:r w:rsidR="00563190">
        <w:rPr>
          <w:rFonts w:hint="cs"/>
          <w:rtl/>
        </w:rPr>
        <w:t xml:space="preserve"> </w:t>
      </w:r>
      <w:r w:rsidRPr="006216AF">
        <w:rPr>
          <w:rtl/>
        </w:rPr>
        <w:t>439 ، 514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441 ، </w:t>
      </w:r>
      <w:r w:rsidR="001E4946">
        <w:rPr>
          <w:rtl/>
        </w:rPr>
        <w:br/>
      </w:r>
      <w:r w:rsidRPr="006216AF">
        <w:rPr>
          <w:rtl/>
        </w:rPr>
        <w:t>515</w:t>
      </w:r>
      <w:r w:rsidR="0096323A">
        <w:rPr>
          <w:rtl/>
        </w:rPr>
        <w:t xml:space="preserve"> / </w:t>
      </w:r>
      <w:r w:rsidRPr="006216AF">
        <w:rPr>
          <w:rtl/>
        </w:rPr>
        <w:t>442 ، 516</w:t>
      </w:r>
      <w:r w:rsidR="0096323A">
        <w:rPr>
          <w:rtl/>
        </w:rPr>
        <w:t xml:space="preserve"> / </w:t>
      </w:r>
      <w:r w:rsidRPr="006216AF">
        <w:rPr>
          <w:rtl/>
        </w:rPr>
        <w:t>443 ، 517</w:t>
      </w:r>
      <w:r w:rsidR="0096323A">
        <w:rPr>
          <w:rtl/>
        </w:rPr>
        <w:t xml:space="preserve"> / </w:t>
      </w:r>
      <w:r w:rsidRPr="006216AF">
        <w:rPr>
          <w:rtl/>
        </w:rPr>
        <w:t>445</w:t>
      </w:r>
      <w:r w:rsidR="00563190">
        <w:rPr>
          <w:rFonts w:hint="cs"/>
          <w:rtl/>
        </w:rPr>
        <w:t xml:space="preserve"> </w:t>
      </w:r>
      <w:r>
        <w:rPr>
          <w:rtl/>
        </w:rPr>
        <w:t>ـ</w:t>
      </w:r>
      <w:r w:rsidR="00563190">
        <w:rPr>
          <w:rFonts w:hint="cs"/>
          <w:rtl/>
        </w:rPr>
        <w:t xml:space="preserve"> </w:t>
      </w:r>
      <w:r w:rsidRPr="006216AF">
        <w:rPr>
          <w:rtl/>
        </w:rPr>
        <w:t>446 ، 518</w:t>
      </w:r>
      <w:r w:rsidR="0096323A">
        <w:rPr>
          <w:rtl/>
        </w:rPr>
        <w:t xml:space="preserve"> / </w:t>
      </w:r>
      <w:r w:rsidRPr="006216AF">
        <w:rPr>
          <w:rtl/>
        </w:rPr>
        <w:t>447</w:t>
      </w:r>
      <w:r w:rsidR="00563190">
        <w:rPr>
          <w:rFonts w:hint="cs"/>
          <w:rtl/>
        </w:rPr>
        <w:t xml:space="preserve"> </w:t>
      </w:r>
      <w:r>
        <w:rPr>
          <w:rtl/>
        </w:rPr>
        <w:t>ـ</w:t>
      </w:r>
      <w:r w:rsidR="00563190">
        <w:rPr>
          <w:rFonts w:hint="cs"/>
          <w:rtl/>
        </w:rPr>
        <w:t xml:space="preserve"> </w:t>
      </w:r>
      <w:r w:rsidR="001E4946">
        <w:rPr>
          <w:rtl/>
        </w:rPr>
        <w:br/>
      </w:r>
      <w:r w:rsidRPr="006216AF">
        <w:rPr>
          <w:rtl/>
        </w:rPr>
        <w:t>449 ، 519</w:t>
      </w:r>
      <w:r w:rsidR="0096323A">
        <w:rPr>
          <w:rtl/>
        </w:rPr>
        <w:t xml:space="preserve"> / </w:t>
      </w:r>
      <w:r w:rsidRPr="006216AF">
        <w:rPr>
          <w:rtl/>
        </w:rPr>
        <w:t>450</w:t>
      </w:r>
      <w:r w:rsidR="00563190">
        <w:rPr>
          <w:rFonts w:hint="cs"/>
          <w:rtl/>
        </w:rPr>
        <w:t xml:space="preserve"> </w:t>
      </w:r>
      <w:r>
        <w:rPr>
          <w:rtl/>
        </w:rPr>
        <w:t>ـ</w:t>
      </w:r>
      <w:r w:rsidR="00563190">
        <w:rPr>
          <w:rFonts w:hint="cs"/>
          <w:rtl/>
        </w:rPr>
        <w:t xml:space="preserve"> </w:t>
      </w:r>
      <w:r w:rsidRPr="006216AF">
        <w:rPr>
          <w:rtl/>
        </w:rPr>
        <w:t>451 ، 521</w:t>
      </w:r>
      <w:r w:rsidR="0096323A">
        <w:rPr>
          <w:rtl/>
        </w:rPr>
        <w:t xml:space="preserve"> / </w:t>
      </w:r>
      <w:r w:rsidRPr="006216AF">
        <w:rPr>
          <w:rtl/>
        </w:rPr>
        <w:t>453 ، 522</w:t>
      </w:r>
      <w:r w:rsidR="0096323A">
        <w:rPr>
          <w:rtl/>
        </w:rPr>
        <w:t xml:space="preserve"> / </w:t>
      </w:r>
      <w:r w:rsidRPr="006216AF">
        <w:rPr>
          <w:rtl/>
        </w:rPr>
        <w:t>455</w:t>
      </w:r>
      <w:r w:rsidR="00563190">
        <w:rPr>
          <w:rFonts w:hint="cs"/>
          <w:rtl/>
        </w:rPr>
        <w:t xml:space="preserve"> </w:t>
      </w:r>
      <w:r>
        <w:rPr>
          <w:rtl/>
        </w:rPr>
        <w:t>ـ</w:t>
      </w:r>
      <w:r w:rsidR="00563190">
        <w:rPr>
          <w:rFonts w:hint="cs"/>
          <w:rtl/>
        </w:rPr>
        <w:t xml:space="preserve"> </w:t>
      </w:r>
      <w:r w:rsidRPr="006216AF">
        <w:rPr>
          <w:rtl/>
        </w:rPr>
        <w:t xml:space="preserve">457 ، </w:t>
      </w:r>
      <w:r w:rsidR="001E4946">
        <w:rPr>
          <w:rtl/>
        </w:rPr>
        <w:br/>
      </w:r>
      <w:r w:rsidRPr="006216AF">
        <w:rPr>
          <w:rtl/>
        </w:rPr>
        <w:t>523</w:t>
      </w:r>
      <w:r w:rsidR="0096323A">
        <w:rPr>
          <w:rtl/>
        </w:rPr>
        <w:t xml:space="preserve"> / </w:t>
      </w:r>
      <w:r w:rsidRPr="006216AF">
        <w:rPr>
          <w:rtl/>
        </w:rPr>
        <w:t>458 ، 524</w:t>
      </w:r>
      <w:r w:rsidR="0096323A">
        <w:rPr>
          <w:rtl/>
        </w:rPr>
        <w:t xml:space="preserve"> / </w:t>
      </w:r>
      <w:r w:rsidRPr="006216AF">
        <w:rPr>
          <w:rtl/>
        </w:rPr>
        <w:t>459</w:t>
      </w:r>
      <w:r w:rsidR="00563190">
        <w:rPr>
          <w:rFonts w:hint="cs"/>
          <w:rtl/>
        </w:rPr>
        <w:t xml:space="preserve"> </w:t>
      </w:r>
      <w:r>
        <w:rPr>
          <w:rtl/>
        </w:rPr>
        <w:t>ـ</w:t>
      </w:r>
      <w:r w:rsidR="00563190">
        <w:rPr>
          <w:rFonts w:hint="cs"/>
          <w:rtl/>
        </w:rPr>
        <w:t xml:space="preserve"> </w:t>
      </w:r>
      <w:r w:rsidRPr="006216AF">
        <w:rPr>
          <w:rtl/>
        </w:rPr>
        <w:t>460</w:t>
      </w:r>
      <w:r w:rsidR="00563190">
        <w:rPr>
          <w:rFonts w:hint="cs"/>
          <w:rtl/>
        </w:rPr>
        <w:t xml:space="preserve"> </w:t>
      </w:r>
      <w:r>
        <w:rPr>
          <w:rtl/>
        </w:rPr>
        <w:t>ـ</w:t>
      </w:r>
      <w:r w:rsidR="00563190">
        <w:rPr>
          <w:rFonts w:hint="cs"/>
          <w:rtl/>
        </w:rPr>
        <w:t xml:space="preserve"> </w:t>
      </w:r>
      <w:r w:rsidRPr="006216AF">
        <w:rPr>
          <w:rtl/>
        </w:rPr>
        <w:t>461 ، 525</w:t>
      </w:r>
      <w:r w:rsidR="0096323A">
        <w:rPr>
          <w:rtl/>
        </w:rPr>
        <w:t xml:space="preserve"> / </w:t>
      </w:r>
      <w:r w:rsidRPr="006216AF">
        <w:rPr>
          <w:rtl/>
        </w:rPr>
        <w:t>462</w:t>
      </w:r>
      <w:r w:rsidR="00563190">
        <w:rPr>
          <w:rFonts w:hint="cs"/>
          <w:rtl/>
        </w:rPr>
        <w:t xml:space="preserve"> </w:t>
      </w:r>
      <w:r>
        <w:rPr>
          <w:rtl/>
        </w:rPr>
        <w:t>ـ</w:t>
      </w:r>
      <w:r w:rsidR="00563190">
        <w:rPr>
          <w:rFonts w:hint="cs"/>
          <w:rtl/>
        </w:rPr>
        <w:t xml:space="preserve"> </w:t>
      </w:r>
      <w:r w:rsidRPr="006216AF">
        <w:rPr>
          <w:rtl/>
        </w:rPr>
        <w:t>463 ،</w:t>
      </w:r>
      <w:r w:rsidR="001E4946">
        <w:rPr>
          <w:rtl/>
        </w:rPr>
        <w:t xml:space="preserve"> </w:t>
      </w:r>
      <w:r w:rsidR="001E4946">
        <w:rPr>
          <w:rtl/>
        </w:rPr>
        <w:br/>
      </w:r>
    </w:p>
    <w:p w:rsidR="005F4626" w:rsidRPr="006216AF" w:rsidRDefault="005F4626" w:rsidP="00085743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526</w:t>
      </w:r>
      <w:r w:rsidR="0096323A">
        <w:rPr>
          <w:rtl/>
        </w:rPr>
        <w:t xml:space="preserve"> / </w:t>
      </w:r>
      <w:r w:rsidRPr="006216AF">
        <w:rPr>
          <w:rtl/>
        </w:rPr>
        <w:t>464 ، 548</w:t>
      </w:r>
      <w:r w:rsidR="0096323A">
        <w:rPr>
          <w:rtl/>
        </w:rPr>
        <w:t xml:space="preserve"> / </w:t>
      </w:r>
      <w:r w:rsidRPr="006216AF">
        <w:rPr>
          <w:rtl/>
        </w:rPr>
        <w:t>490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علي الأسود ، أبو جعفر : 614</w:t>
      </w:r>
      <w:r w:rsidR="0096323A">
        <w:rPr>
          <w:rtl/>
        </w:rPr>
        <w:t xml:space="preserve"> / </w:t>
      </w:r>
      <w:r w:rsidRPr="006216AF">
        <w:rPr>
          <w:rtl/>
        </w:rPr>
        <w:t>560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علي بن إبراهيم بن موسى بن جعفر : 569</w:t>
      </w:r>
      <w:r w:rsidR="0096323A">
        <w:rPr>
          <w:rtl/>
        </w:rPr>
        <w:t xml:space="preserve"> / </w:t>
      </w:r>
      <w:r w:rsidRPr="006216AF">
        <w:rPr>
          <w:rtl/>
        </w:rPr>
        <w:t>514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علي بن عتاب : 100</w:t>
      </w:r>
      <w:r w:rsidR="0096323A">
        <w:rPr>
          <w:rtl/>
        </w:rPr>
        <w:t xml:space="preserve"> / </w:t>
      </w:r>
      <w:r w:rsidRPr="006216AF">
        <w:rPr>
          <w:rtl/>
        </w:rPr>
        <w:t>92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علي بن مهزيار : 541</w:t>
      </w:r>
      <w:r w:rsidR="0096323A">
        <w:rPr>
          <w:rtl/>
        </w:rPr>
        <w:t xml:space="preserve"> / </w:t>
      </w:r>
      <w:r w:rsidRPr="006216AF">
        <w:rPr>
          <w:rtl/>
        </w:rPr>
        <w:t>482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علي الطهوي : 201</w:t>
      </w:r>
      <w:r w:rsidR="0096323A">
        <w:rPr>
          <w:rtl/>
        </w:rPr>
        <w:t xml:space="preserve"> / </w:t>
      </w:r>
      <w:r w:rsidRPr="006216AF">
        <w:rPr>
          <w:rtl/>
        </w:rPr>
        <w:t>178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علي الفقيه ، أبو جعفر : 614</w:t>
      </w:r>
      <w:r w:rsidR="0096323A">
        <w:rPr>
          <w:rtl/>
        </w:rPr>
        <w:t xml:space="preserve"> / </w:t>
      </w:r>
      <w:r w:rsidRPr="006216AF">
        <w:rPr>
          <w:rtl/>
        </w:rPr>
        <w:t>560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علي النيسابوري : 206</w:t>
      </w:r>
      <w:r w:rsidR="0096323A">
        <w:rPr>
          <w:rtl/>
        </w:rPr>
        <w:t xml:space="preserve"> / </w:t>
      </w:r>
      <w:r w:rsidRPr="006216AF">
        <w:rPr>
          <w:rtl/>
        </w:rPr>
        <w:t>182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عمر بن واقد الرازي : 525</w:t>
      </w:r>
      <w:r w:rsidR="0096323A">
        <w:rPr>
          <w:rtl/>
        </w:rPr>
        <w:t xml:space="preserve"> / </w:t>
      </w:r>
      <w:r w:rsidRPr="006216AF">
        <w:rPr>
          <w:rtl/>
        </w:rPr>
        <w:t>463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عمر الجرجاني ، أبو جعفر : 271</w:t>
      </w:r>
      <w:r w:rsidR="0096323A">
        <w:rPr>
          <w:rtl/>
        </w:rPr>
        <w:t xml:space="preserve"> / </w:t>
      </w:r>
      <w:r w:rsidRPr="006216AF">
        <w:rPr>
          <w:rtl/>
        </w:rPr>
        <w:t>235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عمر النخعي ، 386</w:t>
      </w:r>
      <w:r w:rsidR="0096323A">
        <w:rPr>
          <w:rtl/>
        </w:rPr>
        <w:t xml:space="preserve"> / </w:t>
      </w:r>
      <w:r w:rsidRPr="006216AF">
        <w:rPr>
          <w:rtl/>
        </w:rPr>
        <w:t>318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عمر الواقدي : 229</w:t>
      </w:r>
      <w:r w:rsidR="0096323A">
        <w:rPr>
          <w:rtl/>
        </w:rPr>
        <w:t xml:space="preserve"> / </w:t>
      </w:r>
      <w:r w:rsidRPr="006216AF">
        <w:rPr>
          <w:rtl/>
        </w:rPr>
        <w:t>200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عيسى : 513</w:t>
      </w:r>
      <w:r w:rsidR="0096323A">
        <w:rPr>
          <w:rtl/>
        </w:rPr>
        <w:t xml:space="preserve"> / </w:t>
      </w:r>
      <w:r w:rsidRPr="006216AF">
        <w:rPr>
          <w:rtl/>
        </w:rPr>
        <w:t>438 ، 515</w:t>
      </w:r>
      <w:r w:rsidR="0096323A">
        <w:rPr>
          <w:rtl/>
        </w:rPr>
        <w:t xml:space="preserve"> / </w:t>
      </w:r>
      <w:r w:rsidRPr="006216AF">
        <w:rPr>
          <w:rtl/>
        </w:rPr>
        <w:t>442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عيسى اليقطيني : 478</w:t>
      </w:r>
      <w:r w:rsidR="0096323A">
        <w:rPr>
          <w:rtl/>
        </w:rPr>
        <w:t xml:space="preserve"> / </w:t>
      </w:r>
      <w:r w:rsidRPr="006216AF">
        <w:rPr>
          <w:rtl/>
        </w:rPr>
        <w:t>404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الفرج : 514</w:t>
      </w:r>
      <w:r w:rsidR="0096323A">
        <w:rPr>
          <w:rtl/>
        </w:rPr>
        <w:t xml:space="preserve"> / </w:t>
      </w:r>
      <w:r w:rsidRPr="006216AF">
        <w:rPr>
          <w:rtl/>
        </w:rPr>
        <w:t>441 ، 522</w:t>
      </w:r>
      <w:r w:rsidR="0096323A">
        <w:rPr>
          <w:rtl/>
        </w:rPr>
        <w:t xml:space="preserve"> / </w:t>
      </w:r>
      <w:r w:rsidRPr="006216AF">
        <w:rPr>
          <w:rtl/>
        </w:rPr>
        <w:t>456 ، 537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476 ، </w:t>
      </w:r>
      <w:r w:rsidR="001E4946">
        <w:rPr>
          <w:rtl/>
        </w:rPr>
        <w:br/>
      </w:r>
      <w:r w:rsidRPr="006216AF">
        <w:rPr>
          <w:rtl/>
        </w:rPr>
        <w:t>548</w:t>
      </w:r>
      <w:r w:rsidR="0096323A">
        <w:rPr>
          <w:rtl/>
        </w:rPr>
        <w:t xml:space="preserve"> / </w:t>
      </w:r>
      <w:r w:rsidRPr="006216AF">
        <w:rPr>
          <w:rtl/>
        </w:rPr>
        <w:t>489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الفرج الرخجي : 534</w:t>
      </w:r>
      <w:r w:rsidR="0096323A">
        <w:rPr>
          <w:rtl/>
        </w:rPr>
        <w:t xml:space="preserve"> / </w:t>
      </w:r>
      <w:r w:rsidRPr="006216AF">
        <w:rPr>
          <w:rtl/>
        </w:rPr>
        <w:t>471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الفضل الهاشمي : 186</w:t>
      </w:r>
      <w:r w:rsidR="0096323A">
        <w:rPr>
          <w:rtl/>
        </w:rPr>
        <w:t xml:space="preserve"> / </w:t>
      </w:r>
      <w:r w:rsidRPr="006216AF">
        <w:rPr>
          <w:rtl/>
        </w:rPr>
        <w:t>171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القاسم : 516</w:t>
      </w:r>
      <w:r w:rsidR="0096323A">
        <w:rPr>
          <w:rtl/>
        </w:rPr>
        <w:t xml:space="preserve"> / </w:t>
      </w:r>
      <w:r w:rsidRPr="006216AF">
        <w:rPr>
          <w:rtl/>
        </w:rPr>
        <w:t>444 ، 517</w:t>
      </w:r>
      <w:r w:rsidR="0096323A">
        <w:rPr>
          <w:rtl/>
        </w:rPr>
        <w:t xml:space="preserve"> / </w:t>
      </w:r>
      <w:r w:rsidRPr="006216AF">
        <w:rPr>
          <w:rtl/>
        </w:rPr>
        <w:t>446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قتيبة : 598</w:t>
      </w:r>
      <w:r w:rsidR="0096323A">
        <w:rPr>
          <w:rtl/>
        </w:rPr>
        <w:t xml:space="preserve"> / </w:t>
      </w:r>
      <w:r w:rsidRPr="006216AF">
        <w:rPr>
          <w:rtl/>
        </w:rPr>
        <w:t>435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كثير : 233</w:t>
      </w:r>
      <w:r w:rsidR="0096323A">
        <w:rPr>
          <w:rtl/>
        </w:rPr>
        <w:t xml:space="preserve"> / </w:t>
      </w:r>
      <w:r w:rsidRPr="006216AF">
        <w:rPr>
          <w:rtl/>
        </w:rPr>
        <w:t>201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مسلم : 370</w:t>
      </w:r>
      <w:r w:rsidR="0096323A">
        <w:rPr>
          <w:rtl/>
        </w:rPr>
        <w:t xml:space="preserve"> / </w:t>
      </w:r>
      <w:r w:rsidRPr="006216AF">
        <w:rPr>
          <w:rtl/>
        </w:rPr>
        <w:t>306 ، 383</w:t>
      </w:r>
      <w:r w:rsidR="0096323A">
        <w:rPr>
          <w:rtl/>
        </w:rPr>
        <w:t xml:space="preserve"> / </w:t>
      </w:r>
      <w:r w:rsidRPr="006216AF">
        <w:rPr>
          <w:rtl/>
        </w:rPr>
        <w:t>315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مسلمة : 62</w:t>
      </w:r>
      <w:r w:rsidR="0096323A">
        <w:rPr>
          <w:rtl/>
        </w:rPr>
        <w:t xml:space="preserve"> / </w:t>
      </w:r>
      <w:r w:rsidRPr="006216AF">
        <w:rPr>
          <w:rtl/>
        </w:rPr>
        <w:t>35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معروف الهلالي الخزاز ، أبو جعفر : 158</w:t>
      </w:r>
      <w:r w:rsidR="0096323A">
        <w:rPr>
          <w:rtl/>
        </w:rPr>
        <w:t xml:space="preserve"> / </w:t>
      </w:r>
      <w:r w:rsidRPr="006216AF">
        <w:rPr>
          <w:rtl/>
        </w:rPr>
        <w:t>147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المفضل : 451</w:t>
      </w:r>
      <w:r w:rsidR="0096323A">
        <w:rPr>
          <w:rtl/>
        </w:rPr>
        <w:t xml:space="preserve"> / </w:t>
      </w:r>
      <w:r w:rsidRPr="006216AF">
        <w:rPr>
          <w:rtl/>
        </w:rPr>
        <w:t>480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ميمون : 200</w:t>
      </w:r>
      <w:r w:rsidR="0096323A">
        <w:rPr>
          <w:rtl/>
        </w:rPr>
        <w:t xml:space="preserve"> / </w:t>
      </w:r>
      <w:r w:rsidRPr="006216AF">
        <w:rPr>
          <w:rtl/>
        </w:rPr>
        <w:t>177 ، 525</w:t>
      </w:r>
      <w:r w:rsidR="0096323A">
        <w:rPr>
          <w:rtl/>
        </w:rPr>
        <w:t xml:space="preserve"> / </w:t>
      </w:r>
      <w:r w:rsidRPr="006216AF">
        <w:rPr>
          <w:rtl/>
        </w:rPr>
        <w:t>462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محمد بن هارون : 481</w:t>
      </w:r>
      <w:r w:rsidR="0096323A">
        <w:rPr>
          <w:rtl/>
        </w:rPr>
        <w:t xml:space="preserve"> / </w:t>
      </w:r>
      <w:r w:rsidRPr="006216AF">
        <w:rPr>
          <w:rtl/>
        </w:rPr>
        <w:t>409 ، 598</w:t>
      </w:r>
      <w:r w:rsidR="0096323A">
        <w:rPr>
          <w:rtl/>
        </w:rPr>
        <w:t xml:space="preserve"> / </w:t>
      </w:r>
      <w:r w:rsidRPr="006216AF">
        <w:rPr>
          <w:rtl/>
        </w:rPr>
        <w:t>541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بن هشام : 141</w:t>
      </w:r>
      <w:r w:rsidR="0096323A">
        <w:rPr>
          <w:rtl/>
        </w:rPr>
        <w:t xml:space="preserve"> / </w:t>
      </w:r>
      <w:r w:rsidRPr="006216AF">
        <w:rPr>
          <w:rtl/>
        </w:rPr>
        <w:t>132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محمد الرافعي : 455</w:t>
      </w:r>
      <w:r w:rsidR="0096323A">
        <w:rPr>
          <w:rtl/>
        </w:rPr>
        <w:t xml:space="preserve"> / </w:t>
      </w:r>
      <w:r w:rsidRPr="006216AF">
        <w:rPr>
          <w:rtl/>
        </w:rPr>
        <w:t>383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محمود : 288</w:t>
      </w:r>
      <w:r w:rsidR="0096323A">
        <w:rPr>
          <w:rtl/>
        </w:rPr>
        <w:t xml:space="preserve"> / </w:t>
      </w:r>
      <w:r w:rsidRPr="006216AF">
        <w:rPr>
          <w:rtl/>
        </w:rPr>
        <w:t>246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مخلد بن عبد الله : 91</w:t>
      </w:r>
      <w:r w:rsidR="0096323A">
        <w:rPr>
          <w:rtl/>
        </w:rPr>
        <w:t xml:space="preserve"> / </w:t>
      </w:r>
      <w:r w:rsidRPr="006216AF">
        <w:rPr>
          <w:rtl/>
        </w:rPr>
        <w:t>75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مرازم : 453</w:t>
      </w:r>
      <w:r w:rsidR="0096323A">
        <w:rPr>
          <w:rtl/>
        </w:rPr>
        <w:t xml:space="preserve"> / </w:t>
      </w:r>
      <w:r w:rsidRPr="006216AF">
        <w:rPr>
          <w:rtl/>
        </w:rPr>
        <w:t>381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مريم بنت عمران : 57</w:t>
      </w:r>
      <w:r w:rsidR="0096323A">
        <w:rPr>
          <w:rtl/>
        </w:rPr>
        <w:t xml:space="preserve"> / </w:t>
      </w:r>
      <w:r w:rsidRPr="006216AF">
        <w:rPr>
          <w:rtl/>
        </w:rPr>
        <w:t>27 ، 196 ، 197</w:t>
      </w:r>
      <w:r w:rsidR="0096323A">
        <w:rPr>
          <w:rtl/>
        </w:rPr>
        <w:t xml:space="preserve"> / </w:t>
      </w:r>
      <w:r w:rsidRPr="006216AF">
        <w:rPr>
          <w:rtl/>
        </w:rPr>
        <w:t>173 ، 198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173 ، </w:t>
      </w:r>
      <w:r w:rsidR="001E4946">
        <w:rPr>
          <w:rtl/>
        </w:rPr>
        <w:br/>
      </w:r>
      <w:r w:rsidRPr="006216AF">
        <w:rPr>
          <w:rtl/>
        </w:rPr>
        <w:t>222</w:t>
      </w:r>
      <w:r w:rsidR="0096323A">
        <w:rPr>
          <w:rtl/>
        </w:rPr>
        <w:t xml:space="preserve"> / </w:t>
      </w:r>
      <w:r w:rsidRPr="006216AF">
        <w:rPr>
          <w:rtl/>
        </w:rPr>
        <w:t>195 ، 286</w:t>
      </w:r>
      <w:r w:rsidR="0096323A">
        <w:rPr>
          <w:rtl/>
        </w:rPr>
        <w:t xml:space="preserve"> / </w:t>
      </w:r>
      <w:r w:rsidRPr="006216AF">
        <w:rPr>
          <w:rtl/>
        </w:rPr>
        <w:t>244 ، 374</w:t>
      </w:r>
      <w:r w:rsidR="0096323A">
        <w:rPr>
          <w:rtl/>
        </w:rPr>
        <w:t xml:space="preserve"> / </w:t>
      </w:r>
      <w:r w:rsidRPr="006216AF">
        <w:rPr>
          <w:rtl/>
        </w:rPr>
        <w:t>308 ، 424</w:t>
      </w:r>
      <w:r w:rsidR="0096323A">
        <w:rPr>
          <w:rtl/>
        </w:rPr>
        <w:t xml:space="preserve"> / </w:t>
      </w:r>
      <w:r w:rsidRPr="006216AF">
        <w:rPr>
          <w:rtl/>
        </w:rPr>
        <w:t>359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المستعين : 579</w:t>
      </w:r>
      <w:r w:rsidR="0096323A">
        <w:rPr>
          <w:rtl/>
        </w:rPr>
        <w:t xml:space="preserve"> / </w:t>
      </w:r>
      <w:r w:rsidRPr="006216AF">
        <w:rPr>
          <w:rtl/>
        </w:rPr>
        <w:t>528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مسمع بن عبد الملك كردين : 94</w:t>
      </w:r>
      <w:r w:rsidR="0096323A">
        <w:rPr>
          <w:rtl/>
        </w:rPr>
        <w:t xml:space="preserve"> / </w:t>
      </w:r>
      <w:r w:rsidRPr="006216AF">
        <w:rPr>
          <w:rtl/>
        </w:rPr>
        <w:t>84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المسيب : 512</w:t>
      </w:r>
      <w:r w:rsidR="0096323A">
        <w:rPr>
          <w:rtl/>
        </w:rPr>
        <w:t xml:space="preserve"> / </w:t>
      </w:r>
      <w:r w:rsidRPr="006216AF">
        <w:rPr>
          <w:rtl/>
        </w:rPr>
        <w:t>437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 xml:space="preserve">المسيح </w:t>
      </w:r>
      <w:r w:rsidR="00470C8A">
        <w:rPr>
          <w:rtl/>
        </w:rPr>
        <w:t>(ع)</w:t>
      </w:r>
      <w:r w:rsidRPr="006216AF">
        <w:rPr>
          <w:rtl/>
        </w:rPr>
        <w:t xml:space="preserve"> : 172</w:t>
      </w:r>
      <w:r w:rsidR="0096323A">
        <w:rPr>
          <w:rtl/>
        </w:rPr>
        <w:t xml:space="preserve"> / </w:t>
      </w:r>
      <w:r w:rsidRPr="006216AF">
        <w:rPr>
          <w:rtl/>
        </w:rPr>
        <w:t>159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مسيلمة : 264</w:t>
      </w:r>
      <w:r w:rsidR="0096323A">
        <w:rPr>
          <w:rtl/>
        </w:rPr>
        <w:t xml:space="preserve"> / </w:t>
      </w:r>
      <w:r w:rsidRPr="006216AF">
        <w:rPr>
          <w:rtl/>
        </w:rPr>
        <w:t>228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المشعبذ الهندي : 154</w:t>
      </w:r>
      <w:r w:rsidR="0096323A">
        <w:rPr>
          <w:rtl/>
        </w:rPr>
        <w:t xml:space="preserve"> / </w:t>
      </w:r>
      <w:r w:rsidRPr="006216AF">
        <w:rPr>
          <w:rtl/>
        </w:rPr>
        <w:t>140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مصقلة الطحان : 334</w:t>
      </w:r>
      <w:r w:rsidR="0096323A">
        <w:rPr>
          <w:rtl/>
        </w:rPr>
        <w:t xml:space="preserve"> / </w:t>
      </w:r>
      <w:r w:rsidRPr="006216AF">
        <w:rPr>
          <w:rtl/>
        </w:rPr>
        <w:t>275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معاوية : 106</w:t>
      </w:r>
      <w:r w:rsidR="0096323A">
        <w:rPr>
          <w:rtl/>
        </w:rPr>
        <w:t xml:space="preserve"> / </w:t>
      </w:r>
      <w:r w:rsidRPr="006216AF">
        <w:rPr>
          <w:rtl/>
        </w:rPr>
        <w:t>97 ، 211</w:t>
      </w:r>
      <w:r w:rsidR="0096323A">
        <w:rPr>
          <w:rtl/>
        </w:rPr>
        <w:t xml:space="preserve"> / </w:t>
      </w:r>
      <w:r w:rsidRPr="006216AF">
        <w:rPr>
          <w:rtl/>
        </w:rPr>
        <w:t>185 ، 242</w:t>
      </w:r>
      <w:r w:rsidR="0096323A">
        <w:rPr>
          <w:rtl/>
        </w:rPr>
        <w:t xml:space="preserve"> / </w:t>
      </w:r>
      <w:r w:rsidRPr="006216AF">
        <w:rPr>
          <w:rtl/>
        </w:rPr>
        <w:t>206 ، 307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257 ، </w:t>
      </w:r>
      <w:r w:rsidR="001E4946">
        <w:rPr>
          <w:rtl/>
        </w:rPr>
        <w:br/>
      </w:r>
      <w:r w:rsidRPr="006216AF">
        <w:rPr>
          <w:rtl/>
        </w:rPr>
        <w:t>319</w:t>
      </w:r>
      <w:r w:rsidR="0096323A">
        <w:rPr>
          <w:rtl/>
        </w:rPr>
        <w:t xml:space="preserve"> / </w:t>
      </w:r>
      <w:r w:rsidRPr="006216AF">
        <w:rPr>
          <w:rtl/>
        </w:rPr>
        <w:t>265 ، 323</w:t>
      </w:r>
      <w:r w:rsidR="0096323A">
        <w:rPr>
          <w:rtl/>
        </w:rPr>
        <w:t xml:space="preserve"> / </w:t>
      </w:r>
      <w:r w:rsidRPr="006216AF">
        <w:rPr>
          <w:rtl/>
        </w:rPr>
        <w:t>266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معاوية بن عمار : 63</w:t>
      </w:r>
      <w:r w:rsidR="0096323A">
        <w:rPr>
          <w:rtl/>
        </w:rPr>
        <w:t xml:space="preserve"> / </w:t>
      </w:r>
      <w:r w:rsidRPr="006216AF">
        <w:rPr>
          <w:rtl/>
        </w:rPr>
        <w:t>36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معبد : 85</w:t>
      </w:r>
      <w:r w:rsidR="0096323A">
        <w:rPr>
          <w:rtl/>
        </w:rPr>
        <w:t xml:space="preserve"> / </w:t>
      </w:r>
      <w:r w:rsidRPr="006216AF">
        <w:rPr>
          <w:rtl/>
        </w:rPr>
        <w:t>68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معتب : 423</w:t>
      </w:r>
      <w:r w:rsidR="0096323A">
        <w:rPr>
          <w:rtl/>
        </w:rPr>
        <w:t xml:space="preserve"> / </w:t>
      </w:r>
      <w:r w:rsidRPr="006216AF">
        <w:rPr>
          <w:rtl/>
        </w:rPr>
        <w:t>359 ، 443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المعتز : 556</w:t>
      </w:r>
      <w:r w:rsidR="0096323A">
        <w:rPr>
          <w:rtl/>
        </w:rPr>
        <w:t xml:space="preserve"> / </w:t>
      </w:r>
      <w:r w:rsidRPr="006216AF">
        <w:rPr>
          <w:rtl/>
        </w:rPr>
        <w:t>498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المعتصم : 524</w:t>
      </w:r>
      <w:r w:rsidR="0096323A">
        <w:rPr>
          <w:rtl/>
        </w:rPr>
        <w:t xml:space="preserve"> / </w:t>
      </w:r>
      <w:r w:rsidRPr="006216AF">
        <w:rPr>
          <w:rtl/>
        </w:rPr>
        <w:t>461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المعتمد : 608</w:t>
      </w:r>
      <w:r w:rsidR="0096323A">
        <w:rPr>
          <w:rtl/>
        </w:rPr>
        <w:t xml:space="preserve"> / </w:t>
      </w:r>
      <w:r w:rsidRPr="006216AF">
        <w:rPr>
          <w:rtl/>
        </w:rPr>
        <w:t>554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معرض بن معقب : 74</w:t>
      </w:r>
      <w:r w:rsidR="0096323A">
        <w:rPr>
          <w:rtl/>
        </w:rPr>
        <w:t xml:space="preserve"> / </w:t>
      </w:r>
      <w:r w:rsidRPr="006216AF">
        <w:rPr>
          <w:rtl/>
        </w:rPr>
        <w:t>57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المعلى بن خنيس : 107</w:t>
      </w:r>
      <w:r w:rsidR="0096323A">
        <w:rPr>
          <w:rtl/>
        </w:rPr>
        <w:t xml:space="preserve"> / </w:t>
      </w:r>
      <w:r w:rsidRPr="006216AF">
        <w:rPr>
          <w:rtl/>
        </w:rPr>
        <w:t>99</w:t>
      </w:r>
      <w:r w:rsidR="00410A32">
        <w:rPr>
          <w:rtl/>
        </w:rPr>
        <w:t xml:space="preserve"> .</w:t>
      </w:r>
    </w:p>
    <w:p w:rsidR="005F4626" w:rsidRPr="006216AF" w:rsidRDefault="005F4626" w:rsidP="00DB54D4">
      <w:pPr>
        <w:pStyle w:val="rfdNormal0"/>
        <w:rPr>
          <w:rtl/>
        </w:rPr>
      </w:pPr>
      <w:r w:rsidRPr="006216AF">
        <w:rPr>
          <w:rtl/>
        </w:rPr>
        <w:t>المعلى بن محمد : 211</w:t>
      </w:r>
      <w:r w:rsidR="0096323A">
        <w:rPr>
          <w:rtl/>
        </w:rPr>
        <w:t xml:space="preserve"> / </w:t>
      </w:r>
      <w:r w:rsidRPr="006216AF">
        <w:rPr>
          <w:rtl/>
        </w:rPr>
        <w:t>186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المعلى بن هلال : 142</w:t>
      </w:r>
      <w:r w:rsidR="0096323A">
        <w:rPr>
          <w:rtl/>
        </w:rPr>
        <w:t xml:space="preserve"> / </w:t>
      </w:r>
      <w:r w:rsidRPr="006216AF">
        <w:rPr>
          <w:rtl/>
        </w:rPr>
        <w:t>135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معمر : 58</w:t>
      </w:r>
      <w:r w:rsidR="0096323A">
        <w:rPr>
          <w:rtl/>
        </w:rPr>
        <w:t xml:space="preserve"> / </w:t>
      </w:r>
      <w:r w:rsidRPr="006216AF">
        <w:rPr>
          <w:rtl/>
        </w:rPr>
        <w:t>29 ، 173</w:t>
      </w:r>
      <w:r w:rsidR="0096323A">
        <w:rPr>
          <w:rtl/>
        </w:rPr>
        <w:t xml:space="preserve"> / </w:t>
      </w:r>
      <w:r w:rsidRPr="006216AF">
        <w:rPr>
          <w:rtl/>
        </w:rPr>
        <w:t>160 ، 356</w:t>
      </w:r>
      <w:r w:rsidR="0096323A">
        <w:rPr>
          <w:rtl/>
        </w:rPr>
        <w:t xml:space="preserve"> / </w:t>
      </w:r>
      <w:r w:rsidRPr="006216AF">
        <w:rPr>
          <w:rtl/>
        </w:rPr>
        <w:t>295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معمر بن خلاد : 476</w:t>
      </w:r>
      <w:r w:rsidR="0096323A">
        <w:rPr>
          <w:rtl/>
        </w:rPr>
        <w:t xml:space="preserve"> / </w:t>
      </w:r>
      <w:r w:rsidRPr="006216AF">
        <w:rPr>
          <w:rtl/>
        </w:rPr>
        <w:t>399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معمر الزيات : 401</w:t>
      </w:r>
      <w:r w:rsidR="0096323A">
        <w:rPr>
          <w:rtl/>
        </w:rPr>
        <w:t xml:space="preserve"> / </w:t>
      </w:r>
      <w:r w:rsidRPr="006216AF">
        <w:rPr>
          <w:rtl/>
        </w:rPr>
        <w:t>327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المغيرة بن سعيد : 403</w:t>
      </w:r>
      <w:r w:rsidR="0096323A">
        <w:rPr>
          <w:rtl/>
        </w:rPr>
        <w:t xml:space="preserve"> / </w:t>
      </w:r>
      <w:r w:rsidRPr="006216AF">
        <w:rPr>
          <w:rtl/>
        </w:rPr>
        <w:t>333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المغيرة بن عبد الله : 431</w:t>
      </w:r>
      <w:r w:rsidR="0096323A">
        <w:rPr>
          <w:rtl/>
        </w:rPr>
        <w:t xml:space="preserve"> / </w:t>
      </w:r>
      <w:r w:rsidRPr="006216AF">
        <w:rPr>
          <w:rtl/>
        </w:rPr>
        <w:t>363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المفضل : 137</w:t>
      </w:r>
      <w:r w:rsidR="0096323A">
        <w:rPr>
          <w:rtl/>
        </w:rPr>
        <w:t xml:space="preserve"> / </w:t>
      </w:r>
      <w:r w:rsidRPr="006216AF">
        <w:rPr>
          <w:rtl/>
        </w:rPr>
        <w:t>129 ، 160</w:t>
      </w:r>
      <w:r w:rsidR="0096323A">
        <w:rPr>
          <w:rtl/>
        </w:rPr>
        <w:t xml:space="preserve"> / </w:t>
      </w:r>
      <w:r w:rsidRPr="006216AF">
        <w:rPr>
          <w:rtl/>
        </w:rPr>
        <w:t>149 ، 257</w:t>
      </w:r>
      <w:r w:rsidR="0096323A">
        <w:rPr>
          <w:rtl/>
        </w:rPr>
        <w:t xml:space="preserve"> / </w:t>
      </w:r>
      <w:r w:rsidRPr="006216AF">
        <w:rPr>
          <w:rtl/>
        </w:rPr>
        <w:t>222 ، 424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359 ، </w:t>
      </w:r>
      <w:r w:rsidR="001E4946">
        <w:rPr>
          <w:rtl/>
        </w:rPr>
        <w:br/>
      </w:r>
      <w:r w:rsidRPr="006216AF">
        <w:rPr>
          <w:rtl/>
        </w:rPr>
        <w:t>435</w:t>
      </w:r>
      <w:r w:rsidR="0096323A">
        <w:rPr>
          <w:rtl/>
        </w:rPr>
        <w:t xml:space="preserve"> / </w:t>
      </w:r>
      <w:r w:rsidRPr="006216AF">
        <w:rPr>
          <w:rtl/>
        </w:rPr>
        <w:t>368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المفضل بن أبي المفضل : 421</w:t>
      </w:r>
      <w:r w:rsidR="0096323A">
        <w:rPr>
          <w:rtl/>
        </w:rPr>
        <w:t xml:space="preserve"> / </w:t>
      </w:r>
      <w:r w:rsidRPr="006216AF">
        <w:rPr>
          <w:rtl/>
        </w:rPr>
        <w:t>355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المفضل بن عمر : 139</w:t>
      </w:r>
      <w:r w:rsidR="0096323A">
        <w:rPr>
          <w:rtl/>
        </w:rPr>
        <w:t xml:space="preserve"> / </w:t>
      </w:r>
      <w:r w:rsidRPr="006216AF">
        <w:rPr>
          <w:rtl/>
        </w:rPr>
        <w:t>131 ، 145</w:t>
      </w:r>
      <w:r w:rsidR="0096323A">
        <w:rPr>
          <w:rtl/>
        </w:rPr>
        <w:t xml:space="preserve"> / </w:t>
      </w:r>
      <w:r w:rsidRPr="006216AF">
        <w:rPr>
          <w:rtl/>
        </w:rPr>
        <w:t>136 ، 369</w:t>
      </w:r>
      <w:r w:rsidR="0096323A">
        <w:rPr>
          <w:rtl/>
        </w:rPr>
        <w:t xml:space="preserve"> / </w:t>
      </w:r>
      <w:r w:rsidRPr="006216AF">
        <w:rPr>
          <w:rtl/>
        </w:rPr>
        <w:t>304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المفضل بن عمر الجعفي : 402</w:t>
      </w:r>
      <w:r w:rsidR="0096323A">
        <w:rPr>
          <w:rtl/>
        </w:rPr>
        <w:t xml:space="preserve"> / </w:t>
      </w:r>
      <w:r w:rsidRPr="006216AF">
        <w:rPr>
          <w:rtl/>
        </w:rPr>
        <w:t>328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المفيد ، أبو عبد الله : 236</w:t>
      </w:r>
      <w:r w:rsidR="0096323A">
        <w:rPr>
          <w:rtl/>
        </w:rPr>
        <w:t xml:space="preserve"> / </w:t>
      </w:r>
      <w:r w:rsidRPr="006216AF">
        <w:rPr>
          <w:rtl/>
        </w:rPr>
        <w:t>202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مقاتل بن مقاتل : 493</w:t>
      </w:r>
      <w:r w:rsidR="0096323A">
        <w:rPr>
          <w:rtl/>
        </w:rPr>
        <w:t xml:space="preserve"> / </w:t>
      </w:r>
      <w:r w:rsidRPr="006216AF">
        <w:rPr>
          <w:rtl/>
        </w:rPr>
        <w:t>423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المقداد بن الأسود الكندي : 167</w:t>
      </w:r>
      <w:r w:rsidR="0096323A">
        <w:rPr>
          <w:rtl/>
        </w:rPr>
        <w:t xml:space="preserve"> / </w:t>
      </w:r>
      <w:r w:rsidRPr="006216AF">
        <w:rPr>
          <w:rtl/>
        </w:rPr>
        <w:t>156 ، 274</w:t>
      </w:r>
      <w:r w:rsidR="0096323A">
        <w:rPr>
          <w:rtl/>
        </w:rPr>
        <w:t xml:space="preserve"> / </w:t>
      </w:r>
      <w:r w:rsidRPr="006216AF">
        <w:rPr>
          <w:rtl/>
        </w:rPr>
        <w:t>238 ، 298</w:t>
      </w:r>
      <w:r w:rsidR="0096323A">
        <w:rPr>
          <w:rtl/>
        </w:rPr>
        <w:t xml:space="preserve"> / </w:t>
      </w:r>
      <w:r w:rsidRPr="006216AF">
        <w:rPr>
          <w:rtl/>
        </w:rPr>
        <w:t>253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مقدودة : 298</w:t>
      </w:r>
      <w:r w:rsidR="0096323A">
        <w:rPr>
          <w:rtl/>
        </w:rPr>
        <w:t xml:space="preserve"> / </w:t>
      </w:r>
      <w:r w:rsidRPr="006216AF">
        <w:rPr>
          <w:rtl/>
        </w:rPr>
        <w:t>253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ملك الموت : 121</w:t>
      </w:r>
      <w:r w:rsidR="0096323A">
        <w:rPr>
          <w:rtl/>
        </w:rPr>
        <w:t xml:space="preserve"> / </w:t>
      </w:r>
      <w:r w:rsidRPr="006216AF">
        <w:rPr>
          <w:rtl/>
        </w:rPr>
        <w:t>117 ، 161</w:t>
      </w:r>
      <w:r w:rsidR="0096323A">
        <w:rPr>
          <w:rtl/>
        </w:rPr>
        <w:t xml:space="preserve"> / </w:t>
      </w:r>
      <w:r w:rsidRPr="006216AF">
        <w:rPr>
          <w:rtl/>
        </w:rPr>
        <w:t>150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المنتصر بن المتوكل : 538</w:t>
      </w:r>
      <w:r w:rsidR="0096323A">
        <w:rPr>
          <w:rtl/>
        </w:rPr>
        <w:t xml:space="preserve"> / </w:t>
      </w:r>
      <w:r w:rsidRPr="006216AF">
        <w:rPr>
          <w:rtl/>
        </w:rPr>
        <w:t>477 ، 540</w:t>
      </w:r>
      <w:r w:rsidR="0096323A">
        <w:rPr>
          <w:rtl/>
        </w:rPr>
        <w:t xml:space="preserve"> / </w:t>
      </w:r>
      <w:r w:rsidRPr="006216AF">
        <w:rPr>
          <w:rtl/>
        </w:rPr>
        <w:t>480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مندل بن علي العنزي : 233</w:t>
      </w:r>
      <w:r w:rsidR="0096323A">
        <w:rPr>
          <w:rtl/>
        </w:rPr>
        <w:t xml:space="preserve"> / </w:t>
      </w:r>
      <w:r w:rsidRPr="006216AF">
        <w:rPr>
          <w:rtl/>
        </w:rPr>
        <w:t>201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منذر الكناسي : 308</w:t>
      </w:r>
      <w:r w:rsidR="0096323A">
        <w:rPr>
          <w:rtl/>
        </w:rPr>
        <w:t xml:space="preserve"> / </w:t>
      </w:r>
      <w:r w:rsidRPr="006216AF">
        <w:rPr>
          <w:rtl/>
        </w:rPr>
        <w:t>258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المنصور الدوانيقي : 207</w:t>
      </w:r>
      <w:r w:rsidR="0096323A">
        <w:rPr>
          <w:rtl/>
        </w:rPr>
        <w:t xml:space="preserve"> / </w:t>
      </w:r>
      <w:r w:rsidRPr="006216AF">
        <w:rPr>
          <w:rtl/>
        </w:rPr>
        <w:t>183 ، 210</w:t>
      </w:r>
      <w:r w:rsidR="0096323A">
        <w:rPr>
          <w:rtl/>
        </w:rPr>
        <w:t xml:space="preserve"> / </w:t>
      </w:r>
      <w:r w:rsidRPr="006216AF">
        <w:rPr>
          <w:rtl/>
        </w:rPr>
        <w:t>184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المنهال بن عمرو : 333</w:t>
      </w:r>
      <w:r w:rsidR="0096323A">
        <w:rPr>
          <w:rtl/>
        </w:rPr>
        <w:t xml:space="preserve"> / </w:t>
      </w:r>
      <w:r w:rsidRPr="006216AF">
        <w:rPr>
          <w:rtl/>
        </w:rPr>
        <w:t>273</w:t>
      </w:r>
      <w:r w:rsidR="00410A32">
        <w:rPr>
          <w:rtl/>
        </w:rPr>
        <w:t xml:space="preserve"> .</w:t>
      </w:r>
    </w:p>
    <w:p w:rsidR="005F4626" w:rsidRPr="006216AF" w:rsidRDefault="000976C5" w:rsidP="00C22FD0">
      <w:pPr>
        <w:pStyle w:val="rfdNormal0"/>
        <w:rPr>
          <w:rtl/>
        </w:rPr>
      </w:pPr>
      <w:r>
        <w:rPr>
          <w:rtl/>
        </w:rPr>
        <w:t>مهجع بن الصلت بن ع</w:t>
      </w:r>
      <w:r w:rsidR="005F4626" w:rsidRPr="006216AF">
        <w:rPr>
          <w:rtl/>
        </w:rPr>
        <w:t>قبة بن سمعان بن غانم بن أم غانم : 562</w:t>
      </w:r>
      <w:r w:rsidR="0096323A">
        <w:rPr>
          <w:rtl/>
        </w:rPr>
        <w:t xml:space="preserve"> / </w:t>
      </w:r>
      <w:r w:rsidR="005F4626"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C22FD0">
      <w:pPr>
        <w:pStyle w:val="rfdNormal0"/>
        <w:rPr>
          <w:rtl/>
        </w:rPr>
      </w:pPr>
      <w:r w:rsidRPr="006216AF">
        <w:rPr>
          <w:rtl/>
        </w:rPr>
        <w:t>مهزم : 410</w:t>
      </w:r>
      <w:r w:rsidR="0096323A">
        <w:rPr>
          <w:rtl/>
        </w:rPr>
        <w:t xml:space="preserve"> / </w:t>
      </w:r>
      <w:r w:rsidRPr="006216AF">
        <w:rPr>
          <w:rtl/>
        </w:rPr>
        <w:t>341</w:t>
      </w:r>
      <w:r w:rsidR="00410A32">
        <w:rPr>
          <w:rtl/>
        </w:rPr>
        <w:t xml:space="preserve"> .</w:t>
      </w:r>
    </w:p>
    <w:p w:rsidR="005F4626" w:rsidRPr="00C22FD0" w:rsidRDefault="005F4626" w:rsidP="00C22FD0">
      <w:pPr>
        <w:pStyle w:val="rfdNormal0"/>
        <w:rPr>
          <w:rStyle w:val="rfdPoemTiniCharChar"/>
          <w:rtl/>
        </w:rPr>
      </w:pPr>
      <w:r w:rsidRPr="006216AF">
        <w:rPr>
          <w:rtl/>
        </w:rPr>
        <w:t xml:space="preserve">موسى بن جعفر ، أبو الحسن </w:t>
      </w:r>
      <w:r w:rsidR="00470C8A">
        <w:rPr>
          <w:rtl/>
        </w:rPr>
        <w:t>(ع)</w:t>
      </w:r>
      <w:r w:rsidRPr="006216AF">
        <w:rPr>
          <w:rtl/>
        </w:rPr>
        <w:t xml:space="preserve"> : 137</w:t>
      </w:r>
      <w:r w:rsidR="0096323A">
        <w:rPr>
          <w:rtl/>
        </w:rPr>
        <w:t xml:space="preserve"> / </w:t>
      </w:r>
      <w:r w:rsidRPr="006216AF">
        <w:rPr>
          <w:rtl/>
        </w:rPr>
        <w:t>129 ، 141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132 ، </w:t>
      </w:r>
      <w:r w:rsidR="001E4946">
        <w:rPr>
          <w:rtl/>
        </w:rPr>
        <w:br/>
      </w:r>
      <w:r w:rsidRPr="006216AF">
        <w:rPr>
          <w:rtl/>
        </w:rPr>
        <w:t>171</w:t>
      </w:r>
      <w:r w:rsidR="0096323A">
        <w:rPr>
          <w:rtl/>
        </w:rPr>
        <w:t xml:space="preserve"> / </w:t>
      </w:r>
      <w:r w:rsidRPr="006216AF">
        <w:rPr>
          <w:rtl/>
        </w:rPr>
        <w:t>157 ، 172</w:t>
      </w:r>
      <w:r w:rsidR="0096323A">
        <w:rPr>
          <w:rtl/>
        </w:rPr>
        <w:t xml:space="preserve"> / </w:t>
      </w:r>
      <w:r w:rsidRPr="006216AF">
        <w:rPr>
          <w:rtl/>
        </w:rPr>
        <w:t>159 ، 182</w:t>
      </w:r>
      <w:r w:rsidR="0096323A">
        <w:rPr>
          <w:rtl/>
        </w:rPr>
        <w:t xml:space="preserve"> / </w:t>
      </w:r>
      <w:r w:rsidRPr="006216AF">
        <w:rPr>
          <w:rtl/>
        </w:rPr>
        <w:t>168 ، 186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171 ، </w:t>
      </w:r>
      <w:r w:rsidR="001E4946">
        <w:rPr>
          <w:rtl/>
        </w:rPr>
        <w:br/>
      </w:r>
      <w:r w:rsidRPr="006216AF">
        <w:rPr>
          <w:rtl/>
        </w:rPr>
        <w:t>200</w:t>
      </w:r>
      <w:r w:rsidR="0096323A">
        <w:rPr>
          <w:rtl/>
        </w:rPr>
        <w:t xml:space="preserve"> / </w:t>
      </w:r>
      <w:r w:rsidRPr="006216AF">
        <w:rPr>
          <w:rtl/>
        </w:rPr>
        <w:t>176 ، 204</w:t>
      </w:r>
      <w:r w:rsidR="0096323A">
        <w:rPr>
          <w:rtl/>
        </w:rPr>
        <w:t xml:space="preserve"> / </w:t>
      </w:r>
      <w:r w:rsidRPr="006216AF">
        <w:rPr>
          <w:rtl/>
        </w:rPr>
        <w:t>180 ، 211</w:t>
      </w:r>
      <w:r w:rsidR="0096323A">
        <w:rPr>
          <w:rtl/>
        </w:rPr>
        <w:t xml:space="preserve"> / </w:t>
      </w:r>
      <w:r w:rsidRPr="006216AF">
        <w:rPr>
          <w:rtl/>
        </w:rPr>
        <w:t>186 ، 212</w:t>
      </w:r>
      <w:r w:rsidR="0096323A">
        <w:rPr>
          <w:rtl/>
        </w:rPr>
        <w:t xml:space="preserve"> / </w:t>
      </w:r>
      <w:r w:rsidRPr="006216AF">
        <w:rPr>
          <w:rtl/>
        </w:rPr>
        <w:t>186 ،</w:t>
      </w:r>
      <w:r w:rsidR="001E4946">
        <w:rPr>
          <w:rtl/>
        </w:rPr>
        <w:t xml:space="preserve"> </w:t>
      </w:r>
      <w:r w:rsidR="001E4946">
        <w:rPr>
          <w:rtl/>
        </w:rPr>
        <w:br/>
      </w:r>
    </w:p>
    <w:p w:rsidR="005F4626" w:rsidRPr="006216AF" w:rsidRDefault="005F4626" w:rsidP="00C22FD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328</w:t>
      </w:r>
      <w:r w:rsidR="0096323A">
        <w:rPr>
          <w:rtl/>
        </w:rPr>
        <w:t xml:space="preserve"> / </w:t>
      </w:r>
      <w:r w:rsidRPr="006216AF">
        <w:rPr>
          <w:rtl/>
        </w:rPr>
        <w:t>271 ، 379</w:t>
      </w:r>
      <w:r w:rsidR="0096323A">
        <w:rPr>
          <w:rtl/>
        </w:rPr>
        <w:t xml:space="preserve"> / </w:t>
      </w:r>
      <w:r w:rsidRPr="006216AF">
        <w:rPr>
          <w:rtl/>
        </w:rPr>
        <w:t>311 ، 398</w:t>
      </w:r>
      <w:r w:rsidR="0096323A">
        <w:rPr>
          <w:rtl/>
        </w:rPr>
        <w:t xml:space="preserve"> / </w:t>
      </w:r>
      <w:r w:rsidRPr="006216AF">
        <w:rPr>
          <w:rtl/>
        </w:rPr>
        <w:t>325 ، 420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353 ، </w:t>
      </w:r>
      <w:r w:rsidR="001E4946">
        <w:rPr>
          <w:rtl/>
        </w:rPr>
        <w:br/>
      </w:r>
      <w:r w:rsidRPr="006216AF">
        <w:rPr>
          <w:rtl/>
        </w:rPr>
        <w:t>431</w:t>
      </w:r>
      <w:r w:rsidR="0096323A">
        <w:rPr>
          <w:rtl/>
        </w:rPr>
        <w:t xml:space="preserve"> / </w:t>
      </w:r>
      <w:r w:rsidRPr="006216AF">
        <w:rPr>
          <w:rtl/>
        </w:rPr>
        <w:t>363 ، 432</w:t>
      </w:r>
      <w:r w:rsidR="0096323A">
        <w:rPr>
          <w:rtl/>
        </w:rPr>
        <w:t xml:space="preserve"> / </w:t>
      </w:r>
      <w:r w:rsidRPr="006216AF">
        <w:rPr>
          <w:rtl/>
        </w:rPr>
        <w:t>364 ، 433</w:t>
      </w:r>
      <w:r w:rsidR="0096323A">
        <w:rPr>
          <w:rtl/>
        </w:rPr>
        <w:t xml:space="preserve"> / </w:t>
      </w:r>
      <w:r w:rsidRPr="006216AF">
        <w:rPr>
          <w:rtl/>
        </w:rPr>
        <w:t>365 ، 434</w:t>
      </w:r>
      <w:r w:rsidR="0096323A">
        <w:rPr>
          <w:rtl/>
        </w:rPr>
        <w:t xml:space="preserve"> / </w:t>
      </w:r>
      <w:r w:rsidRPr="006216AF">
        <w:rPr>
          <w:rtl/>
        </w:rPr>
        <w:t>366</w:t>
      </w:r>
      <w:r w:rsidR="00C22FD0">
        <w:rPr>
          <w:rFonts w:hint="cs"/>
          <w:rtl/>
        </w:rPr>
        <w:t xml:space="preserve"> </w:t>
      </w:r>
      <w:r>
        <w:rPr>
          <w:rtl/>
        </w:rPr>
        <w:t>ـ</w:t>
      </w:r>
      <w:r w:rsidR="00C22FD0">
        <w:rPr>
          <w:rFonts w:hint="cs"/>
          <w:rtl/>
        </w:rPr>
        <w:t xml:space="preserve"> </w:t>
      </w:r>
      <w:r w:rsidRPr="006216AF">
        <w:rPr>
          <w:rtl/>
        </w:rPr>
        <w:t xml:space="preserve">367 ، </w:t>
      </w:r>
      <w:r w:rsidR="001E4946">
        <w:rPr>
          <w:rtl/>
        </w:rPr>
        <w:br/>
      </w:r>
      <w:r w:rsidRPr="006216AF">
        <w:rPr>
          <w:rtl/>
        </w:rPr>
        <w:t>435</w:t>
      </w:r>
      <w:r w:rsidR="0096323A">
        <w:rPr>
          <w:rtl/>
        </w:rPr>
        <w:t xml:space="preserve"> / </w:t>
      </w:r>
      <w:r w:rsidRPr="006216AF">
        <w:rPr>
          <w:rtl/>
        </w:rPr>
        <w:t>368</w:t>
      </w:r>
      <w:r w:rsidR="00C22FD0">
        <w:rPr>
          <w:rFonts w:hint="cs"/>
          <w:rtl/>
        </w:rPr>
        <w:t xml:space="preserve"> </w:t>
      </w:r>
      <w:r>
        <w:rPr>
          <w:rtl/>
        </w:rPr>
        <w:t>ـ</w:t>
      </w:r>
      <w:r w:rsidR="00C22FD0">
        <w:rPr>
          <w:rFonts w:hint="cs"/>
          <w:rtl/>
        </w:rPr>
        <w:t xml:space="preserve"> </w:t>
      </w:r>
      <w:r w:rsidRPr="006216AF">
        <w:rPr>
          <w:rtl/>
        </w:rPr>
        <w:t>370 ، 436</w:t>
      </w:r>
      <w:r w:rsidR="0096323A">
        <w:rPr>
          <w:rtl/>
        </w:rPr>
        <w:t xml:space="preserve"> / </w:t>
      </w:r>
      <w:r w:rsidRPr="006216AF">
        <w:rPr>
          <w:rtl/>
        </w:rPr>
        <w:t>371 ، 437</w:t>
      </w:r>
      <w:r w:rsidR="0096323A">
        <w:rPr>
          <w:rtl/>
        </w:rPr>
        <w:t xml:space="preserve"> / </w:t>
      </w:r>
      <w:r w:rsidRPr="006216AF">
        <w:rPr>
          <w:rtl/>
        </w:rPr>
        <w:t>372 ، 438</w:t>
      </w:r>
      <w:r w:rsidR="0096323A">
        <w:rPr>
          <w:rtl/>
        </w:rPr>
        <w:t xml:space="preserve"> / </w:t>
      </w:r>
      <w:r w:rsidRPr="006216AF">
        <w:rPr>
          <w:rtl/>
        </w:rPr>
        <w:t>373</w:t>
      </w:r>
      <w:r w:rsidR="00C22FD0">
        <w:rPr>
          <w:rFonts w:hint="cs"/>
          <w:rtl/>
        </w:rPr>
        <w:t xml:space="preserve"> </w:t>
      </w:r>
      <w:r>
        <w:rPr>
          <w:rtl/>
        </w:rPr>
        <w:t>ـ</w:t>
      </w:r>
      <w:r w:rsidR="00C22FD0">
        <w:rPr>
          <w:rFonts w:hint="cs"/>
          <w:rtl/>
        </w:rPr>
        <w:t xml:space="preserve"> </w:t>
      </w:r>
      <w:r w:rsidR="001E4946">
        <w:rPr>
          <w:rtl/>
        </w:rPr>
        <w:br/>
      </w:r>
      <w:r w:rsidRPr="006216AF">
        <w:rPr>
          <w:rtl/>
        </w:rPr>
        <w:t>374</w:t>
      </w:r>
      <w:r w:rsidR="00C22FD0">
        <w:rPr>
          <w:rFonts w:hint="cs"/>
          <w:rtl/>
        </w:rPr>
        <w:t xml:space="preserve"> </w:t>
      </w:r>
      <w:r>
        <w:rPr>
          <w:rtl/>
        </w:rPr>
        <w:t>ـ</w:t>
      </w:r>
      <w:r w:rsidR="00C22FD0">
        <w:rPr>
          <w:rFonts w:hint="cs"/>
          <w:rtl/>
        </w:rPr>
        <w:t xml:space="preserve"> </w:t>
      </w:r>
      <w:r w:rsidRPr="006216AF">
        <w:rPr>
          <w:rtl/>
        </w:rPr>
        <w:t>375 ، 441</w:t>
      </w:r>
      <w:r w:rsidR="0096323A">
        <w:rPr>
          <w:rtl/>
        </w:rPr>
        <w:t xml:space="preserve"> / </w:t>
      </w:r>
      <w:r w:rsidRPr="006216AF">
        <w:rPr>
          <w:rtl/>
        </w:rPr>
        <w:t>376 ، 444</w:t>
      </w:r>
      <w:r w:rsidR="0096323A">
        <w:rPr>
          <w:rtl/>
        </w:rPr>
        <w:t xml:space="preserve"> / </w:t>
      </w:r>
      <w:r w:rsidRPr="006216AF">
        <w:rPr>
          <w:rtl/>
        </w:rPr>
        <w:t>376 ، 447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377 ، </w:t>
      </w:r>
      <w:r w:rsidR="001E4946">
        <w:rPr>
          <w:rtl/>
        </w:rPr>
        <w:br/>
      </w:r>
      <w:r w:rsidRPr="006216AF">
        <w:rPr>
          <w:rtl/>
        </w:rPr>
        <w:t>448</w:t>
      </w:r>
      <w:r w:rsidR="0096323A">
        <w:rPr>
          <w:rtl/>
        </w:rPr>
        <w:t xml:space="preserve"> / </w:t>
      </w:r>
      <w:r w:rsidRPr="006216AF">
        <w:rPr>
          <w:rtl/>
        </w:rPr>
        <w:t>378 ، 450</w:t>
      </w:r>
      <w:r w:rsidR="0096323A">
        <w:rPr>
          <w:rtl/>
        </w:rPr>
        <w:t xml:space="preserve"> / </w:t>
      </w:r>
      <w:r w:rsidRPr="006216AF">
        <w:rPr>
          <w:rtl/>
        </w:rPr>
        <w:t>379 ، 451</w:t>
      </w:r>
      <w:r w:rsidR="0096323A">
        <w:rPr>
          <w:rtl/>
        </w:rPr>
        <w:t xml:space="preserve"> / </w:t>
      </w:r>
      <w:r w:rsidRPr="006216AF">
        <w:rPr>
          <w:rtl/>
        </w:rPr>
        <w:t>380 ، 453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381 ، </w:t>
      </w:r>
      <w:r w:rsidR="001E4946">
        <w:rPr>
          <w:rtl/>
        </w:rPr>
        <w:br/>
      </w:r>
      <w:r w:rsidRPr="006216AF">
        <w:rPr>
          <w:rtl/>
        </w:rPr>
        <w:t>454</w:t>
      </w:r>
      <w:r w:rsidR="0096323A">
        <w:rPr>
          <w:rtl/>
        </w:rPr>
        <w:t xml:space="preserve"> / </w:t>
      </w:r>
      <w:r w:rsidRPr="006216AF">
        <w:rPr>
          <w:rtl/>
        </w:rPr>
        <w:t>382 ، 455</w:t>
      </w:r>
      <w:r w:rsidR="0096323A">
        <w:rPr>
          <w:rtl/>
        </w:rPr>
        <w:t xml:space="preserve"> / </w:t>
      </w:r>
      <w:r w:rsidRPr="006216AF">
        <w:rPr>
          <w:rtl/>
        </w:rPr>
        <w:t>383 ، 456</w:t>
      </w:r>
      <w:r w:rsidR="0096323A">
        <w:rPr>
          <w:rtl/>
        </w:rPr>
        <w:t xml:space="preserve"> / </w:t>
      </w:r>
      <w:r w:rsidRPr="006216AF">
        <w:rPr>
          <w:rtl/>
        </w:rPr>
        <w:t>384 ، 457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385 ، </w:t>
      </w:r>
      <w:r w:rsidR="001E4946">
        <w:rPr>
          <w:rtl/>
        </w:rPr>
        <w:br/>
      </w:r>
      <w:r w:rsidRPr="006216AF">
        <w:rPr>
          <w:rtl/>
        </w:rPr>
        <w:t>458</w:t>
      </w:r>
      <w:r w:rsidR="0096323A">
        <w:rPr>
          <w:rtl/>
        </w:rPr>
        <w:t xml:space="preserve"> / </w:t>
      </w:r>
      <w:r w:rsidRPr="006216AF">
        <w:rPr>
          <w:rtl/>
        </w:rPr>
        <w:t>386 ، 459</w:t>
      </w:r>
      <w:r w:rsidR="0096323A">
        <w:rPr>
          <w:rtl/>
        </w:rPr>
        <w:t xml:space="preserve"> / </w:t>
      </w:r>
      <w:r w:rsidRPr="006216AF">
        <w:rPr>
          <w:rtl/>
        </w:rPr>
        <w:t>387 ، 460</w:t>
      </w:r>
      <w:r w:rsidR="0096323A">
        <w:rPr>
          <w:rtl/>
        </w:rPr>
        <w:t xml:space="preserve"> / </w:t>
      </w:r>
      <w:r w:rsidRPr="006216AF">
        <w:rPr>
          <w:rtl/>
        </w:rPr>
        <w:t>388 ، 461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390 ، </w:t>
      </w:r>
      <w:r w:rsidR="001E4946">
        <w:rPr>
          <w:rtl/>
        </w:rPr>
        <w:br/>
      </w:r>
      <w:r w:rsidRPr="006216AF">
        <w:rPr>
          <w:rtl/>
        </w:rPr>
        <w:t>462</w:t>
      </w:r>
      <w:r w:rsidR="0096323A">
        <w:rPr>
          <w:rtl/>
        </w:rPr>
        <w:t xml:space="preserve"> / </w:t>
      </w:r>
      <w:r w:rsidRPr="006216AF">
        <w:rPr>
          <w:rtl/>
        </w:rPr>
        <w:t>391</w:t>
      </w:r>
      <w:r w:rsidR="00C22FD0">
        <w:rPr>
          <w:rFonts w:hint="cs"/>
          <w:rtl/>
        </w:rPr>
        <w:t xml:space="preserve"> </w:t>
      </w:r>
      <w:r>
        <w:rPr>
          <w:rtl/>
        </w:rPr>
        <w:t>ـ</w:t>
      </w:r>
      <w:r w:rsidR="00C22FD0">
        <w:rPr>
          <w:rFonts w:hint="cs"/>
          <w:rtl/>
        </w:rPr>
        <w:t xml:space="preserve"> </w:t>
      </w:r>
      <w:r w:rsidRPr="006216AF">
        <w:rPr>
          <w:rtl/>
        </w:rPr>
        <w:t>392 ، 463</w:t>
      </w:r>
      <w:r w:rsidR="0096323A">
        <w:rPr>
          <w:rtl/>
        </w:rPr>
        <w:t xml:space="preserve"> / </w:t>
      </w:r>
      <w:r w:rsidRPr="006216AF">
        <w:rPr>
          <w:rtl/>
        </w:rPr>
        <w:t>393 ، 477</w:t>
      </w:r>
      <w:r w:rsidR="0096323A">
        <w:rPr>
          <w:rtl/>
        </w:rPr>
        <w:t xml:space="preserve"> / </w:t>
      </w:r>
      <w:r w:rsidRPr="006216AF">
        <w:rPr>
          <w:rtl/>
        </w:rPr>
        <w:t>402 ، 487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415 ، </w:t>
      </w:r>
      <w:r w:rsidR="001E4946">
        <w:rPr>
          <w:rtl/>
        </w:rPr>
        <w:br/>
      </w:r>
      <w:r w:rsidRPr="006216AF">
        <w:rPr>
          <w:rtl/>
        </w:rPr>
        <w:t>492</w:t>
      </w:r>
      <w:r w:rsidR="0096323A">
        <w:rPr>
          <w:rtl/>
        </w:rPr>
        <w:t xml:space="preserve"> / </w:t>
      </w:r>
      <w:r w:rsidRPr="006216AF">
        <w:rPr>
          <w:rtl/>
        </w:rPr>
        <w:t>421 ، 493</w:t>
      </w:r>
      <w:r w:rsidR="0096323A">
        <w:rPr>
          <w:rtl/>
        </w:rPr>
        <w:t xml:space="preserve"> / </w:t>
      </w:r>
      <w:r w:rsidRPr="006216AF">
        <w:rPr>
          <w:rtl/>
        </w:rPr>
        <w:t>423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>موسى بن جعفر البغدادي : 540</w:t>
      </w:r>
      <w:r w:rsidR="0096323A">
        <w:rPr>
          <w:rtl/>
        </w:rPr>
        <w:t xml:space="preserve"> / </w:t>
      </w:r>
      <w:r w:rsidRPr="006216AF">
        <w:rPr>
          <w:rtl/>
        </w:rPr>
        <w:t>482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>موسى بن جعفر العابد : 251</w:t>
      </w:r>
      <w:r w:rsidR="0096323A">
        <w:rPr>
          <w:rtl/>
        </w:rPr>
        <w:t xml:space="preserve"> / </w:t>
      </w:r>
      <w:r w:rsidRPr="006216AF">
        <w:rPr>
          <w:rtl/>
        </w:rPr>
        <w:t>218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>موسى بن عبد الله بن الحسن : 407</w:t>
      </w:r>
      <w:r w:rsidR="0096323A">
        <w:rPr>
          <w:rtl/>
        </w:rPr>
        <w:t xml:space="preserve"> / </w:t>
      </w:r>
      <w:r w:rsidRPr="006216AF">
        <w:rPr>
          <w:rtl/>
        </w:rPr>
        <w:t>339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>موسى بن عبد الله بن الحسين : 381</w:t>
      </w:r>
      <w:r w:rsidR="0096323A">
        <w:rPr>
          <w:rtl/>
        </w:rPr>
        <w:t xml:space="preserve"> / </w:t>
      </w:r>
      <w:r w:rsidRPr="006216AF">
        <w:rPr>
          <w:rtl/>
        </w:rPr>
        <w:t>313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>موسى بن عطية النيسابوري : 416</w:t>
      </w:r>
      <w:r w:rsidR="0096323A">
        <w:rPr>
          <w:rtl/>
        </w:rPr>
        <w:t xml:space="preserve"> / </w:t>
      </w:r>
      <w:r w:rsidRPr="006216AF">
        <w:rPr>
          <w:rtl/>
        </w:rPr>
        <w:t>352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 xml:space="preserve">موسى بن عمران </w:t>
      </w:r>
      <w:r w:rsidR="00470C8A">
        <w:rPr>
          <w:rtl/>
        </w:rPr>
        <w:t>(ع)</w:t>
      </w:r>
      <w:r w:rsidRPr="006216AF">
        <w:rPr>
          <w:rtl/>
        </w:rPr>
        <w:t xml:space="preserve"> : 68</w:t>
      </w:r>
      <w:r w:rsidR="0096323A">
        <w:rPr>
          <w:rtl/>
        </w:rPr>
        <w:t xml:space="preserve"> / </w:t>
      </w:r>
      <w:r w:rsidRPr="006216AF">
        <w:rPr>
          <w:rtl/>
        </w:rPr>
        <w:t>48 ، 74</w:t>
      </w:r>
      <w:r w:rsidR="0096323A">
        <w:rPr>
          <w:rtl/>
        </w:rPr>
        <w:t xml:space="preserve"> / </w:t>
      </w:r>
      <w:r w:rsidRPr="006216AF">
        <w:rPr>
          <w:rtl/>
        </w:rPr>
        <w:t>56 ، 95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85 ، 152 ، </w:t>
      </w:r>
      <w:r w:rsidR="001E4946">
        <w:rPr>
          <w:rtl/>
        </w:rPr>
        <w:br/>
      </w:r>
      <w:r w:rsidRPr="006216AF">
        <w:rPr>
          <w:rtl/>
        </w:rPr>
        <w:t>154</w:t>
      </w:r>
      <w:r w:rsidR="0096323A">
        <w:rPr>
          <w:rtl/>
        </w:rPr>
        <w:t xml:space="preserve"> / </w:t>
      </w:r>
      <w:r w:rsidRPr="006216AF">
        <w:rPr>
          <w:rtl/>
        </w:rPr>
        <w:t>140</w:t>
      </w:r>
      <w:r w:rsidR="00F46F51">
        <w:rPr>
          <w:rFonts w:hint="cs"/>
          <w:rtl/>
        </w:rPr>
        <w:t xml:space="preserve"> </w:t>
      </w:r>
      <w:r>
        <w:rPr>
          <w:rtl/>
        </w:rPr>
        <w:t>ـ</w:t>
      </w:r>
      <w:r w:rsidR="00F46F51">
        <w:rPr>
          <w:rFonts w:hint="cs"/>
          <w:rtl/>
        </w:rPr>
        <w:t xml:space="preserve"> </w:t>
      </w:r>
      <w:r w:rsidRPr="006216AF">
        <w:rPr>
          <w:rtl/>
        </w:rPr>
        <w:t>142 ، 155</w:t>
      </w:r>
      <w:r w:rsidR="0096323A">
        <w:rPr>
          <w:rtl/>
        </w:rPr>
        <w:t xml:space="preserve"> / </w:t>
      </w:r>
      <w:r w:rsidRPr="006216AF">
        <w:rPr>
          <w:rtl/>
        </w:rPr>
        <w:t>142 ، 156</w:t>
      </w:r>
      <w:r w:rsidR="0096323A">
        <w:rPr>
          <w:rtl/>
        </w:rPr>
        <w:t xml:space="preserve"> / </w:t>
      </w:r>
      <w:r w:rsidRPr="006216AF">
        <w:rPr>
          <w:rtl/>
        </w:rPr>
        <w:t>143 ، 158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146 ، </w:t>
      </w:r>
      <w:r w:rsidR="001E4946">
        <w:rPr>
          <w:rtl/>
        </w:rPr>
        <w:br/>
      </w:r>
      <w:r w:rsidRPr="006216AF">
        <w:rPr>
          <w:rtl/>
        </w:rPr>
        <w:t>159</w:t>
      </w:r>
      <w:r w:rsidR="0096323A">
        <w:rPr>
          <w:rtl/>
        </w:rPr>
        <w:t xml:space="preserve"> / </w:t>
      </w:r>
      <w:r w:rsidRPr="006216AF">
        <w:rPr>
          <w:rtl/>
        </w:rPr>
        <w:t>148 ، 160</w:t>
      </w:r>
      <w:r w:rsidR="0096323A">
        <w:rPr>
          <w:rtl/>
        </w:rPr>
        <w:t xml:space="preserve"> / </w:t>
      </w:r>
      <w:r w:rsidRPr="006216AF">
        <w:rPr>
          <w:rtl/>
        </w:rPr>
        <w:t>149 ، 161</w:t>
      </w:r>
      <w:r w:rsidR="0096323A">
        <w:rPr>
          <w:rtl/>
        </w:rPr>
        <w:t xml:space="preserve"> / </w:t>
      </w:r>
      <w:r w:rsidRPr="006216AF">
        <w:rPr>
          <w:rtl/>
        </w:rPr>
        <w:t>150 ، 191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171 ، </w:t>
      </w:r>
      <w:r w:rsidR="001E4946">
        <w:rPr>
          <w:rtl/>
        </w:rPr>
        <w:br/>
      </w:r>
      <w:r w:rsidRPr="006216AF">
        <w:rPr>
          <w:rtl/>
        </w:rPr>
        <w:t>192</w:t>
      </w:r>
      <w:r w:rsidR="0096323A">
        <w:rPr>
          <w:rtl/>
        </w:rPr>
        <w:t xml:space="preserve"> / </w:t>
      </w:r>
      <w:r w:rsidRPr="006216AF">
        <w:rPr>
          <w:rtl/>
        </w:rPr>
        <w:t>171 ، 201</w:t>
      </w:r>
      <w:r w:rsidR="0096323A">
        <w:rPr>
          <w:rtl/>
        </w:rPr>
        <w:t xml:space="preserve"> / </w:t>
      </w:r>
      <w:r w:rsidRPr="006216AF">
        <w:rPr>
          <w:rtl/>
        </w:rPr>
        <w:t>178 ، 207</w:t>
      </w:r>
      <w:r w:rsidR="0096323A">
        <w:rPr>
          <w:rtl/>
        </w:rPr>
        <w:t xml:space="preserve"> / </w:t>
      </w:r>
      <w:r w:rsidRPr="006216AF">
        <w:rPr>
          <w:rtl/>
        </w:rPr>
        <w:t>183 ، 208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183 ، </w:t>
      </w:r>
      <w:r w:rsidR="001E4946">
        <w:rPr>
          <w:rtl/>
        </w:rPr>
        <w:br/>
      </w:r>
      <w:r w:rsidRPr="006216AF">
        <w:rPr>
          <w:rtl/>
        </w:rPr>
        <w:t>209</w:t>
      </w:r>
      <w:r w:rsidR="0096323A">
        <w:rPr>
          <w:rtl/>
        </w:rPr>
        <w:t xml:space="preserve"> / </w:t>
      </w:r>
      <w:r w:rsidRPr="006216AF">
        <w:rPr>
          <w:rtl/>
        </w:rPr>
        <w:t>184 ، 259</w:t>
      </w:r>
      <w:r w:rsidR="0096323A">
        <w:rPr>
          <w:rtl/>
        </w:rPr>
        <w:t xml:space="preserve"> / </w:t>
      </w:r>
      <w:r w:rsidRPr="006216AF">
        <w:rPr>
          <w:rtl/>
        </w:rPr>
        <w:t>225 ، 310</w:t>
      </w:r>
      <w:r w:rsidR="0096323A">
        <w:rPr>
          <w:rtl/>
        </w:rPr>
        <w:t xml:space="preserve"> / </w:t>
      </w:r>
      <w:r w:rsidRPr="006216AF">
        <w:rPr>
          <w:rtl/>
        </w:rPr>
        <w:t>259 ، 424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359 ، </w:t>
      </w:r>
      <w:r w:rsidR="001E4946">
        <w:rPr>
          <w:rtl/>
        </w:rPr>
        <w:br/>
      </w:r>
      <w:r w:rsidRPr="006216AF">
        <w:rPr>
          <w:rtl/>
        </w:rPr>
        <w:t>482</w:t>
      </w:r>
      <w:r w:rsidR="0096323A">
        <w:rPr>
          <w:rtl/>
        </w:rPr>
        <w:t xml:space="preserve"> / </w:t>
      </w:r>
      <w:r w:rsidRPr="006216AF">
        <w:rPr>
          <w:rtl/>
        </w:rPr>
        <w:t>410 ، 562</w:t>
      </w:r>
      <w:r w:rsidR="0096323A">
        <w:rPr>
          <w:rtl/>
        </w:rPr>
        <w:t xml:space="preserve"> 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>موسى بن محمد بن القاسم بن حمزة بن جعفر : 203</w:t>
      </w:r>
      <w:r w:rsidR="0096323A">
        <w:rPr>
          <w:rtl/>
        </w:rPr>
        <w:t xml:space="preserve"> / </w:t>
      </w:r>
      <w:r w:rsidRPr="006216AF">
        <w:rPr>
          <w:rtl/>
        </w:rPr>
        <w:t>179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 xml:space="preserve">موفق </w:t>
      </w:r>
      <w:r w:rsidR="00C24190">
        <w:rPr>
          <w:rtl/>
        </w:rPr>
        <w:t>(</w:t>
      </w:r>
      <w:r w:rsidRPr="006216AF">
        <w:rPr>
          <w:rtl/>
        </w:rPr>
        <w:t>الخادم</w:t>
      </w:r>
      <w:r w:rsidR="003E76E8">
        <w:rPr>
          <w:rtl/>
        </w:rPr>
        <w:t>)</w:t>
      </w:r>
      <w:r w:rsidRPr="006216AF">
        <w:rPr>
          <w:rtl/>
        </w:rPr>
        <w:t xml:space="preserve"> : 200</w:t>
      </w:r>
      <w:r w:rsidR="0096323A">
        <w:rPr>
          <w:rtl/>
        </w:rPr>
        <w:t xml:space="preserve"> / </w:t>
      </w:r>
      <w:r w:rsidRPr="006216AF">
        <w:rPr>
          <w:rtl/>
        </w:rPr>
        <w:t>177 ، 463</w:t>
      </w:r>
      <w:r w:rsidR="0096323A">
        <w:rPr>
          <w:rtl/>
        </w:rPr>
        <w:t xml:space="preserve"> / </w:t>
      </w:r>
      <w:r w:rsidRPr="006216AF">
        <w:rPr>
          <w:rtl/>
        </w:rPr>
        <w:t>393 ، 525</w:t>
      </w:r>
      <w:r w:rsidR="0096323A">
        <w:rPr>
          <w:rtl/>
        </w:rPr>
        <w:t xml:space="preserve"> / </w:t>
      </w:r>
      <w:r w:rsidRPr="006216AF">
        <w:rPr>
          <w:rtl/>
        </w:rPr>
        <w:t>462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>الموليني : 149</w:t>
      </w:r>
      <w:r w:rsidR="0096323A">
        <w:rPr>
          <w:rtl/>
        </w:rPr>
        <w:t xml:space="preserve"> / </w:t>
      </w:r>
      <w:r w:rsidRPr="006216AF">
        <w:rPr>
          <w:rtl/>
        </w:rPr>
        <w:t>139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>ميثم التمار : 268</w:t>
      </w:r>
      <w:r w:rsidR="0096323A">
        <w:rPr>
          <w:rtl/>
        </w:rPr>
        <w:t xml:space="preserve"> / </w:t>
      </w:r>
      <w:r w:rsidRPr="006216AF">
        <w:rPr>
          <w:rtl/>
        </w:rPr>
        <w:t>231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>ميزاب بن جنان : 398</w:t>
      </w:r>
      <w:r w:rsidR="0096323A">
        <w:rPr>
          <w:rtl/>
        </w:rPr>
        <w:t xml:space="preserve"> / </w:t>
      </w:r>
      <w:r w:rsidRPr="006216AF">
        <w:rPr>
          <w:rtl/>
        </w:rPr>
        <w:t>325</w:t>
      </w:r>
      <w:r w:rsidR="00410A32">
        <w:rPr>
          <w:rtl/>
        </w:rPr>
        <w:t xml:space="preserve"> .</w:t>
      </w:r>
    </w:p>
    <w:p w:rsidR="005F4626" w:rsidRPr="006216AF" w:rsidRDefault="005F4626" w:rsidP="00F46F51">
      <w:pPr>
        <w:pStyle w:val="rfdNormal0"/>
        <w:rPr>
          <w:rtl/>
        </w:rPr>
      </w:pPr>
      <w:r w:rsidRPr="006216AF">
        <w:rPr>
          <w:rtl/>
        </w:rPr>
        <w:t xml:space="preserve">ميسرة </w:t>
      </w:r>
      <w:r w:rsidR="00C24190">
        <w:rPr>
          <w:rtl/>
        </w:rPr>
        <w:t>(</w:t>
      </w:r>
      <w:r w:rsidRPr="006216AF">
        <w:rPr>
          <w:rtl/>
        </w:rPr>
        <w:t>عبد خديجة</w:t>
      </w:r>
      <w:r w:rsidR="003E76E8">
        <w:rPr>
          <w:rtl/>
        </w:rPr>
        <w:t>)</w:t>
      </w:r>
      <w:r w:rsidRPr="006216AF">
        <w:rPr>
          <w:rtl/>
        </w:rPr>
        <w:t xml:space="preserve"> : 47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ميكائيل : 121</w:t>
      </w:r>
      <w:r w:rsidR="0096323A">
        <w:rPr>
          <w:rtl/>
        </w:rPr>
        <w:t xml:space="preserve"> / </w:t>
      </w:r>
      <w:r w:rsidRPr="006216AF">
        <w:rPr>
          <w:rtl/>
        </w:rPr>
        <w:t>116</w:t>
      </w:r>
      <w:r w:rsidR="00CC0ECA">
        <w:rPr>
          <w:rFonts w:hint="cs"/>
          <w:rtl/>
        </w:rPr>
        <w:t xml:space="preserve"> </w:t>
      </w:r>
      <w:r>
        <w:rPr>
          <w:rtl/>
        </w:rPr>
        <w:t>ـ</w:t>
      </w:r>
      <w:r w:rsidR="00CC0ECA">
        <w:rPr>
          <w:rFonts w:hint="cs"/>
          <w:rtl/>
        </w:rPr>
        <w:t xml:space="preserve"> </w:t>
      </w:r>
      <w:r w:rsidRPr="006216AF">
        <w:rPr>
          <w:rtl/>
        </w:rPr>
        <w:t>117 ، 122</w:t>
      </w:r>
      <w:r w:rsidR="0096323A">
        <w:rPr>
          <w:rtl/>
        </w:rPr>
        <w:t xml:space="preserve"> / </w:t>
      </w:r>
      <w:r w:rsidRPr="006216AF">
        <w:rPr>
          <w:rtl/>
        </w:rPr>
        <w:t>119</w:t>
      </w:r>
      <w:r w:rsidR="00CC0ECA">
        <w:rPr>
          <w:rFonts w:hint="cs"/>
          <w:rtl/>
        </w:rPr>
        <w:t xml:space="preserve"> </w:t>
      </w:r>
      <w:r>
        <w:rPr>
          <w:rtl/>
        </w:rPr>
        <w:t>ـ</w:t>
      </w:r>
      <w:r w:rsidR="00CC0ECA">
        <w:rPr>
          <w:rFonts w:hint="cs"/>
          <w:rtl/>
        </w:rPr>
        <w:t xml:space="preserve"> </w:t>
      </w:r>
      <w:r w:rsidRPr="006216AF">
        <w:rPr>
          <w:rtl/>
        </w:rPr>
        <w:t>120 ، 161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150 ، </w:t>
      </w:r>
      <w:r w:rsidR="001E4946">
        <w:rPr>
          <w:rtl/>
        </w:rPr>
        <w:br/>
      </w:r>
      <w:r w:rsidRPr="006216AF">
        <w:rPr>
          <w:rtl/>
        </w:rPr>
        <w:t>288</w:t>
      </w:r>
      <w:r w:rsidR="0096323A">
        <w:rPr>
          <w:rtl/>
        </w:rPr>
        <w:t xml:space="preserve"> / </w:t>
      </w:r>
      <w:r w:rsidRPr="006216AF">
        <w:rPr>
          <w:rtl/>
        </w:rPr>
        <w:t>246 ، 316</w:t>
      </w:r>
      <w:r w:rsidR="0096323A">
        <w:rPr>
          <w:rtl/>
        </w:rPr>
        <w:t xml:space="preserve"> / </w:t>
      </w:r>
      <w:r w:rsidRPr="006216AF">
        <w:rPr>
          <w:rtl/>
        </w:rPr>
        <w:t>264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ميمون : 378</w:t>
      </w:r>
      <w:r w:rsidR="0096323A">
        <w:rPr>
          <w:rtl/>
        </w:rPr>
        <w:t xml:space="preserve"> / </w:t>
      </w:r>
      <w:r w:rsidRPr="006216AF">
        <w:rPr>
          <w:rtl/>
        </w:rPr>
        <w:t>311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ميمونة : 249</w:t>
      </w:r>
      <w:r w:rsidR="0096323A">
        <w:rPr>
          <w:rtl/>
        </w:rPr>
        <w:t xml:space="preserve"> / </w:t>
      </w:r>
      <w:r w:rsidRPr="006216AF">
        <w:rPr>
          <w:rtl/>
        </w:rPr>
        <w:t>214</w:t>
      </w:r>
      <w:r w:rsidR="00410A32">
        <w:rPr>
          <w:rtl/>
        </w:rPr>
        <w:t xml:space="preserve"> .</w:t>
      </w:r>
    </w:p>
    <w:p w:rsidR="00B40022" w:rsidRPr="00CC0ECA" w:rsidRDefault="00C24190" w:rsidP="00CC0ECA">
      <w:pPr>
        <w:pStyle w:val="rfdCenterBold1"/>
        <w:rPr>
          <w:rtl/>
        </w:rPr>
      </w:pPr>
      <w:r w:rsidRPr="00CC0ECA">
        <w:rPr>
          <w:rtl/>
        </w:rPr>
        <w:t>(</w:t>
      </w:r>
      <w:r w:rsidR="00C42A60" w:rsidRPr="00CC0ECA">
        <w:rPr>
          <w:rtl/>
        </w:rPr>
        <w:t>ن</w:t>
      </w:r>
      <w:r w:rsidR="003E76E8" w:rsidRPr="00CC0ECA">
        <w:rPr>
          <w:rtl/>
        </w:rPr>
        <w:t>)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نافع : 74</w:t>
      </w:r>
      <w:r w:rsidR="0096323A">
        <w:rPr>
          <w:rtl/>
        </w:rPr>
        <w:t xml:space="preserve"> / </w:t>
      </w:r>
      <w:r w:rsidRPr="006216AF">
        <w:rPr>
          <w:rtl/>
        </w:rPr>
        <w:t>58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 xml:space="preserve">نجاد </w:t>
      </w:r>
      <w:r w:rsidR="00C24190">
        <w:rPr>
          <w:rtl/>
        </w:rPr>
        <w:t>(</w:t>
      </w:r>
      <w:r w:rsidRPr="006216AF">
        <w:rPr>
          <w:rtl/>
        </w:rPr>
        <w:t>مولى أمير المؤمنين</w:t>
      </w:r>
      <w:r w:rsidR="003E76E8">
        <w:rPr>
          <w:rtl/>
        </w:rPr>
        <w:t>)</w:t>
      </w:r>
      <w:r w:rsidRPr="006216AF">
        <w:rPr>
          <w:rtl/>
        </w:rPr>
        <w:t xml:space="preserve"> : 344</w:t>
      </w:r>
      <w:r w:rsidR="0096323A">
        <w:rPr>
          <w:rtl/>
        </w:rPr>
        <w:t xml:space="preserve"> / </w:t>
      </w:r>
      <w:r w:rsidRPr="006216AF">
        <w:rPr>
          <w:rtl/>
        </w:rPr>
        <w:t>289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النجاري : 69</w:t>
      </w:r>
      <w:r w:rsidR="0096323A">
        <w:rPr>
          <w:rtl/>
        </w:rPr>
        <w:t xml:space="preserve"> / </w:t>
      </w:r>
      <w:r w:rsidRPr="006216AF">
        <w:rPr>
          <w:rtl/>
        </w:rPr>
        <w:t>52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نرجس : 152 ، 201</w:t>
      </w:r>
      <w:r w:rsidR="0096323A">
        <w:rPr>
          <w:rtl/>
        </w:rPr>
        <w:t xml:space="preserve"> / </w:t>
      </w:r>
      <w:r w:rsidRPr="006216AF">
        <w:rPr>
          <w:rtl/>
        </w:rPr>
        <w:t>178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 xml:space="preserve">نسيم </w:t>
      </w:r>
      <w:r w:rsidR="00C24190">
        <w:rPr>
          <w:rtl/>
        </w:rPr>
        <w:t>(</w:t>
      </w:r>
      <w:r w:rsidRPr="006216AF">
        <w:rPr>
          <w:rtl/>
        </w:rPr>
        <w:t xml:space="preserve">جارية أبو محمد </w:t>
      </w:r>
      <w:r w:rsidR="00470C8A">
        <w:rPr>
          <w:rtl/>
        </w:rPr>
        <w:t>(ع)</w:t>
      </w:r>
      <w:r w:rsidRPr="006216AF">
        <w:rPr>
          <w:rtl/>
        </w:rPr>
        <w:t>) : 203</w:t>
      </w:r>
      <w:r w:rsidR="0096323A">
        <w:rPr>
          <w:rtl/>
        </w:rPr>
        <w:t xml:space="preserve"> / </w:t>
      </w:r>
      <w:r w:rsidRPr="006216AF">
        <w:rPr>
          <w:rtl/>
        </w:rPr>
        <w:t>180 ، 584</w:t>
      </w:r>
      <w:r w:rsidR="0096323A">
        <w:rPr>
          <w:rtl/>
        </w:rPr>
        <w:t xml:space="preserve"> / </w:t>
      </w:r>
      <w:r w:rsidRPr="006216AF">
        <w:rPr>
          <w:rtl/>
        </w:rPr>
        <w:t>532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النصر بن جابر : 216</w:t>
      </w:r>
      <w:r w:rsidR="0096323A">
        <w:rPr>
          <w:rtl/>
        </w:rPr>
        <w:t xml:space="preserve"> / </w:t>
      </w:r>
      <w:r w:rsidRPr="006216AF">
        <w:rPr>
          <w:rtl/>
        </w:rPr>
        <w:t>189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نصر بن الصباح : 599</w:t>
      </w:r>
      <w:r w:rsidR="0096323A">
        <w:rPr>
          <w:rtl/>
        </w:rPr>
        <w:t xml:space="preserve"> / </w:t>
      </w:r>
      <w:r w:rsidRPr="006216AF">
        <w:rPr>
          <w:rtl/>
        </w:rPr>
        <w:t>543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نصرة الأزدية : 326</w:t>
      </w:r>
      <w:r w:rsidR="0096323A">
        <w:rPr>
          <w:rtl/>
        </w:rPr>
        <w:t xml:space="preserve"> / </w:t>
      </w:r>
      <w:r w:rsidRPr="006216AF">
        <w:rPr>
          <w:rtl/>
        </w:rPr>
        <w:t>268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نمرود : 136 ، 137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 xml:space="preserve">نوح </w:t>
      </w:r>
      <w:r w:rsidR="00470C8A">
        <w:rPr>
          <w:rtl/>
        </w:rPr>
        <w:t>(ع)</w:t>
      </w:r>
      <w:r w:rsidRPr="006216AF">
        <w:rPr>
          <w:rtl/>
        </w:rPr>
        <w:t xml:space="preserve"> : 126</w:t>
      </w:r>
      <w:r w:rsidR="0096323A">
        <w:rPr>
          <w:rtl/>
        </w:rPr>
        <w:t xml:space="preserve"> / </w:t>
      </w:r>
      <w:r w:rsidRPr="006216AF">
        <w:rPr>
          <w:rtl/>
        </w:rPr>
        <w:t>125 ، 135</w:t>
      </w:r>
      <w:r w:rsidR="0096323A">
        <w:rPr>
          <w:rtl/>
        </w:rPr>
        <w:t xml:space="preserve"> / </w:t>
      </w:r>
      <w:r w:rsidRPr="006216AF">
        <w:rPr>
          <w:rtl/>
        </w:rPr>
        <w:t>128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نوح بن إسماعيل : 439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B40022" w:rsidRPr="00CC0ECA" w:rsidRDefault="00C24190" w:rsidP="00CC0ECA">
      <w:pPr>
        <w:pStyle w:val="rfdCenterBold1"/>
        <w:rPr>
          <w:rtl/>
        </w:rPr>
      </w:pPr>
      <w:r w:rsidRPr="00CC0ECA">
        <w:rPr>
          <w:rtl/>
        </w:rPr>
        <w:t>(</w:t>
      </w:r>
      <w:r w:rsidR="005F4626" w:rsidRPr="00CC0ECA">
        <w:rPr>
          <w:rtl/>
        </w:rPr>
        <w:t>ه</w:t>
      </w:r>
      <w:r w:rsidR="004A1E2F" w:rsidRPr="00CC0ECA">
        <w:rPr>
          <w:rtl/>
        </w:rPr>
        <w:t>ـ</w:t>
      </w:r>
      <w:r w:rsidR="003E76E8" w:rsidRPr="00CC0ECA">
        <w:rPr>
          <w:rtl/>
        </w:rPr>
        <w:t>)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هاجر : 145</w:t>
      </w:r>
      <w:r w:rsidR="0096323A">
        <w:rPr>
          <w:rtl/>
        </w:rPr>
        <w:t xml:space="preserve"> / </w:t>
      </w:r>
      <w:r w:rsidRPr="006216AF">
        <w:rPr>
          <w:rtl/>
        </w:rPr>
        <w:t>136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 xml:space="preserve">هارون بن عمران </w:t>
      </w:r>
      <w:r w:rsidR="00470C8A">
        <w:rPr>
          <w:rtl/>
        </w:rPr>
        <w:t>(ع)</w:t>
      </w:r>
      <w:r w:rsidRPr="006216AF">
        <w:rPr>
          <w:rtl/>
        </w:rPr>
        <w:t xml:space="preserve"> : 67</w:t>
      </w:r>
      <w:r w:rsidR="0096323A">
        <w:rPr>
          <w:rtl/>
        </w:rPr>
        <w:t xml:space="preserve"> / </w:t>
      </w:r>
      <w:r w:rsidRPr="006216AF">
        <w:rPr>
          <w:rtl/>
        </w:rPr>
        <w:t>48 ، 154</w:t>
      </w:r>
      <w:r w:rsidR="0096323A">
        <w:rPr>
          <w:rtl/>
        </w:rPr>
        <w:t xml:space="preserve"> / </w:t>
      </w:r>
      <w:r w:rsidRPr="006216AF">
        <w:rPr>
          <w:rtl/>
        </w:rPr>
        <w:t>140 ، 259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225 ، </w:t>
      </w:r>
      <w:r w:rsidR="001E4946">
        <w:rPr>
          <w:rtl/>
        </w:rPr>
        <w:br/>
      </w:r>
      <w:r w:rsidRPr="006216AF">
        <w:rPr>
          <w:rtl/>
        </w:rPr>
        <w:t>489</w:t>
      </w:r>
      <w:r w:rsidR="0096323A">
        <w:rPr>
          <w:rtl/>
        </w:rPr>
        <w:t xml:space="preserve"> / </w:t>
      </w:r>
      <w:r w:rsidRPr="006216AF">
        <w:rPr>
          <w:rtl/>
        </w:rPr>
        <w:t>417 ، 492</w:t>
      </w:r>
      <w:r w:rsidR="0096323A">
        <w:rPr>
          <w:rtl/>
        </w:rPr>
        <w:t xml:space="preserve"> / </w:t>
      </w:r>
      <w:r w:rsidRPr="006216AF">
        <w:rPr>
          <w:rtl/>
        </w:rPr>
        <w:t>419</w:t>
      </w:r>
      <w:r>
        <w:rPr>
          <w:rtl/>
        </w:rPr>
        <w:t xml:space="preserve"> ـ </w:t>
      </w:r>
      <w:r w:rsidRPr="006216AF">
        <w:rPr>
          <w:rtl/>
        </w:rPr>
        <w:t>420 ، 498</w:t>
      </w:r>
      <w:r w:rsidR="0096323A">
        <w:rPr>
          <w:rtl/>
        </w:rPr>
        <w:t xml:space="preserve"> / </w:t>
      </w:r>
      <w:r w:rsidRPr="006216AF">
        <w:rPr>
          <w:rtl/>
        </w:rPr>
        <w:t>430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هارون الرشيد : 229</w:t>
      </w:r>
      <w:r w:rsidR="0096323A">
        <w:rPr>
          <w:rtl/>
        </w:rPr>
        <w:t xml:space="preserve"> / </w:t>
      </w:r>
      <w:r w:rsidRPr="006216AF">
        <w:rPr>
          <w:rtl/>
        </w:rPr>
        <w:t>200 ، 432</w:t>
      </w:r>
      <w:r w:rsidR="0096323A">
        <w:rPr>
          <w:rtl/>
        </w:rPr>
        <w:t xml:space="preserve"> / </w:t>
      </w:r>
      <w:r w:rsidRPr="006216AF">
        <w:rPr>
          <w:rtl/>
        </w:rPr>
        <w:t>364 ، 460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388 ، </w:t>
      </w:r>
      <w:r w:rsidR="001E4946">
        <w:rPr>
          <w:rtl/>
        </w:rPr>
        <w:br/>
      </w:r>
      <w:r w:rsidRPr="006216AF">
        <w:rPr>
          <w:rtl/>
        </w:rPr>
        <w:t>492</w:t>
      </w:r>
      <w:r w:rsidR="0096323A">
        <w:rPr>
          <w:rtl/>
        </w:rPr>
        <w:t xml:space="preserve"> / </w:t>
      </w:r>
      <w:r w:rsidRPr="006216AF">
        <w:rPr>
          <w:rtl/>
        </w:rPr>
        <w:t>421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هاشم بن عتبة : 266</w:t>
      </w:r>
      <w:r w:rsidR="0096323A">
        <w:rPr>
          <w:rtl/>
        </w:rPr>
        <w:t xml:space="preserve"> / </w:t>
      </w:r>
      <w:r w:rsidRPr="006216AF">
        <w:rPr>
          <w:rtl/>
        </w:rPr>
        <w:t>196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الهاشمي المنصوري : 489</w:t>
      </w:r>
      <w:r w:rsidR="0096323A">
        <w:rPr>
          <w:rtl/>
        </w:rPr>
        <w:t xml:space="preserve"> / </w:t>
      </w:r>
      <w:r w:rsidRPr="006216AF">
        <w:rPr>
          <w:rtl/>
        </w:rPr>
        <w:t>416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 xml:space="preserve">هالة </w:t>
      </w:r>
      <w:r w:rsidR="00C24190">
        <w:rPr>
          <w:rtl/>
        </w:rPr>
        <w:t>(</w:t>
      </w:r>
      <w:r w:rsidRPr="006216AF">
        <w:rPr>
          <w:rtl/>
        </w:rPr>
        <w:t>أخت خديجة</w:t>
      </w:r>
      <w:r w:rsidR="003E76E8">
        <w:rPr>
          <w:rtl/>
        </w:rPr>
        <w:t>)</w:t>
      </w:r>
      <w:r w:rsidRPr="006216AF">
        <w:rPr>
          <w:rtl/>
        </w:rPr>
        <w:t xml:space="preserve"> : 47</w:t>
      </w:r>
      <w:r w:rsidR="0096323A">
        <w:rPr>
          <w:rtl/>
        </w:rPr>
        <w:t xml:space="preserve"> / </w:t>
      </w:r>
      <w:r w:rsidRPr="006216AF">
        <w:rPr>
          <w:rtl/>
        </w:rPr>
        <w:t>12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هبة الله بن أبي منصور الموصلي : 553</w:t>
      </w:r>
      <w:r w:rsidR="0096323A">
        <w:rPr>
          <w:rtl/>
        </w:rPr>
        <w:t xml:space="preserve"> / </w:t>
      </w:r>
      <w:r w:rsidRPr="006216AF">
        <w:rPr>
          <w:rtl/>
        </w:rPr>
        <w:t>495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هرثمة : 482</w:t>
      </w:r>
      <w:r w:rsidR="0096323A">
        <w:rPr>
          <w:rtl/>
        </w:rPr>
        <w:t xml:space="preserve"> / </w:t>
      </w:r>
      <w:r w:rsidRPr="006216AF">
        <w:rPr>
          <w:rtl/>
        </w:rPr>
        <w:t>410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هرثمة بن أعين : 491</w:t>
      </w:r>
      <w:r w:rsidR="0096323A">
        <w:rPr>
          <w:rtl/>
        </w:rPr>
        <w:t xml:space="preserve"> / </w:t>
      </w:r>
      <w:r w:rsidRPr="006216AF">
        <w:rPr>
          <w:rtl/>
        </w:rPr>
        <w:t>418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هشام : 85</w:t>
      </w:r>
      <w:r w:rsidR="0096323A">
        <w:rPr>
          <w:rtl/>
        </w:rPr>
        <w:t xml:space="preserve"> / </w:t>
      </w:r>
      <w:r w:rsidRPr="006216AF">
        <w:rPr>
          <w:rtl/>
        </w:rPr>
        <w:t>68 ، 435</w:t>
      </w:r>
      <w:r w:rsidR="0096323A">
        <w:rPr>
          <w:rtl/>
        </w:rPr>
        <w:t xml:space="preserve"> / </w:t>
      </w:r>
      <w:r w:rsidRPr="006216AF">
        <w:rPr>
          <w:rtl/>
        </w:rPr>
        <w:t>371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هشام بن الأحمر : 402</w:t>
      </w:r>
      <w:r w:rsidR="0096323A">
        <w:rPr>
          <w:rtl/>
        </w:rPr>
        <w:t xml:space="preserve"> / </w:t>
      </w:r>
      <w:r w:rsidRPr="006216AF">
        <w:rPr>
          <w:rtl/>
        </w:rPr>
        <w:t>328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هشام بن الحكم : 172</w:t>
      </w:r>
      <w:r w:rsidR="0096323A">
        <w:rPr>
          <w:rtl/>
        </w:rPr>
        <w:t xml:space="preserve"> / </w:t>
      </w:r>
      <w:r w:rsidRPr="006216AF">
        <w:rPr>
          <w:rtl/>
        </w:rPr>
        <w:t>159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هشام بن سالم : 437</w:t>
      </w:r>
      <w:r w:rsidR="0096323A">
        <w:rPr>
          <w:rtl/>
        </w:rPr>
        <w:t xml:space="preserve"> / </w:t>
      </w:r>
      <w:r w:rsidRPr="006216AF">
        <w:rPr>
          <w:rtl/>
        </w:rPr>
        <w:t>373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هشام بن عبد الملك : 271</w:t>
      </w:r>
      <w:r w:rsidR="0096323A">
        <w:rPr>
          <w:rtl/>
        </w:rPr>
        <w:t xml:space="preserve"> / </w:t>
      </w:r>
      <w:r w:rsidRPr="006216AF">
        <w:rPr>
          <w:rtl/>
        </w:rPr>
        <w:t>235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هشام العباسي : 478</w:t>
      </w:r>
      <w:r w:rsidR="0096323A">
        <w:rPr>
          <w:rtl/>
        </w:rPr>
        <w:t xml:space="preserve"> / </w:t>
      </w:r>
      <w:r w:rsidRPr="006216AF">
        <w:rPr>
          <w:rtl/>
        </w:rPr>
        <w:t>404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هند بن الحجاج : 460</w:t>
      </w:r>
      <w:r w:rsidR="0096323A">
        <w:rPr>
          <w:rtl/>
        </w:rPr>
        <w:t xml:space="preserve"> / </w:t>
      </w:r>
      <w:r w:rsidRPr="006216AF">
        <w:rPr>
          <w:rtl/>
        </w:rPr>
        <w:t>388 ، 461</w:t>
      </w:r>
      <w:r w:rsidR="0096323A">
        <w:rPr>
          <w:rtl/>
        </w:rPr>
        <w:t xml:space="preserve"> / </w:t>
      </w:r>
      <w:r w:rsidRPr="006216AF">
        <w:rPr>
          <w:rtl/>
        </w:rPr>
        <w:t>389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هند بنت الجون : 111</w:t>
      </w:r>
      <w:r w:rsidR="0096323A">
        <w:rPr>
          <w:rtl/>
        </w:rPr>
        <w:t xml:space="preserve"> / </w:t>
      </w:r>
      <w:r w:rsidRPr="006216AF">
        <w:rPr>
          <w:rtl/>
        </w:rPr>
        <w:t>107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هود : 125</w:t>
      </w:r>
      <w:r w:rsidR="00410A32">
        <w:rPr>
          <w:rtl/>
        </w:rPr>
        <w:t xml:space="preserve"> .</w:t>
      </w:r>
    </w:p>
    <w:p w:rsidR="00B40022" w:rsidRPr="00CC0ECA" w:rsidRDefault="00C24190" w:rsidP="00CC0ECA">
      <w:pPr>
        <w:pStyle w:val="rfdCenterBold1"/>
        <w:rPr>
          <w:rtl/>
        </w:rPr>
      </w:pPr>
      <w:r w:rsidRPr="00CC0ECA">
        <w:rPr>
          <w:rtl/>
        </w:rPr>
        <w:t>(</w:t>
      </w:r>
      <w:r w:rsidR="005F4626" w:rsidRPr="00CC0ECA">
        <w:rPr>
          <w:rtl/>
        </w:rPr>
        <w:t>و</w:t>
      </w:r>
      <w:r w:rsidR="003E76E8" w:rsidRPr="00CC0ECA">
        <w:rPr>
          <w:rtl/>
        </w:rPr>
        <w:t>)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الواثق : 534</w:t>
      </w:r>
      <w:r w:rsidR="0096323A">
        <w:rPr>
          <w:rtl/>
        </w:rPr>
        <w:t xml:space="preserve"> / </w:t>
      </w:r>
      <w:r w:rsidRPr="006216AF">
        <w:rPr>
          <w:rtl/>
        </w:rPr>
        <w:t>470 ، 539</w:t>
      </w:r>
      <w:r w:rsidR="0096323A">
        <w:rPr>
          <w:rtl/>
        </w:rPr>
        <w:t xml:space="preserve"> / </w:t>
      </w:r>
      <w:r w:rsidRPr="006216AF">
        <w:rPr>
          <w:rtl/>
        </w:rPr>
        <w:t>478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وردان : 361</w:t>
      </w:r>
      <w:r w:rsidR="0096323A">
        <w:rPr>
          <w:rtl/>
        </w:rPr>
        <w:t xml:space="preserve"> / </w:t>
      </w:r>
      <w:r w:rsidRPr="006216AF">
        <w:rPr>
          <w:rtl/>
        </w:rPr>
        <w:t>299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وصيف : 536</w:t>
      </w:r>
      <w:r w:rsidR="0096323A">
        <w:rPr>
          <w:rtl/>
        </w:rPr>
        <w:t xml:space="preserve"> / </w:t>
      </w:r>
      <w:r w:rsidRPr="006216AF">
        <w:rPr>
          <w:rtl/>
        </w:rPr>
        <w:t>473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الوليد بن عتبة : 104</w:t>
      </w:r>
      <w:r w:rsidR="0096323A">
        <w:rPr>
          <w:rtl/>
        </w:rPr>
        <w:t xml:space="preserve"> / </w:t>
      </w:r>
      <w:r w:rsidRPr="006216AF">
        <w:rPr>
          <w:rtl/>
        </w:rPr>
        <w:t>96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الوليد بن المغيرة : 323</w:t>
      </w:r>
      <w:r w:rsidR="0096323A">
        <w:rPr>
          <w:rtl/>
        </w:rPr>
        <w:t xml:space="preserve"> / </w:t>
      </w:r>
      <w:r w:rsidRPr="006216AF">
        <w:rPr>
          <w:rtl/>
        </w:rPr>
        <w:t>266</w:t>
      </w:r>
      <w:r w:rsidR="00410A32">
        <w:rPr>
          <w:rtl/>
        </w:rPr>
        <w:t xml:space="preserve"> .</w:t>
      </w:r>
    </w:p>
    <w:p w:rsidR="00B40022" w:rsidRPr="00CC0ECA" w:rsidRDefault="00C24190" w:rsidP="00CC0ECA">
      <w:pPr>
        <w:pStyle w:val="rfdCenterBold1"/>
        <w:rPr>
          <w:rtl/>
        </w:rPr>
      </w:pPr>
      <w:r w:rsidRPr="00CC0ECA">
        <w:rPr>
          <w:rtl/>
        </w:rPr>
        <w:t>(</w:t>
      </w:r>
      <w:r w:rsidR="00AE648C" w:rsidRPr="00CC0ECA">
        <w:rPr>
          <w:rtl/>
        </w:rPr>
        <w:t>ي</w:t>
      </w:r>
      <w:r w:rsidR="003E76E8" w:rsidRPr="00CC0ECA">
        <w:rPr>
          <w:rtl/>
        </w:rPr>
        <w:t>)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 xml:space="preserve">ياسر </w:t>
      </w:r>
      <w:r w:rsidR="00C24190">
        <w:rPr>
          <w:rtl/>
        </w:rPr>
        <w:t>(</w:t>
      </w:r>
      <w:r w:rsidRPr="006216AF">
        <w:rPr>
          <w:rtl/>
        </w:rPr>
        <w:t>الخادم</w:t>
      </w:r>
      <w:r w:rsidR="003E76E8">
        <w:rPr>
          <w:rtl/>
        </w:rPr>
        <w:t>)</w:t>
      </w:r>
      <w:r w:rsidRPr="006216AF">
        <w:rPr>
          <w:rtl/>
        </w:rPr>
        <w:t xml:space="preserve"> : 220</w:t>
      </w:r>
      <w:r w:rsidR="0096323A">
        <w:rPr>
          <w:rtl/>
        </w:rPr>
        <w:t xml:space="preserve"> / </w:t>
      </w:r>
      <w:r w:rsidRPr="006216AF">
        <w:rPr>
          <w:rtl/>
        </w:rPr>
        <w:t>193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يحيى بن أبي كثير : 258</w:t>
      </w:r>
      <w:r w:rsidR="0096323A">
        <w:rPr>
          <w:rtl/>
        </w:rPr>
        <w:t xml:space="preserve"> / </w:t>
      </w:r>
      <w:r w:rsidRPr="006216AF">
        <w:rPr>
          <w:rtl/>
        </w:rPr>
        <w:t>225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يحيى بن أكثم : 172</w:t>
      </w:r>
      <w:r w:rsidR="0096323A">
        <w:rPr>
          <w:rtl/>
        </w:rPr>
        <w:t xml:space="preserve"> / </w:t>
      </w:r>
      <w:r w:rsidRPr="006216AF">
        <w:rPr>
          <w:rtl/>
        </w:rPr>
        <w:t>158 ، 505</w:t>
      </w:r>
      <w:r w:rsidR="0096323A">
        <w:rPr>
          <w:rtl/>
        </w:rPr>
        <w:t xml:space="preserve"> / </w:t>
      </w:r>
      <w:r w:rsidRPr="006216AF">
        <w:rPr>
          <w:rtl/>
        </w:rPr>
        <w:t>433 ، 508</w:t>
      </w:r>
      <w:r w:rsidR="0096323A">
        <w:rPr>
          <w:rtl/>
        </w:rPr>
        <w:t xml:space="preserve"> / </w:t>
      </w:r>
      <w:r w:rsidRPr="006216AF">
        <w:rPr>
          <w:rtl/>
        </w:rPr>
        <w:t>434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يحيى بن أم الطويل : 344</w:t>
      </w:r>
      <w:r w:rsidR="0096323A">
        <w:rPr>
          <w:rtl/>
        </w:rPr>
        <w:t xml:space="preserve"> / </w:t>
      </w:r>
      <w:r w:rsidRPr="006216AF">
        <w:rPr>
          <w:rtl/>
        </w:rPr>
        <w:t>290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يحيى بن خالد : 482</w:t>
      </w:r>
      <w:r w:rsidR="0096323A">
        <w:rPr>
          <w:rtl/>
        </w:rPr>
        <w:t xml:space="preserve"> / </w:t>
      </w:r>
      <w:r w:rsidRPr="006216AF">
        <w:rPr>
          <w:rtl/>
        </w:rPr>
        <w:t>411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يحيى بن سليمان بن داود : 515</w:t>
      </w:r>
      <w:r w:rsidR="0096323A">
        <w:rPr>
          <w:rtl/>
        </w:rPr>
        <w:t xml:space="preserve"> / </w:t>
      </w:r>
      <w:r w:rsidRPr="006216AF">
        <w:rPr>
          <w:rtl/>
        </w:rPr>
        <w:t>442</w:t>
      </w:r>
    </w:p>
    <w:p w:rsidR="005F4626" w:rsidRPr="006216AF" w:rsidRDefault="005F4626" w:rsidP="00CC0EC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يحيى بن عمران : 515</w:t>
      </w:r>
      <w:r w:rsidR="0096323A">
        <w:rPr>
          <w:rtl/>
        </w:rPr>
        <w:t xml:space="preserve"> / </w:t>
      </w:r>
      <w:r w:rsidRPr="006216AF">
        <w:rPr>
          <w:rtl/>
        </w:rPr>
        <w:t>442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يحيى بن محمد بن جعفر : 481</w:t>
      </w:r>
      <w:r w:rsidR="0096323A">
        <w:rPr>
          <w:rtl/>
        </w:rPr>
        <w:t xml:space="preserve"> / </w:t>
      </w:r>
      <w:r w:rsidRPr="006216AF">
        <w:rPr>
          <w:rtl/>
        </w:rPr>
        <w:t>408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يحيى بن المرزبان : 568</w:t>
      </w:r>
      <w:r w:rsidR="0096323A">
        <w:rPr>
          <w:rtl/>
        </w:rPr>
        <w:t xml:space="preserve"> / </w:t>
      </w:r>
      <w:r w:rsidRPr="006216AF">
        <w:rPr>
          <w:rtl/>
        </w:rPr>
        <w:t>510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يحيى بن هرثمة : 159</w:t>
      </w:r>
      <w:r w:rsidR="0096323A">
        <w:rPr>
          <w:rtl/>
        </w:rPr>
        <w:t xml:space="preserve"> / </w:t>
      </w:r>
      <w:r w:rsidRPr="006216AF">
        <w:rPr>
          <w:rtl/>
        </w:rPr>
        <w:t>148 ، 531</w:t>
      </w:r>
      <w:r w:rsidR="0096323A">
        <w:rPr>
          <w:rtl/>
        </w:rPr>
        <w:t xml:space="preserve"> / </w:t>
      </w:r>
      <w:r w:rsidRPr="006216AF">
        <w:rPr>
          <w:rtl/>
        </w:rPr>
        <w:t>466 ، 551</w:t>
      </w:r>
      <w:r w:rsidR="0096323A">
        <w:rPr>
          <w:rtl/>
        </w:rPr>
        <w:t xml:space="preserve"> / </w:t>
      </w:r>
      <w:r w:rsidRPr="006216AF">
        <w:rPr>
          <w:rtl/>
        </w:rPr>
        <w:t>494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يزيد : 323</w:t>
      </w:r>
      <w:r w:rsidR="0096323A">
        <w:rPr>
          <w:rtl/>
        </w:rPr>
        <w:t xml:space="preserve"> / </w:t>
      </w:r>
      <w:r w:rsidRPr="006216AF">
        <w:rPr>
          <w:rtl/>
        </w:rPr>
        <w:t>266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يزيد بن أبي حبيب : 82</w:t>
      </w:r>
      <w:r w:rsidR="0096323A">
        <w:rPr>
          <w:rtl/>
        </w:rPr>
        <w:t xml:space="preserve"> / </w:t>
      </w:r>
      <w:r w:rsidRPr="006216AF">
        <w:rPr>
          <w:rtl/>
        </w:rPr>
        <w:t>66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يزيد بن خلف : 405</w:t>
      </w:r>
      <w:r w:rsidR="0096323A">
        <w:rPr>
          <w:rtl/>
        </w:rPr>
        <w:t xml:space="preserve"> / </w:t>
      </w:r>
      <w:r w:rsidRPr="006216AF">
        <w:rPr>
          <w:rtl/>
        </w:rPr>
        <w:t>336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يزيد بن قعنب : 197</w:t>
      </w:r>
      <w:r w:rsidR="0096323A">
        <w:rPr>
          <w:rtl/>
        </w:rPr>
        <w:t xml:space="preserve"> / </w:t>
      </w:r>
      <w:r w:rsidRPr="006216AF">
        <w:rPr>
          <w:rtl/>
        </w:rPr>
        <w:t>173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يزيد بن عبد الله : 573</w:t>
      </w:r>
      <w:r w:rsidR="0096323A">
        <w:rPr>
          <w:rtl/>
        </w:rPr>
        <w:t xml:space="preserve"> / </w:t>
      </w:r>
      <w:r w:rsidRPr="006216AF">
        <w:rPr>
          <w:rtl/>
        </w:rPr>
        <w:t>518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يعقوب بن سليمان : 335</w:t>
      </w:r>
      <w:r w:rsidR="0096323A">
        <w:rPr>
          <w:rtl/>
        </w:rPr>
        <w:t xml:space="preserve"> / </w:t>
      </w:r>
      <w:r w:rsidRPr="006216AF">
        <w:rPr>
          <w:rtl/>
        </w:rPr>
        <w:t>277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يعقوب بن يزيد الأنباري : 133</w:t>
      </w:r>
      <w:r w:rsidR="0096323A">
        <w:rPr>
          <w:rtl/>
        </w:rPr>
        <w:t xml:space="preserve"> / </w:t>
      </w:r>
      <w:r w:rsidRPr="006216AF">
        <w:rPr>
          <w:rtl/>
        </w:rPr>
        <w:t>128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يعقوب السراج : 200</w:t>
      </w:r>
      <w:r w:rsidR="0096323A">
        <w:rPr>
          <w:rtl/>
        </w:rPr>
        <w:t xml:space="preserve"> / </w:t>
      </w:r>
      <w:r w:rsidRPr="006216AF">
        <w:rPr>
          <w:rtl/>
        </w:rPr>
        <w:t>176 ، 433</w:t>
      </w:r>
      <w:r w:rsidR="0096323A">
        <w:rPr>
          <w:rtl/>
        </w:rPr>
        <w:t xml:space="preserve"> / </w:t>
      </w:r>
      <w:r w:rsidRPr="006216AF">
        <w:rPr>
          <w:rtl/>
        </w:rPr>
        <w:t>365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يعقوب القاضي ، أبو يوسف : 448</w:t>
      </w:r>
      <w:r w:rsidR="0096323A">
        <w:rPr>
          <w:rtl/>
        </w:rPr>
        <w:t xml:space="preserve"> / </w:t>
      </w:r>
      <w:r w:rsidRPr="006216AF">
        <w:rPr>
          <w:rtl/>
        </w:rPr>
        <w:t>378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يعلى بن عطاء : 114</w:t>
      </w:r>
      <w:r w:rsidR="0096323A">
        <w:rPr>
          <w:rtl/>
        </w:rPr>
        <w:t xml:space="preserve"> / </w:t>
      </w:r>
      <w:r w:rsidRPr="006216AF">
        <w:rPr>
          <w:rtl/>
        </w:rPr>
        <w:t>110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 xml:space="preserve">يوسف </w:t>
      </w:r>
      <w:r w:rsidR="00470C8A">
        <w:rPr>
          <w:rtl/>
        </w:rPr>
        <w:t>(ع)</w:t>
      </w:r>
      <w:r w:rsidRPr="006216AF">
        <w:rPr>
          <w:rtl/>
        </w:rPr>
        <w:t xml:space="preserve"> : 147 ، 148</w:t>
      </w:r>
      <w:r w:rsidR="0096323A">
        <w:rPr>
          <w:rtl/>
        </w:rPr>
        <w:t xml:space="preserve"> / </w:t>
      </w:r>
      <w:r w:rsidRPr="006216AF">
        <w:rPr>
          <w:rtl/>
        </w:rPr>
        <w:t>138 ، 471</w:t>
      </w:r>
      <w:r w:rsidR="0096323A">
        <w:rPr>
          <w:rtl/>
        </w:rPr>
        <w:t xml:space="preserve"> / </w:t>
      </w:r>
      <w:r w:rsidRPr="006216AF">
        <w:rPr>
          <w:rtl/>
        </w:rPr>
        <w:t>395 ، 568</w:t>
      </w:r>
      <w:r w:rsidR="0096323A">
        <w:rPr>
          <w:rtl/>
        </w:rPr>
        <w:t xml:space="preserve"> / </w:t>
      </w:r>
      <w:r w:rsidRPr="006216AF">
        <w:rPr>
          <w:rtl/>
        </w:rPr>
        <w:t>512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يوسف بن أحمد الجعفري : 614</w:t>
      </w:r>
      <w:r w:rsidR="0096323A">
        <w:rPr>
          <w:rtl/>
        </w:rPr>
        <w:t xml:space="preserve"> / </w:t>
      </w:r>
      <w:r w:rsidRPr="006216AF">
        <w:rPr>
          <w:rtl/>
        </w:rPr>
        <w:t>562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يوسف بن الحجاج : 230</w:t>
      </w:r>
      <w:r w:rsidR="0096323A">
        <w:rPr>
          <w:rtl/>
        </w:rPr>
        <w:t xml:space="preserve"> / </w:t>
      </w:r>
      <w:r w:rsidRPr="006216AF">
        <w:rPr>
          <w:rtl/>
        </w:rPr>
        <w:t>200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يوسف بن زياد : 522</w:t>
      </w:r>
      <w:r w:rsidR="0096323A">
        <w:rPr>
          <w:rtl/>
        </w:rPr>
        <w:t xml:space="preserve"> / </w:t>
      </w:r>
      <w:r w:rsidRPr="006216AF">
        <w:rPr>
          <w:rtl/>
        </w:rPr>
        <w:t>457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يوسف بن كعب : 95</w:t>
      </w:r>
      <w:r w:rsidR="0096323A">
        <w:rPr>
          <w:rtl/>
        </w:rPr>
        <w:t xml:space="preserve"> / </w:t>
      </w:r>
      <w:r w:rsidRPr="006216AF">
        <w:rPr>
          <w:rtl/>
        </w:rPr>
        <w:t>85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يوسف بن محمد بن زياد ، أبو يعقوب : 467</w:t>
      </w:r>
      <w:r w:rsidR="0096323A">
        <w:rPr>
          <w:rtl/>
        </w:rPr>
        <w:t xml:space="preserve"> / </w:t>
      </w:r>
      <w:r w:rsidRPr="006216AF">
        <w:rPr>
          <w:rtl/>
        </w:rPr>
        <w:t>394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يوسف بن يعقوب : 553</w:t>
      </w:r>
      <w:r w:rsidR="0096323A">
        <w:rPr>
          <w:rtl/>
        </w:rPr>
        <w:t xml:space="preserve"> / </w:t>
      </w:r>
      <w:r w:rsidRPr="006216AF">
        <w:rPr>
          <w:rtl/>
        </w:rPr>
        <w:t>495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يونس بن ظبيان : 139</w:t>
      </w:r>
      <w:r w:rsidR="0096323A">
        <w:rPr>
          <w:rtl/>
        </w:rPr>
        <w:t xml:space="preserve"> / </w:t>
      </w:r>
      <w:r w:rsidRPr="006216AF">
        <w:rPr>
          <w:rtl/>
        </w:rPr>
        <w:t>131 ، 421</w:t>
      </w:r>
      <w:r w:rsidR="0096323A">
        <w:rPr>
          <w:rtl/>
        </w:rPr>
        <w:t xml:space="preserve"> / </w:t>
      </w:r>
      <w:r w:rsidRPr="006216AF">
        <w:rPr>
          <w:rtl/>
        </w:rPr>
        <w:t>355 ، 426</w:t>
      </w:r>
      <w:r w:rsidR="0096323A">
        <w:rPr>
          <w:rtl/>
        </w:rPr>
        <w:t xml:space="preserve"> / </w:t>
      </w:r>
      <w:r w:rsidRPr="006216AF">
        <w:rPr>
          <w:rtl/>
        </w:rPr>
        <w:t>361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يونس بن متى : 329</w:t>
      </w:r>
      <w:r w:rsidR="0096323A">
        <w:rPr>
          <w:rtl/>
        </w:rPr>
        <w:t xml:space="preserve"> / </w:t>
      </w:r>
      <w:r w:rsidRPr="006216AF">
        <w:rPr>
          <w:rtl/>
        </w:rPr>
        <w:t>271</w:t>
      </w:r>
      <w:r w:rsidR="00410A32">
        <w:rPr>
          <w:rtl/>
        </w:rPr>
        <w:t xml:space="preserve"> .</w:t>
      </w:r>
    </w:p>
    <w:p w:rsidR="00B40022" w:rsidRDefault="005F4626" w:rsidP="00B40022">
      <w:pPr>
        <w:pStyle w:val="rfdCenterBold1"/>
        <w:rPr>
          <w:rtl/>
        </w:rPr>
      </w:pPr>
      <w:r>
        <w:rPr>
          <w:rtl/>
        </w:rPr>
        <w:br w:type="page"/>
      </w:r>
      <w:r w:rsidR="00CC0ECA">
        <w:rPr>
          <w:rFonts w:hint="cs"/>
          <w:rtl/>
        </w:rPr>
        <w:lastRenderedPageBreak/>
        <w:br/>
      </w:r>
      <w:r w:rsidR="00CC0ECA">
        <w:rPr>
          <w:rFonts w:hint="cs"/>
          <w:rtl/>
        </w:rPr>
        <w:br/>
      </w:r>
      <w:r>
        <w:rPr>
          <w:rtl/>
        </w:rPr>
        <w:t>(</w:t>
      </w:r>
      <w:r w:rsidR="00AE648C">
        <w:rPr>
          <w:rtl/>
        </w:rPr>
        <w:t>3)</w:t>
      </w:r>
    </w:p>
    <w:p w:rsidR="005F4626" w:rsidRPr="006216AF" w:rsidRDefault="00C24190" w:rsidP="00B40022">
      <w:pPr>
        <w:pStyle w:val="rfdCenterBold1"/>
        <w:rPr>
          <w:rtl/>
        </w:rPr>
      </w:pPr>
      <w:r>
        <w:rPr>
          <w:rtl/>
        </w:rPr>
        <w:t>(</w:t>
      </w:r>
      <w:r w:rsidR="00A62C8A">
        <w:rPr>
          <w:rFonts w:hint="cs"/>
          <w:rtl/>
        </w:rPr>
        <w:t xml:space="preserve"> </w:t>
      </w:r>
      <w:r w:rsidR="005F4626" w:rsidRPr="006216AF">
        <w:rPr>
          <w:rtl/>
        </w:rPr>
        <w:t>فهرس الأماكن والبقاع</w:t>
      </w:r>
      <w:r w:rsidR="00A62C8A">
        <w:rPr>
          <w:rFonts w:hint="cs"/>
          <w:rtl/>
        </w:rPr>
        <w:t xml:space="preserve"> </w:t>
      </w:r>
      <w:r w:rsidR="003E76E8">
        <w:rPr>
          <w:rtl/>
        </w:rPr>
        <w:t>)</w:t>
      </w:r>
    </w:p>
    <w:p w:rsidR="00CC0ECA" w:rsidRDefault="00CC0ECA" w:rsidP="00CC0ECA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</w:p>
    <w:p w:rsidR="00B40022" w:rsidRPr="00CC0ECA" w:rsidRDefault="00C24190" w:rsidP="00CC0ECA">
      <w:pPr>
        <w:pStyle w:val="rfdCenterBold1"/>
        <w:rPr>
          <w:rtl/>
        </w:rPr>
      </w:pPr>
      <w:r w:rsidRPr="00CC0ECA">
        <w:rPr>
          <w:rtl/>
        </w:rPr>
        <w:t>(</w:t>
      </w:r>
      <w:r w:rsidR="00AE648C" w:rsidRPr="00CC0ECA">
        <w:rPr>
          <w:rtl/>
        </w:rPr>
        <w:t>أ</w:t>
      </w:r>
      <w:r w:rsidR="003E76E8" w:rsidRPr="00CC0ECA">
        <w:rPr>
          <w:rtl/>
        </w:rPr>
        <w:t>)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أبو قبيس : 375</w:t>
      </w:r>
      <w:r w:rsidR="0096323A">
        <w:rPr>
          <w:rtl/>
        </w:rPr>
        <w:t xml:space="preserve"> / </w:t>
      </w:r>
      <w:r w:rsidRPr="006216AF">
        <w:rPr>
          <w:rtl/>
        </w:rPr>
        <w:t>309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أحد : 164</w:t>
      </w:r>
      <w:r w:rsidR="0096323A">
        <w:rPr>
          <w:rtl/>
        </w:rPr>
        <w:t xml:space="preserve"> / </w:t>
      </w:r>
      <w:r w:rsidRPr="006216AF">
        <w:rPr>
          <w:rtl/>
        </w:rPr>
        <w:t>153 ، 316</w:t>
      </w:r>
      <w:r w:rsidR="0096323A">
        <w:rPr>
          <w:rtl/>
        </w:rPr>
        <w:t xml:space="preserve"> / </w:t>
      </w:r>
      <w:r w:rsidRPr="006216AF">
        <w:rPr>
          <w:rtl/>
        </w:rPr>
        <w:t>264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أذربيجان : 590</w:t>
      </w:r>
      <w:r w:rsidR="0096323A">
        <w:rPr>
          <w:rtl/>
        </w:rPr>
        <w:t xml:space="preserve"> / </w:t>
      </w:r>
      <w:r w:rsidRPr="006216AF">
        <w:rPr>
          <w:rtl/>
        </w:rPr>
        <w:t>536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أربق : 491</w:t>
      </w:r>
      <w:r w:rsidR="0096323A">
        <w:rPr>
          <w:rtl/>
        </w:rPr>
        <w:t xml:space="preserve"> / </w:t>
      </w:r>
      <w:r w:rsidRPr="006216AF">
        <w:rPr>
          <w:rtl/>
        </w:rPr>
        <w:t>419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أسد</w:t>
      </w:r>
      <w:r w:rsidR="00D96F0F">
        <w:rPr>
          <w:rtl/>
        </w:rPr>
        <w:t xml:space="preserve"> </w:t>
      </w:r>
      <w:r w:rsidRPr="006216AF">
        <w:rPr>
          <w:rtl/>
        </w:rPr>
        <w:t>آباد : 606</w:t>
      </w:r>
      <w:r w:rsidR="0096323A">
        <w:rPr>
          <w:rtl/>
        </w:rPr>
        <w:t xml:space="preserve"> / </w:t>
      </w:r>
      <w:r w:rsidRPr="006216AF">
        <w:rPr>
          <w:rtl/>
        </w:rPr>
        <w:t>553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أصفهان : 550</w:t>
      </w:r>
      <w:r w:rsidR="0096323A">
        <w:rPr>
          <w:rtl/>
        </w:rPr>
        <w:t xml:space="preserve"> / </w:t>
      </w:r>
      <w:r w:rsidRPr="006216AF">
        <w:rPr>
          <w:rtl/>
        </w:rPr>
        <w:t>493</w:t>
      </w:r>
      <w:r w:rsidR="00410A32">
        <w:rPr>
          <w:rtl/>
        </w:rPr>
        <w:t xml:space="preserve"> .</w:t>
      </w:r>
    </w:p>
    <w:p w:rsidR="005F4626" w:rsidRPr="006216AF" w:rsidRDefault="00D96F0F" w:rsidP="00CC0ECA">
      <w:pPr>
        <w:pStyle w:val="rfdNormal0"/>
        <w:rPr>
          <w:rtl/>
        </w:rPr>
      </w:pPr>
      <w:r>
        <w:rPr>
          <w:rtl/>
        </w:rPr>
        <w:t>أمو</w:t>
      </w:r>
      <w:r w:rsidR="005F4626" w:rsidRPr="006216AF">
        <w:rPr>
          <w:rtl/>
        </w:rPr>
        <w:t>ية : 602</w:t>
      </w:r>
      <w:r w:rsidR="0096323A">
        <w:rPr>
          <w:rtl/>
        </w:rPr>
        <w:t xml:space="preserve"> / </w:t>
      </w:r>
      <w:r w:rsidR="005F4626" w:rsidRPr="006216AF">
        <w:rPr>
          <w:rtl/>
        </w:rPr>
        <w:t>549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الأهواز : 488</w:t>
      </w:r>
      <w:r w:rsidR="0096323A">
        <w:rPr>
          <w:rtl/>
        </w:rPr>
        <w:t xml:space="preserve"> / </w:t>
      </w:r>
      <w:r w:rsidRPr="006216AF">
        <w:rPr>
          <w:rtl/>
        </w:rPr>
        <w:t>416 ، 573</w:t>
      </w:r>
      <w:r w:rsidR="0096323A">
        <w:rPr>
          <w:rtl/>
        </w:rPr>
        <w:t xml:space="preserve"> / </w:t>
      </w:r>
      <w:r w:rsidRPr="006216AF">
        <w:rPr>
          <w:rtl/>
        </w:rPr>
        <w:t>517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إيذج : 488</w:t>
      </w:r>
      <w:r w:rsidR="0096323A">
        <w:rPr>
          <w:rtl/>
        </w:rPr>
        <w:t xml:space="preserve"> / </w:t>
      </w:r>
      <w:r w:rsidRPr="006216AF">
        <w:rPr>
          <w:rtl/>
        </w:rPr>
        <w:t>416</w:t>
      </w:r>
      <w:r w:rsidR="00410A32">
        <w:rPr>
          <w:rtl/>
        </w:rPr>
        <w:t xml:space="preserve"> .</w:t>
      </w:r>
    </w:p>
    <w:p w:rsidR="00B40022" w:rsidRPr="00CC0ECA" w:rsidRDefault="00C24190" w:rsidP="00CC0ECA">
      <w:pPr>
        <w:pStyle w:val="rfdCenterBold1"/>
        <w:rPr>
          <w:rtl/>
        </w:rPr>
      </w:pPr>
      <w:r w:rsidRPr="00CC0ECA">
        <w:rPr>
          <w:rtl/>
        </w:rPr>
        <w:t>(</w:t>
      </w:r>
      <w:r w:rsidR="00AE648C" w:rsidRPr="00CC0ECA">
        <w:rPr>
          <w:rtl/>
        </w:rPr>
        <w:t>ب</w:t>
      </w:r>
      <w:r w:rsidR="003E76E8" w:rsidRPr="00CC0ECA">
        <w:rPr>
          <w:rtl/>
        </w:rPr>
        <w:t>)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باب البصرة : 237</w:t>
      </w:r>
      <w:r w:rsidR="0096323A">
        <w:rPr>
          <w:rtl/>
        </w:rPr>
        <w:t xml:space="preserve"> / </w:t>
      </w:r>
      <w:r w:rsidRPr="006216AF">
        <w:rPr>
          <w:rtl/>
        </w:rPr>
        <w:t>202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باب بغداد : 549</w:t>
      </w:r>
      <w:r w:rsidR="0096323A">
        <w:rPr>
          <w:rtl/>
        </w:rPr>
        <w:t xml:space="preserve"> / </w:t>
      </w:r>
      <w:r w:rsidRPr="006216AF">
        <w:rPr>
          <w:rtl/>
        </w:rPr>
        <w:t>491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باب خيبر : 168</w:t>
      </w:r>
      <w:r w:rsidR="0096323A">
        <w:rPr>
          <w:rtl/>
        </w:rPr>
        <w:t xml:space="preserve"> 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باب الفيل : 248</w:t>
      </w:r>
      <w:r w:rsidR="0096323A">
        <w:rPr>
          <w:rtl/>
        </w:rPr>
        <w:t xml:space="preserve"> / </w:t>
      </w:r>
      <w:r w:rsidRPr="006216AF">
        <w:rPr>
          <w:rtl/>
        </w:rPr>
        <w:t>213 ، 268</w:t>
      </w:r>
      <w:r w:rsidR="0096323A">
        <w:rPr>
          <w:rtl/>
        </w:rPr>
        <w:t xml:space="preserve"> / </w:t>
      </w:r>
      <w:r w:rsidRPr="006216AF">
        <w:rPr>
          <w:rtl/>
        </w:rPr>
        <w:t>231</w:t>
      </w:r>
      <w:r w:rsidR="00410A32">
        <w:rPr>
          <w:rtl/>
        </w:rPr>
        <w:t xml:space="preserve"> .</w:t>
      </w:r>
    </w:p>
    <w:p w:rsidR="005F4626" w:rsidRPr="006216AF" w:rsidRDefault="005F4626" w:rsidP="00CC0ECA">
      <w:pPr>
        <w:pStyle w:val="rfdNormal0"/>
        <w:rPr>
          <w:rtl/>
        </w:rPr>
      </w:pPr>
      <w:r w:rsidRPr="006216AF">
        <w:rPr>
          <w:rtl/>
        </w:rPr>
        <w:t>بابل : 207</w:t>
      </w:r>
      <w:r w:rsidR="0096323A">
        <w:rPr>
          <w:rtl/>
        </w:rPr>
        <w:t xml:space="preserve"> / </w:t>
      </w:r>
      <w:r w:rsidRPr="006216AF">
        <w:rPr>
          <w:rtl/>
        </w:rPr>
        <w:t>183 ، 227</w:t>
      </w:r>
      <w:r w:rsidR="0096323A">
        <w:rPr>
          <w:rtl/>
        </w:rPr>
        <w:t xml:space="preserve"> / </w:t>
      </w:r>
      <w:r w:rsidRPr="006216AF">
        <w:rPr>
          <w:rtl/>
        </w:rPr>
        <w:t>198 ، 253</w:t>
      </w:r>
      <w:r w:rsidR="0096323A">
        <w:rPr>
          <w:rtl/>
        </w:rPr>
        <w:t xml:space="preserve"> / </w:t>
      </w:r>
      <w:r w:rsidRPr="006216AF">
        <w:rPr>
          <w:rtl/>
        </w:rPr>
        <w:t>219</w:t>
      </w:r>
    </w:p>
    <w:p w:rsidR="005F4626" w:rsidRPr="006216AF" w:rsidRDefault="005F4626" w:rsidP="002577F7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بخارى : 601</w:t>
      </w:r>
      <w:r w:rsidR="0096323A">
        <w:rPr>
          <w:rtl/>
        </w:rPr>
        <w:t xml:space="preserve"> / </w:t>
      </w:r>
      <w:r w:rsidRPr="006216AF">
        <w:rPr>
          <w:rtl/>
        </w:rPr>
        <w:t>549</w:t>
      </w:r>
      <w:r w:rsidR="00410A32">
        <w:rPr>
          <w:rtl/>
        </w:rPr>
        <w:t xml:space="preserve"> .</w:t>
      </w:r>
    </w:p>
    <w:p w:rsidR="005F4626" w:rsidRPr="006216AF" w:rsidRDefault="005F4626" w:rsidP="002577F7">
      <w:pPr>
        <w:pStyle w:val="rfdNormal0"/>
        <w:rPr>
          <w:rtl/>
        </w:rPr>
      </w:pPr>
      <w:r w:rsidRPr="006216AF">
        <w:rPr>
          <w:rtl/>
        </w:rPr>
        <w:t>بسنده : 496</w:t>
      </w:r>
      <w:r w:rsidR="0096323A">
        <w:rPr>
          <w:rtl/>
        </w:rPr>
        <w:t xml:space="preserve"> / </w:t>
      </w:r>
      <w:r w:rsidRPr="006216AF">
        <w:rPr>
          <w:rtl/>
        </w:rPr>
        <w:t>425</w:t>
      </w:r>
      <w:r w:rsidR="00410A32">
        <w:rPr>
          <w:rtl/>
        </w:rPr>
        <w:t xml:space="preserve"> .</w:t>
      </w:r>
    </w:p>
    <w:p w:rsidR="005F4626" w:rsidRPr="006216AF" w:rsidRDefault="005F4626" w:rsidP="002577F7">
      <w:pPr>
        <w:pStyle w:val="rfdNormal0"/>
        <w:rPr>
          <w:rtl/>
        </w:rPr>
      </w:pPr>
      <w:r w:rsidRPr="006216AF">
        <w:rPr>
          <w:rtl/>
        </w:rPr>
        <w:t>البصرة : 186</w:t>
      </w:r>
      <w:r w:rsidR="0096323A">
        <w:rPr>
          <w:rtl/>
        </w:rPr>
        <w:t xml:space="preserve"> / </w:t>
      </w:r>
      <w:r w:rsidRPr="006216AF">
        <w:rPr>
          <w:rtl/>
        </w:rPr>
        <w:t>171 ، 194</w:t>
      </w:r>
      <w:r w:rsidR="0096323A">
        <w:rPr>
          <w:rtl/>
        </w:rPr>
        <w:t xml:space="preserve"> / </w:t>
      </w:r>
      <w:r w:rsidRPr="006216AF">
        <w:rPr>
          <w:rtl/>
        </w:rPr>
        <w:t>171 ، 239</w:t>
      </w:r>
      <w:r w:rsidR="0096323A">
        <w:rPr>
          <w:rtl/>
        </w:rPr>
        <w:t xml:space="preserve"> / </w:t>
      </w:r>
      <w:r w:rsidRPr="006216AF">
        <w:rPr>
          <w:rtl/>
        </w:rPr>
        <w:t>203 ، 261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226 ، </w:t>
      </w:r>
      <w:r w:rsidR="001E4946">
        <w:rPr>
          <w:rtl/>
        </w:rPr>
        <w:br/>
      </w:r>
      <w:r w:rsidRPr="006216AF">
        <w:rPr>
          <w:rtl/>
        </w:rPr>
        <w:t>275</w:t>
      </w:r>
      <w:r w:rsidR="0096323A">
        <w:rPr>
          <w:rtl/>
        </w:rPr>
        <w:t xml:space="preserve"> / </w:t>
      </w:r>
      <w:r w:rsidRPr="006216AF">
        <w:rPr>
          <w:rtl/>
        </w:rPr>
        <w:t>241 ، 276</w:t>
      </w:r>
      <w:r w:rsidR="0096323A">
        <w:rPr>
          <w:rtl/>
        </w:rPr>
        <w:t xml:space="preserve"> / </w:t>
      </w:r>
      <w:r w:rsidRPr="006216AF">
        <w:rPr>
          <w:rtl/>
        </w:rPr>
        <w:t>242 ، 459</w:t>
      </w:r>
      <w:r w:rsidR="0096323A">
        <w:rPr>
          <w:rtl/>
        </w:rPr>
        <w:t xml:space="preserve"> / </w:t>
      </w:r>
      <w:r w:rsidRPr="006216AF">
        <w:rPr>
          <w:rtl/>
        </w:rPr>
        <w:t>387 ، 608</w:t>
      </w:r>
      <w:r w:rsidR="0096323A">
        <w:rPr>
          <w:rtl/>
        </w:rPr>
        <w:t xml:space="preserve"> / </w:t>
      </w:r>
      <w:r w:rsidRPr="006216AF">
        <w:rPr>
          <w:rtl/>
        </w:rPr>
        <w:t>554</w:t>
      </w:r>
      <w:r w:rsidR="00410A32">
        <w:rPr>
          <w:rtl/>
        </w:rPr>
        <w:t xml:space="preserve"> .</w:t>
      </w:r>
    </w:p>
    <w:p w:rsidR="005F4626" w:rsidRPr="006216AF" w:rsidRDefault="005F4626" w:rsidP="002577F7">
      <w:pPr>
        <w:pStyle w:val="rfdNormal0"/>
        <w:rPr>
          <w:rtl/>
        </w:rPr>
      </w:pPr>
      <w:r w:rsidRPr="006216AF">
        <w:rPr>
          <w:rtl/>
        </w:rPr>
        <w:t>البطحاء : 85</w:t>
      </w:r>
      <w:r w:rsidR="0096323A">
        <w:rPr>
          <w:rtl/>
        </w:rPr>
        <w:t xml:space="preserve"> / </w:t>
      </w:r>
      <w:r w:rsidRPr="006216AF">
        <w:rPr>
          <w:rtl/>
        </w:rPr>
        <w:t>68</w:t>
      </w:r>
      <w:r w:rsidR="00410A32">
        <w:rPr>
          <w:rtl/>
        </w:rPr>
        <w:t xml:space="preserve"> .</w:t>
      </w:r>
    </w:p>
    <w:p w:rsidR="005F4626" w:rsidRPr="006216AF" w:rsidRDefault="005F4626" w:rsidP="002577F7">
      <w:pPr>
        <w:pStyle w:val="rfdNormal0"/>
        <w:rPr>
          <w:rtl/>
        </w:rPr>
      </w:pPr>
      <w:r w:rsidRPr="006216AF">
        <w:rPr>
          <w:rtl/>
        </w:rPr>
        <w:t>بغداد : 172</w:t>
      </w:r>
      <w:r w:rsidR="0096323A">
        <w:rPr>
          <w:rtl/>
        </w:rPr>
        <w:t xml:space="preserve"> / </w:t>
      </w:r>
      <w:r w:rsidRPr="006216AF">
        <w:rPr>
          <w:rtl/>
        </w:rPr>
        <w:t>158 ، 236</w:t>
      </w:r>
      <w:r w:rsidR="0096323A">
        <w:rPr>
          <w:rtl/>
        </w:rPr>
        <w:t xml:space="preserve"> / </w:t>
      </w:r>
      <w:r w:rsidRPr="006216AF">
        <w:rPr>
          <w:rtl/>
        </w:rPr>
        <w:t>202 ، 482</w:t>
      </w:r>
      <w:r w:rsidR="0096323A">
        <w:rPr>
          <w:rtl/>
        </w:rPr>
        <w:t xml:space="preserve"> / </w:t>
      </w:r>
      <w:r w:rsidRPr="006216AF">
        <w:rPr>
          <w:rtl/>
        </w:rPr>
        <w:t>409 ، 492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419 ، </w:t>
      </w:r>
      <w:r w:rsidR="001E4946">
        <w:rPr>
          <w:rtl/>
        </w:rPr>
        <w:br/>
      </w:r>
      <w:r w:rsidRPr="006216AF">
        <w:rPr>
          <w:rtl/>
        </w:rPr>
        <w:t>512</w:t>
      </w:r>
      <w:r w:rsidR="0096323A">
        <w:rPr>
          <w:rtl/>
        </w:rPr>
        <w:t xml:space="preserve"> / </w:t>
      </w:r>
      <w:r w:rsidRPr="006216AF">
        <w:rPr>
          <w:rtl/>
        </w:rPr>
        <w:t>437 ، 539</w:t>
      </w:r>
      <w:r w:rsidR="0096323A">
        <w:rPr>
          <w:rtl/>
        </w:rPr>
        <w:t xml:space="preserve"> / </w:t>
      </w:r>
      <w:r w:rsidRPr="006216AF">
        <w:rPr>
          <w:rtl/>
        </w:rPr>
        <w:t>480 ، 544</w:t>
      </w:r>
      <w:r w:rsidR="0096323A">
        <w:rPr>
          <w:rtl/>
        </w:rPr>
        <w:t xml:space="preserve"> / </w:t>
      </w:r>
      <w:r w:rsidRPr="006216AF">
        <w:rPr>
          <w:rtl/>
        </w:rPr>
        <w:t>486 ، 549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491 ، </w:t>
      </w:r>
      <w:r w:rsidR="001E4946">
        <w:rPr>
          <w:rtl/>
        </w:rPr>
        <w:br/>
      </w:r>
      <w:r w:rsidRPr="006216AF">
        <w:rPr>
          <w:rtl/>
        </w:rPr>
        <w:t>592</w:t>
      </w:r>
      <w:r w:rsidR="0096323A">
        <w:rPr>
          <w:rtl/>
        </w:rPr>
        <w:t xml:space="preserve"> / </w:t>
      </w:r>
      <w:r w:rsidRPr="006216AF">
        <w:rPr>
          <w:rtl/>
        </w:rPr>
        <w:t>536 ، 594</w:t>
      </w:r>
      <w:r w:rsidR="0096323A">
        <w:rPr>
          <w:rtl/>
        </w:rPr>
        <w:t xml:space="preserve"> / </w:t>
      </w:r>
      <w:r w:rsidRPr="006216AF">
        <w:rPr>
          <w:rtl/>
        </w:rPr>
        <w:t>537 ، 598</w:t>
      </w:r>
      <w:r w:rsidR="0096323A">
        <w:rPr>
          <w:rtl/>
        </w:rPr>
        <w:t xml:space="preserve"> / </w:t>
      </w:r>
      <w:r w:rsidRPr="006216AF">
        <w:rPr>
          <w:rtl/>
        </w:rPr>
        <w:t>541 ، 611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555 ، </w:t>
      </w:r>
      <w:r w:rsidR="001E4946">
        <w:rPr>
          <w:rtl/>
        </w:rPr>
        <w:br/>
      </w:r>
      <w:r w:rsidRPr="006216AF">
        <w:rPr>
          <w:rtl/>
        </w:rPr>
        <w:t>614</w:t>
      </w:r>
      <w:r w:rsidR="0096323A">
        <w:rPr>
          <w:rtl/>
        </w:rPr>
        <w:t xml:space="preserve"> / </w:t>
      </w:r>
      <w:r w:rsidRPr="006216AF">
        <w:rPr>
          <w:rtl/>
        </w:rPr>
        <w:t>561</w:t>
      </w:r>
      <w:r w:rsidR="00410A32">
        <w:rPr>
          <w:rtl/>
        </w:rPr>
        <w:t xml:space="preserve"> .</w:t>
      </w:r>
    </w:p>
    <w:p w:rsidR="005F4626" w:rsidRPr="006216AF" w:rsidRDefault="005F4626" w:rsidP="002577F7">
      <w:pPr>
        <w:pStyle w:val="rfdNormal0"/>
        <w:rPr>
          <w:rtl/>
        </w:rPr>
      </w:pPr>
      <w:r w:rsidRPr="006216AF">
        <w:rPr>
          <w:rtl/>
        </w:rPr>
        <w:t>البقيع : 60</w:t>
      </w:r>
      <w:r w:rsidR="0096323A">
        <w:rPr>
          <w:rtl/>
        </w:rPr>
        <w:t xml:space="preserve"> / </w:t>
      </w:r>
      <w:r w:rsidRPr="006216AF">
        <w:rPr>
          <w:rtl/>
        </w:rPr>
        <w:t>30 ، 95</w:t>
      </w:r>
      <w:r w:rsidR="0096323A">
        <w:rPr>
          <w:rtl/>
        </w:rPr>
        <w:t xml:space="preserve"> / </w:t>
      </w:r>
      <w:r w:rsidRPr="006216AF">
        <w:rPr>
          <w:rtl/>
        </w:rPr>
        <w:t>85 ، 274</w:t>
      </w:r>
      <w:r w:rsidR="0096323A">
        <w:rPr>
          <w:rtl/>
        </w:rPr>
        <w:t xml:space="preserve"> / </w:t>
      </w:r>
      <w:r w:rsidRPr="006216AF">
        <w:rPr>
          <w:rtl/>
        </w:rPr>
        <w:t>238 ، 371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306 ، </w:t>
      </w:r>
      <w:r w:rsidR="001E4946">
        <w:rPr>
          <w:rtl/>
        </w:rPr>
        <w:br/>
      </w:r>
      <w:r w:rsidRPr="006216AF">
        <w:rPr>
          <w:rtl/>
        </w:rPr>
        <w:t>458</w:t>
      </w:r>
      <w:r w:rsidR="0096323A">
        <w:rPr>
          <w:rtl/>
        </w:rPr>
        <w:t xml:space="preserve"> / </w:t>
      </w:r>
      <w:r w:rsidRPr="006216AF">
        <w:rPr>
          <w:rtl/>
        </w:rPr>
        <w:t>386 ، 473</w:t>
      </w:r>
      <w:r w:rsidR="0096323A">
        <w:rPr>
          <w:rtl/>
        </w:rPr>
        <w:t xml:space="preserve"> / </w:t>
      </w:r>
      <w:r w:rsidRPr="006216AF">
        <w:rPr>
          <w:rtl/>
        </w:rPr>
        <w:t>396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بلخ : 423</w:t>
      </w:r>
      <w:r w:rsidR="0096323A">
        <w:rPr>
          <w:rtl/>
        </w:rPr>
        <w:t xml:space="preserve"> / </w:t>
      </w:r>
      <w:r w:rsidRPr="006216AF">
        <w:rPr>
          <w:rtl/>
        </w:rPr>
        <w:t>359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البيت الحرام : 197</w:t>
      </w:r>
      <w:r w:rsidR="0096323A">
        <w:rPr>
          <w:rtl/>
        </w:rPr>
        <w:t xml:space="preserve"> / </w:t>
      </w:r>
      <w:r w:rsidRPr="006216AF">
        <w:rPr>
          <w:rtl/>
        </w:rPr>
        <w:t>173 ، 401</w:t>
      </w:r>
      <w:r w:rsidR="0096323A">
        <w:rPr>
          <w:rtl/>
        </w:rPr>
        <w:t xml:space="preserve"> / </w:t>
      </w:r>
      <w:r w:rsidRPr="006216AF">
        <w:rPr>
          <w:rtl/>
        </w:rPr>
        <w:t>327 ، 495</w:t>
      </w:r>
      <w:r w:rsidR="0096323A">
        <w:rPr>
          <w:rtl/>
        </w:rPr>
        <w:t xml:space="preserve"> / </w:t>
      </w:r>
      <w:r w:rsidRPr="006216AF">
        <w:rPr>
          <w:rtl/>
        </w:rPr>
        <w:t>424</w:t>
      </w:r>
      <w:r w:rsidR="00410A32">
        <w:rPr>
          <w:rtl/>
        </w:rPr>
        <w:t xml:space="preserve"> .</w:t>
      </w:r>
    </w:p>
    <w:p w:rsidR="005F4626" w:rsidRPr="00661000" w:rsidRDefault="005F4626" w:rsidP="009A2679">
      <w:pPr>
        <w:pStyle w:val="rfdNormal0"/>
        <w:rPr>
          <w:rtl/>
        </w:rPr>
      </w:pPr>
      <w:r w:rsidRPr="006216AF">
        <w:rPr>
          <w:rtl/>
        </w:rPr>
        <w:t>بيسان : 45</w:t>
      </w:r>
      <w:r w:rsidR="0096323A">
        <w:rPr>
          <w:rtl/>
        </w:rPr>
        <w:t xml:space="preserve"> / </w:t>
      </w:r>
      <w:r w:rsidRPr="006216AF">
        <w:rPr>
          <w:rtl/>
        </w:rPr>
        <w:t>9</w:t>
      </w:r>
      <w:r w:rsidR="00410A32">
        <w:rPr>
          <w:rtl/>
        </w:rPr>
        <w:t xml:space="preserve"> .</w:t>
      </w:r>
    </w:p>
    <w:p w:rsidR="00B40022" w:rsidRPr="009A2679" w:rsidRDefault="00C24190" w:rsidP="009A2679">
      <w:pPr>
        <w:pStyle w:val="rfdCenterBold1"/>
        <w:rPr>
          <w:rtl/>
        </w:rPr>
      </w:pPr>
      <w:r w:rsidRPr="009A2679">
        <w:rPr>
          <w:rtl/>
        </w:rPr>
        <w:t>(</w:t>
      </w:r>
      <w:r w:rsidR="00661000" w:rsidRPr="009A2679">
        <w:rPr>
          <w:rtl/>
        </w:rPr>
        <w:t>ت</w:t>
      </w:r>
      <w:r w:rsidR="003E76E8" w:rsidRPr="009A2679">
        <w:rPr>
          <w:rtl/>
        </w:rPr>
        <w:t>)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تكريت : 518</w:t>
      </w:r>
      <w:r w:rsidR="0096323A">
        <w:rPr>
          <w:rtl/>
        </w:rPr>
        <w:t xml:space="preserve"> / </w:t>
      </w:r>
      <w:r w:rsidRPr="006216AF">
        <w:rPr>
          <w:rtl/>
        </w:rPr>
        <w:t>448</w:t>
      </w:r>
      <w:r w:rsidR="00410A32">
        <w:rPr>
          <w:rtl/>
        </w:rPr>
        <w:t xml:space="preserve"> .</w:t>
      </w:r>
    </w:p>
    <w:p w:rsidR="00B40022" w:rsidRPr="009A2679" w:rsidRDefault="00C24190" w:rsidP="009A2679">
      <w:pPr>
        <w:pStyle w:val="rfdCenterBold1"/>
        <w:rPr>
          <w:rtl/>
        </w:rPr>
      </w:pPr>
      <w:r w:rsidRPr="009A2679">
        <w:rPr>
          <w:rtl/>
        </w:rPr>
        <w:t>(</w:t>
      </w:r>
      <w:r w:rsidR="005F4626" w:rsidRPr="009A2679">
        <w:rPr>
          <w:rtl/>
        </w:rPr>
        <w:t>ث</w:t>
      </w:r>
      <w:r w:rsidR="003E76E8" w:rsidRPr="009A2679">
        <w:rPr>
          <w:rtl/>
        </w:rPr>
        <w:t>)</w:t>
      </w:r>
    </w:p>
    <w:p w:rsidR="005F4626" w:rsidRPr="009A2679" w:rsidRDefault="005F4626" w:rsidP="009A2679">
      <w:pPr>
        <w:pStyle w:val="rfdNormal0"/>
        <w:rPr>
          <w:rtl/>
        </w:rPr>
      </w:pPr>
      <w:r w:rsidRPr="009A2679">
        <w:rPr>
          <w:rtl/>
        </w:rPr>
        <w:t xml:space="preserve">ثبير </w:t>
      </w:r>
      <w:r w:rsidR="00C24190" w:rsidRPr="009A2679">
        <w:rPr>
          <w:rtl/>
        </w:rPr>
        <w:t>(</w:t>
      </w:r>
      <w:r w:rsidRPr="009A2679">
        <w:rPr>
          <w:rtl/>
        </w:rPr>
        <w:t>جبل</w:t>
      </w:r>
      <w:r w:rsidR="003E76E8" w:rsidRPr="009A2679">
        <w:rPr>
          <w:rtl/>
        </w:rPr>
        <w:t>)</w:t>
      </w:r>
      <w:r w:rsidRPr="009A2679">
        <w:rPr>
          <w:rtl/>
        </w:rPr>
        <w:t xml:space="preserve"> : 93</w:t>
      </w:r>
      <w:r w:rsidR="0096323A" w:rsidRPr="009A2679">
        <w:rPr>
          <w:rtl/>
        </w:rPr>
        <w:t xml:space="preserve"> / </w:t>
      </w:r>
      <w:r w:rsidRPr="009A2679">
        <w:rPr>
          <w:rtl/>
        </w:rPr>
        <w:t>81</w:t>
      </w:r>
      <w:r w:rsidR="00410A32" w:rsidRPr="009A2679">
        <w:rPr>
          <w:rtl/>
        </w:rPr>
        <w:t xml:space="preserve"> .</w:t>
      </w:r>
    </w:p>
    <w:p w:rsidR="00B40022" w:rsidRDefault="00C24190" w:rsidP="009A2679">
      <w:pPr>
        <w:pStyle w:val="rfdCenterBold1"/>
        <w:rPr>
          <w:rtl/>
        </w:rPr>
      </w:pPr>
      <w:r>
        <w:rPr>
          <w:rtl/>
        </w:rPr>
        <w:t>(</w:t>
      </w:r>
      <w:r w:rsidR="00661000">
        <w:rPr>
          <w:rtl/>
        </w:rPr>
        <w:t>ج</w:t>
      </w:r>
      <w:r w:rsidR="003E76E8">
        <w:rPr>
          <w:rtl/>
        </w:rPr>
        <w:t>)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جبانة بني سعد : 250</w:t>
      </w:r>
      <w:r w:rsidR="0096323A">
        <w:rPr>
          <w:rtl/>
        </w:rPr>
        <w:t xml:space="preserve"> / </w:t>
      </w:r>
      <w:r w:rsidRPr="006216AF">
        <w:rPr>
          <w:rtl/>
        </w:rPr>
        <w:t>216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جحر الزنابير : 406</w:t>
      </w:r>
      <w:r w:rsidR="0096323A">
        <w:rPr>
          <w:rtl/>
        </w:rPr>
        <w:t xml:space="preserve"> / </w:t>
      </w:r>
      <w:r w:rsidRPr="006216AF">
        <w:rPr>
          <w:rtl/>
        </w:rPr>
        <w:t>337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الجحفة : 196</w:t>
      </w:r>
      <w:r w:rsidR="0096323A">
        <w:rPr>
          <w:rtl/>
        </w:rPr>
        <w:t xml:space="preserve"> / </w:t>
      </w:r>
      <w:r w:rsidRPr="006216AF">
        <w:rPr>
          <w:rtl/>
        </w:rPr>
        <w:t>172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جرجان : 215</w:t>
      </w:r>
      <w:r w:rsidR="0096323A">
        <w:rPr>
          <w:rtl/>
        </w:rPr>
        <w:t xml:space="preserve"> / </w:t>
      </w:r>
      <w:r w:rsidRPr="006216AF">
        <w:rPr>
          <w:rtl/>
        </w:rPr>
        <w:t>189 ، 382</w:t>
      </w:r>
      <w:r w:rsidR="0096323A">
        <w:rPr>
          <w:rtl/>
        </w:rPr>
        <w:t xml:space="preserve"> / </w:t>
      </w:r>
      <w:r w:rsidRPr="006216AF">
        <w:rPr>
          <w:rtl/>
        </w:rPr>
        <w:t>314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جوخان : 489</w:t>
      </w:r>
      <w:r w:rsidR="0096323A">
        <w:rPr>
          <w:rtl/>
        </w:rPr>
        <w:t xml:space="preserve"> / </w:t>
      </w:r>
      <w:r w:rsidRPr="006216AF">
        <w:rPr>
          <w:rtl/>
        </w:rPr>
        <w:t>416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الجوسق : 577</w:t>
      </w:r>
      <w:r w:rsidR="0096323A">
        <w:rPr>
          <w:rtl/>
        </w:rPr>
        <w:t xml:space="preserve"> / </w:t>
      </w:r>
      <w:r w:rsidRPr="006216AF">
        <w:rPr>
          <w:rtl/>
        </w:rPr>
        <w:t>526</w:t>
      </w:r>
      <w:r w:rsidR="00410A32">
        <w:rPr>
          <w:rtl/>
        </w:rPr>
        <w:t xml:space="preserve"> .</w:t>
      </w:r>
    </w:p>
    <w:p w:rsidR="00B40022" w:rsidRDefault="00C24190" w:rsidP="009A2679">
      <w:pPr>
        <w:pStyle w:val="rfdCenterBold1"/>
        <w:rPr>
          <w:rtl/>
        </w:rPr>
      </w:pPr>
      <w:r>
        <w:rPr>
          <w:rtl/>
        </w:rPr>
        <w:t>(</w:t>
      </w:r>
      <w:r w:rsidR="00661000">
        <w:rPr>
          <w:rtl/>
        </w:rPr>
        <w:t>ح</w:t>
      </w:r>
      <w:r w:rsidR="003E76E8">
        <w:rPr>
          <w:rtl/>
        </w:rPr>
        <w:t>)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الحجاز : 128</w:t>
      </w:r>
      <w:r w:rsidR="0096323A">
        <w:rPr>
          <w:rtl/>
        </w:rPr>
        <w:t xml:space="preserve"> / </w:t>
      </w:r>
      <w:r w:rsidRPr="006216AF">
        <w:rPr>
          <w:rtl/>
        </w:rPr>
        <w:t>127 ، 361</w:t>
      </w:r>
      <w:r w:rsidR="0096323A">
        <w:rPr>
          <w:rtl/>
        </w:rPr>
        <w:t xml:space="preserve"> / </w:t>
      </w:r>
      <w:r w:rsidRPr="006216AF">
        <w:rPr>
          <w:rtl/>
        </w:rPr>
        <w:t>300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الحديبية : 43</w:t>
      </w:r>
      <w:r w:rsidR="0096323A">
        <w:rPr>
          <w:rtl/>
        </w:rPr>
        <w:t xml:space="preserve"> / </w:t>
      </w:r>
      <w:r w:rsidRPr="006216AF">
        <w:rPr>
          <w:rtl/>
        </w:rPr>
        <w:t>3 ، 45</w:t>
      </w:r>
      <w:r w:rsidR="0096323A">
        <w:rPr>
          <w:rtl/>
        </w:rPr>
        <w:t xml:space="preserve"> / </w:t>
      </w:r>
      <w:r w:rsidRPr="006216AF">
        <w:rPr>
          <w:rtl/>
        </w:rPr>
        <w:t>7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الحرم : 524</w:t>
      </w:r>
      <w:r w:rsidR="0096323A">
        <w:rPr>
          <w:rtl/>
        </w:rPr>
        <w:t xml:space="preserve"> / </w:t>
      </w:r>
      <w:r w:rsidRPr="006216AF">
        <w:rPr>
          <w:rtl/>
        </w:rPr>
        <w:t>459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حصن بني قريظة : 91</w:t>
      </w:r>
      <w:r w:rsidR="0096323A">
        <w:rPr>
          <w:rtl/>
        </w:rPr>
        <w:t xml:space="preserve"> / </w:t>
      </w:r>
      <w:r w:rsidRPr="006216AF">
        <w:rPr>
          <w:rtl/>
        </w:rPr>
        <w:t>76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حصن المسناة : 596</w:t>
      </w:r>
      <w:r w:rsidR="0096323A">
        <w:rPr>
          <w:rtl/>
        </w:rPr>
        <w:t xml:space="preserve"> / </w:t>
      </w:r>
      <w:r w:rsidRPr="006216AF">
        <w:rPr>
          <w:rtl/>
        </w:rPr>
        <w:t>538</w:t>
      </w:r>
      <w:r w:rsidR="00410A32">
        <w:rPr>
          <w:rtl/>
        </w:rPr>
        <w:t xml:space="preserve"> .</w:t>
      </w:r>
    </w:p>
    <w:p w:rsidR="005F4626" w:rsidRPr="006216AF" w:rsidRDefault="005F4626" w:rsidP="009A2679">
      <w:pPr>
        <w:pStyle w:val="rfdNormal0"/>
        <w:rPr>
          <w:rtl/>
        </w:rPr>
      </w:pPr>
      <w:r w:rsidRPr="006216AF">
        <w:rPr>
          <w:rtl/>
        </w:rPr>
        <w:t>حضر موت : 103</w:t>
      </w:r>
      <w:r w:rsidR="0096323A">
        <w:rPr>
          <w:rtl/>
        </w:rPr>
        <w:t xml:space="preserve"> / </w:t>
      </w:r>
      <w:r w:rsidRPr="006216AF">
        <w:rPr>
          <w:rtl/>
        </w:rPr>
        <w:t>95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حلوان : 589</w:t>
      </w:r>
      <w:r w:rsidR="0096323A">
        <w:rPr>
          <w:rtl/>
        </w:rPr>
        <w:t xml:space="preserve"> / </w:t>
      </w:r>
      <w:r w:rsidRPr="006216AF">
        <w:rPr>
          <w:rtl/>
        </w:rPr>
        <w:t>534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 xml:space="preserve">الحمراء </w:t>
      </w:r>
      <w:r w:rsidR="00C24190">
        <w:rPr>
          <w:rtl/>
        </w:rPr>
        <w:t>(</w:t>
      </w:r>
      <w:r w:rsidRPr="006216AF">
        <w:rPr>
          <w:rtl/>
        </w:rPr>
        <w:t>قرية</w:t>
      </w:r>
      <w:r w:rsidR="003E76E8">
        <w:rPr>
          <w:rtl/>
        </w:rPr>
        <w:t>)</w:t>
      </w:r>
      <w:r w:rsidRPr="006216AF">
        <w:rPr>
          <w:rtl/>
        </w:rPr>
        <w:t xml:space="preserve"> : 145</w:t>
      </w:r>
      <w:r w:rsidR="0096323A">
        <w:rPr>
          <w:rtl/>
        </w:rPr>
        <w:t xml:space="preserve"> / </w:t>
      </w:r>
      <w:r w:rsidRPr="006216AF">
        <w:rPr>
          <w:rtl/>
        </w:rPr>
        <w:t>137 ، 198</w:t>
      </w:r>
      <w:r w:rsidR="0096323A">
        <w:rPr>
          <w:rtl/>
        </w:rPr>
        <w:t xml:space="preserve"> / </w:t>
      </w:r>
      <w:r w:rsidRPr="006216AF">
        <w:rPr>
          <w:rtl/>
        </w:rPr>
        <w:t>174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حنين : 46</w:t>
      </w:r>
      <w:r w:rsidR="0096323A">
        <w:rPr>
          <w:rtl/>
        </w:rPr>
        <w:t xml:space="preserve"> / </w:t>
      </w:r>
      <w:r w:rsidRPr="006216AF">
        <w:rPr>
          <w:rtl/>
        </w:rPr>
        <w:t>11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الحيرة : 158</w:t>
      </w:r>
      <w:r w:rsidR="0096323A">
        <w:rPr>
          <w:rtl/>
        </w:rPr>
        <w:t xml:space="preserve"> / </w:t>
      </w:r>
      <w:r w:rsidRPr="006216AF">
        <w:rPr>
          <w:rtl/>
        </w:rPr>
        <w:t>147</w:t>
      </w:r>
      <w:r w:rsidR="00410A32">
        <w:rPr>
          <w:rtl/>
        </w:rPr>
        <w:t xml:space="preserve"> .</w:t>
      </w:r>
    </w:p>
    <w:p w:rsidR="00B40022" w:rsidRDefault="00C24190" w:rsidP="00E16CF1">
      <w:pPr>
        <w:pStyle w:val="rfdCenterBold1"/>
        <w:rPr>
          <w:rtl/>
        </w:rPr>
      </w:pPr>
      <w:r>
        <w:rPr>
          <w:rtl/>
        </w:rPr>
        <w:t>(</w:t>
      </w:r>
      <w:r w:rsidR="00661000">
        <w:rPr>
          <w:rtl/>
        </w:rPr>
        <w:t>خ</w:t>
      </w:r>
      <w:r w:rsidR="003E76E8">
        <w:rPr>
          <w:rtl/>
        </w:rPr>
        <w:t>)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خان الصعاليك : 542</w:t>
      </w:r>
      <w:r w:rsidR="0096323A">
        <w:rPr>
          <w:rtl/>
        </w:rPr>
        <w:t xml:space="preserve"> / </w:t>
      </w:r>
      <w:r w:rsidRPr="006216AF">
        <w:rPr>
          <w:rtl/>
        </w:rPr>
        <w:t>483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خراسان : 178</w:t>
      </w:r>
      <w:r w:rsidR="0096323A">
        <w:rPr>
          <w:rtl/>
        </w:rPr>
        <w:t xml:space="preserve"> / </w:t>
      </w:r>
      <w:r w:rsidRPr="006216AF">
        <w:rPr>
          <w:rtl/>
        </w:rPr>
        <w:t>164 ، 183</w:t>
      </w:r>
      <w:r w:rsidR="0096323A">
        <w:rPr>
          <w:rtl/>
        </w:rPr>
        <w:t xml:space="preserve"> / </w:t>
      </w:r>
      <w:r w:rsidRPr="006216AF">
        <w:rPr>
          <w:rtl/>
        </w:rPr>
        <w:t>169 ، 194</w:t>
      </w:r>
      <w:r w:rsidR="0096323A">
        <w:rPr>
          <w:rtl/>
        </w:rPr>
        <w:t xml:space="preserve"> / </w:t>
      </w:r>
      <w:r w:rsidRPr="006216AF">
        <w:rPr>
          <w:rtl/>
        </w:rPr>
        <w:t>171 ، 200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177 ، </w:t>
      </w:r>
      <w:r w:rsidR="001E4946">
        <w:rPr>
          <w:rtl/>
        </w:rPr>
        <w:br/>
      </w:r>
      <w:r w:rsidRPr="006216AF">
        <w:rPr>
          <w:rtl/>
        </w:rPr>
        <w:t>206</w:t>
      </w:r>
      <w:r w:rsidR="0096323A">
        <w:rPr>
          <w:rtl/>
        </w:rPr>
        <w:t xml:space="preserve"> / </w:t>
      </w:r>
      <w:r w:rsidRPr="006216AF">
        <w:rPr>
          <w:rtl/>
        </w:rPr>
        <w:t>182 ، 379</w:t>
      </w:r>
      <w:r w:rsidR="0096323A">
        <w:rPr>
          <w:rtl/>
        </w:rPr>
        <w:t xml:space="preserve"> / </w:t>
      </w:r>
      <w:r w:rsidRPr="006216AF">
        <w:rPr>
          <w:rtl/>
        </w:rPr>
        <w:t>312 ، 410</w:t>
      </w:r>
      <w:r w:rsidR="0096323A">
        <w:rPr>
          <w:rtl/>
        </w:rPr>
        <w:t xml:space="preserve"> / </w:t>
      </w:r>
      <w:r w:rsidRPr="006216AF">
        <w:rPr>
          <w:rtl/>
        </w:rPr>
        <w:t>342 ، 416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352 ، </w:t>
      </w:r>
      <w:r w:rsidR="001E4946">
        <w:rPr>
          <w:rtl/>
        </w:rPr>
        <w:br/>
      </w:r>
      <w:r w:rsidRPr="006216AF">
        <w:rPr>
          <w:rtl/>
        </w:rPr>
        <w:t>445</w:t>
      </w:r>
      <w:r w:rsidR="0096323A">
        <w:rPr>
          <w:rtl/>
        </w:rPr>
        <w:t xml:space="preserve"> / </w:t>
      </w:r>
      <w:r w:rsidRPr="006216AF">
        <w:rPr>
          <w:rtl/>
        </w:rPr>
        <w:t>376 ، 479</w:t>
      </w:r>
      <w:r w:rsidR="0096323A">
        <w:rPr>
          <w:rtl/>
        </w:rPr>
        <w:t xml:space="preserve"> / </w:t>
      </w:r>
      <w:r w:rsidRPr="006216AF">
        <w:rPr>
          <w:rtl/>
        </w:rPr>
        <w:t>406 ، 481</w:t>
      </w:r>
      <w:r w:rsidR="0096323A">
        <w:rPr>
          <w:rtl/>
        </w:rPr>
        <w:t xml:space="preserve"> / </w:t>
      </w:r>
      <w:r w:rsidRPr="006216AF">
        <w:rPr>
          <w:rtl/>
        </w:rPr>
        <w:t>409 ، 484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413 ، </w:t>
      </w:r>
      <w:r w:rsidR="001E4946">
        <w:rPr>
          <w:rtl/>
        </w:rPr>
        <w:br/>
      </w:r>
      <w:r w:rsidRPr="006216AF">
        <w:rPr>
          <w:rtl/>
        </w:rPr>
        <w:t>488</w:t>
      </w:r>
      <w:r w:rsidR="0096323A">
        <w:rPr>
          <w:rtl/>
        </w:rPr>
        <w:t xml:space="preserve"> / </w:t>
      </w:r>
      <w:r w:rsidRPr="006216AF">
        <w:rPr>
          <w:rtl/>
        </w:rPr>
        <w:t>416 ، 490</w:t>
      </w:r>
      <w:r w:rsidR="0096323A">
        <w:rPr>
          <w:rtl/>
        </w:rPr>
        <w:t xml:space="preserve"> / </w:t>
      </w:r>
      <w:r w:rsidRPr="006216AF">
        <w:rPr>
          <w:rtl/>
        </w:rPr>
        <w:t>417 ، 516</w:t>
      </w:r>
      <w:r w:rsidR="0096323A">
        <w:rPr>
          <w:rtl/>
        </w:rPr>
        <w:t xml:space="preserve"> / </w:t>
      </w:r>
      <w:r w:rsidRPr="006216AF">
        <w:rPr>
          <w:rtl/>
        </w:rPr>
        <w:t>443 ، 525</w:t>
      </w:r>
      <w:r w:rsidR="0096323A">
        <w:rPr>
          <w:rtl/>
        </w:rPr>
        <w:t xml:space="preserve"> / </w:t>
      </w:r>
      <w:r w:rsidRPr="006216AF">
        <w:rPr>
          <w:rtl/>
        </w:rPr>
        <w:t>462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الخندق : 596</w:t>
      </w:r>
      <w:r w:rsidR="0096323A">
        <w:rPr>
          <w:rtl/>
        </w:rPr>
        <w:t xml:space="preserve"> / </w:t>
      </w:r>
      <w:r w:rsidRPr="006216AF">
        <w:rPr>
          <w:rtl/>
        </w:rPr>
        <w:t>538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خوارزم : 206</w:t>
      </w:r>
      <w:r w:rsidR="0096323A">
        <w:rPr>
          <w:rtl/>
        </w:rPr>
        <w:t xml:space="preserve"> / </w:t>
      </w:r>
      <w:r w:rsidRPr="006216AF">
        <w:rPr>
          <w:rtl/>
        </w:rPr>
        <w:t>182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خيبر : 80</w:t>
      </w:r>
      <w:r w:rsidR="0096323A">
        <w:rPr>
          <w:rtl/>
        </w:rPr>
        <w:t xml:space="preserve"> / </w:t>
      </w:r>
      <w:r w:rsidRPr="006216AF">
        <w:rPr>
          <w:rtl/>
        </w:rPr>
        <w:t>63</w:t>
      </w:r>
      <w:r w:rsidR="00410A32">
        <w:rPr>
          <w:rtl/>
        </w:rPr>
        <w:t xml:space="preserve"> .</w:t>
      </w:r>
    </w:p>
    <w:p w:rsidR="00B40022" w:rsidRDefault="00C24190" w:rsidP="00E16CF1">
      <w:pPr>
        <w:pStyle w:val="rfdCenterBold1"/>
        <w:rPr>
          <w:rtl/>
        </w:rPr>
      </w:pPr>
      <w:r>
        <w:rPr>
          <w:rtl/>
        </w:rPr>
        <w:t>(</w:t>
      </w:r>
      <w:r w:rsidR="00661000">
        <w:rPr>
          <w:rtl/>
        </w:rPr>
        <w:t>د</w:t>
      </w:r>
      <w:r w:rsidR="003E76E8">
        <w:rPr>
          <w:rtl/>
        </w:rPr>
        <w:t>)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دجلة : 602</w:t>
      </w:r>
      <w:r w:rsidR="0096323A">
        <w:rPr>
          <w:rtl/>
        </w:rPr>
        <w:t xml:space="preserve"> / </w:t>
      </w:r>
      <w:r w:rsidRPr="006216AF">
        <w:rPr>
          <w:rtl/>
        </w:rPr>
        <w:t>550 ، 609</w:t>
      </w:r>
      <w:r w:rsidR="0096323A">
        <w:rPr>
          <w:rtl/>
        </w:rPr>
        <w:t xml:space="preserve"> / </w:t>
      </w:r>
      <w:r w:rsidRPr="006216AF">
        <w:rPr>
          <w:rtl/>
        </w:rPr>
        <w:t>555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دمشق : 230</w:t>
      </w:r>
      <w:r w:rsidR="0096323A">
        <w:rPr>
          <w:rtl/>
        </w:rPr>
        <w:t xml:space="preserve"> / </w:t>
      </w:r>
      <w:r w:rsidRPr="006216AF">
        <w:rPr>
          <w:rtl/>
        </w:rPr>
        <w:t>200 ، 333</w:t>
      </w:r>
      <w:r w:rsidR="0096323A">
        <w:rPr>
          <w:rtl/>
        </w:rPr>
        <w:t xml:space="preserve"> / </w:t>
      </w:r>
      <w:r w:rsidRPr="006216AF">
        <w:rPr>
          <w:rtl/>
        </w:rPr>
        <w:t>274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ديار ربيعة : 553</w:t>
      </w:r>
      <w:r w:rsidR="0096323A">
        <w:rPr>
          <w:rtl/>
        </w:rPr>
        <w:t xml:space="preserve"> / </w:t>
      </w:r>
      <w:r w:rsidRPr="006216AF">
        <w:rPr>
          <w:rtl/>
        </w:rPr>
        <w:t>495</w:t>
      </w:r>
      <w:r w:rsidR="00410A32">
        <w:rPr>
          <w:rtl/>
        </w:rPr>
        <w:t xml:space="preserve"> .</w:t>
      </w:r>
    </w:p>
    <w:p w:rsidR="00B40022" w:rsidRPr="00E16CF1" w:rsidRDefault="00C24190" w:rsidP="00E16CF1">
      <w:pPr>
        <w:pStyle w:val="rfdCenterBold1"/>
        <w:rPr>
          <w:rtl/>
        </w:rPr>
      </w:pPr>
      <w:r w:rsidRPr="00E16CF1">
        <w:rPr>
          <w:rtl/>
        </w:rPr>
        <w:t>(</w:t>
      </w:r>
      <w:r w:rsidR="00661000" w:rsidRPr="00E16CF1">
        <w:rPr>
          <w:rtl/>
        </w:rPr>
        <w:t>ذ</w:t>
      </w:r>
      <w:r w:rsidR="003E76E8" w:rsidRPr="00E16CF1">
        <w:rPr>
          <w:rtl/>
        </w:rPr>
        <w:t>)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ذي قار : 266</w:t>
      </w:r>
      <w:r w:rsidR="0096323A">
        <w:rPr>
          <w:rtl/>
        </w:rPr>
        <w:t xml:space="preserve"> / </w:t>
      </w:r>
      <w:r w:rsidRPr="006216AF">
        <w:rPr>
          <w:rtl/>
        </w:rPr>
        <w:t>230</w:t>
      </w:r>
      <w:r w:rsidR="00410A32">
        <w:rPr>
          <w:rtl/>
        </w:rPr>
        <w:t xml:space="preserve"> .</w:t>
      </w:r>
    </w:p>
    <w:p w:rsidR="00B40022" w:rsidRDefault="00C24190" w:rsidP="00E16CF1">
      <w:pPr>
        <w:pStyle w:val="rfdCenterBold1"/>
        <w:rPr>
          <w:rtl/>
        </w:rPr>
      </w:pPr>
      <w:r>
        <w:rPr>
          <w:rtl/>
        </w:rPr>
        <w:t>(</w:t>
      </w:r>
      <w:r w:rsidR="005F4626" w:rsidRPr="006216AF">
        <w:rPr>
          <w:rtl/>
        </w:rPr>
        <w:t>ر</w:t>
      </w:r>
      <w:r w:rsidR="003E76E8">
        <w:rPr>
          <w:rtl/>
        </w:rPr>
        <w:t>)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رباط سعد : 484</w:t>
      </w:r>
      <w:r w:rsidR="0096323A">
        <w:rPr>
          <w:rtl/>
        </w:rPr>
        <w:t xml:space="preserve"> / </w:t>
      </w:r>
      <w:r w:rsidRPr="006216AF">
        <w:rPr>
          <w:rtl/>
        </w:rPr>
        <w:t>413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الرحبة : 271</w:t>
      </w:r>
      <w:r w:rsidR="0096323A">
        <w:rPr>
          <w:rtl/>
        </w:rPr>
        <w:t xml:space="preserve"> / </w:t>
      </w:r>
      <w:r w:rsidRPr="006216AF">
        <w:rPr>
          <w:rtl/>
        </w:rPr>
        <w:t>234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الرميلة : 370</w:t>
      </w:r>
      <w:r w:rsidR="0096323A">
        <w:rPr>
          <w:rtl/>
        </w:rPr>
        <w:t xml:space="preserve"> / </w:t>
      </w:r>
      <w:r w:rsidRPr="006216AF">
        <w:rPr>
          <w:rtl/>
        </w:rPr>
        <w:t>306 ، 437</w:t>
      </w:r>
      <w:r w:rsidR="0096323A">
        <w:rPr>
          <w:rtl/>
        </w:rPr>
        <w:t xml:space="preserve"> / </w:t>
      </w:r>
      <w:r w:rsidRPr="006216AF">
        <w:rPr>
          <w:rtl/>
        </w:rPr>
        <w:t>372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الروحاء : 180</w:t>
      </w:r>
      <w:r w:rsidR="0096323A">
        <w:rPr>
          <w:rtl/>
        </w:rPr>
        <w:t xml:space="preserve"> / </w:t>
      </w:r>
      <w:r w:rsidRPr="006216AF">
        <w:rPr>
          <w:rtl/>
        </w:rPr>
        <w:t>165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الري : 100</w:t>
      </w:r>
      <w:r w:rsidR="0096323A">
        <w:rPr>
          <w:rtl/>
        </w:rPr>
        <w:t xml:space="preserve"> / </w:t>
      </w:r>
      <w:r w:rsidRPr="006216AF">
        <w:rPr>
          <w:rtl/>
        </w:rPr>
        <w:t>92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 xml:space="preserve">ريان </w:t>
      </w:r>
      <w:r w:rsidR="00C24190">
        <w:rPr>
          <w:rtl/>
        </w:rPr>
        <w:t>(</w:t>
      </w:r>
      <w:r w:rsidRPr="006216AF">
        <w:rPr>
          <w:rtl/>
        </w:rPr>
        <w:t>جبل</w:t>
      </w:r>
      <w:r w:rsidR="003E76E8">
        <w:rPr>
          <w:rtl/>
        </w:rPr>
        <w:t>)</w:t>
      </w:r>
      <w:r w:rsidRPr="006216AF">
        <w:rPr>
          <w:rtl/>
        </w:rPr>
        <w:t xml:space="preserve"> : 53</w:t>
      </w:r>
      <w:r w:rsidR="0096323A">
        <w:rPr>
          <w:rtl/>
        </w:rPr>
        <w:t xml:space="preserve"> / </w:t>
      </w:r>
      <w:r w:rsidRPr="006216AF">
        <w:rPr>
          <w:rtl/>
        </w:rPr>
        <w:t>21</w:t>
      </w:r>
      <w:r w:rsidR="00410A32">
        <w:rPr>
          <w:rtl/>
        </w:rPr>
        <w:t xml:space="preserve"> .</w:t>
      </w:r>
    </w:p>
    <w:p w:rsidR="00B40022" w:rsidRPr="00E16CF1" w:rsidRDefault="00C24190" w:rsidP="00E16CF1">
      <w:pPr>
        <w:pStyle w:val="rfdCenterBold1"/>
        <w:rPr>
          <w:rtl/>
        </w:rPr>
      </w:pPr>
      <w:r w:rsidRPr="00E16CF1">
        <w:rPr>
          <w:rtl/>
        </w:rPr>
        <w:t>(</w:t>
      </w:r>
      <w:r w:rsidR="00661000" w:rsidRPr="00E16CF1">
        <w:rPr>
          <w:rtl/>
        </w:rPr>
        <w:t>ز</w:t>
      </w:r>
      <w:r w:rsidR="003E76E8" w:rsidRPr="00E16CF1">
        <w:rPr>
          <w:rtl/>
        </w:rPr>
        <w:t>)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زبالة : 503</w:t>
      </w:r>
      <w:r w:rsidR="0096323A">
        <w:rPr>
          <w:rtl/>
        </w:rPr>
        <w:t xml:space="preserve"> / </w:t>
      </w:r>
      <w:r w:rsidRPr="006216AF">
        <w:rPr>
          <w:rtl/>
        </w:rPr>
        <w:t>431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زقاق أبي عمار : 409</w:t>
      </w:r>
      <w:r w:rsidR="0096323A">
        <w:rPr>
          <w:rtl/>
        </w:rPr>
        <w:t xml:space="preserve"> / </w:t>
      </w:r>
      <w:r w:rsidRPr="006216AF">
        <w:rPr>
          <w:rtl/>
        </w:rPr>
        <w:t>339</w:t>
      </w:r>
      <w:r w:rsidR="00410A32">
        <w:rPr>
          <w:rtl/>
        </w:rPr>
        <w:t xml:space="preserve"> .</w:t>
      </w:r>
    </w:p>
    <w:p w:rsidR="00B40022" w:rsidRDefault="00C24190" w:rsidP="00E16CF1">
      <w:pPr>
        <w:pStyle w:val="rfdCenterBold1"/>
        <w:rPr>
          <w:rtl/>
        </w:rPr>
      </w:pPr>
      <w:r>
        <w:rPr>
          <w:rtl/>
        </w:rPr>
        <w:t>(</w:t>
      </w:r>
      <w:r w:rsidR="00661000">
        <w:rPr>
          <w:rtl/>
        </w:rPr>
        <w:t>س</w:t>
      </w:r>
      <w:r w:rsidR="003E76E8">
        <w:rPr>
          <w:rtl/>
        </w:rPr>
        <w:t>)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ساباد : 496</w:t>
      </w:r>
      <w:r w:rsidR="0096323A">
        <w:rPr>
          <w:rtl/>
        </w:rPr>
        <w:t xml:space="preserve"> / </w:t>
      </w:r>
      <w:r w:rsidRPr="006216AF">
        <w:rPr>
          <w:rtl/>
        </w:rPr>
        <w:t>425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ساباط المدائن : 269</w:t>
      </w:r>
      <w:r w:rsidR="0096323A">
        <w:rPr>
          <w:rtl/>
        </w:rPr>
        <w:t xml:space="preserve"> 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سجستان : 239</w:t>
      </w:r>
      <w:r w:rsidR="0096323A">
        <w:rPr>
          <w:rtl/>
        </w:rPr>
        <w:t xml:space="preserve"> / </w:t>
      </w:r>
      <w:r w:rsidRPr="006216AF">
        <w:rPr>
          <w:rtl/>
        </w:rPr>
        <w:t>203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سرخس : 600</w:t>
      </w:r>
      <w:r w:rsidR="0096323A">
        <w:rPr>
          <w:rtl/>
        </w:rPr>
        <w:t xml:space="preserve"> / </w:t>
      </w:r>
      <w:r w:rsidRPr="006216AF">
        <w:rPr>
          <w:rtl/>
        </w:rPr>
        <w:t>548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سر من رأى : 214</w:t>
      </w:r>
      <w:r w:rsidR="0096323A">
        <w:rPr>
          <w:rtl/>
        </w:rPr>
        <w:t xml:space="preserve"> / </w:t>
      </w:r>
      <w:r w:rsidRPr="006216AF">
        <w:rPr>
          <w:rtl/>
        </w:rPr>
        <w:t>189 ، 531</w:t>
      </w:r>
      <w:r w:rsidR="0096323A">
        <w:rPr>
          <w:rtl/>
        </w:rPr>
        <w:t xml:space="preserve"> / </w:t>
      </w:r>
      <w:r w:rsidRPr="006216AF">
        <w:rPr>
          <w:rtl/>
        </w:rPr>
        <w:t>466 ، 532</w:t>
      </w:r>
      <w:r w:rsidR="0096323A">
        <w:rPr>
          <w:rtl/>
        </w:rPr>
        <w:t xml:space="preserve"> / </w:t>
      </w:r>
      <w:r w:rsidRPr="006216AF">
        <w:rPr>
          <w:rtl/>
        </w:rPr>
        <w:t>467 ، 537</w:t>
      </w:r>
      <w:r w:rsidR="0096323A">
        <w:rPr>
          <w:rtl/>
        </w:rPr>
        <w:t xml:space="preserve"> / </w:t>
      </w:r>
      <w:r w:rsidRPr="006216AF">
        <w:rPr>
          <w:rtl/>
        </w:rPr>
        <w:t>475 ،</w:t>
      </w:r>
      <w:r w:rsidR="002B4722">
        <w:rPr>
          <w:rtl/>
        </w:rPr>
        <w:t xml:space="preserve"> </w:t>
      </w:r>
      <w:r w:rsidR="002B4722">
        <w:rPr>
          <w:rtl/>
        </w:rPr>
        <w:br/>
      </w:r>
      <w:r w:rsidRPr="006216AF">
        <w:rPr>
          <w:rtl/>
        </w:rPr>
        <w:t>539</w:t>
      </w:r>
      <w:r w:rsidR="0096323A">
        <w:rPr>
          <w:rtl/>
        </w:rPr>
        <w:t xml:space="preserve"> / </w:t>
      </w:r>
      <w:r w:rsidRPr="006216AF">
        <w:rPr>
          <w:rtl/>
        </w:rPr>
        <w:t>480 ، 542</w:t>
      </w:r>
      <w:r w:rsidR="0096323A">
        <w:rPr>
          <w:rtl/>
        </w:rPr>
        <w:t xml:space="preserve"> / </w:t>
      </w:r>
      <w:r w:rsidRPr="006216AF">
        <w:rPr>
          <w:rtl/>
        </w:rPr>
        <w:t>483 ، 545</w:t>
      </w:r>
      <w:r w:rsidR="0096323A">
        <w:rPr>
          <w:rtl/>
        </w:rPr>
        <w:t xml:space="preserve"> / </w:t>
      </w:r>
      <w:r w:rsidRPr="006216AF">
        <w:rPr>
          <w:rtl/>
        </w:rPr>
        <w:t>486</w:t>
      </w:r>
      <w:r w:rsidR="00E16CF1">
        <w:rPr>
          <w:rFonts w:hint="cs"/>
          <w:rtl/>
        </w:rPr>
        <w:t xml:space="preserve"> </w:t>
      </w:r>
      <w:r>
        <w:rPr>
          <w:rtl/>
        </w:rPr>
        <w:t>ـ</w:t>
      </w:r>
      <w:r w:rsidR="00E16CF1">
        <w:rPr>
          <w:rFonts w:hint="cs"/>
          <w:rtl/>
        </w:rPr>
        <w:t xml:space="preserve"> </w:t>
      </w:r>
      <w:r w:rsidRPr="006216AF">
        <w:rPr>
          <w:rtl/>
        </w:rPr>
        <w:t>487 ، 553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495 ، </w:t>
      </w:r>
      <w:r w:rsidR="002B4722">
        <w:rPr>
          <w:rtl/>
        </w:rPr>
        <w:br/>
      </w:r>
      <w:r w:rsidRPr="006216AF">
        <w:rPr>
          <w:rtl/>
        </w:rPr>
        <w:t>557</w:t>
      </w:r>
      <w:r w:rsidR="0096323A">
        <w:rPr>
          <w:rtl/>
        </w:rPr>
        <w:t xml:space="preserve"> / </w:t>
      </w:r>
      <w:r w:rsidRPr="006216AF">
        <w:rPr>
          <w:rtl/>
        </w:rPr>
        <w:t>499 ، 573</w:t>
      </w:r>
      <w:r w:rsidR="0096323A">
        <w:rPr>
          <w:rtl/>
        </w:rPr>
        <w:t xml:space="preserve"> / </w:t>
      </w:r>
      <w:r w:rsidRPr="006216AF">
        <w:rPr>
          <w:rtl/>
        </w:rPr>
        <w:t>517 ، 574</w:t>
      </w:r>
      <w:r w:rsidR="0096323A">
        <w:rPr>
          <w:rtl/>
        </w:rPr>
        <w:t xml:space="preserve"> / </w:t>
      </w:r>
      <w:r w:rsidRPr="006216AF">
        <w:rPr>
          <w:rtl/>
        </w:rPr>
        <w:t>520</w:t>
      </w:r>
      <w:r w:rsidR="00E16CF1">
        <w:rPr>
          <w:rFonts w:hint="cs"/>
          <w:rtl/>
        </w:rPr>
        <w:t xml:space="preserve"> </w:t>
      </w:r>
      <w:r>
        <w:rPr>
          <w:rtl/>
        </w:rPr>
        <w:t>ـ</w:t>
      </w:r>
      <w:r w:rsidR="00E16CF1">
        <w:rPr>
          <w:rFonts w:hint="cs"/>
          <w:rtl/>
        </w:rPr>
        <w:t xml:space="preserve"> </w:t>
      </w:r>
      <w:r w:rsidRPr="006216AF">
        <w:rPr>
          <w:rtl/>
        </w:rPr>
        <w:t>521 ، 575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522 ، </w:t>
      </w:r>
      <w:r w:rsidR="002B4722">
        <w:rPr>
          <w:rtl/>
        </w:rPr>
        <w:br/>
      </w:r>
      <w:r w:rsidRPr="006216AF">
        <w:rPr>
          <w:rtl/>
        </w:rPr>
        <w:t>579</w:t>
      </w:r>
      <w:r w:rsidR="0096323A">
        <w:rPr>
          <w:rtl/>
        </w:rPr>
        <w:t xml:space="preserve"> / </w:t>
      </w:r>
      <w:r w:rsidRPr="006216AF">
        <w:rPr>
          <w:rtl/>
        </w:rPr>
        <w:t>528 ، 585</w:t>
      </w:r>
      <w:r w:rsidR="0096323A">
        <w:rPr>
          <w:rtl/>
        </w:rPr>
        <w:t xml:space="preserve"> / </w:t>
      </w:r>
      <w:r w:rsidRPr="006216AF">
        <w:rPr>
          <w:rtl/>
        </w:rPr>
        <w:t>534 ، 595</w:t>
      </w:r>
      <w:r w:rsidR="0096323A">
        <w:rPr>
          <w:rtl/>
        </w:rPr>
        <w:t xml:space="preserve"> / </w:t>
      </w:r>
      <w:r w:rsidRPr="006216AF">
        <w:rPr>
          <w:rtl/>
        </w:rPr>
        <w:t>537 ، 607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554 ، </w:t>
      </w:r>
      <w:r w:rsidR="002B4722">
        <w:rPr>
          <w:rtl/>
        </w:rPr>
        <w:br/>
      </w:r>
      <w:r w:rsidRPr="006216AF">
        <w:rPr>
          <w:rtl/>
        </w:rPr>
        <w:t>609</w:t>
      </w:r>
      <w:r w:rsidR="0096323A">
        <w:rPr>
          <w:rtl/>
        </w:rPr>
        <w:t xml:space="preserve"> / </w:t>
      </w:r>
      <w:r w:rsidRPr="006216AF">
        <w:rPr>
          <w:rtl/>
        </w:rPr>
        <w:t>555</w:t>
      </w:r>
      <w:r w:rsidR="00410A32">
        <w:rPr>
          <w:rtl/>
        </w:rPr>
        <w:t xml:space="preserve"> .</w:t>
      </w:r>
    </w:p>
    <w:p w:rsidR="005F4626" w:rsidRPr="006216AF" w:rsidRDefault="005F4626" w:rsidP="00E16CF1">
      <w:pPr>
        <w:pStyle w:val="rfdNormal0"/>
        <w:rPr>
          <w:rtl/>
        </w:rPr>
      </w:pPr>
      <w:r w:rsidRPr="006216AF">
        <w:rPr>
          <w:rtl/>
        </w:rPr>
        <w:t>السند : 498</w:t>
      </w:r>
      <w:r w:rsidR="0096323A">
        <w:rPr>
          <w:rtl/>
        </w:rPr>
        <w:t xml:space="preserve"> / </w:t>
      </w:r>
      <w:r w:rsidRPr="006216AF">
        <w:rPr>
          <w:rtl/>
        </w:rPr>
        <w:t>429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السهلة : 597</w:t>
      </w:r>
      <w:r w:rsidR="0096323A">
        <w:rPr>
          <w:rtl/>
        </w:rPr>
        <w:t xml:space="preserve"> / </w:t>
      </w:r>
      <w:r w:rsidRPr="006216AF">
        <w:rPr>
          <w:rtl/>
        </w:rPr>
        <w:t>539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سوق ذي المجاز : 46</w:t>
      </w:r>
      <w:r w:rsidR="0096323A">
        <w:rPr>
          <w:rtl/>
        </w:rPr>
        <w:t xml:space="preserve"> / </w:t>
      </w:r>
      <w:r w:rsidRPr="006216AF">
        <w:rPr>
          <w:rtl/>
        </w:rPr>
        <w:t>10</w:t>
      </w:r>
      <w:r w:rsidR="00410A32">
        <w:rPr>
          <w:rtl/>
        </w:rPr>
        <w:t xml:space="preserve"> .</w:t>
      </w:r>
    </w:p>
    <w:p w:rsidR="00B40022" w:rsidRDefault="00C24190" w:rsidP="00FB649A">
      <w:pPr>
        <w:pStyle w:val="rfdCenterBold1"/>
        <w:rPr>
          <w:rtl/>
        </w:rPr>
      </w:pPr>
      <w:r>
        <w:rPr>
          <w:rtl/>
        </w:rPr>
        <w:t>(</w:t>
      </w:r>
      <w:r w:rsidR="00BB43F9">
        <w:rPr>
          <w:rtl/>
        </w:rPr>
        <w:t>ش</w:t>
      </w:r>
      <w:r w:rsidR="003E76E8">
        <w:rPr>
          <w:rtl/>
        </w:rPr>
        <w:t>)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شاط</w:t>
      </w:r>
      <w:r w:rsidR="00BB43F9">
        <w:rPr>
          <w:rtl/>
        </w:rPr>
        <w:t>یء</w:t>
      </w:r>
      <w:r w:rsidRPr="006216AF">
        <w:rPr>
          <w:rtl/>
        </w:rPr>
        <w:t xml:space="preserve"> الفرات : 273</w:t>
      </w:r>
      <w:r w:rsidR="0096323A">
        <w:rPr>
          <w:rtl/>
        </w:rPr>
        <w:t xml:space="preserve"> / </w:t>
      </w:r>
      <w:r w:rsidRPr="006216AF">
        <w:rPr>
          <w:rtl/>
        </w:rPr>
        <w:t>237 ، 596</w:t>
      </w:r>
      <w:r w:rsidR="0096323A">
        <w:rPr>
          <w:rtl/>
        </w:rPr>
        <w:t xml:space="preserve"> / </w:t>
      </w:r>
      <w:r w:rsidRPr="006216AF">
        <w:rPr>
          <w:rtl/>
        </w:rPr>
        <w:t>538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الشام : 56</w:t>
      </w:r>
      <w:r w:rsidR="0096323A">
        <w:rPr>
          <w:rtl/>
        </w:rPr>
        <w:t xml:space="preserve"> / </w:t>
      </w:r>
      <w:r w:rsidRPr="006216AF">
        <w:rPr>
          <w:rtl/>
        </w:rPr>
        <w:t>26 ، 185 ، 241</w:t>
      </w:r>
      <w:r w:rsidR="0096323A">
        <w:rPr>
          <w:rtl/>
        </w:rPr>
        <w:t xml:space="preserve"> / </w:t>
      </w:r>
      <w:r w:rsidRPr="006216AF">
        <w:rPr>
          <w:rtl/>
        </w:rPr>
        <w:t>205 ، 312</w:t>
      </w:r>
      <w:r w:rsidR="0096323A">
        <w:rPr>
          <w:rtl/>
        </w:rPr>
        <w:t xml:space="preserve"> / </w:t>
      </w:r>
      <w:r w:rsidRPr="006216AF">
        <w:rPr>
          <w:rtl/>
        </w:rPr>
        <w:t>261 ، 353</w:t>
      </w:r>
      <w:r w:rsidR="0096323A">
        <w:rPr>
          <w:rtl/>
        </w:rPr>
        <w:t xml:space="preserve"> / </w:t>
      </w:r>
      <w:r w:rsidRPr="006216AF">
        <w:rPr>
          <w:rtl/>
        </w:rPr>
        <w:t>293 ،</w:t>
      </w:r>
      <w:r w:rsidR="002B4722">
        <w:rPr>
          <w:rtl/>
        </w:rPr>
        <w:t xml:space="preserve"> </w:t>
      </w:r>
      <w:r w:rsidR="002B4722">
        <w:rPr>
          <w:rtl/>
        </w:rPr>
        <w:br/>
      </w:r>
      <w:r w:rsidRPr="006216AF">
        <w:rPr>
          <w:rtl/>
        </w:rPr>
        <w:t>362</w:t>
      </w:r>
      <w:r w:rsidR="0096323A">
        <w:rPr>
          <w:rtl/>
        </w:rPr>
        <w:t xml:space="preserve"> / </w:t>
      </w:r>
      <w:r w:rsidRPr="006216AF">
        <w:rPr>
          <w:rtl/>
        </w:rPr>
        <w:t>301 ، 510</w:t>
      </w:r>
      <w:r w:rsidR="0096323A">
        <w:rPr>
          <w:rtl/>
        </w:rPr>
        <w:t xml:space="preserve"> / </w:t>
      </w:r>
      <w:r w:rsidRPr="006216AF">
        <w:rPr>
          <w:rtl/>
        </w:rPr>
        <w:t>436 ، 545</w:t>
      </w:r>
      <w:r w:rsidR="0096323A">
        <w:rPr>
          <w:rtl/>
        </w:rPr>
        <w:t xml:space="preserve"> / </w:t>
      </w:r>
      <w:r w:rsidRPr="006216AF">
        <w:rPr>
          <w:rtl/>
        </w:rPr>
        <w:t>487 ، 614</w:t>
      </w:r>
      <w:r w:rsidR="0096323A">
        <w:rPr>
          <w:rtl/>
        </w:rPr>
        <w:t xml:space="preserve"> / </w:t>
      </w:r>
      <w:r w:rsidRPr="006216AF">
        <w:rPr>
          <w:rtl/>
        </w:rPr>
        <w:t>562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شعاب مكة : 66</w:t>
      </w:r>
      <w:r w:rsidR="0096323A">
        <w:rPr>
          <w:rtl/>
        </w:rPr>
        <w:t xml:space="preserve"> / </w:t>
      </w:r>
      <w:r w:rsidRPr="006216AF">
        <w:rPr>
          <w:rtl/>
        </w:rPr>
        <w:t>46</w:t>
      </w:r>
      <w:r w:rsidR="00410A32">
        <w:rPr>
          <w:rtl/>
        </w:rPr>
        <w:t xml:space="preserve"> .</w:t>
      </w:r>
    </w:p>
    <w:p w:rsidR="00B40022" w:rsidRDefault="00470C8A" w:rsidP="00FB649A">
      <w:pPr>
        <w:pStyle w:val="rfdCenterBold1"/>
        <w:rPr>
          <w:rtl/>
        </w:rPr>
      </w:pPr>
      <w:r>
        <w:rPr>
          <w:rtl/>
        </w:rPr>
        <w:t>(ص)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 xml:space="preserve">صريا </w:t>
      </w:r>
      <w:r w:rsidR="00C24190">
        <w:rPr>
          <w:rtl/>
        </w:rPr>
        <w:t>(</w:t>
      </w:r>
      <w:r w:rsidRPr="006216AF">
        <w:rPr>
          <w:rtl/>
        </w:rPr>
        <w:t>قرية</w:t>
      </w:r>
      <w:r w:rsidR="003E76E8">
        <w:rPr>
          <w:rtl/>
        </w:rPr>
        <w:t>)</w:t>
      </w:r>
      <w:r w:rsidRPr="006216AF">
        <w:rPr>
          <w:rtl/>
        </w:rPr>
        <w:t xml:space="preserve"> : 443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الصفا : 145</w:t>
      </w:r>
      <w:r w:rsidR="0096323A">
        <w:rPr>
          <w:rtl/>
        </w:rPr>
        <w:t xml:space="preserve"> / </w:t>
      </w:r>
      <w:r w:rsidRPr="006216AF">
        <w:rPr>
          <w:rtl/>
        </w:rPr>
        <w:t>136 ، 422</w:t>
      </w:r>
      <w:r w:rsidR="0096323A">
        <w:rPr>
          <w:rtl/>
        </w:rPr>
        <w:t xml:space="preserve"> / </w:t>
      </w:r>
      <w:r w:rsidRPr="006216AF">
        <w:rPr>
          <w:rtl/>
        </w:rPr>
        <w:t>356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صفين : 157</w:t>
      </w:r>
      <w:r w:rsidR="0096323A">
        <w:rPr>
          <w:rtl/>
        </w:rPr>
        <w:t xml:space="preserve"> / </w:t>
      </w:r>
      <w:r w:rsidRPr="006216AF">
        <w:rPr>
          <w:rtl/>
        </w:rPr>
        <w:t>145 ، 225</w:t>
      </w:r>
      <w:r w:rsidR="0096323A">
        <w:rPr>
          <w:rtl/>
        </w:rPr>
        <w:t xml:space="preserve"> / </w:t>
      </w:r>
      <w:r w:rsidRPr="006216AF">
        <w:rPr>
          <w:rtl/>
        </w:rPr>
        <w:t>196 ، 258</w:t>
      </w:r>
      <w:r w:rsidR="0096323A">
        <w:rPr>
          <w:rtl/>
        </w:rPr>
        <w:t xml:space="preserve"> / </w:t>
      </w:r>
      <w:r w:rsidRPr="006216AF">
        <w:rPr>
          <w:rtl/>
        </w:rPr>
        <w:t>225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صندوداء : 258</w:t>
      </w:r>
      <w:r w:rsidR="0096323A">
        <w:rPr>
          <w:rtl/>
        </w:rPr>
        <w:t xml:space="preserve"> / </w:t>
      </w:r>
      <w:r w:rsidRPr="006216AF">
        <w:rPr>
          <w:rtl/>
        </w:rPr>
        <w:t>225</w:t>
      </w:r>
      <w:r w:rsidR="00410A32">
        <w:rPr>
          <w:rtl/>
        </w:rPr>
        <w:t xml:space="preserve"> .</w:t>
      </w:r>
    </w:p>
    <w:p w:rsidR="00B40022" w:rsidRDefault="00C24190" w:rsidP="00FB649A">
      <w:pPr>
        <w:pStyle w:val="rfdCenterBold1"/>
        <w:rPr>
          <w:rtl/>
        </w:rPr>
      </w:pPr>
      <w:r>
        <w:rPr>
          <w:rtl/>
        </w:rPr>
        <w:t>(</w:t>
      </w:r>
      <w:r w:rsidR="00BB43F9">
        <w:rPr>
          <w:rtl/>
        </w:rPr>
        <w:t>ض</w:t>
      </w:r>
      <w:r w:rsidR="003E76E8">
        <w:rPr>
          <w:rtl/>
        </w:rPr>
        <w:t>)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ضجنان : 371</w:t>
      </w:r>
      <w:r w:rsidR="0096323A">
        <w:rPr>
          <w:rtl/>
        </w:rPr>
        <w:t xml:space="preserve"> / </w:t>
      </w:r>
      <w:r w:rsidRPr="006216AF">
        <w:rPr>
          <w:rtl/>
        </w:rPr>
        <w:t>306</w:t>
      </w:r>
      <w:r w:rsidR="00410A32">
        <w:rPr>
          <w:rtl/>
        </w:rPr>
        <w:t xml:space="preserve"> .</w:t>
      </w:r>
    </w:p>
    <w:p w:rsidR="00B40022" w:rsidRDefault="00C24190" w:rsidP="00FB649A">
      <w:pPr>
        <w:pStyle w:val="rfdCenterBold1"/>
        <w:rPr>
          <w:rtl/>
        </w:rPr>
      </w:pPr>
      <w:r>
        <w:rPr>
          <w:rtl/>
        </w:rPr>
        <w:t>(</w:t>
      </w:r>
      <w:r w:rsidR="00BB43F9">
        <w:rPr>
          <w:rtl/>
        </w:rPr>
        <w:t>ط</w:t>
      </w:r>
      <w:r w:rsidR="003E76E8">
        <w:rPr>
          <w:rtl/>
        </w:rPr>
        <w:t>)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الطائف : 56</w:t>
      </w:r>
      <w:r w:rsidR="0096323A">
        <w:rPr>
          <w:rtl/>
        </w:rPr>
        <w:t xml:space="preserve"> / </w:t>
      </w:r>
      <w:r w:rsidRPr="006216AF">
        <w:rPr>
          <w:rtl/>
        </w:rPr>
        <w:t>26 ، 80</w:t>
      </w:r>
      <w:r w:rsidR="0096323A">
        <w:rPr>
          <w:rtl/>
        </w:rPr>
        <w:t xml:space="preserve"> / </w:t>
      </w:r>
      <w:r w:rsidRPr="006216AF">
        <w:rPr>
          <w:rtl/>
        </w:rPr>
        <w:t>64 ، 166</w:t>
      </w:r>
      <w:r w:rsidR="0096323A">
        <w:rPr>
          <w:rtl/>
        </w:rPr>
        <w:t xml:space="preserve"> / </w:t>
      </w:r>
      <w:r w:rsidRPr="006216AF">
        <w:rPr>
          <w:rtl/>
        </w:rPr>
        <w:t>156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طبرستان : 100</w:t>
      </w:r>
      <w:r w:rsidR="0096323A">
        <w:rPr>
          <w:rtl/>
        </w:rPr>
        <w:t xml:space="preserve"> / </w:t>
      </w:r>
      <w:r w:rsidRPr="006216AF">
        <w:rPr>
          <w:rtl/>
        </w:rPr>
        <w:t>92 ، 574</w:t>
      </w:r>
      <w:r w:rsidR="0096323A">
        <w:rPr>
          <w:rtl/>
        </w:rPr>
        <w:t xml:space="preserve"> / </w:t>
      </w:r>
      <w:r w:rsidRPr="006216AF">
        <w:rPr>
          <w:rtl/>
        </w:rPr>
        <w:t>521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طوس : 100</w:t>
      </w:r>
      <w:r w:rsidR="0096323A">
        <w:rPr>
          <w:rtl/>
        </w:rPr>
        <w:t xml:space="preserve"> / </w:t>
      </w:r>
      <w:r w:rsidRPr="006216AF">
        <w:rPr>
          <w:rtl/>
        </w:rPr>
        <w:t>92 ، 185 ، 206</w:t>
      </w:r>
      <w:r w:rsidR="0096323A">
        <w:rPr>
          <w:rtl/>
        </w:rPr>
        <w:t xml:space="preserve"> / </w:t>
      </w:r>
      <w:r w:rsidRPr="006216AF">
        <w:rPr>
          <w:rtl/>
        </w:rPr>
        <w:t>182 ، 486</w:t>
      </w:r>
      <w:r w:rsidR="0096323A">
        <w:rPr>
          <w:rtl/>
        </w:rPr>
        <w:t xml:space="preserve"> / </w:t>
      </w:r>
      <w:r w:rsidRPr="006216AF">
        <w:rPr>
          <w:rtl/>
        </w:rPr>
        <w:t>415 ، 492</w:t>
      </w:r>
      <w:r w:rsidR="0096323A">
        <w:rPr>
          <w:rtl/>
        </w:rPr>
        <w:t xml:space="preserve"> / </w:t>
      </w:r>
      <w:r w:rsidRPr="006216AF">
        <w:rPr>
          <w:rtl/>
        </w:rPr>
        <w:t>419</w:t>
      </w:r>
      <w:r w:rsidR="00FB649A">
        <w:rPr>
          <w:rFonts w:hint="cs"/>
          <w:rtl/>
        </w:rPr>
        <w:t xml:space="preserve"> </w:t>
      </w:r>
      <w:r>
        <w:rPr>
          <w:rtl/>
        </w:rPr>
        <w:t>ـ</w:t>
      </w:r>
      <w:r w:rsidR="00FB649A">
        <w:rPr>
          <w:rFonts w:hint="cs"/>
          <w:rtl/>
        </w:rPr>
        <w:t xml:space="preserve"> </w:t>
      </w:r>
      <w:r w:rsidR="002B4722">
        <w:rPr>
          <w:rtl/>
        </w:rPr>
        <w:br/>
      </w:r>
      <w:r w:rsidRPr="006216AF">
        <w:rPr>
          <w:rtl/>
        </w:rPr>
        <w:t>420 ، 510</w:t>
      </w:r>
      <w:r w:rsidR="0096323A">
        <w:rPr>
          <w:rtl/>
        </w:rPr>
        <w:t xml:space="preserve"> / </w:t>
      </w:r>
      <w:r w:rsidRPr="006216AF">
        <w:rPr>
          <w:rtl/>
        </w:rPr>
        <w:t>435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عبادان : 239</w:t>
      </w:r>
      <w:r w:rsidR="0096323A">
        <w:rPr>
          <w:rtl/>
        </w:rPr>
        <w:t xml:space="preserve"> / </w:t>
      </w:r>
      <w:r w:rsidRPr="006216AF">
        <w:rPr>
          <w:rtl/>
        </w:rPr>
        <w:t>203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العراق : 322</w:t>
      </w:r>
      <w:r w:rsidR="0096323A">
        <w:rPr>
          <w:rtl/>
        </w:rPr>
        <w:t xml:space="preserve"> / </w:t>
      </w:r>
      <w:r w:rsidRPr="006216AF">
        <w:rPr>
          <w:rtl/>
        </w:rPr>
        <w:t>266 ، 330</w:t>
      </w:r>
      <w:r w:rsidR="0096323A">
        <w:rPr>
          <w:rtl/>
        </w:rPr>
        <w:t xml:space="preserve"> / </w:t>
      </w:r>
      <w:r w:rsidRPr="006216AF">
        <w:rPr>
          <w:rtl/>
        </w:rPr>
        <w:t>272 ، 405</w:t>
      </w:r>
      <w:r w:rsidR="0096323A">
        <w:rPr>
          <w:rtl/>
        </w:rPr>
        <w:t xml:space="preserve"> / </w:t>
      </w:r>
      <w:r w:rsidRPr="006216AF">
        <w:rPr>
          <w:rtl/>
        </w:rPr>
        <w:t>336 ، 440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376 ، </w:t>
      </w:r>
      <w:r w:rsidR="002B4722">
        <w:rPr>
          <w:rtl/>
        </w:rPr>
        <w:br/>
      </w:r>
      <w:r w:rsidRPr="006216AF">
        <w:rPr>
          <w:rtl/>
        </w:rPr>
        <w:t>476</w:t>
      </w:r>
      <w:r w:rsidR="0096323A">
        <w:rPr>
          <w:rtl/>
        </w:rPr>
        <w:t xml:space="preserve"> / </w:t>
      </w:r>
      <w:r w:rsidRPr="006216AF">
        <w:rPr>
          <w:rtl/>
        </w:rPr>
        <w:t>400 ، 488</w:t>
      </w:r>
      <w:r w:rsidR="0096323A">
        <w:rPr>
          <w:rtl/>
        </w:rPr>
        <w:t xml:space="preserve"> / </w:t>
      </w:r>
      <w:r w:rsidRPr="006216AF">
        <w:rPr>
          <w:rtl/>
        </w:rPr>
        <w:t>416 ، 499</w:t>
      </w:r>
      <w:r w:rsidR="0096323A">
        <w:rPr>
          <w:rtl/>
        </w:rPr>
        <w:t xml:space="preserve"> / </w:t>
      </w:r>
      <w:r w:rsidRPr="006216AF">
        <w:rPr>
          <w:rtl/>
        </w:rPr>
        <w:t>430 ، 511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436 ، </w:t>
      </w:r>
      <w:r w:rsidR="002B4722">
        <w:rPr>
          <w:rtl/>
        </w:rPr>
        <w:br/>
      </w:r>
      <w:r w:rsidRPr="006216AF">
        <w:rPr>
          <w:rtl/>
        </w:rPr>
        <w:t>552</w:t>
      </w:r>
      <w:r w:rsidR="0096323A">
        <w:rPr>
          <w:rtl/>
        </w:rPr>
        <w:t xml:space="preserve"> / </w:t>
      </w:r>
      <w:r w:rsidRPr="006216AF">
        <w:rPr>
          <w:rtl/>
        </w:rPr>
        <w:t>494 ، 591</w:t>
      </w:r>
      <w:r w:rsidR="0096323A">
        <w:rPr>
          <w:rtl/>
        </w:rPr>
        <w:t xml:space="preserve"> / </w:t>
      </w:r>
      <w:r w:rsidRPr="006216AF">
        <w:rPr>
          <w:rtl/>
        </w:rPr>
        <w:t>536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عرفات : 162</w:t>
      </w:r>
      <w:r w:rsidR="0096323A">
        <w:rPr>
          <w:rtl/>
        </w:rPr>
        <w:t xml:space="preserve"> / </w:t>
      </w:r>
      <w:r w:rsidRPr="006216AF">
        <w:rPr>
          <w:rtl/>
        </w:rPr>
        <w:t>152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العسكر : 537</w:t>
      </w:r>
      <w:r w:rsidR="0096323A">
        <w:rPr>
          <w:rtl/>
        </w:rPr>
        <w:t xml:space="preserve"> / </w:t>
      </w:r>
      <w:r w:rsidRPr="006216AF">
        <w:rPr>
          <w:rtl/>
        </w:rPr>
        <w:t>476 ، 549</w:t>
      </w:r>
      <w:r w:rsidR="0096323A">
        <w:rPr>
          <w:rtl/>
        </w:rPr>
        <w:t xml:space="preserve"> / </w:t>
      </w:r>
      <w:r w:rsidRPr="006216AF">
        <w:rPr>
          <w:rtl/>
        </w:rPr>
        <w:t>491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عاقبة أفيق : 68</w:t>
      </w:r>
      <w:r w:rsidR="0096323A">
        <w:rPr>
          <w:rtl/>
        </w:rPr>
        <w:t xml:space="preserve"> / </w:t>
      </w:r>
      <w:r w:rsidRPr="006216AF">
        <w:rPr>
          <w:rtl/>
        </w:rPr>
        <w:t>50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العقيق : 58</w:t>
      </w:r>
      <w:r w:rsidR="0096323A">
        <w:rPr>
          <w:rtl/>
        </w:rPr>
        <w:t xml:space="preserve"> / </w:t>
      </w:r>
      <w:r w:rsidRPr="006216AF">
        <w:rPr>
          <w:rtl/>
        </w:rPr>
        <w:t>29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عين راحوما : 259</w:t>
      </w:r>
      <w:r w:rsidR="0096323A">
        <w:rPr>
          <w:rtl/>
        </w:rPr>
        <w:t xml:space="preserve"> / </w:t>
      </w:r>
      <w:r w:rsidRPr="006216AF">
        <w:rPr>
          <w:rtl/>
        </w:rPr>
        <w:t>225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 xml:space="preserve">عين الرضا </w:t>
      </w:r>
      <w:r w:rsidR="00470C8A">
        <w:rPr>
          <w:rtl/>
        </w:rPr>
        <w:t>(ع)</w:t>
      </w:r>
      <w:r w:rsidRPr="006216AF">
        <w:rPr>
          <w:rtl/>
        </w:rPr>
        <w:t xml:space="preserve"> : 146</w:t>
      </w:r>
      <w:r w:rsidR="0096323A">
        <w:rPr>
          <w:rtl/>
        </w:rPr>
        <w:t xml:space="preserve"> / </w:t>
      </w:r>
      <w:r w:rsidRPr="006216AF">
        <w:rPr>
          <w:rtl/>
        </w:rPr>
        <w:t>137 ، 198</w:t>
      </w:r>
      <w:r w:rsidR="0096323A">
        <w:rPr>
          <w:rtl/>
        </w:rPr>
        <w:t xml:space="preserve"> / </w:t>
      </w:r>
      <w:r w:rsidRPr="006216AF">
        <w:rPr>
          <w:rtl/>
        </w:rPr>
        <w:t>174</w:t>
      </w:r>
      <w:r w:rsidR="00410A32">
        <w:rPr>
          <w:rtl/>
        </w:rPr>
        <w:t xml:space="preserve"> .</w:t>
      </w:r>
    </w:p>
    <w:p w:rsidR="000152D3" w:rsidRDefault="00C24190" w:rsidP="00FB649A">
      <w:pPr>
        <w:pStyle w:val="rfdCenterBold1"/>
        <w:rPr>
          <w:rtl/>
        </w:rPr>
      </w:pPr>
      <w:r>
        <w:rPr>
          <w:rtl/>
        </w:rPr>
        <w:t>(</w:t>
      </w:r>
      <w:r w:rsidR="00BB43F9">
        <w:rPr>
          <w:rtl/>
        </w:rPr>
        <w:t>غ</w:t>
      </w:r>
      <w:r w:rsidR="003E76E8">
        <w:rPr>
          <w:rtl/>
        </w:rPr>
        <w:t>)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غار حراء : 93</w:t>
      </w:r>
      <w:r w:rsidR="0096323A">
        <w:rPr>
          <w:rtl/>
        </w:rPr>
        <w:t xml:space="preserve"> / </w:t>
      </w:r>
      <w:r w:rsidRPr="006216AF">
        <w:rPr>
          <w:rtl/>
        </w:rPr>
        <w:t>81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الغري : 596</w:t>
      </w:r>
      <w:r w:rsidR="0096323A">
        <w:rPr>
          <w:rtl/>
        </w:rPr>
        <w:t xml:space="preserve"> / </w:t>
      </w:r>
      <w:r w:rsidRPr="006216AF">
        <w:rPr>
          <w:rtl/>
        </w:rPr>
        <w:t>538</w:t>
      </w:r>
      <w:r w:rsidR="00410A32">
        <w:rPr>
          <w:rtl/>
        </w:rPr>
        <w:t xml:space="preserve"> .</w:t>
      </w:r>
    </w:p>
    <w:p w:rsidR="000152D3" w:rsidRDefault="00C24190" w:rsidP="00FB649A">
      <w:pPr>
        <w:pStyle w:val="rfdCenterBold1"/>
        <w:rPr>
          <w:rtl/>
        </w:rPr>
      </w:pPr>
      <w:r>
        <w:rPr>
          <w:rtl/>
        </w:rPr>
        <w:t>(</w:t>
      </w:r>
      <w:r w:rsidR="00BB43F9">
        <w:rPr>
          <w:rtl/>
        </w:rPr>
        <w:t>ف</w:t>
      </w:r>
      <w:r w:rsidR="003E76E8">
        <w:rPr>
          <w:rtl/>
        </w:rPr>
        <w:t>)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الفرات : 155</w:t>
      </w:r>
      <w:r w:rsidR="0096323A">
        <w:rPr>
          <w:rtl/>
        </w:rPr>
        <w:t xml:space="preserve"> / </w:t>
      </w:r>
      <w:r w:rsidRPr="006216AF">
        <w:rPr>
          <w:rtl/>
        </w:rPr>
        <w:t>143 ، 225</w:t>
      </w:r>
      <w:r w:rsidR="0096323A">
        <w:rPr>
          <w:rtl/>
        </w:rPr>
        <w:t xml:space="preserve"> / </w:t>
      </w:r>
      <w:r w:rsidRPr="006216AF">
        <w:rPr>
          <w:rtl/>
        </w:rPr>
        <w:t>196 ، 336</w:t>
      </w:r>
      <w:r w:rsidR="0096323A">
        <w:rPr>
          <w:rtl/>
        </w:rPr>
        <w:t xml:space="preserve"> / </w:t>
      </w:r>
      <w:r w:rsidRPr="006216AF">
        <w:rPr>
          <w:rtl/>
        </w:rPr>
        <w:t>278 ، 341</w:t>
      </w:r>
      <w:r w:rsidR="0096323A">
        <w:rPr>
          <w:rtl/>
        </w:rPr>
        <w:t xml:space="preserve"> / </w:t>
      </w:r>
      <w:r w:rsidRPr="006216AF">
        <w:rPr>
          <w:rtl/>
        </w:rPr>
        <w:t>286</w:t>
      </w:r>
      <w:r w:rsidR="00FB649A">
        <w:rPr>
          <w:rFonts w:hint="cs"/>
          <w:rtl/>
        </w:rPr>
        <w:t xml:space="preserve"> </w:t>
      </w:r>
      <w:r>
        <w:rPr>
          <w:rtl/>
        </w:rPr>
        <w:t>ـ</w:t>
      </w:r>
      <w:r w:rsidR="00FB649A">
        <w:rPr>
          <w:rFonts w:hint="cs"/>
          <w:rtl/>
        </w:rPr>
        <w:t xml:space="preserve"> </w:t>
      </w:r>
      <w:r w:rsidR="002B4722">
        <w:rPr>
          <w:rtl/>
        </w:rPr>
        <w:br/>
      </w:r>
      <w:r w:rsidRPr="006216AF">
        <w:rPr>
          <w:rtl/>
        </w:rPr>
        <w:t>287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فارس : 66</w:t>
      </w:r>
      <w:r w:rsidR="0096323A">
        <w:rPr>
          <w:rtl/>
        </w:rPr>
        <w:t xml:space="preserve"> / </w:t>
      </w:r>
      <w:r w:rsidRPr="006216AF">
        <w:rPr>
          <w:rtl/>
        </w:rPr>
        <w:t>48 ، 160</w:t>
      </w:r>
      <w:r w:rsidR="0096323A">
        <w:rPr>
          <w:rtl/>
        </w:rPr>
        <w:t xml:space="preserve"> / </w:t>
      </w:r>
      <w:r w:rsidRPr="006216AF">
        <w:rPr>
          <w:rtl/>
        </w:rPr>
        <w:t>149 ، 386</w:t>
      </w:r>
      <w:r w:rsidR="0096323A">
        <w:rPr>
          <w:rtl/>
        </w:rPr>
        <w:t xml:space="preserve"> / </w:t>
      </w:r>
      <w:r w:rsidRPr="006216AF">
        <w:rPr>
          <w:rtl/>
        </w:rPr>
        <w:t>318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فارع : 498</w:t>
      </w:r>
      <w:r w:rsidR="0096323A">
        <w:rPr>
          <w:rtl/>
        </w:rPr>
        <w:t xml:space="preserve"> / </w:t>
      </w:r>
      <w:r w:rsidRPr="006216AF">
        <w:rPr>
          <w:rtl/>
        </w:rPr>
        <w:t>430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فرخنده : 593</w:t>
      </w:r>
      <w:r w:rsidR="0096323A">
        <w:rPr>
          <w:rtl/>
        </w:rPr>
        <w:t xml:space="preserve"> / </w:t>
      </w:r>
      <w:r w:rsidRPr="006216AF">
        <w:rPr>
          <w:rtl/>
        </w:rPr>
        <w:t>536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فيد : 213</w:t>
      </w:r>
      <w:r w:rsidR="0096323A">
        <w:rPr>
          <w:rtl/>
        </w:rPr>
        <w:t xml:space="preserve"> / </w:t>
      </w:r>
      <w:r w:rsidRPr="006216AF">
        <w:rPr>
          <w:rtl/>
        </w:rPr>
        <w:t>186</w:t>
      </w:r>
      <w:r w:rsidR="00410A32">
        <w:rPr>
          <w:rtl/>
        </w:rPr>
        <w:t xml:space="preserve"> .</w:t>
      </w:r>
    </w:p>
    <w:p w:rsidR="000152D3" w:rsidRDefault="00C24190" w:rsidP="00FB649A">
      <w:pPr>
        <w:pStyle w:val="rfdCenterBold1"/>
        <w:rPr>
          <w:rtl/>
        </w:rPr>
      </w:pPr>
      <w:r>
        <w:rPr>
          <w:rtl/>
        </w:rPr>
        <w:t>(</w:t>
      </w:r>
      <w:r w:rsidR="00BB43F9">
        <w:rPr>
          <w:rtl/>
        </w:rPr>
        <w:t>ق</w:t>
      </w:r>
      <w:r w:rsidR="003E76E8">
        <w:rPr>
          <w:rtl/>
        </w:rPr>
        <w:t>)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قم : 600</w:t>
      </w:r>
      <w:r w:rsidR="0096323A">
        <w:rPr>
          <w:rtl/>
        </w:rPr>
        <w:t xml:space="preserve"> / </w:t>
      </w:r>
      <w:r w:rsidRPr="006216AF">
        <w:rPr>
          <w:rtl/>
        </w:rPr>
        <w:t>547 ، 609</w:t>
      </w:r>
      <w:r w:rsidR="0096323A">
        <w:rPr>
          <w:rtl/>
        </w:rPr>
        <w:t xml:space="preserve"> / </w:t>
      </w:r>
      <w:r w:rsidRPr="006216AF">
        <w:rPr>
          <w:rtl/>
        </w:rPr>
        <w:t>555</w:t>
      </w:r>
      <w:r w:rsidR="00410A32">
        <w:rPr>
          <w:rtl/>
        </w:rPr>
        <w:t xml:space="preserve"> .</w:t>
      </w:r>
    </w:p>
    <w:p w:rsidR="000152D3" w:rsidRDefault="00C24190" w:rsidP="00FB649A">
      <w:pPr>
        <w:pStyle w:val="rfdCenterBold1"/>
        <w:rPr>
          <w:rtl/>
        </w:rPr>
      </w:pPr>
      <w:r>
        <w:rPr>
          <w:rtl/>
        </w:rPr>
        <w:t>(</w:t>
      </w:r>
      <w:r w:rsidR="00BB43F9">
        <w:rPr>
          <w:rtl/>
        </w:rPr>
        <w:t>ك</w:t>
      </w:r>
      <w:r w:rsidR="003E76E8">
        <w:rPr>
          <w:rtl/>
        </w:rPr>
        <w:t>)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كاشان : 239</w:t>
      </w:r>
      <w:r w:rsidR="0096323A">
        <w:rPr>
          <w:rtl/>
        </w:rPr>
        <w:t xml:space="preserve"> / </w:t>
      </w:r>
      <w:r w:rsidRPr="006216AF">
        <w:rPr>
          <w:rtl/>
        </w:rPr>
        <w:t>202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كربلاء : 54</w:t>
      </w:r>
      <w:r w:rsidR="0096323A">
        <w:rPr>
          <w:rtl/>
        </w:rPr>
        <w:t xml:space="preserve"> / </w:t>
      </w:r>
      <w:r w:rsidRPr="006216AF">
        <w:rPr>
          <w:rtl/>
        </w:rPr>
        <w:t>23 ، 268</w:t>
      </w:r>
      <w:r w:rsidR="0096323A">
        <w:rPr>
          <w:rtl/>
        </w:rPr>
        <w:t xml:space="preserve"> / </w:t>
      </w:r>
      <w:r w:rsidRPr="006216AF">
        <w:rPr>
          <w:rtl/>
        </w:rPr>
        <w:t>231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الكرخة : 276</w:t>
      </w:r>
      <w:r w:rsidR="0096323A">
        <w:rPr>
          <w:rtl/>
        </w:rPr>
        <w:t xml:space="preserve"> / </w:t>
      </w:r>
      <w:r w:rsidRPr="006216AF">
        <w:rPr>
          <w:rtl/>
        </w:rPr>
        <w:t>241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كرمان : 484</w:t>
      </w:r>
      <w:r w:rsidR="0096323A">
        <w:rPr>
          <w:rtl/>
        </w:rPr>
        <w:t xml:space="preserve"> / </w:t>
      </w:r>
      <w:r w:rsidRPr="006216AF">
        <w:rPr>
          <w:rtl/>
        </w:rPr>
        <w:t>413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الكعبة : 110</w:t>
      </w:r>
      <w:r w:rsidR="0096323A">
        <w:rPr>
          <w:rtl/>
        </w:rPr>
        <w:t xml:space="preserve"> / </w:t>
      </w:r>
      <w:r w:rsidRPr="006216AF">
        <w:rPr>
          <w:rtl/>
        </w:rPr>
        <w:t>104 ، 204</w:t>
      </w:r>
      <w:r w:rsidR="0096323A">
        <w:rPr>
          <w:rtl/>
        </w:rPr>
        <w:t xml:space="preserve"> / </w:t>
      </w:r>
      <w:r w:rsidRPr="006216AF">
        <w:rPr>
          <w:rtl/>
        </w:rPr>
        <w:t>182 ، 613</w:t>
      </w:r>
      <w:r w:rsidR="0096323A">
        <w:rPr>
          <w:rtl/>
        </w:rPr>
        <w:t xml:space="preserve"> / </w:t>
      </w:r>
      <w:r w:rsidRPr="006216AF">
        <w:rPr>
          <w:rtl/>
        </w:rPr>
        <w:t>559</w:t>
      </w:r>
      <w:r w:rsidR="00410A32">
        <w:rPr>
          <w:rtl/>
        </w:rPr>
        <w:t xml:space="preserve"> .</w:t>
      </w:r>
    </w:p>
    <w:p w:rsidR="005F4626" w:rsidRPr="006216AF" w:rsidRDefault="005F4626" w:rsidP="00FB649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الكوفة : 112</w:t>
      </w:r>
      <w:r w:rsidR="0096323A">
        <w:rPr>
          <w:rtl/>
        </w:rPr>
        <w:t xml:space="preserve"> / </w:t>
      </w:r>
      <w:r w:rsidRPr="006216AF">
        <w:rPr>
          <w:rtl/>
        </w:rPr>
        <w:t>108 ، 161</w:t>
      </w:r>
      <w:r w:rsidR="0096323A">
        <w:rPr>
          <w:rtl/>
        </w:rPr>
        <w:t xml:space="preserve"> / </w:t>
      </w:r>
      <w:r w:rsidRPr="006216AF">
        <w:rPr>
          <w:rtl/>
        </w:rPr>
        <w:t>151 ، 211</w:t>
      </w:r>
      <w:r w:rsidR="0096323A">
        <w:rPr>
          <w:rtl/>
        </w:rPr>
        <w:t xml:space="preserve"> / </w:t>
      </w:r>
      <w:r w:rsidRPr="006216AF">
        <w:rPr>
          <w:rtl/>
        </w:rPr>
        <w:t>186 ، 212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186 ، </w:t>
      </w:r>
      <w:r w:rsidR="002B4722">
        <w:rPr>
          <w:rtl/>
        </w:rPr>
        <w:br/>
      </w:r>
      <w:r w:rsidRPr="006216AF">
        <w:rPr>
          <w:rtl/>
        </w:rPr>
        <w:t>213</w:t>
      </w:r>
      <w:r w:rsidR="0096323A">
        <w:rPr>
          <w:rtl/>
        </w:rPr>
        <w:t xml:space="preserve"> / </w:t>
      </w:r>
      <w:r w:rsidRPr="006216AF">
        <w:rPr>
          <w:rtl/>
        </w:rPr>
        <w:t>186 ، 214</w:t>
      </w:r>
      <w:r w:rsidR="0096323A">
        <w:rPr>
          <w:rtl/>
        </w:rPr>
        <w:t xml:space="preserve"> / </w:t>
      </w:r>
      <w:r w:rsidRPr="006216AF">
        <w:rPr>
          <w:rtl/>
        </w:rPr>
        <w:t>187 ، 261</w:t>
      </w:r>
      <w:r w:rsidR="0096323A">
        <w:rPr>
          <w:rtl/>
        </w:rPr>
        <w:t xml:space="preserve"> / </w:t>
      </w:r>
      <w:r w:rsidRPr="006216AF">
        <w:rPr>
          <w:rtl/>
        </w:rPr>
        <w:t>226 ، 261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226 ، </w:t>
      </w:r>
      <w:r w:rsidR="002B4722">
        <w:rPr>
          <w:rtl/>
        </w:rPr>
        <w:br/>
      </w:r>
      <w:r w:rsidRPr="006216AF">
        <w:rPr>
          <w:rtl/>
        </w:rPr>
        <w:t>266</w:t>
      </w:r>
      <w:r w:rsidR="0096323A">
        <w:rPr>
          <w:rtl/>
        </w:rPr>
        <w:t xml:space="preserve"> / </w:t>
      </w:r>
      <w:r w:rsidRPr="006216AF">
        <w:rPr>
          <w:rtl/>
        </w:rPr>
        <w:t>230 ، 269</w:t>
      </w:r>
      <w:r w:rsidR="0096323A">
        <w:rPr>
          <w:rtl/>
        </w:rPr>
        <w:t xml:space="preserve"> / </w:t>
      </w:r>
      <w:r w:rsidRPr="006216AF">
        <w:rPr>
          <w:rtl/>
        </w:rPr>
        <w:t>232 ، 276</w:t>
      </w:r>
      <w:r w:rsidR="0096323A">
        <w:rPr>
          <w:rtl/>
        </w:rPr>
        <w:t xml:space="preserve"> / </w:t>
      </w:r>
      <w:r w:rsidRPr="006216AF">
        <w:rPr>
          <w:rtl/>
        </w:rPr>
        <w:t>242 ، 404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334 ، </w:t>
      </w:r>
      <w:r w:rsidR="002B4722">
        <w:rPr>
          <w:rtl/>
        </w:rPr>
        <w:br/>
      </w:r>
      <w:r w:rsidRPr="006216AF">
        <w:rPr>
          <w:rtl/>
        </w:rPr>
        <w:t>405</w:t>
      </w:r>
      <w:r w:rsidR="0096323A">
        <w:rPr>
          <w:rtl/>
        </w:rPr>
        <w:t xml:space="preserve"> / </w:t>
      </w:r>
      <w:r w:rsidRPr="006216AF">
        <w:rPr>
          <w:rtl/>
        </w:rPr>
        <w:t>335 ، 413</w:t>
      </w:r>
      <w:r w:rsidR="0096323A">
        <w:rPr>
          <w:rtl/>
        </w:rPr>
        <w:t xml:space="preserve"> / </w:t>
      </w:r>
      <w:r w:rsidRPr="006216AF">
        <w:rPr>
          <w:rtl/>
        </w:rPr>
        <w:t>347 ، 435</w:t>
      </w:r>
      <w:r w:rsidR="0096323A">
        <w:rPr>
          <w:rtl/>
        </w:rPr>
        <w:t xml:space="preserve"> / </w:t>
      </w:r>
      <w:r w:rsidRPr="006216AF">
        <w:rPr>
          <w:rtl/>
        </w:rPr>
        <w:t>368</w:t>
      </w:r>
      <w:r w:rsidR="00FB649A">
        <w:rPr>
          <w:rFonts w:hint="cs"/>
          <w:rtl/>
        </w:rPr>
        <w:t xml:space="preserve"> </w:t>
      </w:r>
      <w:r>
        <w:rPr>
          <w:rtl/>
        </w:rPr>
        <w:t>ـ</w:t>
      </w:r>
      <w:r w:rsidR="00FB649A">
        <w:rPr>
          <w:rFonts w:hint="cs"/>
          <w:rtl/>
        </w:rPr>
        <w:t xml:space="preserve"> </w:t>
      </w:r>
      <w:r w:rsidRPr="006216AF">
        <w:rPr>
          <w:rtl/>
        </w:rPr>
        <w:t>370 ، 440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376 ، </w:t>
      </w:r>
      <w:r w:rsidR="002B4722">
        <w:rPr>
          <w:rtl/>
        </w:rPr>
        <w:br/>
      </w:r>
      <w:r w:rsidRPr="006216AF">
        <w:rPr>
          <w:rtl/>
        </w:rPr>
        <w:t>457</w:t>
      </w:r>
      <w:r w:rsidR="0096323A">
        <w:rPr>
          <w:rtl/>
        </w:rPr>
        <w:t xml:space="preserve"> / </w:t>
      </w:r>
      <w:r w:rsidRPr="006216AF">
        <w:rPr>
          <w:rtl/>
        </w:rPr>
        <w:t>385 ، 462</w:t>
      </w:r>
      <w:r w:rsidR="0096323A">
        <w:rPr>
          <w:rtl/>
        </w:rPr>
        <w:t xml:space="preserve"> / </w:t>
      </w:r>
      <w:r w:rsidRPr="006216AF">
        <w:rPr>
          <w:rtl/>
        </w:rPr>
        <w:t>392 ، 479</w:t>
      </w:r>
      <w:r w:rsidR="0096323A">
        <w:rPr>
          <w:rtl/>
        </w:rPr>
        <w:t xml:space="preserve"> / </w:t>
      </w:r>
      <w:r w:rsidRPr="006216AF">
        <w:rPr>
          <w:rtl/>
        </w:rPr>
        <w:t>406 ، 488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416 ، </w:t>
      </w:r>
      <w:r w:rsidR="002B4722">
        <w:rPr>
          <w:rtl/>
        </w:rPr>
        <w:br/>
      </w:r>
      <w:r w:rsidRPr="006216AF">
        <w:rPr>
          <w:rtl/>
        </w:rPr>
        <w:t>512</w:t>
      </w:r>
      <w:r w:rsidR="0096323A">
        <w:rPr>
          <w:rtl/>
        </w:rPr>
        <w:t xml:space="preserve"> / </w:t>
      </w:r>
      <w:r w:rsidRPr="006216AF">
        <w:rPr>
          <w:rtl/>
        </w:rPr>
        <w:t>437 ، 522</w:t>
      </w:r>
      <w:r w:rsidR="0096323A">
        <w:rPr>
          <w:rtl/>
        </w:rPr>
        <w:t xml:space="preserve"> / </w:t>
      </w:r>
      <w:r w:rsidRPr="006216AF">
        <w:rPr>
          <w:rtl/>
        </w:rPr>
        <w:t>455 ، 551</w:t>
      </w:r>
      <w:r w:rsidR="0096323A">
        <w:rPr>
          <w:rtl/>
        </w:rPr>
        <w:t xml:space="preserve"> / </w:t>
      </w:r>
      <w:r w:rsidRPr="006216AF">
        <w:rPr>
          <w:rtl/>
        </w:rPr>
        <w:t>494 ، 596</w:t>
      </w:r>
      <w:r w:rsidR="0096323A">
        <w:rPr>
          <w:rtl/>
        </w:rPr>
        <w:t xml:space="preserve"> / </w:t>
      </w:r>
      <w:r w:rsidRPr="006216AF">
        <w:rPr>
          <w:rtl/>
        </w:rPr>
        <w:t>538</w:t>
      </w:r>
      <w:r w:rsidR="00410A32">
        <w:rPr>
          <w:rtl/>
        </w:rPr>
        <w:t xml:space="preserve"> .</w:t>
      </w:r>
    </w:p>
    <w:p w:rsidR="000152D3" w:rsidRDefault="00C24190" w:rsidP="00FB649A">
      <w:pPr>
        <w:pStyle w:val="rfdCenterBold1"/>
        <w:rPr>
          <w:rtl/>
        </w:rPr>
      </w:pPr>
      <w:r>
        <w:rPr>
          <w:rtl/>
        </w:rPr>
        <w:t>(</w:t>
      </w:r>
      <w:r w:rsidR="00BB43F9">
        <w:rPr>
          <w:rtl/>
        </w:rPr>
        <w:t>م</w:t>
      </w:r>
      <w:r w:rsidR="003E76E8">
        <w:rPr>
          <w:rtl/>
        </w:rPr>
        <w:t>)</w:t>
      </w:r>
    </w:p>
    <w:p w:rsidR="005F4626" w:rsidRPr="006216AF" w:rsidRDefault="005F4626" w:rsidP="00FB649A">
      <w:pPr>
        <w:pStyle w:val="rfdNormal0"/>
        <w:rPr>
          <w:rtl/>
        </w:rPr>
      </w:pPr>
      <w:r w:rsidRPr="006216AF">
        <w:rPr>
          <w:rtl/>
        </w:rPr>
        <w:t>المدائن : 186 ، 269</w:t>
      </w:r>
      <w:r w:rsidR="0096323A">
        <w:rPr>
          <w:rtl/>
        </w:rPr>
        <w:t xml:space="preserve"> / </w:t>
      </w:r>
      <w:r w:rsidRPr="006216AF">
        <w:rPr>
          <w:rtl/>
        </w:rPr>
        <w:t>232 ، 607</w:t>
      </w:r>
      <w:r w:rsidR="0096323A">
        <w:rPr>
          <w:rtl/>
        </w:rPr>
        <w:t xml:space="preserve"> / </w:t>
      </w:r>
      <w:r w:rsidRPr="006216AF">
        <w:rPr>
          <w:rtl/>
        </w:rPr>
        <w:t>554</w:t>
      </w:r>
      <w:r w:rsidR="00410A32">
        <w:rPr>
          <w:rtl/>
        </w:rPr>
        <w:t xml:space="preserve"> .</w:t>
      </w:r>
    </w:p>
    <w:p w:rsidR="005F4626" w:rsidRPr="00744A47" w:rsidRDefault="00564496" w:rsidP="00744A47">
      <w:pPr>
        <w:pStyle w:val="rfdNormal0"/>
        <w:rPr>
          <w:rStyle w:val="rfdPoemTiniCharChar"/>
          <w:rtl/>
        </w:rPr>
      </w:pPr>
      <w:r>
        <w:rPr>
          <w:rtl/>
        </w:rPr>
        <w:t>ا</w:t>
      </w:r>
      <w:r w:rsidR="005F4626" w:rsidRPr="006216AF">
        <w:rPr>
          <w:rtl/>
        </w:rPr>
        <w:t>لمدينة : 56</w:t>
      </w:r>
      <w:r w:rsidR="0096323A">
        <w:rPr>
          <w:rtl/>
        </w:rPr>
        <w:t xml:space="preserve"> / </w:t>
      </w:r>
      <w:r w:rsidR="005F4626" w:rsidRPr="006216AF">
        <w:rPr>
          <w:rtl/>
        </w:rPr>
        <w:t>26</w:t>
      </w:r>
      <w:r w:rsidR="00744A47">
        <w:rPr>
          <w:rFonts w:hint="cs"/>
          <w:rtl/>
        </w:rPr>
        <w:t xml:space="preserve"> </w:t>
      </w:r>
      <w:r w:rsidR="005F4626">
        <w:rPr>
          <w:rtl/>
        </w:rPr>
        <w:t>ـ</w:t>
      </w:r>
      <w:r w:rsidR="00744A47">
        <w:rPr>
          <w:rFonts w:hint="cs"/>
          <w:rtl/>
        </w:rPr>
        <w:t xml:space="preserve"> </w:t>
      </w:r>
      <w:r w:rsidR="005F4626" w:rsidRPr="006216AF">
        <w:rPr>
          <w:rtl/>
        </w:rPr>
        <w:t>27 ، 60</w:t>
      </w:r>
      <w:r w:rsidR="0096323A">
        <w:rPr>
          <w:rtl/>
        </w:rPr>
        <w:t xml:space="preserve"> / </w:t>
      </w:r>
      <w:r w:rsidR="005F4626" w:rsidRPr="006216AF">
        <w:rPr>
          <w:rtl/>
        </w:rPr>
        <w:t>30</w:t>
      </w:r>
      <w:r w:rsidR="00744A47">
        <w:rPr>
          <w:rFonts w:hint="cs"/>
          <w:rtl/>
        </w:rPr>
        <w:t xml:space="preserve"> </w:t>
      </w:r>
      <w:r w:rsidR="005F4626">
        <w:rPr>
          <w:rtl/>
        </w:rPr>
        <w:t>ـ</w:t>
      </w:r>
      <w:r w:rsidR="00744A47">
        <w:rPr>
          <w:rFonts w:hint="cs"/>
          <w:rtl/>
        </w:rPr>
        <w:t xml:space="preserve"> </w:t>
      </w:r>
      <w:r w:rsidR="005F4626" w:rsidRPr="006216AF">
        <w:rPr>
          <w:rtl/>
        </w:rPr>
        <w:t>31 ، 61</w:t>
      </w:r>
      <w:r w:rsidR="0096323A">
        <w:rPr>
          <w:rtl/>
        </w:rPr>
        <w:t xml:space="preserve"> / </w:t>
      </w:r>
      <w:r w:rsidR="005F4626" w:rsidRPr="006216AF">
        <w:rPr>
          <w:rtl/>
        </w:rPr>
        <w:t>33 ، 71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54 ، </w:t>
      </w:r>
      <w:r w:rsidR="002B4722">
        <w:rPr>
          <w:rtl/>
        </w:rPr>
        <w:br/>
      </w:r>
      <w:r w:rsidR="005F4626" w:rsidRPr="006216AF">
        <w:rPr>
          <w:rtl/>
        </w:rPr>
        <w:t>75</w:t>
      </w:r>
      <w:r w:rsidR="0096323A">
        <w:rPr>
          <w:rtl/>
        </w:rPr>
        <w:t xml:space="preserve"> / </w:t>
      </w:r>
      <w:r w:rsidR="005F4626" w:rsidRPr="006216AF">
        <w:rPr>
          <w:rtl/>
        </w:rPr>
        <w:t>58 ، 77</w:t>
      </w:r>
      <w:r w:rsidR="0096323A">
        <w:rPr>
          <w:rtl/>
        </w:rPr>
        <w:t xml:space="preserve"> / </w:t>
      </w:r>
      <w:r w:rsidR="005F4626" w:rsidRPr="006216AF">
        <w:rPr>
          <w:rtl/>
        </w:rPr>
        <w:t>62 ، 89</w:t>
      </w:r>
      <w:r w:rsidR="0096323A">
        <w:rPr>
          <w:rtl/>
        </w:rPr>
        <w:t xml:space="preserve"> / </w:t>
      </w:r>
      <w:r w:rsidR="005F4626" w:rsidRPr="006216AF">
        <w:rPr>
          <w:rtl/>
        </w:rPr>
        <w:t>71 ، 101</w:t>
      </w:r>
      <w:r w:rsidR="0096323A">
        <w:rPr>
          <w:rtl/>
        </w:rPr>
        <w:t xml:space="preserve"> / </w:t>
      </w:r>
      <w:r w:rsidR="005F4626" w:rsidRPr="006216AF">
        <w:rPr>
          <w:rtl/>
        </w:rPr>
        <w:t>93 ، 109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102 ، </w:t>
      </w:r>
      <w:r w:rsidR="002B4722">
        <w:rPr>
          <w:rtl/>
        </w:rPr>
        <w:br/>
      </w:r>
      <w:r w:rsidR="005F4626" w:rsidRPr="006216AF">
        <w:rPr>
          <w:rtl/>
        </w:rPr>
        <w:t>131</w:t>
      </w:r>
      <w:r w:rsidR="0096323A">
        <w:rPr>
          <w:rtl/>
        </w:rPr>
        <w:t xml:space="preserve"> / </w:t>
      </w:r>
      <w:r w:rsidR="005F4626" w:rsidRPr="006216AF">
        <w:rPr>
          <w:rtl/>
        </w:rPr>
        <w:t>127 ، 137 ، 146</w:t>
      </w:r>
      <w:r w:rsidR="0096323A">
        <w:rPr>
          <w:rtl/>
        </w:rPr>
        <w:t xml:space="preserve"> / </w:t>
      </w:r>
      <w:r w:rsidR="005F4626" w:rsidRPr="006216AF">
        <w:rPr>
          <w:rtl/>
        </w:rPr>
        <w:t>137 ، 156</w:t>
      </w:r>
      <w:r w:rsidR="0096323A">
        <w:rPr>
          <w:rtl/>
        </w:rPr>
        <w:t xml:space="preserve"> / </w:t>
      </w:r>
      <w:r w:rsidR="005F4626" w:rsidRPr="006216AF">
        <w:rPr>
          <w:rtl/>
        </w:rPr>
        <w:t>144 ، 159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148 ، </w:t>
      </w:r>
      <w:r w:rsidR="002B4722">
        <w:rPr>
          <w:rtl/>
        </w:rPr>
        <w:br/>
      </w:r>
      <w:r w:rsidR="005F4626" w:rsidRPr="006216AF">
        <w:rPr>
          <w:rtl/>
        </w:rPr>
        <w:t>162</w:t>
      </w:r>
      <w:r w:rsidR="0096323A">
        <w:rPr>
          <w:rtl/>
        </w:rPr>
        <w:t xml:space="preserve"> / </w:t>
      </w:r>
      <w:r w:rsidR="005F4626" w:rsidRPr="006216AF">
        <w:rPr>
          <w:rtl/>
        </w:rPr>
        <w:t>152 ، 172</w:t>
      </w:r>
      <w:r w:rsidR="0096323A">
        <w:rPr>
          <w:rtl/>
        </w:rPr>
        <w:t xml:space="preserve"> / </w:t>
      </w:r>
      <w:r w:rsidR="005F4626" w:rsidRPr="006216AF">
        <w:rPr>
          <w:rtl/>
        </w:rPr>
        <w:t>159 ، 179</w:t>
      </w:r>
      <w:r w:rsidR="0096323A">
        <w:rPr>
          <w:rtl/>
        </w:rPr>
        <w:t xml:space="preserve"> / </w:t>
      </w:r>
      <w:r w:rsidR="005F4626" w:rsidRPr="006216AF">
        <w:rPr>
          <w:rtl/>
        </w:rPr>
        <w:t>164 ، 180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165 ، 185 ، </w:t>
      </w:r>
      <w:r w:rsidR="002B4722">
        <w:rPr>
          <w:rtl/>
        </w:rPr>
        <w:br/>
      </w:r>
      <w:r w:rsidR="005F4626" w:rsidRPr="006216AF">
        <w:rPr>
          <w:rtl/>
        </w:rPr>
        <w:t>186 ، 188</w:t>
      </w:r>
      <w:r w:rsidR="0096323A">
        <w:rPr>
          <w:rtl/>
        </w:rPr>
        <w:t xml:space="preserve"> / </w:t>
      </w:r>
      <w:r w:rsidR="005F4626" w:rsidRPr="006216AF">
        <w:rPr>
          <w:rtl/>
        </w:rPr>
        <w:t>171 ، 193</w:t>
      </w:r>
      <w:r w:rsidR="0096323A">
        <w:rPr>
          <w:rtl/>
        </w:rPr>
        <w:t xml:space="preserve"> / </w:t>
      </w:r>
      <w:r w:rsidR="005F4626" w:rsidRPr="006216AF">
        <w:rPr>
          <w:rtl/>
        </w:rPr>
        <w:t>171 ، 196</w:t>
      </w:r>
      <w:r w:rsidR="0096323A">
        <w:rPr>
          <w:rtl/>
        </w:rPr>
        <w:t xml:space="preserve"> / </w:t>
      </w:r>
      <w:r w:rsidR="005F4626" w:rsidRPr="006216AF">
        <w:rPr>
          <w:rtl/>
        </w:rPr>
        <w:t>172 ، 200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177 ، </w:t>
      </w:r>
      <w:r w:rsidR="002B4722">
        <w:rPr>
          <w:rtl/>
        </w:rPr>
        <w:br/>
      </w:r>
      <w:r w:rsidR="005F4626" w:rsidRPr="006216AF">
        <w:rPr>
          <w:rtl/>
        </w:rPr>
        <w:t>211</w:t>
      </w:r>
      <w:r w:rsidR="0096323A">
        <w:rPr>
          <w:rtl/>
        </w:rPr>
        <w:t xml:space="preserve"> / </w:t>
      </w:r>
      <w:r w:rsidR="005F4626" w:rsidRPr="006216AF">
        <w:rPr>
          <w:rtl/>
        </w:rPr>
        <w:t>186 ، 212</w:t>
      </w:r>
      <w:r w:rsidR="0096323A">
        <w:rPr>
          <w:rtl/>
        </w:rPr>
        <w:t xml:space="preserve"> / </w:t>
      </w:r>
      <w:r w:rsidR="005F4626" w:rsidRPr="006216AF">
        <w:rPr>
          <w:rtl/>
        </w:rPr>
        <w:t>186 ، 264</w:t>
      </w:r>
      <w:r w:rsidR="0096323A">
        <w:rPr>
          <w:rtl/>
        </w:rPr>
        <w:t xml:space="preserve"> / </w:t>
      </w:r>
      <w:r w:rsidR="005F4626" w:rsidRPr="006216AF">
        <w:rPr>
          <w:rtl/>
        </w:rPr>
        <w:t>228 ، 271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235 ، </w:t>
      </w:r>
      <w:r w:rsidR="002B4722">
        <w:rPr>
          <w:rtl/>
        </w:rPr>
        <w:br/>
      </w:r>
      <w:r w:rsidR="005F4626" w:rsidRPr="006216AF">
        <w:rPr>
          <w:rtl/>
        </w:rPr>
        <w:t>274</w:t>
      </w:r>
      <w:r w:rsidR="0096323A">
        <w:rPr>
          <w:rtl/>
        </w:rPr>
        <w:t xml:space="preserve"> / </w:t>
      </w:r>
      <w:r w:rsidR="005F4626" w:rsidRPr="006216AF">
        <w:rPr>
          <w:rtl/>
        </w:rPr>
        <w:t>238 ، 342</w:t>
      </w:r>
      <w:r w:rsidR="0096323A">
        <w:rPr>
          <w:rtl/>
        </w:rPr>
        <w:t xml:space="preserve"> / </w:t>
      </w:r>
      <w:r w:rsidR="005F4626" w:rsidRPr="006216AF">
        <w:rPr>
          <w:rtl/>
        </w:rPr>
        <w:t>288 ، 353</w:t>
      </w:r>
      <w:r w:rsidR="0096323A">
        <w:rPr>
          <w:rtl/>
        </w:rPr>
        <w:t xml:space="preserve"> / </w:t>
      </w:r>
      <w:r w:rsidR="005F4626" w:rsidRPr="006216AF">
        <w:rPr>
          <w:rtl/>
        </w:rPr>
        <w:t>293 ، 369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304 ، </w:t>
      </w:r>
      <w:r w:rsidR="002B4722">
        <w:rPr>
          <w:rtl/>
        </w:rPr>
        <w:br/>
      </w:r>
      <w:r w:rsidR="005F4626" w:rsidRPr="006216AF">
        <w:rPr>
          <w:rtl/>
        </w:rPr>
        <w:t>381</w:t>
      </w:r>
      <w:r w:rsidR="0096323A">
        <w:rPr>
          <w:rtl/>
        </w:rPr>
        <w:t xml:space="preserve"> / </w:t>
      </w:r>
      <w:r w:rsidR="005F4626" w:rsidRPr="006216AF">
        <w:rPr>
          <w:rtl/>
        </w:rPr>
        <w:t>313 ، 384</w:t>
      </w:r>
      <w:r w:rsidR="0096323A">
        <w:rPr>
          <w:rtl/>
        </w:rPr>
        <w:t xml:space="preserve"> / </w:t>
      </w:r>
      <w:r w:rsidR="005F4626" w:rsidRPr="006216AF">
        <w:rPr>
          <w:rtl/>
        </w:rPr>
        <w:t>317 ، 386</w:t>
      </w:r>
      <w:r w:rsidR="0096323A">
        <w:rPr>
          <w:rtl/>
        </w:rPr>
        <w:t xml:space="preserve"> / </w:t>
      </w:r>
      <w:r w:rsidR="005F4626" w:rsidRPr="006216AF">
        <w:rPr>
          <w:rtl/>
        </w:rPr>
        <w:t>318 ، 389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319 ، </w:t>
      </w:r>
      <w:r w:rsidR="002B4722">
        <w:rPr>
          <w:rtl/>
        </w:rPr>
        <w:br/>
      </w:r>
      <w:r w:rsidR="005F4626" w:rsidRPr="006216AF">
        <w:rPr>
          <w:rtl/>
        </w:rPr>
        <w:t>405</w:t>
      </w:r>
      <w:r w:rsidR="0096323A">
        <w:rPr>
          <w:rtl/>
        </w:rPr>
        <w:t xml:space="preserve"> / </w:t>
      </w:r>
      <w:r w:rsidR="005F4626" w:rsidRPr="006216AF">
        <w:rPr>
          <w:rtl/>
        </w:rPr>
        <w:t>336 ، 406</w:t>
      </w:r>
      <w:r w:rsidR="0096323A">
        <w:rPr>
          <w:rtl/>
        </w:rPr>
        <w:t xml:space="preserve"> / </w:t>
      </w:r>
      <w:r w:rsidR="005F4626" w:rsidRPr="006216AF">
        <w:rPr>
          <w:rtl/>
        </w:rPr>
        <w:t>338 ، 407</w:t>
      </w:r>
      <w:r w:rsidR="0096323A">
        <w:rPr>
          <w:rtl/>
        </w:rPr>
        <w:t xml:space="preserve"> / </w:t>
      </w:r>
      <w:r w:rsidR="005F4626" w:rsidRPr="006216AF">
        <w:rPr>
          <w:rtl/>
        </w:rPr>
        <w:t>339 ، 410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341 ، </w:t>
      </w:r>
      <w:r w:rsidR="002B4722">
        <w:rPr>
          <w:rtl/>
        </w:rPr>
        <w:br/>
      </w:r>
      <w:r w:rsidR="005F4626" w:rsidRPr="006216AF">
        <w:rPr>
          <w:rtl/>
        </w:rPr>
        <w:t>413</w:t>
      </w:r>
      <w:r w:rsidR="0096323A">
        <w:rPr>
          <w:rtl/>
        </w:rPr>
        <w:t xml:space="preserve"> / </w:t>
      </w:r>
      <w:r w:rsidR="005F4626" w:rsidRPr="006216AF">
        <w:rPr>
          <w:rtl/>
        </w:rPr>
        <w:t>348 ، 414</w:t>
      </w:r>
      <w:r w:rsidR="0096323A">
        <w:rPr>
          <w:rtl/>
        </w:rPr>
        <w:t xml:space="preserve"> / </w:t>
      </w:r>
      <w:r w:rsidR="005F4626" w:rsidRPr="006216AF">
        <w:rPr>
          <w:rtl/>
        </w:rPr>
        <w:t>350 ، 416</w:t>
      </w:r>
      <w:r w:rsidR="0096323A">
        <w:rPr>
          <w:rtl/>
        </w:rPr>
        <w:t xml:space="preserve"> / </w:t>
      </w:r>
      <w:r w:rsidR="005F4626" w:rsidRPr="006216AF">
        <w:rPr>
          <w:rtl/>
        </w:rPr>
        <w:t>352 ، 425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360 ، </w:t>
      </w:r>
      <w:r w:rsidR="002B4722">
        <w:rPr>
          <w:rtl/>
        </w:rPr>
        <w:br/>
      </w:r>
      <w:r w:rsidR="005F4626" w:rsidRPr="006216AF">
        <w:rPr>
          <w:rtl/>
        </w:rPr>
        <w:t>434</w:t>
      </w:r>
      <w:r w:rsidR="0096323A">
        <w:rPr>
          <w:rtl/>
        </w:rPr>
        <w:t xml:space="preserve"> / </w:t>
      </w:r>
      <w:r w:rsidR="005F4626" w:rsidRPr="006216AF">
        <w:rPr>
          <w:rtl/>
        </w:rPr>
        <w:t>367 ، 441</w:t>
      </w:r>
      <w:r w:rsidR="0096323A">
        <w:rPr>
          <w:rtl/>
        </w:rPr>
        <w:t xml:space="preserve"> / </w:t>
      </w:r>
      <w:r w:rsidR="005F4626" w:rsidRPr="006216AF">
        <w:rPr>
          <w:rtl/>
        </w:rPr>
        <w:t>376 ، 445</w:t>
      </w:r>
      <w:r w:rsidR="0096323A">
        <w:rPr>
          <w:rtl/>
        </w:rPr>
        <w:t xml:space="preserve"> / </w:t>
      </w:r>
      <w:r w:rsidR="005F4626" w:rsidRPr="006216AF">
        <w:rPr>
          <w:rtl/>
        </w:rPr>
        <w:t>376 ، 447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377 ، </w:t>
      </w:r>
      <w:r w:rsidR="002B4722">
        <w:rPr>
          <w:rtl/>
        </w:rPr>
        <w:br/>
      </w:r>
      <w:r w:rsidR="005F4626" w:rsidRPr="006216AF">
        <w:rPr>
          <w:rtl/>
        </w:rPr>
        <w:t>453</w:t>
      </w:r>
      <w:r w:rsidR="0096323A">
        <w:rPr>
          <w:rtl/>
        </w:rPr>
        <w:t xml:space="preserve"> / </w:t>
      </w:r>
      <w:r w:rsidR="005F4626" w:rsidRPr="006216AF">
        <w:rPr>
          <w:rtl/>
        </w:rPr>
        <w:t>381 ، 455</w:t>
      </w:r>
      <w:r w:rsidR="0096323A">
        <w:rPr>
          <w:rtl/>
        </w:rPr>
        <w:t xml:space="preserve"> / </w:t>
      </w:r>
      <w:r w:rsidR="005F4626" w:rsidRPr="006216AF">
        <w:rPr>
          <w:rtl/>
        </w:rPr>
        <w:t>383 ، 456</w:t>
      </w:r>
      <w:r w:rsidR="0096323A">
        <w:rPr>
          <w:rtl/>
        </w:rPr>
        <w:t xml:space="preserve"> / </w:t>
      </w:r>
      <w:r w:rsidR="005F4626" w:rsidRPr="006216AF">
        <w:rPr>
          <w:rtl/>
        </w:rPr>
        <w:t>384 ، 458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385 ، </w:t>
      </w:r>
      <w:r w:rsidR="002B4722">
        <w:rPr>
          <w:rtl/>
        </w:rPr>
        <w:br/>
      </w:r>
      <w:r w:rsidR="005F4626" w:rsidRPr="006216AF">
        <w:rPr>
          <w:rtl/>
        </w:rPr>
        <w:t>473</w:t>
      </w:r>
      <w:r w:rsidR="0096323A">
        <w:rPr>
          <w:rtl/>
        </w:rPr>
        <w:t xml:space="preserve"> / </w:t>
      </w:r>
      <w:r w:rsidR="005F4626" w:rsidRPr="006216AF">
        <w:rPr>
          <w:rtl/>
        </w:rPr>
        <w:t>396 ، 474</w:t>
      </w:r>
      <w:r w:rsidR="0096323A">
        <w:rPr>
          <w:rtl/>
        </w:rPr>
        <w:t xml:space="preserve"> / </w:t>
      </w:r>
      <w:r w:rsidR="005F4626" w:rsidRPr="006216AF">
        <w:rPr>
          <w:rtl/>
        </w:rPr>
        <w:t>397 ، 475</w:t>
      </w:r>
      <w:r w:rsidR="0096323A">
        <w:rPr>
          <w:rtl/>
        </w:rPr>
        <w:t xml:space="preserve"> / </w:t>
      </w:r>
      <w:r w:rsidR="005F4626" w:rsidRPr="006216AF">
        <w:rPr>
          <w:rtl/>
        </w:rPr>
        <w:t>398 ، 482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410 ، </w:t>
      </w:r>
      <w:r w:rsidR="002B4722">
        <w:rPr>
          <w:rtl/>
        </w:rPr>
        <w:br/>
      </w:r>
      <w:r w:rsidR="005F4626" w:rsidRPr="006216AF">
        <w:rPr>
          <w:rtl/>
        </w:rPr>
        <w:t>483</w:t>
      </w:r>
      <w:r w:rsidR="0096323A">
        <w:rPr>
          <w:rtl/>
        </w:rPr>
        <w:t xml:space="preserve"> / </w:t>
      </w:r>
      <w:r w:rsidR="005F4626" w:rsidRPr="006216AF">
        <w:rPr>
          <w:rtl/>
        </w:rPr>
        <w:t>412 ، 486</w:t>
      </w:r>
      <w:r w:rsidR="0096323A">
        <w:rPr>
          <w:rtl/>
        </w:rPr>
        <w:t xml:space="preserve"> / </w:t>
      </w:r>
      <w:r w:rsidR="005F4626" w:rsidRPr="006216AF">
        <w:rPr>
          <w:rtl/>
        </w:rPr>
        <w:t>414 ، 488</w:t>
      </w:r>
      <w:r w:rsidR="0096323A">
        <w:rPr>
          <w:rtl/>
        </w:rPr>
        <w:t xml:space="preserve"> / </w:t>
      </w:r>
      <w:r w:rsidR="005F4626" w:rsidRPr="006216AF">
        <w:rPr>
          <w:rtl/>
        </w:rPr>
        <w:t>416 ، 493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423 ، </w:t>
      </w:r>
      <w:r w:rsidR="002B4722">
        <w:rPr>
          <w:rtl/>
        </w:rPr>
        <w:br/>
      </w:r>
      <w:r w:rsidR="005F4626" w:rsidRPr="006216AF">
        <w:rPr>
          <w:rtl/>
        </w:rPr>
        <w:t>498</w:t>
      </w:r>
      <w:r w:rsidR="0096323A">
        <w:rPr>
          <w:rtl/>
        </w:rPr>
        <w:t xml:space="preserve"> / </w:t>
      </w:r>
      <w:r w:rsidR="005F4626" w:rsidRPr="006216AF">
        <w:rPr>
          <w:rtl/>
        </w:rPr>
        <w:t>430 ، 508</w:t>
      </w:r>
      <w:r w:rsidR="0096323A">
        <w:rPr>
          <w:rtl/>
        </w:rPr>
        <w:t xml:space="preserve"> / </w:t>
      </w:r>
      <w:r w:rsidR="005F4626" w:rsidRPr="006216AF">
        <w:rPr>
          <w:rtl/>
        </w:rPr>
        <w:t>434 ، 510</w:t>
      </w:r>
      <w:r w:rsidR="0096323A">
        <w:rPr>
          <w:rtl/>
        </w:rPr>
        <w:t xml:space="preserve"> / </w:t>
      </w:r>
      <w:r w:rsidR="005F4626" w:rsidRPr="006216AF">
        <w:rPr>
          <w:rtl/>
        </w:rPr>
        <w:t>435 ، 512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437 ، </w:t>
      </w:r>
      <w:r w:rsidR="002B4722">
        <w:rPr>
          <w:rtl/>
        </w:rPr>
        <w:br/>
      </w:r>
      <w:r w:rsidR="005F4626" w:rsidRPr="006216AF">
        <w:rPr>
          <w:rtl/>
        </w:rPr>
        <w:t>513</w:t>
      </w:r>
      <w:r w:rsidR="0096323A">
        <w:rPr>
          <w:rtl/>
        </w:rPr>
        <w:t xml:space="preserve"> / </w:t>
      </w:r>
      <w:r w:rsidR="005F4626" w:rsidRPr="006216AF">
        <w:rPr>
          <w:rtl/>
        </w:rPr>
        <w:t>438 ، 515</w:t>
      </w:r>
      <w:r w:rsidR="0096323A">
        <w:rPr>
          <w:rtl/>
        </w:rPr>
        <w:t xml:space="preserve"> / </w:t>
      </w:r>
      <w:r w:rsidR="005F4626" w:rsidRPr="006216AF">
        <w:rPr>
          <w:rtl/>
        </w:rPr>
        <w:t>443 ، 516</w:t>
      </w:r>
      <w:r w:rsidR="0096323A">
        <w:rPr>
          <w:rtl/>
        </w:rPr>
        <w:t xml:space="preserve"> / </w:t>
      </w:r>
      <w:r w:rsidR="005F4626" w:rsidRPr="006216AF">
        <w:rPr>
          <w:rtl/>
        </w:rPr>
        <w:t>444 ، 517</w:t>
      </w:r>
      <w:r w:rsidR="0096323A">
        <w:rPr>
          <w:rtl/>
        </w:rPr>
        <w:t xml:space="preserve"> / </w:t>
      </w:r>
      <w:r w:rsidR="005F4626" w:rsidRPr="006216AF">
        <w:rPr>
          <w:rtl/>
        </w:rPr>
        <w:t xml:space="preserve">446 ، </w:t>
      </w:r>
      <w:r w:rsidR="002B4722">
        <w:rPr>
          <w:rtl/>
        </w:rPr>
        <w:br/>
      </w:r>
      <w:r w:rsidR="005F4626" w:rsidRPr="006216AF">
        <w:rPr>
          <w:rtl/>
        </w:rPr>
        <w:t>525</w:t>
      </w:r>
      <w:r w:rsidR="0096323A">
        <w:rPr>
          <w:rtl/>
        </w:rPr>
        <w:t xml:space="preserve"> / </w:t>
      </w:r>
      <w:r w:rsidR="005F4626" w:rsidRPr="006216AF">
        <w:rPr>
          <w:rtl/>
        </w:rPr>
        <w:t>462 ، 531</w:t>
      </w:r>
      <w:r w:rsidR="0096323A">
        <w:rPr>
          <w:rtl/>
        </w:rPr>
        <w:t xml:space="preserve"> / </w:t>
      </w:r>
      <w:r w:rsidR="005F4626" w:rsidRPr="006216AF">
        <w:rPr>
          <w:rtl/>
        </w:rPr>
        <w:t>466 ، 532</w:t>
      </w:r>
      <w:r w:rsidR="0096323A">
        <w:rPr>
          <w:rtl/>
        </w:rPr>
        <w:t xml:space="preserve"> / </w:t>
      </w:r>
      <w:r w:rsidR="005F4626" w:rsidRPr="006216AF">
        <w:rPr>
          <w:rtl/>
        </w:rPr>
        <w:t>468 ، 534</w:t>
      </w:r>
      <w:r w:rsidR="0096323A">
        <w:rPr>
          <w:rtl/>
        </w:rPr>
        <w:t xml:space="preserve"> / </w:t>
      </w:r>
      <w:r w:rsidR="005F4626" w:rsidRPr="006216AF">
        <w:rPr>
          <w:rtl/>
        </w:rPr>
        <w:t>470 ،</w:t>
      </w:r>
      <w:r w:rsidR="002B4722">
        <w:rPr>
          <w:rtl/>
        </w:rPr>
        <w:t xml:space="preserve"> </w:t>
      </w:r>
      <w:r w:rsidR="002B4722">
        <w:rPr>
          <w:rtl/>
        </w:rPr>
        <w:br/>
      </w:r>
    </w:p>
    <w:p w:rsidR="005F4626" w:rsidRPr="006216AF" w:rsidRDefault="005F4626" w:rsidP="00381E20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538</w:t>
      </w:r>
      <w:r w:rsidR="0096323A">
        <w:rPr>
          <w:rtl/>
        </w:rPr>
        <w:t xml:space="preserve"> / </w:t>
      </w:r>
      <w:r w:rsidRPr="006216AF">
        <w:rPr>
          <w:rtl/>
        </w:rPr>
        <w:t>478 ، 551</w:t>
      </w:r>
      <w:r w:rsidR="0096323A">
        <w:rPr>
          <w:rtl/>
        </w:rPr>
        <w:t xml:space="preserve"> / </w:t>
      </w:r>
      <w:r w:rsidRPr="006216AF">
        <w:rPr>
          <w:rtl/>
        </w:rPr>
        <w:t>494 ، 574</w:t>
      </w:r>
      <w:r w:rsidR="0096323A">
        <w:rPr>
          <w:rtl/>
        </w:rPr>
        <w:t xml:space="preserve"> / </w:t>
      </w:r>
      <w:r w:rsidRPr="006216AF">
        <w:rPr>
          <w:rtl/>
        </w:rPr>
        <w:t>521 ، 603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551 ، </w:t>
      </w:r>
      <w:r w:rsidR="002B4722">
        <w:rPr>
          <w:rtl/>
        </w:rPr>
        <w:br/>
      </w:r>
      <w:r w:rsidRPr="006216AF">
        <w:rPr>
          <w:rtl/>
        </w:rPr>
        <w:t>612</w:t>
      </w:r>
      <w:r w:rsidR="0096323A">
        <w:rPr>
          <w:rtl/>
        </w:rPr>
        <w:t xml:space="preserve"> / </w:t>
      </w:r>
      <w:r w:rsidRPr="006216AF">
        <w:rPr>
          <w:rtl/>
        </w:rPr>
        <w:t>558</w:t>
      </w:r>
      <w:r w:rsidR="00410A32">
        <w:rPr>
          <w:rtl/>
        </w:rPr>
        <w:t xml:space="preserve"> .</w:t>
      </w:r>
    </w:p>
    <w:p w:rsidR="005F4626" w:rsidRPr="006216AF" w:rsidRDefault="005F4626" w:rsidP="00744A47">
      <w:pPr>
        <w:pStyle w:val="rfdNormal0"/>
        <w:rPr>
          <w:rtl/>
        </w:rPr>
      </w:pPr>
      <w:r w:rsidRPr="006216AF">
        <w:rPr>
          <w:rtl/>
        </w:rPr>
        <w:t>مدينة السلام : 601</w:t>
      </w:r>
      <w:r w:rsidR="0096323A">
        <w:rPr>
          <w:rtl/>
        </w:rPr>
        <w:t xml:space="preserve"> / </w:t>
      </w:r>
      <w:r w:rsidRPr="006216AF">
        <w:rPr>
          <w:rtl/>
        </w:rPr>
        <w:t>548 ، 602</w:t>
      </w:r>
      <w:r w:rsidR="0096323A">
        <w:rPr>
          <w:rtl/>
        </w:rPr>
        <w:t xml:space="preserve"> / </w:t>
      </w:r>
      <w:r w:rsidRPr="006216AF">
        <w:rPr>
          <w:rtl/>
        </w:rPr>
        <w:t>549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مرو : 198</w:t>
      </w:r>
      <w:r w:rsidR="0096323A">
        <w:rPr>
          <w:rtl/>
        </w:rPr>
        <w:t xml:space="preserve"> / </w:t>
      </w:r>
      <w:r w:rsidRPr="006216AF">
        <w:rPr>
          <w:rtl/>
        </w:rPr>
        <w:t>174 ، 480</w:t>
      </w:r>
      <w:r w:rsidR="0096323A">
        <w:rPr>
          <w:rtl/>
        </w:rPr>
        <w:t xml:space="preserve"> / </w:t>
      </w:r>
      <w:r w:rsidRPr="006216AF">
        <w:rPr>
          <w:rtl/>
        </w:rPr>
        <w:t>406 ، 482</w:t>
      </w:r>
      <w:r w:rsidR="0096323A">
        <w:rPr>
          <w:rtl/>
        </w:rPr>
        <w:t xml:space="preserve"> / </w:t>
      </w:r>
      <w:r w:rsidRPr="006216AF">
        <w:rPr>
          <w:rtl/>
        </w:rPr>
        <w:t>410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مسجد الجامع : 276</w:t>
      </w:r>
      <w:r w:rsidR="0096323A">
        <w:rPr>
          <w:rtl/>
        </w:rPr>
        <w:t xml:space="preserve"> / </w:t>
      </w:r>
      <w:r w:rsidRPr="006216AF">
        <w:rPr>
          <w:rtl/>
        </w:rPr>
        <w:t>242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مسجد الجمجمة : 227</w:t>
      </w:r>
      <w:r w:rsidR="0096323A">
        <w:rPr>
          <w:rtl/>
        </w:rPr>
        <w:t xml:space="preserve"> / </w:t>
      </w:r>
      <w:r w:rsidRPr="006216AF">
        <w:rPr>
          <w:rtl/>
        </w:rPr>
        <w:t>198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المسجد الحرام : 492</w:t>
      </w:r>
      <w:r w:rsidR="0096323A">
        <w:rPr>
          <w:rtl/>
        </w:rPr>
        <w:t xml:space="preserve"> / </w:t>
      </w:r>
      <w:r w:rsidRPr="006216AF">
        <w:rPr>
          <w:rtl/>
        </w:rPr>
        <w:t>420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مسجد الخيف : 53</w:t>
      </w:r>
      <w:r w:rsidR="0096323A">
        <w:rPr>
          <w:rtl/>
        </w:rPr>
        <w:t xml:space="preserve"> / </w:t>
      </w:r>
      <w:r w:rsidRPr="006216AF">
        <w:rPr>
          <w:rtl/>
        </w:rPr>
        <w:t>21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 xml:space="preserve">مسجد رسول الله </w:t>
      </w:r>
      <w:r w:rsidR="00470C8A">
        <w:rPr>
          <w:rtl/>
        </w:rPr>
        <w:t>(ص)</w:t>
      </w:r>
      <w:r w:rsidRPr="006216AF">
        <w:rPr>
          <w:rtl/>
        </w:rPr>
        <w:t xml:space="preserve"> : 53</w:t>
      </w:r>
      <w:r w:rsidR="0096323A">
        <w:rPr>
          <w:rtl/>
        </w:rPr>
        <w:t xml:space="preserve"> / </w:t>
      </w:r>
      <w:r w:rsidRPr="006216AF">
        <w:rPr>
          <w:rtl/>
        </w:rPr>
        <w:t>22 ، 173</w:t>
      </w:r>
      <w:r w:rsidR="0096323A">
        <w:rPr>
          <w:rtl/>
        </w:rPr>
        <w:t xml:space="preserve"> / </w:t>
      </w:r>
      <w:r w:rsidRPr="006216AF">
        <w:rPr>
          <w:rtl/>
        </w:rPr>
        <w:t>160 ، 188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171 ، </w:t>
      </w:r>
      <w:r w:rsidR="002B4722">
        <w:rPr>
          <w:rtl/>
        </w:rPr>
        <w:br/>
      </w:r>
      <w:r w:rsidRPr="006216AF">
        <w:rPr>
          <w:rtl/>
        </w:rPr>
        <w:t>407</w:t>
      </w:r>
      <w:r w:rsidR="0096323A">
        <w:rPr>
          <w:rtl/>
        </w:rPr>
        <w:t xml:space="preserve"> / </w:t>
      </w:r>
      <w:r w:rsidRPr="006216AF">
        <w:rPr>
          <w:rtl/>
        </w:rPr>
        <w:t>338 ، 416</w:t>
      </w:r>
      <w:r w:rsidR="0096323A">
        <w:rPr>
          <w:rtl/>
        </w:rPr>
        <w:t xml:space="preserve"> / </w:t>
      </w:r>
      <w:r w:rsidRPr="006216AF">
        <w:rPr>
          <w:rtl/>
        </w:rPr>
        <w:t>352 ، 438</w:t>
      </w:r>
      <w:r w:rsidR="0096323A">
        <w:rPr>
          <w:rtl/>
        </w:rPr>
        <w:t xml:space="preserve"> / </w:t>
      </w:r>
      <w:r w:rsidRPr="006216AF">
        <w:rPr>
          <w:rtl/>
        </w:rPr>
        <w:t>373 ، 441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مسجد الكوفة : 242</w:t>
      </w:r>
      <w:r w:rsidR="0096323A">
        <w:rPr>
          <w:rtl/>
        </w:rPr>
        <w:t xml:space="preserve"> / </w:t>
      </w:r>
      <w:r w:rsidRPr="006216AF">
        <w:rPr>
          <w:rtl/>
        </w:rPr>
        <w:t>206 ، 274</w:t>
      </w:r>
      <w:r w:rsidR="0096323A">
        <w:rPr>
          <w:rtl/>
        </w:rPr>
        <w:t xml:space="preserve"> / </w:t>
      </w:r>
      <w:r w:rsidRPr="006216AF">
        <w:rPr>
          <w:rtl/>
        </w:rPr>
        <w:t>239 ، 510</w:t>
      </w:r>
      <w:r w:rsidR="0096323A">
        <w:rPr>
          <w:rtl/>
        </w:rPr>
        <w:t xml:space="preserve"> / </w:t>
      </w:r>
      <w:r w:rsidRPr="006216AF">
        <w:rPr>
          <w:rtl/>
        </w:rPr>
        <w:t>436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 xml:space="preserve">مشهد الرضا </w:t>
      </w:r>
      <w:r w:rsidR="00470C8A">
        <w:rPr>
          <w:rtl/>
        </w:rPr>
        <w:t>(ع)</w:t>
      </w:r>
      <w:r w:rsidRPr="006216AF">
        <w:rPr>
          <w:rtl/>
        </w:rPr>
        <w:t xml:space="preserve"> : 127</w:t>
      </w:r>
      <w:r w:rsidR="0096323A">
        <w:rPr>
          <w:rtl/>
        </w:rPr>
        <w:t xml:space="preserve"> / </w:t>
      </w:r>
      <w:r w:rsidRPr="006216AF">
        <w:rPr>
          <w:rtl/>
        </w:rPr>
        <w:t>127 ، 369</w:t>
      </w:r>
      <w:r w:rsidR="0096323A">
        <w:rPr>
          <w:rtl/>
        </w:rPr>
        <w:t xml:space="preserve"> / </w:t>
      </w:r>
      <w:r w:rsidRPr="006216AF">
        <w:rPr>
          <w:rtl/>
        </w:rPr>
        <w:t>305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مصر : 471</w:t>
      </w:r>
      <w:r w:rsidR="0096323A">
        <w:rPr>
          <w:rtl/>
        </w:rPr>
        <w:t xml:space="preserve"> / </w:t>
      </w:r>
      <w:r w:rsidRPr="006216AF">
        <w:rPr>
          <w:rtl/>
        </w:rPr>
        <w:t>395 ، 580</w:t>
      </w:r>
      <w:r w:rsidR="0096323A">
        <w:rPr>
          <w:rtl/>
        </w:rPr>
        <w:t xml:space="preserve"> / </w:t>
      </w:r>
      <w:r w:rsidRPr="006216AF">
        <w:rPr>
          <w:rtl/>
        </w:rPr>
        <w:t>529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المطيرة : 540</w:t>
      </w:r>
      <w:r w:rsidR="0096323A">
        <w:rPr>
          <w:rtl/>
        </w:rPr>
        <w:t xml:space="preserve"> / </w:t>
      </w:r>
      <w:r w:rsidRPr="006216AF">
        <w:rPr>
          <w:rtl/>
        </w:rPr>
        <w:t>480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مقام إبراهيم : 350</w:t>
      </w:r>
      <w:r w:rsidR="0096323A">
        <w:rPr>
          <w:rtl/>
        </w:rPr>
        <w:t xml:space="preserve"> / </w:t>
      </w:r>
      <w:r w:rsidRPr="006216AF">
        <w:rPr>
          <w:rtl/>
        </w:rPr>
        <w:t>291</w:t>
      </w:r>
      <w:r w:rsidR="00410A32">
        <w:rPr>
          <w:rtl/>
        </w:rPr>
        <w:t xml:space="preserve"> .</w:t>
      </w:r>
    </w:p>
    <w:p w:rsidR="002B4722" w:rsidRDefault="005F4626" w:rsidP="00621155">
      <w:pPr>
        <w:pStyle w:val="rfdNormal0"/>
        <w:rPr>
          <w:rtl/>
        </w:rPr>
      </w:pPr>
      <w:r w:rsidRPr="006216AF">
        <w:rPr>
          <w:rtl/>
        </w:rPr>
        <w:t>مكة : 74</w:t>
      </w:r>
      <w:r w:rsidR="0096323A">
        <w:rPr>
          <w:rtl/>
        </w:rPr>
        <w:t xml:space="preserve"> / </w:t>
      </w:r>
      <w:r w:rsidRPr="006216AF">
        <w:rPr>
          <w:rtl/>
        </w:rPr>
        <w:t>57 ، 85</w:t>
      </w:r>
      <w:r w:rsidR="0096323A">
        <w:rPr>
          <w:rtl/>
        </w:rPr>
        <w:t xml:space="preserve"> / </w:t>
      </w:r>
      <w:r w:rsidRPr="006216AF">
        <w:rPr>
          <w:rtl/>
        </w:rPr>
        <w:t>68 ، 92</w:t>
      </w:r>
      <w:r w:rsidR="0096323A">
        <w:rPr>
          <w:rtl/>
        </w:rPr>
        <w:t xml:space="preserve"> / </w:t>
      </w:r>
      <w:r w:rsidRPr="006216AF">
        <w:rPr>
          <w:rtl/>
        </w:rPr>
        <w:t>77 ، 104</w:t>
      </w:r>
      <w:r w:rsidR="0096323A">
        <w:rPr>
          <w:rtl/>
        </w:rPr>
        <w:t xml:space="preserve"> / </w:t>
      </w:r>
      <w:r w:rsidRPr="006216AF">
        <w:rPr>
          <w:rtl/>
        </w:rPr>
        <w:t>96 ، 109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102 ، </w:t>
      </w:r>
      <w:r w:rsidR="002B4722">
        <w:rPr>
          <w:rtl/>
        </w:rPr>
        <w:br/>
      </w:r>
      <w:r w:rsidRPr="006216AF">
        <w:rPr>
          <w:rtl/>
        </w:rPr>
        <w:t>145</w:t>
      </w:r>
      <w:r w:rsidR="0096323A">
        <w:rPr>
          <w:rtl/>
        </w:rPr>
        <w:t xml:space="preserve"> / </w:t>
      </w:r>
      <w:r w:rsidRPr="006216AF">
        <w:rPr>
          <w:rtl/>
        </w:rPr>
        <w:t>136 ، 156</w:t>
      </w:r>
      <w:r w:rsidR="0096323A">
        <w:rPr>
          <w:rtl/>
        </w:rPr>
        <w:t xml:space="preserve"> / </w:t>
      </w:r>
      <w:r w:rsidRPr="006216AF">
        <w:rPr>
          <w:rtl/>
        </w:rPr>
        <w:t>144 ، 165</w:t>
      </w:r>
      <w:r w:rsidR="0096323A">
        <w:rPr>
          <w:rtl/>
        </w:rPr>
        <w:t xml:space="preserve"> / </w:t>
      </w:r>
      <w:r w:rsidRPr="006216AF">
        <w:rPr>
          <w:rtl/>
        </w:rPr>
        <w:t>154 ، 180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164 ، 185 ، </w:t>
      </w:r>
      <w:r w:rsidR="002B4722">
        <w:rPr>
          <w:rtl/>
        </w:rPr>
        <w:br/>
      </w:r>
      <w:r w:rsidRPr="006216AF">
        <w:rPr>
          <w:rtl/>
        </w:rPr>
        <w:t>196</w:t>
      </w:r>
      <w:r w:rsidR="0096323A">
        <w:rPr>
          <w:rtl/>
        </w:rPr>
        <w:t xml:space="preserve"> / </w:t>
      </w:r>
      <w:r w:rsidRPr="006216AF">
        <w:rPr>
          <w:rtl/>
        </w:rPr>
        <w:t>172 ، 200</w:t>
      </w:r>
      <w:r w:rsidR="0096323A">
        <w:rPr>
          <w:rtl/>
        </w:rPr>
        <w:t xml:space="preserve"> / </w:t>
      </w:r>
      <w:r w:rsidRPr="006216AF">
        <w:rPr>
          <w:rtl/>
        </w:rPr>
        <w:t>177 ، 211</w:t>
      </w:r>
      <w:r w:rsidR="0096323A">
        <w:rPr>
          <w:rtl/>
        </w:rPr>
        <w:t xml:space="preserve"> / </w:t>
      </w:r>
      <w:r w:rsidRPr="006216AF">
        <w:rPr>
          <w:rtl/>
        </w:rPr>
        <w:t>186 ، 285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244 ، </w:t>
      </w:r>
      <w:r w:rsidR="002B4722">
        <w:rPr>
          <w:rtl/>
        </w:rPr>
        <w:br/>
      </w:r>
      <w:r w:rsidRPr="006216AF">
        <w:rPr>
          <w:rtl/>
        </w:rPr>
        <w:t>315</w:t>
      </w:r>
      <w:r w:rsidR="0096323A">
        <w:rPr>
          <w:rtl/>
        </w:rPr>
        <w:t xml:space="preserve"> / </w:t>
      </w:r>
      <w:r w:rsidRPr="006216AF">
        <w:rPr>
          <w:rtl/>
        </w:rPr>
        <w:t>263 ، 358</w:t>
      </w:r>
      <w:r w:rsidR="0096323A">
        <w:rPr>
          <w:rtl/>
        </w:rPr>
        <w:t xml:space="preserve"> / </w:t>
      </w:r>
      <w:r w:rsidRPr="006216AF">
        <w:rPr>
          <w:rtl/>
        </w:rPr>
        <w:t>296 ، 369</w:t>
      </w:r>
      <w:r w:rsidR="0096323A">
        <w:rPr>
          <w:rtl/>
        </w:rPr>
        <w:t xml:space="preserve"> / </w:t>
      </w:r>
      <w:r w:rsidRPr="006216AF">
        <w:rPr>
          <w:rtl/>
        </w:rPr>
        <w:t>304 ، 420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354 ، </w:t>
      </w:r>
      <w:r w:rsidR="002B4722">
        <w:rPr>
          <w:rtl/>
        </w:rPr>
        <w:br/>
      </w:r>
      <w:r w:rsidRPr="006216AF">
        <w:rPr>
          <w:rtl/>
        </w:rPr>
        <w:t>434</w:t>
      </w:r>
      <w:r w:rsidR="0096323A">
        <w:rPr>
          <w:rtl/>
        </w:rPr>
        <w:t xml:space="preserve"> / </w:t>
      </w:r>
      <w:r w:rsidRPr="006216AF">
        <w:rPr>
          <w:rtl/>
        </w:rPr>
        <w:t>367 ، 435</w:t>
      </w:r>
      <w:r w:rsidR="0096323A">
        <w:rPr>
          <w:rtl/>
        </w:rPr>
        <w:t xml:space="preserve"> / </w:t>
      </w:r>
      <w:r w:rsidRPr="006216AF">
        <w:rPr>
          <w:rtl/>
        </w:rPr>
        <w:t>369</w:t>
      </w:r>
      <w:r w:rsidR="00621155">
        <w:rPr>
          <w:rFonts w:hint="cs"/>
          <w:rtl/>
        </w:rPr>
        <w:t xml:space="preserve"> </w:t>
      </w:r>
      <w:r>
        <w:rPr>
          <w:rtl/>
        </w:rPr>
        <w:t>ـ</w:t>
      </w:r>
      <w:r w:rsidR="00621155">
        <w:rPr>
          <w:rFonts w:hint="cs"/>
          <w:rtl/>
        </w:rPr>
        <w:t xml:space="preserve"> </w:t>
      </w:r>
      <w:r w:rsidRPr="006216AF">
        <w:rPr>
          <w:rtl/>
        </w:rPr>
        <w:t>370 ، 436</w:t>
      </w:r>
      <w:r w:rsidR="0096323A">
        <w:rPr>
          <w:rtl/>
        </w:rPr>
        <w:t xml:space="preserve"> / </w:t>
      </w:r>
      <w:r w:rsidRPr="006216AF">
        <w:rPr>
          <w:rtl/>
        </w:rPr>
        <w:t>371 ، 438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375 ، </w:t>
      </w:r>
      <w:r w:rsidR="002B4722">
        <w:rPr>
          <w:rtl/>
        </w:rPr>
        <w:br/>
      </w:r>
      <w:r w:rsidRPr="006216AF">
        <w:rPr>
          <w:rtl/>
        </w:rPr>
        <w:t>475</w:t>
      </w:r>
      <w:r w:rsidR="0096323A">
        <w:rPr>
          <w:rtl/>
        </w:rPr>
        <w:t xml:space="preserve"> / </w:t>
      </w:r>
      <w:r w:rsidRPr="006216AF">
        <w:rPr>
          <w:rtl/>
        </w:rPr>
        <w:t>398 ، 498</w:t>
      </w:r>
      <w:r w:rsidR="0096323A">
        <w:rPr>
          <w:rtl/>
        </w:rPr>
        <w:t xml:space="preserve"> / </w:t>
      </w:r>
      <w:r w:rsidRPr="006216AF">
        <w:rPr>
          <w:rtl/>
        </w:rPr>
        <w:t>430 ، 511</w:t>
      </w:r>
      <w:r w:rsidR="0096323A">
        <w:rPr>
          <w:rtl/>
        </w:rPr>
        <w:t xml:space="preserve"> / </w:t>
      </w:r>
      <w:r w:rsidRPr="006216AF">
        <w:rPr>
          <w:rtl/>
        </w:rPr>
        <w:t>436 ، 525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462 ، </w:t>
      </w:r>
      <w:r w:rsidR="002B4722">
        <w:rPr>
          <w:rtl/>
        </w:rPr>
        <w:br/>
      </w:r>
      <w:r w:rsidRPr="006216AF">
        <w:rPr>
          <w:rtl/>
        </w:rPr>
        <w:t>614</w:t>
      </w:r>
      <w:r w:rsidR="0096323A">
        <w:rPr>
          <w:rtl/>
        </w:rPr>
        <w:t xml:space="preserve"> / </w:t>
      </w:r>
      <w:r w:rsidR="002B4722">
        <w:rPr>
          <w:rtl/>
        </w:rPr>
        <w:t>562 ،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منى : 435</w:t>
      </w:r>
      <w:r w:rsidR="0096323A">
        <w:rPr>
          <w:rtl/>
        </w:rPr>
        <w:t xml:space="preserve"> / </w:t>
      </w:r>
      <w:r w:rsidRPr="006216AF">
        <w:rPr>
          <w:rtl/>
        </w:rPr>
        <w:t>370 ، 436</w:t>
      </w:r>
      <w:r w:rsidR="0096323A">
        <w:rPr>
          <w:rtl/>
        </w:rPr>
        <w:t xml:space="preserve"> / </w:t>
      </w:r>
      <w:r w:rsidRPr="006216AF">
        <w:rPr>
          <w:rtl/>
        </w:rPr>
        <w:t>371 ، 482</w:t>
      </w:r>
      <w:r w:rsidR="0096323A">
        <w:rPr>
          <w:rtl/>
        </w:rPr>
        <w:t xml:space="preserve"> / </w:t>
      </w:r>
      <w:r w:rsidRPr="006216AF">
        <w:rPr>
          <w:rtl/>
        </w:rPr>
        <w:t>411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منبر الكوفة : 247</w:t>
      </w:r>
      <w:r w:rsidR="0096323A">
        <w:rPr>
          <w:rtl/>
        </w:rPr>
        <w:t xml:space="preserve"> / </w:t>
      </w:r>
      <w:r w:rsidRPr="006216AF">
        <w:rPr>
          <w:rtl/>
        </w:rPr>
        <w:t>212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مؤتة : 101</w:t>
      </w:r>
      <w:r w:rsidR="0096323A">
        <w:rPr>
          <w:rtl/>
        </w:rPr>
        <w:t xml:space="preserve"> / </w:t>
      </w:r>
      <w:r w:rsidRPr="006216AF">
        <w:rPr>
          <w:rtl/>
        </w:rPr>
        <w:t>94</w:t>
      </w:r>
      <w:r w:rsidR="00410A32">
        <w:rPr>
          <w:rtl/>
        </w:rPr>
        <w:t xml:space="preserve"> .</w:t>
      </w:r>
    </w:p>
    <w:p w:rsidR="000152D3" w:rsidRDefault="005F4626" w:rsidP="00621155">
      <w:pPr>
        <w:pStyle w:val="rfdCenterBold1"/>
        <w:rPr>
          <w:rtl/>
        </w:rPr>
      </w:pPr>
      <w:r>
        <w:rPr>
          <w:rtl/>
        </w:rPr>
        <w:br w:type="page"/>
      </w:r>
      <w:r w:rsidR="00C24190">
        <w:rPr>
          <w:rtl/>
        </w:rPr>
        <w:lastRenderedPageBreak/>
        <w:t>(</w:t>
      </w:r>
      <w:r w:rsidR="0041065F">
        <w:rPr>
          <w:rtl/>
        </w:rPr>
        <w:t>ن</w:t>
      </w:r>
      <w:r w:rsidR="003E76E8">
        <w:rPr>
          <w:rtl/>
        </w:rPr>
        <w:t>)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نهر الكوثر : 273</w:t>
      </w:r>
      <w:r w:rsidR="0096323A">
        <w:rPr>
          <w:rtl/>
        </w:rPr>
        <w:t xml:space="preserve"> / </w:t>
      </w:r>
      <w:r w:rsidRPr="006216AF">
        <w:rPr>
          <w:rtl/>
        </w:rPr>
        <w:t>236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النهروان : 253</w:t>
      </w:r>
      <w:r w:rsidR="0096323A">
        <w:rPr>
          <w:rtl/>
        </w:rPr>
        <w:t xml:space="preserve"> / </w:t>
      </w:r>
      <w:r w:rsidRPr="006216AF">
        <w:rPr>
          <w:rtl/>
        </w:rPr>
        <w:t>219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نيسابور : 145</w:t>
      </w:r>
      <w:r w:rsidR="0096323A">
        <w:rPr>
          <w:rtl/>
        </w:rPr>
        <w:t xml:space="preserve"> / </w:t>
      </w:r>
      <w:r w:rsidRPr="006216AF">
        <w:rPr>
          <w:rtl/>
        </w:rPr>
        <w:t>137 ، 198</w:t>
      </w:r>
      <w:r w:rsidR="0096323A">
        <w:rPr>
          <w:rtl/>
        </w:rPr>
        <w:t xml:space="preserve"> / </w:t>
      </w:r>
      <w:r w:rsidRPr="006216AF">
        <w:rPr>
          <w:rtl/>
        </w:rPr>
        <w:t>174 ، 207</w:t>
      </w:r>
      <w:r w:rsidR="0096323A">
        <w:rPr>
          <w:rtl/>
        </w:rPr>
        <w:t xml:space="preserve"> / </w:t>
      </w:r>
      <w:r w:rsidRPr="006216AF">
        <w:rPr>
          <w:rtl/>
        </w:rPr>
        <w:t>182 ، 439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376 ، </w:t>
      </w:r>
      <w:r w:rsidR="002B4722">
        <w:rPr>
          <w:rtl/>
        </w:rPr>
        <w:br/>
      </w:r>
      <w:r w:rsidRPr="006216AF">
        <w:rPr>
          <w:rtl/>
        </w:rPr>
        <w:t>484</w:t>
      </w:r>
      <w:r w:rsidR="0096323A">
        <w:rPr>
          <w:rtl/>
        </w:rPr>
        <w:t xml:space="preserve"> / </w:t>
      </w:r>
      <w:r w:rsidRPr="006216AF">
        <w:rPr>
          <w:rtl/>
        </w:rPr>
        <w:t>413 ، 496</w:t>
      </w:r>
      <w:r w:rsidR="0096323A">
        <w:rPr>
          <w:rtl/>
        </w:rPr>
        <w:t xml:space="preserve"> / </w:t>
      </w:r>
      <w:r w:rsidRPr="006216AF">
        <w:rPr>
          <w:rtl/>
        </w:rPr>
        <w:t>425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نينوى : 334</w:t>
      </w:r>
      <w:r w:rsidR="0096323A">
        <w:rPr>
          <w:rtl/>
        </w:rPr>
        <w:t xml:space="preserve"> / </w:t>
      </w:r>
      <w:r w:rsidRPr="006216AF">
        <w:rPr>
          <w:rtl/>
        </w:rPr>
        <w:t>276</w:t>
      </w:r>
      <w:r w:rsidR="00410A32">
        <w:rPr>
          <w:rtl/>
        </w:rPr>
        <w:t xml:space="preserve"> .</w:t>
      </w:r>
    </w:p>
    <w:p w:rsidR="000152D3" w:rsidRDefault="00C24190" w:rsidP="00621155">
      <w:pPr>
        <w:pStyle w:val="rfdCenterBold1"/>
        <w:rPr>
          <w:rtl/>
        </w:rPr>
      </w:pPr>
      <w:r>
        <w:rPr>
          <w:rtl/>
        </w:rPr>
        <w:t>(</w:t>
      </w:r>
      <w:r w:rsidR="005F4626" w:rsidRPr="006216AF">
        <w:rPr>
          <w:rtl/>
        </w:rPr>
        <w:t>ه</w:t>
      </w:r>
      <w:r w:rsidR="004A1E2F">
        <w:rPr>
          <w:rtl/>
        </w:rPr>
        <w:t>ـ</w:t>
      </w:r>
      <w:r w:rsidR="003E76E8">
        <w:rPr>
          <w:rtl/>
        </w:rPr>
        <w:t>)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همدان : 601</w:t>
      </w:r>
      <w:r w:rsidR="0096323A">
        <w:rPr>
          <w:rtl/>
        </w:rPr>
        <w:t xml:space="preserve"> / </w:t>
      </w:r>
      <w:r w:rsidRPr="006216AF">
        <w:rPr>
          <w:rtl/>
        </w:rPr>
        <w:t>548 ، 605</w:t>
      </w:r>
      <w:r w:rsidR="0096323A">
        <w:rPr>
          <w:rtl/>
        </w:rPr>
        <w:t xml:space="preserve"> / </w:t>
      </w:r>
      <w:r w:rsidRPr="006216AF">
        <w:rPr>
          <w:rtl/>
        </w:rPr>
        <w:t>553 ، 611</w:t>
      </w:r>
      <w:r w:rsidR="0096323A">
        <w:rPr>
          <w:rtl/>
        </w:rPr>
        <w:t xml:space="preserve"> / </w:t>
      </w:r>
      <w:r w:rsidRPr="006216AF">
        <w:rPr>
          <w:rtl/>
        </w:rPr>
        <w:t>555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الهند : 398</w:t>
      </w:r>
      <w:r w:rsidR="0096323A">
        <w:rPr>
          <w:rtl/>
        </w:rPr>
        <w:t xml:space="preserve"> / </w:t>
      </w:r>
      <w:r w:rsidRPr="006216AF">
        <w:rPr>
          <w:rtl/>
        </w:rPr>
        <w:t>325 ، 555</w:t>
      </w:r>
      <w:r w:rsidR="0096323A">
        <w:rPr>
          <w:rtl/>
        </w:rPr>
        <w:t xml:space="preserve"> / </w:t>
      </w:r>
      <w:r w:rsidRPr="006216AF">
        <w:rPr>
          <w:rtl/>
        </w:rPr>
        <w:t>497</w:t>
      </w:r>
      <w:r w:rsidR="00410A32">
        <w:rPr>
          <w:rtl/>
        </w:rPr>
        <w:t xml:space="preserve"> .</w:t>
      </w:r>
    </w:p>
    <w:p w:rsidR="002B4722" w:rsidRDefault="00C24190" w:rsidP="00621155">
      <w:pPr>
        <w:pStyle w:val="rfdCenterBold1"/>
        <w:rPr>
          <w:rtl/>
        </w:rPr>
      </w:pPr>
      <w:r>
        <w:rPr>
          <w:rtl/>
        </w:rPr>
        <w:t>(</w:t>
      </w:r>
      <w:r w:rsidR="005F4626" w:rsidRPr="006216AF">
        <w:rPr>
          <w:rtl/>
        </w:rPr>
        <w:t>و</w:t>
      </w:r>
      <w:r w:rsidR="003E76E8">
        <w:rPr>
          <w:rtl/>
        </w:rPr>
        <w:t>)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وادي القرى : 267</w:t>
      </w:r>
      <w:r w:rsidR="0096323A">
        <w:rPr>
          <w:rtl/>
        </w:rPr>
        <w:t xml:space="preserve"> / </w:t>
      </w:r>
      <w:r w:rsidRPr="006216AF">
        <w:rPr>
          <w:rtl/>
        </w:rPr>
        <w:t>231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واسط : 597</w:t>
      </w:r>
      <w:r w:rsidR="0096323A">
        <w:rPr>
          <w:rtl/>
        </w:rPr>
        <w:t xml:space="preserve"> / </w:t>
      </w:r>
      <w:r w:rsidRPr="006216AF">
        <w:rPr>
          <w:rtl/>
        </w:rPr>
        <w:t>540 ، 598</w:t>
      </w:r>
      <w:r w:rsidR="0096323A">
        <w:rPr>
          <w:rtl/>
        </w:rPr>
        <w:t xml:space="preserve"> / </w:t>
      </w:r>
      <w:r w:rsidRPr="006216AF">
        <w:rPr>
          <w:rtl/>
        </w:rPr>
        <w:t>542</w:t>
      </w:r>
      <w:r w:rsidR="00410A32">
        <w:rPr>
          <w:rtl/>
        </w:rPr>
        <w:t xml:space="preserve"> .</w:t>
      </w:r>
    </w:p>
    <w:p w:rsidR="002B4722" w:rsidRPr="00621155" w:rsidRDefault="00C24190" w:rsidP="00621155">
      <w:pPr>
        <w:pStyle w:val="rfdCenterBold1"/>
        <w:rPr>
          <w:rtl/>
        </w:rPr>
      </w:pPr>
      <w:r w:rsidRPr="00621155">
        <w:rPr>
          <w:rtl/>
        </w:rPr>
        <w:t>(</w:t>
      </w:r>
      <w:r w:rsidR="002B4722" w:rsidRPr="00621155">
        <w:rPr>
          <w:rtl/>
        </w:rPr>
        <w:t>ي</w:t>
      </w:r>
      <w:r w:rsidR="003E76E8" w:rsidRPr="00621155">
        <w:rPr>
          <w:rtl/>
        </w:rPr>
        <w:t>)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يثرب : 440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اليمن : 68</w:t>
      </w:r>
      <w:r w:rsidR="0096323A">
        <w:rPr>
          <w:rtl/>
        </w:rPr>
        <w:t xml:space="preserve"> / </w:t>
      </w:r>
      <w:r w:rsidRPr="006216AF">
        <w:rPr>
          <w:rtl/>
        </w:rPr>
        <w:t>50 ، 114</w:t>
      </w:r>
      <w:r w:rsidR="0096323A">
        <w:rPr>
          <w:rtl/>
        </w:rPr>
        <w:t xml:space="preserve"> / </w:t>
      </w:r>
      <w:r w:rsidRPr="006216AF">
        <w:rPr>
          <w:rtl/>
        </w:rPr>
        <w:t>111 ، 128</w:t>
      </w:r>
      <w:r w:rsidR="0096323A">
        <w:rPr>
          <w:rtl/>
        </w:rPr>
        <w:t xml:space="preserve"> / </w:t>
      </w:r>
      <w:r w:rsidRPr="006216AF">
        <w:rPr>
          <w:rtl/>
        </w:rPr>
        <w:t>127</w:t>
      </w:r>
      <w:r w:rsidR="00410A32">
        <w:rPr>
          <w:rtl/>
        </w:rPr>
        <w:t xml:space="preserve"> .</w:t>
      </w:r>
    </w:p>
    <w:p w:rsidR="00621155" w:rsidRPr="00621155" w:rsidRDefault="00621155" w:rsidP="00621155">
      <w:pPr>
        <w:rPr>
          <w:rtl/>
        </w:rPr>
      </w:pPr>
      <w:r w:rsidRPr="00621155">
        <w:rPr>
          <w:rtl/>
        </w:rPr>
        <w:br w:type="page"/>
      </w:r>
    </w:p>
    <w:p w:rsidR="00621155" w:rsidRPr="00621155" w:rsidRDefault="00621155" w:rsidP="00621155">
      <w:pPr>
        <w:rPr>
          <w:rtl/>
        </w:rPr>
      </w:pPr>
      <w:r w:rsidRPr="00621155">
        <w:rPr>
          <w:rtl/>
        </w:rPr>
        <w:lastRenderedPageBreak/>
        <w:br w:type="page"/>
      </w:r>
    </w:p>
    <w:p w:rsidR="000152D3" w:rsidRDefault="00621155" w:rsidP="000152D3">
      <w:pPr>
        <w:pStyle w:val="rfdCenterBold1"/>
        <w:rPr>
          <w:rtl/>
        </w:rPr>
      </w:pPr>
      <w:r>
        <w:rPr>
          <w:rFonts w:hint="cs"/>
          <w:rtl/>
        </w:rPr>
        <w:lastRenderedPageBreak/>
        <w:br/>
      </w:r>
      <w:r>
        <w:rPr>
          <w:rtl/>
        </w:rPr>
        <w:br/>
      </w:r>
      <w:r w:rsidR="005F4626">
        <w:rPr>
          <w:rtl/>
        </w:rPr>
        <w:t>(</w:t>
      </w:r>
      <w:r w:rsidR="00E15662">
        <w:rPr>
          <w:rtl/>
        </w:rPr>
        <w:t>4)</w:t>
      </w:r>
    </w:p>
    <w:p w:rsidR="005F4626" w:rsidRPr="006216AF" w:rsidRDefault="00C24190" w:rsidP="000152D3">
      <w:pPr>
        <w:pStyle w:val="rfdCenterBold1"/>
        <w:rPr>
          <w:rtl/>
        </w:rPr>
      </w:pPr>
      <w:r>
        <w:rPr>
          <w:rtl/>
        </w:rPr>
        <w:t>(</w:t>
      </w:r>
      <w:r w:rsidR="00A62C8A">
        <w:rPr>
          <w:rFonts w:hint="cs"/>
          <w:rtl/>
        </w:rPr>
        <w:t xml:space="preserve"> </w:t>
      </w:r>
      <w:r w:rsidR="00E15662">
        <w:rPr>
          <w:rtl/>
        </w:rPr>
        <w:t>فهرس الكت</w:t>
      </w:r>
      <w:r w:rsidR="005F4626" w:rsidRPr="006216AF">
        <w:rPr>
          <w:rtl/>
        </w:rPr>
        <w:t>ب الواردة في المتن</w:t>
      </w:r>
      <w:r w:rsidR="00A62C8A">
        <w:rPr>
          <w:rFonts w:hint="cs"/>
          <w:rtl/>
        </w:rPr>
        <w:t xml:space="preserve"> </w:t>
      </w:r>
      <w:r w:rsidR="003E76E8">
        <w:rPr>
          <w:rtl/>
        </w:rPr>
        <w:t>)</w:t>
      </w:r>
    </w:p>
    <w:p w:rsidR="00621155" w:rsidRDefault="00621155" w:rsidP="00621155">
      <w:pPr>
        <w:rPr>
          <w:rtl/>
        </w:rPr>
      </w:pPr>
      <w:r>
        <w:rPr>
          <w:rFonts w:hint="cs"/>
          <w:rtl/>
        </w:rPr>
        <w:br/>
      </w:r>
      <w:r w:rsidR="00C17248">
        <w:rPr>
          <w:rtl/>
        </w:rPr>
        <w:br/>
      </w:r>
      <w:r>
        <w:rPr>
          <w:rFonts w:hint="cs"/>
          <w:rtl/>
        </w:rPr>
        <w:br/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القرآن : 203</w:t>
      </w:r>
      <w:r w:rsidR="0096323A">
        <w:rPr>
          <w:rtl/>
        </w:rPr>
        <w:t xml:space="preserve"> / </w:t>
      </w:r>
      <w:r w:rsidRPr="006216AF">
        <w:rPr>
          <w:rtl/>
        </w:rPr>
        <w:t>180 ، 210</w:t>
      </w:r>
      <w:r w:rsidR="0096323A">
        <w:rPr>
          <w:rtl/>
        </w:rPr>
        <w:t xml:space="preserve"> / </w:t>
      </w:r>
      <w:r w:rsidRPr="006216AF">
        <w:rPr>
          <w:rtl/>
        </w:rPr>
        <w:t>184 ، 278</w:t>
      </w:r>
      <w:r w:rsidR="0096323A">
        <w:rPr>
          <w:rtl/>
        </w:rPr>
        <w:t xml:space="preserve"> / </w:t>
      </w:r>
      <w:r w:rsidRPr="006216AF">
        <w:rPr>
          <w:rtl/>
        </w:rPr>
        <w:t>242 ، 568</w:t>
      </w:r>
      <w:r w:rsidR="0096323A">
        <w:rPr>
          <w:rtl/>
        </w:rPr>
        <w:t xml:space="preserve"> / </w:t>
      </w:r>
      <w:r w:rsidRPr="006216AF">
        <w:rPr>
          <w:rtl/>
        </w:rPr>
        <w:t>511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الإ</w:t>
      </w:r>
      <w:r w:rsidR="00E15662">
        <w:rPr>
          <w:rtl/>
        </w:rPr>
        <w:t>ِ</w:t>
      </w:r>
      <w:r w:rsidRPr="006216AF">
        <w:rPr>
          <w:rtl/>
        </w:rPr>
        <w:t>نجيل : 172</w:t>
      </w:r>
      <w:r w:rsidR="0096323A">
        <w:rPr>
          <w:rtl/>
        </w:rPr>
        <w:t xml:space="preserve"> / </w:t>
      </w:r>
      <w:r w:rsidRPr="006216AF">
        <w:rPr>
          <w:rtl/>
        </w:rPr>
        <w:t>159 ، 189</w:t>
      </w:r>
      <w:r w:rsidR="0096323A">
        <w:rPr>
          <w:rtl/>
        </w:rPr>
        <w:t xml:space="preserve"> / </w:t>
      </w:r>
      <w:r w:rsidRPr="006216AF">
        <w:rPr>
          <w:rtl/>
        </w:rPr>
        <w:t>171 ، 190</w:t>
      </w:r>
      <w:r w:rsidR="0096323A">
        <w:rPr>
          <w:rtl/>
        </w:rPr>
        <w:t xml:space="preserve"> / </w:t>
      </w:r>
      <w:r w:rsidRPr="006216AF">
        <w:rPr>
          <w:rtl/>
        </w:rPr>
        <w:t>171 ، 203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180 ، </w:t>
      </w:r>
      <w:r w:rsidR="002B4722">
        <w:rPr>
          <w:rtl/>
        </w:rPr>
        <w:br/>
      </w:r>
      <w:r w:rsidRPr="006216AF">
        <w:rPr>
          <w:rtl/>
        </w:rPr>
        <w:t>260</w:t>
      </w:r>
      <w:r w:rsidR="0096323A">
        <w:rPr>
          <w:rtl/>
        </w:rPr>
        <w:t xml:space="preserve"> / </w:t>
      </w:r>
      <w:r w:rsidRPr="006216AF">
        <w:rPr>
          <w:rtl/>
        </w:rPr>
        <w:t>225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البستان : 328</w:t>
      </w:r>
      <w:r w:rsidR="0096323A">
        <w:rPr>
          <w:rtl/>
        </w:rPr>
        <w:t xml:space="preserve"> / </w:t>
      </w:r>
      <w:r w:rsidRPr="006216AF">
        <w:rPr>
          <w:rtl/>
        </w:rPr>
        <w:t>270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التوراة : 156</w:t>
      </w:r>
      <w:r w:rsidR="0096323A">
        <w:rPr>
          <w:rtl/>
        </w:rPr>
        <w:t xml:space="preserve"> / </w:t>
      </w:r>
      <w:r w:rsidRPr="006216AF">
        <w:rPr>
          <w:rtl/>
        </w:rPr>
        <w:t>143 ، 159</w:t>
      </w:r>
      <w:r w:rsidR="0096323A">
        <w:rPr>
          <w:rtl/>
        </w:rPr>
        <w:t xml:space="preserve"> / </w:t>
      </w:r>
      <w:r w:rsidRPr="006216AF">
        <w:rPr>
          <w:rtl/>
        </w:rPr>
        <w:t>148 ، 190</w:t>
      </w:r>
      <w:r w:rsidR="0096323A">
        <w:rPr>
          <w:rtl/>
        </w:rPr>
        <w:t xml:space="preserve"> / </w:t>
      </w:r>
      <w:r w:rsidRPr="006216AF">
        <w:rPr>
          <w:rtl/>
        </w:rPr>
        <w:t>171 ، 203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180 ، </w:t>
      </w:r>
      <w:r w:rsidR="002B4722">
        <w:rPr>
          <w:rtl/>
        </w:rPr>
        <w:br/>
      </w:r>
      <w:r w:rsidRPr="006216AF">
        <w:rPr>
          <w:rtl/>
        </w:rPr>
        <w:t>270</w:t>
      </w:r>
      <w:r w:rsidR="0096323A">
        <w:rPr>
          <w:rtl/>
        </w:rPr>
        <w:t xml:space="preserve"> 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الجامعة : 121</w:t>
      </w:r>
      <w:r w:rsidR="0096323A">
        <w:rPr>
          <w:rtl/>
        </w:rPr>
        <w:t xml:space="preserve"> / </w:t>
      </w:r>
      <w:r w:rsidRPr="006216AF">
        <w:rPr>
          <w:rtl/>
        </w:rPr>
        <w:t>115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الجفر : 121</w:t>
      </w:r>
      <w:r w:rsidR="0096323A">
        <w:rPr>
          <w:rtl/>
        </w:rPr>
        <w:t xml:space="preserve"> / </w:t>
      </w:r>
      <w:r w:rsidRPr="006216AF">
        <w:rPr>
          <w:rtl/>
        </w:rPr>
        <w:t>115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حلية الأولياء : 354</w:t>
      </w:r>
      <w:r w:rsidR="0096323A">
        <w:rPr>
          <w:rtl/>
        </w:rPr>
        <w:t xml:space="preserve"> / </w:t>
      </w:r>
      <w:r w:rsidRPr="006216AF">
        <w:rPr>
          <w:rtl/>
        </w:rPr>
        <w:t>293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الزبور : 191</w:t>
      </w:r>
      <w:r w:rsidR="0096323A">
        <w:rPr>
          <w:rtl/>
        </w:rPr>
        <w:t xml:space="preserve"> / </w:t>
      </w:r>
      <w:r w:rsidRPr="006216AF">
        <w:rPr>
          <w:rtl/>
        </w:rPr>
        <w:t>171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زبور داود : 192</w:t>
      </w:r>
      <w:r w:rsidR="0096323A">
        <w:rPr>
          <w:rtl/>
        </w:rPr>
        <w:t xml:space="preserve"> / </w:t>
      </w:r>
      <w:r w:rsidRPr="006216AF">
        <w:rPr>
          <w:rtl/>
        </w:rPr>
        <w:t>171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سير الأئمة : 149</w:t>
      </w:r>
      <w:r w:rsidR="0096323A">
        <w:rPr>
          <w:rtl/>
        </w:rPr>
        <w:t xml:space="preserve"> / </w:t>
      </w:r>
      <w:r w:rsidRPr="006216AF">
        <w:rPr>
          <w:rtl/>
        </w:rPr>
        <w:t>139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 xml:space="preserve">فضائل البتول </w:t>
      </w:r>
      <w:r w:rsidR="00470C8A">
        <w:rPr>
          <w:rtl/>
        </w:rPr>
        <w:t>(ع)</w:t>
      </w:r>
      <w:r w:rsidRPr="006216AF">
        <w:rPr>
          <w:rtl/>
        </w:rPr>
        <w:t xml:space="preserve"> : 55</w:t>
      </w:r>
      <w:r w:rsidR="0096323A">
        <w:rPr>
          <w:rtl/>
        </w:rPr>
        <w:t xml:space="preserve"> / </w:t>
      </w:r>
      <w:r w:rsidRPr="006216AF">
        <w:rPr>
          <w:rtl/>
        </w:rPr>
        <w:t>24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>مزامير آل داود : 165</w:t>
      </w:r>
      <w:r w:rsidR="0096323A">
        <w:rPr>
          <w:rtl/>
        </w:rPr>
        <w:t xml:space="preserve"> / </w:t>
      </w:r>
      <w:r w:rsidRPr="006216AF">
        <w:rPr>
          <w:rtl/>
        </w:rPr>
        <w:t>154 ، 390</w:t>
      </w:r>
      <w:r w:rsidR="0096323A">
        <w:rPr>
          <w:rtl/>
        </w:rPr>
        <w:t xml:space="preserve"> / </w:t>
      </w:r>
      <w:r w:rsidRPr="006216AF">
        <w:rPr>
          <w:rtl/>
        </w:rPr>
        <w:t>319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 xml:space="preserve">مصحف فاطمة </w:t>
      </w:r>
      <w:r w:rsidR="00470C8A">
        <w:rPr>
          <w:rtl/>
        </w:rPr>
        <w:t>(ع)</w:t>
      </w:r>
      <w:r w:rsidRPr="006216AF">
        <w:rPr>
          <w:rtl/>
        </w:rPr>
        <w:t xml:space="preserve"> : 121</w:t>
      </w:r>
      <w:r w:rsidR="0096323A">
        <w:rPr>
          <w:rtl/>
        </w:rPr>
        <w:t xml:space="preserve"> / </w:t>
      </w:r>
      <w:r w:rsidRPr="006216AF">
        <w:rPr>
          <w:rtl/>
        </w:rPr>
        <w:t>115</w:t>
      </w:r>
      <w:r w:rsidR="00410A32">
        <w:rPr>
          <w:rtl/>
        </w:rPr>
        <w:t xml:space="preserve"> .</w:t>
      </w:r>
    </w:p>
    <w:p w:rsidR="005F4626" w:rsidRPr="006216AF" w:rsidRDefault="005F4626" w:rsidP="00621155">
      <w:pPr>
        <w:pStyle w:val="rfdNormal0"/>
        <w:rPr>
          <w:rtl/>
        </w:rPr>
      </w:pPr>
      <w:r w:rsidRPr="006216AF">
        <w:rPr>
          <w:rtl/>
        </w:rPr>
        <w:t xml:space="preserve">مفاخر الرضا </w:t>
      </w:r>
      <w:r w:rsidR="00470C8A">
        <w:rPr>
          <w:rtl/>
        </w:rPr>
        <w:t>(ع)</w:t>
      </w:r>
      <w:r w:rsidRPr="006216AF">
        <w:rPr>
          <w:rtl/>
        </w:rPr>
        <w:t xml:space="preserve"> : 483</w:t>
      </w:r>
      <w:r w:rsidR="0096323A">
        <w:rPr>
          <w:rtl/>
        </w:rPr>
        <w:t xml:space="preserve"> / </w:t>
      </w:r>
      <w:r w:rsidRPr="006216AF">
        <w:rPr>
          <w:rtl/>
        </w:rPr>
        <w:t>412 ، 496</w:t>
      </w:r>
      <w:r w:rsidR="0096323A">
        <w:rPr>
          <w:rtl/>
        </w:rPr>
        <w:t xml:space="preserve"> / </w:t>
      </w:r>
      <w:r w:rsidRPr="006216AF">
        <w:rPr>
          <w:rtl/>
        </w:rPr>
        <w:t>425 ، 546</w:t>
      </w:r>
      <w:r w:rsidR="0096323A">
        <w:rPr>
          <w:rtl/>
        </w:rPr>
        <w:t xml:space="preserve"> / </w:t>
      </w:r>
      <w:r w:rsidRPr="006216AF">
        <w:rPr>
          <w:rtl/>
        </w:rPr>
        <w:t>488</w:t>
      </w:r>
      <w:r w:rsidR="00410A32">
        <w:rPr>
          <w:rtl/>
        </w:rPr>
        <w:t xml:space="preserve"> .</w:t>
      </w:r>
    </w:p>
    <w:p w:rsidR="00C17248" w:rsidRPr="00C17248" w:rsidRDefault="00C17248" w:rsidP="00C17248">
      <w:pPr>
        <w:rPr>
          <w:rtl/>
        </w:rPr>
      </w:pPr>
      <w:r w:rsidRPr="00C17248">
        <w:rPr>
          <w:rtl/>
        </w:rPr>
        <w:br w:type="page"/>
      </w:r>
    </w:p>
    <w:p w:rsidR="00C17248" w:rsidRPr="00C17248" w:rsidRDefault="00C17248" w:rsidP="00C17248">
      <w:pPr>
        <w:rPr>
          <w:rtl/>
        </w:rPr>
      </w:pPr>
      <w:r w:rsidRPr="00C17248">
        <w:rPr>
          <w:rtl/>
        </w:rPr>
        <w:lastRenderedPageBreak/>
        <w:br w:type="page"/>
      </w:r>
    </w:p>
    <w:p w:rsidR="000152D3" w:rsidRDefault="00C17248" w:rsidP="000152D3">
      <w:pPr>
        <w:pStyle w:val="rfdCenterBold1"/>
        <w:rPr>
          <w:rtl/>
        </w:rPr>
      </w:pPr>
      <w:r>
        <w:rPr>
          <w:rFonts w:hint="cs"/>
          <w:rtl/>
        </w:rPr>
        <w:lastRenderedPageBreak/>
        <w:br/>
      </w:r>
      <w:r>
        <w:rPr>
          <w:rtl/>
        </w:rPr>
        <w:br/>
      </w:r>
      <w:r w:rsidR="005F4626">
        <w:rPr>
          <w:rtl/>
        </w:rPr>
        <w:t>(</w:t>
      </w:r>
      <w:r w:rsidR="00025373">
        <w:rPr>
          <w:rtl/>
        </w:rPr>
        <w:t>5)</w:t>
      </w:r>
    </w:p>
    <w:p w:rsidR="005F4626" w:rsidRPr="006216AF" w:rsidRDefault="00C24190" w:rsidP="000152D3">
      <w:pPr>
        <w:pStyle w:val="rfdCenterBold1"/>
        <w:rPr>
          <w:rtl/>
        </w:rPr>
      </w:pPr>
      <w:r>
        <w:rPr>
          <w:rtl/>
        </w:rPr>
        <w:t>(</w:t>
      </w:r>
      <w:r w:rsidR="00A62C8A">
        <w:rPr>
          <w:rFonts w:hint="cs"/>
          <w:rtl/>
        </w:rPr>
        <w:t xml:space="preserve"> </w:t>
      </w:r>
      <w:r w:rsidR="005F4626" w:rsidRPr="006216AF">
        <w:rPr>
          <w:rtl/>
        </w:rPr>
        <w:t>فهرس الأيام والوقائع</w:t>
      </w:r>
      <w:r w:rsidR="00A62C8A">
        <w:rPr>
          <w:rFonts w:hint="cs"/>
          <w:rtl/>
        </w:rPr>
        <w:t xml:space="preserve"> </w:t>
      </w:r>
      <w:r w:rsidR="003E76E8">
        <w:rPr>
          <w:rtl/>
        </w:rPr>
        <w:t>)</w:t>
      </w:r>
    </w:p>
    <w:p w:rsidR="00C17248" w:rsidRDefault="00C17248" w:rsidP="005F4626">
      <w:pPr>
        <w:rPr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/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أحد </w:t>
      </w:r>
      <w:r w:rsidR="00C24190">
        <w:rPr>
          <w:rtl/>
        </w:rPr>
        <w:t>(</w:t>
      </w:r>
      <w:r w:rsidRPr="006216AF">
        <w:rPr>
          <w:rtl/>
        </w:rPr>
        <w:t>يوم</w:t>
      </w:r>
      <w:r w:rsidR="003E76E8">
        <w:rPr>
          <w:rtl/>
        </w:rPr>
        <w:t>)</w:t>
      </w:r>
      <w:r w:rsidRPr="006216AF">
        <w:rPr>
          <w:rtl/>
        </w:rPr>
        <w:t xml:space="preserve"> : 63</w:t>
      </w:r>
      <w:r w:rsidR="0096323A">
        <w:rPr>
          <w:rtl/>
        </w:rPr>
        <w:t xml:space="preserve"> / </w:t>
      </w:r>
      <w:r w:rsidRPr="006216AF">
        <w:rPr>
          <w:rtl/>
        </w:rPr>
        <w:t>36 ، 64</w:t>
      </w:r>
      <w:r w:rsidR="0096323A">
        <w:rPr>
          <w:rtl/>
        </w:rPr>
        <w:t xml:space="preserve"> / </w:t>
      </w:r>
      <w:r w:rsidRPr="006216AF">
        <w:rPr>
          <w:rtl/>
        </w:rPr>
        <w:t>41 ، 111</w:t>
      </w:r>
      <w:r w:rsidR="0096323A">
        <w:rPr>
          <w:rtl/>
        </w:rPr>
        <w:t xml:space="preserve"> / </w:t>
      </w:r>
      <w:r w:rsidRPr="006216AF">
        <w:rPr>
          <w:rtl/>
        </w:rPr>
        <w:t>105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>الأضحى : 549</w:t>
      </w:r>
      <w:r w:rsidR="0096323A">
        <w:rPr>
          <w:rtl/>
        </w:rPr>
        <w:t xml:space="preserve"> / </w:t>
      </w:r>
      <w:r w:rsidRPr="006216AF">
        <w:rPr>
          <w:rtl/>
        </w:rPr>
        <w:t>491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الأنبار </w:t>
      </w:r>
      <w:r w:rsidR="00C24190">
        <w:rPr>
          <w:rtl/>
        </w:rPr>
        <w:t>(</w:t>
      </w:r>
      <w:r w:rsidRPr="006216AF">
        <w:rPr>
          <w:rtl/>
        </w:rPr>
        <w:t>واقعة</w:t>
      </w:r>
      <w:r w:rsidR="003E76E8">
        <w:rPr>
          <w:rtl/>
        </w:rPr>
        <w:t>)</w:t>
      </w:r>
      <w:r w:rsidRPr="006216AF">
        <w:rPr>
          <w:rtl/>
        </w:rPr>
        <w:t xml:space="preserve"> : 211</w:t>
      </w:r>
      <w:r w:rsidR="0096323A">
        <w:rPr>
          <w:rtl/>
        </w:rPr>
        <w:t xml:space="preserve"> / </w:t>
      </w:r>
      <w:r w:rsidRPr="006216AF">
        <w:rPr>
          <w:rtl/>
        </w:rPr>
        <w:t>185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بدر </w:t>
      </w:r>
      <w:r w:rsidR="00C24190">
        <w:rPr>
          <w:rtl/>
        </w:rPr>
        <w:t>(</w:t>
      </w:r>
      <w:r w:rsidRPr="006216AF">
        <w:rPr>
          <w:rtl/>
        </w:rPr>
        <w:t>يوم</w:t>
      </w:r>
      <w:r w:rsidR="003E76E8">
        <w:rPr>
          <w:rtl/>
        </w:rPr>
        <w:t>)</w:t>
      </w:r>
      <w:r w:rsidRPr="006216AF">
        <w:rPr>
          <w:rtl/>
        </w:rPr>
        <w:t xml:space="preserve"> : 101</w:t>
      </w:r>
      <w:r w:rsidR="0096323A">
        <w:rPr>
          <w:rtl/>
        </w:rPr>
        <w:t xml:space="preserve"> / </w:t>
      </w:r>
      <w:r w:rsidRPr="006216AF">
        <w:rPr>
          <w:rtl/>
        </w:rPr>
        <w:t>93 ، 122</w:t>
      </w:r>
      <w:r w:rsidR="0096323A">
        <w:rPr>
          <w:rtl/>
        </w:rPr>
        <w:t xml:space="preserve"> / </w:t>
      </w:r>
      <w:r w:rsidRPr="006216AF">
        <w:rPr>
          <w:rtl/>
        </w:rPr>
        <w:t>119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البصرة </w:t>
      </w:r>
      <w:r w:rsidR="00C24190">
        <w:rPr>
          <w:rtl/>
        </w:rPr>
        <w:t>(</w:t>
      </w:r>
      <w:r w:rsidRPr="006216AF">
        <w:rPr>
          <w:rtl/>
        </w:rPr>
        <w:t>وقعة</w:t>
      </w:r>
      <w:r w:rsidR="003E76E8">
        <w:rPr>
          <w:rtl/>
        </w:rPr>
        <w:t>)</w:t>
      </w:r>
      <w:r w:rsidRPr="006216AF">
        <w:rPr>
          <w:rtl/>
        </w:rPr>
        <w:t xml:space="preserve"> : 276</w:t>
      </w:r>
      <w:r w:rsidR="0096323A">
        <w:rPr>
          <w:rtl/>
        </w:rPr>
        <w:t xml:space="preserve"> / </w:t>
      </w:r>
      <w:r w:rsidRPr="006216AF">
        <w:rPr>
          <w:rtl/>
        </w:rPr>
        <w:t>242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تبوك </w:t>
      </w:r>
      <w:r w:rsidR="00C24190">
        <w:rPr>
          <w:rtl/>
        </w:rPr>
        <w:t>(</w:t>
      </w:r>
      <w:r w:rsidRPr="006216AF">
        <w:rPr>
          <w:rtl/>
        </w:rPr>
        <w:t>غزوة</w:t>
      </w:r>
      <w:r w:rsidR="003E76E8">
        <w:rPr>
          <w:rtl/>
        </w:rPr>
        <w:t>)</w:t>
      </w:r>
      <w:r w:rsidRPr="006216AF">
        <w:rPr>
          <w:rtl/>
        </w:rPr>
        <w:t xml:space="preserve"> : 52</w:t>
      </w:r>
      <w:r w:rsidR="0096323A">
        <w:rPr>
          <w:rtl/>
        </w:rPr>
        <w:t xml:space="preserve"> / </w:t>
      </w:r>
      <w:r w:rsidRPr="006216AF">
        <w:rPr>
          <w:rtl/>
        </w:rPr>
        <w:t>19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التروية </w:t>
      </w:r>
      <w:r w:rsidR="00C24190">
        <w:rPr>
          <w:rtl/>
        </w:rPr>
        <w:t>(</w:t>
      </w:r>
      <w:r w:rsidRPr="006216AF">
        <w:rPr>
          <w:rtl/>
        </w:rPr>
        <w:t>يوم</w:t>
      </w:r>
      <w:r w:rsidR="003E76E8">
        <w:rPr>
          <w:rtl/>
        </w:rPr>
        <w:t>)</w:t>
      </w:r>
      <w:r w:rsidRPr="006216AF">
        <w:rPr>
          <w:rtl/>
        </w:rPr>
        <w:t xml:space="preserve"> : 162</w:t>
      </w:r>
      <w:r w:rsidR="0096323A">
        <w:rPr>
          <w:rtl/>
        </w:rPr>
        <w:t xml:space="preserve"> / </w:t>
      </w:r>
      <w:r w:rsidRPr="006216AF">
        <w:rPr>
          <w:rtl/>
        </w:rPr>
        <w:t>152 ، 549</w:t>
      </w:r>
      <w:r w:rsidR="0096323A">
        <w:rPr>
          <w:rtl/>
        </w:rPr>
        <w:t xml:space="preserve"> / </w:t>
      </w:r>
      <w:r w:rsidRPr="006216AF">
        <w:rPr>
          <w:rtl/>
        </w:rPr>
        <w:t>491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>الحج : 390</w:t>
      </w:r>
      <w:r w:rsidR="0096323A">
        <w:rPr>
          <w:rtl/>
        </w:rPr>
        <w:t xml:space="preserve"> / </w:t>
      </w:r>
      <w:r w:rsidRPr="006216AF">
        <w:rPr>
          <w:rtl/>
        </w:rPr>
        <w:t>320 ، 498</w:t>
      </w:r>
      <w:r w:rsidR="0096323A">
        <w:rPr>
          <w:rtl/>
        </w:rPr>
        <w:t xml:space="preserve"> / </w:t>
      </w:r>
      <w:r w:rsidRPr="006216AF">
        <w:rPr>
          <w:rtl/>
        </w:rPr>
        <w:t>430 ، 600</w:t>
      </w:r>
      <w:r w:rsidR="0096323A">
        <w:rPr>
          <w:rtl/>
        </w:rPr>
        <w:t xml:space="preserve"> / </w:t>
      </w:r>
      <w:r w:rsidRPr="006216AF">
        <w:rPr>
          <w:rtl/>
        </w:rPr>
        <w:t>548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>حجة الوداع : 74</w:t>
      </w:r>
      <w:r w:rsidR="0096323A">
        <w:rPr>
          <w:rtl/>
        </w:rPr>
        <w:t xml:space="preserve"> / </w:t>
      </w:r>
      <w:r w:rsidRPr="006216AF">
        <w:rPr>
          <w:rtl/>
        </w:rPr>
        <w:t>57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حنين </w:t>
      </w:r>
      <w:r w:rsidR="00C24190">
        <w:rPr>
          <w:rtl/>
        </w:rPr>
        <w:t>(</w:t>
      </w:r>
      <w:r w:rsidRPr="006216AF">
        <w:rPr>
          <w:rtl/>
        </w:rPr>
        <w:t>يوم ، غزوة</w:t>
      </w:r>
      <w:r w:rsidR="003E76E8">
        <w:rPr>
          <w:rtl/>
        </w:rPr>
        <w:t>)</w:t>
      </w:r>
      <w:r w:rsidRPr="006216AF">
        <w:rPr>
          <w:rtl/>
        </w:rPr>
        <w:t xml:space="preserve"> : 69</w:t>
      </w:r>
      <w:r w:rsidR="0096323A">
        <w:rPr>
          <w:rtl/>
        </w:rPr>
        <w:t xml:space="preserve"> / </w:t>
      </w:r>
      <w:r w:rsidRPr="006216AF">
        <w:rPr>
          <w:rtl/>
        </w:rPr>
        <w:t>51 ، 113</w:t>
      </w:r>
      <w:r w:rsidR="0096323A">
        <w:rPr>
          <w:rtl/>
        </w:rPr>
        <w:t xml:space="preserve"> / </w:t>
      </w:r>
      <w:r w:rsidRPr="006216AF">
        <w:rPr>
          <w:rtl/>
        </w:rPr>
        <w:t>110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خيبر </w:t>
      </w:r>
      <w:r w:rsidR="00C24190">
        <w:rPr>
          <w:rtl/>
        </w:rPr>
        <w:t>(</w:t>
      </w:r>
      <w:r w:rsidRPr="006216AF">
        <w:rPr>
          <w:rtl/>
        </w:rPr>
        <w:t>يوم</w:t>
      </w:r>
      <w:r w:rsidR="003E76E8">
        <w:rPr>
          <w:rtl/>
        </w:rPr>
        <w:t>)</w:t>
      </w:r>
      <w:r w:rsidRPr="006216AF">
        <w:rPr>
          <w:rtl/>
        </w:rPr>
        <w:t xml:space="preserve"> : 69</w:t>
      </w:r>
      <w:r w:rsidR="0096323A">
        <w:rPr>
          <w:rtl/>
        </w:rPr>
        <w:t xml:space="preserve"> / </w:t>
      </w:r>
      <w:r w:rsidRPr="006216AF">
        <w:rPr>
          <w:rtl/>
        </w:rPr>
        <w:t>51 ، 113</w:t>
      </w:r>
      <w:r w:rsidR="0096323A">
        <w:rPr>
          <w:rtl/>
        </w:rPr>
        <w:t xml:space="preserve"> / </w:t>
      </w:r>
      <w:r w:rsidRPr="006216AF">
        <w:rPr>
          <w:rtl/>
        </w:rPr>
        <w:t>109 ، 257</w:t>
      </w:r>
      <w:r w:rsidR="0096323A">
        <w:rPr>
          <w:rtl/>
        </w:rPr>
        <w:t xml:space="preserve"> / </w:t>
      </w:r>
      <w:r w:rsidRPr="006216AF">
        <w:rPr>
          <w:rtl/>
        </w:rPr>
        <w:t>223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صفين </w:t>
      </w:r>
      <w:r w:rsidR="00C24190">
        <w:rPr>
          <w:rtl/>
        </w:rPr>
        <w:t>(</w:t>
      </w:r>
      <w:r w:rsidRPr="006216AF">
        <w:rPr>
          <w:rtl/>
        </w:rPr>
        <w:t>واقعة</w:t>
      </w:r>
      <w:r w:rsidR="003E76E8">
        <w:rPr>
          <w:rtl/>
        </w:rPr>
        <w:t>)</w:t>
      </w:r>
      <w:r w:rsidRPr="006216AF">
        <w:rPr>
          <w:rtl/>
        </w:rPr>
        <w:t xml:space="preserve"> : 225</w:t>
      </w:r>
      <w:r w:rsidR="0096323A">
        <w:rPr>
          <w:rtl/>
        </w:rPr>
        <w:t xml:space="preserve"> / </w:t>
      </w:r>
      <w:r w:rsidRPr="006216AF">
        <w:rPr>
          <w:rtl/>
        </w:rPr>
        <w:t>196 ، 264</w:t>
      </w:r>
      <w:r w:rsidR="0096323A">
        <w:rPr>
          <w:rtl/>
        </w:rPr>
        <w:t xml:space="preserve"> / </w:t>
      </w:r>
      <w:r w:rsidRPr="006216AF">
        <w:rPr>
          <w:rtl/>
        </w:rPr>
        <w:t>227 ، 276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242 ، </w:t>
      </w:r>
      <w:r w:rsidR="00F443E3">
        <w:rPr>
          <w:rtl/>
        </w:rPr>
        <w:br/>
      </w:r>
      <w:r w:rsidRPr="006216AF">
        <w:rPr>
          <w:rtl/>
        </w:rPr>
        <w:t>278</w:t>
      </w:r>
      <w:r w:rsidR="0096323A">
        <w:rPr>
          <w:rtl/>
        </w:rPr>
        <w:t xml:space="preserve"> / </w:t>
      </w:r>
      <w:r w:rsidRPr="006216AF">
        <w:rPr>
          <w:rtl/>
        </w:rPr>
        <w:t>242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الطائف </w:t>
      </w:r>
      <w:r w:rsidR="00C24190">
        <w:rPr>
          <w:rtl/>
        </w:rPr>
        <w:t>(</w:t>
      </w:r>
      <w:r w:rsidRPr="006216AF">
        <w:rPr>
          <w:rtl/>
        </w:rPr>
        <w:t>غزوة</w:t>
      </w:r>
      <w:r w:rsidR="003E76E8">
        <w:rPr>
          <w:rtl/>
        </w:rPr>
        <w:t>)</w:t>
      </w:r>
      <w:r w:rsidRPr="006216AF">
        <w:rPr>
          <w:rtl/>
        </w:rPr>
        <w:t xml:space="preserve"> : 92</w:t>
      </w:r>
      <w:r w:rsidR="0096323A">
        <w:rPr>
          <w:rtl/>
        </w:rPr>
        <w:t xml:space="preserve"> / </w:t>
      </w:r>
      <w:r w:rsidRPr="006216AF">
        <w:rPr>
          <w:rtl/>
        </w:rPr>
        <w:t>79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عاشوراء </w:t>
      </w:r>
      <w:r w:rsidR="00C24190">
        <w:rPr>
          <w:rtl/>
        </w:rPr>
        <w:t>(</w:t>
      </w:r>
      <w:r w:rsidRPr="006216AF">
        <w:rPr>
          <w:rtl/>
        </w:rPr>
        <w:t>يوم</w:t>
      </w:r>
      <w:r w:rsidR="003E76E8">
        <w:rPr>
          <w:rtl/>
        </w:rPr>
        <w:t>)</w:t>
      </w:r>
      <w:r w:rsidRPr="006216AF">
        <w:rPr>
          <w:rtl/>
        </w:rPr>
        <w:t xml:space="preserve"> : 331</w:t>
      </w:r>
      <w:r w:rsidR="0096323A">
        <w:rPr>
          <w:rtl/>
        </w:rPr>
        <w:t xml:space="preserve"> / </w:t>
      </w:r>
      <w:r w:rsidRPr="006216AF">
        <w:rPr>
          <w:rtl/>
        </w:rPr>
        <w:t>272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عرفة </w:t>
      </w:r>
      <w:r w:rsidR="00C24190">
        <w:rPr>
          <w:rtl/>
        </w:rPr>
        <w:t>(</w:t>
      </w:r>
      <w:r w:rsidRPr="006216AF">
        <w:rPr>
          <w:rtl/>
        </w:rPr>
        <w:t>يوم</w:t>
      </w:r>
      <w:r w:rsidR="003E76E8">
        <w:rPr>
          <w:rtl/>
        </w:rPr>
        <w:t>)</w:t>
      </w:r>
      <w:r w:rsidR="00A62C8A">
        <w:rPr>
          <w:rFonts w:hint="cs"/>
          <w:rtl/>
        </w:rPr>
        <w:t xml:space="preserve"> :</w:t>
      </w:r>
      <w:r w:rsidRPr="006216AF">
        <w:rPr>
          <w:rtl/>
        </w:rPr>
        <w:t xml:space="preserve"> 229</w:t>
      </w:r>
      <w:r w:rsidR="0096323A">
        <w:rPr>
          <w:rtl/>
        </w:rPr>
        <w:t xml:space="preserve"> / </w:t>
      </w:r>
      <w:r w:rsidRPr="006216AF">
        <w:rPr>
          <w:rtl/>
        </w:rPr>
        <w:t>200 ، 404</w:t>
      </w:r>
      <w:r w:rsidR="0096323A">
        <w:rPr>
          <w:rtl/>
        </w:rPr>
        <w:t xml:space="preserve"> / </w:t>
      </w:r>
      <w:r w:rsidRPr="006216AF">
        <w:rPr>
          <w:rtl/>
        </w:rPr>
        <w:t>334 ، 473</w:t>
      </w:r>
      <w:r w:rsidR="0096323A">
        <w:rPr>
          <w:rtl/>
        </w:rPr>
        <w:t xml:space="preserve"> / </w:t>
      </w:r>
      <w:r w:rsidRPr="006216AF">
        <w:rPr>
          <w:rtl/>
        </w:rPr>
        <w:t>396 ، 549</w:t>
      </w:r>
      <w:r w:rsidR="0096323A">
        <w:rPr>
          <w:rtl/>
        </w:rPr>
        <w:t xml:space="preserve"> / </w:t>
      </w:r>
      <w:r w:rsidRPr="006216AF">
        <w:rPr>
          <w:rtl/>
        </w:rPr>
        <w:t>491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العمرة : 612</w:t>
      </w:r>
      <w:r w:rsidR="0096323A">
        <w:rPr>
          <w:rtl/>
        </w:rPr>
        <w:t xml:space="preserve"> / </w:t>
      </w:r>
      <w:r w:rsidRPr="006216AF">
        <w:rPr>
          <w:rtl/>
        </w:rPr>
        <w:t>558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مؤتة </w:t>
      </w:r>
      <w:r w:rsidR="00C24190">
        <w:rPr>
          <w:rtl/>
        </w:rPr>
        <w:t>(</w:t>
      </w:r>
      <w:r w:rsidRPr="006216AF">
        <w:rPr>
          <w:rtl/>
        </w:rPr>
        <w:t>غزوة</w:t>
      </w:r>
      <w:r w:rsidR="003E76E8">
        <w:rPr>
          <w:rtl/>
        </w:rPr>
        <w:t>)</w:t>
      </w:r>
      <w:r w:rsidRPr="006216AF">
        <w:rPr>
          <w:rtl/>
        </w:rPr>
        <w:t xml:space="preserve"> : 101</w:t>
      </w:r>
      <w:r w:rsidR="0096323A">
        <w:rPr>
          <w:rtl/>
        </w:rPr>
        <w:t xml:space="preserve"> / </w:t>
      </w:r>
      <w:r w:rsidRPr="006216AF">
        <w:rPr>
          <w:rtl/>
        </w:rPr>
        <w:t>94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>المعراج : 40</w:t>
      </w:r>
      <w:r w:rsidR="00410A32">
        <w:rPr>
          <w:rtl/>
        </w:rPr>
        <w:t xml:space="preserve"> .</w:t>
      </w:r>
    </w:p>
    <w:p w:rsidR="005F4626" w:rsidRPr="006216AF" w:rsidRDefault="005F4626" w:rsidP="00A62C8A">
      <w:pPr>
        <w:pStyle w:val="rfdNormal0"/>
        <w:rPr>
          <w:rtl/>
        </w:rPr>
      </w:pPr>
      <w:r w:rsidRPr="006216AF">
        <w:rPr>
          <w:rtl/>
        </w:rPr>
        <w:t xml:space="preserve">النهروان </w:t>
      </w:r>
      <w:r w:rsidR="00C24190">
        <w:rPr>
          <w:rtl/>
        </w:rPr>
        <w:t>(</w:t>
      </w:r>
      <w:r w:rsidRPr="006216AF">
        <w:rPr>
          <w:rtl/>
        </w:rPr>
        <w:t>وقعة</w:t>
      </w:r>
      <w:r w:rsidR="003E76E8">
        <w:rPr>
          <w:rtl/>
        </w:rPr>
        <w:t>)</w:t>
      </w:r>
      <w:r w:rsidRPr="006216AF">
        <w:rPr>
          <w:rtl/>
        </w:rPr>
        <w:t xml:space="preserve"> : 276</w:t>
      </w:r>
      <w:r w:rsidR="0096323A">
        <w:rPr>
          <w:rtl/>
        </w:rPr>
        <w:t xml:space="preserve"> / </w:t>
      </w:r>
      <w:r w:rsidRPr="006216AF">
        <w:rPr>
          <w:rtl/>
        </w:rPr>
        <w:t>242</w:t>
      </w:r>
      <w:r w:rsidR="00410A32">
        <w:rPr>
          <w:rtl/>
        </w:rPr>
        <w:t xml:space="preserve"> .</w:t>
      </w:r>
    </w:p>
    <w:p w:rsidR="000152D3" w:rsidRDefault="005F4626" w:rsidP="000152D3">
      <w:pPr>
        <w:pStyle w:val="rfdCenterBold1"/>
        <w:rPr>
          <w:rtl/>
        </w:rPr>
      </w:pPr>
      <w:r>
        <w:rPr>
          <w:rtl/>
        </w:rPr>
        <w:br w:type="page"/>
      </w:r>
      <w:r w:rsidR="00A62C8A">
        <w:rPr>
          <w:rFonts w:hint="cs"/>
          <w:rtl/>
        </w:rPr>
        <w:lastRenderedPageBreak/>
        <w:br/>
      </w:r>
      <w:r w:rsidR="00A62C8A">
        <w:rPr>
          <w:rFonts w:hint="cs"/>
          <w:rtl/>
        </w:rPr>
        <w:br/>
      </w:r>
      <w:r>
        <w:rPr>
          <w:rtl/>
        </w:rPr>
        <w:t>(</w:t>
      </w:r>
      <w:r w:rsidR="00D966D0">
        <w:rPr>
          <w:rtl/>
        </w:rPr>
        <w:t>6)</w:t>
      </w:r>
    </w:p>
    <w:p w:rsidR="005F4626" w:rsidRPr="006216AF" w:rsidRDefault="00C24190" w:rsidP="000152D3">
      <w:pPr>
        <w:pStyle w:val="rfdCenterBold1"/>
        <w:rPr>
          <w:rtl/>
        </w:rPr>
      </w:pPr>
      <w:r>
        <w:rPr>
          <w:rtl/>
        </w:rPr>
        <w:t>(</w:t>
      </w:r>
      <w:r w:rsidR="00A62C8A">
        <w:rPr>
          <w:rFonts w:hint="cs"/>
          <w:rtl/>
        </w:rPr>
        <w:t xml:space="preserve"> </w:t>
      </w:r>
      <w:r w:rsidR="005F4626" w:rsidRPr="006216AF">
        <w:rPr>
          <w:rtl/>
        </w:rPr>
        <w:t>فهرس الفرق والأقوام والقبائل</w:t>
      </w:r>
      <w:r w:rsidR="00A62C8A">
        <w:rPr>
          <w:rFonts w:hint="cs"/>
          <w:rtl/>
        </w:rPr>
        <w:t xml:space="preserve"> </w:t>
      </w:r>
      <w:r w:rsidR="003E76E8">
        <w:rPr>
          <w:rtl/>
        </w:rPr>
        <w:t>)</w:t>
      </w:r>
    </w:p>
    <w:p w:rsidR="00A62C8A" w:rsidRDefault="00A62C8A" w:rsidP="000D0E76">
      <w:pPr>
        <w:pStyle w:val="rfdCenterBold1"/>
        <w:rPr>
          <w:rtl/>
        </w:rPr>
      </w:pPr>
      <w:r>
        <w:rPr>
          <w:rFonts w:hint="cs"/>
          <w:rtl/>
        </w:rPr>
        <w:br/>
      </w:r>
      <w:r>
        <w:rPr>
          <w:rtl/>
        </w:rPr>
        <w:br/>
      </w:r>
    </w:p>
    <w:p w:rsidR="00D966D0" w:rsidRDefault="00C24190" w:rsidP="00A62C8A">
      <w:pPr>
        <w:pStyle w:val="rfdCenterBold1"/>
        <w:rPr>
          <w:rtl/>
        </w:rPr>
      </w:pPr>
      <w:r>
        <w:rPr>
          <w:rtl/>
        </w:rPr>
        <w:t>(</w:t>
      </w:r>
      <w:r w:rsidR="00D966D0">
        <w:rPr>
          <w:rtl/>
        </w:rPr>
        <w:t>آ</w:t>
      </w:r>
      <w:r w:rsidR="003E76E8">
        <w:rPr>
          <w:rtl/>
        </w:rPr>
        <w:t>)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>آل أبي سفيان : 361</w:t>
      </w:r>
      <w:r w:rsidR="0096323A">
        <w:rPr>
          <w:rtl/>
        </w:rPr>
        <w:t xml:space="preserve"> / </w:t>
      </w:r>
      <w:r w:rsidRPr="006216AF">
        <w:rPr>
          <w:rtl/>
        </w:rPr>
        <w:t>300</w:t>
      </w:r>
      <w:r w:rsidR="00410A32">
        <w:rPr>
          <w:rtl/>
        </w:rPr>
        <w:t xml:space="preserve"> .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>آل أبي طالب : 540</w:t>
      </w:r>
      <w:r w:rsidR="0096323A">
        <w:rPr>
          <w:rtl/>
        </w:rPr>
        <w:t xml:space="preserve"> / </w:t>
      </w:r>
      <w:r w:rsidRPr="006216AF">
        <w:rPr>
          <w:rtl/>
        </w:rPr>
        <w:t>481</w:t>
      </w:r>
      <w:r w:rsidR="00410A32">
        <w:rPr>
          <w:rtl/>
        </w:rPr>
        <w:t xml:space="preserve"> .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>آل برمك : 482</w:t>
      </w:r>
      <w:r w:rsidR="0096323A">
        <w:rPr>
          <w:rtl/>
        </w:rPr>
        <w:t xml:space="preserve"> / </w:t>
      </w:r>
      <w:r w:rsidRPr="006216AF">
        <w:rPr>
          <w:rtl/>
        </w:rPr>
        <w:t>411</w:t>
      </w:r>
      <w:r w:rsidR="00410A32">
        <w:rPr>
          <w:rtl/>
        </w:rPr>
        <w:t xml:space="preserve"> .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>آل الحسن : 381</w:t>
      </w:r>
      <w:r w:rsidR="0096323A">
        <w:rPr>
          <w:rtl/>
        </w:rPr>
        <w:t xml:space="preserve"> / </w:t>
      </w:r>
      <w:r w:rsidRPr="006216AF">
        <w:rPr>
          <w:rtl/>
        </w:rPr>
        <w:t>313</w:t>
      </w:r>
      <w:r w:rsidR="00410A32">
        <w:rPr>
          <w:rtl/>
        </w:rPr>
        <w:t xml:space="preserve"> .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>آل داود : 165</w:t>
      </w:r>
      <w:r w:rsidR="0096323A">
        <w:rPr>
          <w:rtl/>
        </w:rPr>
        <w:t xml:space="preserve"> / </w:t>
      </w:r>
      <w:r w:rsidRPr="006216AF">
        <w:rPr>
          <w:rtl/>
        </w:rPr>
        <w:t>154</w:t>
      </w:r>
      <w:r w:rsidR="00410A32">
        <w:rPr>
          <w:rtl/>
        </w:rPr>
        <w:t xml:space="preserve"> .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>آل ذريح : 75</w:t>
      </w:r>
      <w:r w:rsidR="0096323A">
        <w:rPr>
          <w:rtl/>
        </w:rPr>
        <w:t xml:space="preserve"> / </w:t>
      </w:r>
      <w:r w:rsidRPr="006216AF">
        <w:rPr>
          <w:rtl/>
        </w:rPr>
        <w:t>59</w:t>
      </w:r>
      <w:r w:rsidR="00410A32">
        <w:rPr>
          <w:rtl/>
        </w:rPr>
        <w:t xml:space="preserve"> .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 xml:space="preserve">آل محمد </w:t>
      </w:r>
      <w:r w:rsidR="00470C8A">
        <w:rPr>
          <w:rtl/>
        </w:rPr>
        <w:t>(ص)</w:t>
      </w:r>
      <w:r w:rsidRPr="006216AF">
        <w:rPr>
          <w:rtl/>
        </w:rPr>
        <w:t xml:space="preserve"> : 119</w:t>
      </w:r>
      <w:r w:rsidR="0096323A">
        <w:rPr>
          <w:rtl/>
        </w:rPr>
        <w:t xml:space="preserve"> / </w:t>
      </w:r>
      <w:r w:rsidRPr="006216AF">
        <w:rPr>
          <w:rtl/>
        </w:rPr>
        <w:t>114 ، 122</w:t>
      </w:r>
      <w:r w:rsidR="0096323A">
        <w:rPr>
          <w:rtl/>
        </w:rPr>
        <w:t xml:space="preserve"> / </w:t>
      </w:r>
      <w:r w:rsidRPr="006216AF">
        <w:rPr>
          <w:rtl/>
        </w:rPr>
        <w:t>118 ، 241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204 ، </w:t>
      </w:r>
      <w:r w:rsidR="00F443E3">
        <w:rPr>
          <w:rtl/>
        </w:rPr>
        <w:br/>
      </w:r>
      <w:r w:rsidRPr="006216AF">
        <w:rPr>
          <w:rtl/>
        </w:rPr>
        <w:t>397</w:t>
      </w:r>
      <w:r w:rsidR="0096323A">
        <w:rPr>
          <w:rtl/>
        </w:rPr>
        <w:t xml:space="preserve"> / </w:t>
      </w:r>
      <w:r w:rsidRPr="006216AF">
        <w:rPr>
          <w:rtl/>
        </w:rPr>
        <w:t>324 ، 416</w:t>
      </w:r>
      <w:r w:rsidR="0096323A">
        <w:rPr>
          <w:rtl/>
        </w:rPr>
        <w:t xml:space="preserve"> / </w:t>
      </w:r>
      <w:r w:rsidRPr="006216AF">
        <w:rPr>
          <w:rtl/>
        </w:rPr>
        <w:t>352 ، 460</w:t>
      </w:r>
      <w:r w:rsidR="0096323A">
        <w:rPr>
          <w:rtl/>
        </w:rPr>
        <w:t xml:space="preserve"> / </w:t>
      </w:r>
      <w:r w:rsidRPr="006216AF">
        <w:rPr>
          <w:rtl/>
        </w:rPr>
        <w:t>388 ، 508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434 ، </w:t>
      </w:r>
      <w:r w:rsidR="00F443E3">
        <w:rPr>
          <w:rtl/>
        </w:rPr>
        <w:br/>
      </w:r>
      <w:r w:rsidRPr="006216AF">
        <w:rPr>
          <w:rtl/>
        </w:rPr>
        <w:t>566</w:t>
      </w:r>
      <w:r w:rsidR="0096323A">
        <w:rPr>
          <w:rtl/>
        </w:rPr>
        <w:t xml:space="preserve"> / </w:t>
      </w:r>
      <w:r w:rsidRPr="006216AF">
        <w:rPr>
          <w:rtl/>
        </w:rPr>
        <w:t>506 ، 606</w:t>
      </w:r>
      <w:r w:rsidR="0096323A">
        <w:rPr>
          <w:rtl/>
        </w:rPr>
        <w:t xml:space="preserve"> / </w:t>
      </w:r>
      <w:r w:rsidRPr="006216AF">
        <w:rPr>
          <w:rtl/>
        </w:rPr>
        <w:t>553</w:t>
      </w:r>
      <w:r w:rsidR="00410A32">
        <w:rPr>
          <w:rtl/>
        </w:rPr>
        <w:t xml:space="preserve"> .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>آل مروان : 386</w:t>
      </w:r>
      <w:r w:rsidR="0096323A">
        <w:rPr>
          <w:rtl/>
        </w:rPr>
        <w:t xml:space="preserve"> / </w:t>
      </w:r>
      <w:r w:rsidRPr="006216AF">
        <w:rPr>
          <w:rtl/>
        </w:rPr>
        <w:t>318</w:t>
      </w:r>
      <w:r w:rsidR="00410A32">
        <w:rPr>
          <w:rtl/>
        </w:rPr>
        <w:t xml:space="preserve"> .</w:t>
      </w:r>
    </w:p>
    <w:p w:rsidR="000152D3" w:rsidRDefault="00C24190" w:rsidP="000D0E76">
      <w:pPr>
        <w:pStyle w:val="rfdCenterBold1"/>
        <w:rPr>
          <w:rtl/>
        </w:rPr>
      </w:pPr>
      <w:r>
        <w:rPr>
          <w:rtl/>
        </w:rPr>
        <w:t>(</w:t>
      </w:r>
      <w:r w:rsidR="00D966D0">
        <w:rPr>
          <w:rtl/>
        </w:rPr>
        <w:t>أ</w:t>
      </w:r>
      <w:r w:rsidR="003E76E8">
        <w:rPr>
          <w:rtl/>
        </w:rPr>
        <w:t>)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>الأتراك : 557</w:t>
      </w:r>
      <w:r w:rsidR="0096323A">
        <w:rPr>
          <w:rtl/>
        </w:rPr>
        <w:t xml:space="preserve"> / </w:t>
      </w:r>
      <w:r w:rsidRPr="006216AF">
        <w:rPr>
          <w:rtl/>
        </w:rPr>
        <w:t>499</w:t>
      </w:r>
      <w:r w:rsidR="00410A32">
        <w:rPr>
          <w:rtl/>
        </w:rPr>
        <w:t xml:space="preserve"> .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>أصحاب الكهف : 174</w:t>
      </w:r>
      <w:r w:rsidR="0096323A">
        <w:rPr>
          <w:rtl/>
        </w:rPr>
        <w:t xml:space="preserve"> / </w:t>
      </w:r>
      <w:r w:rsidRPr="006216AF">
        <w:rPr>
          <w:rtl/>
        </w:rPr>
        <w:t>160</w:t>
      </w:r>
      <w:r w:rsidR="00410A32">
        <w:rPr>
          <w:rtl/>
        </w:rPr>
        <w:t xml:space="preserve"> .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>أصحاب النهروان : 253</w:t>
      </w:r>
      <w:r w:rsidR="0096323A">
        <w:rPr>
          <w:rtl/>
        </w:rPr>
        <w:t xml:space="preserve"> / </w:t>
      </w:r>
      <w:r w:rsidRPr="006216AF">
        <w:rPr>
          <w:rtl/>
        </w:rPr>
        <w:t>219 ، 268</w:t>
      </w:r>
      <w:r w:rsidR="0096323A">
        <w:rPr>
          <w:rtl/>
        </w:rPr>
        <w:t xml:space="preserve"> / </w:t>
      </w:r>
      <w:r w:rsidRPr="006216AF">
        <w:rPr>
          <w:rtl/>
        </w:rPr>
        <w:t>231</w:t>
      </w:r>
      <w:r w:rsidR="00410A32">
        <w:rPr>
          <w:rtl/>
        </w:rPr>
        <w:t xml:space="preserve"> .</w:t>
      </w:r>
    </w:p>
    <w:p w:rsidR="005F4626" w:rsidRPr="006216AF" w:rsidRDefault="005F4626" w:rsidP="000D0E76">
      <w:pPr>
        <w:pStyle w:val="rfdNormal0"/>
        <w:rPr>
          <w:rtl/>
        </w:rPr>
      </w:pPr>
      <w:r w:rsidRPr="006216AF">
        <w:rPr>
          <w:rtl/>
        </w:rPr>
        <w:t>الأعراب : 539</w:t>
      </w:r>
      <w:r w:rsidR="0096323A">
        <w:rPr>
          <w:rtl/>
        </w:rPr>
        <w:t xml:space="preserve"> / </w:t>
      </w:r>
      <w:r w:rsidRPr="006216AF">
        <w:rPr>
          <w:rtl/>
        </w:rPr>
        <w:t>478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الإ</w:t>
      </w:r>
      <w:r w:rsidR="00301208">
        <w:rPr>
          <w:rtl/>
        </w:rPr>
        <w:t>ِ</w:t>
      </w:r>
      <w:r w:rsidRPr="006216AF">
        <w:rPr>
          <w:rtl/>
        </w:rPr>
        <w:t>مامية : 137</w:t>
      </w:r>
      <w:r w:rsidR="0096323A">
        <w:rPr>
          <w:rtl/>
        </w:rPr>
        <w:t xml:space="preserve"> / </w:t>
      </w:r>
      <w:r w:rsidRPr="006216AF">
        <w:rPr>
          <w:rtl/>
        </w:rPr>
        <w:t>129 ، 573</w:t>
      </w:r>
      <w:r w:rsidR="0096323A">
        <w:rPr>
          <w:rtl/>
        </w:rPr>
        <w:t xml:space="preserve"> / </w:t>
      </w:r>
      <w:r w:rsidRPr="006216AF">
        <w:rPr>
          <w:rtl/>
        </w:rPr>
        <w:t>520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الأنصار : 50</w:t>
      </w:r>
      <w:r w:rsidR="0096323A">
        <w:rPr>
          <w:rtl/>
        </w:rPr>
        <w:t xml:space="preserve"> / </w:t>
      </w:r>
      <w:r w:rsidRPr="006216AF">
        <w:rPr>
          <w:rtl/>
        </w:rPr>
        <w:t>16 ، 56</w:t>
      </w:r>
      <w:r w:rsidR="0096323A">
        <w:rPr>
          <w:rtl/>
        </w:rPr>
        <w:t xml:space="preserve"> / </w:t>
      </w:r>
      <w:r w:rsidRPr="006216AF">
        <w:rPr>
          <w:rtl/>
        </w:rPr>
        <w:t>27 ، 62</w:t>
      </w:r>
      <w:r w:rsidR="0096323A">
        <w:rPr>
          <w:rtl/>
        </w:rPr>
        <w:t xml:space="preserve"> / </w:t>
      </w:r>
      <w:r w:rsidRPr="006216AF">
        <w:rPr>
          <w:rtl/>
        </w:rPr>
        <w:t>35 ، 81</w:t>
      </w:r>
      <w:r w:rsidR="0096323A">
        <w:rPr>
          <w:rtl/>
        </w:rPr>
        <w:t xml:space="preserve"> / </w:t>
      </w:r>
      <w:r w:rsidRPr="006216AF">
        <w:rPr>
          <w:rtl/>
        </w:rPr>
        <w:t>65 ، 90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74 ، </w:t>
      </w:r>
      <w:r w:rsidR="00F443E3">
        <w:rPr>
          <w:rtl/>
        </w:rPr>
        <w:br/>
      </w:r>
      <w:r w:rsidRPr="006216AF">
        <w:rPr>
          <w:rtl/>
        </w:rPr>
        <w:t>94</w:t>
      </w:r>
      <w:r w:rsidR="0096323A">
        <w:rPr>
          <w:rtl/>
        </w:rPr>
        <w:t xml:space="preserve"> / </w:t>
      </w:r>
      <w:r w:rsidRPr="006216AF">
        <w:rPr>
          <w:rtl/>
        </w:rPr>
        <w:t>84 ، 102</w:t>
      </w:r>
      <w:r w:rsidR="0096323A">
        <w:rPr>
          <w:rtl/>
        </w:rPr>
        <w:t xml:space="preserve"> / </w:t>
      </w:r>
      <w:r w:rsidRPr="006216AF">
        <w:rPr>
          <w:rtl/>
        </w:rPr>
        <w:t>94 ، 124</w:t>
      </w:r>
      <w:r w:rsidR="0096323A">
        <w:rPr>
          <w:rtl/>
        </w:rPr>
        <w:t xml:space="preserve"> / </w:t>
      </w:r>
      <w:r w:rsidRPr="006216AF">
        <w:rPr>
          <w:rtl/>
        </w:rPr>
        <w:t>123 ، 138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130 ، </w:t>
      </w:r>
      <w:r w:rsidR="00F443E3">
        <w:rPr>
          <w:rtl/>
        </w:rPr>
        <w:br/>
      </w:r>
      <w:r w:rsidRPr="006216AF">
        <w:rPr>
          <w:rtl/>
        </w:rPr>
        <w:t>226</w:t>
      </w:r>
      <w:r w:rsidR="0096323A">
        <w:rPr>
          <w:rtl/>
        </w:rPr>
        <w:t xml:space="preserve"> / </w:t>
      </w:r>
      <w:r w:rsidRPr="006216AF">
        <w:rPr>
          <w:rtl/>
        </w:rPr>
        <w:t>196</w:t>
      </w:r>
      <w:r>
        <w:rPr>
          <w:rtl/>
        </w:rPr>
        <w:t xml:space="preserve"> ـ </w:t>
      </w:r>
      <w:r w:rsidRPr="006216AF">
        <w:rPr>
          <w:rtl/>
        </w:rPr>
        <w:t>197 ، 255</w:t>
      </w:r>
      <w:r w:rsidR="0096323A">
        <w:rPr>
          <w:rtl/>
        </w:rPr>
        <w:t xml:space="preserve"> / </w:t>
      </w:r>
      <w:r w:rsidRPr="006216AF">
        <w:rPr>
          <w:rtl/>
        </w:rPr>
        <w:t>221 ، 316</w:t>
      </w:r>
      <w:r w:rsidR="0096323A">
        <w:rPr>
          <w:rtl/>
        </w:rPr>
        <w:t xml:space="preserve"> / </w:t>
      </w:r>
      <w:r w:rsidRPr="006216AF">
        <w:rPr>
          <w:rtl/>
        </w:rPr>
        <w:t>264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أصفهان : 549</w:t>
      </w:r>
      <w:r w:rsidR="0096323A">
        <w:rPr>
          <w:rtl/>
        </w:rPr>
        <w:t xml:space="preserve"> / </w:t>
      </w:r>
      <w:r w:rsidRPr="006216AF">
        <w:rPr>
          <w:rtl/>
        </w:rPr>
        <w:t>493 ، 557</w:t>
      </w:r>
      <w:r w:rsidR="0096323A">
        <w:rPr>
          <w:rtl/>
        </w:rPr>
        <w:t xml:space="preserve"> / </w:t>
      </w:r>
      <w:r w:rsidRPr="006216AF">
        <w:rPr>
          <w:rtl/>
        </w:rPr>
        <w:t>498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إفريقية : 383</w:t>
      </w:r>
      <w:r w:rsidR="0096323A">
        <w:rPr>
          <w:rtl/>
        </w:rPr>
        <w:t xml:space="preserve"> / </w:t>
      </w:r>
      <w:r w:rsidRPr="006216AF">
        <w:rPr>
          <w:rtl/>
        </w:rPr>
        <w:t>315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الإ</w:t>
      </w:r>
      <w:r w:rsidR="00301208">
        <w:rPr>
          <w:rtl/>
        </w:rPr>
        <w:t>ِ</w:t>
      </w:r>
      <w:r w:rsidRPr="006216AF">
        <w:rPr>
          <w:rtl/>
        </w:rPr>
        <w:t>مامة : 605</w:t>
      </w:r>
      <w:r w:rsidR="0096323A">
        <w:rPr>
          <w:rtl/>
        </w:rPr>
        <w:t xml:space="preserve"> / </w:t>
      </w:r>
      <w:r w:rsidRPr="006216AF">
        <w:rPr>
          <w:rtl/>
        </w:rPr>
        <w:t>553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بابل : 207</w:t>
      </w:r>
      <w:r w:rsidR="0096323A">
        <w:rPr>
          <w:rtl/>
        </w:rPr>
        <w:t xml:space="preserve"> / </w:t>
      </w:r>
      <w:r w:rsidRPr="006216AF">
        <w:rPr>
          <w:rtl/>
        </w:rPr>
        <w:t>183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بربر : 378</w:t>
      </w:r>
      <w:r w:rsidR="0096323A">
        <w:rPr>
          <w:rtl/>
        </w:rPr>
        <w:t xml:space="preserve"> / </w:t>
      </w:r>
      <w:r w:rsidRPr="006216AF">
        <w:rPr>
          <w:rtl/>
        </w:rPr>
        <w:t>311 ، 385</w:t>
      </w:r>
      <w:r w:rsidR="0096323A">
        <w:rPr>
          <w:rtl/>
        </w:rPr>
        <w:t xml:space="preserve"> / </w:t>
      </w:r>
      <w:r w:rsidRPr="006216AF">
        <w:rPr>
          <w:rtl/>
        </w:rPr>
        <w:t>317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البصرة : 277</w:t>
      </w:r>
      <w:r w:rsidR="0096323A">
        <w:rPr>
          <w:rtl/>
        </w:rPr>
        <w:t xml:space="preserve"> / </w:t>
      </w:r>
      <w:r w:rsidRPr="006216AF">
        <w:rPr>
          <w:rtl/>
        </w:rPr>
        <w:t>242 ، 585</w:t>
      </w:r>
      <w:r w:rsidR="0096323A">
        <w:rPr>
          <w:rtl/>
        </w:rPr>
        <w:t xml:space="preserve"> / </w:t>
      </w:r>
      <w:r w:rsidRPr="006216AF">
        <w:rPr>
          <w:rtl/>
        </w:rPr>
        <w:t>534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البطحاء : 89</w:t>
      </w:r>
      <w:r w:rsidR="0096323A">
        <w:rPr>
          <w:rtl/>
        </w:rPr>
        <w:t xml:space="preserve"> / </w:t>
      </w:r>
      <w:r w:rsidRPr="006216AF">
        <w:rPr>
          <w:rtl/>
        </w:rPr>
        <w:t>71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بلخ : 599</w:t>
      </w:r>
      <w:r w:rsidR="0096323A">
        <w:rPr>
          <w:rtl/>
        </w:rPr>
        <w:t xml:space="preserve"> / </w:t>
      </w:r>
      <w:r w:rsidRPr="006216AF">
        <w:rPr>
          <w:rtl/>
        </w:rPr>
        <w:t>543</w:t>
      </w:r>
      <w:r>
        <w:rPr>
          <w:rtl/>
        </w:rPr>
        <w:t xml:space="preserve"> ـ </w:t>
      </w:r>
      <w:r w:rsidRPr="006216AF">
        <w:rPr>
          <w:rtl/>
        </w:rPr>
        <w:t>544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البيت : 61</w:t>
      </w:r>
      <w:r w:rsidR="0096323A">
        <w:rPr>
          <w:rtl/>
        </w:rPr>
        <w:t xml:space="preserve"> / </w:t>
      </w:r>
      <w:r w:rsidRPr="006216AF">
        <w:rPr>
          <w:rtl/>
        </w:rPr>
        <w:t>33 ، 121</w:t>
      </w:r>
      <w:r w:rsidR="0096323A">
        <w:rPr>
          <w:rtl/>
        </w:rPr>
        <w:t xml:space="preserve"> / </w:t>
      </w:r>
      <w:r w:rsidRPr="006216AF">
        <w:rPr>
          <w:rtl/>
        </w:rPr>
        <w:t>115 ، 127</w:t>
      </w:r>
      <w:r w:rsidR="0096323A">
        <w:rPr>
          <w:rtl/>
        </w:rPr>
        <w:t xml:space="preserve"> / </w:t>
      </w:r>
      <w:r w:rsidRPr="006216AF">
        <w:rPr>
          <w:rtl/>
        </w:rPr>
        <w:t>126 ، 135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128 ، </w:t>
      </w:r>
      <w:r w:rsidR="00F443E3">
        <w:rPr>
          <w:rtl/>
        </w:rPr>
        <w:br/>
      </w:r>
      <w:r w:rsidRPr="006216AF">
        <w:rPr>
          <w:rtl/>
        </w:rPr>
        <w:t>177</w:t>
      </w:r>
      <w:r w:rsidR="0096323A">
        <w:rPr>
          <w:rtl/>
        </w:rPr>
        <w:t xml:space="preserve"> / </w:t>
      </w:r>
      <w:r w:rsidRPr="006216AF">
        <w:rPr>
          <w:rtl/>
        </w:rPr>
        <w:t>162 ، 178</w:t>
      </w:r>
      <w:r w:rsidR="0096323A">
        <w:rPr>
          <w:rtl/>
        </w:rPr>
        <w:t xml:space="preserve"> / </w:t>
      </w:r>
      <w:r w:rsidRPr="006216AF">
        <w:rPr>
          <w:rtl/>
        </w:rPr>
        <w:t>164 ، 187</w:t>
      </w:r>
      <w:r w:rsidR="0096323A">
        <w:rPr>
          <w:rtl/>
        </w:rPr>
        <w:t xml:space="preserve"> / </w:t>
      </w:r>
      <w:r w:rsidRPr="006216AF">
        <w:rPr>
          <w:rtl/>
        </w:rPr>
        <w:t>171 ، 188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171 ، </w:t>
      </w:r>
      <w:r w:rsidR="00F443E3">
        <w:rPr>
          <w:rtl/>
        </w:rPr>
        <w:br/>
      </w:r>
      <w:r w:rsidRPr="006216AF">
        <w:rPr>
          <w:rtl/>
        </w:rPr>
        <w:t>237</w:t>
      </w:r>
      <w:r w:rsidR="0096323A">
        <w:rPr>
          <w:rtl/>
        </w:rPr>
        <w:t xml:space="preserve"> / </w:t>
      </w:r>
      <w:r w:rsidRPr="006216AF">
        <w:rPr>
          <w:rtl/>
        </w:rPr>
        <w:t>202 ، 296</w:t>
      </w:r>
      <w:r w:rsidR="0096323A">
        <w:rPr>
          <w:rtl/>
        </w:rPr>
        <w:t xml:space="preserve"> / </w:t>
      </w:r>
      <w:r w:rsidRPr="006216AF">
        <w:rPr>
          <w:rtl/>
        </w:rPr>
        <w:t>251 ، 315</w:t>
      </w:r>
      <w:r w:rsidR="0096323A">
        <w:rPr>
          <w:rtl/>
        </w:rPr>
        <w:t xml:space="preserve"> / </w:t>
      </w:r>
      <w:r w:rsidRPr="006216AF">
        <w:rPr>
          <w:rtl/>
        </w:rPr>
        <w:t>263 ، 370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306 ، </w:t>
      </w:r>
      <w:r w:rsidR="00F443E3">
        <w:rPr>
          <w:rtl/>
        </w:rPr>
        <w:br/>
      </w:r>
      <w:r w:rsidRPr="006216AF">
        <w:rPr>
          <w:rtl/>
        </w:rPr>
        <w:t>390</w:t>
      </w:r>
      <w:r w:rsidR="0096323A">
        <w:rPr>
          <w:rtl/>
        </w:rPr>
        <w:t xml:space="preserve"> / </w:t>
      </w:r>
      <w:r w:rsidRPr="006216AF">
        <w:rPr>
          <w:rtl/>
        </w:rPr>
        <w:t>320 ، 407</w:t>
      </w:r>
      <w:r w:rsidR="0096323A">
        <w:rPr>
          <w:rtl/>
        </w:rPr>
        <w:t xml:space="preserve"> / </w:t>
      </w:r>
      <w:r w:rsidRPr="006216AF">
        <w:rPr>
          <w:rtl/>
        </w:rPr>
        <w:t>338 ، 445</w:t>
      </w:r>
      <w:r w:rsidR="0096323A">
        <w:rPr>
          <w:rtl/>
        </w:rPr>
        <w:t xml:space="preserve"> / </w:t>
      </w:r>
      <w:r w:rsidRPr="006216AF">
        <w:rPr>
          <w:rtl/>
        </w:rPr>
        <w:t>376 ، 458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386 ، </w:t>
      </w:r>
      <w:r w:rsidR="00F443E3">
        <w:rPr>
          <w:rtl/>
        </w:rPr>
        <w:br/>
      </w:r>
      <w:r w:rsidRPr="006216AF">
        <w:rPr>
          <w:rtl/>
        </w:rPr>
        <w:t>468</w:t>
      </w:r>
      <w:r w:rsidR="0096323A">
        <w:rPr>
          <w:rtl/>
        </w:rPr>
        <w:t xml:space="preserve"> / </w:t>
      </w:r>
      <w:r w:rsidRPr="006216AF">
        <w:rPr>
          <w:rtl/>
        </w:rPr>
        <w:t>393 ، 505</w:t>
      </w:r>
      <w:r w:rsidR="0096323A">
        <w:rPr>
          <w:rtl/>
        </w:rPr>
        <w:t xml:space="preserve"> / </w:t>
      </w:r>
      <w:r w:rsidRPr="006216AF">
        <w:rPr>
          <w:rtl/>
        </w:rPr>
        <w:t>433 ، 548</w:t>
      </w:r>
      <w:r w:rsidR="0096323A">
        <w:rPr>
          <w:rtl/>
        </w:rPr>
        <w:t xml:space="preserve"> / </w:t>
      </w:r>
      <w:r w:rsidRPr="006216AF">
        <w:rPr>
          <w:rtl/>
        </w:rPr>
        <w:t>488 ، 561</w:t>
      </w:r>
      <w:r w:rsidR="0096323A">
        <w:rPr>
          <w:rtl/>
        </w:rPr>
        <w:t xml:space="preserve"> 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الجبل : 415</w:t>
      </w:r>
      <w:r w:rsidR="0096323A">
        <w:rPr>
          <w:rtl/>
        </w:rPr>
        <w:t xml:space="preserve"> / </w:t>
      </w:r>
      <w:r w:rsidRPr="006216AF">
        <w:rPr>
          <w:rtl/>
        </w:rPr>
        <w:t>351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جسر بابل : 413</w:t>
      </w:r>
      <w:r w:rsidR="0096323A">
        <w:rPr>
          <w:rtl/>
        </w:rPr>
        <w:t xml:space="preserve"> / </w:t>
      </w:r>
      <w:r w:rsidRPr="006216AF">
        <w:rPr>
          <w:rtl/>
        </w:rPr>
        <w:t>347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خراسان : 178</w:t>
      </w:r>
      <w:r w:rsidR="0096323A">
        <w:rPr>
          <w:rtl/>
        </w:rPr>
        <w:t xml:space="preserve"> / </w:t>
      </w:r>
      <w:r w:rsidRPr="006216AF">
        <w:rPr>
          <w:rtl/>
        </w:rPr>
        <w:t>165 ، 206</w:t>
      </w:r>
      <w:r w:rsidR="0096323A">
        <w:rPr>
          <w:rtl/>
        </w:rPr>
        <w:t xml:space="preserve"> / </w:t>
      </w:r>
      <w:r w:rsidRPr="006216AF">
        <w:rPr>
          <w:rtl/>
        </w:rPr>
        <w:t>182 ، 241</w:t>
      </w:r>
      <w:r w:rsidR="0096323A">
        <w:rPr>
          <w:rtl/>
        </w:rPr>
        <w:t xml:space="preserve"> / </w:t>
      </w:r>
      <w:r w:rsidRPr="006216AF">
        <w:rPr>
          <w:rtl/>
        </w:rPr>
        <w:t>204 ، 380</w:t>
      </w:r>
      <w:r w:rsidR="0096323A">
        <w:rPr>
          <w:rtl/>
        </w:rPr>
        <w:t xml:space="preserve"> / </w:t>
      </w:r>
      <w:r w:rsidRPr="006216AF">
        <w:rPr>
          <w:rtl/>
        </w:rPr>
        <w:t>312 ،</w:t>
      </w:r>
      <w:r w:rsidR="00F443E3">
        <w:rPr>
          <w:rtl/>
        </w:rPr>
        <w:t xml:space="preserve"> </w:t>
      </w:r>
      <w:r w:rsidR="00F443E3">
        <w:rPr>
          <w:rtl/>
        </w:rPr>
        <w:br/>
      </w:r>
      <w:r w:rsidRPr="006216AF">
        <w:rPr>
          <w:rtl/>
        </w:rPr>
        <w:t>382</w:t>
      </w:r>
      <w:r w:rsidR="0096323A">
        <w:rPr>
          <w:rtl/>
        </w:rPr>
        <w:t xml:space="preserve"> / </w:t>
      </w:r>
      <w:r w:rsidRPr="006216AF">
        <w:rPr>
          <w:rtl/>
        </w:rPr>
        <w:t>314 ، 406</w:t>
      </w:r>
      <w:r w:rsidR="0096323A">
        <w:rPr>
          <w:rtl/>
        </w:rPr>
        <w:t xml:space="preserve"> / </w:t>
      </w:r>
      <w:r w:rsidRPr="006216AF">
        <w:rPr>
          <w:rtl/>
        </w:rPr>
        <w:t>338 ، 423</w:t>
      </w:r>
      <w:r w:rsidR="0096323A">
        <w:rPr>
          <w:rtl/>
        </w:rPr>
        <w:t xml:space="preserve"> / </w:t>
      </w:r>
      <w:r w:rsidRPr="006216AF">
        <w:rPr>
          <w:rtl/>
        </w:rPr>
        <w:t>359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دينور : 594</w:t>
      </w:r>
      <w:r w:rsidR="0096323A">
        <w:rPr>
          <w:rtl/>
        </w:rPr>
        <w:t xml:space="preserve"> / </w:t>
      </w:r>
      <w:r w:rsidRPr="006216AF">
        <w:rPr>
          <w:rtl/>
        </w:rPr>
        <w:t>537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الرقة : 176</w:t>
      </w:r>
      <w:r w:rsidR="0096323A">
        <w:rPr>
          <w:rtl/>
        </w:rPr>
        <w:t xml:space="preserve"> / </w:t>
      </w:r>
      <w:r w:rsidRPr="006216AF">
        <w:rPr>
          <w:rtl/>
        </w:rPr>
        <w:t>161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الري : 100</w:t>
      </w:r>
      <w:r w:rsidR="0096323A">
        <w:rPr>
          <w:rtl/>
        </w:rPr>
        <w:t xml:space="preserve"> / </w:t>
      </w:r>
      <w:r w:rsidRPr="006216AF">
        <w:rPr>
          <w:rtl/>
        </w:rPr>
        <w:t>92 ، 462</w:t>
      </w:r>
      <w:r w:rsidR="0096323A">
        <w:rPr>
          <w:rtl/>
        </w:rPr>
        <w:t xml:space="preserve"> / </w:t>
      </w:r>
      <w:r w:rsidRPr="006216AF">
        <w:rPr>
          <w:rtl/>
        </w:rPr>
        <w:t>392 ، 519</w:t>
      </w:r>
      <w:r w:rsidR="0096323A">
        <w:rPr>
          <w:rtl/>
        </w:rPr>
        <w:t xml:space="preserve"> / </w:t>
      </w:r>
      <w:r w:rsidRPr="006216AF">
        <w:rPr>
          <w:rtl/>
        </w:rPr>
        <w:t>450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سر من رأى : 554</w:t>
      </w:r>
      <w:r w:rsidR="0096323A">
        <w:rPr>
          <w:rtl/>
        </w:rPr>
        <w:t xml:space="preserve"> / </w:t>
      </w:r>
      <w:r w:rsidRPr="006216AF">
        <w:rPr>
          <w:rtl/>
        </w:rPr>
        <w:t>496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السواد : 597</w:t>
      </w:r>
      <w:r w:rsidR="0096323A">
        <w:rPr>
          <w:rtl/>
        </w:rPr>
        <w:t xml:space="preserve"> / </w:t>
      </w:r>
      <w:r w:rsidRPr="006216AF">
        <w:rPr>
          <w:rtl/>
        </w:rPr>
        <w:t>540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أهل الشام : 311</w:t>
      </w:r>
      <w:r w:rsidR="0096323A">
        <w:rPr>
          <w:rtl/>
        </w:rPr>
        <w:t xml:space="preserve"> / </w:t>
      </w:r>
      <w:r w:rsidRPr="006216AF">
        <w:rPr>
          <w:rtl/>
        </w:rPr>
        <w:t>260 ، 369</w:t>
      </w:r>
      <w:r w:rsidR="0096323A">
        <w:rPr>
          <w:rtl/>
        </w:rPr>
        <w:t xml:space="preserve"> / </w:t>
      </w:r>
      <w:r w:rsidRPr="006216AF">
        <w:rPr>
          <w:rtl/>
        </w:rPr>
        <w:t>305 ، 370</w:t>
      </w:r>
      <w:r w:rsidR="0096323A">
        <w:rPr>
          <w:rtl/>
        </w:rPr>
        <w:t xml:space="preserve"> / </w:t>
      </w:r>
      <w:r w:rsidRPr="006216AF">
        <w:rPr>
          <w:rtl/>
        </w:rPr>
        <w:t>306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الصفّة : 48</w:t>
      </w:r>
      <w:r w:rsidR="0096323A">
        <w:rPr>
          <w:rtl/>
        </w:rPr>
        <w:t xml:space="preserve"> / </w:t>
      </w:r>
      <w:r w:rsidRPr="006216AF">
        <w:rPr>
          <w:rtl/>
        </w:rPr>
        <w:t>15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الصين : 462</w:t>
      </w:r>
      <w:r w:rsidR="0096323A">
        <w:rPr>
          <w:rtl/>
        </w:rPr>
        <w:t xml:space="preserve"> / </w:t>
      </w:r>
      <w:r w:rsidRPr="006216AF">
        <w:rPr>
          <w:rtl/>
        </w:rPr>
        <w:t>391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العراق : 475</w:t>
      </w:r>
      <w:r w:rsidR="0096323A">
        <w:rPr>
          <w:rtl/>
        </w:rPr>
        <w:t xml:space="preserve"> / </w:t>
      </w:r>
      <w:r w:rsidRPr="006216AF">
        <w:rPr>
          <w:rtl/>
        </w:rPr>
        <w:t>398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قم : 608</w:t>
      </w:r>
      <w:r w:rsidR="0096323A">
        <w:rPr>
          <w:rtl/>
        </w:rPr>
        <w:t xml:space="preserve"> / </w:t>
      </w:r>
      <w:r w:rsidRPr="006216AF">
        <w:rPr>
          <w:rtl/>
        </w:rPr>
        <w:t>554 ، 609</w:t>
      </w:r>
      <w:r w:rsidR="0096323A">
        <w:rPr>
          <w:rtl/>
        </w:rPr>
        <w:t xml:space="preserve"> / </w:t>
      </w:r>
      <w:r w:rsidRPr="006216AF">
        <w:rPr>
          <w:rtl/>
        </w:rPr>
        <w:t>555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كفرتوثا : 553</w:t>
      </w:r>
      <w:r w:rsidR="0096323A">
        <w:rPr>
          <w:rtl/>
        </w:rPr>
        <w:t xml:space="preserve"> / </w:t>
      </w:r>
      <w:r w:rsidRPr="006216AF">
        <w:rPr>
          <w:rtl/>
        </w:rPr>
        <w:t>495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الكوفة : 212</w:t>
      </w:r>
      <w:r w:rsidR="0096323A">
        <w:rPr>
          <w:rtl/>
        </w:rPr>
        <w:t xml:space="preserve"> / </w:t>
      </w:r>
      <w:r w:rsidRPr="006216AF">
        <w:rPr>
          <w:rtl/>
        </w:rPr>
        <w:t>186 ، 234</w:t>
      </w:r>
      <w:r w:rsidR="0096323A">
        <w:rPr>
          <w:rtl/>
        </w:rPr>
        <w:t xml:space="preserve"> / </w:t>
      </w:r>
      <w:r w:rsidRPr="006216AF">
        <w:rPr>
          <w:rtl/>
        </w:rPr>
        <w:t>201 ، 410</w:t>
      </w:r>
      <w:r w:rsidR="0096323A">
        <w:rPr>
          <w:rtl/>
        </w:rPr>
        <w:t xml:space="preserve"> / </w:t>
      </w:r>
      <w:r w:rsidRPr="006216AF">
        <w:rPr>
          <w:rtl/>
        </w:rPr>
        <w:t>342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المدينة : 61</w:t>
      </w:r>
      <w:r w:rsidR="0096323A">
        <w:rPr>
          <w:rtl/>
        </w:rPr>
        <w:t xml:space="preserve"> / </w:t>
      </w:r>
      <w:r w:rsidRPr="006216AF">
        <w:rPr>
          <w:rtl/>
        </w:rPr>
        <w:t>33 ، 197</w:t>
      </w:r>
      <w:r w:rsidR="0096323A">
        <w:rPr>
          <w:rtl/>
        </w:rPr>
        <w:t xml:space="preserve"> / </w:t>
      </w:r>
      <w:r w:rsidRPr="006216AF">
        <w:rPr>
          <w:rtl/>
        </w:rPr>
        <w:t>172 ، 274</w:t>
      </w:r>
      <w:r w:rsidR="0096323A">
        <w:rPr>
          <w:rtl/>
        </w:rPr>
        <w:t xml:space="preserve"> / </w:t>
      </w:r>
      <w:r w:rsidRPr="006216AF">
        <w:rPr>
          <w:rtl/>
        </w:rPr>
        <w:t>238 ، 298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253 ، </w:t>
      </w:r>
      <w:r w:rsidR="00F443E3">
        <w:rPr>
          <w:rtl/>
        </w:rPr>
        <w:br/>
      </w:r>
      <w:r w:rsidRPr="006216AF">
        <w:rPr>
          <w:rtl/>
        </w:rPr>
        <w:t>331</w:t>
      </w:r>
      <w:r w:rsidR="0096323A">
        <w:rPr>
          <w:rtl/>
        </w:rPr>
        <w:t xml:space="preserve"> / </w:t>
      </w:r>
      <w:r w:rsidRPr="006216AF">
        <w:rPr>
          <w:rtl/>
        </w:rPr>
        <w:t>272 ، 385</w:t>
      </w:r>
      <w:r w:rsidR="0096323A">
        <w:rPr>
          <w:rtl/>
        </w:rPr>
        <w:t xml:space="preserve"> / </w:t>
      </w:r>
      <w:r w:rsidRPr="006216AF">
        <w:rPr>
          <w:rtl/>
        </w:rPr>
        <w:t>317 ، 424</w:t>
      </w:r>
      <w:r w:rsidR="0096323A">
        <w:rPr>
          <w:rtl/>
        </w:rPr>
        <w:t xml:space="preserve"> / </w:t>
      </w:r>
      <w:r w:rsidRPr="006216AF">
        <w:rPr>
          <w:rtl/>
        </w:rPr>
        <w:t>359 ، 441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376 ، </w:t>
      </w:r>
      <w:r w:rsidR="00F443E3">
        <w:rPr>
          <w:rtl/>
        </w:rPr>
        <w:br/>
      </w:r>
      <w:r w:rsidRPr="006216AF">
        <w:rPr>
          <w:rtl/>
        </w:rPr>
        <w:t>517</w:t>
      </w:r>
      <w:r w:rsidR="0096323A">
        <w:rPr>
          <w:rtl/>
        </w:rPr>
        <w:t xml:space="preserve"> / </w:t>
      </w:r>
      <w:r w:rsidRPr="006216AF">
        <w:rPr>
          <w:rtl/>
        </w:rPr>
        <w:t>445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مكة : 47</w:t>
      </w:r>
      <w:r w:rsidR="0096323A">
        <w:rPr>
          <w:rtl/>
        </w:rPr>
        <w:t xml:space="preserve"> / </w:t>
      </w:r>
      <w:r w:rsidRPr="006216AF">
        <w:rPr>
          <w:rtl/>
        </w:rPr>
        <w:t>12 ، 101</w:t>
      </w:r>
      <w:r w:rsidR="0096323A">
        <w:rPr>
          <w:rtl/>
        </w:rPr>
        <w:t xml:space="preserve"> / </w:t>
      </w:r>
      <w:r w:rsidRPr="006216AF">
        <w:rPr>
          <w:rtl/>
        </w:rPr>
        <w:t>93 ، 286</w:t>
      </w:r>
      <w:r w:rsidR="0096323A">
        <w:rPr>
          <w:rtl/>
        </w:rPr>
        <w:t xml:space="preserve"> / </w:t>
      </w:r>
      <w:r w:rsidRPr="006216AF">
        <w:rPr>
          <w:rtl/>
        </w:rPr>
        <w:t>245 ، 298</w:t>
      </w:r>
      <w:r w:rsidR="0096323A">
        <w:rPr>
          <w:rtl/>
        </w:rPr>
        <w:t xml:space="preserve"> / </w:t>
      </w:r>
      <w:r w:rsidRPr="006216AF">
        <w:rPr>
          <w:rtl/>
        </w:rPr>
        <w:t>253 ،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همدان : 605</w:t>
      </w:r>
      <w:r w:rsidR="0096323A">
        <w:rPr>
          <w:rtl/>
        </w:rPr>
        <w:t xml:space="preserve"> / </w:t>
      </w:r>
      <w:r w:rsidRPr="006216AF">
        <w:rPr>
          <w:rtl/>
        </w:rPr>
        <w:t>553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الوادي : 110</w:t>
      </w:r>
      <w:r w:rsidR="0096323A">
        <w:rPr>
          <w:rtl/>
        </w:rPr>
        <w:t xml:space="preserve"> / </w:t>
      </w:r>
      <w:r w:rsidRPr="006216AF">
        <w:rPr>
          <w:rtl/>
        </w:rPr>
        <w:t>104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اليمامة : 74</w:t>
      </w:r>
      <w:r w:rsidR="0096323A">
        <w:rPr>
          <w:rtl/>
        </w:rPr>
        <w:t xml:space="preserve"> / </w:t>
      </w:r>
      <w:r w:rsidRPr="006216AF">
        <w:rPr>
          <w:rtl/>
        </w:rPr>
        <w:t>57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أهل اليمن : 69</w:t>
      </w:r>
      <w:r w:rsidR="0096323A">
        <w:rPr>
          <w:rtl/>
        </w:rPr>
        <w:t xml:space="preserve"> / </w:t>
      </w:r>
      <w:r w:rsidRPr="006216AF">
        <w:rPr>
          <w:rtl/>
        </w:rPr>
        <w:t>50 ، 561</w:t>
      </w:r>
      <w:r w:rsidR="0096323A">
        <w:rPr>
          <w:rtl/>
        </w:rPr>
        <w:t xml:space="preserve"> 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0152D3" w:rsidRDefault="00C24190" w:rsidP="00866EA6">
      <w:pPr>
        <w:pStyle w:val="rfdCenterBold1"/>
        <w:rPr>
          <w:rtl/>
        </w:rPr>
      </w:pPr>
      <w:r>
        <w:rPr>
          <w:rtl/>
        </w:rPr>
        <w:t>(</w:t>
      </w:r>
      <w:r w:rsidR="005D6E6F">
        <w:rPr>
          <w:rtl/>
        </w:rPr>
        <w:t>ب</w:t>
      </w:r>
      <w:r w:rsidR="003E76E8">
        <w:rPr>
          <w:rtl/>
        </w:rPr>
        <w:t>)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بنو أبان بن دارم : 341</w:t>
      </w:r>
      <w:r w:rsidR="0096323A">
        <w:rPr>
          <w:rtl/>
        </w:rPr>
        <w:t xml:space="preserve"> / </w:t>
      </w:r>
      <w:r w:rsidRPr="006216AF">
        <w:rPr>
          <w:rtl/>
        </w:rPr>
        <w:t>287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بنو أسد : 386</w:t>
      </w:r>
      <w:r w:rsidR="0096323A">
        <w:rPr>
          <w:rtl/>
        </w:rPr>
        <w:t xml:space="preserve"> / </w:t>
      </w:r>
      <w:r w:rsidRPr="006216AF">
        <w:rPr>
          <w:rtl/>
        </w:rPr>
        <w:t>318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بنو إسرائيل : 81</w:t>
      </w:r>
      <w:r w:rsidR="0096323A">
        <w:rPr>
          <w:rtl/>
        </w:rPr>
        <w:t xml:space="preserve"> / </w:t>
      </w:r>
      <w:r w:rsidRPr="006216AF">
        <w:rPr>
          <w:rtl/>
        </w:rPr>
        <w:t>65 ، 140</w:t>
      </w:r>
      <w:r w:rsidR="0096323A">
        <w:rPr>
          <w:rtl/>
        </w:rPr>
        <w:t xml:space="preserve"> / </w:t>
      </w:r>
      <w:r w:rsidRPr="006216AF">
        <w:rPr>
          <w:rtl/>
        </w:rPr>
        <w:t>132 ، 155</w:t>
      </w:r>
      <w:r w:rsidR="0096323A">
        <w:rPr>
          <w:rtl/>
        </w:rPr>
        <w:t xml:space="preserve"> / </w:t>
      </w:r>
      <w:r w:rsidRPr="006216AF">
        <w:rPr>
          <w:rtl/>
        </w:rPr>
        <w:t>142 ، 159</w:t>
      </w:r>
      <w:r w:rsidR="0096323A">
        <w:rPr>
          <w:rtl/>
        </w:rPr>
        <w:t xml:space="preserve"> / </w:t>
      </w:r>
      <w:r w:rsidRPr="006216AF">
        <w:rPr>
          <w:rtl/>
        </w:rPr>
        <w:t xml:space="preserve">148 ، </w:t>
      </w:r>
      <w:r w:rsidR="00F443E3">
        <w:rPr>
          <w:rtl/>
        </w:rPr>
        <w:br/>
      </w:r>
      <w:r w:rsidRPr="006216AF">
        <w:rPr>
          <w:rtl/>
        </w:rPr>
        <w:t>190</w:t>
      </w:r>
      <w:r w:rsidR="0096323A">
        <w:rPr>
          <w:rtl/>
        </w:rPr>
        <w:t xml:space="preserve"> / </w:t>
      </w:r>
      <w:r w:rsidRPr="006216AF">
        <w:rPr>
          <w:rtl/>
        </w:rPr>
        <w:t>171 ، 218</w:t>
      </w:r>
      <w:r w:rsidR="0096323A">
        <w:rPr>
          <w:rtl/>
        </w:rPr>
        <w:t xml:space="preserve"> / </w:t>
      </w:r>
      <w:r w:rsidRPr="006216AF">
        <w:rPr>
          <w:rtl/>
        </w:rPr>
        <w:t>191 ، 226</w:t>
      </w:r>
      <w:r w:rsidR="0096323A">
        <w:rPr>
          <w:rtl/>
        </w:rPr>
        <w:t xml:space="preserve"> / </w:t>
      </w:r>
      <w:r w:rsidRPr="006216AF">
        <w:rPr>
          <w:rtl/>
        </w:rPr>
        <w:t>196 ، 245</w:t>
      </w:r>
      <w:r w:rsidR="0096323A">
        <w:rPr>
          <w:rtl/>
        </w:rPr>
        <w:t xml:space="preserve"> / </w:t>
      </w:r>
      <w:r w:rsidRPr="006216AF">
        <w:rPr>
          <w:rtl/>
        </w:rPr>
        <w:t xml:space="preserve">209 ، </w:t>
      </w:r>
      <w:r w:rsidR="00F443E3">
        <w:rPr>
          <w:rtl/>
        </w:rPr>
        <w:br/>
      </w:r>
      <w:r w:rsidRPr="006216AF">
        <w:rPr>
          <w:rtl/>
        </w:rPr>
        <w:t>306</w:t>
      </w:r>
      <w:r w:rsidR="0096323A">
        <w:rPr>
          <w:rtl/>
        </w:rPr>
        <w:t xml:space="preserve"> / </w:t>
      </w:r>
      <w:r w:rsidRPr="006216AF">
        <w:rPr>
          <w:rtl/>
        </w:rPr>
        <w:t>257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بنو أمية : 106</w:t>
      </w:r>
      <w:r w:rsidR="0096323A">
        <w:rPr>
          <w:rtl/>
        </w:rPr>
        <w:t xml:space="preserve"> / </w:t>
      </w:r>
      <w:r w:rsidRPr="006216AF">
        <w:rPr>
          <w:rtl/>
        </w:rPr>
        <w:t>97 ، 181</w:t>
      </w:r>
      <w:r w:rsidR="0096323A">
        <w:rPr>
          <w:rtl/>
        </w:rPr>
        <w:t xml:space="preserve"> / </w:t>
      </w:r>
      <w:r w:rsidRPr="006216AF">
        <w:rPr>
          <w:rtl/>
        </w:rPr>
        <w:t>167 ، 234</w:t>
      </w:r>
      <w:r w:rsidR="0096323A">
        <w:rPr>
          <w:rtl/>
        </w:rPr>
        <w:t xml:space="preserve"> / </w:t>
      </w:r>
      <w:r w:rsidRPr="006216AF">
        <w:rPr>
          <w:rtl/>
        </w:rPr>
        <w:t>201 ، 362</w:t>
      </w:r>
      <w:r w:rsidR="0096323A">
        <w:rPr>
          <w:rtl/>
        </w:rPr>
        <w:t xml:space="preserve"> / </w:t>
      </w:r>
      <w:r w:rsidRPr="006216AF">
        <w:rPr>
          <w:rtl/>
        </w:rPr>
        <w:t xml:space="preserve">301 ، </w:t>
      </w:r>
      <w:r w:rsidR="00F443E3">
        <w:rPr>
          <w:rtl/>
        </w:rPr>
        <w:br/>
      </w:r>
      <w:r w:rsidRPr="006216AF">
        <w:rPr>
          <w:rtl/>
        </w:rPr>
        <w:t>370</w:t>
      </w:r>
      <w:r w:rsidR="0096323A">
        <w:rPr>
          <w:rtl/>
        </w:rPr>
        <w:t xml:space="preserve"> / </w:t>
      </w:r>
      <w:r w:rsidRPr="006216AF">
        <w:rPr>
          <w:rtl/>
        </w:rPr>
        <w:t>306 ، 464</w:t>
      </w:r>
      <w:r w:rsidR="0096323A">
        <w:rPr>
          <w:rtl/>
        </w:rPr>
        <w:t xml:space="preserve"> / </w:t>
      </w:r>
      <w:r w:rsidRPr="006216AF">
        <w:rPr>
          <w:rtl/>
        </w:rPr>
        <w:t>393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بنو الجهم : 337</w:t>
      </w:r>
      <w:r w:rsidR="0096323A">
        <w:rPr>
          <w:rtl/>
        </w:rPr>
        <w:t xml:space="preserve"> / </w:t>
      </w:r>
      <w:r w:rsidRPr="006216AF">
        <w:rPr>
          <w:rtl/>
        </w:rPr>
        <w:t>280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بنو راشد : 605</w:t>
      </w:r>
      <w:r w:rsidR="0096323A">
        <w:rPr>
          <w:rtl/>
        </w:rPr>
        <w:t xml:space="preserve"> / </w:t>
      </w:r>
      <w:r w:rsidRPr="006216AF">
        <w:rPr>
          <w:rtl/>
        </w:rPr>
        <w:t>553</w:t>
      </w:r>
      <w:r w:rsidR="00410A32">
        <w:rPr>
          <w:rtl/>
        </w:rPr>
        <w:t xml:space="preserve"> .</w:t>
      </w:r>
    </w:p>
    <w:p w:rsidR="005F4626" w:rsidRPr="006216AF" w:rsidRDefault="005F4626" w:rsidP="00866EA6">
      <w:pPr>
        <w:pStyle w:val="rfdNormal0"/>
        <w:rPr>
          <w:rtl/>
        </w:rPr>
      </w:pPr>
      <w:r w:rsidRPr="006216AF">
        <w:rPr>
          <w:rtl/>
        </w:rPr>
        <w:t>بنو سالم : 76</w:t>
      </w:r>
      <w:r w:rsidR="0096323A">
        <w:rPr>
          <w:rtl/>
        </w:rPr>
        <w:t xml:space="preserve"> / </w:t>
      </w:r>
      <w:r w:rsidRPr="006216AF">
        <w:rPr>
          <w:rtl/>
        </w:rPr>
        <w:t>60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بنو سعد : 250</w:t>
      </w:r>
      <w:r w:rsidR="0096323A">
        <w:rPr>
          <w:rtl/>
        </w:rPr>
        <w:t xml:space="preserve"> / </w:t>
      </w:r>
      <w:r w:rsidRPr="006216AF">
        <w:rPr>
          <w:rtl/>
        </w:rPr>
        <w:t>216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سعد بن بكر بن زيد مناة : 562</w:t>
      </w:r>
      <w:r w:rsidR="0096323A">
        <w:rPr>
          <w:rtl/>
        </w:rPr>
        <w:t xml:space="preserve"> / </w:t>
      </w:r>
      <w:r w:rsidRPr="006216AF">
        <w:rPr>
          <w:rtl/>
        </w:rPr>
        <w:t>500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سليم : 73</w:t>
      </w:r>
      <w:r w:rsidR="0096323A">
        <w:rPr>
          <w:rtl/>
        </w:rPr>
        <w:t xml:space="preserve"> / </w:t>
      </w:r>
      <w:r w:rsidRPr="006216AF">
        <w:rPr>
          <w:rtl/>
        </w:rPr>
        <w:t>56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العباس : 152 ، 218</w:t>
      </w:r>
      <w:r w:rsidR="0096323A">
        <w:rPr>
          <w:rtl/>
        </w:rPr>
        <w:t xml:space="preserve"> / </w:t>
      </w:r>
      <w:r w:rsidRPr="006216AF">
        <w:rPr>
          <w:rtl/>
        </w:rPr>
        <w:t>192 ، 408</w:t>
      </w:r>
      <w:r w:rsidR="0096323A">
        <w:rPr>
          <w:rtl/>
        </w:rPr>
        <w:t xml:space="preserve"> / </w:t>
      </w:r>
      <w:r w:rsidRPr="006216AF">
        <w:rPr>
          <w:rtl/>
        </w:rPr>
        <w:t>339 ، 488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415 ، </w:t>
      </w:r>
      <w:r w:rsidR="002B2159">
        <w:rPr>
          <w:rtl/>
        </w:rPr>
        <w:br/>
      </w:r>
      <w:r w:rsidRPr="006216AF">
        <w:rPr>
          <w:rtl/>
        </w:rPr>
        <w:t>491</w:t>
      </w:r>
      <w:r w:rsidR="0096323A">
        <w:rPr>
          <w:rtl/>
        </w:rPr>
        <w:t xml:space="preserve"> / </w:t>
      </w:r>
      <w:r w:rsidRPr="006216AF">
        <w:rPr>
          <w:rtl/>
        </w:rPr>
        <w:t>417 ، 505</w:t>
      </w:r>
      <w:r w:rsidR="0096323A">
        <w:rPr>
          <w:rtl/>
        </w:rPr>
        <w:t xml:space="preserve"> / </w:t>
      </w:r>
      <w:r w:rsidRPr="006216AF">
        <w:rPr>
          <w:rtl/>
        </w:rPr>
        <w:t>433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عبد العزى : 197</w:t>
      </w:r>
      <w:r w:rsidR="0096323A">
        <w:rPr>
          <w:rtl/>
        </w:rPr>
        <w:t xml:space="preserve"> / </w:t>
      </w:r>
      <w:r w:rsidRPr="006216AF">
        <w:rPr>
          <w:rtl/>
        </w:rPr>
        <w:t>173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عبد المطلب : 110</w:t>
      </w:r>
      <w:r w:rsidR="0096323A">
        <w:rPr>
          <w:rtl/>
        </w:rPr>
        <w:t xml:space="preserve"> / </w:t>
      </w:r>
      <w:r w:rsidRPr="006216AF">
        <w:rPr>
          <w:rtl/>
        </w:rPr>
        <w:t>104 ، 126</w:t>
      </w:r>
      <w:r w:rsidR="0096323A">
        <w:rPr>
          <w:rtl/>
        </w:rPr>
        <w:t xml:space="preserve"> / </w:t>
      </w:r>
      <w:r w:rsidRPr="006216AF">
        <w:rPr>
          <w:rtl/>
        </w:rPr>
        <w:t>126 ، 361</w:t>
      </w:r>
      <w:r w:rsidR="0096323A">
        <w:rPr>
          <w:rtl/>
        </w:rPr>
        <w:t xml:space="preserve"> / </w:t>
      </w:r>
      <w:r w:rsidRPr="006216AF">
        <w:rPr>
          <w:rtl/>
        </w:rPr>
        <w:t>300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العبس : 129</w:t>
      </w:r>
      <w:r w:rsidR="0096323A">
        <w:rPr>
          <w:rtl/>
        </w:rPr>
        <w:t xml:space="preserve"> / </w:t>
      </w:r>
      <w:r w:rsidRPr="006216AF">
        <w:rPr>
          <w:rtl/>
        </w:rPr>
        <w:t>127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قريظة : 91</w:t>
      </w:r>
      <w:r w:rsidR="0096323A">
        <w:rPr>
          <w:rtl/>
        </w:rPr>
        <w:t xml:space="preserve"> / </w:t>
      </w:r>
      <w:r w:rsidRPr="006216AF">
        <w:rPr>
          <w:rtl/>
        </w:rPr>
        <w:t>76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مخزوم : 104</w:t>
      </w:r>
      <w:r w:rsidR="0096323A">
        <w:rPr>
          <w:rtl/>
        </w:rPr>
        <w:t xml:space="preserve"> / </w:t>
      </w:r>
      <w:r w:rsidRPr="006216AF">
        <w:rPr>
          <w:rtl/>
        </w:rPr>
        <w:t>96 ، 228</w:t>
      </w:r>
      <w:r w:rsidR="0096323A">
        <w:rPr>
          <w:rtl/>
        </w:rPr>
        <w:t xml:space="preserve"> / </w:t>
      </w:r>
      <w:r w:rsidRPr="006216AF">
        <w:rPr>
          <w:rtl/>
        </w:rPr>
        <w:t>199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مروان : 140</w:t>
      </w:r>
      <w:r w:rsidR="0096323A">
        <w:rPr>
          <w:rtl/>
        </w:rPr>
        <w:t xml:space="preserve"> / </w:t>
      </w:r>
      <w:r w:rsidRPr="006216AF">
        <w:rPr>
          <w:rtl/>
        </w:rPr>
        <w:t>132 ، 407</w:t>
      </w:r>
      <w:r w:rsidR="0096323A">
        <w:rPr>
          <w:rtl/>
        </w:rPr>
        <w:t xml:space="preserve"> / </w:t>
      </w:r>
      <w:r w:rsidRPr="006216AF">
        <w:rPr>
          <w:rtl/>
        </w:rPr>
        <w:t>338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معاوية بن عبد الله بن جعفر : 382</w:t>
      </w:r>
      <w:r w:rsidR="0096323A">
        <w:rPr>
          <w:rtl/>
        </w:rPr>
        <w:t xml:space="preserve"> / </w:t>
      </w:r>
      <w:r w:rsidRPr="006216AF">
        <w:rPr>
          <w:rtl/>
        </w:rPr>
        <w:t>313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النجار : 69</w:t>
      </w:r>
      <w:r w:rsidR="0096323A">
        <w:rPr>
          <w:rtl/>
        </w:rPr>
        <w:t xml:space="preserve"> / </w:t>
      </w:r>
      <w:r w:rsidRPr="006216AF">
        <w:rPr>
          <w:rtl/>
        </w:rPr>
        <w:t>52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هاشم : 149</w:t>
      </w:r>
      <w:r w:rsidR="0096323A">
        <w:rPr>
          <w:rtl/>
        </w:rPr>
        <w:t xml:space="preserve"> / </w:t>
      </w:r>
      <w:r w:rsidRPr="006216AF">
        <w:rPr>
          <w:rtl/>
        </w:rPr>
        <w:t>139 ، 486</w:t>
      </w:r>
      <w:r w:rsidR="0096323A">
        <w:rPr>
          <w:rtl/>
        </w:rPr>
        <w:t xml:space="preserve"> / </w:t>
      </w:r>
      <w:r w:rsidRPr="006216AF">
        <w:rPr>
          <w:rtl/>
        </w:rPr>
        <w:t>414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بنو والبة : 324</w:t>
      </w:r>
      <w:r w:rsidR="0096323A">
        <w:rPr>
          <w:rtl/>
        </w:rPr>
        <w:t xml:space="preserve"> / </w:t>
      </w:r>
      <w:r w:rsidRPr="006216AF">
        <w:rPr>
          <w:rtl/>
        </w:rPr>
        <w:t>267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817596">
        <w:rPr>
          <w:rtl/>
        </w:rPr>
        <w:t>ت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الترك : 539</w:t>
      </w:r>
      <w:r w:rsidR="0096323A">
        <w:rPr>
          <w:rtl/>
        </w:rPr>
        <w:t xml:space="preserve"> / </w:t>
      </w:r>
      <w:r w:rsidRPr="006216AF">
        <w:rPr>
          <w:rtl/>
        </w:rPr>
        <w:t>478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817596">
        <w:rPr>
          <w:rtl/>
        </w:rPr>
        <w:t>ث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الثنوية : 573</w:t>
      </w:r>
      <w:r w:rsidR="0096323A">
        <w:rPr>
          <w:rtl/>
        </w:rPr>
        <w:t xml:space="preserve"> / </w:t>
      </w:r>
      <w:r w:rsidRPr="006216AF">
        <w:rPr>
          <w:rtl/>
        </w:rPr>
        <w:t>517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5F4626" w:rsidRPr="006216AF">
        <w:rPr>
          <w:rtl/>
        </w:rPr>
        <w:t>ج</w:t>
      </w:r>
      <w:r w:rsidR="003E76E8">
        <w:rPr>
          <w:rtl/>
        </w:rPr>
        <w:t>)</w:t>
      </w:r>
      <w:r w:rsidR="005F4626" w:rsidRPr="006216AF">
        <w:rPr>
          <w:rtl/>
        </w:rPr>
        <w:t xml:space="preserve"> </w:t>
      </w:r>
      <w:r>
        <w:rPr>
          <w:rtl/>
        </w:rPr>
        <w:t>(</w:t>
      </w:r>
      <w:r w:rsidR="00817596">
        <w:rPr>
          <w:rtl/>
        </w:rPr>
        <w:t>ح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جهينة : 64</w:t>
      </w:r>
      <w:r w:rsidR="0096323A">
        <w:rPr>
          <w:rtl/>
        </w:rPr>
        <w:t xml:space="preserve"> / </w:t>
      </w:r>
      <w:r w:rsidRPr="006216AF">
        <w:rPr>
          <w:rtl/>
        </w:rPr>
        <w:t>40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الحشوية : 551</w:t>
      </w:r>
      <w:r w:rsidR="0096323A">
        <w:rPr>
          <w:rtl/>
        </w:rPr>
        <w:t xml:space="preserve"> / </w:t>
      </w:r>
      <w:r w:rsidRPr="006216AF">
        <w:rPr>
          <w:rtl/>
        </w:rPr>
        <w:t>494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الحنفية : 264</w:t>
      </w:r>
      <w:r w:rsidR="0096323A">
        <w:rPr>
          <w:rtl/>
        </w:rPr>
        <w:t xml:space="preserve"> / </w:t>
      </w:r>
      <w:r w:rsidRPr="006216AF">
        <w:rPr>
          <w:rtl/>
        </w:rPr>
        <w:t>228</w:t>
      </w:r>
      <w:r w:rsidR="00410A32">
        <w:rPr>
          <w:rtl/>
        </w:rPr>
        <w:t xml:space="preserve"> .</w:t>
      </w:r>
    </w:p>
    <w:p w:rsidR="000152D3" w:rsidRDefault="005F4626" w:rsidP="000012F4">
      <w:pPr>
        <w:pStyle w:val="rfdCenterBold1"/>
        <w:rPr>
          <w:rtl/>
        </w:rPr>
      </w:pPr>
      <w:r>
        <w:rPr>
          <w:rtl/>
        </w:rPr>
        <w:br w:type="page"/>
      </w:r>
      <w:r w:rsidR="00C24190">
        <w:rPr>
          <w:rtl/>
        </w:rPr>
        <w:lastRenderedPageBreak/>
        <w:t>(</w:t>
      </w:r>
      <w:r w:rsidR="00DF1332">
        <w:rPr>
          <w:rtl/>
        </w:rPr>
        <w:t>خ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الخزر : 529</w:t>
      </w:r>
      <w:r w:rsidR="0096323A">
        <w:rPr>
          <w:rtl/>
        </w:rPr>
        <w:t xml:space="preserve"> / </w:t>
      </w:r>
      <w:r w:rsidRPr="006216AF">
        <w:rPr>
          <w:rtl/>
        </w:rPr>
        <w:t>465 ، 556</w:t>
      </w:r>
      <w:r w:rsidR="0096323A">
        <w:rPr>
          <w:rtl/>
        </w:rPr>
        <w:t xml:space="preserve"> / </w:t>
      </w:r>
      <w:r w:rsidRPr="006216AF">
        <w:rPr>
          <w:rtl/>
        </w:rPr>
        <w:t>498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الخوارج : 239</w:t>
      </w:r>
      <w:r w:rsidR="0096323A">
        <w:rPr>
          <w:rtl/>
        </w:rPr>
        <w:t xml:space="preserve"> / </w:t>
      </w:r>
      <w:r w:rsidRPr="006216AF">
        <w:rPr>
          <w:rtl/>
        </w:rPr>
        <w:t>203 ، 438</w:t>
      </w:r>
      <w:r w:rsidR="0096323A">
        <w:rPr>
          <w:rtl/>
        </w:rPr>
        <w:t xml:space="preserve"> / </w:t>
      </w:r>
      <w:r w:rsidRPr="006216AF">
        <w:rPr>
          <w:rtl/>
        </w:rPr>
        <w:t>373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DF1332">
        <w:rPr>
          <w:rtl/>
        </w:rPr>
        <w:t>ر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الرافضة : 427</w:t>
      </w:r>
      <w:r w:rsidR="0096323A">
        <w:rPr>
          <w:rtl/>
        </w:rPr>
        <w:t xml:space="preserve"> / </w:t>
      </w:r>
      <w:r w:rsidRPr="006216AF">
        <w:rPr>
          <w:rtl/>
        </w:rPr>
        <w:t>362 ، 448</w:t>
      </w:r>
      <w:r w:rsidR="0096323A">
        <w:rPr>
          <w:rtl/>
        </w:rPr>
        <w:t xml:space="preserve"> / </w:t>
      </w:r>
      <w:r w:rsidRPr="006216AF">
        <w:rPr>
          <w:rtl/>
        </w:rPr>
        <w:t>378 ، 452</w:t>
      </w:r>
      <w:r w:rsidR="0096323A">
        <w:rPr>
          <w:rtl/>
        </w:rPr>
        <w:t xml:space="preserve"> / </w:t>
      </w:r>
      <w:r w:rsidRPr="006216AF">
        <w:rPr>
          <w:rtl/>
        </w:rPr>
        <w:t>480 ، 550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493 ، </w:t>
      </w:r>
      <w:r w:rsidR="002B2159">
        <w:rPr>
          <w:rtl/>
        </w:rPr>
        <w:br/>
      </w:r>
      <w:r w:rsidRPr="006216AF">
        <w:rPr>
          <w:rtl/>
        </w:rPr>
        <w:t>552</w:t>
      </w:r>
      <w:r w:rsidR="0096323A">
        <w:rPr>
          <w:rtl/>
        </w:rPr>
        <w:t xml:space="preserve"> / </w:t>
      </w:r>
      <w:r w:rsidRPr="006216AF">
        <w:rPr>
          <w:rtl/>
        </w:rPr>
        <w:t>494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ربيعة : 267</w:t>
      </w:r>
      <w:r w:rsidR="0096323A">
        <w:rPr>
          <w:rtl/>
        </w:rPr>
        <w:t xml:space="preserve"> / </w:t>
      </w:r>
      <w:r w:rsidRPr="006216AF">
        <w:rPr>
          <w:rtl/>
        </w:rPr>
        <w:t>230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الروم : 107</w:t>
      </w:r>
      <w:r w:rsidR="0096323A">
        <w:rPr>
          <w:rtl/>
        </w:rPr>
        <w:t xml:space="preserve"> / </w:t>
      </w:r>
      <w:r w:rsidRPr="006216AF">
        <w:rPr>
          <w:rtl/>
        </w:rPr>
        <w:t>99 ، 238</w:t>
      </w:r>
      <w:r w:rsidR="0096323A">
        <w:rPr>
          <w:rtl/>
        </w:rPr>
        <w:t xml:space="preserve"> / </w:t>
      </w:r>
      <w:r w:rsidRPr="006216AF">
        <w:rPr>
          <w:rtl/>
        </w:rPr>
        <w:t>202 ، 362</w:t>
      </w:r>
      <w:r w:rsidR="0096323A">
        <w:rPr>
          <w:rtl/>
        </w:rPr>
        <w:t xml:space="preserve"> / </w:t>
      </w:r>
      <w:r w:rsidRPr="006216AF">
        <w:rPr>
          <w:rtl/>
        </w:rPr>
        <w:t>301 ، 518</w:t>
      </w:r>
      <w:r w:rsidR="0096323A">
        <w:rPr>
          <w:rtl/>
        </w:rPr>
        <w:t xml:space="preserve"> / </w:t>
      </w:r>
      <w:r w:rsidRPr="006216AF">
        <w:rPr>
          <w:rtl/>
        </w:rPr>
        <w:t>448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DF1332">
        <w:rPr>
          <w:rtl/>
        </w:rPr>
        <w:t>ز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الزيدية : 176</w:t>
      </w:r>
      <w:r w:rsidR="0096323A">
        <w:rPr>
          <w:rtl/>
        </w:rPr>
        <w:t xml:space="preserve"> / </w:t>
      </w:r>
      <w:r w:rsidRPr="006216AF">
        <w:rPr>
          <w:rtl/>
        </w:rPr>
        <w:t>161 ، 187</w:t>
      </w:r>
      <w:r w:rsidR="0096323A">
        <w:rPr>
          <w:rtl/>
        </w:rPr>
        <w:t xml:space="preserve"> / </w:t>
      </w:r>
      <w:r w:rsidRPr="006216AF">
        <w:rPr>
          <w:rtl/>
        </w:rPr>
        <w:t>171 ، 411</w:t>
      </w:r>
      <w:r w:rsidR="0096323A">
        <w:rPr>
          <w:rtl/>
        </w:rPr>
        <w:t xml:space="preserve"> / </w:t>
      </w:r>
      <w:r w:rsidRPr="006216AF">
        <w:rPr>
          <w:rtl/>
        </w:rPr>
        <w:t>343 ، 511</w:t>
      </w:r>
      <w:r w:rsidR="0096323A">
        <w:rPr>
          <w:rtl/>
        </w:rPr>
        <w:t xml:space="preserve"> / </w:t>
      </w:r>
      <w:r w:rsidRPr="006216AF">
        <w:rPr>
          <w:rtl/>
        </w:rPr>
        <w:t xml:space="preserve">436 ، </w:t>
      </w:r>
      <w:r w:rsidR="002B2159">
        <w:rPr>
          <w:rtl/>
        </w:rPr>
        <w:br/>
      </w:r>
      <w:r w:rsidRPr="006216AF">
        <w:rPr>
          <w:rtl/>
        </w:rPr>
        <w:t>519</w:t>
      </w:r>
      <w:r w:rsidR="0096323A">
        <w:rPr>
          <w:rtl/>
        </w:rPr>
        <w:t xml:space="preserve"> / </w:t>
      </w:r>
      <w:r w:rsidRPr="006216AF">
        <w:rPr>
          <w:rtl/>
        </w:rPr>
        <w:t>450 ، 596</w:t>
      </w:r>
      <w:r w:rsidR="0096323A">
        <w:rPr>
          <w:rtl/>
        </w:rPr>
        <w:t xml:space="preserve"> / </w:t>
      </w:r>
      <w:r w:rsidRPr="006216AF">
        <w:rPr>
          <w:rtl/>
        </w:rPr>
        <w:t>538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DF1332">
        <w:rPr>
          <w:rtl/>
        </w:rPr>
        <w:t>س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السندية : 193</w:t>
      </w:r>
      <w:r w:rsidR="0096323A">
        <w:rPr>
          <w:rtl/>
        </w:rPr>
        <w:t xml:space="preserve"> / </w:t>
      </w:r>
      <w:r w:rsidRPr="006216AF">
        <w:rPr>
          <w:rtl/>
        </w:rPr>
        <w:t>171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DF1332">
        <w:rPr>
          <w:rtl/>
        </w:rPr>
        <w:t>ش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الشيعة : 154</w:t>
      </w:r>
      <w:r w:rsidR="0096323A">
        <w:rPr>
          <w:rtl/>
        </w:rPr>
        <w:t xml:space="preserve"> / </w:t>
      </w:r>
      <w:r w:rsidRPr="006216AF">
        <w:rPr>
          <w:rtl/>
        </w:rPr>
        <w:t>142 ، 523</w:t>
      </w:r>
      <w:r w:rsidR="0096323A">
        <w:rPr>
          <w:rtl/>
        </w:rPr>
        <w:t xml:space="preserve"> / </w:t>
      </w:r>
      <w:r w:rsidRPr="006216AF">
        <w:rPr>
          <w:rtl/>
        </w:rPr>
        <w:t>458 ، 609</w:t>
      </w:r>
      <w:r w:rsidR="0096323A">
        <w:rPr>
          <w:rtl/>
        </w:rPr>
        <w:t xml:space="preserve"> / </w:t>
      </w:r>
      <w:r w:rsidRPr="006216AF">
        <w:rPr>
          <w:rtl/>
        </w:rPr>
        <w:t>555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DF1332">
        <w:rPr>
          <w:rtl/>
        </w:rPr>
        <w:t>غ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غطفان : 271</w:t>
      </w:r>
      <w:r w:rsidR="0096323A">
        <w:rPr>
          <w:rtl/>
        </w:rPr>
        <w:t xml:space="preserve"> / </w:t>
      </w:r>
      <w:r w:rsidRPr="006216AF">
        <w:rPr>
          <w:rtl/>
        </w:rPr>
        <w:t>234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DF1332">
        <w:rPr>
          <w:rtl/>
        </w:rPr>
        <w:t>ق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قريش : 93</w:t>
      </w:r>
      <w:r w:rsidR="0096323A">
        <w:rPr>
          <w:rtl/>
        </w:rPr>
        <w:t xml:space="preserve"> / </w:t>
      </w:r>
      <w:r w:rsidRPr="006216AF">
        <w:rPr>
          <w:rtl/>
        </w:rPr>
        <w:t>82 ، 94</w:t>
      </w:r>
      <w:r w:rsidR="0096323A">
        <w:rPr>
          <w:rtl/>
        </w:rPr>
        <w:t xml:space="preserve"> / </w:t>
      </w:r>
      <w:r w:rsidRPr="006216AF">
        <w:rPr>
          <w:rtl/>
        </w:rPr>
        <w:t>83 ، 104</w:t>
      </w:r>
      <w:r w:rsidR="0096323A">
        <w:rPr>
          <w:rtl/>
        </w:rPr>
        <w:t xml:space="preserve"> / </w:t>
      </w:r>
      <w:r w:rsidRPr="006216AF">
        <w:rPr>
          <w:rtl/>
        </w:rPr>
        <w:t>96 ، 109</w:t>
      </w:r>
      <w:r w:rsidR="0096323A">
        <w:rPr>
          <w:rtl/>
        </w:rPr>
        <w:t xml:space="preserve"> / </w:t>
      </w:r>
      <w:r w:rsidRPr="006216AF">
        <w:rPr>
          <w:rtl/>
        </w:rPr>
        <w:t>102 ، 241</w:t>
      </w:r>
      <w:r w:rsidR="0096323A">
        <w:rPr>
          <w:rtl/>
        </w:rPr>
        <w:t xml:space="preserve"> / </w:t>
      </w:r>
      <w:r w:rsidRPr="006216AF">
        <w:rPr>
          <w:rtl/>
        </w:rPr>
        <w:t>205 ،</w:t>
      </w:r>
      <w:r w:rsidR="002B2159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255</w:t>
      </w:r>
      <w:r w:rsidR="0096323A">
        <w:rPr>
          <w:rtl/>
        </w:rPr>
        <w:t xml:space="preserve"> / </w:t>
      </w:r>
      <w:r w:rsidRPr="006216AF">
        <w:rPr>
          <w:rtl/>
        </w:rPr>
        <w:t>221 ، 286</w:t>
      </w:r>
      <w:r w:rsidR="0096323A">
        <w:rPr>
          <w:rtl/>
        </w:rPr>
        <w:t xml:space="preserve"> / </w:t>
      </w:r>
      <w:r w:rsidRPr="006216AF">
        <w:rPr>
          <w:rtl/>
        </w:rPr>
        <w:t>244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 xml:space="preserve">قوم موسى </w:t>
      </w:r>
      <w:r w:rsidR="00470C8A">
        <w:rPr>
          <w:rtl/>
        </w:rPr>
        <w:t>(ع)</w:t>
      </w:r>
      <w:r w:rsidRPr="006216AF">
        <w:rPr>
          <w:rtl/>
        </w:rPr>
        <w:t xml:space="preserve"> : 156</w:t>
      </w:r>
      <w:r w:rsidR="0096323A">
        <w:rPr>
          <w:rtl/>
        </w:rPr>
        <w:t xml:space="preserve"> / </w:t>
      </w:r>
      <w:r w:rsidRPr="006216AF">
        <w:rPr>
          <w:rtl/>
        </w:rPr>
        <w:t>143</w:t>
      </w:r>
      <w:r w:rsidR="00410A32">
        <w:rPr>
          <w:rtl/>
        </w:rPr>
        <w:t xml:space="preserve"> .</w:t>
      </w:r>
    </w:p>
    <w:p w:rsidR="000152D3" w:rsidRDefault="005F4626" w:rsidP="000012F4">
      <w:pPr>
        <w:pStyle w:val="rfdCenterBold1"/>
        <w:rPr>
          <w:rtl/>
        </w:rPr>
      </w:pPr>
      <w:r>
        <w:rPr>
          <w:rtl/>
        </w:rPr>
        <w:br w:type="page"/>
      </w:r>
      <w:r w:rsidR="00C24190">
        <w:rPr>
          <w:rtl/>
        </w:rPr>
        <w:lastRenderedPageBreak/>
        <w:t>(</w:t>
      </w:r>
      <w:r w:rsidR="00246465">
        <w:rPr>
          <w:rtl/>
        </w:rPr>
        <w:t>م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المجوس : 442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المدينيين : 518</w:t>
      </w:r>
      <w:r w:rsidR="0096323A">
        <w:rPr>
          <w:rtl/>
        </w:rPr>
        <w:t xml:space="preserve"> / </w:t>
      </w:r>
      <w:r w:rsidRPr="006216AF">
        <w:rPr>
          <w:rtl/>
        </w:rPr>
        <w:t>447</w:t>
      </w:r>
      <w:r>
        <w:rPr>
          <w:rtl/>
        </w:rPr>
        <w:t xml:space="preserve"> ـ </w:t>
      </w:r>
      <w:r w:rsidRPr="006216AF">
        <w:rPr>
          <w:rtl/>
        </w:rPr>
        <w:t>448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المرجئة : 438</w:t>
      </w:r>
      <w:r w:rsidR="0096323A">
        <w:rPr>
          <w:rtl/>
        </w:rPr>
        <w:t xml:space="preserve"> / </w:t>
      </w:r>
      <w:r w:rsidRPr="006216AF">
        <w:rPr>
          <w:rtl/>
        </w:rPr>
        <w:t>373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مضر : 267</w:t>
      </w:r>
      <w:r w:rsidR="0096323A">
        <w:rPr>
          <w:rtl/>
        </w:rPr>
        <w:t xml:space="preserve"> / </w:t>
      </w:r>
      <w:r w:rsidRPr="006216AF">
        <w:rPr>
          <w:rtl/>
        </w:rPr>
        <w:t>230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المعتزلة : 187</w:t>
      </w:r>
      <w:r w:rsidR="0096323A">
        <w:rPr>
          <w:rtl/>
        </w:rPr>
        <w:t xml:space="preserve"> / </w:t>
      </w:r>
      <w:r w:rsidRPr="006216AF">
        <w:rPr>
          <w:rtl/>
        </w:rPr>
        <w:t>171 ، 438</w:t>
      </w:r>
      <w:r w:rsidR="0096323A">
        <w:rPr>
          <w:rtl/>
        </w:rPr>
        <w:t xml:space="preserve"> / </w:t>
      </w:r>
      <w:r w:rsidRPr="006216AF">
        <w:rPr>
          <w:rtl/>
        </w:rPr>
        <w:t>373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المهاجرين : 56</w:t>
      </w:r>
      <w:r w:rsidR="0096323A">
        <w:rPr>
          <w:rtl/>
        </w:rPr>
        <w:t xml:space="preserve"> / </w:t>
      </w:r>
      <w:r w:rsidRPr="006216AF">
        <w:rPr>
          <w:rtl/>
        </w:rPr>
        <w:t>27 ، 81</w:t>
      </w:r>
      <w:r w:rsidR="0096323A">
        <w:rPr>
          <w:rtl/>
        </w:rPr>
        <w:t xml:space="preserve"> / </w:t>
      </w:r>
      <w:r w:rsidRPr="006216AF">
        <w:rPr>
          <w:rtl/>
        </w:rPr>
        <w:t>65 ، 226</w:t>
      </w:r>
      <w:r w:rsidR="0096323A">
        <w:rPr>
          <w:rtl/>
        </w:rPr>
        <w:t xml:space="preserve"> / </w:t>
      </w:r>
      <w:r w:rsidRPr="006216AF">
        <w:rPr>
          <w:rtl/>
        </w:rPr>
        <w:t>196 ، 316</w:t>
      </w:r>
      <w:r w:rsidR="0096323A">
        <w:rPr>
          <w:rtl/>
        </w:rPr>
        <w:t xml:space="preserve"> / </w:t>
      </w:r>
      <w:r w:rsidRPr="006216AF">
        <w:rPr>
          <w:rtl/>
        </w:rPr>
        <w:t>264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246465">
        <w:rPr>
          <w:rtl/>
        </w:rPr>
        <w:t>ن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النصارى : 575</w:t>
      </w:r>
      <w:r w:rsidR="0096323A">
        <w:rPr>
          <w:rtl/>
        </w:rPr>
        <w:t xml:space="preserve"> / </w:t>
      </w:r>
      <w:r w:rsidRPr="006216AF">
        <w:rPr>
          <w:rtl/>
        </w:rPr>
        <w:t>522 ، 442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النصرانية : 193</w:t>
      </w:r>
      <w:r w:rsidR="0096323A">
        <w:rPr>
          <w:rtl/>
        </w:rPr>
        <w:t xml:space="preserve"> / </w:t>
      </w:r>
      <w:r w:rsidRPr="006216AF">
        <w:rPr>
          <w:rtl/>
        </w:rPr>
        <w:t>171 ، 554</w:t>
      </w:r>
      <w:r w:rsidR="0096323A">
        <w:rPr>
          <w:rtl/>
        </w:rPr>
        <w:t xml:space="preserve"> / </w:t>
      </w:r>
      <w:r w:rsidRPr="006216AF">
        <w:rPr>
          <w:rtl/>
        </w:rPr>
        <w:t>495 ، 575</w:t>
      </w:r>
      <w:r w:rsidR="0096323A">
        <w:rPr>
          <w:rtl/>
        </w:rPr>
        <w:t xml:space="preserve"> / </w:t>
      </w:r>
      <w:r w:rsidRPr="006216AF">
        <w:rPr>
          <w:rtl/>
        </w:rPr>
        <w:t>522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5F4626" w:rsidRPr="006216AF">
        <w:rPr>
          <w:rtl/>
        </w:rPr>
        <w:t>ه</w:t>
      </w:r>
      <w:r w:rsidR="00F5227D">
        <w:rPr>
          <w:rtl/>
        </w:rPr>
        <w:t>ـ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همدان : 279</w:t>
      </w:r>
      <w:r w:rsidR="0096323A">
        <w:rPr>
          <w:rtl/>
        </w:rPr>
        <w:t xml:space="preserve"> / </w:t>
      </w:r>
      <w:r w:rsidRPr="006216AF">
        <w:rPr>
          <w:rtl/>
        </w:rPr>
        <w:t>242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الهندية : 533</w:t>
      </w:r>
      <w:r w:rsidR="0096323A">
        <w:rPr>
          <w:rtl/>
        </w:rPr>
        <w:t xml:space="preserve"> / </w:t>
      </w:r>
      <w:r w:rsidRPr="006216AF">
        <w:rPr>
          <w:rtl/>
        </w:rPr>
        <w:t>469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5F4626" w:rsidRPr="006216AF">
        <w:rPr>
          <w:rtl/>
        </w:rPr>
        <w:t>و</w:t>
      </w:r>
      <w:r w:rsidR="003E76E8">
        <w:rPr>
          <w:rtl/>
        </w:rPr>
        <w:t>)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الواقفية : 518</w:t>
      </w:r>
      <w:r w:rsidR="0096323A">
        <w:rPr>
          <w:rtl/>
        </w:rPr>
        <w:t xml:space="preserve"> / </w:t>
      </w:r>
      <w:r w:rsidRPr="006216AF">
        <w:rPr>
          <w:rtl/>
        </w:rPr>
        <w:t>449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ولد أبي خلف الجمحي : 271</w:t>
      </w:r>
      <w:r w:rsidR="0096323A">
        <w:rPr>
          <w:rtl/>
        </w:rPr>
        <w:t xml:space="preserve"> / </w:t>
      </w:r>
      <w:r w:rsidRPr="006216AF">
        <w:rPr>
          <w:rtl/>
        </w:rPr>
        <w:t>235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ولد الحارث بن السيد : 270</w:t>
      </w:r>
      <w:r w:rsidR="0096323A">
        <w:rPr>
          <w:rtl/>
        </w:rPr>
        <w:t xml:space="preserve"> / </w:t>
      </w:r>
      <w:r w:rsidRPr="006216AF">
        <w:rPr>
          <w:rtl/>
        </w:rPr>
        <w:t>232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ولد الزبير : 308</w:t>
      </w:r>
      <w:r w:rsidR="0096323A">
        <w:rPr>
          <w:rtl/>
        </w:rPr>
        <w:t xml:space="preserve"> / </w:t>
      </w:r>
      <w:r w:rsidRPr="006216AF">
        <w:rPr>
          <w:rtl/>
        </w:rPr>
        <w:t>258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>ولد العباس : 106</w:t>
      </w:r>
      <w:r w:rsidR="0096323A">
        <w:rPr>
          <w:rtl/>
        </w:rPr>
        <w:t xml:space="preserve"> / </w:t>
      </w:r>
      <w:r w:rsidRPr="006216AF">
        <w:rPr>
          <w:rtl/>
        </w:rPr>
        <w:t>97 ، 469</w:t>
      </w:r>
      <w:r w:rsidR="0096323A">
        <w:rPr>
          <w:rtl/>
        </w:rPr>
        <w:t xml:space="preserve"> / </w:t>
      </w:r>
      <w:r w:rsidRPr="006216AF">
        <w:rPr>
          <w:rtl/>
        </w:rPr>
        <w:t>393</w:t>
      </w:r>
      <w:r w:rsidR="00410A32">
        <w:rPr>
          <w:rtl/>
        </w:rPr>
        <w:t xml:space="preserve"> .</w:t>
      </w:r>
    </w:p>
    <w:p w:rsidR="005F4626" w:rsidRPr="006216AF" w:rsidRDefault="005F4626" w:rsidP="000012F4">
      <w:pPr>
        <w:pStyle w:val="rfdNormal0"/>
        <w:rPr>
          <w:rtl/>
        </w:rPr>
      </w:pPr>
      <w:r w:rsidRPr="006216AF">
        <w:rPr>
          <w:rtl/>
        </w:rPr>
        <w:t xml:space="preserve">ولد علي </w:t>
      </w:r>
      <w:r w:rsidR="00470C8A">
        <w:rPr>
          <w:rtl/>
        </w:rPr>
        <w:t>(ع)</w:t>
      </w:r>
      <w:r w:rsidRPr="006216AF">
        <w:rPr>
          <w:rtl/>
        </w:rPr>
        <w:t xml:space="preserve"> : 469</w:t>
      </w:r>
      <w:r w:rsidR="0096323A">
        <w:rPr>
          <w:rtl/>
        </w:rPr>
        <w:t xml:space="preserve"> / </w:t>
      </w:r>
      <w:r w:rsidRPr="006216AF">
        <w:rPr>
          <w:rtl/>
        </w:rPr>
        <w:t>393</w:t>
      </w:r>
      <w:r w:rsidR="00410A32">
        <w:rPr>
          <w:rtl/>
        </w:rPr>
        <w:t xml:space="preserve"> .</w:t>
      </w:r>
    </w:p>
    <w:p w:rsidR="000152D3" w:rsidRDefault="00C24190" w:rsidP="000012F4">
      <w:pPr>
        <w:pStyle w:val="rfdCenterBold1"/>
        <w:rPr>
          <w:rtl/>
        </w:rPr>
      </w:pPr>
      <w:r>
        <w:rPr>
          <w:rtl/>
        </w:rPr>
        <w:t>(</w:t>
      </w:r>
      <w:r w:rsidR="00246465">
        <w:rPr>
          <w:rtl/>
        </w:rPr>
        <w:t>ي</w:t>
      </w:r>
      <w:r w:rsidR="003E76E8">
        <w:rPr>
          <w:rtl/>
        </w:rPr>
        <w:t>)</w:t>
      </w:r>
    </w:p>
    <w:p w:rsidR="00223FDC" w:rsidRDefault="005F4626" w:rsidP="000012F4">
      <w:pPr>
        <w:pStyle w:val="rfdNormal0"/>
        <w:rPr>
          <w:rtl/>
        </w:rPr>
      </w:pPr>
      <w:r w:rsidRPr="006216AF">
        <w:rPr>
          <w:rtl/>
        </w:rPr>
        <w:t>اليهود : 192</w:t>
      </w:r>
      <w:r w:rsidR="0096323A">
        <w:rPr>
          <w:rtl/>
        </w:rPr>
        <w:t xml:space="preserve"> / </w:t>
      </w:r>
      <w:r w:rsidRPr="006216AF">
        <w:rPr>
          <w:rtl/>
        </w:rPr>
        <w:t>171 ، 218</w:t>
      </w:r>
      <w:r w:rsidR="0096323A">
        <w:rPr>
          <w:rtl/>
        </w:rPr>
        <w:t xml:space="preserve"> / </w:t>
      </w:r>
      <w:r w:rsidRPr="006216AF">
        <w:rPr>
          <w:rtl/>
        </w:rPr>
        <w:t>191 ، 269</w:t>
      </w:r>
      <w:r w:rsidR="0096323A">
        <w:rPr>
          <w:rtl/>
        </w:rPr>
        <w:t xml:space="preserve"> / </w:t>
      </w:r>
      <w:r w:rsidRPr="006216AF">
        <w:rPr>
          <w:rtl/>
        </w:rPr>
        <w:t>232 ، 442</w:t>
      </w:r>
      <w:r w:rsidR="0096323A">
        <w:rPr>
          <w:rtl/>
        </w:rPr>
        <w:t xml:space="preserve"> / </w:t>
      </w:r>
      <w:r w:rsidRPr="006216AF">
        <w:rPr>
          <w:rtl/>
        </w:rPr>
        <w:t>376</w:t>
      </w:r>
      <w:r w:rsidR="00410A32">
        <w:rPr>
          <w:rtl/>
        </w:rPr>
        <w:t xml:space="preserve"> .</w:t>
      </w:r>
    </w:p>
    <w:p w:rsidR="00B2552B" w:rsidRDefault="005675B8" w:rsidP="00E565F2">
      <w:r>
        <w:rPr>
          <w:rtl/>
        </w:rPr>
        <w:br w:type="page"/>
      </w:r>
      <w:r w:rsidR="00B2552B">
        <w:rPr>
          <w:rtl/>
        </w:rPr>
        <w:fldChar w:fldCharType="begin"/>
      </w:r>
      <w:r w:rsidR="00B2552B">
        <w:rPr>
          <w:rtl/>
        </w:rPr>
        <w:instrText xml:space="preserve"> </w:instrText>
      </w:r>
      <w:r w:rsidR="00B2552B">
        <w:instrText>TOC</w:instrText>
      </w:r>
      <w:r w:rsidR="00B2552B">
        <w:rPr>
          <w:rtl/>
        </w:rPr>
        <w:instrText xml:space="preserve"> \</w:instrText>
      </w:r>
      <w:r w:rsidR="00B2552B">
        <w:instrText>o "1-2</w:instrText>
      </w:r>
      <w:r w:rsidR="00B2552B">
        <w:rPr>
          <w:rtl/>
        </w:rPr>
        <w:instrText xml:space="preserve">" </w:instrText>
      </w:r>
      <w:r w:rsidR="00B2552B">
        <w:rPr>
          <w:rtl/>
        </w:rPr>
        <w:fldChar w:fldCharType="separate"/>
      </w:r>
    </w:p>
    <w:p w:rsidR="00B2552B" w:rsidRPr="00E565F2" w:rsidRDefault="000012F4" w:rsidP="008B687A">
      <w:pPr>
        <w:pStyle w:val="rfdCenterBold1"/>
        <w:rPr>
          <w:rtl/>
        </w:rPr>
      </w:pPr>
      <w:r>
        <w:rPr>
          <w:rFonts w:hint="cs"/>
          <w:rtl/>
        </w:rPr>
        <w:lastRenderedPageBreak/>
        <w:br/>
      </w:r>
      <w:r>
        <w:rPr>
          <w:rFonts w:hint="cs"/>
          <w:rtl/>
        </w:rPr>
        <w:br/>
      </w:r>
      <w:r w:rsidR="0085631E">
        <w:rPr>
          <w:rtl/>
        </w:rPr>
        <w:t>(7)</w:t>
      </w:r>
    </w:p>
    <w:p w:rsidR="00B2552B" w:rsidRPr="00E565F2" w:rsidRDefault="00C24190" w:rsidP="008B687A">
      <w:pPr>
        <w:pStyle w:val="rfdCenterBold1"/>
        <w:rPr>
          <w:rtl/>
        </w:rPr>
      </w:pPr>
      <w:r>
        <w:rPr>
          <w:rtl/>
        </w:rPr>
        <w:t>(</w:t>
      </w:r>
      <w:r w:rsidR="000012F4">
        <w:rPr>
          <w:rFonts w:hint="cs"/>
          <w:rtl/>
        </w:rPr>
        <w:t xml:space="preserve"> </w:t>
      </w:r>
      <w:r w:rsidR="00B2552B" w:rsidRPr="00E565F2">
        <w:rPr>
          <w:rtl/>
        </w:rPr>
        <w:t>فهرس الأبواب والفصول</w:t>
      </w:r>
      <w:r w:rsidR="000012F4">
        <w:rPr>
          <w:rFonts w:hint="cs"/>
          <w:rtl/>
        </w:rPr>
        <w:t xml:space="preserve"> </w:t>
      </w:r>
      <w:r w:rsidR="003E76E8">
        <w:rPr>
          <w:rtl/>
        </w:rPr>
        <w:t>)</w:t>
      </w:r>
    </w:p>
    <w:p w:rsidR="000012F4" w:rsidRDefault="000012F4" w:rsidP="00E565F2">
      <w:pPr>
        <w:pStyle w:val="TOC1"/>
        <w:rPr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</w:p>
    <w:p w:rsidR="00B2552B" w:rsidRPr="00E565F2" w:rsidRDefault="00B2552B" w:rsidP="00E565F2">
      <w:pPr>
        <w:pStyle w:val="TOC1"/>
        <w:rPr>
          <w:rtl/>
        </w:rPr>
      </w:pPr>
      <w:r w:rsidRPr="00E565F2">
        <w:rPr>
          <w:rtl/>
        </w:rPr>
        <w:t>الباب الأول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 xml:space="preserve">في ذكر طرف من معجزات نبينا محمد </w:t>
      </w:r>
      <w:r>
        <w:rPr>
          <w:rtl/>
        </w:rPr>
        <w:t>(ص)</w:t>
      </w:r>
      <w:r w:rsidR="002B2159">
        <w:rPr>
          <w:rtl/>
        </w:rPr>
        <w:t xml:space="preserve"> ويحتوي على خمسة</w:t>
      </w:r>
      <w:r w:rsidR="000970D7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عشر فص</w:t>
      </w:r>
      <w:r w:rsidR="00CC25B2">
        <w:rPr>
          <w:rtl/>
        </w:rPr>
        <w:t>لًا</w:t>
      </w:r>
      <w:r w:rsidR="000012F4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37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1</w:t>
      </w:r>
      <w:r>
        <w:rPr>
          <w:rtl/>
        </w:rPr>
        <w:t xml:space="preserve"> ـ </w:t>
      </w:r>
      <w:r w:rsidRPr="006216AF">
        <w:rPr>
          <w:rtl/>
        </w:rPr>
        <w:t>فصل : في بيان مقدمة الكتاب</w:t>
      </w:r>
      <w:r w:rsidR="000012F4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39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2</w:t>
      </w:r>
      <w:r w:rsidR="000012F4">
        <w:rPr>
          <w:rFonts w:hint="cs"/>
          <w:rtl/>
        </w:rPr>
        <w:t xml:space="preserve"> </w:t>
      </w:r>
      <w:r>
        <w:rPr>
          <w:rtl/>
        </w:rPr>
        <w:t>ـ</w:t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</w:t>
      </w:r>
      <w:r w:rsidR="002B2159">
        <w:rPr>
          <w:rtl/>
        </w:rPr>
        <w:t>ته التي ظهرت على يديه في المياه</w:t>
      </w:r>
      <w:r w:rsidR="00410A32">
        <w:rPr>
          <w:rtl/>
        </w:rPr>
        <w:t xml:space="preserve"> .</w:t>
      </w:r>
      <w:r w:rsidR="000970D7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وفيه : أحد عشر حديثا</w:t>
      </w:r>
      <w:r w:rsidR="0030274D">
        <w:rPr>
          <w:rtl/>
        </w:rPr>
        <w:t>ً</w:t>
      </w:r>
      <w:r w:rsidR="000012F4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42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3</w:t>
      </w:r>
      <w:r w:rsidR="000012F4">
        <w:rPr>
          <w:rFonts w:hint="cs"/>
          <w:rtl/>
        </w:rPr>
        <w:t xml:space="preserve"> </w:t>
      </w:r>
      <w:r>
        <w:rPr>
          <w:rtl/>
        </w:rPr>
        <w:t>ـ</w:t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فصل : في بيان آياته الواردة في الأطعمة والأشربة</w:t>
      </w:r>
      <w:r w:rsidR="00410A32">
        <w:rPr>
          <w:rtl/>
        </w:rPr>
        <w:t xml:space="preserve"> .</w:t>
      </w:r>
      <w:r w:rsidR="002B2159">
        <w:rPr>
          <w:rtl/>
        </w:rPr>
        <w:t xml:space="preserve"> وفيه : تسعة</w:t>
      </w:r>
      <w:r w:rsidR="000970D7">
        <w:rPr>
          <w:rtl/>
        </w:rPr>
        <w:t xml:space="preserve"> </w:t>
      </w:r>
      <w:r w:rsidR="000970D7">
        <w:rPr>
          <w:rtl/>
        </w:rPr>
        <w:br/>
      </w:r>
      <w:r w:rsidRPr="006216AF">
        <w:rPr>
          <w:rtl/>
        </w:rPr>
        <w:t>أحاديث</w:t>
      </w:r>
      <w:r w:rsidR="000012F4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47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4</w:t>
      </w:r>
      <w:r w:rsidR="000012F4">
        <w:rPr>
          <w:rFonts w:hint="cs"/>
          <w:rtl/>
        </w:rPr>
        <w:t xml:space="preserve"> </w:t>
      </w:r>
      <w:r>
        <w:rPr>
          <w:rtl/>
        </w:rPr>
        <w:t>ـ</w:t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فصل : في ظهور آياته فيما أنزل عليه من السماء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</w:t>
      </w:r>
      <w:r w:rsidR="002B2159">
        <w:rPr>
          <w:rtl/>
        </w:rPr>
        <w:t>وفيه : ثلاثة</w:t>
      </w:r>
      <w:r w:rsidR="000970D7">
        <w:rPr>
          <w:rtl/>
        </w:rPr>
        <w:t xml:space="preserve"> </w:t>
      </w:r>
      <w:r w:rsidR="000970D7">
        <w:rPr>
          <w:rtl/>
        </w:rPr>
        <w:br/>
      </w:r>
      <w:r w:rsidRPr="006216AF">
        <w:rPr>
          <w:rtl/>
        </w:rPr>
        <w:t>عشر حديثا</w:t>
      </w:r>
      <w:r w:rsidR="000970D7">
        <w:rPr>
          <w:rtl/>
        </w:rPr>
        <w:t>ً</w:t>
      </w:r>
      <w:r w:rsidR="000012F4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53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5</w:t>
      </w:r>
      <w:r w:rsidR="000012F4">
        <w:rPr>
          <w:rFonts w:hint="cs"/>
          <w:rtl/>
        </w:rPr>
        <w:t xml:space="preserve"> </w:t>
      </w:r>
      <w:r>
        <w:rPr>
          <w:rtl/>
        </w:rPr>
        <w:t>ـ</w:t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فصل : في ظهور آياته ف</w:t>
      </w:r>
      <w:r w:rsidR="002B2159">
        <w:rPr>
          <w:rtl/>
        </w:rPr>
        <w:t>ي إبراء المرضى والأعضاء المبانة</w:t>
      </w:r>
      <w:r w:rsidR="000970D7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والمجروحة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أحد عشر حديثا</w:t>
      </w:r>
      <w:r w:rsidR="0030274D">
        <w:rPr>
          <w:rtl/>
        </w:rPr>
        <w:t>ً</w:t>
      </w:r>
      <w:r w:rsidR="000012F4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62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6</w:t>
      </w:r>
      <w:r w:rsidR="000012F4">
        <w:rPr>
          <w:rFonts w:hint="cs"/>
          <w:rtl/>
        </w:rPr>
        <w:t xml:space="preserve"> </w:t>
      </w:r>
      <w:r>
        <w:rPr>
          <w:rtl/>
        </w:rPr>
        <w:t>ـ</w:t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كلام الجمادات وغيرها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0970D7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ثمانية أحاديث</w:t>
      </w:r>
      <w:r w:rsidR="000012F4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>66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7</w:t>
      </w:r>
      <w:r w:rsidR="000012F4">
        <w:rPr>
          <w:rFonts w:hint="cs"/>
          <w:rtl/>
        </w:rPr>
        <w:t xml:space="preserve"> </w:t>
      </w:r>
      <w:r>
        <w:rPr>
          <w:rtl/>
        </w:rPr>
        <w:t>ـ</w:t>
      </w:r>
      <w:r w:rsidR="000012F4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آياته من كلام البهائم وفي كلام الطفل الذي لم </w:t>
      </w:r>
      <w:r w:rsidR="000970D7">
        <w:rPr>
          <w:rtl/>
        </w:rPr>
        <w:br/>
      </w:r>
      <w:r w:rsidRPr="006216AF">
        <w:rPr>
          <w:rtl/>
        </w:rPr>
        <w:t>يبلغ حين الكلام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تسعة أحاديث</w:t>
      </w:r>
      <w:r w:rsidR="00587171">
        <w:rPr>
          <w:rFonts w:hint="cs"/>
          <w:rtl/>
        </w:rPr>
        <w:t xml:space="preserve"> </w:t>
      </w:r>
      <w:r w:rsidR="00780F5A">
        <w:rPr>
          <w:rtl/>
        </w:rPr>
        <w:tab/>
      </w:r>
      <w:r w:rsidR="00587171">
        <w:rPr>
          <w:rFonts w:hint="cs"/>
          <w:rtl/>
        </w:rPr>
        <w:t xml:space="preserve"> </w:t>
      </w:r>
      <w:r w:rsidRPr="006216AF">
        <w:rPr>
          <w:rtl/>
        </w:rPr>
        <w:t>71</w:t>
      </w:r>
    </w:p>
    <w:p w:rsidR="00B2552B" w:rsidRPr="006216AF" w:rsidRDefault="00B2552B" w:rsidP="00587171">
      <w:pPr>
        <w:pStyle w:val="TOC2"/>
        <w:rPr>
          <w:rtl/>
        </w:rPr>
      </w:pPr>
      <w:r w:rsidRPr="006216AF">
        <w:rPr>
          <w:rtl/>
        </w:rPr>
        <w:t>8</w:t>
      </w:r>
      <w:r w:rsidR="00587171">
        <w:rPr>
          <w:rFonts w:hint="cs"/>
          <w:rtl/>
        </w:rPr>
        <w:t xml:space="preserve"> </w:t>
      </w:r>
      <w:r>
        <w:rPr>
          <w:rtl/>
        </w:rPr>
        <w:t>ـ</w:t>
      </w:r>
      <w:r w:rsidR="00587171">
        <w:rPr>
          <w:rFonts w:hint="cs"/>
          <w:rtl/>
        </w:rPr>
        <w:t xml:space="preserve"> </w:t>
      </w:r>
      <w:r w:rsidRPr="006216AF">
        <w:rPr>
          <w:rtl/>
        </w:rPr>
        <w:t>فصل : في بيان ما يقرب من ذلك من كلام الذراع والشاة</w:t>
      </w:r>
      <w:r w:rsidR="000970D7">
        <w:rPr>
          <w:rtl/>
        </w:rPr>
        <w:t xml:space="preserve"> </w:t>
      </w:r>
      <w:r w:rsidR="002B2159">
        <w:rPr>
          <w:rtl/>
        </w:rPr>
        <w:br/>
      </w:r>
      <w:r>
        <w:rPr>
          <w:rtl/>
        </w:rPr>
        <w:br w:type="page"/>
      </w:r>
    </w:p>
    <w:p w:rsidR="00B2552B" w:rsidRPr="00A21A1D" w:rsidRDefault="00B2552B" w:rsidP="000012F4">
      <w:pPr>
        <w:pStyle w:val="TOC2"/>
        <w:rPr>
          <w:rtl/>
        </w:rPr>
      </w:pPr>
      <w:r w:rsidRPr="00A21A1D">
        <w:rPr>
          <w:rtl/>
        </w:rPr>
        <w:lastRenderedPageBreak/>
        <w:t>المسمومة</w:t>
      </w:r>
      <w:r w:rsidR="00410A32">
        <w:rPr>
          <w:rtl/>
        </w:rPr>
        <w:t xml:space="preserve"> .</w:t>
      </w:r>
      <w:r w:rsidRPr="00A21A1D">
        <w:rPr>
          <w:rtl/>
        </w:rPr>
        <w:t xml:space="preserve"> وفيه : أربعة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A21A1D">
        <w:rPr>
          <w:rtl/>
        </w:rPr>
        <w:t>80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9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ظهور آياته من درور</w:t>
      </w:r>
      <w:r w:rsidR="002B2159">
        <w:rPr>
          <w:rtl/>
        </w:rPr>
        <w:t xml:space="preserve"> اللبن من ضرع الشاة التي ما بها</w:t>
      </w:r>
      <w:r w:rsidR="00716B53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لبن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ثلاثة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84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10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</w:t>
      </w:r>
      <w:r w:rsidR="002B2159">
        <w:rPr>
          <w:rtl/>
        </w:rPr>
        <w:t xml:space="preserve"> الاستسقاء وإظلال السحاب</w:t>
      </w:r>
      <w:r w:rsidR="00716B53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عليه وغيره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خمسة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88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11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ظهور آياته في طاعة الشجر والحجر 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716B53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ثمانية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91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12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ظهور آياته في إحياء الموتى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ثلاثة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94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13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ظهور آياته في ظهور النور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ستة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97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14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من الإ</w:t>
      </w:r>
      <w:r w:rsidR="00716B53">
        <w:rPr>
          <w:rtl/>
        </w:rPr>
        <w:t>ِ</w:t>
      </w:r>
      <w:r w:rsidRPr="006216AF">
        <w:rPr>
          <w:rtl/>
        </w:rPr>
        <w:t>خبار بالغائبات</w:t>
      </w:r>
      <w:r w:rsidR="00410A32">
        <w:rPr>
          <w:rtl/>
        </w:rPr>
        <w:t xml:space="preserve"> .</w:t>
      </w:r>
      <w:r w:rsidR="002B2159">
        <w:rPr>
          <w:rtl/>
        </w:rPr>
        <w:t xml:space="preserve"> وفيه : ستة</w:t>
      </w:r>
      <w:r w:rsidR="00716B53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100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15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معان شتى</w:t>
      </w:r>
      <w:r w:rsidR="00410A32">
        <w:rPr>
          <w:rtl/>
        </w:rPr>
        <w:t xml:space="preserve"> .</w:t>
      </w:r>
      <w:r w:rsidR="002B2159">
        <w:rPr>
          <w:rtl/>
        </w:rPr>
        <w:t xml:space="preserve"> وفيه : أربعة عشر</w:t>
      </w:r>
      <w:r w:rsidR="00716B53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حديثا</w:t>
      </w:r>
      <w:r w:rsidR="00DD20BA">
        <w:rPr>
          <w:rtl/>
        </w:rPr>
        <w:t>ً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107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الثاني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في بيان معجزات الأنبياء التي ذ</w:t>
      </w:r>
      <w:r w:rsidR="002B2159">
        <w:rPr>
          <w:rtl/>
        </w:rPr>
        <w:t>كرها الله تعالى في القرآن وبيان</w:t>
      </w:r>
      <w:r w:rsidR="00716B53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 xml:space="preserve">فضائلهم ، وما جعله الله تعالى لأهل بيت نبينا عليه </w:t>
      </w:r>
      <w:r>
        <w:rPr>
          <w:rtl/>
        </w:rPr>
        <w:t>وعليهم السلام</w:t>
      </w:r>
      <w:r w:rsidR="00716B53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مما يضاهيها ويشاكلها ويدانيها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أحد عشر فصلا</w:t>
      </w:r>
      <w:r w:rsidR="00650CFE">
        <w:rPr>
          <w:rFonts w:hint="cs"/>
          <w:rtl/>
        </w:rPr>
        <w:t xml:space="preserve">ً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115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ذكر آدم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اثنا عشر حديثا</w:t>
      </w:r>
      <w:r w:rsidR="00716B53">
        <w:rPr>
          <w:rtl/>
        </w:rPr>
        <w:t>ً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117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2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ذكر نوح وهود وصالح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خمسة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125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3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ذكر إبراهيم خليل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سبعة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136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4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آيات إسماعيل مما ذكره الله تعالى في القرآن</w:t>
      </w:r>
      <w:r w:rsidR="00410A32">
        <w:rPr>
          <w:rtl/>
        </w:rPr>
        <w:t xml:space="preserve"> .</w:t>
      </w:r>
      <w:r w:rsidR="00716B53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وفيه : حديثان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145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5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ذكر آيات يوسف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حديثان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147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6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 xml:space="preserve">فصل : في ذكر آيات أيوب </w:t>
      </w:r>
      <w:r>
        <w:rPr>
          <w:rtl/>
        </w:rPr>
        <w:t>(ع)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150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7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ذكر كليم الله موسى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ثلاثة عشر حديثا</w:t>
      </w:r>
      <w:r w:rsidR="00DD20BA">
        <w:rPr>
          <w:rtl/>
        </w:rPr>
        <w:t>ً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152</w:t>
      </w:r>
    </w:p>
    <w:p w:rsidR="00C36F3D" w:rsidRPr="00650CFE" w:rsidRDefault="00B2552B" w:rsidP="00650CFE">
      <w:pPr>
        <w:pStyle w:val="TOC2"/>
        <w:rPr>
          <w:rStyle w:val="rfdPoemTiniCharChar"/>
          <w:rtl/>
        </w:rPr>
      </w:pPr>
      <w:r w:rsidRPr="006216AF">
        <w:rPr>
          <w:rtl/>
        </w:rPr>
        <w:t>8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آيات داود مما ذكره الله تعالى في القرآن</w:t>
      </w:r>
      <w:r w:rsidR="00410A32">
        <w:rPr>
          <w:rtl/>
        </w:rPr>
        <w:t xml:space="preserve"> .</w:t>
      </w:r>
      <w:r w:rsidR="00716B53">
        <w:rPr>
          <w:rtl/>
        </w:rPr>
        <w:t xml:space="preserve"> </w:t>
      </w:r>
      <w:r w:rsidR="002B2159">
        <w:rPr>
          <w:rtl/>
        </w:rPr>
        <w:br/>
      </w:r>
      <w:r w:rsidR="004261BB">
        <w:rPr>
          <w:rtl/>
        </w:rPr>
        <w:br w:type="page"/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lastRenderedPageBreak/>
        <w:t>وفيه : أربعة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164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9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معجزات نبي الله سليمان في القرآن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39416A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أربع</w:t>
      </w:r>
      <w:r>
        <w:rPr>
          <w:rtl/>
        </w:rPr>
        <w:t>ة عشر حديث</w:t>
      </w:r>
      <w:r w:rsidR="00DD20BA">
        <w:rPr>
          <w:rtl/>
        </w:rPr>
        <w:t>اً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170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10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 xml:space="preserve">فصل : في ظهور آيات </w:t>
      </w:r>
      <w:r w:rsidR="002B2159">
        <w:rPr>
          <w:rtl/>
        </w:rPr>
        <w:t>آصف بن برخيا وصي سليمان بن داود</w:t>
      </w:r>
      <w:r w:rsidR="0039416A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مما ذكره الله تعالى في القرآن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185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11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آيات روح </w:t>
      </w:r>
      <w:r w:rsidR="002B2159">
        <w:rPr>
          <w:rtl/>
        </w:rPr>
        <w:t>الله عيسى بن مريم مما ذكره الله</w:t>
      </w:r>
      <w:r w:rsidR="0039416A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تعالى في القرآن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أربعة وعشرون حديثا</w:t>
      </w:r>
      <w:r w:rsidR="00DD20BA">
        <w:rPr>
          <w:rtl/>
        </w:rPr>
        <w:t>ً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195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الثالث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في ذكر معجزات أمير المؤمن</w:t>
      </w:r>
      <w:r w:rsidR="002B2159">
        <w:rPr>
          <w:rtl/>
        </w:rPr>
        <w:t>ين وسيد الوصيين علي بن أبي طالب</w:t>
      </w:r>
      <w:r w:rsidR="0039416A">
        <w:rPr>
          <w:rtl/>
        </w:rPr>
        <w:t xml:space="preserve"> </w:t>
      </w:r>
      <w:r w:rsidR="002B2159">
        <w:rPr>
          <w:rtl/>
        </w:rPr>
        <w:br/>
      </w:r>
      <w:r>
        <w:rPr>
          <w:rtl/>
        </w:rPr>
        <w:t>(ع)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تسعة فصول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223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إحياء الموتى</w:t>
      </w:r>
      <w:r w:rsidR="00410A32">
        <w:rPr>
          <w:rtl/>
        </w:rPr>
        <w:t xml:space="preserve"> .</w:t>
      </w:r>
      <w:r w:rsidR="002B2159">
        <w:rPr>
          <w:rtl/>
        </w:rPr>
        <w:t xml:space="preserve"> وفيه : أربعة</w:t>
      </w:r>
      <w:r w:rsidR="0039416A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225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2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</w:t>
      </w:r>
      <w:r w:rsidR="002B2159">
        <w:rPr>
          <w:rtl/>
        </w:rPr>
        <w:t>ما رؤي في المنام ثم ظهر حكمه في</w:t>
      </w:r>
      <w:r w:rsidR="0039416A">
        <w:rPr>
          <w:rtl/>
        </w:rPr>
        <w:t xml:space="preserve"> </w:t>
      </w:r>
      <w:r w:rsidR="002B2159">
        <w:rPr>
          <w:rtl/>
        </w:rPr>
        <w:br/>
      </w:r>
      <w:r w:rsidRPr="006216AF">
        <w:rPr>
          <w:rtl/>
        </w:rPr>
        <w:t>اليقظة من تغيير صور أعدائه وقتلهم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ثمانية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229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3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الأشجار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أربعة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244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4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مع الحيات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أربعة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247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5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مع الأسد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ثلاثة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250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6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مع الشمس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ثلاثة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253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7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ظهور آياته في </w:t>
      </w:r>
      <w:r w:rsidR="00391493">
        <w:rPr>
          <w:rtl/>
        </w:rPr>
        <w:t>إقدار الله تعالى إياه على ما لم</w:t>
      </w:r>
      <w:r w:rsidR="0039416A">
        <w:rPr>
          <w:rtl/>
        </w:rPr>
        <w:t xml:space="preserve"> </w:t>
      </w:r>
      <w:r w:rsidR="00391493">
        <w:rPr>
          <w:rtl/>
        </w:rPr>
        <w:br/>
      </w:r>
      <w:r w:rsidRPr="006216AF">
        <w:rPr>
          <w:rtl/>
        </w:rPr>
        <w:t>يقدر عليه غيره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أربعة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257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8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الإ</w:t>
      </w:r>
      <w:r w:rsidR="0039416A">
        <w:rPr>
          <w:rtl/>
        </w:rPr>
        <w:t>ِ</w:t>
      </w:r>
      <w:r w:rsidRPr="006216AF">
        <w:rPr>
          <w:rtl/>
        </w:rPr>
        <w:t>خبار بالغائبات</w:t>
      </w:r>
      <w:r w:rsidR="00410A32">
        <w:rPr>
          <w:rtl/>
        </w:rPr>
        <w:t xml:space="preserve"> .</w:t>
      </w:r>
      <w:r w:rsidR="00391493">
        <w:rPr>
          <w:rtl/>
        </w:rPr>
        <w:t xml:space="preserve"> وفيه : ستة</w:t>
      </w:r>
      <w:r w:rsidR="0039416A">
        <w:rPr>
          <w:rtl/>
        </w:rPr>
        <w:t xml:space="preserve"> </w:t>
      </w:r>
      <w:r w:rsidR="00391493">
        <w:rPr>
          <w:rtl/>
        </w:rPr>
        <w:br/>
      </w:r>
      <w:r w:rsidRPr="006216AF">
        <w:rPr>
          <w:rtl/>
        </w:rPr>
        <w:t>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261</w:t>
      </w:r>
    </w:p>
    <w:p w:rsidR="00B2552B" w:rsidRDefault="00B2552B" w:rsidP="00650CFE">
      <w:pPr>
        <w:pStyle w:val="TOC2"/>
        <w:rPr>
          <w:rtl/>
        </w:rPr>
      </w:pPr>
      <w:r w:rsidRPr="006216AF">
        <w:rPr>
          <w:rtl/>
        </w:rPr>
        <w:t>9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أشياء شتى</w:t>
      </w:r>
      <w:r w:rsidR="00410A32">
        <w:rPr>
          <w:rtl/>
        </w:rPr>
        <w:t xml:space="preserve"> .</w:t>
      </w:r>
      <w:r w:rsidR="00391493">
        <w:rPr>
          <w:rtl/>
        </w:rPr>
        <w:t xml:space="preserve"> وفيه : اثنا عشر</w:t>
      </w:r>
      <w:r w:rsidR="0039416A">
        <w:rPr>
          <w:rtl/>
        </w:rPr>
        <w:t xml:space="preserve"> </w:t>
      </w:r>
      <w:r w:rsidR="00391493">
        <w:rPr>
          <w:rtl/>
        </w:rPr>
        <w:br/>
      </w:r>
      <w:r w:rsidRPr="006216AF">
        <w:rPr>
          <w:rtl/>
        </w:rPr>
        <w:t>حديثا</w:t>
      </w:r>
      <w:r w:rsidR="00DD20BA">
        <w:rPr>
          <w:rtl/>
        </w:rPr>
        <w:t>ً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269</w:t>
      </w:r>
    </w:p>
    <w:p w:rsidR="00B2552B" w:rsidRPr="006216AF" w:rsidRDefault="00B2552B" w:rsidP="000012F4">
      <w:pPr>
        <w:pStyle w:val="TOC2"/>
        <w:rPr>
          <w:rtl/>
        </w:rPr>
      </w:pPr>
      <w:r>
        <w:rPr>
          <w:rtl/>
        </w:rPr>
        <w:br w:type="page"/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lastRenderedPageBreak/>
        <w:t>الباب الرابع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 xml:space="preserve">في آيات سيدة النساء فاطمة الزهراء </w:t>
      </w:r>
      <w:r>
        <w:rPr>
          <w:rtl/>
        </w:rPr>
        <w:t>(ع)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ستة فصول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283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ذكر آياتها وهي في بطن أمها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حديثان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285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2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آياتها بإنزال الملك من السماء بتزويجها</w:t>
      </w:r>
      <w:r w:rsidR="00410A32">
        <w:rPr>
          <w:rtl/>
        </w:rPr>
        <w:t xml:space="preserve"> .</w:t>
      </w:r>
      <w:r w:rsidR="004969AC">
        <w:rPr>
          <w:rtl/>
        </w:rPr>
        <w:t xml:space="preserve"> </w:t>
      </w:r>
      <w:r w:rsidR="00391493">
        <w:rPr>
          <w:rtl/>
        </w:rPr>
        <w:br/>
      </w:r>
      <w:r>
        <w:rPr>
          <w:rtl/>
        </w:rPr>
        <w:t>وفيه : حديث 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288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3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آياتها مع الرحى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ثلاثة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290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4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آياتها مع القدر والنار</w:t>
      </w:r>
      <w:r w:rsidR="00410A32">
        <w:rPr>
          <w:rtl/>
        </w:rPr>
        <w:t xml:space="preserve"> .</w:t>
      </w:r>
      <w:r w:rsidR="00391493">
        <w:rPr>
          <w:rtl/>
        </w:rPr>
        <w:t xml:space="preserve"> وفيه : حديث</w:t>
      </w:r>
      <w:r w:rsidR="004969AC">
        <w:rPr>
          <w:rtl/>
        </w:rPr>
        <w:t xml:space="preserve"> </w:t>
      </w:r>
      <w:r w:rsidR="00391493">
        <w:rPr>
          <w:rtl/>
        </w:rPr>
        <w:br/>
      </w:r>
      <w:r w:rsidRPr="006216AF">
        <w:rPr>
          <w:rtl/>
        </w:rPr>
        <w:t>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293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5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آياتها فيما أنزل عليها</w:t>
      </w:r>
      <w:r>
        <w:rPr>
          <w:rtl/>
        </w:rPr>
        <w:t xml:space="preserve"> من السماء</w:t>
      </w:r>
      <w:r w:rsidR="00410A32">
        <w:rPr>
          <w:rtl/>
        </w:rPr>
        <w:t xml:space="preserve"> .</w:t>
      </w:r>
      <w:r>
        <w:rPr>
          <w:rtl/>
        </w:rPr>
        <w:t xml:space="preserve"> وفيه : ثل</w:t>
      </w:r>
      <w:r w:rsidR="00391493">
        <w:rPr>
          <w:rtl/>
        </w:rPr>
        <w:t>اثة</w:t>
      </w:r>
      <w:r w:rsidR="004969AC">
        <w:rPr>
          <w:rtl/>
        </w:rPr>
        <w:t xml:space="preserve"> </w:t>
      </w:r>
      <w:r w:rsidR="00391493">
        <w:rPr>
          <w:rtl/>
        </w:rPr>
        <w:br/>
      </w:r>
      <w:r>
        <w:rPr>
          <w:rtl/>
        </w:rPr>
        <w:t>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295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6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ظهور آياتها في غليان القدر بغير نار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4969AC">
        <w:rPr>
          <w:rtl/>
        </w:rPr>
        <w:t xml:space="preserve"> </w:t>
      </w:r>
      <w:r w:rsidR="00391493">
        <w:rPr>
          <w:rtl/>
        </w:rPr>
        <w:br/>
      </w:r>
      <w:r w:rsidRPr="006216AF">
        <w:rPr>
          <w:rtl/>
        </w:rPr>
        <w:t>حديثان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301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الخامس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في بيان آيات السبط الزكي أب</w:t>
      </w:r>
      <w:r w:rsidR="00391493">
        <w:rPr>
          <w:rtl/>
        </w:rPr>
        <w:t>ي محمد الحسن بن علي بن أبي طالب</w:t>
      </w:r>
      <w:r w:rsidR="004969AC">
        <w:rPr>
          <w:rtl/>
        </w:rPr>
        <w:t xml:space="preserve"> </w:t>
      </w:r>
      <w:r w:rsidR="00391493">
        <w:rPr>
          <w:rtl/>
        </w:rPr>
        <w:br/>
      </w:r>
      <w:r>
        <w:rPr>
          <w:rtl/>
        </w:rPr>
        <w:t>(ع)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سبعة فصول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303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آياته في إحياء الموتى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305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2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فيما يشاكل ذلك</w:t>
      </w:r>
      <w:r w:rsidR="00410A32">
        <w:rPr>
          <w:rtl/>
        </w:rPr>
        <w:t xml:space="preserve"> .</w:t>
      </w:r>
      <w:r w:rsidR="00391493">
        <w:rPr>
          <w:rtl/>
        </w:rPr>
        <w:t xml:space="preserve"> وفيه : حديث</w:t>
      </w:r>
      <w:r w:rsidR="004969AC">
        <w:rPr>
          <w:rtl/>
        </w:rPr>
        <w:t xml:space="preserve"> </w:t>
      </w:r>
      <w:r w:rsidR="00391493">
        <w:rPr>
          <w:rtl/>
        </w:rPr>
        <w:br/>
      </w:r>
      <w:r w:rsidRPr="006216AF">
        <w:rPr>
          <w:rtl/>
        </w:rPr>
        <w:t>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306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3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</w:t>
      </w:r>
      <w:r w:rsidR="00391493">
        <w:rPr>
          <w:rtl/>
        </w:rPr>
        <w:t xml:space="preserve"> من إخراج التمر من الشجر اليابس</w:t>
      </w:r>
      <w:r w:rsidR="004969AC">
        <w:rPr>
          <w:rtl/>
        </w:rPr>
        <w:t xml:space="preserve"> </w:t>
      </w:r>
      <w:r w:rsidR="00391493">
        <w:rPr>
          <w:rtl/>
        </w:rPr>
        <w:br/>
      </w:r>
      <w:r w:rsidRPr="006216AF">
        <w:rPr>
          <w:rtl/>
        </w:rPr>
        <w:t>بإذن الله تعالى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308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4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ظهور آياته من إظ</w:t>
      </w:r>
      <w:r w:rsidR="00391493">
        <w:rPr>
          <w:rtl/>
        </w:rPr>
        <w:t>هار بعض حكم القيامة وأحوالها في</w:t>
      </w:r>
      <w:r w:rsidR="004969AC">
        <w:rPr>
          <w:rtl/>
        </w:rPr>
        <w:t xml:space="preserve"> </w:t>
      </w:r>
      <w:r w:rsidR="00391493">
        <w:rPr>
          <w:rtl/>
        </w:rPr>
        <w:br/>
      </w:r>
      <w:r w:rsidRPr="006216AF">
        <w:rPr>
          <w:rtl/>
        </w:rPr>
        <w:t>الدنيا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310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5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آياته في انقلاب الرجل امرأة والامرأة رج</w:t>
      </w:r>
      <w:r w:rsidR="00AB693E">
        <w:rPr>
          <w:rtl/>
        </w:rPr>
        <w:t xml:space="preserve">لاً </w:t>
      </w:r>
      <w:r w:rsidR="00410A32">
        <w:rPr>
          <w:rtl/>
        </w:rPr>
        <w:t>.</w:t>
      </w:r>
      <w:r w:rsidRPr="006216AF">
        <w:rPr>
          <w:rtl/>
        </w:rPr>
        <w:t xml:space="preserve"> وفيه :</w:t>
      </w:r>
      <w:r w:rsidR="004969AC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حديث 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311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6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آياته فيما أعطاه جبرئيل من فاكهة الجنة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4969AC">
        <w:rPr>
          <w:rtl/>
        </w:rPr>
        <w:t xml:space="preserve"> </w:t>
      </w:r>
      <w:r w:rsidR="0029339B">
        <w:rPr>
          <w:rtl/>
        </w:rPr>
        <w:br/>
      </w:r>
      <w:r>
        <w:rPr>
          <w:rtl/>
        </w:rPr>
        <w:br w:type="page"/>
      </w:r>
      <w:r w:rsidRPr="006216AF">
        <w:rPr>
          <w:rtl/>
        </w:rPr>
        <w:lastRenderedPageBreak/>
        <w:t>حديث 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312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7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فيما ظهر من آياته من الإ</w:t>
      </w:r>
      <w:r w:rsidR="009C4A78">
        <w:rPr>
          <w:rtl/>
        </w:rPr>
        <w:t>ِ</w:t>
      </w:r>
      <w:r w:rsidRPr="006216AF">
        <w:rPr>
          <w:rtl/>
        </w:rPr>
        <w:t>خبار بالغائبات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أربعة</w:t>
      </w:r>
      <w:r w:rsidR="009C4A78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314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السادس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 xml:space="preserve">في بيان آيات السبط الشهيد أبي عبد الله الحسين علي </w:t>
      </w:r>
      <w:r>
        <w:rPr>
          <w:rtl/>
        </w:rPr>
        <w:t>(ع)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9C4A78">
        <w:rPr>
          <w:rtl/>
        </w:rPr>
        <w:t xml:space="preserve"> </w:t>
      </w:r>
      <w:r w:rsidR="0029339B">
        <w:rPr>
          <w:rtl/>
        </w:rPr>
        <w:br/>
      </w:r>
      <w:r>
        <w:rPr>
          <w:rtl/>
        </w:rPr>
        <w:t>عشرة فصول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321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ظهور آياته من إحض</w:t>
      </w:r>
      <w:r w:rsidR="0029339B">
        <w:rPr>
          <w:rtl/>
        </w:rPr>
        <w:t>ار النبي ومن ظهور آياته بعد موت</w:t>
      </w:r>
      <w:r w:rsidR="009C4A78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رسول الله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322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2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إبراء الأبرص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حديث</w:t>
      </w:r>
      <w:r w:rsidR="009C4A78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324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3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اسوداد الشعر بعد ما ابيض</w:t>
      </w:r>
      <w:r w:rsidR="00410A32">
        <w:rPr>
          <w:rtl/>
        </w:rPr>
        <w:t xml:space="preserve"> .</w:t>
      </w:r>
      <w:r w:rsidR="009C4A78">
        <w:rPr>
          <w:rtl/>
        </w:rPr>
        <w:t xml:space="preserve"> </w:t>
      </w:r>
      <w:r w:rsidR="0029339B">
        <w:rPr>
          <w:rtl/>
        </w:rPr>
        <w:br/>
      </w:r>
      <w:r w:rsidR="00780F5A">
        <w:rPr>
          <w:rtl/>
        </w:rPr>
        <w:t>وفيه : حديث 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326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4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ظهور آياته مع الماء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ثلاثة 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327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5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</w:t>
      </w:r>
      <w:r w:rsidR="0029339B">
        <w:rPr>
          <w:rtl/>
        </w:rPr>
        <w:t xml:space="preserve"> في إظهار موضع قبره بكربلاء لأم</w:t>
      </w:r>
      <w:r w:rsidR="009C4A78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سلمة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330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6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بعد الموت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أحد عشر حديثا</w:t>
      </w:r>
      <w:r w:rsidR="00313846">
        <w:rPr>
          <w:rtl/>
        </w:rPr>
        <w:t>ً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333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7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آياته مع فطرس الملك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338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8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إجابة الدعاء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ثلاثة</w:t>
      </w:r>
      <w:r w:rsidR="009C4A78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أحاديث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340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9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من الإ</w:t>
      </w:r>
      <w:r w:rsidR="009C4A78">
        <w:rPr>
          <w:rtl/>
        </w:rPr>
        <w:t>ِ</w:t>
      </w:r>
      <w:r w:rsidRPr="006216AF">
        <w:rPr>
          <w:rtl/>
        </w:rPr>
        <w:t>خبار بالغائبات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حديث</w:t>
      </w:r>
      <w:r w:rsidR="009C4A78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واحد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342</w:t>
      </w:r>
    </w:p>
    <w:p w:rsidR="00B2552B" w:rsidRPr="006216AF" w:rsidRDefault="00B2552B" w:rsidP="00650CFE">
      <w:pPr>
        <w:pStyle w:val="TOC2"/>
        <w:rPr>
          <w:rtl/>
        </w:rPr>
      </w:pPr>
      <w:r w:rsidRPr="006216AF">
        <w:rPr>
          <w:rtl/>
        </w:rPr>
        <w:t>10</w:t>
      </w:r>
      <w:r w:rsidR="00650CFE">
        <w:rPr>
          <w:rFonts w:hint="cs"/>
          <w:rtl/>
        </w:rPr>
        <w:t xml:space="preserve"> </w:t>
      </w:r>
      <w:r>
        <w:rPr>
          <w:rtl/>
        </w:rPr>
        <w:t>ـ</w:t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معان شتى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حديثان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344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السابع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 xml:space="preserve">في ذكر آيات زين العابدين علي بن الحسين </w:t>
      </w:r>
      <w:r>
        <w:rPr>
          <w:rtl/>
        </w:rPr>
        <w:t>(ع)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ثمانية</w:t>
      </w:r>
      <w:r w:rsidR="009C4A78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فصول</w:t>
      </w:r>
      <w:r w:rsidR="00650CFE">
        <w:rPr>
          <w:rFonts w:hint="cs"/>
          <w:rtl/>
        </w:rPr>
        <w:t xml:space="preserve"> </w:t>
      </w:r>
      <w:r w:rsidR="00780F5A">
        <w:rPr>
          <w:rtl/>
        </w:rPr>
        <w:tab/>
      </w:r>
      <w:r w:rsidR="00650CFE">
        <w:rPr>
          <w:rFonts w:hint="cs"/>
          <w:rtl/>
        </w:rPr>
        <w:t xml:space="preserve"> </w:t>
      </w:r>
      <w:r w:rsidRPr="006216AF">
        <w:rPr>
          <w:rtl/>
        </w:rPr>
        <w:t>347</w:t>
      </w:r>
    </w:p>
    <w:p w:rsidR="00B2552B" w:rsidRPr="006216AF" w:rsidRDefault="00B2552B" w:rsidP="00BC0516">
      <w:pPr>
        <w:pStyle w:val="TOC2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1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</w:t>
      </w:r>
      <w:r w:rsidR="0029339B">
        <w:rPr>
          <w:rtl/>
        </w:rPr>
        <w:t>ي إنطاق الله تعالى الحجر الأسود</w:t>
      </w:r>
      <w:r w:rsidR="005B577F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حجة له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349</w:t>
      </w:r>
    </w:p>
    <w:p w:rsidR="00B2552B" w:rsidRPr="006216AF" w:rsidRDefault="00B2552B" w:rsidP="00BC0516">
      <w:pPr>
        <w:pStyle w:val="TOC2"/>
        <w:rPr>
          <w:rtl/>
        </w:rPr>
      </w:pPr>
      <w:r w:rsidRPr="006216AF">
        <w:rPr>
          <w:rtl/>
        </w:rPr>
        <w:t>2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إحياء الموتى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حديث</w:t>
      </w:r>
      <w:r w:rsidR="005B577F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واحد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351</w:t>
      </w:r>
    </w:p>
    <w:p w:rsidR="00B2552B" w:rsidRPr="006216AF" w:rsidRDefault="00B2552B" w:rsidP="00BC0516">
      <w:pPr>
        <w:pStyle w:val="TOC2"/>
        <w:rPr>
          <w:rtl/>
        </w:rPr>
      </w:pPr>
      <w:r w:rsidRPr="006216AF">
        <w:rPr>
          <w:rtl/>
        </w:rPr>
        <w:t>3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</w:t>
      </w:r>
      <w:r w:rsidR="0029339B">
        <w:rPr>
          <w:rtl/>
        </w:rPr>
        <w:t>ته في استلانة الغل من الحديد في</w:t>
      </w:r>
      <w:r w:rsidR="005B577F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يده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353</w:t>
      </w:r>
    </w:p>
    <w:p w:rsidR="00B2552B" w:rsidRPr="006216AF" w:rsidRDefault="00B2552B" w:rsidP="00BC0516">
      <w:pPr>
        <w:pStyle w:val="TOC2"/>
        <w:rPr>
          <w:rtl/>
        </w:rPr>
      </w:pPr>
      <w:r w:rsidRPr="006216AF">
        <w:rPr>
          <w:rtl/>
        </w:rPr>
        <w:t>4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كون النبي معه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حديث</w:t>
      </w:r>
      <w:r w:rsidR="005B577F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واحد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355</w:t>
      </w:r>
    </w:p>
    <w:p w:rsidR="00B2552B" w:rsidRPr="006216AF" w:rsidRDefault="00B2552B" w:rsidP="00BC0516">
      <w:pPr>
        <w:pStyle w:val="TOC2"/>
        <w:rPr>
          <w:rtl/>
        </w:rPr>
      </w:pPr>
      <w:r w:rsidRPr="006216AF">
        <w:rPr>
          <w:rtl/>
        </w:rPr>
        <w:t>5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بيان ظهور آ</w:t>
      </w:r>
      <w:r w:rsidR="0029339B">
        <w:rPr>
          <w:rtl/>
        </w:rPr>
        <w:t>ياته فيما صلى عليه أهل السماوات</w:t>
      </w:r>
      <w:r w:rsidR="005B577F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والأرض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356</w:t>
      </w:r>
    </w:p>
    <w:p w:rsidR="00B2552B" w:rsidRPr="006216AF" w:rsidRDefault="00B2552B" w:rsidP="00BC0516">
      <w:pPr>
        <w:pStyle w:val="TOC2"/>
        <w:rPr>
          <w:rtl/>
        </w:rPr>
      </w:pPr>
      <w:r w:rsidRPr="006216AF">
        <w:rPr>
          <w:rtl/>
        </w:rPr>
        <w:t>6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طاعة الوحش له والتما</w:t>
      </w:r>
      <w:r w:rsidR="0029339B">
        <w:rPr>
          <w:rtl/>
        </w:rPr>
        <w:t>سهم منه</w:t>
      </w:r>
      <w:r w:rsidR="004214E9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الحاجة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حديثان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358</w:t>
      </w:r>
    </w:p>
    <w:p w:rsidR="00B2552B" w:rsidRPr="006216AF" w:rsidRDefault="00B2552B" w:rsidP="00BC0516">
      <w:pPr>
        <w:pStyle w:val="TOC2"/>
        <w:rPr>
          <w:rtl/>
        </w:rPr>
      </w:pPr>
      <w:r w:rsidRPr="006216AF">
        <w:rPr>
          <w:rtl/>
        </w:rPr>
        <w:t>7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من الإ</w:t>
      </w:r>
      <w:r w:rsidR="004214E9">
        <w:rPr>
          <w:rtl/>
        </w:rPr>
        <w:t>ِ</w:t>
      </w:r>
      <w:r w:rsidRPr="006216AF">
        <w:rPr>
          <w:rtl/>
        </w:rPr>
        <w:t>خبار بالغائبات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خمسة</w:t>
      </w:r>
      <w:r w:rsidR="004214E9">
        <w:rPr>
          <w:rtl/>
        </w:rPr>
        <w:t xml:space="preserve"> </w:t>
      </w:r>
      <w:r w:rsidR="0029339B">
        <w:rPr>
          <w:rtl/>
        </w:rPr>
        <w:br/>
      </w:r>
      <w:r>
        <w:rPr>
          <w:rtl/>
        </w:rPr>
        <w:t>أحاديث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360</w:t>
      </w:r>
    </w:p>
    <w:p w:rsidR="00B2552B" w:rsidRPr="006216AF" w:rsidRDefault="00B2552B" w:rsidP="00BC0516">
      <w:pPr>
        <w:pStyle w:val="TOC2"/>
        <w:rPr>
          <w:rtl/>
        </w:rPr>
      </w:pPr>
      <w:r w:rsidRPr="006216AF">
        <w:rPr>
          <w:rtl/>
        </w:rPr>
        <w:t>8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معان شتى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365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الثامن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في ذكر آيات أبو جعفر محمد بن علي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سبعة فصول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367</w:t>
      </w:r>
    </w:p>
    <w:p w:rsidR="00B2552B" w:rsidRPr="006216AF" w:rsidRDefault="00B2552B" w:rsidP="00BC0516">
      <w:pPr>
        <w:pStyle w:val="TOC2"/>
        <w:rPr>
          <w:rtl/>
        </w:rPr>
      </w:pPr>
      <w:r w:rsidRPr="006216AF">
        <w:rPr>
          <w:rtl/>
        </w:rPr>
        <w:t>1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من إحياء الموتى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ثلاثة</w:t>
      </w:r>
      <w:r w:rsidR="004214E9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أحاديث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369</w:t>
      </w:r>
    </w:p>
    <w:p w:rsidR="00B2552B" w:rsidRPr="006216AF" w:rsidRDefault="00B2552B" w:rsidP="00BC0516">
      <w:pPr>
        <w:pStyle w:val="TOC2"/>
        <w:rPr>
          <w:rtl/>
        </w:rPr>
      </w:pPr>
      <w:r w:rsidRPr="006216AF">
        <w:rPr>
          <w:rtl/>
        </w:rPr>
        <w:t>2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من إبراء الأعمى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حديث</w:t>
      </w:r>
      <w:r w:rsidR="004214E9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واحد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373</w:t>
      </w:r>
    </w:p>
    <w:p w:rsidR="00B2552B" w:rsidRPr="006216AF" w:rsidRDefault="00B2552B" w:rsidP="00BC0516">
      <w:pPr>
        <w:pStyle w:val="TOC2"/>
        <w:rPr>
          <w:rtl/>
        </w:rPr>
      </w:pPr>
      <w:r w:rsidRPr="006216AF">
        <w:rPr>
          <w:rtl/>
        </w:rPr>
        <w:t>3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ظهور آياته ص</w:t>
      </w:r>
      <w:r w:rsidR="0029339B">
        <w:rPr>
          <w:rtl/>
        </w:rPr>
        <w:t>لوات الله عليه في خروج الثمر من</w:t>
      </w:r>
      <w:r w:rsidR="004214E9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الشجرة اليابسة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374</w:t>
      </w:r>
    </w:p>
    <w:p w:rsidR="00B2552B" w:rsidRPr="006216AF" w:rsidRDefault="00B2552B" w:rsidP="00BC0516">
      <w:pPr>
        <w:pStyle w:val="TOC2"/>
        <w:rPr>
          <w:rtl/>
        </w:rPr>
      </w:pPr>
      <w:r w:rsidRPr="006216AF">
        <w:rPr>
          <w:rtl/>
        </w:rPr>
        <w:t>4</w:t>
      </w:r>
      <w:r w:rsidR="00BC0516">
        <w:rPr>
          <w:rFonts w:hint="cs"/>
          <w:rtl/>
        </w:rPr>
        <w:t xml:space="preserve"> </w:t>
      </w:r>
      <w:r>
        <w:rPr>
          <w:rtl/>
        </w:rPr>
        <w:t>ـ</w:t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العنب واللباس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حديث</w:t>
      </w:r>
      <w:r w:rsidR="004214E9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واحد</w:t>
      </w:r>
      <w:r w:rsidR="00BC051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BC0516">
        <w:rPr>
          <w:rFonts w:hint="cs"/>
          <w:rtl/>
        </w:rPr>
        <w:t xml:space="preserve"> </w:t>
      </w:r>
      <w:r w:rsidRPr="006216AF">
        <w:rPr>
          <w:rtl/>
        </w:rPr>
        <w:t>375</w:t>
      </w:r>
    </w:p>
    <w:p w:rsidR="00B2552B" w:rsidRPr="006216AF" w:rsidRDefault="00B2552B" w:rsidP="00063C36">
      <w:pPr>
        <w:pStyle w:val="TOC2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 w:rsidR="00063C36">
        <w:rPr>
          <w:rFonts w:hint="cs"/>
          <w:rtl/>
        </w:rPr>
        <w:t xml:space="preserve"> </w:t>
      </w:r>
      <w:r>
        <w:rPr>
          <w:rtl/>
        </w:rPr>
        <w:t>ـ</w:t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فيما رأى من ملكوت السماء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9B4C38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حديث واحد</w:t>
      </w:r>
      <w:r w:rsidR="00063C3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377</w:t>
      </w:r>
    </w:p>
    <w:p w:rsidR="00B2552B" w:rsidRPr="006216AF" w:rsidRDefault="00B2552B" w:rsidP="00063C36">
      <w:pPr>
        <w:pStyle w:val="TOC2"/>
        <w:rPr>
          <w:rtl/>
        </w:rPr>
      </w:pPr>
      <w:r w:rsidRPr="006216AF">
        <w:rPr>
          <w:rtl/>
        </w:rPr>
        <w:t>6</w:t>
      </w:r>
      <w:r w:rsidR="00063C36">
        <w:rPr>
          <w:rFonts w:hint="cs"/>
          <w:rtl/>
        </w:rPr>
        <w:t xml:space="preserve"> </w:t>
      </w:r>
      <w:r>
        <w:rPr>
          <w:rtl/>
        </w:rPr>
        <w:t>ـ</w:t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الإ</w:t>
      </w:r>
      <w:r w:rsidR="009B4C38">
        <w:rPr>
          <w:rtl/>
        </w:rPr>
        <w:t>ِ</w:t>
      </w:r>
      <w:r w:rsidRPr="006216AF">
        <w:rPr>
          <w:rtl/>
        </w:rPr>
        <w:t>خبار عن الغائبات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9B4C38">
        <w:rPr>
          <w:rtl/>
        </w:rPr>
        <w:t xml:space="preserve"> </w:t>
      </w:r>
      <w:r w:rsidR="0029339B">
        <w:rPr>
          <w:rtl/>
        </w:rPr>
        <w:br/>
      </w:r>
      <w:r>
        <w:rPr>
          <w:rtl/>
        </w:rPr>
        <w:t>ثمانية أحاديث</w:t>
      </w:r>
      <w:r w:rsidR="00063C3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378</w:t>
      </w:r>
    </w:p>
    <w:p w:rsidR="00B2552B" w:rsidRPr="006216AF" w:rsidRDefault="00B2552B" w:rsidP="00063C36">
      <w:pPr>
        <w:pStyle w:val="TOC2"/>
        <w:rPr>
          <w:rtl/>
        </w:rPr>
      </w:pPr>
      <w:r w:rsidRPr="006216AF">
        <w:rPr>
          <w:rtl/>
        </w:rPr>
        <w:t>7</w:t>
      </w:r>
      <w:r w:rsidR="00063C36">
        <w:rPr>
          <w:rFonts w:hint="cs"/>
          <w:rtl/>
        </w:rPr>
        <w:t xml:space="preserve"> </w:t>
      </w:r>
      <w:r>
        <w:rPr>
          <w:rtl/>
        </w:rPr>
        <w:t>ـ</w:t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معان شتى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حديثان</w:t>
      </w:r>
      <w:r w:rsidR="00063C3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388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التاسع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في ذكر دلالات الإ</w:t>
      </w:r>
      <w:r w:rsidR="009B4C38">
        <w:rPr>
          <w:rtl/>
        </w:rPr>
        <w:t>ِ</w:t>
      </w:r>
      <w:r w:rsidRPr="006216AF">
        <w:rPr>
          <w:rtl/>
        </w:rPr>
        <w:t xml:space="preserve">مام الصادق جعفر بن محمد </w:t>
      </w:r>
      <w:r>
        <w:rPr>
          <w:rtl/>
        </w:rPr>
        <w:t>(ع)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أربعة</w:t>
      </w:r>
      <w:r w:rsidR="009B4C38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فصول</w:t>
      </w:r>
      <w:r w:rsidR="00063C3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393</w:t>
      </w:r>
    </w:p>
    <w:p w:rsidR="00B2552B" w:rsidRPr="006216AF" w:rsidRDefault="00B2552B" w:rsidP="00063C36">
      <w:pPr>
        <w:pStyle w:val="TOC2"/>
        <w:rPr>
          <w:rtl/>
        </w:rPr>
      </w:pPr>
      <w:r w:rsidRPr="006216AF">
        <w:rPr>
          <w:rtl/>
        </w:rPr>
        <w:t>1</w:t>
      </w:r>
      <w:r w:rsidR="00063C36">
        <w:rPr>
          <w:rFonts w:hint="cs"/>
          <w:rtl/>
        </w:rPr>
        <w:t xml:space="preserve"> </w:t>
      </w:r>
      <w:r>
        <w:rPr>
          <w:rtl/>
        </w:rPr>
        <w:t>ـ</w:t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إحياء الموتى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خمسة</w:t>
      </w:r>
      <w:r w:rsidR="006854F9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أحاديث</w:t>
      </w:r>
      <w:r w:rsidR="00063C3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395</w:t>
      </w:r>
    </w:p>
    <w:p w:rsidR="00B2552B" w:rsidRPr="006216AF" w:rsidRDefault="00B2552B" w:rsidP="00063C36">
      <w:pPr>
        <w:pStyle w:val="TOC2"/>
        <w:rPr>
          <w:rtl/>
        </w:rPr>
      </w:pPr>
      <w:r w:rsidRPr="006216AF">
        <w:rPr>
          <w:rtl/>
        </w:rPr>
        <w:t>2</w:t>
      </w:r>
      <w:r w:rsidR="00063C36">
        <w:rPr>
          <w:rFonts w:hint="cs"/>
          <w:rtl/>
        </w:rPr>
        <w:t xml:space="preserve"> </w:t>
      </w:r>
      <w:r>
        <w:rPr>
          <w:rtl/>
        </w:rPr>
        <w:t>ـ</w:t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فيما أخبر به في حديث النفس</w:t>
      </w:r>
      <w:r w:rsidR="00410A32">
        <w:rPr>
          <w:rtl/>
        </w:rPr>
        <w:t xml:space="preserve"> .</w:t>
      </w:r>
      <w:r w:rsidR="006854F9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وفيه : ثمانية أحاديث</w:t>
      </w:r>
      <w:r w:rsidR="00063C3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401</w:t>
      </w:r>
    </w:p>
    <w:p w:rsidR="00B2552B" w:rsidRPr="006216AF" w:rsidRDefault="00B2552B" w:rsidP="00063C36">
      <w:pPr>
        <w:pStyle w:val="TOC2"/>
        <w:rPr>
          <w:rtl/>
        </w:rPr>
      </w:pPr>
      <w:r w:rsidRPr="006216AF">
        <w:rPr>
          <w:rtl/>
        </w:rPr>
        <w:t>3</w:t>
      </w:r>
      <w:r w:rsidR="00063C36">
        <w:rPr>
          <w:rFonts w:hint="cs"/>
          <w:rtl/>
        </w:rPr>
        <w:t xml:space="preserve"> </w:t>
      </w:r>
      <w:r>
        <w:rPr>
          <w:rtl/>
        </w:rPr>
        <w:t>ـ</w:t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فصل : في بيان آياته من الإ</w:t>
      </w:r>
      <w:r w:rsidR="006854F9">
        <w:rPr>
          <w:rtl/>
        </w:rPr>
        <w:t>ِ</w:t>
      </w:r>
      <w:r w:rsidRPr="006216AF">
        <w:rPr>
          <w:rtl/>
        </w:rPr>
        <w:t>خبار بالغائبات</w:t>
      </w:r>
      <w:r w:rsidR="00410A32">
        <w:rPr>
          <w:rtl/>
        </w:rPr>
        <w:t xml:space="preserve"> .</w:t>
      </w:r>
      <w:r w:rsidR="0029339B">
        <w:rPr>
          <w:rtl/>
        </w:rPr>
        <w:t xml:space="preserve"> وفيه : سبعة عشر</w:t>
      </w:r>
      <w:r w:rsidR="006854F9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حديثا</w:t>
      </w:r>
      <w:r w:rsidR="00313846">
        <w:rPr>
          <w:rtl/>
        </w:rPr>
        <w:t>ً</w:t>
      </w:r>
      <w:r w:rsidR="00063C3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404</w:t>
      </w:r>
    </w:p>
    <w:p w:rsidR="00B2552B" w:rsidRPr="006216AF" w:rsidRDefault="00B2552B" w:rsidP="00063C36">
      <w:pPr>
        <w:pStyle w:val="TOC2"/>
        <w:rPr>
          <w:rtl/>
        </w:rPr>
      </w:pPr>
      <w:r w:rsidRPr="006216AF">
        <w:rPr>
          <w:rtl/>
        </w:rPr>
        <w:t>4</w:t>
      </w:r>
      <w:r w:rsidR="00063C36">
        <w:rPr>
          <w:rFonts w:hint="cs"/>
          <w:rtl/>
        </w:rPr>
        <w:t xml:space="preserve"> </w:t>
      </w:r>
      <w:r>
        <w:rPr>
          <w:rtl/>
        </w:rPr>
        <w:t>ـ</w:t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فصل : في بيان آياته ومعجزاته في معان شتى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</w:t>
      </w:r>
      <w:r w:rsidR="00313846">
        <w:rPr>
          <w:rtl/>
        </w:rPr>
        <w:t>إ</w:t>
      </w:r>
      <w:r w:rsidR="0029339B">
        <w:rPr>
          <w:rtl/>
        </w:rPr>
        <w:t>ثنا عشر</w:t>
      </w:r>
      <w:r w:rsidR="006854F9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حديثا</w:t>
      </w:r>
      <w:r w:rsidR="00313846">
        <w:rPr>
          <w:rtl/>
        </w:rPr>
        <w:t>ً</w:t>
      </w:r>
      <w:r w:rsidR="00063C36">
        <w:rPr>
          <w:rFonts w:hint="cs"/>
          <w:rtl/>
        </w:rPr>
        <w:t xml:space="preserve"> </w:t>
      </w:r>
      <w:r w:rsidR="00780F5A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415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العاشر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في ذكر معجزات الإ</w:t>
      </w:r>
      <w:r w:rsidR="006854F9">
        <w:rPr>
          <w:rtl/>
        </w:rPr>
        <w:t>ِ</w:t>
      </w:r>
      <w:r w:rsidRPr="006216AF">
        <w:rPr>
          <w:rtl/>
        </w:rPr>
        <w:t xml:space="preserve">مام موسى بن جعفر </w:t>
      </w:r>
      <w:r>
        <w:rPr>
          <w:rtl/>
        </w:rPr>
        <w:t>(ع)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ستة فصول</w:t>
      </w:r>
      <w:r w:rsidR="00063C36">
        <w:rPr>
          <w:rFonts w:hint="cs"/>
          <w:rtl/>
        </w:rPr>
        <w:t xml:space="preserve"> </w:t>
      </w:r>
      <w:r w:rsidR="004D4D51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429</w:t>
      </w:r>
    </w:p>
    <w:p w:rsidR="00B2552B" w:rsidRPr="006216AF" w:rsidRDefault="00B2552B" w:rsidP="00063C36">
      <w:pPr>
        <w:pStyle w:val="TOC2"/>
        <w:rPr>
          <w:rtl/>
        </w:rPr>
      </w:pPr>
      <w:r w:rsidRPr="006216AF">
        <w:rPr>
          <w:rtl/>
        </w:rPr>
        <w:t>1</w:t>
      </w:r>
      <w:r w:rsidR="00063C36">
        <w:rPr>
          <w:rFonts w:hint="cs"/>
          <w:rtl/>
        </w:rPr>
        <w:t xml:space="preserve"> </w:t>
      </w:r>
      <w:r>
        <w:rPr>
          <w:rtl/>
        </w:rPr>
        <w:t>ـ</w:t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فصل : في ظهور آياته في إحياء الموتى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حديثان</w:t>
      </w:r>
      <w:r w:rsidR="00063C36">
        <w:rPr>
          <w:rFonts w:hint="cs"/>
          <w:rtl/>
        </w:rPr>
        <w:t xml:space="preserve"> </w:t>
      </w:r>
      <w:r w:rsidR="004D4D51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431</w:t>
      </w:r>
    </w:p>
    <w:p w:rsidR="00B2552B" w:rsidRPr="006216AF" w:rsidRDefault="00B2552B" w:rsidP="00063C36">
      <w:pPr>
        <w:pStyle w:val="TOC2"/>
        <w:rPr>
          <w:rtl/>
        </w:rPr>
      </w:pPr>
      <w:r w:rsidRPr="006216AF">
        <w:rPr>
          <w:rtl/>
        </w:rPr>
        <w:t>2</w:t>
      </w:r>
      <w:r w:rsidR="00063C36">
        <w:rPr>
          <w:rFonts w:hint="cs"/>
          <w:rtl/>
        </w:rPr>
        <w:t xml:space="preserve"> </w:t>
      </w:r>
      <w:r>
        <w:rPr>
          <w:rtl/>
        </w:rPr>
        <w:t>ـ</w:t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ومعجزاته من كلامه في المهد</w:t>
      </w:r>
      <w:r w:rsidR="00410A32">
        <w:rPr>
          <w:rtl/>
        </w:rPr>
        <w:t xml:space="preserve"> .</w:t>
      </w:r>
      <w:r w:rsidR="006854F9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وفيه : حديث واحد</w:t>
      </w:r>
      <w:r w:rsidR="00063C36">
        <w:rPr>
          <w:rFonts w:hint="cs"/>
          <w:rtl/>
        </w:rPr>
        <w:t xml:space="preserve"> </w:t>
      </w:r>
      <w:r w:rsidR="004D4D51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433</w:t>
      </w:r>
    </w:p>
    <w:p w:rsidR="00B2552B" w:rsidRPr="006216AF" w:rsidRDefault="00B2552B" w:rsidP="00063C36">
      <w:pPr>
        <w:pStyle w:val="TOC2"/>
        <w:rPr>
          <w:rtl/>
        </w:rPr>
      </w:pPr>
      <w:r w:rsidRPr="006216AF">
        <w:rPr>
          <w:rtl/>
        </w:rPr>
        <w:t>3</w:t>
      </w:r>
      <w:r w:rsidR="00063C36">
        <w:rPr>
          <w:rFonts w:hint="cs"/>
          <w:rtl/>
        </w:rPr>
        <w:t xml:space="preserve"> </w:t>
      </w:r>
      <w:r>
        <w:rPr>
          <w:rtl/>
        </w:rPr>
        <w:t>ـ</w:t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من الإ</w:t>
      </w:r>
      <w:r w:rsidR="006854F9">
        <w:rPr>
          <w:rtl/>
        </w:rPr>
        <w:t>ِ</w:t>
      </w:r>
      <w:r w:rsidRPr="006216AF">
        <w:rPr>
          <w:rtl/>
        </w:rPr>
        <w:t>خبار عن آجال الناس وفيه :</w:t>
      </w:r>
      <w:r w:rsidR="006854F9">
        <w:rPr>
          <w:rtl/>
        </w:rPr>
        <w:t xml:space="preserve"> </w:t>
      </w:r>
      <w:r w:rsidR="0029339B">
        <w:rPr>
          <w:rtl/>
        </w:rPr>
        <w:br/>
      </w:r>
      <w:r>
        <w:rPr>
          <w:rtl/>
        </w:rPr>
        <w:t>ستة أحاديث</w:t>
      </w:r>
      <w:r w:rsidR="00063C36">
        <w:rPr>
          <w:rFonts w:hint="cs"/>
          <w:rtl/>
        </w:rPr>
        <w:t xml:space="preserve"> </w:t>
      </w:r>
      <w:r w:rsidR="004D4D51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434</w:t>
      </w:r>
    </w:p>
    <w:p w:rsidR="00B2552B" w:rsidRPr="006216AF" w:rsidRDefault="00B2552B" w:rsidP="00063C36">
      <w:pPr>
        <w:pStyle w:val="TOC2"/>
        <w:rPr>
          <w:rtl/>
        </w:rPr>
      </w:pPr>
      <w:r w:rsidRPr="006216AF">
        <w:rPr>
          <w:rtl/>
        </w:rPr>
        <w:t>4</w:t>
      </w:r>
      <w:r w:rsidR="00063C36">
        <w:rPr>
          <w:rFonts w:hint="cs"/>
          <w:rtl/>
        </w:rPr>
        <w:t xml:space="preserve"> </w:t>
      </w:r>
      <w:r>
        <w:rPr>
          <w:rtl/>
        </w:rPr>
        <w:t>ـ</w:t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فصل : في بيان ظهو</w:t>
      </w:r>
      <w:r w:rsidR="0029339B">
        <w:rPr>
          <w:rtl/>
        </w:rPr>
        <w:t>ر آياته في إخباره عن حديث النفس</w:t>
      </w:r>
      <w:r w:rsidR="006854F9">
        <w:rPr>
          <w:rtl/>
        </w:rPr>
        <w:t xml:space="preserve"> </w:t>
      </w:r>
      <w:r w:rsidR="0029339B">
        <w:rPr>
          <w:rtl/>
        </w:rPr>
        <w:br/>
      </w:r>
      <w:r w:rsidRPr="006216AF">
        <w:rPr>
          <w:rtl/>
        </w:rPr>
        <w:t>وفيه : خمسة أحاديث</w:t>
      </w:r>
      <w:r w:rsidR="00063C36">
        <w:rPr>
          <w:rFonts w:hint="cs"/>
          <w:rtl/>
        </w:rPr>
        <w:t xml:space="preserve"> </w:t>
      </w:r>
      <w:r w:rsidR="004D4D51">
        <w:rPr>
          <w:rtl/>
        </w:rPr>
        <w:tab/>
      </w:r>
      <w:r w:rsidR="00063C36">
        <w:rPr>
          <w:rFonts w:hint="cs"/>
          <w:rtl/>
        </w:rPr>
        <w:t xml:space="preserve"> </w:t>
      </w:r>
      <w:r w:rsidRPr="006216AF">
        <w:rPr>
          <w:rtl/>
        </w:rPr>
        <w:t>437</w:t>
      </w:r>
    </w:p>
    <w:p w:rsidR="00B2552B" w:rsidRPr="006216AF" w:rsidRDefault="00B2552B" w:rsidP="00BF4CD3">
      <w:pPr>
        <w:pStyle w:val="TOC2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5</w:t>
      </w:r>
      <w:r w:rsidR="00BF4CD3">
        <w:rPr>
          <w:rFonts w:hint="cs"/>
          <w:rtl/>
        </w:rPr>
        <w:t xml:space="preserve"> </w:t>
      </w:r>
      <w:r>
        <w:rPr>
          <w:rtl/>
        </w:rPr>
        <w:t>ـ</w:t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فصل : في ظهور آياته في الإ</w:t>
      </w:r>
      <w:r w:rsidR="00D422F2">
        <w:rPr>
          <w:rtl/>
        </w:rPr>
        <w:t>ِ</w:t>
      </w:r>
      <w:r w:rsidRPr="006216AF">
        <w:rPr>
          <w:rtl/>
        </w:rPr>
        <w:t>خبار بالمغيبات</w:t>
      </w:r>
      <w:r w:rsidR="00410A32">
        <w:rPr>
          <w:rtl/>
        </w:rPr>
        <w:t xml:space="preserve"> .</w:t>
      </w:r>
      <w:r w:rsidR="00843E02">
        <w:rPr>
          <w:rtl/>
        </w:rPr>
        <w:t xml:space="preserve"> وفيه : ستة</w:t>
      </w:r>
      <w:r w:rsidR="00D422F2">
        <w:rPr>
          <w:rtl/>
        </w:rPr>
        <w:t xml:space="preserve"> </w:t>
      </w:r>
      <w:r w:rsidR="00843E02">
        <w:rPr>
          <w:rtl/>
        </w:rPr>
        <w:br/>
      </w:r>
      <w:r w:rsidRPr="006216AF">
        <w:rPr>
          <w:rtl/>
        </w:rPr>
        <w:t>أحاديث</w:t>
      </w:r>
      <w:r w:rsidR="00BF4CD3">
        <w:rPr>
          <w:rFonts w:hint="cs"/>
          <w:rtl/>
        </w:rPr>
        <w:t xml:space="preserve"> </w:t>
      </w:r>
      <w:r w:rsidR="004D4D51">
        <w:rPr>
          <w:rtl/>
        </w:rPr>
        <w:tab/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447</w:t>
      </w:r>
    </w:p>
    <w:p w:rsidR="00B2552B" w:rsidRPr="006216AF" w:rsidRDefault="00B2552B" w:rsidP="00BF4CD3">
      <w:pPr>
        <w:pStyle w:val="TOC2"/>
        <w:rPr>
          <w:rtl/>
        </w:rPr>
      </w:pPr>
      <w:r w:rsidRPr="006216AF">
        <w:rPr>
          <w:rtl/>
        </w:rPr>
        <w:t>6</w:t>
      </w:r>
      <w:r w:rsidR="00BF4CD3">
        <w:rPr>
          <w:rFonts w:hint="cs"/>
          <w:rtl/>
        </w:rPr>
        <w:t xml:space="preserve"> </w:t>
      </w:r>
      <w:r>
        <w:rPr>
          <w:rtl/>
        </w:rPr>
        <w:t>ـ</w:t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معان شتى</w:t>
      </w:r>
      <w:r w:rsidR="00410A32">
        <w:rPr>
          <w:rtl/>
        </w:rPr>
        <w:t xml:space="preserve"> .</w:t>
      </w:r>
      <w:r w:rsidR="00843E02">
        <w:rPr>
          <w:rtl/>
        </w:rPr>
        <w:t xml:space="preserve"> وفيه : أحد عشر</w:t>
      </w:r>
      <w:r w:rsidR="00D422F2">
        <w:rPr>
          <w:rtl/>
        </w:rPr>
        <w:t xml:space="preserve"> </w:t>
      </w:r>
      <w:r w:rsidR="00843E02">
        <w:rPr>
          <w:rtl/>
        </w:rPr>
        <w:br/>
      </w:r>
      <w:r w:rsidRPr="006216AF">
        <w:rPr>
          <w:rtl/>
        </w:rPr>
        <w:t>حديثا</w:t>
      </w:r>
      <w:r w:rsidR="008654C1">
        <w:rPr>
          <w:rtl/>
        </w:rPr>
        <w:t>ً</w:t>
      </w:r>
      <w:r w:rsidR="00BF4CD3">
        <w:rPr>
          <w:rFonts w:hint="cs"/>
          <w:rtl/>
        </w:rPr>
        <w:t xml:space="preserve"> </w:t>
      </w:r>
      <w:r w:rsidR="004D4D51">
        <w:rPr>
          <w:rtl/>
        </w:rPr>
        <w:tab/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455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الحادي عشر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في ذكر معجزات الإ</w:t>
      </w:r>
      <w:r w:rsidR="00D422F2">
        <w:rPr>
          <w:rtl/>
        </w:rPr>
        <w:t>ِ</w:t>
      </w:r>
      <w:r w:rsidRPr="006216AF">
        <w:rPr>
          <w:rtl/>
        </w:rPr>
        <w:t xml:space="preserve">مام أبو الحسن علي بن موسى الرضا </w:t>
      </w:r>
      <w:r>
        <w:rPr>
          <w:rtl/>
        </w:rPr>
        <w:t>(ع)</w:t>
      </w:r>
      <w:r w:rsidR="00410A32">
        <w:rPr>
          <w:rtl/>
        </w:rPr>
        <w:t xml:space="preserve"> .</w:t>
      </w:r>
      <w:r w:rsidR="00D422F2">
        <w:rPr>
          <w:rtl/>
        </w:rPr>
        <w:t xml:space="preserve"> </w:t>
      </w:r>
      <w:r w:rsidR="00843E02">
        <w:rPr>
          <w:rtl/>
        </w:rPr>
        <w:br/>
      </w:r>
      <w:r w:rsidR="004D4D51">
        <w:rPr>
          <w:rtl/>
        </w:rPr>
        <w:t>وفيه : تسعة فصول</w:t>
      </w:r>
      <w:r w:rsidR="00BF4CD3">
        <w:rPr>
          <w:rFonts w:hint="cs"/>
          <w:rtl/>
        </w:rPr>
        <w:t xml:space="preserve"> </w:t>
      </w:r>
      <w:r w:rsidR="004D4D51">
        <w:rPr>
          <w:rtl/>
        </w:rPr>
        <w:tab/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465</w:t>
      </w:r>
    </w:p>
    <w:p w:rsidR="00B2552B" w:rsidRPr="006216AF" w:rsidRDefault="00B2552B" w:rsidP="00BF4CD3">
      <w:pPr>
        <w:pStyle w:val="TOC2"/>
        <w:rPr>
          <w:rtl/>
        </w:rPr>
      </w:pPr>
      <w:r w:rsidRPr="006216AF">
        <w:rPr>
          <w:rtl/>
        </w:rPr>
        <w:t>1</w:t>
      </w:r>
      <w:r w:rsidR="00BF4CD3">
        <w:rPr>
          <w:rFonts w:hint="cs"/>
          <w:rtl/>
        </w:rPr>
        <w:t xml:space="preserve"> </w:t>
      </w:r>
      <w:r>
        <w:rPr>
          <w:rtl/>
        </w:rPr>
        <w:t>ـ</w:t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في بيان ظهور آياته في الاستسقاء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BF4CD3">
        <w:rPr>
          <w:rFonts w:hint="cs"/>
          <w:rtl/>
        </w:rPr>
        <w:t xml:space="preserve"> </w:t>
      </w:r>
      <w:r w:rsidR="004D4D51">
        <w:rPr>
          <w:rtl/>
        </w:rPr>
        <w:tab/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467</w:t>
      </w:r>
    </w:p>
    <w:p w:rsidR="00B2552B" w:rsidRPr="006216AF" w:rsidRDefault="00B2552B" w:rsidP="00BF4CD3">
      <w:pPr>
        <w:pStyle w:val="TOC2"/>
        <w:rPr>
          <w:rtl/>
        </w:rPr>
      </w:pPr>
      <w:r w:rsidRPr="006216AF">
        <w:rPr>
          <w:rtl/>
        </w:rPr>
        <w:t>2</w:t>
      </w:r>
      <w:r w:rsidR="00BF4CD3">
        <w:rPr>
          <w:rFonts w:hint="cs"/>
          <w:rtl/>
        </w:rPr>
        <w:t xml:space="preserve"> </w:t>
      </w:r>
      <w:r>
        <w:rPr>
          <w:rtl/>
        </w:rPr>
        <w:t>ـ</w:t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</w:t>
      </w:r>
      <w:r w:rsidR="00843E02">
        <w:rPr>
          <w:rtl/>
        </w:rPr>
        <w:t>ته ومعجزاته فيما جعل الله تعالى</w:t>
      </w:r>
      <w:r w:rsidR="00D422F2">
        <w:rPr>
          <w:rtl/>
        </w:rPr>
        <w:t xml:space="preserve"> </w:t>
      </w:r>
      <w:r w:rsidR="00843E02">
        <w:rPr>
          <w:rtl/>
        </w:rPr>
        <w:br/>
      </w:r>
      <w:r w:rsidRPr="006216AF">
        <w:rPr>
          <w:rtl/>
        </w:rPr>
        <w:t>الصورتين أسدين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BF4CD3">
        <w:rPr>
          <w:rFonts w:hint="cs"/>
          <w:rtl/>
        </w:rPr>
        <w:t xml:space="preserve"> </w:t>
      </w:r>
      <w:r w:rsidR="004D4D51">
        <w:rPr>
          <w:rtl/>
        </w:rPr>
        <w:tab/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469</w:t>
      </w:r>
    </w:p>
    <w:p w:rsidR="00B2552B" w:rsidRPr="006216AF" w:rsidRDefault="00B2552B" w:rsidP="00BF4CD3">
      <w:pPr>
        <w:pStyle w:val="TOC2"/>
        <w:rPr>
          <w:rtl/>
        </w:rPr>
      </w:pPr>
      <w:r w:rsidRPr="006216AF">
        <w:rPr>
          <w:rtl/>
        </w:rPr>
        <w:t>3</w:t>
      </w:r>
      <w:r w:rsidR="00BF4CD3">
        <w:rPr>
          <w:rFonts w:hint="cs"/>
          <w:rtl/>
        </w:rPr>
        <w:t xml:space="preserve"> </w:t>
      </w:r>
      <w:r>
        <w:rPr>
          <w:rtl/>
        </w:rPr>
        <w:t>ـ</w:t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قلب الحجر ذهبا</w:t>
      </w:r>
      <w:r w:rsidR="008654C1">
        <w:rPr>
          <w:rtl/>
        </w:rPr>
        <w:t>ً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D422F2">
        <w:rPr>
          <w:rtl/>
        </w:rPr>
        <w:t xml:space="preserve"> </w:t>
      </w:r>
      <w:r w:rsidR="00843E02">
        <w:rPr>
          <w:rtl/>
        </w:rPr>
        <w:br/>
      </w:r>
      <w:r w:rsidRPr="006216AF">
        <w:rPr>
          <w:rtl/>
        </w:rPr>
        <w:t>حديثان</w:t>
      </w:r>
      <w:r w:rsidR="00BF4CD3">
        <w:rPr>
          <w:rFonts w:hint="cs"/>
          <w:rtl/>
        </w:rPr>
        <w:t xml:space="preserve"> </w:t>
      </w:r>
      <w:r w:rsidR="004D4D51">
        <w:rPr>
          <w:rtl/>
        </w:rPr>
        <w:tab/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473</w:t>
      </w:r>
    </w:p>
    <w:p w:rsidR="00B2552B" w:rsidRPr="006216AF" w:rsidRDefault="00B2552B" w:rsidP="00BF4CD3">
      <w:pPr>
        <w:pStyle w:val="TOC2"/>
        <w:rPr>
          <w:rtl/>
        </w:rPr>
      </w:pPr>
      <w:r w:rsidRPr="006216AF">
        <w:rPr>
          <w:rtl/>
        </w:rPr>
        <w:t>4</w:t>
      </w:r>
      <w:r w:rsidR="00BF4CD3">
        <w:rPr>
          <w:rFonts w:hint="cs"/>
          <w:rtl/>
        </w:rPr>
        <w:t xml:space="preserve"> </w:t>
      </w:r>
      <w:r>
        <w:rPr>
          <w:rtl/>
        </w:rPr>
        <w:t>ـ</w:t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من العلم بحديث النفس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D422F2">
        <w:rPr>
          <w:rtl/>
        </w:rPr>
        <w:t xml:space="preserve"> </w:t>
      </w:r>
      <w:r w:rsidR="00843E02">
        <w:rPr>
          <w:rtl/>
        </w:rPr>
        <w:br/>
      </w:r>
      <w:r>
        <w:rPr>
          <w:rtl/>
        </w:rPr>
        <w:t>سبعة أحاديث</w:t>
      </w:r>
      <w:r w:rsidR="00BF4CD3">
        <w:rPr>
          <w:rFonts w:hint="cs"/>
          <w:rtl/>
        </w:rPr>
        <w:t xml:space="preserve"> </w:t>
      </w:r>
      <w:r w:rsidR="004D4D51">
        <w:rPr>
          <w:rtl/>
        </w:rPr>
        <w:tab/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475</w:t>
      </w:r>
    </w:p>
    <w:p w:rsidR="00B2552B" w:rsidRPr="006216AF" w:rsidRDefault="00B2552B" w:rsidP="00BF4CD3">
      <w:pPr>
        <w:pStyle w:val="TOC2"/>
        <w:rPr>
          <w:rtl/>
        </w:rPr>
      </w:pPr>
      <w:r w:rsidRPr="006216AF">
        <w:rPr>
          <w:rtl/>
        </w:rPr>
        <w:t>5</w:t>
      </w:r>
      <w:r w:rsidR="00BF4CD3">
        <w:rPr>
          <w:rFonts w:hint="cs"/>
          <w:rtl/>
        </w:rPr>
        <w:t xml:space="preserve"> </w:t>
      </w:r>
      <w:r>
        <w:rPr>
          <w:rtl/>
        </w:rPr>
        <w:t>ـ</w:t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تجري مجرى تلك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حديثان</w:t>
      </w:r>
      <w:r w:rsidR="00BF4CD3">
        <w:rPr>
          <w:rFonts w:hint="cs"/>
          <w:rtl/>
        </w:rPr>
        <w:t xml:space="preserve"> </w:t>
      </w:r>
      <w:r w:rsidR="004D4D51">
        <w:rPr>
          <w:rtl/>
        </w:rPr>
        <w:tab/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479</w:t>
      </w:r>
    </w:p>
    <w:p w:rsidR="00B2552B" w:rsidRPr="006216AF" w:rsidRDefault="00B2552B" w:rsidP="00BF4CD3">
      <w:pPr>
        <w:pStyle w:val="TOC2"/>
        <w:rPr>
          <w:rtl/>
        </w:rPr>
      </w:pPr>
      <w:r w:rsidRPr="006216AF">
        <w:rPr>
          <w:rtl/>
        </w:rPr>
        <w:t>6</w:t>
      </w:r>
      <w:r w:rsidR="00BF4CD3">
        <w:rPr>
          <w:rFonts w:hint="cs"/>
          <w:rtl/>
        </w:rPr>
        <w:t xml:space="preserve"> </w:t>
      </w:r>
      <w:r>
        <w:rPr>
          <w:rtl/>
        </w:rPr>
        <w:t>ـ</w:t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الإ</w:t>
      </w:r>
      <w:r w:rsidR="006631F0">
        <w:rPr>
          <w:rtl/>
        </w:rPr>
        <w:t>ِ</w:t>
      </w:r>
      <w:r w:rsidRPr="006216AF">
        <w:rPr>
          <w:rtl/>
        </w:rPr>
        <w:t>خبار بآجال الناس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6631F0">
        <w:rPr>
          <w:rtl/>
        </w:rPr>
        <w:t xml:space="preserve"> </w:t>
      </w:r>
      <w:r w:rsidR="00843E02">
        <w:rPr>
          <w:rtl/>
        </w:rPr>
        <w:br/>
      </w:r>
      <w:r>
        <w:rPr>
          <w:rtl/>
        </w:rPr>
        <w:t>خمسة أحاديث</w:t>
      </w:r>
      <w:r w:rsidR="00BF4CD3">
        <w:rPr>
          <w:rFonts w:hint="cs"/>
          <w:rtl/>
        </w:rPr>
        <w:t xml:space="preserve"> </w:t>
      </w:r>
      <w:r w:rsidR="004D4D51">
        <w:rPr>
          <w:rtl/>
        </w:rPr>
        <w:tab/>
      </w:r>
      <w:r w:rsidR="00BF4CD3">
        <w:rPr>
          <w:rFonts w:hint="cs"/>
          <w:rtl/>
        </w:rPr>
        <w:t xml:space="preserve"> </w:t>
      </w:r>
      <w:r w:rsidRPr="006216AF">
        <w:rPr>
          <w:rtl/>
        </w:rPr>
        <w:t>481</w:t>
      </w:r>
    </w:p>
    <w:p w:rsidR="00B2552B" w:rsidRPr="006216AF" w:rsidRDefault="00B2552B" w:rsidP="00FA135E">
      <w:pPr>
        <w:pStyle w:val="TOC2"/>
        <w:rPr>
          <w:rtl/>
        </w:rPr>
      </w:pPr>
      <w:r w:rsidRPr="006216AF">
        <w:rPr>
          <w:rtl/>
        </w:rPr>
        <w:t>7</w:t>
      </w:r>
      <w:r w:rsidR="00FA135E">
        <w:rPr>
          <w:rFonts w:hint="cs"/>
          <w:rtl/>
        </w:rPr>
        <w:t xml:space="preserve"> </w:t>
      </w:r>
      <w:r>
        <w:rPr>
          <w:rtl/>
        </w:rPr>
        <w:t>ـ</w:t>
      </w:r>
      <w:r w:rsidR="00FA135E">
        <w:rPr>
          <w:rFonts w:hint="cs"/>
          <w:rtl/>
        </w:rPr>
        <w:t xml:space="preserve"> </w:t>
      </w:r>
      <w:r w:rsidRPr="006216AF">
        <w:rPr>
          <w:rtl/>
        </w:rPr>
        <w:t>فصل : في بيان آياته فيما أخبر به مما رآه في المنام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6631F0">
        <w:rPr>
          <w:rtl/>
        </w:rPr>
        <w:t xml:space="preserve"> </w:t>
      </w:r>
      <w:r w:rsidR="00843E02">
        <w:rPr>
          <w:rtl/>
        </w:rPr>
        <w:br/>
      </w:r>
      <w:r w:rsidRPr="006216AF">
        <w:rPr>
          <w:rtl/>
        </w:rPr>
        <w:t>حديثان</w:t>
      </w:r>
      <w:r w:rsidR="00FA135E">
        <w:rPr>
          <w:rFonts w:hint="cs"/>
          <w:rtl/>
        </w:rPr>
        <w:t xml:space="preserve"> </w:t>
      </w:r>
      <w:r w:rsidR="004D4D51">
        <w:rPr>
          <w:rtl/>
        </w:rPr>
        <w:tab/>
      </w:r>
      <w:r w:rsidR="00FA135E">
        <w:rPr>
          <w:rFonts w:hint="cs"/>
          <w:rtl/>
        </w:rPr>
        <w:t xml:space="preserve"> </w:t>
      </w:r>
      <w:r w:rsidRPr="006216AF">
        <w:rPr>
          <w:rtl/>
        </w:rPr>
        <w:t>483</w:t>
      </w:r>
    </w:p>
    <w:p w:rsidR="00B2552B" w:rsidRPr="006216AF" w:rsidRDefault="00B2552B" w:rsidP="00FA135E">
      <w:pPr>
        <w:pStyle w:val="TOC2"/>
        <w:rPr>
          <w:rtl/>
        </w:rPr>
      </w:pPr>
      <w:r w:rsidRPr="006216AF">
        <w:rPr>
          <w:rtl/>
        </w:rPr>
        <w:t>8</w:t>
      </w:r>
      <w:r w:rsidR="00FA135E">
        <w:rPr>
          <w:rFonts w:hint="cs"/>
          <w:rtl/>
        </w:rPr>
        <w:t xml:space="preserve"> </w:t>
      </w:r>
      <w:r>
        <w:rPr>
          <w:rtl/>
        </w:rPr>
        <w:t>ـ</w:t>
      </w:r>
      <w:r w:rsidR="00FA135E">
        <w:rPr>
          <w:rFonts w:hint="cs"/>
          <w:rtl/>
        </w:rPr>
        <w:t xml:space="preserve"> </w:t>
      </w:r>
      <w:r w:rsidRPr="006216AF">
        <w:rPr>
          <w:rtl/>
        </w:rPr>
        <w:t>فصل : في بيان آياته في الإ</w:t>
      </w:r>
      <w:r w:rsidR="006631F0">
        <w:rPr>
          <w:rtl/>
        </w:rPr>
        <w:t>ِ</w:t>
      </w:r>
      <w:r w:rsidRPr="006216AF">
        <w:rPr>
          <w:rtl/>
        </w:rPr>
        <w:t>خبار بالمغيبات</w:t>
      </w:r>
      <w:r w:rsidR="00410A32">
        <w:rPr>
          <w:rtl/>
        </w:rPr>
        <w:t xml:space="preserve"> .</w:t>
      </w:r>
      <w:r w:rsidR="00843E02">
        <w:rPr>
          <w:rtl/>
        </w:rPr>
        <w:t xml:space="preserve"> وفيه : عشرة</w:t>
      </w:r>
      <w:r w:rsidR="006631F0">
        <w:rPr>
          <w:rtl/>
        </w:rPr>
        <w:t xml:space="preserve"> </w:t>
      </w:r>
      <w:r w:rsidR="00843E02">
        <w:rPr>
          <w:rtl/>
        </w:rPr>
        <w:br/>
      </w:r>
      <w:r w:rsidRPr="006216AF">
        <w:rPr>
          <w:rtl/>
        </w:rPr>
        <w:t>أحاديث</w:t>
      </w:r>
      <w:r w:rsidR="00FA135E">
        <w:rPr>
          <w:rFonts w:hint="cs"/>
          <w:rtl/>
        </w:rPr>
        <w:t xml:space="preserve"> </w:t>
      </w:r>
      <w:r w:rsidR="004D4D51">
        <w:rPr>
          <w:rtl/>
        </w:rPr>
        <w:tab/>
      </w:r>
      <w:r w:rsidR="00FA135E">
        <w:rPr>
          <w:rFonts w:hint="cs"/>
          <w:rtl/>
        </w:rPr>
        <w:t xml:space="preserve"> </w:t>
      </w:r>
      <w:r w:rsidRPr="006216AF">
        <w:rPr>
          <w:rtl/>
        </w:rPr>
        <w:t>486</w:t>
      </w:r>
    </w:p>
    <w:p w:rsidR="00B2552B" w:rsidRPr="006216AF" w:rsidRDefault="00B2552B" w:rsidP="00FA135E">
      <w:pPr>
        <w:pStyle w:val="TOC2"/>
        <w:rPr>
          <w:rtl/>
        </w:rPr>
      </w:pPr>
      <w:r w:rsidRPr="006216AF">
        <w:rPr>
          <w:rtl/>
        </w:rPr>
        <w:t>9</w:t>
      </w:r>
      <w:r w:rsidR="00FA135E">
        <w:rPr>
          <w:rFonts w:hint="cs"/>
          <w:rtl/>
        </w:rPr>
        <w:t xml:space="preserve"> </w:t>
      </w:r>
      <w:r>
        <w:rPr>
          <w:rtl/>
        </w:rPr>
        <w:t>ـ</w:t>
      </w:r>
      <w:r w:rsidR="00FA135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معان شتى</w:t>
      </w:r>
      <w:r w:rsidR="00410A32">
        <w:rPr>
          <w:rtl/>
        </w:rPr>
        <w:t xml:space="preserve"> .</w:t>
      </w:r>
      <w:r w:rsidR="00843E02">
        <w:rPr>
          <w:rtl/>
        </w:rPr>
        <w:t xml:space="preserve"> وفيه : سبعة</w:t>
      </w:r>
      <w:r w:rsidR="006631F0">
        <w:rPr>
          <w:rtl/>
        </w:rPr>
        <w:t xml:space="preserve"> </w:t>
      </w:r>
      <w:r w:rsidR="00843E02">
        <w:rPr>
          <w:rtl/>
        </w:rPr>
        <w:br/>
      </w:r>
      <w:r w:rsidRPr="006216AF">
        <w:rPr>
          <w:rtl/>
        </w:rPr>
        <w:t>أحاديث</w:t>
      </w:r>
      <w:r w:rsidR="00FA135E">
        <w:rPr>
          <w:rFonts w:hint="cs"/>
          <w:rtl/>
        </w:rPr>
        <w:t xml:space="preserve"> </w:t>
      </w:r>
      <w:r w:rsidR="004D4D51">
        <w:rPr>
          <w:rtl/>
        </w:rPr>
        <w:tab/>
      </w:r>
      <w:r w:rsidR="00FA135E">
        <w:rPr>
          <w:rFonts w:hint="cs"/>
          <w:rtl/>
        </w:rPr>
        <w:t xml:space="preserve"> </w:t>
      </w:r>
      <w:r w:rsidRPr="006216AF">
        <w:rPr>
          <w:rtl/>
        </w:rPr>
        <w:t>495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الثاني عشر</w:t>
      </w:r>
    </w:p>
    <w:p w:rsidR="00B2552B" w:rsidRPr="00FA135E" w:rsidRDefault="00B2552B" w:rsidP="000012F4">
      <w:pPr>
        <w:pStyle w:val="TOC2"/>
        <w:rPr>
          <w:rStyle w:val="rfdPoemTiniCharChar"/>
          <w:rtl/>
        </w:rPr>
      </w:pPr>
      <w:r w:rsidRPr="006216AF">
        <w:rPr>
          <w:rtl/>
        </w:rPr>
        <w:t xml:space="preserve">في بيان آيات أبو جعفر محمد بن علي التقي </w:t>
      </w:r>
      <w:r>
        <w:rPr>
          <w:rtl/>
        </w:rPr>
        <w:t>(ع)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عشرة</w:t>
      </w:r>
      <w:r w:rsidR="006631F0">
        <w:rPr>
          <w:rtl/>
        </w:rPr>
        <w:t xml:space="preserve"> </w:t>
      </w:r>
      <w:r w:rsidR="00843E02">
        <w:rPr>
          <w:rtl/>
        </w:rPr>
        <w:br/>
      </w:r>
    </w:p>
    <w:p w:rsidR="00B2552B" w:rsidRPr="006216AF" w:rsidRDefault="00B2552B" w:rsidP="000012F4">
      <w:pPr>
        <w:pStyle w:val="TOC2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فصول</w:t>
      </w:r>
      <w:r w:rsidR="00FA135E">
        <w:rPr>
          <w:rFonts w:hint="cs"/>
          <w:rtl/>
        </w:rPr>
        <w:t xml:space="preserve"> </w:t>
      </w:r>
      <w:r w:rsidR="004D4D51">
        <w:rPr>
          <w:rtl/>
        </w:rPr>
        <w:tab/>
      </w:r>
      <w:r w:rsidR="00FA135E">
        <w:rPr>
          <w:rFonts w:hint="cs"/>
          <w:rtl/>
        </w:rPr>
        <w:t xml:space="preserve"> </w:t>
      </w:r>
      <w:r w:rsidRPr="006216AF">
        <w:rPr>
          <w:rtl/>
        </w:rPr>
        <w:t>501</w:t>
      </w:r>
    </w:p>
    <w:p w:rsidR="00B2552B" w:rsidRPr="006216AF" w:rsidRDefault="00B2552B" w:rsidP="00FA135E">
      <w:pPr>
        <w:pStyle w:val="TOC2"/>
        <w:rPr>
          <w:rtl/>
        </w:rPr>
      </w:pPr>
      <w:r w:rsidRPr="006216AF">
        <w:rPr>
          <w:rtl/>
        </w:rPr>
        <w:t>1</w:t>
      </w:r>
      <w:r w:rsidR="00FA135E">
        <w:rPr>
          <w:rFonts w:hint="cs"/>
          <w:rtl/>
        </w:rPr>
        <w:t xml:space="preserve"> </w:t>
      </w:r>
      <w:r>
        <w:rPr>
          <w:rtl/>
        </w:rPr>
        <w:t>ـ</w:t>
      </w:r>
      <w:r w:rsidR="00FA135E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ومعجزاته في إحياء الموتى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1B6A82">
        <w:rPr>
          <w:rtl/>
        </w:rPr>
        <w:t xml:space="preserve"> </w:t>
      </w:r>
      <w:r w:rsidR="00113E31">
        <w:rPr>
          <w:rtl/>
        </w:rPr>
        <w:br/>
      </w:r>
      <w:r>
        <w:rPr>
          <w:rtl/>
        </w:rPr>
        <w:t>حديث واحد</w:t>
      </w:r>
      <w:r w:rsidR="00FA135E">
        <w:rPr>
          <w:rFonts w:hint="cs"/>
          <w:rtl/>
        </w:rPr>
        <w:t xml:space="preserve"> </w:t>
      </w:r>
      <w:r w:rsidR="004D4D51">
        <w:rPr>
          <w:rtl/>
        </w:rPr>
        <w:tab/>
      </w:r>
      <w:r w:rsidR="00FA135E">
        <w:rPr>
          <w:rFonts w:hint="cs"/>
          <w:rtl/>
        </w:rPr>
        <w:t xml:space="preserve"> </w:t>
      </w:r>
      <w:r w:rsidRPr="006216AF">
        <w:rPr>
          <w:rtl/>
        </w:rPr>
        <w:t>503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2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فيما كلم في المهد</w:t>
      </w:r>
      <w:r w:rsidR="00410A32">
        <w:rPr>
          <w:rtl/>
        </w:rPr>
        <w:t xml:space="preserve"> .</w:t>
      </w:r>
      <w:r w:rsidR="00113E31">
        <w:rPr>
          <w:rtl/>
        </w:rPr>
        <w:t xml:space="preserve"> وفيه : حديث</w:t>
      </w:r>
      <w:r w:rsidR="001B6A82">
        <w:rPr>
          <w:rtl/>
        </w:rPr>
        <w:t xml:space="preserve"> </w:t>
      </w:r>
      <w:r w:rsidR="00113E31">
        <w:rPr>
          <w:rtl/>
        </w:rPr>
        <w:br/>
      </w:r>
      <w:r w:rsidRPr="006216AF">
        <w:rPr>
          <w:rtl/>
        </w:rPr>
        <w:t>واحد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504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3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كمال عقله في سن الأطفال</w:t>
      </w:r>
      <w:r w:rsidR="00410A32">
        <w:rPr>
          <w:rtl/>
        </w:rPr>
        <w:t xml:space="preserve"> .</w:t>
      </w:r>
      <w:r w:rsidR="001B6A82">
        <w:rPr>
          <w:rtl/>
        </w:rPr>
        <w:t xml:space="preserve"> </w:t>
      </w:r>
      <w:r w:rsidR="00113E31">
        <w:rPr>
          <w:rtl/>
        </w:rPr>
        <w:br/>
      </w:r>
      <w:r w:rsidR="004D4D51">
        <w:rPr>
          <w:rtl/>
        </w:rPr>
        <w:t>وفيه : حديث واحد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505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4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كلا</w:t>
      </w:r>
      <w:r w:rsidR="007C2C70">
        <w:rPr>
          <w:rtl/>
        </w:rPr>
        <w:t>م العصا في يده وفيه : حديث</w:t>
      </w:r>
      <w:r w:rsidR="001B6A82">
        <w:rPr>
          <w:rtl/>
        </w:rPr>
        <w:t xml:space="preserve"> </w:t>
      </w:r>
      <w:r w:rsidR="007C2C70">
        <w:rPr>
          <w:rtl/>
        </w:rPr>
        <w:br/>
      </w:r>
      <w:r>
        <w:rPr>
          <w:rtl/>
        </w:rPr>
        <w:t>واحد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508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5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ظهور آي</w:t>
      </w:r>
      <w:r w:rsidR="007C2C70">
        <w:rPr>
          <w:rtl/>
        </w:rPr>
        <w:t>اته في قطع المسافة وفيه : ثلاثة</w:t>
      </w:r>
      <w:r w:rsidR="001B6A82">
        <w:rPr>
          <w:rtl/>
        </w:rPr>
        <w:t xml:space="preserve"> </w:t>
      </w:r>
      <w:r w:rsidR="007C2C70">
        <w:rPr>
          <w:rtl/>
        </w:rPr>
        <w:br/>
      </w:r>
      <w:r w:rsidRPr="006216AF">
        <w:rPr>
          <w:rtl/>
        </w:rPr>
        <w:t>أحاديث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509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6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مع الشجرة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 واحد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512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7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من العلم بحديث النفس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1B6A82">
        <w:rPr>
          <w:rtl/>
        </w:rPr>
        <w:t xml:space="preserve"> </w:t>
      </w:r>
      <w:r w:rsidR="007C2C70">
        <w:rPr>
          <w:rtl/>
        </w:rPr>
        <w:br/>
      </w:r>
      <w:r>
        <w:rPr>
          <w:rtl/>
        </w:rPr>
        <w:t>أربعة أحاديث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513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8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من العلم بالآجال</w:t>
      </w:r>
      <w:r w:rsidR="00410A32">
        <w:rPr>
          <w:rtl/>
        </w:rPr>
        <w:t xml:space="preserve"> .</w:t>
      </w:r>
      <w:r w:rsidR="007C2C70">
        <w:rPr>
          <w:rtl/>
        </w:rPr>
        <w:t xml:space="preserve"> وفيه : ثلاثة</w:t>
      </w:r>
      <w:r w:rsidR="001B6A82">
        <w:rPr>
          <w:rtl/>
        </w:rPr>
        <w:t xml:space="preserve"> </w:t>
      </w:r>
      <w:r w:rsidR="007C2C70">
        <w:rPr>
          <w:rtl/>
        </w:rPr>
        <w:br/>
      </w:r>
      <w:r w:rsidRPr="006216AF">
        <w:rPr>
          <w:rtl/>
        </w:rPr>
        <w:t>أحاديث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515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9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الإ</w:t>
      </w:r>
      <w:r w:rsidR="001B6A82">
        <w:rPr>
          <w:rtl/>
        </w:rPr>
        <w:t>ِ</w:t>
      </w:r>
      <w:r w:rsidRPr="006216AF">
        <w:rPr>
          <w:rtl/>
        </w:rPr>
        <w:t xml:space="preserve">خبار </w:t>
      </w:r>
      <w:r>
        <w:rPr>
          <w:rtl/>
        </w:rPr>
        <w:t>بالغائبات</w:t>
      </w:r>
      <w:r w:rsidR="00410A32">
        <w:rPr>
          <w:rtl/>
        </w:rPr>
        <w:t xml:space="preserve"> .</w:t>
      </w:r>
      <w:r>
        <w:rPr>
          <w:rtl/>
        </w:rPr>
        <w:t xml:space="preserve"> وفيه : </w:t>
      </w:r>
      <w:r w:rsidR="007C2C70">
        <w:rPr>
          <w:rtl/>
        </w:rPr>
        <w:t>ثمانية</w:t>
      </w:r>
      <w:r w:rsidR="001B6A82">
        <w:rPr>
          <w:rtl/>
        </w:rPr>
        <w:t xml:space="preserve"> </w:t>
      </w:r>
      <w:r w:rsidR="007C2C70">
        <w:rPr>
          <w:rtl/>
        </w:rPr>
        <w:br/>
      </w:r>
      <w:r>
        <w:rPr>
          <w:rtl/>
        </w:rPr>
        <w:t>أحاديث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517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10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ظهور آياته في معان شتى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اثنا عشر حديثا</w:t>
      </w:r>
      <w:r w:rsidR="008654C1">
        <w:rPr>
          <w:rtl/>
        </w:rPr>
        <w:t>ً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521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الثالث عشر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في آيات أبو الحسن علي النقي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ستة فصول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527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1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إحياء الموتى</w:t>
      </w:r>
      <w:r w:rsidR="00410A32">
        <w:rPr>
          <w:rtl/>
        </w:rPr>
        <w:t xml:space="preserve"> .</w:t>
      </w:r>
      <w:r w:rsidR="007C2C70">
        <w:rPr>
          <w:rtl/>
        </w:rPr>
        <w:t xml:space="preserve"> وفيه : حديث</w:t>
      </w:r>
      <w:r w:rsidR="001B6A82">
        <w:rPr>
          <w:rtl/>
        </w:rPr>
        <w:t xml:space="preserve"> </w:t>
      </w:r>
      <w:r w:rsidR="007C2C70">
        <w:rPr>
          <w:rtl/>
        </w:rPr>
        <w:br/>
      </w:r>
      <w:r w:rsidRPr="006216AF">
        <w:rPr>
          <w:rtl/>
        </w:rPr>
        <w:t>واحد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529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2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مع الماء والشجر</w:t>
      </w:r>
      <w:r w:rsidR="00410A32">
        <w:rPr>
          <w:rtl/>
        </w:rPr>
        <w:t xml:space="preserve"> .</w:t>
      </w:r>
      <w:r w:rsidR="007C2C70">
        <w:rPr>
          <w:rtl/>
        </w:rPr>
        <w:t xml:space="preserve"> وفيه : حديث</w:t>
      </w:r>
      <w:r w:rsidR="001B6A82">
        <w:rPr>
          <w:rtl/>
        </w:rPr>
        <w:t xml:space="preserve"> </w:t>
      </w:r>
      <w:r w:rsidR="007C2C70">
        <w:rPr>
          <w:rtl/>
        </w:rPr>
        <w:br/>
      </w:r>
      <w:r w:rsidRPr="006216AF">
        <w:rPr>
          <w:rtl/>
        </w:rPr>
        <w:t>واحد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531</w:t>
      </w:r>
    </w:p>
    <w:p w:rsidR="00B2552B" w:rsidRPr="006216AF" w:rsidRDefault="00B2552B" w:rsidP="00E100FB">
      <w:pPr>
        <w:pStyle w:val="TOC2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معجزاته في الحجر والرمل</w:t>
      </w:r>
      <w:r w:rsidR="00410A32">
        <w:rPr>
          <w:rtl/>
        </w:rPr>
        <w:t xml:space="preserve"> .</w:t>
      </w:r>
      <w:r w:rsidR="00327DEE">
        <w:rPr>
          <w:rtl/>
        </w:rPr>
        <w:t xml:space="preserve"> وفيه : ثلاثة</w:t>
      </w:r>
      <w:r w:rsidR="00AE2856">
        <w:rPr>
          <w:rtl/>
        </w:rPr>
        <w:t xml:space="preserve"> </w:t>
      </w:r>
      <w:r w:rsidR="00327DEE">
        <w:rPr>
          <w:rtl/>
        </w:rPr>
        <w:br/>
      </w:r>
      <w:r w:rsidRPr="006216AF">
        <w:rPr>
          <w:rtl/>
        </w:rPr>
        <w:t>أحاديث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532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4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بيان ظهور آياته في الإ</w:t>
      </w:r>
      <w:r w:rsidR="00AE2856">
        <w:rPr>
          <w:rtl/>
        </w:rPr>
        <w:t>ِ</w:t>
      </w:r>
      <w:r w:rsidRPr="006216AF">
        <w:rPr>
          <w:rtl/>
        </w:rPr>
        <w:t>علام عن آجال الناس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AE2856">
        <w:rPr>
          <w:rtl/>
        </w:rPr>
        <w:t xml:space="preserve"> </w:t>
      </w:r>
      <w:r w:rsidR="00327DEE">
        <w:rPr>
          <w:rtl/>
        </w:rPr>
        <w:br/>
      </w:r>
      <w:r w:rsidRPr="006216AF">
        <w:rPr>
          <w:rtl/>
        </w:rPr>
        <w:t>سبعة أحاديث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534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5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ظهور آياته من الإ</w:t>
      </w:r>
      <w:r w:rsidR="00AE2856">
        <w:rPr>
          <w:rtl/>
        </w:rPr>
        <w:t>ِ</w:t>
      </w:r>
      <w:r w:rsidRPr="006216AF">
        <w:rPr>
          <w:rtl/>
        </w:rPr>
        <w:t>خبار بالغائبات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ستة</w:t>
      </w:r>
      <w:r w:rsidR="00AE2856">
        <w:rPr>
          <w:rtl/>
        </w:rPr>
        <w:t xml:space="preserve"> </w:t>
      </w:r>
      <w:r w:rsidR="00327DEE">
        <w:rPr>
          <w:rtl/>
        </w:rPr>
        <w:br/>
      </w:r>
      <w:r w:rsidRPr="006216AF">
        <w:rPr>
          <w:rtl/>
        </w:rPr>
        <w:t>أحاديث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538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6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فصل : في ظهور آياته في معان شتى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سبعة عشر حديثا</w:t>
      </w:r>
      <w:r w:rsidR="00EB35E4">
        <w:rPr>
          <w:rtl/>
        </w:rPr>
        <w:t>ً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542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الرابع عشر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في ذكر آيات أبو محمد الحسن بن علي العسكري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أربعة</w:t>
      </w:r>
      <w:r w:rsidR="00AE2856">
        <w:rPr>
          <w:rtl/>
        </w:rPr>
        <w:t xml:space="preserve"> </w:t>
      </w:r>
      <w:r w:rsidR="00327DEE">
        <w:rPr>
          <w:rtl/>
        </w:rPr>
        <w:br/>
      </w:r>
      <w:r w:rsidRPr="006216AF">
        <w:rPr>
          <w:rtl/>
        </w:rPr>
        <w:t>فصول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559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1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ظهور آياته </w:t>
      </w:r>
      <w:r>
        <w:rPr>
          <w:rtl/>
        </w:rPr>
        <w:t>(ع)</w:t>
      </w:r>
      <w:r w:rsidRPr="006216AF">
        <w:rPr>
          <w:rtl/>
        </w:rPr>
        <w:t xml:space="preserve"> في الحصى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</w:t>
      </w:r>
      <w:r w:rsidR="00AE2856">
        <w:rPr>
          <w:rtl/>
        </w:rPr>
        <w:t xml:space="preserve"> </w:t>
      </w:r>
      <w:r w:rsidR="00327DEE">
        <w:rPr>
          <w:rtl/>
        </w:rPr>
        <w:br/>
      </w:r>
      <w:r w:rsidRPr="006216AF">
        <w:rPr>
          <w:rtl/>
        </w:rPr>
        <w:t>واحد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561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2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ظهور آياته </w:t>
      </w:r>
      <w:r>
        <w:rPr>
          <w:rtl/>
        </w:rPr>
        <w:t>(ع)</w:t>
      </w:r>
      <w:r w:rsidRPr="006216AF">
        <w:rPr>
          <w:rtl/>
        </w:rPr>
        <w:t xml:space="preserve"> من الاخبار بحديث النفس</w:t>
      </w:r>
      <w:r w:rsidR="00410A32">
        <w:rPr>
          <w:rtl/>
        </w:rPr>
        <w:t xml:space="preserve"> .</w:t>
      </w:r>
      <w:r w:rsidR="00AE2856">
        <w:rPr>
          <w:rtl/>
        </w:rPr>
        <w:t xml:space="preserve"> </w:t>
      </w:r>
      <w:r w:rsidR="00327DEE">
        <w:rPr>
          <w:rtl/>
        </w:rPr>
        <w:br/>
      </w:r>
      <w:r w:rsidRPr="006216AF">
        <w:rPr>
          <w:rtl/>
        </w:rPr>
        <w:t>وفيه : أربعة عشر حديثا</w:t>
      </w:r>
      <w:r w:rsidR="00EB35E4">
        <w:rPr>
          <w:rtl/>
        </w:rPr>
        <w:t>ً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564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3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آياته </w:t>
      </w:r>
      <w:r>
        <w:rPr>
          <w:rtl/>
        </w:rPr>
        <w:t>(ع)</w:t>
      </w:r>
      <w:r w:rsidRPr="006216AF">
        <w:rPr>
          <w:rtl/>
        </w:rPr>
        <w:t xml:space="preserve"> في الإ</w:t>
      </w:r>
      <w:r w:rsidR="00AE2856">
        <w:rPr>
          <w:rtl/>
        </w:rPr>
        <w:t>ِ</w:t>
      </w:r>
      <w:r w:rsidRPr="006216AF">
        <w:rPr>
          <w:rtl/>
        </w:rPr>
        <w:t>خبار بالمغيبات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اثنا</w:t>
      </w:r>
      <w:r w:rsidR="00AE2856">
        <w:rPr>
          <w:rtl/>
        </w:rPr>
        <w:t xml:space="preserve"> </w:t>
      </w:r>
      <w:r w:rsidR="00327DEE">
        <w:rPr>
          <w:rtl/>
        </w:rPr>
        <w:br/>
      </w:r>
      <w:r w:rsidRPr="006216AF">
        <w:rPr>
          <w:rtl/>
        </w:rPr>
        <w:t>عشر حديثا</w:t>
      </w:r>
      <w:r w:rsidR="00EB35E4">
        <w:rPr>
          <w:rtl/>
        </w:rPr>
        <w:t>ً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572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4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ظهور آياته </w:t>
      </w:r>
      <w:r>
        <w:rPr>
          <w:rtl/>
        </w:rPr>
        <w:t>(ع)</w:t>
      </w:r>
      <w:r w:rsidRPr="006216AF">
        <w:rPr>
          <w:rtl/>
        </w:rPr>
        <w:t xml:space="preserve"> في معان شتى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أربعة</w:t>
      </w:r>
      <w:r w:rsidR="00AE2856">
        <w:rPr>
          <w:rtl/>
        </w:rPr>
        <w:t xml:space="preserve"> </w:t>
      </w:r>
      <w:r w:rsidR="00327DEE">
        <w:rPr>
          <w:rtl/>
        </w:rPr>
        <w:br/>
      </w:r>
      <w:r w:rsidRPr="006216AF">
        <w:rPr>
          <w:rtl/>
        </w:rPr>
        <w:t>أحاديث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579</w:t>
      </w:r>
    </w:p>
    <w:p w:rsidR="00B2552B" w:rsidRPr="006216AF" w:rsidRDefault="00B2552B" w:rsidP="0037333F">
      <w:pPr>
        <w:pStyle w:val="TOC1"/>
        <w:tabs>
          <w:tab w:val="right" w:leader="dot" w:pos="7361"/>
        </w:tabs>
        <w:rPr>
          <w:rtl/>
        </w:rPr>
      </w:pPr>
      <w:r w:rsidRPr="006216AF">
        <w:rPr>
          <w:rtl/>
        </w:rPr>
        <w:t>الباب الخامس عشر</w:t>
      </w:r>
    </w:p>
    <w:p w:rsidR="00B2552B" w:rsidRPr="006216AF" w:rsidRDefault="00B2552B" w:rsidP="000012F4">
      <w:pPr>
        <w:pStyle w:val="TOC2"/>
        <w:rPr>
          <w:rtl/>
        </w:rPr>
      </w:pPr>
      <w:r w:rsidRPr="006216AF">
        <w:rPr>
          <w:rtl/>
        </w:rPr>
        <w:t>في ذكر آيات صاحب الزمان الخلف الصالح المنتظر المهدي</w:t>
      </w:r>
      <w:r w:rsidR="00AE2856">
        <w:rPr>
          <w:rtl/>
        </w:rPr>
        <w:t xml:space="preserve"> </w:t>
      </w:r>
      <w:r w:rsidR="00327DEE">
        <w:rPr>
          <w:rtl/>
        </w:rPr>
        <w:br/>
      </w:r>
      <w:r w:rsidR="00C24190">
        <w:rPr>
          <w:rtl/>
        </w:rPr>
        <w:t>(</w:t>
      </w:r>
      <w:r w:rsidRPr="006216AF">
        <w:rPr>
          <w:rtl/>
        </w:rPr>
        <w:t>عج</w:t>
      </w:r>
      <w:r w:rsidR="003E76E8">
        <w:rPr>
          <w:rtl/>
        </w:rPr>
        <w:t>)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خمسة فصول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583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1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ظهور آياته </w:t>
      </w:r>
      <w:r>
        <w:rPr>
          <w:rtl/>
        </w:rPr>
        <w:t>(ع)</w:t>
      </w:r>
      <w:r w:rsidRPr="006216AF">
        <w:rPr>
          <w:rtl/>
        </w:rPr>
        <w:t xml:space="preserve"> في حال ولادته وبعدها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C06514">
        <w:rPr>
          <w:rtl/>
        </w:rPr>
        <w:t xml:space="preserve"> </w:t>
      </w:r>
      <w:r w:rsidR="00327DEE">
        <w:rPr>
          <w:rtl/>
        </w:rPr>
        <w:br/>
      </w:r>
      <w:r>
        <w:rPr>
          <w:rtl/>
        </w:rPr>
        <w:t>حديثان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584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2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ظهور آياته </w:t>
      </w:r>
      <w:r>
        <w:rPr>
          <w:rtl/>
        </w:rPr>
        <w:t>(ع)</w:t>
      </w:r>
      <w:r w:rsidRPr="006216AF">
        <w:rPr>
          <w:rtl/>
        </w:rPr>
        <w:t xml:space="preserve"> في حال طفولته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حديث</w:t>
      </w:r>
      <w:r w:rsidR="00C06514">
        <w:rPr>
          <w:rtl/>
        </w:rPr>
        <w:t xml:space="preserve"> </w:t>
      </w:r>
      <w:r w:rsidR="00327DEE">
        <w:rPr>
          <w:rtl/>
        </w:rPr>
        <w:br/>
      </w:r>
      <w:r w:rsidRPr="006216AF">
        <w:rPr>
          <w:rtl/>
        </w:rPr>
        <w:t>واحد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585</w:t>
      </w:r>
    </w:p>
    <w:p w:rsidR="00B2552B" w:rsidRPr="006216AF" w:rsidRDefault="00B2552B" w:rsidP="00E100FB">
      <w:pPr>
        <w:pStyle w:val="TOC2"/>
        <w:rPr>
          <w:rtl/>
        </w:rPr>
      </w:pPr>
      <w:r>
        <w:rPr>
          <w:rtl/>
        </w:rPr>
        <w:br w:type="page"/>
      </w:r>
      <w:r w:rsidRPr="006216AF">
        <w:rPr>
          <w:rtl/>
        </w:rPr>
        <w:lastRenderedPageBreak/>
        <w:t>3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ظهور آياته </w:t>
      </w:r>
      <w:r>
        <w:rPr>
          <w:rtl/>
        </w:rPr>
        <w:t>(ع)</w:t>
      </w:r>
      <w:r w:rsidRPr="006216AF">
        <w:rPr>
          <w:rtl/>
        </w:rPr>
        <w:t xml:space="preserve"> من الإ</w:t>
      </w:r>
      <w:r w:rsidR="0067102A">
        <w:rPr>
          <w:rtl/>
        </w:rPr>
        <w:t>ِ</w:t>
      </w:r>
      <w:r w:rsidRPr="006216AF">
        <w:rPr>
          <w:rtl/>
        </w:rPr>
        <w:t>خبار بآجال الناس</w:t>
      </w:r>
      <w:r w:rsidR="00410A32">
        <w:rPr>
          <w:rtl/>
        </w:rPr>
        <w:t xml:space="preserve"> .</w:t>
      </w:r>
      <w:r w:rsidR="0067102A">
        <w:rPr>
          <w:rtl/>
        </w:rPr>
        <w:t xml:space="preserve"> </w:t>
      </w:r>
      <w:r w:rsidR="00327DEE">
        <w:rPr>
          <w:rtl/>
        </w:rPr>
        <w:br/>
      </w:r>
      <w:r>
        <w:rPr>
          <w:rtl/>
        </w:rPr>
        <w:t>وفيه : حديثان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590</w:t>
      </w:r>
    </w:p>
    <w:p w:rsidR="00B2552B" w:rsidRPr="006216AF" w:rsidRDefault="00B2552B" w:rsidP="00E100FB">
      <w:pPr>
        <w:pStyle w:val="TOC2"/>
        <w:rPr>
          <w:rtl/>
        </w:rPr>
      </w:pPr>
      <w:r w:rsidRPr="006216AF">
        <w:rPr>
          <w:rtl/>
        </w:rPr>
        <w:t>4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ظهور آياته </w:t>
      </w:r>
      <w:r>
        <w:rPr>
          <w:rtl/>
        </w:rPr>
        <w:t>(ع)</w:t>
      </w:r>
      <w:r w:rsidRPr="006216AF">
        <w:rPr>
          <w:rtl/>
        </w:rPr>
        <w:t xml:space="preserve"> من الإ</w:t>
      </w:r>
      <w:r w:rsidR="0067102A">
        <w:rPr>
          <w:rtl/>
        </w:rPr>
        <w:t>ِ</w:t>
      </w:r>
      <w:r w:rsidRPr="006216AF">
        <w:rPr>
          <w:rtl/>
        </w:rPr>
        <w:t>خبار بالغائبات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</w:t>
      </w:r>
      <w:r w:rsidR="0067102A">
        <w:rPr>
          <w:rtl/>
        </w:rPr>
        <w:t xml:space="preserve"> </w:t>
      </w:r>
      <w:r w:rsidR="00327DEE">
        <w:rPr>
          <w:rtl/>
        </w:rPr>
        <w:br/>
      </w:r>
      <w:r w:rsidRPr="006216AF">
        <w:rPr>
          <w:rtl/>
        </w:rPr>
        <w:t>ستة عشر حديثا</w:t>
      </w:r>
      <w:r w:rsidR="00EB35E4">
        <w:rPr>
          <w:rtl/>
        </w:rPr>
        <w:t>ً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>594</w:t>
      </w:r>
    </w:p>
    <w:p w:rsidR="00B2552B" w:rsidRPr="007A5207" w:rsidRDefault="00B2552B" w:rsidP="00E100FB">
      <w:pPr>
        <w:pStyle w:val="TOC2"/>
        <w:rPr>
          <w:rtl/>
        </w:rPr>
      </w:pPr>
      <w:r w:rsidRPr="006216AF">
        <w:rPr>
          <w:rtl/>
        </w:rPr>
        <w:t>5</w:t>
      </w:r>
      <w:r w:rsidR="00E100FB">
        <w:rPr>
          <w:rFonts w:hint="cs"/>
          <w:rtl/>
        </w:rPr>
        <w:t xml:space="preserve"> </w:t>
      </w:r>
      <w:r>
        <w:rPr>
          <w:rtl/>
        </w:rPr>
        <w:t>ـ</w:t>
      </w:r>
      <w:r w:rsidR="00E100FB">
        <w:rPr>
          <w:rFonts w:hint="cs"/>
          <w:rtl/>
        </w:rPr>
        <w:t xml:space="preserve"> </w:t>
      </w:r>
      <w:r w:rsidRPr="006216AF">
        <w:rPr>
          <w:rtl/>
        </w:rPr>
        <w:t xml:space="preserve">فصل : في بيان ظهور آياته </w:t>
      </w:r>
      <w:r>
        <w:rPr>
          <w:rtl/>
        </w:rPr>
        <w:t>(ع)</w:t>
      </w:r>
      <w:r w:rsidRPr="006216AF">
        <w:rPr>
          <w:rtl/>
        </w:rPr>
        <w:t xml:space="preserve"> في معان شتى</w:t>
      </w:r>
      <w:r w:rsidR="00410A32">
        <w:rPr>
          <w:rtl/>
        </w:rPr>
        <w:t xml:space="preserve"> .</w:t>
      </w:r>
      <w:r w:rsidRPr="006216AF">
        <w:rPr>
          <w:rtl/>
        </w:rPr>
        <w:t xml:space="preserve"> وفيه : عشرة</w:t>
      </w:r>
      <w:r w:rsidR="0067102A">
        <w:rPr>
          <w:rtl/>
        </w:rPr>
        <w:t xml:space="preserve"> </w:t>
      </w:r>
      <w:r w:rsidR="00327DEE">
        <w:rPr>
          <w:rtl/>
        </w:rPr>
        <w:br/>
      </w:r>
      <w:r w:rsidRPr="006216AF">
        <w:rPr>
          <w:rtl/>
        </w:rPr>
        <w:t>أحاديث</w:t>
      </w:r>
      <w:r w:rsidR="00E100FB">
        <w:rPr>
          <w:rFonts w:hint="cs"/>
          <w:rtl/>
        </w:rPr>
        <w:t xml:space="preserve"> </w:t>
      </w:r>
      <w:r w:rsidR="004D4D51">
        <w:rPr>
          <w:rtl/>
        </w:rPr>
        <w:tab/>
      </w:r>
      <w:r w:rsidR="00E100FB">
        <w:rPr>
          <w:rFonts w:hint="cs"/>
          <w:rtl/>
        </w:rPr>
        <w:t xml:space="preserve"> </w:t>
      </w:r>
      <w:r w:rsidR="0088227C" w:rsidRPr="006216AF">
        <w:rPr>
          <w:rtl/>
        </w:rPr>
        <w:t>605</w:t>
      </w:r>
    </w:p>
    <w:p w:rsidR="00703C9A" w:rsidRPr="00DE67F7" w:rsidRDefault="00B2552B" w:rsidP="00E100FB">
      <w:pPr>
        <w:rPr>
          <w:rtl/>
        </w:rPr>
      </w:pPr>
      <w:r>
        <w:rPr>
          <w:rtl/>
        </w:rPr>
        <w:fldChar w:fldCharType="end"/>
      </w:r>
    </w:p>
    <w:sectPr w:rsidR="00703C9A" w:rsidRPr="00DE67F7" w:rsidSect="007C0E3A">
      <w:footerReference w:type="default" r:id="rId21"/>
      <w:footerReference w:type="first" r:id="rId22"/>
      <w:pgSz w:w="11907" w:h="16840" w:code="9"/>
      <w:pgMar w:top="1531" w:right="1985" w:bottom="1531" w:left="1985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A3F" w:rsidRDefault="00816A3F">
      <w:r>
        <w:separator/>
      </w:r>
    </w:p>
  </w:endnote>
  <w:endnote w:type="continuationSeparator" w:id="0">
    <w:p w:rsidR="00816A3F" w:rsidRDefault="00816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fed Alaem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E3A" w:rsidRDefault="007C0E3A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1E124D">
      <w:rPr>
        <w:noProof/>
        <w:rtl/>
      </w:rPr>
      <w:t>626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E3A" w:rsidRDefault="007C0E3A">
    <w:pPr>
      <w:pStyle w:val="Footer"/>
    </w:pPr>
    <w:r>
      <w:rPr>
        <w:rFonts w:hint="cs"/>
        <w:rtl/>
      </w:rPr>
      <w:t>683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A3F" w:rsidRDefault="00816A3F">
      <w:r>
        <w:separator/>
      </w:r>
    </w:p>
  </w:footnote>
  <w:footnote w:type="continuationSeparator" w:id="0">
    <w:p w:rsidR="00816A3F" w:rsidRDefault="00816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D3A62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BAEB2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5DE17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9706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184877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E01F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5D24D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068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F6C4A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C048E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26"/>
    <w:rsid w:val="000012F4"/>
    <w:rsid w:val="00001617"/>
    <w:rsid w:val="00001927"/>
    <w:rsid w:val="00002921"/>
    <w:rsid w:val="000061FE"/>
    <w:rsid w:val="0000652C"/>
    <w:rsid w:val="00007E45"/>
    <w:rsid w:val="00013E17"/>
    <w:rsid w:val="000152D3"/>
    <w:rsid w:val="00016255"/>
    <w:rsid w:val="00016F03"/>
    <w:rsid w:val="000179BD"/>
    <w:rsid w:val="00017B25"/>
    <w:rsid w:val="000217B1"/>
    <w:rsid w:val="00021F19"/>
    <w:rsid w:val="000246EF"/>
    <w:rsid w:val="00025373"/>
    <w:rsid w:val="000267FE"/>
    <w:rsid w:val="000279FF"/>
    <w:rsid w:val="000373A7"/>
    <w:rsid w:val="00040798"/>
    <w:rsid w:val="00041949"/>
    <w:rsid w:val="000425F8"/>
    <w:rsid w:val="00042EFB"/>
    <w:rsid w:val="000438D3"/>
    <w:rsid w:val="00044157"/>
    <w:rsid w:val="00044359"/>
    <w:rsid w:val="00045B0B"/>
    <w:rsid w:val="000469AD"/>
    <w:rsid w:val="00046D68"/>
    <w:rsid w:val="00047CA1"/>
    <w:rsid w:val="00050DDB"/>
    <w:rsid w:val="00052BD3"/>
    <w:rsid w:val="000533B1"/>
    <w:rsid w:val="00054406"/>
    <w:rsid w:val="00055ADC"/>
    <w:rsid w:val="00056E11"/>
    <w:rsid w:val="0006083B"/>
    <w:rsid w:val="00061125"/>
    <w:rsid w:val="000616F0"/>
    <w:rsid w:val="00061AF0"/>
    <w:rsid w:val="0006216A"/>
    <w:rsid w:val="00063C36"/>
    <w:rsid w:val="00063FE2"/>
    <w:rsid w:val="00064C19"/>
    <w:rsid w:val="00064CF1"/>
    <w:rsid w:val="00065623"/>
    <w:rsid w:val="00065FE3"/>
    <w:rsid w:val="00067F84"/>
    <w:rsid w:val="00070D1E"/>
    <w:rsid w:val="00071438"/>
    <w:rsid w:val="00071836"/>
    <w:rsid w:val="00071C90"/>
    <w:rsid w:val="00071C97"/>
    <w:rsid w:val="00074FE9"/>
    <w:rsid w:val="00075D9B"/>
    <w:rsid w:val="000762BE"/>
    <w:rsid w:val="00076A3A"/>
    <w:rsid w:val="00076D3B"/>
    <w:rsid w:val="00076EAE"/>
    <w:rsid w:val="00077A7C"/>
    <w:rsid w:val="00077D6B"/>
    <w:rsid w:val="00085743"/>
    <w:rsid w:val="00085DB3"/>
    <w:rsid w:val="00086956"/>
    <w:rsid w:val="00087B2F"/>
    <w:rsid w:val="00090128"/>
    <w:rsid w:val="00090B00"/>
    <w:rsid w:val="00091459"/>
    <w:rsid w:val="00091C1B"/>
    <w:rsid w:val="00091D87"/>
    <w:rsid w:val="00092A0C"/>
    <w:rsid w:val="000938BD"/>
    <w:rsid w:val="00094245"/>
    <w:rsid w:val="00096147"/>
    <w:rsid w:val="000970D7"/>
    <w:rsid w:val="000976C5"/>
    <w:rsid w:val="00097A40"/>
    <w:rsid w:val="000A0507"/>
    <w:rsid w:val="000A1443"/>
    <w:rsid w:val="000A2FB4"/>
    <w:rsid w:val="000A4C3C"/>
    <w:rsid w:val="000A58BD"/>
    <w:rsid w:val="000A6CEB"/>
    <w:rsid w:val="000A764F"/>
    <w:rsid w:val="000A7750"/>
    <w:rsid w:val="000A7799"/>
    <w:rsid w:val="000A7D19"/>
    <w:rsid w:val="000B338C"/>
    <w:rsid w:val="000B35CD"/>
    <w:rsid w:val="000B44AF"/>
    <w:rsid w:val="000B571A"/>
    <w:rsid w:val="000B5F85"/>
    <w:rsid w:val="000B7F56"/>
    <w:rsid w:val="000C0A89"/>
    <w:rsid w:val="000C18A9"/>
    <w:rsid w:val="000C1964"/>
    <w:rsid w:val="000C1BA9"/>
    <w:rsid w:val="000C1E61"/>
    <w:rsid w:val="000C29A6"/>
    <w:rsid w:val="000C358B"/>
    <w:rsid w:val="000C406A"/>
    <w:rsid w:val="000C60E8"/>
    <w:rsid w:val="000C648C"/>
    <w:rsid w:val="000C6DF0"/>
    <w:rsid w:val="000C7722"/>
    <w:rsid w:val="000D0A6B"/>
    <w:rsid w:val="000D0E76"/>
    <w:rsid w:val="000D147D"/>
    <w:rsid w:val="000D1BDF"/>
    <w:rsid w:val="000D2193"/>
    <w:rsid w:val="000D43AE"/>
    <w:rsid w:val="000D4B13"/>
    <w:rsid w:val="000D6A06"/>
    <w:rsid w:val="000D71B7"/>
    <w:rsid w:val="000E107E"/>
    <w:rsid w:val="000E2A88"/>
    <w:rsid w:val="000E2F13"/>
    <w:rsid w:val="000E317E"/>
    <w:rsid w:val="000E3232"/>
    <w:rsid w:val="000E3661"/>
    <w:rsid w:val="000E41BD"/>
    <w:rsid w:val="000E42B4"/>
    <w:rsid w:val="000E449A"/>
    <w:rsid w:val="000E4C18"/>
    <w:rsid w:val="000E5099"/>
    <w:rsid w:val="000E71FF"/>
    <w:rsid w:val="000E77C3"/>
    <w:rsid w:val="000F12E3"/>
    <w:rsid w:val="000F186F"/>
    <w:rsid w:val="000F5B31"/>
    <w:rsid w:val="000F6E6F"/>
    <w:rsid w:val="000F7B29"/>
    <w:rsid w:val="0010049D"/>
    <w:rsid w:val="001026A7"/>
    <w:rsid w:val="00106D04"/>
    <w:rsid w:val="00107A6B"/>
    <w:rsid w:val="00107C82"/>
    <w:rsid w:val="00107E9F"/>
    <w:rsid w:val="0011352E"/>
    <w:rsid w:val="00113B0B"/>
    <w:rsid w:val="00113CCC"/>
    <w:rsid w:val="00113E31"/>
    <w:rsid w:val="0011492E"/>
    <w:rsid w:val="00115905"/>
    <w:rsid w:val="00115CE3"/>
    <w:rsid w:val="001162C9"/>
    <w:rsid w:val="00117529"/>
    <w:rsid w:val="00117992"/>
    <w:rsid w:val="0012020E"/>
    <w:rsid w:val="0012049D"/>
    <w:rsid w:val="0012268F"/>
    <w:rsid w:val="0012358C"/>
    <w:rsid w:val="00125707"/>
    <w:rsid w:val="00126471"/>
    <w:rsid w:val="001269E4"/>
    <w:rsid w:val="00130FED"/>
    <w:rsid w:val="00131599"/>
    <w:rsid w:val="00131862"/>
    <w:rsid w:val="00132720"/>
    <w:rsid w:val="00134C69"/>
    <w:rsid w:val="0013512C"/>
    <w:rsid w:val="00135993"/>
    <w:rsid w:val="00135E90"/>
    <w:rsid w:val="00136E6F"/>
    <w:rsid w:val="00137DD6"/>
    <w:rsid w:val="001403E9"/>
    <w:rsid w:val="0014341C"/>
    <w:rsid w:val="00143EEA"/>
    <w:rsid w:val="0014487D"/>
    <w:rsid w:val="00144AB0"/>
    <w:rsid w:val="00144DF0"/>
    <w:rsid w:val="0014707B"/>
    <w:rsid w:val="00147ED8"/>
    <w:rsid w:val="00153917"/>
    <w:rsid w:val="00154190"/>
    <w:rsid w:val="0015433B"/>
    <w:rsid w:val="0015541D"/>
    <w:rsid w:val="0015639D"/>
    <w:rsid w:val="001564EA"/>
    <w:rsid w:val="00160F76"/>
    <w:rsid w:val="00161579"/>
    <w:rsid w:val="00164767"/>
    <w:rsid w:val="00164810"/>
    <w:rsid w:val="0016542F"/>
    <w:rsid w:val="00165E8B"/>
    <w:rsid w:val="00166E62"/>
    <w:rsid w:val="00166FFF"/>
    <w:rsid w:val="00170F73"/>
    <w:rsid w:val="001712E1"/>
    <w:rsid w:val="001731DB"/>
    <w:rsid w:val="001732CC"/>
    <w:rsid w:val="001737C1"/>
    <w:rsid w:val="00174B31"/>
    <w:rsid w:val="001758B9"/>
    <w:rsid w:val="00175DBE"/>
    <w:rsid w:val="00177AE9"/>
    <w:rsid w:val="001805BC"/>
    <w:rsid w:val="00181B04"/>
    <w:rsid w:val="00182325"/>
    <w:rsid w:val="00182D99"/>
    <w:rsid w:val="0018312D"/>
    <w:rsid w:val="00184366"/>
    <w:rsid w:val="00184805"/>
    <w:rsid w:val="00185173"/>
    <w:rsid w:val="00185B7A"/>
    <w:rsid w:val="00186474"/>
    <w:rsid w:val="0018698F"/>
    <w:rsid w:val="001904D8"/>
    <w:rsid w:val="001904FB"/>
    <w:rsid w:val="00191BDB"/>
    <w:rsid w:val="00192B26"/>
    <w:rsid w:val="00194BF8"/>
    <w:rsid w:val="00195A9A"/>
    <w:rsid w:val="00195CE6"/>
    <w:rsid w:val="00196DD7"/>
    <w:rsid w:val="001A36D0"/>
    <w:rsid w:val="001A36EB"/>
    <w:rsid w:val="001A412D"/>
    <w:rsid w:val="001A4AF8"/>
    <w:rsid w:val="001A4D9B"/>
    <w:rsid w:val="001A5B91"/>
    <w:rsid w:val="001A6EC0"/>
    <w:rsid w:val="001A74C8"/>
    <w:rsid w:val="001A77F0"/>
    <w:rsid w:val="001A7F9E"/>
    <w:rsid w:val="001B10E2"/>
    <w:rsid w:val="001B1673"/>
    <w:rsid w:val="001B16FD"/>
    <w:rsid w:val="001B327A"/>
    <w:rsid w:val="001B3382"/>
    <w:rsid w:val="001B363A"/>
    <w:rsid w:val="001B38DD"/>
    <w:rsid w:val="001B3E24"/>
    <w:rsid w:val="001B44D8"/>
    <w:rsid w:val="001B558E"/>
    <w:rsid w:val="001B6543"/>
    <w:rsid w:val="001B6A30"/>
    <w:rsid w:val="001B6A82"/>
    <w:rsid w:val="001B702D"/>
    <w:rsid w:val="001B7407"/>
    <w:rsid w:val="001B796C"/>
    <w:rsid w:val="001B7A9C"/>
    <w:rsid w:val="001C0156"/>
    <w:rsid w:val="001C0588"/>
    <w:rsid w:val="001C1504"/>
    <w:rsid w:val="001C3A02"/>
    <w:rsid w:val="001C4958"/>
    <w:rsid w:val="001C4F0F"/>
    <w:rsid w:val="001C5A2F"/>
    <w:rsid w:val="001C78EE"/>
    <w:rsid w:val="001D0EF1"/>
    <w:rsid w:val="001D10EB"/>
    <w:rsid w:val="001D195C"/>
    <w:rsid w:val="001D217A"/>
    <w:rsid w:val="001D2325"/>
    <w:rsid w:val="001D26FA"/>
    <w:rsid w:val="001D31CE"/>
    <w:rsid w:val="001D41A1"/>
    <w:rsid w:val="001D537B"/>
    <w:rsid w:val="001D63B0"/>
    <w:rsid w:val="001D71F2"/>
    <w:rsid w:val="001D7D76"/>
    <w:rsid w:val="001E124D"/>
    <w:rsid w:val="001E12E7"/>
    <w:rsid w:val="001E16E5"/>
    <w:rsid w:val="001E1B33"/>
    <w:rsid w:val="001E25DC"/>
    <w:rsid w:val="001E2BE4"/>
    <w:rsid w:val="001E4946"/>
    <w:rsid w:val="001E549C"/>
    <w:rsid w:val="001E6935"/>
    <w:rsid w:val="001E6C83"/>
    <w:rsid w:val="001E7263"/>
    <w:rsid w:val="001F0713"/>
    <w:rsid w:val="001F3D05"/>
    <w:rsid w:val="001F459E"/>
    <w:rsid w:val="001F4E7E"/>
    <w:rsid w:val="001F55D9"/>
    <w:rsid w:val="001F572D"/>
    <w:rsid w:val="001F7CBA"/>
    <w:rsid w:val="002003A5"/>
    <w:rsid w:val="00200989"/>
    <w:rsid w:val="00200E1F"/>
    <w:rsid w:val="00201C08"/>
    <w:rsid w:val="00201F67"/>
    <w:rsid w:val="002024BA"/>
    <w:rsid w:val="002027C6"/>
    <w:rsid w:val="00202C0E"/>
    <w:rsid w:val="00203C9E"/>
    <w:rsid w:val="00203DBD"/>
    <w:rsid w:val="00206F0D"/>
    <w:rsid w:val="00207F24"/>
    <w:rsid w:val="002116D2"/>
    <w:rsid w:val="00212441"/>
    <w:rsid w:val="0021300A"/>
    <w:rsid w:val="002139CB"/>
    <w:rsid w:val="00214801"/>
    <w:rsid w:val="002161F1"/>
    <w:rsid w:val="00216323"/>
    <w:rsid w:val="002163EC"/>
    <w:rsid w:val="00216F81"/>
    <w:rsid w:val="00217BEA"/>
    <w:rsid w:val="002213D1"/>
    <w:rsid w:val="002217C4"/>
    <w:rsid w:val="00222B24"/>
    <w:rsid w:val="002230AC"/>
    <w:rsid w:val="00223328"/>
    <w:rsid w:val="00223FDC"/>
    <w:rsid w:val="002245D3"/>
    <w:rsid w:val="00224964"/>
    <w:rsid w:val="0022556B"/>
    <w:rsid w:val="0022661D"/>
    <w:rsid w:val="00227FEE"/>
    <w:rsid w:val="00230283"/>
    <w:rsid w:val="00230701"/>
    <w:rsid w:val="0023259F"/>
    <w:rsid w:val="002325A1"/>
    <w:rsid w:val="00233AD7"/>
    <w:rsid w:val="00233EEC"/>
    <w:rsid w:val="00233EF6"/>
    <w:rsid w:val="002354E8"/>
    <w:rsid w:val="00235979"/>
    <w:rsid w:val="00235F0C"/>
    <w:rsid w:val="00236284"/>
    <w:rsid w:val="002377AA"/>
    <w:rsid w:val="002378E3"/>
    <w:rsid w:val="00240E03"/>
    <w:rsid w:val="002411BD"/>
    <w:rsid w:val="002411FF"/>
    <w:rsid w:val="0024172C"/>
    <w:rsid w:val="00241F59"/>
    <w:rsid w:val="00241F5B"/>
    <w:rsid w:val="00242606"/>
    <w:rsid w:val="00242E89"/>
    <w:rsid w:val="0024462B"/>
    <w:rsid w:val="00246465"/>
    <w:rsid w:val="002470F4"/>
    <w:rsid w:val="00247511"/>
    <w:rsid w:val="00247858"/>
    <w:rsid w:val="00247E96"/>
    <w:rsid w:val="002501D5"/>
    <w:rsid w:val="0025118C"/>
    <w:rsid w:val="00251524"/>
    <w:rsid w:val="00251E02"/>
    <w:rsid w:val="00254175"/>
    <w:rsid w:val="002548B3"/>
    <w:rsid w:val="00254AD2"/>
    <w:rsid w:val="002550C0"/>
    <w:rsid w:val="00255923"/>
    <w:rsid w:val="00256E04"/>
    <w:rsid w:val="00257657"/>
    <w:rsid w:val="002577F7"/>
    <w:rsid w:val="00257DA1"/>
    <w:rsid w:val="0026017D"/>
    <w:rsid w:val="00260C87"/>
    <w:rsid w:val="002615BC"/>
    <w:rsid w:val="002616C1"/>
    <w:rsid w:val="00262481"/>
    <w:rsid w:val="00263256"/>
    <w:rsid w:val="00263286"/>
    <w:rsid w:val="00263F56"/>
    <w:rsid w:val="00265601"/>
    <w:rsid w:val="002677C7"/>
    <w:rsid w:val="00267B72"/>
    <w:rsid w:val="00267C9B"/>
    <w:rsid w:val="0027018D"/>
    <w:rsid w:val="00271907"/>
    <w:rsid w:val="00272DBB"/>
    <w:rsid w:val="00273C43"/>
    <w:rsid w:val="00275304"/>
    <w:rsid w:val="002758A3"/>
    <w:rsid w:val="002758E5"/>
    <w:rsid w:val="00275958"/>
    <w:rsid w:val="00275F62"/>
    <w:rsid w:val="00276CED"/>
    <w:rsid w:val="002774DB"/>
    <w:rsid w:val="00277C5F"/>
    <w:rsid w:val="00277F9B"/>
    <w:rsid w:val="00280108"/>
    <w:rsid w:val="00280805"/>
    <w:rsid w:val="0028271F"/>
    <w:rsid w:val="00283006"/>
    <w:rsid w:val="00283FDE"/>
    <w:rsid w:val="002840C4"/>
    <w:rsid w:val="00286F43"/>
    <w:rsid w:val="00291A9F"/>
    <w:rsid w:val="002923AF"/>
    <w:rsid w:val="00292850"/>
    <w:rsid w:val="00292F0B"/>
    <w:rsid w:val="0029339B"/>
    <w:rsid w:val="00293C28"/>
    <w:rsid w:val="0029787B"/>
    <w:rsid w:val="0029793B"/>
    <w:rsid w:val="002A0284"/>
    <w:rsid w:val="002A0335"/>
    <w:rsid w:val="002A0728"/>
    <w:rsid w:val="002A0BD2"/>
    <w:rsid w:val="002A130B"/>
    <w:rsid w:val="002A20C8"/>
    <w:rsid w:val="002A2AE3"/>
    <w:rsid w:val="002A2C72"/>
    <w:rsid w:val="002A31F3"/>
    <w:rsid w:val="002A36F2"/>
    <w:rsid w:val="002A690A"/>
    <w:rsid w:val="002A7451"/>
    <w:rsid w:val="002B2159"/>
    <w:rsid w:val="002B222A"/>
    <w:rsid w:val="002B3D07"/>
    <w:rsid w:val="002B4722"/>
    <w:rsid w:val="002B68AC"/>
    <w:rsid w:val="002B71A8"/>
    <w:rsid w:val="002C162B"/>
    <w:rsid w:val="002C1673"/>
    <w:rsid w:val="002C2BDB"/>
    <w:rsid w:val="002C331A"/>
    <w:rsid w:val="002C46E8"/>
    <w:rsid w:val="002C71AF"/>
    <w:rsid w:val="002D0DC1"/>
    <w:rsid w:val="002D19A9"/>
    <w:rsid w:val="002D2485"/>
    <w:rsid w:val="002D4887"/>
    <w:rsid w:val="002D580E"/>
    <w:rsid w:val="002D6280"/>
    <w:rsid w:val="002E1BB4"/>
    <w:rsid w:val="002E21A4"/>
    <w:rsid w:val="002E29CC"/>
    <w:rsid w:val="002E4CC9"/>
    <w:rsid w:val="002E4D3D"/>
    <w:rsid w:val="002E5A65"/>
    <w:rsid w:val="002E5E3F"/>
    <w:rsid w:val="002F0785"/>
    <w:rsid w:val="002F256E"/>
    <w:rsid w:val="002F39D4"/>
    <w:rsid w:val="002F42DF"/>
    <w:rsid w:val="002F75A0"/>
    <w:rsid w:val="002F7856"/>
    <w:rsid w:val="00301208"/>
    <w:rsid w:val="0030175F"/>
    <w:rsid w:val="00301D54"/>
    <w:rsid w:val="0030274D"/>
    <w:rsid w:val="00302DE5"/>
    <w:rsid w:val="003036C3"/>
    <w:rsid w:val="00303EF4"/>
    <w:rsid w:val="00304AF7"/>
    <w:rsid w:val="003058D3"/>
    <w:rsid w:val="0030596A"/>
    <w:rsid w:val="003062EE"/>
    <w:rsid w:val="00307A1A"/>
    <w:rsid w:val="00307C3A"/>
    <w:rsid w:val="003112AD"/>
    <w:rsid w:val="00312DA5"/>
    <w:rsid w:val="0031312E"/>
    <w:rsid w:val="00313846"/>
    <w:rsid w:val="00314756"/>
    <w:rsid w:val="00317E22"/>
    <w:rsid w:val="00317E2D"/>
    <w:rsid w:val="00320809"/>
    <w:rsid w:val="00320FEC"/>
    <w:rsid w:val="00321333"/>
    <w:rsid w:val="003227DB"/>
    <w:rsid w:val="00323500"/>
    <w:rsid w:val="00324462"/>
    <w:rsid w:val="00324A98"/>
    <w:rsid w:val="00324B78"/>
    <w:rsid w:val="0032601D"/>
    <w:rsid w:val="003261C3"/>
    <w:rsid w:val="00327DEE"/>
    <w:rsid w:val="00331314"/>
    <w:rsid w:val="003333B4"/>
    <w:rsid w:val="003339D0"/>
    <w:rsid w:val="00335A4F"/>
    <w:rsid w:val="00335AF1"/>
    <w:rsid w:val="00335D7C"/>
    <w:rsid w:val="00336AA5"/>
    <w:rsid w:val="003400EA"/>
    <w:rsid w:val="00341579"/>
    <w:rsid w:val="003427B6"/>
    <w:rsid w:val="003427F4"/>
    <w:rsid w:val="00342BEB"/>
    <w:rsid w:val="00344331"/>
    <w:rsid w:val="00344C32"/>
    <w:rsid w:val="003456D5"/>
    <w:rsid w:val="003460E9"/>
    <w:rsid w:val="0034623E"/>
    <w:rsid w:val="00346E65"/>
    <w:rsid w:val="00347CA5"/>
    <w:rsid w:val="00350006"/>
    <w:rsid w:val="00350983"/>
    <w:rsid w:val="00351142"/>
    <w:rsid w:val="0035117D"/>
    <w:rsid w:val="0035178C"/>
    <w:rsid w:val="00351F69"/>
    <w:rsid w:val="00353070"/>
    <w:rsid w:val="003537E0"/>
    <w:rsid w:val="00354065"/>
    <w:rsid w:val="00355192"/>
    <w:rsid w:val="00355E86"/>
    <w:rsid w:val="003565DC"/>
    <w:rsid w:val="003577F2"/>
    <w:rsid w:val="003615C6"/>
    <w:rsid w:val="003616D8"/>
    <w:rsid w:val="00361C17"/>
    <w:rsid w:val="003635D8"/>
    <w:rsid w:val="00363C94"/>
    <w:rsid w:val="0036400D"/>
    <w:rsid w:val="00365623"/>
    <w:rsid w:val="0036682A"/>
    <w:rsid w:val="00372DF3"/>
    <w:rsid w:val="00373085"/>
    <w:rsid w:val="003732C6"/>
    <w:rsid w:val="0037333F"/>
    <w:rsid w:val="0037361C"/>
    <w:rsid w:val="00373BB7"/>
    <w:rsid w:val="00374259"/>
    <w:rsid w:val="003748C3"/>
    <w:rsid w:val="00374EE6"/>
    <w:rsid w:val="00376A26"/>
    <w:rsid w:val="0037718F"/>
    <w:rsid w:val="00377E5C"/>
    <w:rsid w:val="00380AF8"/>
    <w:rsid w:val="00381E20"/>
    <w:rsid w:val="00381ED2"/>
    <w:rsid w:val="00382263"/>
    <w:rsid w:val="0038242D"/>
    <w:rsid w:val="00382478"/>
    <w:rsid w:val="003832D3"/>
    <w:rsid w:val="0038512C"/>
    <w:rsid w:val="0038683D"/>
    <w:rsid w:val="00386FFD"/>
    <w:rsid w:val="0038781D"/>
    <w:rsid w:val="00387D84"/>
    <w:rsid w:val="00391493"/>
    <w:rsid w:val="003918A3"/>
    <w:rsid w:val="0039333A"/>
    <w:rsid w:val="00393658"/>
    <w:rsid w:val="0039416A"/>
    <w:rsid w:val="0039427A"/>
    <w:rsid w:val="003946E4"/>
    <w:rsid w:val="003960FA"/>
    <w:rsid w:val="0039616A"/>
    <w:rsid w:val="00396A92"/>
    <w:rsid w:val="0039787F"/>
    <w:rsid w:val="0039788B"/>
    <w:rsid w:val="003A2207"/>
    <w:rsid w:val="003A2536"/>
    <w:rsid w:val="003A2718"/>
    <w:rsid w:val="003A3EBD"/>
    <w:rsid w:val="003A3F7E"/>
    <w:rsid w:val="003A4587"/>
    <w:rsid w:val="003A5BBB"/>
    <w:rsid w:val="003A661E"/>
    <w:rsid w:val="003A68F2"/>
    <w:rsid w:val="003A7B2F"/>
    <w:rsid w:val="003B043F"/>
    <w:rsid w:val="003B0913"/>
    <w:rsid w:val="003B18AB"/>
    <w:rsid w:val="003B2D53"/>
    <w:rsid w:val="003B36A1"/>
    <w:rsid w:val="003B4CBD"/>
    <w:rsid w:val="003B4DE7"/>
    <w:rsid w:val="003B58BB"/>
    <w:rsid w:val="003B5EC0"/>
    <w:rsid w:val="003B6720"/>
    <w:rsid w:val="003B775B"/>
    <w:rsid w:val="003C07F6"/>
    <w:rsid w:val="003C31E3"/>
    <w:rsid w:val="003C34C2"/>
    <w:rsid w:val="003C3D0C"/>
    <w:rsid w:val="003C5602"/>
    <w:rsid w:val="003C6C76"/>
    <w:rsid w:val="003C6EAC"/>
    <w:rsid w:val="003C7040"/>
    <w:rsid w:val="003C7059"/>
    <w:rsid w:val="003C7C08"/>
    <w:rsid w:val="003D00CA"/>
    <w:rsid w:val="003D03AF"/>
    <w:rsid w:val="003D215B"/>
    <w:rsid w:val="003D2459"/>
    <w:rsid w:val="003D28ED"/>
    <w:rsid w:val="003D3107"/>
    <w:rsid w:val="003D3C0B"/>
    <w:rsid w:val="003D4AC9"/>
    <w:rsid w:val="003D53B2"/>
    <w:rsid w:val="003D53F8"/>
    <w:rsid w:val="003D6D42"/>
    <w:rsid w:val="003D7342"/>
    <w:rsid w:val="003D74A6"/>
    <w:rsid w:val="003D7BD3"/>
    <w:rsid w:val="003D7C9A"/>
    <w:rsid w:val="003E07BE"/>
    <w:rsid w:val="003E125C"/>
    <w:rsid w:val="003E24F6"/>
    <w:rsid w:val="003E3600"/>
    <w:rsid w:val="003E4275"/>
    <w:rsid w:val="003E5F0C"/>
    <w:rsid w:val="003E76E8"/>
    <w:rsid w:val="003F1C08"/>
    <w:rsid w:val="003F2636"/>
    <w:rsid w:val="003F2E73"/>
    <w:rsid w:val="003F2F5A"/>
    <w:rsid w:val="003F5D0E"/>
    <w:rsid w:val="003F615F"/>
    <w:rsid w:val="003F69CE"/>
    <w:rsid w:val="00400B4F"/>
    <w:rsid w:val="0040122A"/>
    <w:rsid w:val="00401895"/>
    <w:rsid w:val="00402C65"/>
    <w:rsid w:val="00403783"/>
    <w:rsid w:val="00403E8C"/>
    <w:rsid w:val="004043D9"/>
    <w:rsid w:val="00406B79"/>
    <w:rsid w:val="00407684"/>
    <w:rsid w:val="0041065F"/>
    <w:rsid w:val="00410A32"/>
    <w:rsid w:val="00411819"/>
    <w:rsid w:val="004127DD"/>
    <w:rsid w:val="00413364"/>
    <w:rsid w:val="00413577"/>
    <w:rsid w:val="004135C6"/>
    <w:rsid w:val="00413B04"/>
    <w:rsid w:val="00413F4F"/>
    <w:rsid w:val="004146CB"/>
    <w:rsid w:val="004163AB"/>
    <w:rsid w:val="00416E2B"/>
    <w:rsid w:val="00416ECD"/>
    <w:rsid w:val="00416F75"/>
    <w:rsid w:val="00417186"/>
    <w:rsid w:val="00420097"/>
    <w:rsid w:val="004209BA"/>
    <w:rsid w:val="004214E9"/>
    <w:rsid w:val="00421573"/>
    <w:rsid w:val="00422610"/>
    <w:rsid w:val="00422738"/>
    <w:rsid w:val="004261BB"/>
    <w:rsid w:val="0042684F"/>
    <w:rsid w:val="0043022B"/>
    <w:rsid w:val="0043094C"/>
    <w:rsid w:val="004313AC"/>
    <w:rsid w:val="00432E86"/>
    <w:rsid w:val="00433AD7"/>
    <w:rsid w:val="00434276"/>
    <w:rsid w:val="00434A97"/>
    <w:rsid w:val="00434C5F"/>
    <w:rsid w:val="00436446"/>
    <w:rsid w:val="004369FA"/>
    <w:rsid w:val="00437035"/>
    <w:rsid w:val="00437286"/>
    <w:rsid w:val="00441356"/>
    <w:rsid w:val="0044440C"/>
    <w:rsid w:val="004445D6"/>
    <w:rsid w:val="00445CAE"/>
    <w:rsid w:val="00450726"/>
    <w:rsid w:val="00451191"/>
    <w:rsid w:val="00451506"/>
    <w:rsid w:val="00451C70"/>
    <w:rsid w:val="00452BB2"/>
    <w:rsid w:val="00454962"/>
    <w:rsid w:val="00454AF3"/>
    <w:rsid w:val="00455A59"/>
    <w:rsid w:val="00455B96"/>
    <w:rsid w:val="00456CDC"/>
    <w:rsid w:val="00456DE3"/>
    <w:rsid w:val="004577FA"/>
    <w:rsid w:val="00457D4F"/>
    <w:rsid w:val="0046043A"/>
    <w:rsid w:val="004605E9"/>
    <w:rsid w:val="00460F70"/>
    <w:rsid w:val="00462514"/>
    <w:rsid w:val="004627DD"/>
    <w:rsid w:val="00463834"/>
    <w:rsid w:val="00463E41"/>
    <w:rsid w:val="0046634E"/>
    <w:rsid w:val="0046774E"/>
    <w:rsid w:val="00470B0F"/>
    <w:rsid w:val="00470C8A"/>
    <w:rsid w:val="004711EF"/>
    <w:rsid w:val="004722F9"/>
    <w:rsid w:val="00472AB3"/>
    <w:rsid w:val="004730E3"/>
    <w:rsid w:val="004755EE"/>
    <w:rsid w:val="00475E99"/>
    <w:rsid w:val="00475FE4"/>
    <w:rsid w:val="00476795"/>
    <w:rsid w:val="00477704"/>
    <w:rsid w:val="00477C0C"/>
    <w:rsid w:val="00477D66"/>
    <w:rsid w:val="00480526"/>
    <w:rsid w:val="00480C78"/>
    <w:rsid w:val="004813E7"/>
    <w:rsid w:val="0048221F"/>
    <w:rsid w:val="00482AE8"/>
    <w:rsid w:val="00483071"/>
    <w:rsid w:val="00483CD6"/>
    <w:rsid w:val="00483E39"/>
    <w:rsid w:val="00483F0C"/>
    <w:rsid w:val="00484342"/>
    <w:rsid w:val="004847BB"/>
    <w:rsid w:val="00484B0A"/>
    <w:rsid w:val="00486103"/>
    <w:rsid w:val="0048628A"/>
    <w:rsid w:val="00486AD6"/>
    <w:rsid w:val="00487B2E"/>
    <w:rsid w:val="004919C3"/>
    <w:rsid w:val="00491ACF"/>
    <w:rsid w:val="004953C3"/>
    <w:rsid w:val="00496652"/>
    <w:rsid w:val="004966DB"/>
    <w:rsid w:val="004969AC"/>
    <w:rsid w:val="00496E3E"/>
    <w:rsid w:val="00497042"/>
    <w:rsid w:val="004970DF"/>
    <w:rsid w:val="004A0866"/>
    <w:rsid w:val="004A1076"/>
    <w:rsid w:val="004A1B95"/>
    <w:rsid w:val="004A1E2F"/>
    <w:rsid w:val="004A2939"/>
    <w:rsid w:val="004A2E8F"/>
    <w:rsid w:val="004A3491"/>
    <w:rsid w:val="004A40FE"/>
    <w:rsid w:val="004A4739"/>
    <w:rsid w:val="004A49BE"/>
    <w:rsid w:val="004A5077"/>
    <w:rsid w:val="004A6277"/>
    <w:rsid w:val="004A6BEE"/>
    <w:rsid w:val="004A7767"/>
    <w:rsid w:val="004A7F55"/>
    <w:rsid w:val="004B0ADC"/>
    <w:rsid w:val="004B17F4"/>
    <w:rsid w:val="004B26A5"/>
    <w:rsid w:val="004B2E67"/>
    <w:rsid w:val="004B305F"/>
    <w:rsid w:val="004B364D"/>
    <w:rsid w:val="004B3F50"/>
    <w:rsid w:val="004B5E0D"/>
    <w:rsid w:val="004B5E80"/>
    <w:rsid w:val="004C1F46"/>
    <w:rsid w:val="004C22A2"/>
    <w:rsid w:val="004C2980"/>
    <w:rsid w:val="004C33F3"/>
    <w:rsid w:val="004C4E83"/>
    <w:rsid w:val="004C5367"/>
    <w:rsid w:val="004C5C69"/>
    <w:rsid w:val="004C6D25"/>
    <w:rsid w:val="004C77E1"/>
    <w:rsid w:val="004D0289"/>
    <w:rsid w:val="004D0B09"/>
    <w:rsid w:val="004D2299"/>
    <w:rsid w:val="004D4D51"/>
    <w:rsid w:val="004D5066"/>
    <w:rsid w:val="004D6A7B"/>
    <w:rsid w:val="004D7678"/>
    <w:rsid w:val="004E0457"/>
    <w:rsid w:val="004E066F"/>
    <w:rsid w:val="004E147A"/>
    <w:rsid w:val="004E1D1F"/>
    <w:rsid w:val="004E3D8D"/>
    <w:rsid w:val="004E5B60"/>
    <w:rsid w:val="004E60A3"/>
    <w:rsid w:val="004E6710"/>
    <w:rsid w:val="004E6893"/>
    <w:rsid w:val="004E6B50"/>
    <w:rsid w:val="004E72E2"/>
    <w:rsid w:val="004E7C95"/>
    <w:rsid w:val="004E7E06"/>
    <w:rsid w:val="004F2091"/>
    <w:rsid w:val="004F521E"/>
    <w:rsid w:val="004F5257"/>
    <w:rsid w:val="004F663F"/>
    <w:rsid w:val="004F6AC1"/>
    <w:rsid w:val="005032B0"/>
    <w:rsid w:val="00503852"/>
    <w:rsid w:val="00505313"/>
    <w:rsid w:val="00511940"/>
    <w:rsid w:val="00514585"/>
    <w:rsid w:val="00514E74"/>
    <w:rsid w:val="005163E4"/>
    <w:rsid w:val="00517162"/>
    <w:rsid w:val="0052049C"/>
    <w:rsid w:val="00520D9D"/>
    <w:rsid w:val="00522FDC"/>
    <w:rsid w:val="005239A6"/>
    <w:rsid w:val="005242F0"/>
    <w:rsid w:val="0052531A"/>
    <w:rsid w:val="00526724"/>
    <w:rsid w:val="0052711A"/>
    <w:rsid w:val="0053226D"/>
    <w:rsid w:val="00532836"/>
    <w:rsid w:val="00533704"/>
    <w:rsid w:val="00533A90"/>
    <w:rsid w:val="00535331"/>
    <w:rsid w:val="0053587C"/>
    <w:rsid w:val="00536AE7"/>
    <w:rsid w:val="00536D49"/>
    <w:rsid w:val="00537022"/>
    <w:rsid w:val="00540096"/>
    <w:rsid w:val="00540CEA"/>
    <w:rsid w:val="00541520"/>
    <w:rsid w:val="00541D35"/>
    <w:rsid w:val="00542EEF"/>
    <w:rsid w:val="00544ADA"/>
    <w:rsid w:val="00546970"/>
    <w:rsid w:val="00547BD7"/>
    <w:rsid w:val="00550B2F"/>
    <w:rsid w:val="00552C63"/>
    <w:rsid w:val="00553DD3"/>
    <w:rsid w:val="00553E8E"/>
    <w:rsid w:val="00554026"/>
    <w:rsid w:val="005549DE"/>
    <w:rsid w:val="0055548A"/>
    <w:rsid w:val="00556202"/>
    <w:rsid w:val="005575B1"/>
    <w:rsid w:val="00557FA9"/>
    <w:rsid w:val="00557FDD"/>
    <w:rsid w:val="00560BEB"/>
    <w:rsid w:val="00561C58"/>
    <w:rsid w:val="00562EED"/>
    <w:rsid w:val="00563190"/>
    <w:rsid w:val="00564496"/>
    <w:rsid w:val="00565EC7"/>
    <w:rsid w:val="00566DCA"/>
    <w:rsid w:val="00566FA1"/>
    <w:rsid w:val="005673A9"/>
    <w:rsid w:val="005675B8"/>
    <w:rsid w:val="0057320B"/>
    <w:rsid w:val="005744B0"/>
    <w:rsid w:val="00576080"/>
    <w:rsid w:val="005766D8"/>
    <w:rsid w:val="005772C4"/>
    <w:rsid w:val="00577577"/>
    <w:rsid w:val="00577679"/>
    <w:rsid w:val="00581F71"/>
    <w:rsid w:val="0058272D"/>
    <w:rsid w:val="00586FCC"/>
    <w:rsid w:val="00587171"/>
    <w:rsid w:val="00590438"/>
    <w:rsid w:val="005905CB"/>
    <w:rsid w:val="00592174"/>
    <w:rsid w:val="005923FF"/>
    <w:rsid w:val="00593304"/>
    <w:rsid w:val="00595715"/>
    <w:rsid w:val="00596270"/>
    <w:rsid w:val="005A1C39"/>
    <w:rsid w:val="005A2D6E"/>
    <w:rsid w:val="005A2FC0"/>
    <w:rsid w:val="005A399C"/>
    <w:rsid w:val="005A439A"/>
    <w:rsid w:val="005A43ED"/>
    <w:rsid w:val="005A46A4"/>
    <w:rsid w:val="005A7AC8"/>
    <w:rsid w:val="005A7E60"/>
    <w:rsid w:val="005B0A79"/>
    <w:rsid w:val="005B1CC2"/>
    <w:rsid w:val="005B2643"/>
    <w:rsid w:val="005B2DE4"/>
    <w:rsid w:val="005B45FC"/>
    <w:rsid w:val="005B56BE"/>
    <w:rsid w:val="005B577F"/>
    <w:rsid w:val="005B5975"/>
    <w:rsid w:val="005B614F"/>
    <w:rsid w:val="005C04F0"/>
    <w:rsid w:val="005C0E2F"/>
    <w:rsid w:val="005C13B9"/>
    <w:rsid w:val="005C1616"/>
    <w:rsid w:val="005C28FB"/>
    <w:rsid w:val="005C4214"/>
    <w:rsid w:val="005C587B"/>
    <w:rsid w:val="005C750B"/>
    <w:rsid w:val="005C7705"/>
    <w:rsid w:val="005D0E92"/>
    <w:rsid w:val="005D3992"/>
    <w:rsid w:val="005D3A1C"/>
    <w:rsid w:val="005D46ED"/>
    <w:rsid w:val="005D4BD3"/>
    <w:rsid w:val="005D51A8"/>
    <w:rsid w:val="005D65DE"/>
    <w:rsid w:val="005D6800"/>
    <w:rsid w:val="005D6E6F"/>
    <w:rsid w:val="005D7367"/>
    <w:rsid w:val="005D7F8A"/>
    <w:rsid w:val="005E013B"/>
    <w:rsid w:val="005E20D0"/>
    <w:rsid w:val="005E2913"/>
    <w:rsid w:val="005E2B8D"/>
    <w:rsid w:val="005E3A28"/>
    <w:rsid w:val="005E3A81"/>
    <w:rsid w:val="005E5D81"/>
    <w:rsid w:val="005E6080"/>
    <w:rsid w:val="005E6270"/>
    <w:rsid w:val="005E67BF"/>
    <w:rsid w:val="005E6B4F"/>
    <w:rsid w:val="005F15AD"/>
    <w:rsid w:val="005F3EA8"/>
    <w:rsid w:val="005F4626"/>
    <w:rsid w:val="005F52A0"/>
    <w:rsid w:val="005F6420"/>
    <w:rsid w:val="005F78A7"/>
    <w:rsid w:val="006005D3"/>
    <w:rsid w:val="00601738"/>
    <w:rsid w:val="006041D2"/>
    <w:rsid w:val="00605A6C"/>
    <w:rsid w:val="006068E5"/>
    <w:rsid w:val="00607680"/>
    <w:rsid w:val="006102FD"/>
    <w:rsid w:val="006112DD"/>
    <w:rsid w:val="006132D3"/>
    <w:rsid w:val="006135B3"/>
    <w:rsid w:val="00614301"/>
    <w:rsid w:val="006153B2"/>
    <w:rsid w:val="006161CC"/>
    <w:rsid w:val="00616609"/>
    <w:rsid w:val="006167F3"/>
    <w:rsid w:val="00616B5B"/>
    <w:rsid w:val="0061782F"/>
    <w:rsid w:val="00617AE2"/>
    <w:rsid w:val="006204D7"/>
    <w:rsid w:val="00620B12"/>
    <w:rsid w:val="006210F4"/>
    <w:rsid w:val="00621155"/>
    <w:rsid w:val="00622D56"/>
    <w:rsid w:val="00623B0C"/>
    <w:rsid w:val="00623F74"/>
    <w:rsid w:val="00624805"/>
    <w:rsid w:val="00624AAC"/>
    <w:rsid w:val="00625A93"/>
    <w:rsid w:val="006311C6"/>
    <w:rsid w:val="00632C16"/>
    <w:rsid w:val="00633ED4"/>
    <w:rsid w:val="006357C1"/>
    <w:rsid w:val="00635B38"/>
    <w:rsid w:val="00636FA5"/>
    <w:rsid w:val="00637139"/>
    <w:rsid w:val="006408DA"/>
    <w:rsid w:val="00641262"/>
    <w:rsid w:val="00641A2D"/>
    <w:rsid w:val="006423B4"/>
    <w:rsid w:val="006427A3"/>
    <w:rsid w:val="0064305F"/>
    <w:rsid w:val="00643492"/>
    <w:rsid w:val="00644486"/>
    <w:rsid w:val="0064485C"/>
    <w:rsid w:val="0064491F"/>
    <w:rsid w:val="006468CB"/>
    <w:rsid w:val="00646B4A"/>
    <w:rsid w:val="00646D08"/>
    <w:rsid w:val="00647E39"/>
    <w:rsid w:val="00647F41"/>
    <w:rsid w:val="00650CFE"/>
    <w:rsid w:val="0065148D"/>
    <w:rsid w:val="00651640"/>
    <w:rsid w:val="006517A6"/>
    <w:rsid w:val="00652475"/>
    <w:rsid w:val="00654DCB"/>
    <w:rsid w:val="0065526E"/>
    <w:rsid w:val="006558C4"/>
    <w:rsid w:val="00656316"/>
    <w:rsid w:val="006567E3"/>
    <w:rsid w:val="006574EA"/>
    <w:rsid w:val="0066073F"/>
    <w:rsid w:val="00660842"/>
    <w:rsid w:val="00661000"/>
    <w:rsid w:val="006631F0"/>
    <w:rsid w:val="00663284"/>
    <w:rsid w:val="00663909"/>
    <w:rsid w:val="00663CFD"/>
    <w:rsid w:val="0066473D"/>
    <w:rsid w:val="006647F3"/>
    <w:rsid w:val="00664A12"/>
    <w:rsid w:val="00665482"/>
    <w:rsid w:val="00665AA0"/>
    <w:rsid w:val="00665B79"/>
    <w:rsid w:val="00665EE0"/>
    <w:rsid w:val="0066716F"/>
    <w:rsid w:val="00667491"/>
    <w:rsid w:val="00670357"/>
    <w:rsid w:val="0067102A"/>
    <w:rsid w:val="0067104A"/>
    <w:rsid w:val="006722EC"/>
    <w:rsid w:val="0067292F"/>
    <w:rsid w:val="0067589A"/>
    <w:rsid w:val="00676129"/>
    <w:rsid w:val="0067633C"/>
    <w:rsid w:val="00676A57"/>
    <w:rsid w:val="00677E45"/>
    <w:rsid w:val="00680F1E"/>
    <w:rsid w:val="00681489"/>
    <w:rsid w:val="00681548"/>
    <w:rsid w:val="006821A5"/>
    <w:rsid w:val="00682C19"/>
    <w:rsid w:val="006836A0"/>
    <w:rsid w:val="00683831"/>
    <w:rsid w:val="006843DF"/>
    <w:rsid w:val="00684527"/>
    <w:rsid w:val="00685472"/>
    <w:rsid w:val="006854F9"/>
    <w:rsid w:val="00685E19"/>
    <w:rsid w:val="00687928"/>
    <w:rsid w:val="006901B8"/>
    <w:rsid w:val="006901D1"/>
    <w:rsid w:val="0069163F"/>
    <w:rsid w:val="00692E7F"/>
    <w:rsid w:val="00692FEB"/>
    <w:rsid w:val="00693C72"/>
    <w:rsid w:val="00694833"/>
    <w:rsid w:val="006A0E26"/>
    <w:rsid w:val="006A1579"/>
    <w:rsid w:val="006A1E7C"/>
    <w:rsid w:val="006A21BD"/>
    <w:rsid w:val="006A5841"/>
    <w:rsid w:val="006A5A05"/>
    <w:rsid w:val="006A7D4D"/>
    <w:rsid w:val="006B17D2"/>
    <w:rsid w:val="006B38B8"/>
    <w:rsid w:val="006B3953"/>
    <w:rsid w:val="006B4FAA"/>
    <w:rsid w:val="006B6A5F"/>
    <w:rsid w:val="006B7F0E"/>
    <w:rsid w:val="006C0023"/>
    <w:rsid w:val="006C33DE"/>
    <w:rsid w:val="006C3BA9"/>
    <w:rsid w:val="006C4474"/>
    <w:rsid w:val="006C4795"/>
    <w:rsid w:val="006C4BF6"/>
    <w:rsid w:val="006C53AD"/>
    <w:rsid w:val="006C58E7"/>
    <w:rsid w:val="006C68D5"/>
    <w:rsid w:val="006C7179"/>
    <w:rsid w:val="006C79BD"/>
    <w:rsid w:val="006D0905"/>
    <w:rsid w:val="006D1CF5"/>
    <w:rsid w:val="006D2B24"/>
    <w:rsid w:val="006D3262"/>
    <w:rsid w:val="006D3565"/>
    <w:rsid w:val="006D36EC"/>
    <w:rsid w:val="006D6CE9"/>
    <w:rsid w:val="006D6F9A"/>
    <w:rsid w:val="006D798E"/>
    <w:rsid w:val="006E16E3"/>
    <w:rsid w:val="006E22C5"/>
    <w:rsid w:val="006E29D9"/>
    <w:rsid w:val="006E2C8E"/>
    <w:rsid w:val="006E2D38"/>
    <w:rsid w:val="006E331B"/>
    <w:rsid w:val="006E5062"/>
    <w:rsid w:val="006E5796"/>
    <w:rsid w:val="006E5828"/>
    <w:rsid w:val="006E5AA1"/>
    <w:rsid w:val="006E6014"/>
    <w:rsid w:val="006E6291"/>
    <w:rsid w:val="006E739E"/>
    <w:rsid w:val="006F02C0"/>
    <w:rsid w:val="006F13D6"/>
    <w:rsid w:val="006F2654"/>
    <w:rsid w:val="006F2FB3"/>
    <w:rsid w:val="006F4D9E"/>
    <w:rsid w:val="006F5AD7"/>
    <w:rsid w:val="006F71AF"/>
    <w:rsid w:val="006F7994"/>
    <w:rsid w:val="00701353"/>
    <w:rsid w:val="00703C9A"/>
    <w:rsid w:val="00710374"/>
    <w:rsid w:val="00710CCB"/>
    <w:rsid w:val="00711C4C"/>
    <w:rsid w:val="00712BD9"/>
    <w:rsid w:val="00712C44"/>
    <w:rsid w:val="007137A7"/>
    <w:rsid w:val="007145EF"/>
    <w:rsid w:val="007148EF"/>
    <w:rsid w:val="00714E05"/>
    <w:rsid w:val="00715770"/>
    <w:rsid w:val="0071659E"/>
    <w:rsid w:val="0071674A"/>
    <w:rsid w:val="00716B53"/>
    <w:rsid w:val="0071711E"/>
    <w:rsid w:val="007174F1"/>
    <w:rsid w:val="00721604"/>
    <w:rsid w:val="00721FA0"/>
    <w:rsid w:val="00722C19"/>
    <w:rsid w:val="00722CB8"/>
    <w:rsid w:val="00723983"/>
    <w:rsid w:val="00723D07"/>
    <w:rsid w:val="00723F1C"/>
    <w:rsid w:val="007242EC"/>
    <w:rsid w:val="00724B2C"/>
    <w:rsid w:val="00725377"/>
    <w:rsid w:val="0072598B"/>
    <w:rsid w:val="0073042E"/>
    <w:rsid w:val="00730801"/>
    <w:rsid w:val="007318DF"/>
    <w:rsid w:val="00731B1A"/>
    <w:rsid w:val="007327A9"/>
    <w:rsid w:val="00732B91"/>
    <w:rsid w:val="00734984"/>
    <w:rsid w:val="00735007"/>
    <w:rsid w:val="00735B8C"/>
    <w:rsid w:val="007405A9"/>
    <w:rsid w:val="00742396"/>
    <w:rsid w:val="007433AC"/>
    <w:rsid w:val="0074421A"/>
    <w:rsid w:val="00744433"/>
    <w:rsid w:val="00744A47"/>
    <w:rsid w:val="0074517B"/>
    <w:rsid w:val="0074529C"/>
    <w:rsid w:val="00745B29"/>
    <w:rsid w:val="00745BF7"/>
    <w:rsid w:val="00745D19"/>
    <w:rsid w:val="007500D0"/>
    <w:rsid w:val="007505AB"/>
    <w:rsid w:val="00751553"/>
    <w:rsid w:val="007545E0"/>
    <w:rsid w:val="007547A9"/>
    <w:rsid w:val="00754C91"/>
    <w:rsid w:val="00756D4F"/>
    <w:rsid w:val="00756E0E"/>
    <w:rsid w:val="007571E2"/>
    <w:rsid w:val="00761719"/>
    <w:rsid w:val="00764BBA"/>
    <w:rsid w:val="00764BC1"/>
    <w:rsid w:val="007669C9"/>
    <w:rsid w:val="007673AF"/>
    <w:rsid w:val="00770821"/>
    <w:rsid w:val="007709F1"/>
    <w:rsid w:val="00770CE7"/>
    <w:rsid w:val="007723FB"/>
    <w:rsid w:val="00772BF7"/>
    <w:rsid w:val="00772C22"/>
    <w:rsid w:val="00772F53"/>
    <w:rsid w:val="0077370C"/>
    <w:rsid w:val="00774351"/>
    <w:rsid w:val="00774A6A"/>
    <w:rsid w:val="00774B07"/>
    <w:rsid w:val="00775FFA"/>
    <w:rsid w:val="00776EA2"/>
    <w:rsid w:val="007775F9"/>
    <w:rsid w:val="00780F5A"/>
    <w:rsid w:val="00782017"/>
    <w:rsid w:val="00782243"/>
    <w:rsid w:val="0078259F"/>
    <w:rsid w:val="00782693"/>
    <w:rsid w:val="00785052"/>
    <w:rsid w:val="00785234"/>
    <w:rsid w:val="007879BE"/>
    <w:rsid w:val="007917F5"/>
    <w:rsid w:val="007919A5"/>
    <w:rsid w:val="007919C3"/>
    <w:rsid w:val="00791DE1"/>
    <w:rsid w:val="007920F1"/>
    <w:rsid w:val="0079280B"/>
    <w:rsid w:val="00792C38"/>
    <w:rsid w:val="007932DB"/>
    <w:rsid w:val="007937A2"/>
    <w:rsid w:val="00793848"/>
    <w:rsid w:val="007949FB"/>
    <w:rsid w:val="00795C0E"/>
    <w:rsid w:val="00797317"/>
    <w:rsid w:val="00797961"/>
    <w:rsid w:val="00797B84"/>
    <w:rsid w:val="007A0303"/>
    <w:rsid w:val="007A3E77"/>
    <w:rsid w:val="007A3EC0"/>
    <w:rsid w:val="007A4021"/>
    <w:rsid w:val="007A4C62"/>
    <w:rsid w:val="007A5207"/>
    <w:rsid w:val="007A6185"/>
    <w:rsid w:val="007A695D"/>
    <w:rsid w:val="007A7263"/>
    <w:rsid w:val="007A7C3B"/>
    <w:rsid w:val="007B0F8B"/>
    <w:rsid w:val="007B10B3"/>
    <w:rsid w:val="007B273A"/>
    <w:rsid w:val="007B29E5"/>
    <w:rsid w:val="007B4A61"/>
    <w:rsid w:val="007B5CD8"/>
    <w:rsid w:val="007B69DE"/>
    <w:rsid w:val="007C0369"/>
    <w:rsid w:val="007C0806"/>
    <w:rsid w:val="007C088E"/>
    <w:rsid w:val="007C0B47"/>
    <w:rsid w:val="007C0BE2"/>
    <w:rsid w:val="007C0E3A"/>
    <w:rsid w:val="007C1253"/>
    <w:rsid w:val="007C1BA1"/>
    <w:rsid w:val="007C2B40"/>
    <w:rsid w:val="007C2C70"/>
    <w:rsid w:val="007C3114"/>
    <w:rsid w:val="007C3981"/>
    <w:rsid w:val="007C3DC9"/>
    <w:rsid w:val="007C4156"/>
    <w:rsid w:val="007C708C"/>
    <w:rsid w:val="007C71A7"/>
    <w:rsid w:val="007D1D2B"/>
    <w:rsid w:val="007D2518"/>
    <w:rsid w:val="007D2F9D"/>
    <w:rsid w:val="007D4F0C"/>
    <w:rsid w:val="007D548E"/>
    <w:rsid w:val="007D5C62"/>
    <w:rsid w:val="007D5FD1"/>
    <w:rsid w:val="007D634C"/>
    <w:rsid w:val="007D6710"/>
    <w:rsid w:val="007D6C58"/>
    <w:rsid w:val="007E19AA"/>
    <w:rsid w:val="007E1DC8"/>
    <w:rsid w:val="007E20D1"/>
    <w:rsid w:val="007E2280"/>
    <w:rsid w:val="007E2EBF"/>
    <w:rsid w:val="007E2EFE"/>
    <w:rsid w:val="007E3AA3"/>
    <w:rsid w:val="007E55A2"/>
    <w:rsid w:val="007E60A9"/>
    <w:rsid w:val="007E6DD9"/>
    <w:rsid w:val="007F017D"/>
    <w:rsid w:val="007F0C10"/>
    <w:rsid w:val="007F1175"/>
    <w:rsid w:val="007F1D6B"/>
    <w:rsid w:val="007F1DF2"/>
    <w:rsid w:val="007F292A"/>
    <w:rsid w:val="007F2E4D"/>
    <w:rsid w:val="007F36FB"/>
    <w:rsid w:val="007F4E53"/>
    <w:rsid w:val="007F7443"/>
    <w:rsid w:val="007F76DE"/>
    <w:rsid w:val="008011E4"/>
    <w:rsid w:val="0080122D"/>
    <w:rsid w:val="00801A77"/>
    <w:rsid w:val="00801DB8"/>
    <w:rsid w:val="0080219B"/>
    <w:rsid w:val="0080320E"/>
    <w:rsid w:val="00804375"/>
    <w:rsid w:val="00804B59"/>
    <w:rsid w:val="008055AC"/>
    <w:rsid w:val="00805A48"/>
    <w:rsid w:val="00805E08"/>
    <w:rsid w:val="00806335"/>
    <w:rsid w:val="008105E2"/>
    <w:rsid w:val="0081171B"/>
    <w:rsid w:val="008128A6"/>
    <w:rsid w:val="008128CA"/>
    <w:rsid w:val="00813382"/>
    <w:rsid w:val="00813440"/>
    <w:rsid w:val="0081494C"/>
    <w:rsid w:val="00814EC9"/>
    <w:rsid w:val="008150A4"/>
    <w:rsid w:val="00815A57"/>
    <w:rsid w:val="00816189"/>
    <w:rsid w:val="00816276"/>
    <w:rsid w:val="00816A3F"/>
    <w:rsid w:val="008174C6"/>
    <w:rsid w:val="00817596"/>
    <w:rsid w:val="00817949"/>
    <w:rsid w:val="00817FA1"/>
    <w:rsid w:val="00821493"/>
    <w:rsid w:val="00822B00"/>
    <w:rsid w:val="00822EEC"/>
    <w:rsid w:val="00823B76"/>
    <w:rsid w:val="0082418E"/>
    <w:rsid w:val="0082437B"/>
    <w:rsid w:val="00824480"/>
    <w:rsid w:val="0082448D"/>
    <w:rsid w:val="008256B9"/>
    <w:rsid w:val="00826AF0"/>
    <w:rsid w:val="00826B87"/>
    <w:rsid w:val="008273F8"/>
    <w:rsid w:val="00827525"/>
    <w:rsid w:val="0083465E"/>
    <w:rsid w:val="00835A02"/>
    <w:rsid w:val="00837757"/>
    <w:rsid w:val="00837B5C"/>
    <w:rsid w:val="008404CF"/>
    <w:rsid w:val="00840C82"/>
    <w:rsid w:val="00840E45"/>
    <w:rsid w:val="008418DC"/>
    <w:rsid w:val="0084234A"/>
    <w:rsid w:val="0084238B"/>
    <w:rsid w:val="00842D14"/>
    <w:rsid w:val="0084318E"/>
    <w:rsid w:val="00843C42"/>
    <w:rsid w:val="00843E02"/>
    <w:rsid w:val="0084496F"/>
    <w:rsid w:val="00845193"/>
    <w:rsid w:val="00845CDE"/>
    <w:rsid w:val="00850983"/>
    <w:rsid w:val="00850D4A"/>
    <w:rsid w:val="00851498"/>
    <w:rsid w:val="00851515"/>
    <w:rsid w:val="008519BB"/>
    <w:rsid w:val="00851B68"/>
    <w:rsid w:val="00852AD4"/>
    <w:rsid w:val="00853A5E"/>
    <w:rsid w:val="00853E6D"/>
    <w:rsid w:val="00855215"/>
    <w:rsid w:val="00855FF1"/>
    <w:rsid w:val="0085631E"/>
    <w:rsid w:val="008566AA"/>
    <w:rsid w:val="00857A7C"/>
    <w:rsid w:val="00857F59"/>
    <w:rsid w:val="00860282"/>
    <w:rsid w:val="00861A4B"/>
    <w:rsid w:val="0086406E"/>
    <w:rsid w:val="00864864"/>
    <w:rsid w:val="00864AE9"/>
    <w:rsid w:val="00865089"/>
    <w:rsid w:val="008654C1"/>
    <w:rsid w:val="00866EA6"/>
    <w:rsid w:val="00867EF2"/>
    <w:rsid w:val="008704F5"/>
    <w:rsid w:val="00870871"/>
    <w:rsid w:val="00870D4D"/>
    <w:rsid w:val="0087316C"/>
    <w:rsid w:val="00874112"/>
    <w:rsid w:val="00874761"/>
    <w:rsid w:val="00874861"/>
    <w:rsid w:val="008748BF"/>
    <w:rsid w:val="008751DB"/>
    <w:rsid w:val="00875BD0"/>
    <w:rsid w:val="00875D85"/>
    <w:rsid w:val="00876D8D"/>
    <w:rsid w:val="008810AF"/>
    <w:rsid w:val="0088227C"/>
    <w:rsid w:val="00884787"/>
    <w:rsid w:val="00890E6A"/>
    <w:rsid w:val="00890E80"/>
    <w:rsid w:val="00892188"/>
    <w:rsid w:val="00893F14"/>
    <w:rsid w:val="00894502"/>
    <w:rsid w:val="0089557E"/>
    <w:rsid w:val="00895BA0"/>
    <w:rsid w:val="008978BB"/>
    <w:rsid w:val="008A0782"/>
    <w:rsid w:val="008A225D"/>
    <w:rsid w:val="008A74CE"/>
    <w:rsid w:val="008A7AF6"/>
    <w:rsid w:val="008B033A"/>
    <w:rsid w:val="008B0D3F"/>
    <w:rsid w:val="008B0FF9"/>
    <w:rsid w:val="008B154E"/>
    <w:rsid w:val="008B1D7D"/>
    <w:rsid w:val="008B276E"/>
    <w:rsid w:val="008B321E"/>
    <w:rsid w:val="008B38F0"/>
    <w:rsid w:val="008B3DC5"/>
    <w:rsid w:val="008B52C3"/>
    <w:rsid w:val="008B5600"/>
    <w:rsid w:val="008B5751"/>
    <w:rsid w:val="008B5C87"/>
    <w:rsid w:val="008B687A"/>
    <w:rsid w:val="008C004C"/>
    <w:rsid w:val="008C0DB1"/>
    <w:rsid w:val="008C108F"/>
    <w:rsid w:val="008C24DC"/>
    <w:rsid w:val="008C2ED7"/>
    <w:rsid w:val="008C2FC6"/>
    <w:rsid w:val="008C3327"/>
    <w:rsid w:val="008C3361"/>
    <w:rsid w:val="008C398E"/>
    <w:rsid w:val="008C5005"/>
    <w:rsid w:val="008C599C"/>
    <w:rsid w:val="008D0FE8"/>
    <w:rsid w:val="008D27FC"/>
    <w:rsid w:val="008D28C5"/>
    <w:rsid w:val="008D34E2"/>
    <w:rsid w:val="008D48A1"/>
    <w:rsid w:val="008D4B45"/>
    <w:rsid w:val="008D5FE6"/>
    <w:rsid w:val="008D61BA"/>
    <w:rsid w:val="008D6657"/>
    <w:rsid w:val="008D6EA0"/>
    <w:rsid w:val="008E1FA7"/>
    <w:rsid w:val="008E2449"/>
    <w:rsid w:val="008E2678"/>
    <w:rsid w:val="008E330C"/>
    <w:rsid w:val="008E46A9"/>
    <w:rsid w:val="008E4D2E"/>
    <w:rsid w:val="008E6646"/>
    <w:rsid w:val="008F258C"/>
    <w:rsid w:val="008F271C"/>
    <w:rsid w:val="008F3BB8"/>
    <w:rsid w:val="008F438F"/>
    <w:rsid w:val="008F6AB4"/>
    <w:rsid w:val="008F6D14"/>
    <w:rsid w:val="008F71ED"/>
    <w:rsid w:val="00900E37"/>
    <w:rsid w:val="0090114D"/>
    <w:rsid w:val="00901AF5"/>
    <w:rsid w:val="00902A5F"/>
    <w:rsid w:val="00902D1F"/>
    <w:rsid w:val="00903540"/>
    <w:rsid w:val="00903CC0"/>
    <w:rsid w:val="009046DF"/>
    <w:rsid w:val="009058B2"/>
    <w:rsid w:val="00906E37"/>
    <w:rsid w:val="00910735"/>
    <w:rsid w:val="00911278"/>
    <w:rsid w:val="00911E4A"/>
    <w:rsid w:val="0091235E"/>
    <w:rsid w:val="00912C77"/>
    <w:rsid w:val="009166FA"/>
    <w:rsid w:val="0091682D"/>
    <w:rsid w:val="009174A6"/>
    <w:rsid w:val="00917A86"/>
    <w:rsid w:val="00920880"/>
    <w:rsid w:val="00920994"/>
    <w:rsid w:val="00920B44"/>
    <w:rsid w:val="00923052"/>
    <w:rsid w:val="00923322"/>
    <w:rsid w:val="009250A3"/>
    <w:rsid w:val="009259B7"/>
    <w:rsid w:val="00926F06"/>
    <w:rsid w:val="00927147"/>
    <w:rsid w:val="00927D62"/>
    <w:rsid w:val="00930B6A"/>
    <w:rsid w:val="00932192"/>
    <w:rsid w:val="00933413"/>
    <w:rsid w:val="0093350D"/>
    <w:rsid w:val="009335F8"/>
    <w:rsid w:val="0093466F"/>
    <w:rsid w:val="00936796"/>
    <w:rsid w:val="0093759C"/>
    <w:rsid w:val="00937922"/>
    <w:rsid w:val="00940AB3"/>
    <w:rsid w:val="00940CF6"/>
    <w:rsid w:val="009416BB"/>
    <w:rsid w:val="00941E3B"/>
    <w:rsid w:val="00942381"/>
    <w:rsid w:val="0094268C"/>
    <w:rsid w:val="009429D5"/>
    <w:rsid w:val="00943B2E"/>
    <w:rsid w:val="00944699"/>
    <w:rsid w:val="00944C64"/>
    <w:rsid w:val="0094530F"/>
    <w:rsid w:val="00945A4A"/>
    <w:rsid w:val="009508AC"/>
    <w:rsid w:val="0095120F"/>
    <w:rsid w:val="009532BF"/>
    <w:rsid w:val="009555F5"/>
    <w:rsid w:val="00955AFD"/>
    <w:rsid w:val="00956419"/>
    <w:rsid w:val="00956F06"/>
    <w:rsid w:val="009600F6"/>
    <w:rsid w:val="00960542"/>
    <w:rsid w:val="009614F9"/>
    <w:rsid w:val="00961CD2"/>
    <w:rsid w:val="0096323A"/>
    <w:rsid w:val="00966BB3"/>
    <w:rsid w:val="00966E62"/>
    <w:rsid w:val="0097061F"/>
    <w:rsid w:val="00970676"/>
    <w:rsid w:val="00970864"/>
    <w:rsid w:val="00973113"/>
    <w:rsid w:val="0097336A"/>
    <w:rsid w:val="00974224"/>
    <w:rsid w:val="00974780"/>
    <w:rsid w:val="00974E6A"/>
    <w:rsid w:val="00974FF1"/>
    <w:rsid w:val="009808E3"/>
    <w:rsid w:val="00980B13"/>
    <w:rsid w:val="00981580"/>
    <w:rsid w:val="00981B5E"/>
    <w:rsid w:val="00982493"/>
    <w:rsid w:val="00983D62"/>
    <w:rsid w:val="009902DC"/>
    <w:rsid w:val="00991004"/>
    <w:rsid w:val="00992294"/>
    <w:rsid w:val="00992E31"/>
    <w:rsid w:val="00995243"/>
    <w:rsid w:val="00995C97"/>
    <w:rsid w:val="009964D8"/>
    <w:rsid w:val="00997B5B"/>
    <w:rsid w:val="009A08DD"/>
    <w:rsid w:val="009A1508"/>
    <w:rsid w:val="009A193B"/>
    <w:rsid w:val="009A1F18"/>
    <w:rsid w:val="009A2679"/>
    <w:rsid w:val="009A3199"/>
    <w:rsid w:val="009A6679"/>
    <w:rsid w:val="009A7001"/>
    <w:rsid w:val="009A7DA5"/>
    <w:rsid w:val="009B0A77"/>
    <w:rsid w:val="009B0C85"/>
    <w:rsid w:val="009B1253"/>
    <w:rsid w:val="009B1677"/>
    <w:rsid w:val="009B2731"/>
    <w:rsid w:val="009B2CB1"/>
    <w:rsid w:val="009B4056"/>
    <w:rsid w:val="009B4C38"/>
    <w:rsid w:val="009B640B"/>
    <w:rsid w:val="009B6CFA"/>
    <w:rsid w:val="009B7035"/>
    <w:rsid w:val="009B71A1"/>
    <w:rsid w:val="009B7D6C"/>
    <w:rsid w:val="009C1E7D"/>
    <w:rsid w:val="009C28F0"/>
    <w:rsid w:val="009C300C"/>
    <w:rsid w:val="009C3570"/>
    <w:rsid w:val="009C48B7"/>
    <w:rsid w:val="009C4A78"/>
    <w:rsid w:val="009C75B9"/>
    <w:rsid w:val="009C7CB2"/>
    <w:rsid w:val="009D076E"/>
    <w:rsid w:val="009D1116"/>
    <w:rsid w:val="009D240E"/>
    <w:rsid w:val="009D2E6E"/>
    <w:rsid w:val="009D3969"/>
    <w:rsid w:val="009D3CA5"/>
    <w:rsid w:val="009D63D7"/>
    <w:rsid w:val="009D6813"/>
    <w:rsid w:val="009D6CB0"/>
    <w:rsid w:val="009E03BE"/>
    <w:rsid w:val="009E06F6"/>
    <w:rsid w:val="009E07BB"/>
    <w:rsid w:val="009E0C90"/>
    <w:rsid w:val="009E0EFF"/>
    <w:rsid w:val="009E17D8"/>
    <w:rsid w:val="009E1FBC"/>
    <w:rsid w:val="009E29A7"/>
    <w:rsid w:val="009E2D22"/>
    <w:rsid w:val="009E4824"/>
    <w:rsid w:val="009E6875"/>
    <w:rsid w:val="009E695F"/>
    <w:rsid w:val="009E6DE8"/>
    <w:rsid w:val="009E790C"/>
    <w:rsid w:val="009E7AB9"/>
    <w:rsid w:val="009F08E4"/>
    <w:rsid w:val="009F0C4E"/>
    <w:rsid w:val="009F12ED"/>
    <w:rsid w:val="009F1CD7"/>
    <w:rsid w:val="009F375B"/>
    <w:rsid w:val="009F5276"/>
    <w:rsid w:val="00A00A9C"/>
    <w:rsid w:val="00A032AE"/>
    <w:rsid w:val="00A034C0"/>
    <w:rsid w:val="00A042FC"/>
    <w:rsid w:val="00A04E91"/>
    <w:rsid w:val="00A05A22"/>
    <w:rsid w:val="00A107E2"/>
    <w:rsid w:val="00A11234"/>
    <w:rsid w:val="00A11768"/>
    <w:rsid w:val="00A12D5A"/>
    <w:rsid w:val="00A13C60"/>
    <w:rsid w:val="00A14116"/>
    <w:rsid w:val="00A144E8"/>
    <w:rsid w:val="00A14B4C"/>
    <w:rsid w:val="00A163A8"/>
    <w:rsid w:val="00A1646E"/>
    <w:rsid w:val="00A171B9"/>
    <w:rsid w:val="00A20848"/>
    <w:rsid w:val="00A21090"/>
    <w:rsid w:val="00A21A1D"/>
    <w:rsid w:val="00A2310F"/>
    <w:rsid w:val="00A23A79"/>
    <w:rsid w:val="00A245BA"/>
    <w:rsid w:val="00A26114"/>
    <w:rsid w:val="00A2642A"/>
    <w:rsid w:val="00A26AD5"/>
    <w:rsid w:val="00A270C7"/>
    <w:rsid w:val="00A275F3"/>
    <w:rsid w:val="00A27FA9"/>
    <w:rsid w:val="00A30F05"/>
    <w:rsid w:val="00A3181B"/>
    <w:rsid w:val="00A31A7F"/>
    <w:rsid w:val="00A31C16"/>
    <w:rsid w:val="00A31C17"/>
    <w:rsid w:val="00A32159"/>
    <w:rsid w:val="00A32ED3"/>
    <w:rsid w:val="00A33995"/>
    <w:rsid w:val="00A3468A"/>
    <w:rsid w:val="00A34A69"/>
    <w:rsid w:val="00A34E30"/>
    <w:rsid w:val="00A34EC5"/>
    <w:rsid w:val="00A37374"/>
    <w:rsid w:val="00A3784B"/>
    <w:rsid w:val="00A4048A"/>
    <w:rsid w:val="00A40B10"/>
    <w:rsid w:val="00A4171B"/>
    <w:rsid w:val="00A4286A"/>
    <w:rsid w:val="00A429B8"/>
    <w:rsid w:val="00A42F01"/>
    <w:rsid w:val="00A438E7"/>
    <w:rsid w:val="00A44D54"/>
    <w:rsid w:val="00A4545D"/>
    <w:rsid w:val="00A455D4"/>
    <w:rsid w:val="00A45C97"/>
    <w:rsid w:val="00A51FCA"/>
    <w:rsid w:val="00A5257A"/>
    <w:rsid w:val="00A53E28"/>
    <w:rsid w:val="00A53FBC"/>
    <w:rsid w:val="00A544C6"/>
    <w:rsid w:val="00A6076B"/>
    <w:rsid w:val="00A608DA"/>
    <w:rsid w:val="00A629B7"/>
    <w:rsid w:val="00A62C8A"/>
    <w:rsid w:val="00A6486F"/>
    <w:rsid w:val="00A64D24"/>
    <w:rsid w:val="00A66F68"/>
    <w:rsid w:val="00A703FF"/>
    <w:rsid w:val="00A70810"/>
    <w:rsid w:val="00A745EB"/>
    <w:rsid w:val="00A7561B"/>
    <w:rsid w:val="00A77685"/>
    <w:rsid w:val="00A80468"/>
    <w:rsid w:val="00A80737"/>
    <w:rsid w:val="00A81018"/>
    <w:rsid w:val="00A8122B"/>
    <w:rsid w:val="00A81BF2"/>
    <w:rsid w:val="00A83212"/>
    <w:rsid w:val="00A83A84"/>
    <w:rsid w:val="00A84D10"/>
    <w:rsid w:val="00A85115"/>
    <w:rsid w:val="00A85B5D"/>
    <w:rsid w:val="00A85E51"/>
    <w:rsid w:val="00A865BE"/>
    <w:rsid w:val="00A86DB7"/>
    <w:rsid w:val="00A87208"/>
    <w:rsid w:val="00A8747C"/>
    <w:rsid w:val="00A87BF0"/>
    <w:rsid w:val="00A91270"/>
    <w:rsid w:val="00A944A4"/>
    <w:rsid w:val="00A9610A"/>
    <w:rsid w:val="00A96229"/>
    <w:rsid w:val="00A967AF"/>
    <w:rsid w:val="00A96C84"/>
    <w:rsid w:val="00A96DAC"/>
    <w:rsid w:val="00A970C0"/>
    <w:rsid w:val="00A971B5"/>
    <w:rsid w:val="00A97DE5"/>
    <w:rsid w:val="00AA0B0C"/>
    <w:rsid w:val="00AA22A7"/>
    <w:rsid w:val="00AA24A1"/>
    <w:rsid w:val="00AA2741"/>
    <w:rsid w:val="00AA2CAF"/>
    <w:rsid w:val="00AA378D"/>
    <w:rsid w:val="00AA4FE8"/>
    <w:rsid w:val="00AA510B"/>
    <w:rsid w:val="00AA7E27"/>
    <w:rsid w:val="00AB231C"/>
    <w:rsid w:val="00AB2408"/>
    <w:rsid w:val="00AB3174"/>
    <w:rsid w:val="00AB4352"/>
    <w:rsid w:val="00AB4403"/>
    <w:rsid w:val="00AB4B74"/>
    <w:rsid w:val="00AB4F86"/>
    <w:rsid w:val="00AB52D3"/>
    <w:rsid w:val="00AB5AFC"/>
    <w:rsid w:val="00AB61F2"/>
    <w:rsid w:val="00AB68D3"/>
    <w:rsid w:val="00AB693E"/>
    <w:rsid w:val="00AB6C1E"/>
    <w:rsid w:val="00AB7C0F"/>
    <w:rsid w:val="00AC0AFC"/>
    <w:rsid w:val="00AC12D4"/>
    <w:rsid w:val="00AC1A49"/>
    <w:rsid w:val="00AC5B91"/>
    <w:rsid w:val="00AC6146"/>
    <w:rsid w:val="00AC6521"/>
    <w:rsid w:val="00AC7BE5"/>
    <w:rsid w:val="00AD0D36"/>
    <w:rsid w:val="00AD1897"/>
    <w:rsid w:val="00AD3181"/>
    <w:rsid w:val="00AD5B1B"/>
    <w:rsid w:val="00AD5BC1"/>
    <w:rsid w:val="00AD61E3"/>
    <w:rsid w:val="00AD718D"/>
    <w:rsid w:val="00AE1E35"/>
    <w:rsid w:val="00AE1F26"/>
    <w:rsid w:val="00AE2856"/>
    <w:rsid w:val="00AE49B2"/>
    <w:rsid w:val="00AE4FF2"/>
    <w:rsid w:val="00AE5DAC"/>
    <w:rsid w:val="00AE648C"/>
    <w:rsid w:val="00AE7374"/>
    <w:rsid w:val="00AF0419"/>
    <w:rsid w:val="00AF17A9"/>
    <w:rsid w:val="00AF1D99"/>
    <w:rsid w:val="00AF2475"/>
    <w:rsid w:val="00AF346A"/>
    <w:rsid w:val="00AF348B"/>
    <w:rsid w:val="00AF4614"/>
    <w:rsid w:val="00AF5830"/>
    <w:rsid w:val="00AF6C61"/>
    <w:rsid w:val="00AF6E81"/>
    <w:rsid w:val="00AF72F8"/>
    <w:rsid w:val="00AF74ED"/>
    <w:rsid w:val="00B007B7"/>
    <w:rsid w:val="00B00BB2"/>
    <w:rsid w:val="00B013BE"/>
    <w:rsid w:val="00B01A0F"/>
    <w:rsid w:val="00B01A1C"/>
    <w:rsid w:val="00B0591C"/>
    <w:rsid w:val="00B05DB3"/>
    <w:rsid w:val="00B070B9"/>
    <w:rsid w:val="00B073DA"/>
    <w:rsid w:val="00B1002E"/>
    <w:rsid w:val="00B10DFE"/>
    <w:rsid w:val="00B11F3A"/>
    <w:rsid w:val="00B120A6"/>
    <w:rsid w:val="00B12142"/>
    <w:rsid w:val="00B12BDF"/>
    <w:rsid w:val="00B13C06"/>
    <w:rsid w:val="00B14011"/>
    <w:rsid w:val="00B1493E"/>
    <w:rsid w:val="00B21FD8"/>
    <w:rsid w:val="00B22715"/>
    <w:rsid w:val="00B24ABA"/>
    <w:rsid w:val="00B2552B"/>
    <w:rsid w:val="00B27BDE"/>
    <w:rsid w:val="00B315A6"/>
    <w:rsid w:val="00B327CE"/>
    <w:rsid w:val="00B34C24"/>
    <w:rsid w:val="00B35378"/>
    <w:rsid w:val="00B3560B"/>
    <w:rsid w:val="00B369BF"/>
    <w:rsid w:val="00B36E37"/>
    <w:rsid w:val="00B37EBB"/>
    <w:rsid w:val="00B37FEA"/>
    <w:rsid w:val="00B40022"/>
    <w:rsid w:val="00B41534"/>
    <w:rsid w:val="00B421F9"/>
    <w:rsid w:val="00B42E0C"/>
    <w:rsid w:val="00B42F75"/>
    <w:rsid w:val="00B44634"/>
    <w:rsid w:val="00B449FA"/>
    <w:rsid w:val="00B45442"/>
    <w:rsid w:val="00B45708"/>
    <w:rsid w:val="00B4625C"/>
    <w:rsid w:val="00B469B8"/>
    <w:rsid w:val="00B46A90"/>
    <w:rsid w:val="00B46AF5"/>
    <w:rsid w:val="00B47827"/>
    <w:rsid w:val="00B51228"/>
    <w:rsid w:val="00B51782"/>
    <w:rsid w:val="00B5180A"/>
    <w:rsid w:val="00B542F4"/>
    <w:rsid w:val="00B548F6"/>
    <w:rsid w:val="00B556C2"/>
    <w:rsid w:val="00B55E3D"/>
    <w:rsid w:val="00B6236A"/>
    <w:rsid w:val="00B6236E"/>
    <w:rsid w:val="00B6346B"/>
    <w:rsid w:val="00B63F9F"/>
    <w:rsid w:val="00B65134"/>
    <w:rsid w:val="00B65D41"/>
    <w:rsid w:val="00B66542"/>
    <w:rsid w:val="00B6710F"/>
    <w:rsid w:val="00B70367"/>
    <w:rsid w:val="00B709EB"/>
    <w:rsid w:val="00B70E4D"/>
    <w:rsid w:val="00B70E90"/>
    <w:rsid w:val="00B71ADF"/>
    <w:rsid w:val="00B722B7"/>
    <w:rsid w:val="00B731F9"/>
    <w:rsid w:val="00B73EA9"/>
    <w:rsid w:val="00B7420C"/>
    <w:rsid w:val="00B7501C"/>
    <w:rsid w:val="00B76530"/>
    <w:rsid w:val="00B76EA3"/>
    <w:rsid w:val="00B77006"/>
    <w:rsid w:val="00B80E1E"/>
    <w:rsid w:val="00B81407"/>
    <w:rsid w:val="00B81C7F"/>
    <w:rsid w:val="00B81F23"/>
    <w:rsid w:val="00B82A3A"/>
    <w:rsid w:val="00B83E2A"/>
    <w:rsid w:val="00B84AB3"/>
    <w:rsid w:val="00B85B66"/>
    <w:rsid w:val="00B865CF"/>
    <w:rsid w:val="00B90459"/>
    <w:rsid w:val="00B931B4"/>
    <w:rsid w:val="00B936D7"/>
    <w:rsid w:val="00B93BD5"/>
    <w:rsid w:val="00B94323"/>
    <w:rsid w:val="00B94D9C"/>
    <w:rsid w:val="00B955A3"/>
    <w:rsid w:val="00B95868"/>
    <w:rsid w:val="00B95870"/>
    <w:rsid w:val="00B958C5"/>
    <w:rsid w:val="00B966C1"/>
    <w:rsid w:val="00BA12E1"/>
    <w:rsid w:val="00BA2070"/>
    <w:rsid w:val="00BA20C8"/>
    <w:rsid w:val="00BA2F3B"/>
    <w:rsid w:val="00BA4114"/>
    <w:rsid w:val="00BA4F76"/>
    <w:rsid w:val="00BA6140"/>
    <w:rsid w:val="00BA7699"/>
    <w:rsid w:val="00BB136A"/>
    <w:rsid w:val="00BB21AC"/>
    <w:rsid w:val="00BB316D"/>
    <w:rsid w:val="00BB3E2E"/>
    <w:rsid w:val="00BB43F9"/>
    <w:rsid w:val="00BB5C83"/>
    <w:rsid w:val="00BB631A"/>
    <w:rsid w:val="00BB63B2"/>
    <w:rsid w:val="00BB643C"/>
    <w:rsid w:val="00BB7245"/>
    <w:rsid w:val="00BB7C05"/>
    <w:rsid w:val="00BB7D35"/>
    <w:rsid w:val="00BB7E03"/>
    <w:rsid w:val="00BC041B"/>
    <w:rsid w:val="00BC0516"/>
    <w:rsid w:val="00BC3109"/>
    <w:rsid w:val="00BC717E"/>
    <w:rsid w:val="00BC7571"/>
    <w:rsid w:val="00BC7ADB"/>
    <w:rsid w:val="00BD046A"/>
    <w:rsid w:val="00BD0F8B"/>
    <w:rsid w:val="00BD2551"/>
    <w:rsid w:val="00BD30B5"/>
    <w:rsid w:val="00BD4DFE"/>
    <w:rsid w:val="00BD593F"/>
    <w:rsid w:val="00BD6162"/>
    <w:rsid w:val="00BD65F2"/>
    <w:rsid w:val="00BD6689"/>
    <w:rsid w:val="00BD6ACC"/>
    <w:rsid w:val="00BD76EF"/>
    <w:rsid w:val="00BE076B"/>
    <w:rsid w:val="00BE0D08"/>
    <w:rsid w:val="00BE0D93"/>
    <w:rsid w:val="00BE0F75"/>
    <w:rsid w:val="00BE11A6"/>
    <w:rsid w:val="00BE14B3"/>
    <w:rsid w:val="00BE26AE"/>
    <w:rsid w:val="00BE2ED4"/>
    <w:rsid w:val="00BE6117"/>
    <w:rsid w:val="00BE7ED8"/>
    <w:rsid w:val="00BF02AF"/>
    <w:rsid w:val="00BF12BA"/>
    <w:rsid w:val="00BF1DA1"/>
    <w:rsid w:val="00BF1DDE"/>
    <w:rsid w:val="00BF1FDA"/>
    <w:rsid w:val="00BF2981"/>
    <w:rsid w:val="00BF2DEE"/>
    <w:rsid w:val="00BF361A"/>
    <w:rsid w:val="00BF3B4C"/>
    <w:rsid w:val="00BF4629"/>
    <w:rsid w:val="00BF4CD3"/>
    <w:rsid w:val="00BF4E0E"/>
    <w:rsid w:val="00BF503F"/>
    <w:rsid w:val="00BF7B78"/>
    <w:rsid w:val="00C01B9A"/>
    <w:rsid w:val="00C033EC"/>
    <w:rsid w:val="00C03693"/>
    <w:rsid w:val="00C049A1"/>
    <w:rsid w:val="00C06514"/>
    <w:rsid w:val="00C0679B"/>
    <w:rsid w:val="00C07A48"/>
    <w:rsid w:val="00C10566"/>
    <w:rsid w:val="00C112D2"/>
    <w:rsid w:val="00C130E4"/>
    <w:rsid w:val="00C1366E"/>
    <w:rsid w:val="00C1570C"/>
    <w:rsid w:val="00C17248"/>
    <w:rsid w:val="00C20D44"/>
    <w:rsid w:val="00C21311"/>
    <w:rsid w:val="00C2224E"/>
    <w:rsid w:val="00C22A22"/>
    <w:rsid w:val="00C22FD0"/>
    <w:rsid w:val="00C24190"/>
    <w:rsid w:val="00C26E6F"/>
    <w:rsid w:val="00C2733C"/>
    <w:rsid w:val="00C27BC3"/>
    <w:rsid w:val="00C27C88"/>
    <w:rsid w:val="00C301FB"/>
    <w:rsid w:val="00C31A8F"/>
    <w:rsid w:val="00C31ABE"/>
    <w:rsid w:val="00C31C35"/>
    <w:rsid w:val="00C328FC"/>
    <w:rsid w:val="00C32D9C"/>
    <w:rsid w:val="00C33018"/>
    <w:rsid w:val="00C34E45"/>
    <w:rsid w:val="00C36AF1"/>
    <w:rsid w:val="00C36F3D"/>
    <w:rsid w:val="00C4023E"/>
    <w:rsid w:val="00C40D5E"/>
    <w:rsid w:val="00C4149B"/>
    <w:rsid w:val="00C41D7C"/>
    <w:rsid w:val="00C42A60"/>
    <w:rsid w:val="00C42F7C"/>
    <w:rsid w:val="00C43358"/>
    <w:rsid w:val="00C43C06"/>
    <w:rsid w:val="00C447D9"/>
    <w:rsid w:val="00C455C4"/>
    <w:rsid w:val="00C45D65"/>
    <w:rsid w:val="00C45F40"/>
    <w:rsid w:val="00C4751A"/>
    <w:rsid w:val="00C47A29"/>
    <w:rsid w:val="00C47A35"/>
    <w:rsid w:val="00C53B75"/>
    <w:rsid w:val="00C53D72"/>
    <w:rsid w:val="00C54245"/>
    <w:rsid w:val="00C5434B"/>
    <w:rsid w:val="00C571A0"/>
    <w:rsid w:val="00C617E5"/>
    <w:rsid w:val="00C63BC2"/>
    <w:rsid w:val="00C640EE"/>
    <w:rsid w:val="00C64754"/>
    <w:rsid w:val="00C70578"/>
    <w:rsid w:val="00C7078E"/>
    <w:rsid w:val="00C73DAB"/>
    <w:rsid w:val="00C74CD9"/>
    <w:rsid w:val="00C759ED"/>
    <w:rsid w:val="00C75B97"/>
    <w:rsid w:val="00C75BA0"/>
    <w:rsid w:val="00C76A9C"/>
    <w:rsid w:val="00C8135E"/>
    <w:rsid w:val="00C81C96"/>
    <w:rsid w:val="00C82A09"/>
    <w:rsid w:val="00C8522A"/>
    <w:rsid w:val="00C853B8"/>
    <w:rsid w:val="00C9021F"/>
    <w:rsid w:val="00C906FE"/>
    <w:rsid w:val="00C916F9"/>
    <w:rsid w:val="00C936E9"/>
    <w:rsid w:val="00C940B2"/>
    <w:rsid w:val="00C973DB"/>
    <w:rsid w:val="00CA17C8"/>
    <w:rsid w:val="00CA252F"/>
    <w:rsid w:val="00CA34F0"/>
    <w:rsid w:val="00CA563B"/>
    <w:rsid w:val="00CA7B5E"/>
    <w:rsid w:val="00CB0080"/>
    <w:rsid w:val="00CB15BC"/>
    <w:rsid w:val="00CB1EBC"/>
    <w:rsid w:val="00CB22FF"/>
    <w:rsid w:val="00CB3A45"/>
    <w:rsid w:val="00CB54C0"/>
    <w:rsid w:val="00CB646F"/>
    <w:rsid w:val="00CB686E"/>
    <w:rsid w:val="00CB7168"/>
    <w:rsid w:val="00CB7306"/>
    <w:rsid w:val="00CC0833"/>
    <w:rsid w:val="00CC0ECA"/>
    <w:rsid w:val="00CC156E"/>
    <w:rsid w:val="00CC24A5"/>
    <w:rsid w:val="00CC25B2"/>
    <w:rsid w:val="00CC3B18"/>
    <w:rsid w:val="00CC4736"/>
    <w:rsid w:val="00CC5C53"/>
    <w:rsid w:val="00CC6321"/>
    <w:rsid w:val="00CC66B2"/>
    <w:rsid w:val="00CD0A8B"/>
    <w:rsid w:val="00CD0BF3"/>
    <w:rsid w:val="00CD3A0C"/>
    <w:rsid w:val="00CD479D"/>
    <w:rsid w:val="00CD5450"/>
    <w:rsid w:val="00CD5D79"/>
    <w:rsid w:val="00CD759F"/>
    <w:rsid w:val="00CD76C2"/>
    <w:rsid w:val="00CD7CD9"/>
    <w:rsid w:val="00CE065E"/>
    <w:rsid w:val="00CE18F9"/>
    <w:rsid w:val="00CE5615"/>
    <w:rsid w:val="00CE615A"/>
    <w:rsid w:val="00CE66DD"/>
    <w:rsid w:val="00CE782E"/>
    <w:rsid w:val="00CF0FA9"/>
    <w:rsid w:val="00CF137D"/>
    <w:rsid w:val="00CF1EA5"/>
    <w:rsid w:val="00CF236F"/>
    <w:rsid w:val="00CF2788"/>
    <w:rsid w:val="00CF2B19"/>
    <w:rsid w:val="00CF30D5"/>
    <w:rsid w:val="00CF4991"/>
    <w:rsid w:val="00CF55CE"/>
    <w:rsid w:val="00CF6BD8"/>
    <w:rsid w:val="00CF78F7"/>
    <w:rsid w:val="00D020AB"/>
    <w:rsid w:val="00D02355"/>
    <w:rsid w:val="00D027BF"/>
    <w:rsid w:val="00D02EAE"/>
    <w:rsid w:val="00D0319A"/>
    <w:rsid w:val="00D037C8"/>
    <w:rsid w:val="00D0559B"/>
    <w:rsid w:val="00D056B0"/>
    <w:rsid w:val="00D05B0F"/>
    <w:rsid w:val="00D06121"/>
    <w:rsid w:val="00D06A0D"/>
    <w:rsid w:val="00D06D55"/>
    <w:rsid w:val="00D11E95"/>
    <w:rsid w:val="00D14ABB"/>
    <w:rsid w:val="00D15880"/>
    <w:rsid w:val="00D168EE"/>
    <w:rsid w:val="00D16B78"/>
    <w:rsid w:val="00D173D3"/>
    <w:rsid w:val="00D1755E"/>
    <w:rsid w:val="00D17EA5"/>
    <w:rsid w:val="00D20640"/>
    <w:rsid w:val="00D21738"/>
    <w:rsid w:val="00D218AE"/>
    <w:rsid w:val="00D21A28"/>
    <w:rsid w:val="00D21E35"/>
    <w:rsid w:val="00D245EE"/>
    <w:rsid w:val="00D24B24"/>
    <w:rsid w:val="00D24EB0"/>
    <w:rsid w:val="00D2551A"/>
    <w:rsid w:val="00D271F1"/>
    <w:rsid w:val="00D27605"/>
    <w:rsid w:val="00D27D39"/>
    <w:rsid w:val="00D27D81"/>
    <w:rsid w:val="00D30C7A"/>
    <w:rsid w:val="00D30D51"/>
    <w:rsid w:val="00D33C2B"/>
    <w:rsid w:val="00D340E7"/>
    <w:rsid w:val="00D344DB"/>
    <w:rsid w:val="00D373C4"/>
    <w:rsid w:val="00D40D52"/>
    <w:rsid w:val="00D416F8"/>
    <w:rsid w:val="00D422F2"/>
    <w:rsid w:val="00D42557"/>
    <w:rsid w:val="00D43570"/>
    <w:rsid w:val="00D43AF5"/>
    <w:rsid w:val="00D46A7B"/>
    <w:rsid w:val="00D46C32"/>
    <w:rsid w:val="00D47719"/>
    <w:rsid w:val="00D50662"/>
    <w:rsid w:val="00D509BD"/>
    <w:rsid w:val="00D50F99"/>
    <w:rsid w:val="00D528EA"/>
    <w:rsid w:val="00D52DF1"/>
    <w:rsid w:val="00D53BA1"/>
    <w:rsid w:val="00D54728"/>
    <w:rsid w:val="00D54E38"/>
    <w:rsid w:val="00D554C4"/>
    <w:rsid w:val="00D5550F"/>
    <w:rsid w:val="00D5607F"/>
    <w:rsid w:val="00D56364"/>
    <w:rsid w:val="00D603C8"/>
    <w:rsid w:val="00D6074E"/>
    <w:rsid w:val="00D618EF"/>
    <w:rsid w:val="00D62275"/>
    <w:rsid w:val="00D63C84"/>
    <w:rsid w:val="00D64131"/>
    <w:rsid w:val="00D64A50"/>
    <w:rsid w:val="00D650EB"/>
    <w:rsid w:val="00D6599F"/>
    <w:rsid w:val="00D6616B"/>
    <w:rsid w:val="00D66C3C"/>
    <w:rsid w:val="00D67101"/>
    <w:rsid w:val="00D70D85"/>
    <w:rsid w:val="00D7331A"/>
    <w:rsid w:val="00D73A1B"/>
    <w:rsid w:val="00D75638"/>
    <w:rsid w:val="00D7647B"/>
    <w:rsid w:val="00D76C1D"/>
    <w:rsid w:val="00D7729B"/>
    <w:rsid w:val="00D82342"/>
    <w:rsid w:val="00D83207"/>
    <w:rsid w:val="00D84056"/>
    <w:rsid w:val="00D8424B"/>
    <w:rsid w:val="00D84CC7"/>
    <w:rsid w:val="00D85C4B"/>
    <w:rsid w:val="00D90509"/>
    <w:rsid w:val="00D91793"/>
    <w:rsid w:val="00D91B67"/>
    <w:rsid w:val="00D923BD"/>
    <w:rsid w:val="00D9391F"/>
    <w:rsid w:val="00D9657B"/>
    <w:rsid w:val="00D966D0"/>
    <w:rsid w:val="00D96F0F"/>
    <w:rsid w:val="00DA0CAB"/>
    <w:rsid w:val="00DA2738"/>
    <w:rsid w:val="00DA5931"/>
    <w:rsid w:val="00DA6056"/>
    <w:rsid w:val="00DA6328"/>
    <w:rsid w:val="00DA632B"/>
    <w:rsid w:val="00DA634E"/>
    <w:rsid w:val="00DA68FD"/>
    <w:rsid w:val="00DA6DA4"/>
    <w:rsid w:val="00DA722B"/>
    <w:rsid w:val="00DB0FB9"/>
    <w:rsid w:val="00DB2424"/>
    <w:rsid w:val="00DB365C"/>
    <w:rsid w:val="00DB3E84"/>
    <w:rsid w:val="00DB54D4"/>
    <w:rsid w:val="00DB60FD"/>
    <w:rsid w:val="00DB6295"/>
    <w:rsid w:val="00DB6DB9"/>
    <w:rsid w:val="00DB7CC0"/>
    <w:rsid w:val="00DC02A0"/>
    <w:rsid w:val="00DC03A5"/>
    <w:rsid w:val="00DC03EA"/>
    <w:rsid w:val="00DC2D20"/>
    <w:rsid w:val="00DC3BA3"/>
    <w:rsid w:val="00DC67FE"/>
    <w:rsid w:val="00DC70EA"/>
    <w:rsid w:val="00DD0D9A"/>
    <w:rsid w:val="00DD1BB4"/>
    <w:rsid w:val="00DD20BA"/>
    <w:rsid w:val="00DD26BC"/>
    <w:rsid w:val="00DD4571"/>
    <w:rsid w:val="00DD50E3"/>
    <w:rsid w:val="00DE0A50"/>
    <w:rsid w:val="00DE3A1E"/>
    <w:rsid w:val="00DE3CB9"/>
    <w:rsid w:val="00DE4441"/>
    <w:rsid w:val="00DE4448"/>
    <w:rsid w:val="00DE49C9"/>
    <w:rsid w:val="00DE5F4F"/>
    <w:rsid w:val="00DE67F7"/>
    <w:rsid w:val="00DF0962"/>
    <w:rsid w:val="00DF0DA7"/>
    <w:rsid w:val="00DF1332"/>
    <w:rsid w:val="00DF1B1B"/>
    <w:rsid w:val="00DF1FB7"/>
    <w:rsid w:val="00DF23E0"/>
    <w:rsid w:val="00DF4713"/>
    <w:rsid w:val="00DF5C80"/>
    <w:rsid w:val="00DF5E1E"/>
    <w:rsid w:val="00DF6442"/>
    <w:rsid w:val="00E00231"/>
    <w:rsid w:val="00E022DC"/>
    <w:rsid w:val="00E0243C"/>
    <w:rsid w:val="00E024D3"/>
    <w:rsid w:val="00E026F0"/>
    <w:rsid w:val="00E028DE"/>
    <w:rsid w:val="00E03317"/>
    <w:rsid w:val="00E03DEA"/>
    <w:rsid w:val="00E03F3A"/>
    <w:rsid w:val="00E056E1"/>
    <w:rsid w:val="00E06259"/>
    <w:rsid w:val="00E100FB"/>
    <w:rsid w:val="00E1170D"/>
    <w:rsid w:val="00E11BE2"/>
    <w:rsid w:val="00E122A4"/>
    <w:rsid w:val="00E13E2C"/>
    <w:rsid w:val="00E14435"/>
    <w:rsid w:val="00E14BB4"/>
    <w:rsid w:val="00E14D2D"/>
    <w:rsid w:val="00E15662"/>
    <w:rsid w:val="00E15B95"/>
    <w:rsid w:val="00E163B9"/>
    <w:rsid w:val="00E16AEE"/>
    <w:rsid w:val="00E16CF1"/>
    <w:rsid w:val="00E16F4B"/>
    <w:rsid w:val="00E20276"/>
    <w:rsid w:val="00E206F5"/>
    <w:rsid w:val="00E21598"/>
    <w:rsid w:val="00E23239"/>
    <w:rsid w:val="00E23FDD"/>
    <w:rsid w:val="00E24CA1"/>
    <w:rsid w:val="00E264A4"/>
    <w:rsid w:val="00E306D4"/>
    <w:rsid w:val="00E30CDA"/>
    <w:rsid w:val="00E30EB4"/>
    <w:rsid w:val="00E31DA2"/>
    <w:rsid w:val="00E33CE4"/>
    <w:rsid w:val="00E33DF5"/>
    <w:rsid w:val="00E345E9"/>
    <w:rsid w:val="00E3687C"/>
    <w:rsid w:val="00E37536"/>
    <w:rsid w:val="00E403EF"/>
    <w:rsid w:val="00E40945"/>
    <w:rsid w:val="00E40E41"/>
    <w:rsid w:val="00E40FCC"/>
    <w:rsid w:val="00E411F9"/>
    <w:rsid w:val="00E43122"/>
    <w:rsid w:val="00E43B4A"/>
    <w:rsid w:val="00E44003"/>
    <w:rsid w:val="00E444F8"/>
    <w:rsid w:val="00E457F5"/>
    <w:rsid w:val="00E47528"/>
    <w:rsid w:val="00E47759"/>
    <w:rsid w:val="00E47ED0"/>
    <w:rsid w:val="00E47F41"/>
    <w:rsid w:val="00E512B3"/>
    <w:rsid w:val="00E52D1D"/>
    <w:rsid w:val="00E5340D"/>
    <w:rsid w:val="00E54712"/>
    <w:rsid w:val="00E54AA5"/>
    <w:rsid w:val="00E54B72"/>
    <w:rsid w:val="00E557ED"/>
    <w:rsid w:val="00E55C24"/>
    <w:rsid w:val="00E565F2"/>
    <w:rsid w:val="00E574E5"/>
    <w:rsid w:val="00E60D7A"/>
    <w:rsid w:val="00E612DB"/>
    <w:rsid w:val="00E613F1"/>
    <w:rsid w:val="00E61FCD"/>
    <w:rsid w:val="00E620D0"/>
    <w:rsid w:val="00E62822"/>
    <w:rsid w:val="00E63704"/>
    <w:rsid w:val="00E63C51"/>
    <w:rsid w:val="00E63FE0"/>
    <w:rsid w:val="00E6467D"/>
    <w:rsid w:val="00E64F3B"/>
    <w:rsid w:val="00E653A6"/>
    <w:rsid w:val="00E65834"/>
    <w:rsid w:val="00E65E2C"/>
    <w:rsid w:val="00E66309"/>
    <w:rsid w:val="00E71139"/>
    <w:rsid w:val="00E71688"/>
    <w:rsid w:val="00E718C1"/>
    <w:rsid w:val="00E73A7D"/>
    <w:rsid w:val="00E7448E"/>
    <w:rsid w:val="00E7602E"/>
    <w:rsid w:val="00E76104"/>
    <w:rsid w:val="00E76352"/>
    <w:rsid w:val="00E765A5"/>
    <w:rsid w:val="00E77BAA"/>
    <w:rsid w:val="00E80056"/>
    <w:rsid w:val="00E810F4"/>
    <w:rsid w:val="00E821E6"/>
    <w:rsid w:val="00E82424"/>
    <w:rsid w:val="00E8417E"/>
    <w:rsid w:val="00E86085"/>
    <w:rsid w:val="00E86DDE"/>
    <w:rsid w:val="00E878F9"/>
    <w:rsid w:val="00E87FB9"/>
    <w:rsid w:val="00E90510"/>
    <w:rsid w:val="00E90664"/>
    <w:rsid w:val="00E928E3"/>
    <w:rsid w:val="00E929D8"/>
    <w:rsid w:val="00E93375"/>
    <w:rsid w:val="00E93906"/>
    <w:rsid w:val="00E93A30"/>
    <w:rsid w:val="00E93D57"/>
    <w:rsid w:val="00E93EC1"/>
    <w:rsid w:val="00E95B1F"/>
    <w:rsid w:val="00E96549"/>
    <w:rsid w:val="00E96824"/>
    <w:rsid w:val="00E97046"/>
    <w:rsid w:val="00E9792E"/>
    <w:rsid w:val="00E97F3D"/>
    <w:rsid w:val="00EA10BB"/>
    <w:rsid w:val="00EA2685"/>
    <w:rsid w:val="00EA2BFE"/>
    <w:rsid w:val="00EA340E"/>
    <w:rsid w:val="00EA3B1F"/>
    <w:rsid w:val="00EA4545"/>
    <w:rsid w:val="00EA5430"/>
    <w:rsid w:val="00EA5BF1"/>
    <w:rsid w:val="00EA78E7"/>
    <w:rsid w:val="00EB0245"/>
    <w:rsid w:val="00EB0324"/>
    <w:rsid w:val="00EB1162"/>
    <w:rsid w:val="00EB1B5E"/>
    <w:rsid w:val="00EB2497"/>
    <w:rsid w:val="00EB35E4"/>
    <w:rsid w:val="00EB41EE"/>
    <w:rsid w:val="00EB456F"/>
    <w:rsid w:val="00EB55D0"/>
    <w:rsid w:val="00EB7110"/>
    <w:rsid w:val="00EB7CB1"/>
    <w:rsid w:val="00EB7E7D"/>
    <w:rsid w:val="00EC0F78"/>
    <w:rsid w:val="00EC164F"/>
    <w:rsid w:val="00EC1744"/>
    <w:rsid w:val="00EC2B0A"/>
    <w:rsid w:val="00EC39BD"/>
    <w:rsid w:val="00EC489B"/>
    <w:rsid w:val="00EC5C01"/>
    <w:rsid w:val="00EC6624"/>
    <w:rsid w:val="00EC7029"/>
    <w:rsid w:val="00EC7484"/>
    <w:rsid w:val="00ED08DD"/>
    <w:rsid w:val="00ED1367"/>
    <w:rsid w:val="00ED280E"/>
    <w:rsid w:val="00ED2EE7"/>
    <w:rsid w:val="00ED3DFD"/>
    <w:rsid w:val="00ED4072"/>
    <w:rsid w:val="00ED47A8"/>
    <w:rsid w:val="00EE0886"/>
    <w:rsid w:val="00EE3BB1"/>
    <w:rsid w:val="00EE41B8"/>
    <w:rsid w:val="00EE4CAE"/>
    <w:rsid w:val="00EE56E1"/>
    <w:rsid w:val="00EE56E6"/>
    <w:rsid w:val="00EE5C58"/>
    <w:rsid w:val="00EE615F"/>
    <w:rsid w:val="00EE6B33"/>
    <w:rsid w:val="00EF0462"/>
    <w:rsid w:val="00EF2CC7"/>
    <w:rsid w:val="00EF4E45"/>
    <w:rsid w:val="00EF4F2F"/>
    <w:rsid w:val="00EF5DE3"/>
    <w:rsid w:val="00EF60C8"/>
    <w:rsid w:val="00EF7A6F"/>
    <w:rsid w:val="00F02487"/>
    <w:rsid w:val="00F02548"/>
    <w:rsid w:val="00F02C57"/>
    <w:rsid w:val="00F03D09"/>
    <w:rsid w:val="00F04B00"/>
    <w:rsid w:val="00F05F43"/>
    <w:rsid w:val="00F06772"/>
    <w:rsid w:val="00F06BFB"/>
    <w:rsid w:val="00F06E60"/>
    <w:rsid w:val="00F11820"/>
    <w:rsid w:val="00F134D7"/>
    <w:rsid w:val="00F13674"/>
    <w:rsid w:val="00F14257"/>
    <w:rsid w:val="00F142C3"/>
    <w:rsid w:val="00F14B17"/>
    <w:rsid w:val="00F16891"/>
    <w:rsid w:val="00F16952"/>
    <w:rsid w:val="00F173EE"/>
    <w:rsid w:val="00F176BA"/>
    <w:rsid w:val="00F20009"/>
    <w:rsid w:val="00F20BAE"/>
    <w:rsid w:val="00F21937"/>
    <w:rsid w:val="00F2202B"/>
    <w:rsid w:val="00F23D2A"/>
    <w:rsid w:val="00F25586"/>
    <w:rsid w:val="00F2597A"/>
    <w:rsid w:val="00F25FEE"/>
    <w:rsid w:val="00F26388"/>
    <w:rsid w:val="00F26D61"/>
    <w:rsid w:val="00F278A8"/>
    <w:rsid w:val="00F30749"/>
    <w:rsid w:val="00F3100D"/>
    <w:rsid w:val="00F32136"/>
    <w:rsid w:val="00F325A8"/>
    <w:rsid w:val="00F32A46"/>
    <w:rsid w:val="00F32D84"/>
    <w:rsid w:val="00F342C2"/>
    <w:rsid w:val="00F34414"/>
    <w:rsid w:val="00F34CA5"/>
    <w:rsid w:val="00F3586F"/>
    <w:rsid w:val="00F35AE0"/>
    <w:rsid w:val="00F371F6"/>
    <w:rsid w:val="00F42307"/>
    <w:rsid w:val="00F42399"/>
    <w:rsid w:val="00F42FF4"/>
    <w:rsid w:val="00F43AED"/>
    <w:rsid w:val="00F443E3"/>
    <w:rsid w:val="00F44DF9"/>
    <w:rsid w:val="00F454F9"/>
    <w:rsid w:val="00F46678"/>
    <w:rsid w:val="00F46F51"/>
    <w:rsid w:val="00F504C1"/>
    <w:rsid w:val="00F521A8"/>
    <w:rsid w:val="00F5227D"/>
    <w:rsid w:val="00F544B5"/>
    <w:rsid w:val="00F54752"/>
    <w:rsid w:val="00F5500A"/>
    <w:rsid w:val="00F55CDA"/>
    <w:rsid w:val="00F571FE"/>
    <w:rsid w:val="00F60296"/>
    <w:rsid w:val="00F607A1"/>
    <w:rsid w:val="00F61A7F"/>
    <w:rsid w:val="00F62143"/>
    <w:rsid w:val="00F626AA"/>
    <w:rsid w:val="00F638A5"/>
    <w:rsid w:val="00F63D74"/>
    <w:rsid w:val="00F6703B"/>
    <w:rsid w:val="00F707EF"/>
    <w:rsid w:val="00F70CFC"/>
    <w:rsid w:val="00F71859"/>
    <w:rsid w:val="00F719C6"/>
    <w:rsid w:val="00F71DA7"/>
    <w:rsid w:val="00F7305E"/>
    <w:rsid w:val="00F74691"/>
    <w:rsid w:val="00F74FDC"/>
    <w:rsid w:val="00F75D49"/>
    <w:rsid w:val="00F8034B"/>
    <w:rsid w:val="00F81171"/>
    <w:rsid w:val="00F81523"/>
    <w:rsid w:val="00F8319F"/>
    <w:rsid w:val="00F83314"/>
    <w:rsid w:val="00F83A2C"/>
    <w:rsid w:val="00F83E9D"/>
    <w:rsid w:val="00F84A42"/>
    <w:rsid w:val="00F86DD0"/>
    <w:rsid w:val="00F879EB"/>
    <w:rsid w:val="00F9031D"/>
    <w:rsid w:val="00F9288C"/>
    <w:rsid w:val="00F92FBE"/>
    <w:rsid w:val="00F92FFA"/>
    <w:rsid w:val="00F93B97"/>
    <w:rsid w:val="00F93E8F"/>
    <w:rsid w:val="00F94FF4"/>
    <w:rsid w:val="00F96288"/>
    <w:rsid w:val="00F96523"/>
    <w:rsid w:val="00F965B8"/>
    <w:rsid w:val="00F97A32"/>
    <w:rsid w:val="00F97FAC"/>
    <w:rsid w:val="00FA06DB"/>
    <w:rsid w:val="00FA0D01"/>
    <w:rsid w:val="00FA135E"/>
    <w:rsid w:val="00FA13B3"/>
    <w:rsid w:val="00FA29BF"/>
    <w:rsid w:val="00FA3B58"/>
    <w:rsid w:val="00FA4673"/>
    <w:rsid w:val="00FA4CCE"/>
    <w:rsid w:val="00FA4F29"/>
    <w:rsid w:val="00FA5484"/>
    <w:rsid w:val="00FA760A"/>
    <w:rsid w:val="00FB09CB"/>
    <w:rsid w:val="00FB181B"/>
    <w:rsid w:val="00FB342F"/>
    <w:rsid w:val="00FB3EBB"/>
    <w:rsid w:val="00FB4223"/>
    <w:rsid w:val="00FB6043"/>
    <w:rsid w:val="00FB649A"/>
    <w:rsid w:val="00FB6A99"/>
    <w:rsid w:val="00FB754F"/>
    <w:rsid w:val="00FB7CFB"/>
    <w:rsid w:val="00FC05BC"/>
    <w:rsid w:val="00FC0C51"/>
    <w:rsid w:val="00FC1DED"/>
    <w:rsid w:val="00FC23E9"/>
    <w:rsid w:val="00FC2BAE"/>
    <w:rsid w:val="00FC5335"/>
    <w:rsid w:val="00FC71A3"/>
    <w:rsid w:val="00FC7582"/>
    <w:rsid w:val="00FC7A92"/>
    <w:rsid w:val="00FD04E0"/>
    <w:rsid w:val="00FD1235"/>
    <w:rsid w:val="00FD2C44"/>
    <w:rsid w:val="00FD316F"/>
    <w:rsid w:val="00FD38AF"/>
    <w:rsid w:val="00FD4545"/>
    <w:rsid w:val="00FD55A4"/>
    <w:rsid w:val="00FD66FB"/>
    <w:rsid w:val="00FD687F"/>
    <w:rsid w:val="00FD69A3"/>
    <w:rsid w:val="00FE0068"/>
    <w:rsid w:val="00FE065C"/>
    <w:rsid w:val="00FE0BFA"/>
    <w:rsid w:val="00FE0C61"/>
    <w:rsid w:val="00FE0D85"/>
    <w:rsid w:val="00FE4795"/>
    <w:rsid w:val="00FE51B9"/>
    <w:rsid w:val="00FE51BF"/>
    <w:rsid w:val="00FE5AE2"/>
    <w:rsid w:val="00FE668D"/>
    <w:rsid w:val="00FE73E1"/>
    <w:rsid w:val="00FE760A"/>
    <w:rsid w:val="00FE7B18"/>
    <w:rsid w:val="00FF27AF"/>
    <w:rsid w:val="00FF44C8"/>
    <w:rsid w:val="00FF4EBC"/>
    <w:rsid w:val="00FF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7171"/>
    <w:pPr>
      <w:bidi/>
      <w:ind w:firstLine="567"/>
      <w:jc w:val="lowKashida"/>
    </w:pPr>
    <w:rPr>
      <w:rFonts w:cs="Traditional Arabic"/>
      <w:color w:val="000000"/>
      <w:sz w:val="24"/>
      <w:szCs w:val="34"/>
    </w:rPr>
  </w:style>
  <w:style w:type="paragraph" w:styleId="Heading1">
    <w:name w:val="heading 1"/>
    <w:basedOn w:val="Normal"/>
    <w:next w:val="Normal"/>
    <w:qFormat/>
    <w:rsid w:val="00421573"/>
    <w:pPr>
      <w:keepNext/>
      <w:spacing w:before="240" w:after="720"/>
      <w:ind w:firstLine="0"/>
      <w:outlineLvl w:val="0"/>
    </w:pPr>
    <w:rPr>
      <w:rFonts w:ascii="Arial" w:hAnsi="Arial"/>
      <w:b/>
      <w:bCs/>
      <w:kern w:val="32"/>
      <w:sz w:val="32"/>
      <w:szCs w:val="48"/>
    </w:rPr>
  </w:style>
  <w:style w:type="paragraph" w:styleId="Heading2">
    <w:name w:val="heading 2"/>
    <w:basedOn w:val="Normal"/>
    <w:next w:val="Normal"/>
    <w:link w:val="Heading2Char"/>
    <w:qFormat/>
    <w:rsid w:val="00E444F8"/>
    <w:pPr>
      <w:keepNext/>
      <w:spacing w:before="240" w:after="60"/>
      <w:outlineLvl w:val="1"/>
    </w:pPr>
    <w:rPr>
      <w:rFonts w:ascii="Arial" w:hAnsi="Arial"/>
      <w:b/>
      <w:bCs/>
      <w:i/>
      <w:sz w:val="28"/>
      <w:szCs w:val="40"/>
    </w:rPr>
  </w:style>
  <w:style w:type="paragraph" w:styleId="Heading3">
    <w:name w:val="heading 3"/>
    <w:basedOn w:val="Normal"/>
    <w:next w:val="Normal"/>
    <w:qFormat/>
    <w:rsid w:val="00E264A4"/>
    <w:pPr>
      <w:keepNext/>
      <w:spacing w:before="240" w:after="60"/>
      <w:outlineLvl w:val="2"/>
    </w:pPr>
    <w:rPr>
      <w:rFonts w:ascii="Arial" w:hAnsi="Arial"/>
      <w:b/>
      <w:bCs/>
      <w:sz w:val="26"/>
    </w:rPr>
  </w:style>
  <w:style w:type="paragraph" w:styleId="Heading4">
    <w:name w:val="heading 4"/>
    <w:basedOn w:val="Normal"/>
    <w:next w:val="Normal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E444F8"/>
    <w:rPr>
      <w:rFonts w:ascii="Arial" w:hAnsi="Arial" w:cs="Traditional Arabic"/>
      <w:b/>
      <w:bCs/>
      <w:i/>
      <w:color w:val="000000"/>
      <w:sz w:val="28"/>
      <w:szCs w:val="40"/>
      <w:lang w:bidi="ar-IQ"/>
    </w:rPr>
  </w:style>
  <w:style w:type="paragraph" w:styleId="Footer">
    <w:name w:val="footer"/>
    <w:basedOn w:val="Normal"/>
    <w:rsid w:val="000544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table" w:styleId="TableGrid">
    <w:name w:val="Table Grid"/>
    <w:basedOn w:val="TableNormal"/>
    <w:rsid w:val="007920F1"/>
    <w:pPr>
      <w:bidi/>
      <w:jc w:val="lowKashida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54406"/>
    <w:pPr>
      <w:tabs>
        <w:tab w:val="center" w:pos="4153"/>
        <w:tab w:val="right" w:pos="8306"/>
      </w:tabs>
      <w:ind w:firstLine="0"/>
    </w:pPr>
    <w:rPr>
      <w:sz w:val="26"/>
      <w:szCs w:val="26"/>
    </w:rPr>
  </w:style>
  <w:style w:type="character" w:customStyle="1" w:styleId="rfdFootnote">
    <w:name w:val="rfdFootnote"/>
    <w:rsid w:val="00663CFD"/>
    <w:rPr>
      <w:rFonts w:cs="Traditional Arabic"/>
      <w:szCs w:val="28"/>
    </w:rPr>
  </w:style>
  <w:style w:type="character" w:customStyle="1" w:styleId="rfdBold2">
    <w:name w:val="rfdBold2"/>
    <w:rsid w:val="00663CFD"/>
    <w:rPr>
      <w:rFonts w:ascii="Times New Roman" w:hAnsi="Times New Roman" w:cs="Traditional Arabic"/>
      <w:bCs/>
      <w:iCs w:val="0"/>
      <w:sz w:val="30"/>
      <w:szCs w:val="32"/>
    </w:rPr>
  </w:style>
  <w:style w:type="paragraph" w:customStyle="1" w:styleId="rfdCenterBold1">
    <w:name w:val="rfdCenterBold1"/>
    <w:basedOn w:val="Normal"/>
    <w:rsid w:val="002E5A65"/>
    <w:pPr>
      <w:spacing w:before="120" w:after="120"/>
      <w:ind w:firstLine="0"/>
      <w:jc w:val="center"/>
    </w:pPr>
    <w:rPr>
      <w:bCs/>
      <w:sz w:val="32"/>
      <w:szCs w:val="40"/>
    </w:rPr>
  </w:style>
  <w:style w:type="paragraph" w:customStyle="1" w:styleId="rfdCenterBold2">
    <w:name w:val="rfdCenterBold2"/>
    <w:basedOn w:val="Normal"/>
    <w:rsid w:val="0082448D"/>
    <w:pPr>
      <w:spacing w:after="720"/>
      <w:ind w:firstLine="0"/>
      <w:jc w:val="center"/>
    </w:pPr>
    <w:rPr>
      <w:bCs/>
      <w:sz w:val="30"/>
      <w:szCs w:val="32"/>
    </w:rPr>
  </w:style>
  <w:style w:type="paragraph" w:customStyle="1" w:styleId="rfdBold1">
    <w:name w:val="rfdBold1"/>
    <w:basedOn w:val="Normal"/>
    <w:rsid w:val="00663CFD"/>
    <w:pPr>
      <w:spacing w:before="360" w:after="60"/>
      <w:ind w:firstLine="0"/>
    </w:pPr>
    <w:rPr>
      <w:bCs/>
      <w:sz w:val="32"/>
      <w:szCs w:val="36"/>
    </w:rPr>
  </w:style>
  <w:style w:type="character" w:customStyle="1" w:styleId="rfdAie">
    <w:name w:val="rfdAie"/>
    <w:rsid w:val="00663CFD"/>
    <w:rPr>
      <w:rFonts w:ascii="Times New Roman" w:hAnsi="Times New Roman" w:cs="Traditional Arabic"/>
      <w:bCs/>
      <w:iCs w:val="0"/>
      <w:color w:val="008000"/>
      <w:sz w:val="30"/>
      <w:szCs w:val="32"/>
    </w:rPr>
  </w:style>
  <w:style w:type="paragraph" w:customStyle="1" w:styleId="rfdLeftBold">
    <w:name w:val="rfdLeftBold"/>
    <w:basedOn w:val="Normal"/>
    <w:rsid w:val="0046043A"/>
    <w:pPr>
      <w:ind w:firstLine="0"/>
      <w:jc w:val="right"/>
    </w:pPr>
    <w:rPr>
      <w:bCs/>
      <w:sz w:val="30"/>
    </w:rPr>
  </w:style>
  <w:style w:type="character" w:customStyle="1" w:styleId="rfdAlaem">
    <w:name w:val="rfdAlaem"/>
    <w:rsid w:val="00D02355"/>
    <w:rPr>
      <w:rFonts w:cs="Rafed Alaem"/>
    </w:rPr>
  </w:style>
  <w:style w:type="character" w:customStyle="1" w:styleId="rfdFootnotenum">
    <w:name w:val="rfdFootnote_num"/>
    <w:rsid w:val="00AA378D"/>
    <w:rPr>
      <w:rFonts w:cs="Traditional Arabic"/>
      <w:color w:val="000000"/>
      <w:szCs w:val="28"/>
      <w:vertAlign w:val="superscript"/>
    </w:rPr>
  </w:style>
  <w:style w:type="paragraph" w:customStyle="1" w:styleId="rfdLeft">
    <w:name w:val="rfdLeft"/>
    <w:basedOn w:val="Normal"/>
    <w:rsid w:val="00437035"/>
    <w:pPr>
      <w:ind w:firstLine="0"/>
      <w:jc w:val="right"/>
    </w:pPr>
  </w:style>
  <w:style w:type="paragraph" w:customStyle="1" w:styleId="rfdCenter">
    <w:name w:val="rfdCenter"/>
    <w:basedOn w:val="Normal"/>
    <w:link w:val="rfdCenterChar"/>
    <w:rsid w:val="0077370C"/>
    <w:pPr>
      <w:ind w:firstLine="0"/>
      <w:jc w:val="center"/>
    </w:pPr>
  </w:style>
  <w:style w:type="character" w:customStyle="1" w:styleId="rfdFootnotenumpar">
    <w:name w:val="rfdFootnote_num_par"/>
    <w:basedOn w:val="rfdFootnotenum"/>
    <w:rsid w:val="00641A2D"/>
    <w:rPr>
      <w:rFonts w:cs="Traditional Arabic"/>
      <w:color w:val="000000"/>
      <w:szCs w:val="28"/>
      <w:vertAlign w:val="superscript"/>
    </w:rPr>
  </w:style>
  <w:style w:type="paragraph" w:styleId="TOC2">
    <w:name w:val="toc 2"/>
    <w:basedOn w:val="Normal"/>
    <w:next w:val="Normal"/>
    <w:autoRedefine/>
    <w:semiHidden/>
    <w:rsid w:val="000012F4"/>
    <w:pPr>
      <w:tabs>
        <w:tab w:val="right" w:leader="dot" w:pos="7361"/>
      </w:tabs>
      <w:ind w:firstLine="0"/>
    </w:pPr>
  </w:style>
  <w:style w:type="paragraph" w:styleId="TOC1">
    <w:name w:val="toc 1"/>
    <w:basedOn w:val="Normal"/>
    <w:next w:val="Normal"/>
    <w:autoRedefine/>
    <w:semiHidden/>
    <w:rsid w:val="000012F4"/>
    <w:pPr>
      <w:spacing w:before="120" w:after="120"/>
      <w:ind w:firstLine="0"/>
      <w:jc w:val="center"/>
    </w:pPr>
    <w:rPr>
      <w:bCs/>
    </w:rPr>
  </w:style>
  <w:style w:type="paragraph" w:styleId="TOC3">
    <w:name w:val="toc 3"/>
    <w:basedOn w:val="Normal"/>
    <w:next w:val="Normal"/>
    <w:autoRedefine/>
    <w:semiHidden/>
    <w:rsid w:val="0012268F"/>
    <w:pPr>
      <w:ind w:left="480"/>
    </w:pPr>
  </w:style>
  <w:style w:type="paragraph" w:styleId="TOC4">
    <w:name w:val="toc 4"/>
    <w:basedOn w:val="Normal"/>
    <w:next w:val="Normal"/>
    <w:autoRedefine/>
    <w:semiHidden/>
    <w:rsid w:val="0012268F"/>
    <w:pPr>
      <w:ind w:left="720"/>
    </w:pPr>
  </w:style>
  <w:style w:type="paragraph" w:customStyle="1" w:styleId="rfdNormal0">
    <w:name w:val="rfdNormal0"/>
    <w:basedOn w:val="Normal"/>
    <w:link w:val="rfdNormal0Char"/>
    <w:rsid w:val="006D36EC"/>
    <w:pPr>
      <w:ind w:firstLine="0"/>
    </w:pPr>
  </w:style>
  <w:style w:type="paragraph" w:customStyle="1" w:styleId="rfdLine">
    <w:name w:val="rfdLine"/>
    <w:basedOn w:val="rfdNormal0"/>
    <w:link w:val="rfdLineChar"/>
    <w:rsid w:val="005A43ED"/>
    <w:rPr>
      <w:szCs w:val="26"/>
    </w:rPr>
  </w:style>
  <w:style w:type="paragraph" w:customStyle="1" w:styleId="rfdFootnote0">
    <w:name w:val="rfdFootnote0"/>
    <w:basedOn w:val="Normal"/>
    <w:rsid w:val="00663CFD"/>
    <w:pPr>
      <w:ind w:firstLine="0"/>
    </w:pPr>
    <w:rPr>
      <w:szCs w:val="28"/>
    </w:rPr>
  </w:style>
  <w:style w:type="paragraph" w:customStyle="1" w:styleId="Heading1Center">
    <w:name w:val="Heading 1 Center"/>
    <w:basedOn w:val="Normal"/>
    <w:rsid w:val="006843DF"/>
    <w:pPr>
      <w:ind w:firstLine="0"/>
      <w:jc w:val="center"/>
      <w:outlineLvl w:val="0"/>
    </w:pPr>
    <w:rPr>
      <w:bCs/>
      <w:sz w:val="32"/>
      <w:szCs w:val="48"/>
    </w:rPr>
  </w:style>
  <w:style w:type="paragraph" w:customStyle="1" w:styleId="Heading2Center">
    <w:name w:val="Heading 2 Center"/>
    <w:basedOn w:val="Normal"/>
    <w:next w:val="Normal"/>
    <w:rsid w:val="00421573"/>
    <w:pPr>
      <w:spacing w:before="240" w:after="240"/>
      <w:ind w:firstLine="0"/>
      <w:jc w:val="center"/>
      <w:outlineLvl w:val="1"/>
    </w:pPr>
    <w:rPr>
      <w:bCs/>
      <w:sz w:val="30"/>
      <w:szCs w:val="40"/>
    </w:rPr>
  </w:style>
  <w:style w:type="paragraph" w:customStyle="1" w:styleId="Heading3Center">
    <w:name w:val="Heading 3 Center"/>
    <w:basedOn w:val="Normal"/>
    <w:rsid w:val="00F25FEE"/>
    <w:pPr>
      <w:spacing w:before="240" w:after="60"/>
      <w:ind w:firstLine="0"/>
      <w:jc w:val="center"/>
      <w:outlineLvl w:val="2"/>
    </w:pPr>
    <w:rPr>
      <w:bCs/>
      <w:sz w:val="30"/>
    </w:rPr>
  </w:style>
  <w:style w:type="paragraph" w:customStyle="1" w:styleId="Heading4Center">
    <w:name w:val="Heading 4 Center"/>
    <w:basedOn w:val="Normal"/>
    <w:rsid w:val="00E444F8"/>
    <w:pPr>
      <w:spacing w:before="240" w:after="60"/>
      <w:ind w:firstLine="0"/>
      <w:jc w:val="center"/>
      <w:outlineLvl w:val="3"/>
    </w:pPr>
    <w:rPr>
      <w:bCs/>
      <w:sz w:val="30"/>
      <w:szCs w:val="26"/>
    </w:rPr>
  </w:style>
  <w:style w:type="paragraph" w:customStyle="1" w:styleId="Heading5Center">
    <w:name w:val="Heading 5 Center"/>
    <w:basedOn w:val="Normal"/>
    <w:rsid w:val="00F25FEE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rfdVar">
    <w:name w:val="rfdVar"/>
    <w:basedOn w:val="Normal"/>
    <w:rsid w:val="00DB2424"/>
    <w:rPr>
      <w:szCs w:val="28"/>
    </w:rPr>
  </w:style>
  <w:style w:type="paragraph" w:customStyle="1" w:styleId="rfdMid">
    <w:name w:val="rfdMid"/>
    <w:basedOn w:val="Normal"/>
    <w:rsid w:val="00227FEE"/>
    <w:rPr>
      <w:szCs w:val="28"/>
    </w:rPr>
  </w:style>
  <w:style w:type="paragraph" w:styleId="TOC5">
    <w:name w:val="toc 5"/>
    <w:basedOn w:val="Normal"/>
    <w:next w:val="Normal"/>
    <w:autoRedefine/>
    <w:semiHidden/>
    <w:rsid w:val="0012268F"/>
    <w:pPr>
      <w:ind w:left="960"/>
    </w:pPr>
  </w:style>
  <w:style w:type="character" w:customStyle="1" w:styleId="rfdFootnoteBold">
    <w:name w:val="rfdFootnoteBold"/>
    <w:rsid w:val="00AE1E35"/>
    <w:rPr>
      <w:rFonts w:ascii="Times New Roman" w:hAnsi="Times New Roman" w:cs="Traditional Arabic"/>
      <w:b/>
      <w:bCs/>
      <w:sz w:val="26"/>
      <w:szCs w:val="24"/>
    </w:rPr>
  </w:style>
  <w:style w:type="character" w:customStyle="1" w:styleId="rfdFootnoteAie">
    <w:name w:val="rfdFootnoteAie"/>
    <w:rsid w:val="00AE1E35"/>
    <w:rPr>
      <w:rFonts w:ascii="Times New Roman" w:hAnsi="Times New Roman" w:cs="Traditional Arabic"/>
      <w:b/>
      <w:bCs/>
      <w:color w:val="008000"/>
      <w:sz w:val="26"/>
      <w:szCs w:val="24"/>
    </w:rPr>
  </w:style>
  <w:style w:type="paragraph" w:customStyle="1" w:styleId="rfdVar0">
    <w:name w:val="rfdVar0"/>
    <w:basedOn w:val="Normal"/>
    <w:rsid w:val="0035117D"/>
    <w:pPr>
      <w:ind w:firstLine="0"/>
    </w:pPr>
    <w:rPr>
      <w:szCs w:val="30"/>
    </w:rPr>
  </w:style>
  <w:style w:type="paragraph" w:customStyle="1" w:styleId="rfdFootnoteCenter">
    <w:name w:val="rfdFootnoteCenter"/>
    <w:basedOn w:val="Normal"/>
    <w:rsid w:val="00164810"/>
    <w:pPr>
      <w:ind w:firstLine="0"/>
      <w:jc w:val="center"/>
    </w:pPr>
    <w:rPr>
      <w:szCs w:val="26"/>
    </w:rPr>
  </w:style>
  <w:style w:type="paragraph" w:customStyle="1" w:styleId="rfdFootnoteCenterBold">
    <w:name w:val="rfdFootnoteCenterBold"/>
    <w:basedOn w:val="Normal"/>
    <w:rsid w:val="00AE1E35"/>
    <w:pPr>
      <w:ind w:firstLine="0"/>
      <w:jc w:val="center"/>
    </w:pPr>
    <w:rPr>
      <w:b/>
      <w:bCs/>
      <w:sz w:val="26"/>
      <w:szCs w:val="24"/>
    </w:rPr>
  </w:style>
  <w:style w:type="paragraph" w:customStyle="1" w:styleId="rfdFootnoteLeft">
    <w:name w:val="rfdFootnoteLeft"/>
    <w:basedOn w:val="Normal"/>
    <w:rsid w:val="00437035"/>
    <w:pPr>
      <w:ind w:firstLine="0"/>
      <w:jc w:val="right"/>
    </w:pPr>
    <w:rPr>
      <w:szCs w:val="26"/>
    </w:rPr>
  </w:style>
  <w:style w:type="paragraph" w:customStyle="1" w:styleId="rfdPoemTini">
    <w:name w:val="rfdPoemTini"/>
    <w:basedOn w:val="Normal"/>
    <w:link w:val="rfdPoemTiniCharChar"/>
    <w:rsid w:val="00721FA0"/>
    <w:pPr>
      <w:ind w:firstLine="0"/>
      <w:jc w:val="highKashida"/>
    </w:pPr>
    <w:rPr>
      <w:szCs w:val="2"/>
    </w:rPr>
  </w:style>
  <w:style w:type="character" w:customStyle="1" w:styleId="rfdPoemTiniCharChar">
    <w:name w:val="rfdPoemTini Char Char"/>
    <w:link w:val="rfdPoemTini"/>
    <w:rsid w:val="00721FA0"/>
    <w:rPr>
      <w:szCs w:val="2"/>
    </w:rPr>
  </w:style>
  <w:style w:type="paragraph" w:customStyle="1" w:styleId="rfdVarCenter">
    <w:name w:val="rfdVarCenter"/>
    <w:basedOn w:val="Normal"/>
    <w:rsid w:val="00F74FDC"/>
    <w:pPr>
      <w:ind w:firstLine="0"/>
      <w:jc w:val="center"/>
    </w:pPr>
    <w:rPr>
      <w:szCs w:val="28"/>
    </w:rPr>
  </w:style>
  <w:style w:type="paragraph" w:customStyle="1" w:styleId="rfdPoem">
    <w:name w:val="rfdPoem"/>
    <w:basedOn w:val="Normal"/>
    <w:rsid w:val="00216F81"/>
    <w:pPr>
      <w:ind w:firstLine="0"/>
    </w:pPr>
    <w:rPr>
      <w:szCs w:val="32"/>
    </w:rPr>
  </w:style>
  <w:style w:type="paragraph" w:customStyle="1" w:styleId="rfdPoemFootnote">
    <w:name w:val="rfdPoemFootnote"/>
    <w:basedOn w:val="Normal"/>
    <w:rsid w:val="00F74FDC"/>
    <w:pPr>
      <w:ind w:firstLine="0"/>
    </w:pPr>
    <w:rPr>
      <w:szCs w:val="26"/>
    </w:rPr>
  </w:style>
  <w:style w:type="paragraph" w:customStyle="1" w:styleId="rfdPoemCenter">
    <w:name w:val="rfdPoemCenter"/>
    <w:basedOn w:val="Normal"/>
    <w:rsid w:val="00113B0B"/>
    <w:pPr>
      <w:ind w:firstLine="0"/>
      <w:jc w:val="center"/>
    </w:pPr>
  </w:style>
  <w:style w:type="paragraph" w:customStyle="1" w:styleId="rfdPoemFootnoteCenter">
    <w:name w:val="rfdPoemFootnoteCenter"/>
    <w:basedOn w:val="Normal"/>
    <w:rsid w:val="00F5500A"/>
    <w:pPr>
      <w:ind w:firstLine="0"/>
      <w:jc w:val="center"/>
    </w:pPr>
    <w:rPr>
      <w:szCs w:val="26"/>
    </w:rPr>
  </w:style>
  <w:style w:type="paragraph" w:customStyle="1" w:styleId="rfdEn">
    <w:name w:val="rfdEn"/>
    <w:basedOn w:val="Normal"/>
    <w:rsid w:val="004209BA"/>
    <w:pPr>
      <w:ind w:firstLine="0"/>
      <w:jc w:val="right"/>
    </w:pPr>
  </w:style>
  <w:style w:type="character" w:customStyle="1" w:styleId="rfdSanad">
    <w:name w:val="rfdSanad"/>
    <w:basedOn w:val="DefaultParagraphFont"/>
    <w:qFormat/>
    <w:rsid w:val="007A5207"/>
  </w:style>
  <w:style w:type="character" w:customStyle="1" w:styleId="rfdRevaya">
    <w:name w:val="rfdRevaya"/>
    <w:qFormat/>
    <w:rsid w:val="003C07F6"/>
    <w:rPr>
      <w:color w:val="17365D"/>
    </w:rPr>
  </w:style>
  <w:style w:type="character" w:customStyle="1" w:styleId="rfdPoemTiniChar">
    <w:name w:val="rfdPoemTini Char"/>
    <w:rsid w:val="005F4626"/>
    <w:rPr>
      <w:rFonts w:cs="Traditional Arabic"/>
      <w:color w:val="000000"/>
      <w:sz w:val="24"/>
      <w:szCs w:val="2"/>
      <w:lang w:val="en-US" w:eastAsia="en-US" w:bidi="ar-SA"/>
    </w:rPr>
  </w:style>
  <w:style w:type="character" w:customStyle="1" w:styleId="rfdNormal0Char">
    <w:name w:val="rfdNormal0 Char"/>
    <w:link w:val="rfdNormal0"/>
    <w:rsid w:val="00940CF6"/>
    <w:rPr>
      <w:rFonts w:cs="Traditional Arabic"/>
      <w:color w:val="000000"/>
      <w:sz w:val="24"/>
      <w:szCs w:val="32"/>
      <w:lang w:val="en-US" w:eastAsia="en-US" w:bidi="ar-IQ"/>
    </w:rPr>
  </w:style>
  <w:style w:type="character" w:customStyle="1" w:styleId="rfdCenterChar">
    <w:name w:val="rfdCenter Char"/>
    <w:link w:val="rfdCenter"/>
    <w:rsid w:val="0077370C"/>
    <w:rPr>
      <w:rFonts w:cs="Traditional Arabic"/>
      <w:color w:val="000000"/>
      <w:sz w:val="24"/>
      <w:szCs w:val="32"/>
      <w:lang w:val="en-US" w:eastAsia="en-US" w:bidi="ar-IQ"/>
    </w:rPr>
  </w:style>
  <w:style w:type="paragraph" w:styleId="BalloonText">
    <w:name w:val="Balloon Text"/>
    <w:basedOn w:val="Normal"/>
    <w:link w:val="BalloonTextChar"/>
    <w:rsid w:val="00CE56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5615"/>
    <w:rPr>
      <w:rFonts w:ascii="Tahoma" w:hAnsi="Tahoma" w:cs="Tahoma"/>
      <w:color w:val="000000"/>
      <w:sz w:val="16"/>
      <w:szCs w:val="16"/>
      <w:lang w:bidi="ar-IQ"/>
    </w:rPr>
  </w:style>
  <w:style w:type="character" w:customStyle="1" w:styleId="rfdLineChar">
    <w:name w:val="rfdLine Char"/>
    <w:basedOn w:val="rfdNormal0Char"/>
    <w:link w:val="rfdLine"/>
    <w:rsid w:val="00410A32"/>
    <w:rPr>
      <w:rFonts w:cs="Traditional Arabic"/>
      <w:color w:val="000000"/>
      <w:sz w:val="24"/>
      <w:szCs w:val="26"/>
      <w:lang w:val="en-US" w:eastAsia="en-US" w:bidi="ar-IQ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7171"/>
    <w:pPr>
      <w:bidi/>
      <w:ind w:firstLine="567"/>
      <w:jc w:val="lowKashida"/>
    </w:pPr>
    <w:rPr>
      <w:rFonts w:cs="Traditional Arabic"/>
      <w:color w:val="000000"/>
      <w:sz w:val="24"/>
      <w:szCs w:val="34"/>
    </w:rPr>
  </w:style>
  <w:style w:type="paragraph" w:styleId="Heading1">
    <w:name w:val="heading 1"/>
    <w:basedOn w:val="Normal"/>
    <w:next w:val="Normal"/>
    <w:qFormat/>
    <w:rsid w:val="00421573"/>
    <w:pPr>
      <w:keepNext/>
      <w:spacing w:before="240" w:after="720"/>
      <w:ind w:firstLine="0"/>
      <w:outlineLvl w:val="0"/>
    </w:pPr>
    <w:rPr>
      <w:rFonts w:ascii="Arial" w:hAnsi="Arial"/>
      <w:b/>
      <w:bCs/>
      <w:kern w:val="32"/>
      <w:sz w:val="32"/>
      <w:szCs w:val="48"/>
    </w:rPr>
  </w:style>
  <w:style w:type="paragraph" w:styleId="Heading2">
    <w:name w:val="heading 2"/>
    <w:basedOn w:val="Normal"/>
    <w:next w:val="Normal"/>
    <w:link w:val="Heading2Char"/>
    <w:qFormat/>
    <w:rsid w:val="00E444F8"/>
    <w:pPr>
      <w:keepNext/>
      <w:spacing w:before="240" w:after="60"/>
      <w:outlineLvl w:val="1"/>
    </w:pPr>
    <w:rPr>
      <w:rFonts w:ascii="Arial" w:hAnsi="Arial"/>
      <w:b/>
      <w:bCs/>
      <w:i/>
      <w:sz w:val="28"/>
      <w:szCs w:val="40"/>
    </w:rPr>
  </w:style>
  <w:style w:type="paragraph" w:styleId="Heading3">
    <w:name w:val="heading 3"/>
    <w:basedOn w:val="Normal"/>
    <w:next w:val="Normal"/>
    <w:qFormat/>
    <w:rsid w:val="00E264A4"/>
    <w:pPr>
      <w:keepNext/>
      <w:spacing w:before="240" w:after="60"/>
      <w:outlineLvl w:val="2"/>
    </w:pPr>
    <w:rPr>
      <w:rFonts w:ascii="Arial" w:hAnsi="Arial"/>
      <w:b/>
      <w:bCs/>
      <w:sz w:val="26"/>
    </w:rPr>
  </w:style>
  <w:style w:type="paragraph" w:styleId="Heading4">
    <w:name w:val="heading 4"/>
    <w:basedOn w:val="Normal"/>
    <w:next w:val="Normal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E444F8"/>
    <w:rPr>
      <w:rFonts w:ascii="Arial" w:hAnsi="Arial" w:cs="Traditional Arabic"/>
      <w:b/>
      <w:bCs/>
      <w:i/>
      <w:color w:val="000000"/>
      <w:sz w:val="28"/>
      <w:szCs w:val="40"/>
      <w:lang w:bidi="ar-IQ"/>
    </w:rPr>
  </w:style>
  <w:style w:type="paragraph" w:styleId="Footer">
    <w:name w:val="footer"/>
    <w:basedOn w:val="Normal"/>
    <w:rsid w:val="000544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table" w:styleId="TableGrid">
    <w:name w:val="Table Grid"/>
    <w:basedOn w:val="TableNormal"/>
    <w:rsid w:val="007920F1"/>
    <w:pPr>
      <w:bidi/>
      <w:jc w:val="lowKashida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54406"/>
    <w:pPr>
      <w:tabs>
        <w:tab w:val="center" w:pos="4153"/>
        <w:tab w:val="right" w:pos="8306"/>
      </w:tabs>
      <w:ind w:firstLine="0"/>
    </w:pPr>
    <w:rPr>
      <w:sz w:val="26"/>
      <w:szCs w:val="26"/>
    </w:rPr>
  </w:style>
  <w:style w:type="character" w:customStyle="1" w:styleId="rfdFootnote">
    <w:name w:val="rfdFootnote"/>
    <w:rsid w:val="00663CFD"/>
    <w:rPr>
      <w:rFonts w:cs="Traditional Arabic"/>
      <w:szCs w:val="28"/>
    </w:rPr>
  </w:style>
  <w:style w:type="character" w:customStyle="1" w:styleId="rfdBold2">
    <w:name w:val="rfdBold2"/>
    <w:rsid w:val="00663CFD"/>
    <w:rPr>
      <w:rFonts w:ascii="Times New Roman" w:hAnsi="Times New Roman" w:cs="Traditional Arabic"/>
      <w:bCs/>
      <w:iCs w:val="0"/>
      <w:sz w:val="30"/>
      <w:szCs w:val="32"/>
    </w:rPr>
  </w:style>
  <w:style w:type="paragraph" w:customStyle="1" w:styleId="rfdCenterBold1">
    <w:name w:val="rfdCenterBold1"/>
    <w:basedOn w:val="Normal"/>
    <w:rsid w:val="002E5A65"/>
    <w:pPr>
      <w:spacing w:before="120" w:after="120"/>
      <w:ind w:firstLine="0"/>
      <w:jc w:val="center"/>
    </w:pPr>
    <w:rPr>
      <w:bCs/>
      <w:sz w:val="32"/>
      <w:szCs w:val="40"/>
    </w:rPr>
  </w:style>
  <w:style w:type="paragraph" w:customStyle="1" w:styleId="rfdCenterBold2">
    <w:name w:val="rfdCenterBold2"/>
    <w:basedOn w:val="Normal"/>
    <w:rsid w:val="0082448D"/>
    <w:pPr>
      <w:spacing w:after="720"/>
      <w:ind w:firstLine="0"/>
      <w:jc w:val="center"/>
    </w:pPr>
    <w:rPr>
      <w:bCs/>
      <w:sz w:val="30"/>
      <w:szCs w:val="32"/>
    </w:rPr>
  </w:style>
  <w:style w:type="paragraph" w:customStyle="1" w:styleId="rfdBold1">
    <w:name w:val="rfdBold1"/>
    <w:basedOn w:val="Normal"/>
    <w:rsid w:val="00663CFD"/>
    <w:pPr>
      <w:spacing w:before="360" w:after="60"/>
      <w:ind w:firstLine="0"/>
    </w:pPr>
    <w:rPr>
      <w:bCs/>
      <w:sz w:val="32"/>
      <w:szCs w:val="36"/>
    </w:rPr>
  </w:style>
  <w:style w:type="character" w:customStyle="1" w:styleId="rfdAie">
    <w:name w:val="rfdAie"/>
    <w:rsid w:val="00663CFD"/>
    <w:rPr>
      <w:rFonts w:ascii="Times New Roman" w:hAnsi="Times New Roman" w:cs="Traditional Arabic"/>
      <w:bCs/>
      <w:iCs w:val="0"/>
      <w:color w:val="008000"/>
      <w:sz w:val="30"/>
      <w:szCs w:val="32"/>
    </w:rPr>
  </w:style>
  <w:style w:type="paragraph" w:customStyle="1" w:styleId="rfdLeftBold">
    <w:name w:val="rfdLeftBold"/>
    <w:basedOn w:val="Normal"/>
    <w:rsid w:val="0046043A"/>
    <w:pPr>
      <w:ind w:firstLine="0"/>
      <w:jc w:val="right"/>
    </w:pPr>
    <w:rPr>
      <w:bCs/>
      <w:sz w:val="30"/>
    </w:rPr>
  </w:style>
  <w:style w:type="character" w:customStyle="1" w:styleId="rfdAlaem">
    <w:name w:val="rfdAlaem"/>
    <w:rsid w:val="00D02355"/>
    <w:rPr>
      <w:rFonts w:cs="Rafed Alaem"/>
    </w:rPr>
  </w:style>
  <w:style w:type="character" w:customStyle="1" w:styleId="rfdFootnotenum">
    <w:name w:val="rfdFootnote_num"/>
    <w:rsid w:val="00AA378D"/>
    <w:rPr>
      <w:rFonts w:cs="Traditional Arabic"/>
      <w:color w:val="000000"/>
      <w:szCs w:val="28"/>
      <w:vertAlign w:val="superscript"/>
    </w:rPr>
  </w:style>
  <w:style w:type="paragraph" w:customStyle="1" w:styleId="rfdLeft">
    <w:name w:val="rfdLeft"/>
    <w:basedOn w:val="Normal"/>
    <w:rsid w:val="00437035"/>
    <w:pPr>
      <w:ind w:firstLine="0"/>
      <w:jc w:val="right"/>
    </w:pPr>
  </w:style>
  <w:style w:type="paragraph" w:customStyle="1" w:styleId="rfdCenter">
    <w:name w:val="rfdCenter"/>
    <w:basedOn w:val="Normal"/>
    <w:link w:val="rfdCenterChar"/>
    <w:rsid w:val="0077370C"/>
    <w:pPr>
      <w:ind w:firstLine="0"/>
      <w:jc w:val="center"/>
    </w:pPr>
  </w:style>
  <w:style w:type="character" w:customStyle="1" w:styleId="rfdFootnotenumpar">
    <w:name w:val="rfdFootnote_num_par"/>
    <w:basedOn w:val="rfdFootnotenum"/>
    <w:rsid w:val="00641A2D"/>
    <w:rPr>
      <w:rFonts w:cs="Traditional Arabic"/>
      <w:color w:val="000000"/>
      <w:szCs w:val="28"/>
      <w:vertAlign w:val="superscript"/>
    </w:rPr>
  </w:style>
  <w:style w:type="paragraph" w:styleId="TOC2">
    <w:name w:val="toc 2"/>
    <w:basedOn w:val="Normal"/>
    <w:next w:val="Normal"/>
    <w:autoRedefine/>
    <w:semiHidden/>
    <w:rsid w:val="000012F4"/>
    <w:pPr>
      <w:tabs>
        <w:tab w:val="right" w:leader="dot" w:pos="7361"/>
      </w:tabs>
      <w:ind w:firstLine="0"/>
    </w:pPr>
  </w:style>
  <w:style w:type="paragraph" w:styleId="TOC1">
    <w:name w:val="toc 1"/>
    <w:basedOn w:val="Normal"/>
    <w:next w:val="Normal"/>
    <w:autoRedefine/>
    <w:semiHidden/>
    <w:rsid w:val="000012F4"/>
    <w:pPr>
      <w:spacing w:before="120" w:after="120"/>
      <w:ind w:firstLine="0"/>
      <w:jc w:val="center"/>
    </w:pPr>
    <w:rPr>
      <w:bCs/>
    </w:rPr>
  </w:style>
  <w:style w:type="paragraph" w:styleId="TOC3">
    <w:name w:val="toc 3"/>
    <w:basedOn w:val="Normal"/>
    <w:next w:val="Normal"/>
    <w:autoRedefine/>
    <w:semiHidden/>
    <w:rsid w:val="0012268F"/>
    <w:pPr>
      <w:ind w:left="480"/>
    </w:pPr>
  </w:style>
  <w:style w:type="paragraph" w:styleId="TOC4">
    <w:name w:val="toc 4"/>
    <w:basedOn w:val="Normal"/>
    <w:next w:val="Normal"/>
    <w:autoRedefine/>
    <w:semiHidden/>
    <w:rsid w:val="0012268F"/>
    <w:pPr>
      <w:ind w:left="720"/>
    </w:pPr>
  </w:style>
  <w:style w:type="paragraph" w:customStyle="1" w:styleId="rfdNormal0">
    <w:name w:val="rfdNormal0"/>
    <w:basedOn w:val="Normal"/>
    <w:link w:val="rfdNormal0Char"/>
    <w:rsid w:val="006D36EC"/>
    <w:pPr>
      <w:ind w:firstLine="0"/>
    </w:pPr>
  </w:style>
  <w:style w:type="paragraph" w:customStyle="1" w:styleId="rfdLine">
    <w:name w:val="rfdLine"/>
    <w:basedOn w:val="rfdNormal0"/>
    <w:link w:val="rfdLineChar"/>
    <w:rsid w:val="005A43ED"/>
    <w:rPr>
      <w:szCs w:val="26"/>
    </w:rPr>
  </w:style>
  <w:style w:type="paragraph" w:customStyle="1" w:styleId="rfdFootnote0">
    <w:name w:val="rfdFootnote0"/>
    <w:basedOn w:val="Normal"/>
    <w:rsid w:val="00663CFD"/>
    <w:pPr>
      <w:ind w:firstLine="0"/>
    </w:pPr>
    <w:rPr>
      <w:szCs w:val="28"/>
    </w:rPr>
  </w:style>
  <w:style w:type="paragraph" w:customStyle="1" w:styleId="Heading1Center">
    <w:name w:val="Heading 1 Center"/>
    <w:basedOn w:val="Normal"/>
    <w:rsid w:val="006843DF"/>
    <w:pPr>
      <w:ind w:firstLine="0"/>
      <w:jc w:val="center"/>
      <w:outlineLvl w:val="0"/>
    </w:pPr>
    <w:rPr>
      <w:bCs/>
      <w:sz w:val="32"/>
      <w:szCs w:val="48"/>
    </w:rPr>
  </w:style>
  <w:style w:type="paragraph" w:customStyle="1" w:styleId="Heading2Center">
    <w:name w:val="Heading 2 Center"/>
    <w:basedOn w:val="Normal"/>
    <w:next w:val="Normal"/>
    <w:rsid w:val="00421573"/>
    <w:pPr>
      <w:spacing w:before="240" w:after="240"/>
      <w:ind w:firstLine="0"/>
      <w:jc w:val="center"/>
      <w:outlineLvl w:val="1"/>
    </w:pPr>
    <w:rPr>
      <w:bCs/>
      <w:sz w:val="30"/>
      <w:szCs w:val="40"/>
    </w:rPr>
  </w:style>
  <w:style w:type="paragraph" w:customStyle="1" w:styleId="Heading3Center">
    <w:name w:val="Heading 3 Center"/>
    <w:basedOn w:val="Normal"/>
    <w:rsid w:val="00F25FEE"/>
    <w:pPr>
      <w:spacing w:before="240" w:after="60"/>
      <w:ind w:firstLine="0"/>
      <w:jc w:val="center"/>
      <w:outlineLvl w:val="2"/>
    </w:pPr>
    <w:rPr>
      <w:bCs/>
      <w:sz w:val="30"/>
    </w:rPr>
  </w:style>
  <w:style w:type="paragraph" w:customStyle="1" w:styleId="Heading4Center">
    <w:name w:val="Heading 4 Center"/>
    <w:basedOn w:val="Normal"/>
    <w:rsid w:val="00E444F8"/>
    <w:pPr>
      <w:spacing w:before="240" w:after="60"/>
      <w:ind w:firstLine="0"/>
      <w:jc w:val="center"/>
      <w:outlineLvl w:val="3"/>
    </w:pPr>
    <w:rPr>
      <w:bCs/>
      <w:sz w:val="30"/>
      <w:szCs w:val="26"/>
    </w:rPr>
  </w:style>
  <w:style w:type="paragraph" w:customStyle="1" w:styleId="Heading5Center">
    <w:name w:val="Heading 5 Center"/>
    <w:basedOn w:val="Normal"/>
    <w:rsid w:val="00F25FEE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rfdVar">
    <w:name w:val="rfdVar"/>
    <w:basedOn w:val="Normal"/>
    <w:rsid w:val="00DB2424"/>
    <w:rPr>
      <w:szCs w:val="28"/>
    </w:rPr>
  </w:style>
  <w:style w:type="paragraph" w:customStyle="1" w:styleId="rfdMid">
    <w:name w:val="rfdMid"/>
    <w:basedOn w:val="Normal"/>
    <w:rsid w:val="00227FEE"/>
    <w:rPr>
      <w:szCs w:val="28"/>
    </w:rPr>
  </w:style>
  <w:style w:type="paragraph" w:styleId="TOC5">
    <w:name w:val="toc 5"/>
    <w:basedOn w:val="Normal"/>
    <w:next w:val="Normal"/>
    <w:autoRedefine/>
    <w:semiHidden/>
    <w:rsid w:val="0012268F"/>
    <w:pPr>
      <w:ind w:left="960"/>
    </w:pPr>
  </w:style>
  <w:style w:type="character" w:customStyle="1" w:styleId="rfdFootnoteBold">
    <w:name w:val="rfdFootnoteBold"/>
    <w:rsid w:val="00AE1E35"/>
    <w:rPr>
      <w:rFonts w:ascii="Times New Roman" w:hAnsi="Times New Roman" w:cs="Traditional Arabic"/>
      <w:b/>
      <w:bCs/>
      <w:sz w:val="26"/>
      <w:szCs w:val="24"/>
    </w:rPr>
  </w:style>
  <w:style w:type="character" w:customStyle="1" w:styleId="rfdFootnoteAie">
    <w:name w:val="rfdFootnoteAie"/>
    <w:rsid w:val="00AE1E35"/>
    <w:rPr>
      <w:rFonts w:ascii="Times New Roman" w:hAnsi="Times New Roman" w:cs="Traditional Arabic"/>
      <w:b/>
      <w:bCs/>
      <w:color w:val="008000"/>
      <w:sz w:val="26"/>
      <w:szCs w:val="24"/>
    </w:rPr>
  </w:style>
  <w:style w:type="paragraph" w:customStyle="1" w:styleId="rfdVar0">
    <w:name w:val="rfdVar0"/>
    <w:basedOn w:val="Normal"/>
    <w:rsid w:val="0035117D"/>
    <w:pPr>
      <w:ind w:firstLine="0"/>
    </w:pPr>
    <w:rPr>
      <w:szCs w:val="30"/>
    </w:rPr>
  </w:style>
  <w:style w:type="paragraph" w:customStyle="1" w:styleId="rfdFootnoteCenter">
    <w:name w:val="rfdFootnoteCenter"/>
    <w:basedOn w:val="Normal"/>
    <w:rsid w:val="00164810"/>
    <w:pPr>
      <w:ind w:firstLine="0"/>
      <w:jc w:val="center"/>
    </w:pPr>
    <w:rPr>
      <w:szCs w:val="26"/>
    </w:rPr>
  </w:style>
  <w:style w:type="paragraph" w:customStyle="1" w:styleId="rfdFootnoteCenterBold">
    <w:name w:val="rfdFootnoteCenterBold"/>
    <w:basedOn w:val="Normal"/>
    <w:rsid w:val="00AE1E35"/>
    <w:pPr>
      <w:ind w:firstLine="0"/>
      <w:jc w:val="center"/>
    </w:pPr>
    <w:rPr>
      <w:b/>
      <w:bCs/>
      <w:sz w:val="26"/>
      <w:szCs w:val="24"/>
    </w:rPr>
  </w:style>
  <w:style w:type="paragraph" w:customStyle="1" w:styleId="rfdFootnoteLeft">
    <w:name w:val="rfdFootnoteLeft"/>
    <w:basedOn w:val="Normal"/>
    <w:rsid w:val="00437035"/>
    <w:pPr>
      <w:ind w:firstLine="0"/>
      <w:jc w:val="right"/>
    </w:pPr>
    <w:rPr>
      <w:szCs w:val="26"/>
    </w:rPr>
  </w:style>
  <w:style w:type="paragraph" w:customStyle="1" w:styleId="rfdPoemTini">
    <w:name w:val="rfdPoemTini"/>
    <w:basedOn w:val="Normal"/>
    <w:link w:val="rfdPoemTiniCharChar"/>
    <w:rsid w:val="00721FA0"/>
    <w:pPr>
      <w:ind w:firstLine="0"/>
      <w:jc w:val="highKashida"/>
    </w:pPr>
    <w:rPr>
      <w:szCs w:val="2"/>
    </w:rPr>
  </w:style>
  <w:style w:type="character" w:customStyle="1" w:styleId="rfdPoemTiniCharChar">
    <w:name w:val="rfdPoemTini Char Char"/>
    <w:link w:val="rfdPoemTini"/>
    <w:rsid w:val="00721FA0"/>
    <w:rPr>
      <w:szCs w:val="2"/>
    </w:rPr>
  </w:style>
  <w:style w:type="paragraph" w:customStyle="1" w:styleId="rfdVarCenter">
    <w:name w:val="rfdVarCenter"/>
    <w:basedOn w:val="Normal"/>
    <w:rsid w:val="00F74FDC"/>
    <w:pPr>
      <w:ind w:firstLine="0"/>
      <w:jc w:val="center"/>
    </w:pPr>
    <w:rPr>
      <w:szCs w:val="28"/>
    </w:rPr>
  </w:style>
  <w:style w:type="paragraph" w:customStyle="1" w:styleId="rfdPoem">
    <w:name w:val="rfdPoem"/>
    <w:basedOn w:val="Normal"/>
    <w:rsid w:val="00216F81"/>
    <w:pPr>
      <w:ind w:firstLine="0"/>
    </w:pPr>
    <w:rPr>
      <w:szCs w:val="32"/>
    </w:rPr>
  </w:style>
  <w:style w:type="paragraph" w:customStyle="1" w:styleId="rfdPoemFootnote">
    <w:name w:val="rfdPoemFootnote"/>
    <w:basedOn w:val="Normal"/>
    <w:rsid w:val="00F74FDC"/>
    <w:pPr>
      <w:ind w:firstLine="0"/>
    </w:pPr>
    <w:rPr>
      <w:szCs w:val="26"/>
    </w:rPr>
  </w:style>
  <w:style w:type="paragraph" w:customStyle="1" w:styleId="rfdPoemCenter">
    <w:name w:val="rfdPoemCenter"/>
    <w:basedOn w:val="Normal"/>
    <w:rsid w:val="00113B0B"/>
    <w:pPr>
      <w:ind w:firstLine="0"/>
      <w:jc w:val="center"/>
    </w:pPr>
  </w:style>
  <w:style w:type="paragraph" w:customStyle="1" w:styleId="rfdPoemFootnoteCenter">
    <w:name w:val="rfdPoemFootnoteCenter"/>
    <w:basedOn w:val="Normal"/>
    <w:rsid w:val="00F5500A"/>
    <w:pPr>
      <w:ind w:firstLine="0"/>
      <w:jc w:val="center"/>
    </w:pPr>
    <w:rPr>
      <w:szCs w:val="26"/>
    </w:rPr>
  </w:style>
  <w:style w:type="paragraph" w:customStyle="1" w:styleId="rfdEn">
    <w:name w:val="rfdEn"/>
    <w:basedOn w:val="Normal"/>
    <w:rsid w:val="004209BA"/>
    <w:pPr>
      <w:ind w:firstLine="0"/>
      <w:jc w:val="right"/>
    </w:pPr>
  </w:style>
  <w:style w:type="character" w:customStyle="1" w:styleId="rfdSanad">
    <w:name w:val="rfdSanad"/>
    <w:basedOn w:val="DefaultParagraphFont"/>
    <w:qFormat/>
    <w:rsid w:val="007A5207"/>
  </w:style>
  <w:style w:type="character" w:customStyle="1" w:styleId="rfdRevaya">
    <w:name w:val="rfdRevaya"/>
    <w:qFormat/>
    <w:rsid w:val="003C07F6"/>
    <w:rPr>
      <w:color w:val="17365D"/>
    </w:rPr>
  </w:style>
  <w:style w:type="character" w:customStyle="1" w:styleId="rfdPoemTiniChar">
    <w:name w:val="rfdPoemTini Char"/>
    <w:rsid w:val="005F4626"/>
    <w:rPr>
      <w:rFonts w:cs="Traditional Arabic"/>
      <w:color w:val="000000"/>
      <w:sz w:val="24"/>
      <w:szCs w:val="2"/>
      <w:lang w:val="en-US" w:eastAsia="en-US" w:bidi="ar-SA"/>
    </w:rPr>
  </w:style>
  <w:style w:type="character" w:customStyle="1" w:styleId="rfdNormal0Char">
    <w:name w:val="rfdNormal0 Char"/>
    <w:link w:val="rfdNormal0"/>
    <w:rsid w:val="00940CF6"/>
    <w:rPr>
      <w:rFonts w:cs="Traditional Arabic"/>
      <w:color w:val="000000"/>
      <w:sz w:val="24"/>
      <w:szCs w:val="32"/>
      <w:lang w:val="en-US" w:eastAsia="en-US" w:bidi="ar-IQ"/>
    </w:rPr>
  </w:style>
  <w:style w:type="character" w:customStyle="1" w:styleId="rfdCenterChar">
    <w:name w:val="rfdCenter Char"/>
    <w:link w:val="rfdCenter"/>
    <w:rsid w:val="0077370C"/>
    <w:rPr>
      <w:rFonts w:cs="Traditional Arabic"/>
      <w:color w:val="000000"/>
      <w:sz w:val="24"/>
      <w:szCs w:val="32"/>
      <w:lang w:val="en-US" w:eastAsia="en-US" w:bidi="ar-IQ"/>
    </w:rPr>
  </w:style>
  <w:style w:type="paragraph" w:styleId="BalloonText">
    <w:name w:val="Balloon Text"/>
    <w:basedOn w:val="Normal"/>
    <w:link w:val="BalloonTextChar"/>
    <w:rsid w:val="00CE56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5615"/>
    <w:rPr>
      <w:rFonts w:ascii="Tahoma" w:hAnsi="Tahoma" w:cs="Tahoma"/>
      <w:color w:val="000000"/>
      <w:sz w:val="16"/>
      <w:szCs w:val="16"/>
      <w:lang w:bidi="ar-IQ"/>
    </w:rPr>
  </w:style>
  <w:style w:type="character" w:customStyle="1" w:styleId="rfdLineChar">
    <w:name w:val="rfdLine Char"/>
    <w:basedOn w:val="rfdNormal0Char"/>
    <w:link w:val="rfdLine"/>
    <w:rsid w:val="00410A32"/>
    <w:rPr>
      <w:rFonts w:cs="Traditional Arabic"/>
      <w:color w:val="000000"/>
      <w:sz w:val="24"/>
      <w:szCs w:val="26"/>
      <w:lang w:val="en-US" w:eastAsia="en-US" w:bidi="ar-IQ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2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new%20rafed%20book\proj2\tamplate%20new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EFBA5-2576-4C89-8583-A2CFBE680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tamplate new5.dot</Template>
  <TotalTime>6747</TotalTime>
  <Pages>701</Pages>
  <Words>108754</Words>
  <Characters>619903</Characters>
  <Application>Microsoft Office Word</Application>
  <DocSecurity>0</DocSecurity>
  <Lines>5165</Lines>
  <Paragraphs>1454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727203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</dc:creator>
  <cp:lastModifiedBy>rhashemi</cp:lastModifiedBy>
  <cp:revision>265</cp:revision>
  <dcterms:created xsi:type="dcterms:W3CDTF">2017-05-07T13:35:00Z</dcterms:created>
  <dcterms:modified xsi:type="dcterms:W3CDTF">2017-07-06T06:40:00Z</dcterms:modified>
</cp:coreProperties>
</file>